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1B13992" w14:textId="72CA27D5" w:rsidR="00E91F9A" w:rsidRDefault="00E91F9A" w:rsidP="00537EA1">
      <w:pPr>
        <w:pStyle w:val="1"/>
      </w:pPr>
      <w:r>
        <w:rPr>
          <w:rFonts w:hint="eastAsia"/>
        </w:rPr>
        <w:t>2012</w:t>
      </w:r>
      <w:r>
        <w:rPr>
          <w:rFonts w:hint="eastAsia"/>
        </w:rPr>
        <w:t>年普通高等院校招生统一</w:t>
      </w:r>
      <w:commentRangeStart w:id="0"/>
      <w:r>
        <w:rPr>
          <w:rFonts w:hint="eastAsia"/>
        </w:rPr>
        <w:t>考试</w:t>
      </w:r>
      <w:commentRangeEnd w:id="0"/>
      <w:r w:rsidR="00A17435">
        <w:rPr>
          <w:rStyle w:val="a4"/>
          <w:rFonts w:eastAsia="宋体"/>
          <w:bCs w:val="0"/>
          <w:kern w:val="2"/>
        </w:rPr>
        <w:commentReference w:id="0"/>
      </w:r>
    </w:p>
    <w:p w14:paraId="46FA7174" w14:textId="0312D446" w:rsidR="00E91F9A" w:rsidRDefault="00E91F9A" w:rsidP="00537EA1">
      <w:pPr>
        <w:pStyle w:val="1"/>
      </w:pPr>
      <w:r>
        <w:rPr>
          <w:rFonts w:hint="eastAsia"/>
        </w:rPr>
        <w:t>上海</w:t>
      </w:r>
      <w:r>
        <w:rPr>
          <w:rFonts w:hint="eastAsia"/>
        </w:rPr>
        <w:t xml:space="preserve">  </w:t>
      </w:r>
      <w:r>
        <w:rPr>
          <w:rFonts w:hint="eastAsia"/>
        </w:rPr>
        <w:t>物理试卷</w:t>
      </w:r>
    </w:p>
    <w:p w14:paraId="10DF4529" w14:textId="09536367" w:rsidR="00E91F9A" w:rsidRPr="00537EA1" w:rsidRDefault="00E91F9A" w:rsidP="00537EA1">
      <w:pPr>
        <w:ind w:firstLine="420"/>
        <w:rPr>
          <w:rFonts w:ascii="黑体" w:eastAsia="黑体" w:hAnsi="黑体" w:hint="eastAsia"/>
        </w:rPr>
      </w:pPr>
      <w:r w:rsidRPr="00537EA1">
        <w:rPr>
          <w:rFonts w:ascii="黑体" w:eastAsia="黑体" w:hAnsi="黑体" w:hint="eastAsia"/>
        </w:rPr>
        <w:t>本试卷共</w:t>
      </w:r>
      <w:r w:rsidR="00537EA1" w:rsidRPr="00537EA1">
        <w:rPr>
          <w:rFonts w:ascii="黑体" w:eastAsia="黑体" w:hAnsi="黑体" w:hint="eastAsia"/>
        </w:rPr>
        <w:t>7</w:t>
      </w:r>
      <w:r w:rsidRPr="00537EA1">
        <w:rPr>
          <w:rFonts w:ascii="黑体" w:eastAsia="黑体" w:hAnsi="黑体" w:hint="eastAsia"/>
        </w:rPr>
        <w:t>页，满分150分，考试时间120分钟。全卷包括六大题，第一、二大题为单项选择题，第三大题为多项选择题，第四大题为填空题，第五大题为实验题，第六大题为计算题。</w:t>
      </w:r>
    </w:p>
    <w:p w14:paraId="606CFD73" w14:textId="2086818D" w:rsidR="00E91F9A" w:rsidRPr="00537EA1" w:rsidRDefault="00E91F9A" w:rsidP="00537EA1">
      <w:pPr>
        <w:rPr>
          <w:rFonts w:ascii="黑体" w:eastAsia="黑体" w:hAnsi="黑体" w:hint="eastAsia"/>
        </w:rPr>
      </w:pPr>
      <w:r w:rsidRPr="00537EA1">
        <w:rPr>
          <w:rFonts w:ascii="黑体" w:eastAsia="黑体" w:hAnsi="黑体" w:hint="eastAsia"/>
        </w:rPr>
        <w:t>考生注意：</w:t>
      </w:r>
    </w:p>
    <w:p w14:paraId="50441086" w14:textId="2E8C11B3" w:rsidR="00E91F9A" w:rsidRPr="00537EA1" w:rsidRDefault="00E91F9A" w:rsidP="00537EA1">
      <w:pPr>
        <w:ind w:firstLine="420"/>
        <w:rPr>
          <w:rFonts w:ascii="黑体" w:eastAsia="黑体" w:hAnsi="黑体" w:hint="eastAsia"/>
        </w:rPr>
      </w:pPr>
      <w:r w:rsidRPr="00537EA1">
        <w:rPr>
          <w:rFonts w:ascii="黑体" w:eastAsia="黑体" w:hAnsi="黑体"/>
        </w:rPr>
        <w:t>1</w:t>
      </w:r>
      <w:r w:rsidR="00537EA1" w:rsidRPr="00537EA1">
        <w:rPr>
          <w:rFonts w:ascii="黑体" w:eastAsia="黑体" w:hAnsi="黑体" w:hint="eastAsia"/>
        </w:rPr>
        <w:t>、</w:t>
      </w:r>
      <w:r w:rsidRPr="00537EA1">
        <w:rPr>
          <w:rFonts w:ascii="黑体" w:eastAsia="黑体" w:hAnsi="黑体"/>
        </w:rPr>
        <w:t>答卷前，考生务必在试卷和答题卡上用蓝色或黑色的钢笔或圆珠笔填写姓名、准考证号</w:t>
      </w:r>
      <w:r w:rsidR="00537EA1" w:rsidRPr="00537EA1">
        <w:rPr>
          <w:rFonts w:ascii="黑体" w:eastAsia="黑体" w:hAnsi="黑体" w:hint="eastAsia"/>
        </w:rPr>
        <w:t>，</w:t>
      </w:r>
      <w:r w:rsidRPr="00537EA1">
        <w:rPr>
          <w:rFonts w:ascii="黑体" w:eastAsia="黑体" w:hAnsi="黑体"/>
        </w:rPr>
        <w:t>并</w:t>
      </w:r>
      <w:r w:rsidRPr="00537EA1">
        <w:rPr>
          <w:rFonts w:ascii="黑体" w:eastAsia="黑体" w:hAnsi="黑体" w:hint="eastAsia"/>
        </w:rPr>
        <w:t>将</w:t>
      </w:r>
      <w:r w:rsidR="00537EA1" w:rsidRPr="00537EA1">
        <w:rPr>
          <w:rFonts w:ascii="黑体" w:eastAsia="黑体" w:hAnsi="黑体" w:hint="eastAsia"/>
        </w:rPr>
        <w:t>核对后的</w:t>
      </w:r>
      <w:r w:rsidRPr="00537EA1">
        <w:rPr>
          <w:rFonts w:ascii="黑体" w:eastAsia="黑体" w:hAnsi="黑体" w:hint="eastAsia"/>
        </w:rPr>
        <w:t>条形码贴在指定的位置上。</w:t>
      </w:r>
    </w:p>
    <w:p w14:paraId="5E3AC629" w14:textId="0B6DCE70" w:rsidR="00E91F9A" w:rsidRPr="00537EA1" w:rsidRDefault="00E91F9A" w:rsidP="00537EA1">
      <w:pPr>
        <w:ind w:firstLine="420"/>
        <w:rPr>
          <w:rFonts w:ascii="黑体" w:eastAsia="黑体" w:hAnsi="黑体" w:hint="eastAsia"/>
        </w:rPr>
      </w:pPr>
      <w:r w:rsidRPr="00537EA1">
        <w:rPr>
          <w:rFonts w:ascii="黑体" w:eastAsia="黑体" w:hAnsi="黑体" w:hint="eastAsia"/>
        </w:rPr>
        <w:t>2</w:t>
      </w:r>
      <w:r w:rsidR="00537EA1" w:rsidRPr="00537EA1">
        <w:rPr>
          <w:rFonts w:ascii="黑体" w:eastAsia="黑体" w:hAnsi="黑体" w:hint="eastAsia"/>
        </w:rPr>
        <w:t>、</w:t>
      </w:r>
      <w:r w:rsidRPr="00537EA1">
        <w:rPr>
          <w:rFonts w:ascii="黑体" w:eastAsia="黑体" w:hAnsi="黑体" w:hint="eastAsia"/>
        </w:rPr>
        <w:t>第一、第二和第三大题的作答必须</w:t>
      </w:r>
      <w:r w:rsidRPr="00537EA1">
        <w:rPr>
          <w:rFonts w:ascii="黑体" w:eastAsia="黑体" w:hAnsi="黑体"/>
        </w:rPr>
        <w:t>用2B铅笔涂在答题</w:t>
      </w:r>
      <w:r w:rsidRPr="00537EA1">
        <w:rPr>
          <w:rFonts w:ascii="黑体" w:eastAsia="黑体" w:hAnsi="黑体" w:hint="eastAsia"/>
        </w:rPr>
        <w:t>纸上相应区域内与试卷题号对应的位置，需要更改时，必须将原选项用橡皮擦去，重新选择。第四、第五和第六大题的作答必须用</w:t>
      </w:r>
      <w:r w:rsidRPr="00537EA1">
        <w:rPr>
          <w:rFonts w:ascii="黑体" w:eastAsia="黑体" w:hAnsi="黑体"/>
        </w:rPr>
        <w:t>蓝色或黑色的钢笔或圆珠笔</w:t>
      </w:r>
      <w:r w:rsidRPr="00537EA1">
        <w:rPr>
          <w:rFonts w:ascii="黑体" w:eastAsia="黑体" w:hAnsi="黑体" w:hint="eastAsia"/>
        </w:rPr>
        <w:t>写</w:t>
      </w:r>
      <w:r w:rsidRPr="00537EA1">
        <w:rPr>
          <w:rFonts w:ascii="黑体" w:eastAsia="黑体" w:hAnsi="黑体"/>
        </w:rPr>
        <w:t>在答题</w:t>
      </w:r>
      <w:r w:rsidRPr="00537EA1">
        <w:rPr>
          <w:rFonts w:ascii="黑体" w:eastAsia="黑体" w:hAnsi="黑体" w:hint="eastAsia"/>
        </w:rPr>
        <w:t>纸上与试卷题号对应的位置（作图可用铅笔）</w:t>
      </w:r>
      <w:r w:rsidR="00537EA1" w:rsidRPr="00537EA1">
        <w:rPr>
          <w:rFonts w:ascii="黑体" w:eastAsia="黑体" w:hAnsi="黑体" w:hint="eastAsia"/>
        </w:rPr>
        <w:t>。</w:t>
      </w:r>
    </w:p>
    <w:p w14:paraId="0FD0F8CD" w14:textId="33847532" w:rsidR="00E91F9A" w:rsidRPr="00537EA1" w:rsidRDefault="00E91F9A" w:rsidP="00537EA1">
      <w:pPr>
        <w:ind w:firstLine="420"/>
        <w:rPr>
          <w:rFonts w:ascii="黑体" w:eastAsia="黑体" w:hAnsi="黑体" w:hint="eastAsia"/>
        </w:rPr>
      </w:pPr>
      <w:r w:rsidRPr="00537EA1">
        <w:rPr>
          <w:rFonts w:ascii="黑体" w:eastAsia="黑体" w:hAnsi="黑体" w:hint="eastAsia"/>
        </w:rPr>
        <w:t>3</w:t>
      </w:r>
      <w:r w:rsidR="00537EA1" w:rsidRPr="00537EA1">
        <w:rPr>
          <w:rFonts w:ascii="黑体" w:eastAsia="黑体" w:hAnsi="黑体" w:hint="eastAsia"/>
        </w:rPr>
        <w:t>、</w:t>
      </w:r>
      <w:r w:rsidRPr="00537EA1">
        <w:rPr>
          <w:rFonts w:ascii="黑体" w:eastAsia="黑体" w:hAnsi="黑体"/>
        </w:rPr>
        <w:t>第</w:t>
      </w:r>
      <w:r w:rsidRPr="00537EA1">
        <w:rPr>
          <w:rFonts w:ascii="黑体" w:eastAsia="黑体" w:hAnsi="黑体" w:hint="eastAsia"/>
        </w:rPr>
        <w:t>30、31、32、33</w:t>
      </w:r>
      <w:r w:rsidRPr="00537EA1">
        <w:rPr>
          <w:rFonts w:ascii="黑体" w:eastAsia="黑体" w:hAnsi="黑体"/>
        </w:rPr>
        <w:t>题</w:t>
      </w:r>
      <w:r w:rsidRPr="00537EA1">
        <w:rPr>
          <w:rFonts w:ascii="黑体" w:eastAsia="黑体" w:hAnsi="黑体" w:hint="eastAsia"/>
        </w:rPr>
        <w:t>要求写出必要的文字说明、方程式和重要的演算步骤。只写出最后答案，而未写出主要演算过程中，不能得分。有关物理量的数值计算问题，答案中必须明确写出数值和单位</w:t>
      </w:r>
      <w:r w:rsidRPr="00537EA1">
        <w:rPr>
          <w:rFonts w:ascii="黑体" w:eastAsia="黑体" w:hAnsi="黑体"/>
        </w:rPr>
        <w:t>。</w:t>
      </w:r>
    </w:p>
    <w:p w14:paraId="5EE58525" w14:textId="77777777" w:rsidR="00E91F9A" w:rsidRPr="00537EA1" w:rsidRDefault="00E91F9A" w:rsidP="00537EA1">
      <w:pPr>
        <w:pStyle w:val="af"/>
      </w:pPr>
      <w:r w:rsidRPr="00537EA1">
        <w:rPr>
          <w:rFonts w:hAnsi="宋体"/>
        </w:rPr>
        <w:t>一．</w:t>
      </w:r>
      <w:r w:rsidRPr="00537EA1">
        <w:t>单项选择题（共</w:t>
      </w:r>
      <w:r w:rsidRPr="00537EA1">
        <w:t>16</w:t>
      </w:r>
      <w:r w:rsidRPr="00537EA1">
        <w:t>分，每小題</w:t>
      </w:r>
      <w:r w:rsidRPr="00537EA1">
        <w:t>2</w:t>
      </w:r>
      <w:r w:rsidRPr="00537EA1">
        <w:t>分，每小题只有一个正确选项）</w:t>
      </w:r>
    </w:p>
    <w:p w14:paraId="2631D0E2" w14:textId="609E5AB2" w:rsidR="00E91F9A" w:rsidRDefault="00E91F9A" w:rsidP="00537EA1">
      <w:pPr>
        <w:numPr>
          <w:ilvl w:val="0"/>
          <w:numId w:val="1"/>
        </w:numPr>
        <w:rPr>
          <w:color w:val="FF0000"/>
        </w:rPr>
      </w:pPr>
      <w:r>
        <w:rPr>
          <w:rFonts w:hint="eastAsia"/>
        </w:rPr>
        <w:t>在光电效应实验中，用单色光照射某种金属表面，有光电子逸出，则光电子的最大初动能取决于入射光</w:t>
      </w:r>
      <w:commentRangeStart w:id="1"/>
      <w:r>
        <w:rPr>
          <w:rFonts w:hint="eastAsia"/>
        </w:rPr>
        <w:t>的</w:t>
      </w:r>
      <w:commentRangeEnd w:id="1"/>
      <w:r w:rsidR="00991FDD">
        <w:rPr>
          <w:rStyle w:val="a4"/>
        </w:rPr>
        <w:commentReference w:id="1"/>
      </w:r>
      <w:r>
        <w:t>（</w:t>
      </w:r>
      <w:r>
        <w:rPr>
          <w:rFonts w:hint="eastAsia"/>
        </w:rPr>
        <w:t xml:space="preserve">    </w:t>
      </w:r>
      <w:r>
        <w:t>）</w:t>
      </w:r>
    </w:p>
    <w:p w14:paraId="60272BEA" w14:textId="2E2A2EC7" w:rsidR="00E91F9A" w:rsidRDefault="00E91F9A" w:rsidP="00991FDD">
      <w:r>
        <w:t>（</w:t>
      </w:r>
      <w:r>
        <w:t>A</w:t>
      </w:r>
      <w:r>
        <w:t>）</w:t>
      </w:r>
      <w:r>
        <w:rPr>
          <w:rFonts w:hint="eastAsia"/>
        </w:rPr>
        <w:t>频率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t>（</w:t>
      </w:r>
      <w:r>
        <w:t>B</w:t>
      </w:r>
      <w:r>
        <w:t>）</w:t>
      </w:r>
      <w:r>
        <w:rPr>
          <w:rFonts w:hint="eastAsia"/>
        </w:rPr>
        <w:t>强度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t>（</w:t>
      </w:r>
      <w:r>
        <w:t>C</w:t>
      </w:r>
      <w:r>
        <w:t>）</w:t>
      </w:r>
      <w:r>
        <w:rPr>
          <w:rFonts w:hint="eastAsia"/>
        </w:rPr>
        <w:t>照射时间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t>（</w:t>
      </w:r>
      <w:r>
        <w:t>D</w:t>
      </w:r>
      <w:r>
        <w:t>）</w:t>
      </w:r>
      <w:r>
        <w:rPr>
          <w:rFonts w:hint="eastAsia"/>
        </w:rPr>
        <w:t>光子数目</w:t>
      </w:r>
    </w:p>
    <w:p w14:paraId="59CCAA97" w14:textId="3F6D4C13" w:rsidR="00991FDD" w:rsidRDefault="00991FDD" w:rsidP="00991FDD"/>
    <w:p w14:paraId="1BB942FE" w14:textId="3DB6C3F7" w:rsidR="00E91F9A" w:rsidRPr="00FD260B" w:rsidRDefault="00E91F9A" w:rsidP="00537EA1">
      <w:pPr>
        <w:numPr>
          <w:ilvl w:val="0"/>
          <w:numId w:val="1"/>
        </w:numPr>
        <w:rPr>
          <w:color w:val="FF0000"/>
        </w:rPr>
      </w:pPr>
      <w:r>
        <w:rPr>
          <w:rFonts w:hint="eastAsia"/>
        </w:rPr>
        <w:t>下图为红光或紫光通过双缝或单缝所呈现的图样，</w:t>
      </w:r>
      <w:commentRangeStart w:id="2"/>
      <w:r>
        <w:rPr>
          <w:rFonts w:hint="eastAsia"/>
        </w:rPr>
        <w:t>则</w:t>
      </w:r>
      <w:commentRangeEnd w:id="2"/>
      <w:r w:rsidR="00991FDD">
        <w:rPr>
          <w:rStyle w:val="a4"/>
        </w:rPr>
        <w:commentReference w:id="2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3BB4E3BF" w14:textId="02523D01" w:rsidR="00FD260B" w:rsidRDefault="009E6F86" w:rsidP="00FD260B">
      <w:pPr>
        <w:rPr>
          <w:color w:val="FF0000"/>
        </w:rPr>
      </w:pPr>
      <w:r>
        <w:rPr>
          <w:rFonts w:hint="eastAsia"/>
          <w:noProof/>
          <w:color w:val="FF0000"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6D8E1EA6" wp14:editId="1AE408BC">
                <wp:simplePos x="0" y="0"/>
                <wp:positionH relativeFrom="column">
                  <wp:posOffset>-1270</wp:posOffset>
                </wp:positionH>
                <wp:positionV relativeFrom="paragraph">
                  <wp:posOffset>793750</wp:posOffset>
                </wp:positionV>
                <wp:extent cx="5124450" cy="573405"/>
                <wp:effectExtent l="0" t="0" r="0" b="0"/>
                <wp:wrapSquare wrapText="bothSides"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573405"/>
                          <a:chOff x="0" y="0"/>
                          <a:chExt cx="5124853" cy="574851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853" cy="40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44476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601" y="366524"/>
                            <a:ext cx="196459" cy="20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F82AF" w14:textId="74535ED5" w:rsidR="009E6F86" w:rsidRPr="009E6F86" w:rsidRDefault="009E6F86" w:rsidP="009E6F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6F8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997238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4168" y="367050"/>
                            <a:ext cx="196459" cy="20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FDEBA" w14:textId="384DB969" w:rsidR="009E6F86" w:rsidRPr="009E6F86" w:rsidRDefault="009E6F86" w:rsidP="009E6F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799947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6611" y="367050"/>
                            <a:ext cx="196459" cy="20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A348F" w14:textId="4F9BBF3C" w:rsidR="009E6F86" w:rsidRPr="009E6F86" w:rsidRDefault="009E6F86" w:rsidP="009E6F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254126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4367" y="367050"/>
                            <a:ext cx="196459" cy="20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14ED8" w14:textId="3204A5F4" w:rsidR="009E6F86" w:rsidRPr="009E6F86" w:rsidRDefault="009E6F86" w:rsidP="009E6F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E1EA6" id="组合 148" o:spid="_x0000_s1026" style="position:absolute;left:0;text-align:left;margin-left:-.1pt;margin-top:62.5pt;width:403.5pt;height:45.15pt;z-index:251868672" coordsize="51248,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width:51248;height:4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5376;top:3665;width:196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43BF82AF" w14:textId="74535ED5" w:rsidR="009E6F86" w:rsidRPr="009E6F86" w:rsidRDefault="009E6F86" w:rsidP="009E6F86">
                        <w:pPr>
                          <w:rPr>
                            <w:sz w:val="18"/>
                            <w:szCs w:val="18"/>
                          </w:rPr>
                        </w:pPr>
                        <w:r w:rsidRPr="009E6F86"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2" o:spid="_x0000_s1029" type="#_x0000_t202" style="position:absolute;left:18641;top:3670;width:196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1AFDEBA" w14:textId="384DB969" w:rsidR="009E6F86" w:rsidRPr="009E6F86" w:rsidRDefault="009E6F86" w:rsidP="009E6F8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2" o:spid="_x0000_s1030" type="#_x0000_t202" style="position:absolute;left:31566;top:3670;width:196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C1A348F" w14:textId="4F9BBF3C" w:rsidR="009E6F86" w:rsidRPr="009E6F86" w:rsidRDefault="009E6F86" w:rsidP="009E6F8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文本框 2" o:spid="_x0000_s1031" type="#_x0000_t202" style="position:absolute;left:44343;top:3670;width:196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9614ED8" w14:textId="3204A5F4" w:rsidR="009E6F86" w:rsidRPr="009E6F86" w:rsidRDefault="009E6F86" w:rsidP="009E6F8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D260B">
        <w:rPr>
          <w:rFonts w:hint="eastAsia"/>
          <w:noProof/>
          <w:color w:val="FF0000"/>
        </w:rPr>
        <mc:AlternateContent>
          <mc:Choice Requires="wpg">
            <w:drawing>
              <wp:inline distT="0" distB="0" distL="0" distR="0" wp14:anchorId="5033B25A" wp14:editId="0AB5B7C3">
                <wp:extent cx="5181600" cy="733425"/>
                <wp:effectExtent l="0" t="0" r="19050" b="9525"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733425"/>
                          <a:chOff x="0" y="0"/>
                          <a:chExt cx="5181600" cy="736779"/>
                        </a:xfrm>
                      </wpg:grpSpPr>
                      <wpg:grpSp>
                        <wpg:cNvPr id="3" name="组合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81600" cy="390525"/>
                            <a:chOff x="8040" y="11552"/>
                            <a:chExt cx="10560" cy="520"/>
                          </a:xfrm>
                        </wpg:grpSpPr>
                        <wps:wsp>
                          <wps:cNvPr id="9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11552"/>
                              <a:ext cx="2400" cy="5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4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8277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5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0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6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7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7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0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8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7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9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1552"/>
                              <a:ext cx="2400" cy="5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11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0" y="11552"/>
                              <a:ext cx="120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12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0" y="11552"/>
                              <a:ext cx="120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13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60" y="11552"/>
                              <a:ext cx="120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14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20" y="11552"/>
                              <a:ext cx="120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5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80" y="11552"/>
                              <a:ext cx="120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6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40" y="11552"/>
                              <a:ext cx="120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60" y="11552"/>
                              <a:ext cx="2400" cy="5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18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2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19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05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20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84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21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60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22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77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Rectangle 23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40" y="11552"/>
                              <a:ext cx="176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00" y="11552"/>
                              <a:ext cx="2400" cy="5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25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82" y="11552"/>
                              <a:ext cx="119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26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6" y="11552"/>
                              <a:ext cx="119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4" y="11552"/>
                              <a:ext cx="119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28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0" y="11552"/>
                              <a:ext cx="119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9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0" y="11552"/>
                              <a:ext cx="119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30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26" y="11552"/>
                              <a:ext cx="119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31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0" y="11552"/>
                              <a:ext cx="119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Rectangle 32" descr="25%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84" y="11552"/>
                              <a:ext cx="119" cy="52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409" y="437695"/>
                            <a:ext cx="483044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AC74D" w14:textId="2776C046" w:rsidR="008F43BD" w:rsidRDefault="008F43BD" w:rsidP="00FD260B">
                              <w:pPr>
                                <w:numPr>
                                  <w:ilvl w:val="0"/>
                                  <w:numId w:val="35"/>
                                </w:numPr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t>d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3B25A" id="组合 59" o:spid="_x0000_s1032" style="width:408pt;height:57.75pt;mso-position-horizontal-relative:char;mso-position-vertical-relative:line" coordsize="51816,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">
                <v:group id="_x0000_s1033" style="position:absolute;width:51816;height:3905" coordorigin="8040,11552" coordsize="1056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3" o:spid="_x0000_s1034" style="position:absolute;left:8040;top:11552;width:24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" fillcolor="black"/>
                  <v:rect id="Rectangle 4" o:spid="_x0000_s1035" alt="25%" style="position:absolute;left:8277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" fillcolor="black">
                    <v:fill r:id="rId13" o:title="" type="pattern"/>
                  </v:rect>
                  <v:rect id="Rectangle 5" o:spid="_x0000_s1036" alt="25%" style="position:absolute;left:8640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" fillcolor="black">
                    <v:fill r:id="rId13" o:title="" type="pattern"/>
                  </v:rect>
                  <v:rect id="Rectangle 6" o:spid="_x0000_s1037" alt="25%" style="position:absolute;left:8997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" fillcolor="black">
                    <v:fill r:id="rId13" o:title="" type="pattern"/>
                  </v:rect>
                  <v:rect id="Rectangle 7" o:spid="_x0000_s1038" alt="25%" style="position:absolute;left:9360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" fillcolor="black">
                    <v:fill r:id="rId13" o:title="" type="pattern"/>
                  </v:rect>
                  <v:rect id="Rectangle 8" o:spid="_x0000_s1039" alt="25%" style="position:absolute;left:9717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" fillcolor="black">
                    <v:fill r:id="rId13" o:title="" type="pattern"/>
                  </v:rect>
                  <v:rect id="Rectangle 9" o:spid="_x0000_s1040" alt="25%" style="position:absolute;left:10080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" fillcolor="black">
                    <v:fill r:id="rId13" o:title="" type="pattern"/>
                  </v:rect>
                  <v:rect id="Rectangle 10" o:spid="_x0000_s1041" style="position:absolute;left:10800;top:11552;width:24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" fillcolor="black"/>
                  <v:rect id="Rectangle 11" o:spid="_x0000_s1042" alt="25%" style="position:absolute;left:11040;top:11552;width:1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" fillcolor="black">
                    <v:fill r:id="rId13" o:title="" type="pattern"/>
                  </v:rect>
                  <v:rect id="Rectangle 12" o:spid="_x0000_s1043" alt="25%" style="position:absolute;left:11400;top:11552;width:1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" fillcolor="black">
                    <v:fill r:id="rId13" o:title="" type="pattern"/>
                  </v:rect>
                  <v:rect id="Rectangle 13" o:spid="_x0000_s1044" alt="25%" style="position:absolute;left:11760;top:11552;width:1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" fillcolor="black">
                    <v:fill r:id="rId13" o:title="" type="pattern"/>
                  </v:rect>
                  <v:rect id="Rectangle 14" o:spid="_x0000_s1045" alt="25%" style="position:absolute;left:12120;top:11552;width:1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" fillcolor="black">
                    <v:fill r:id="rId13" o:title="" type="pattern"/>
                  </v:rect>
                  <v:rect id="Rectangle 15" o:spid="_x0000_s1046" alt="25%" style="position:absolute;left:12480;top:11552;width:1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" fillcolor="black">
                    <v:fill r:id="rId13" o:title="" type="pattern"/>
                  </v:rect>
                  <v:rect id="Rectangle 16" o:spid="_x0000_s1047" alt="25%" style="position:absolute;left:12840;top:11552;width:1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" fillcolor="black">
                    <v:fill r:id="rId13" o:title="" type="pattern"/>
                  </v:rect>
                  <v:rect id="Rectangle 17" o:spid="_x0000_s1048" style="position:absolute;left:13560;top:11552;width:24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" fillcolor="black"/>
                  <v:rect id="Rectangle 18" o:spid="_x0000_s1049" alt="25%" style="position:absolute;left:13842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" fillcolor="black">
                    <v:fill r:id="rId13" o:title="" type="pattern"/>
                  </v:rect>
                  <v:rect id="Rectangle 19" o:spid="_x0000_s1050" alt="25%" style="position:absolute;left:14205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" fillcolor="black">
                    <v:fill r:id="rId13" o:title="" type="pattern"/>
                  </v:rect>
                  <v:rect id="Rectangle 20" o:spid="_x0000_s1051" alt="25%" style="position:absolute;left:14584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" fillcolor="black" stroked="f">
                    <v:fill r:id="rId13" o:title="" type="pattern"/>
                  </v:rect>
                  <v:rect id="Rectangle 21" o:spid="_x0000_s1052" alt="25%" style="position:absolute;left:14760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" fillcolor="black" stroked="f">
                    <v:fill r:id="rId13" o:title="" type="pattern"/>
                  </v:rect>
                  <v:rect id="Rectangle 22" o:spid="_x0000_s1053" alt="25%" style="position:absolute;left:15177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" fillcolor="black">
                    <v:fill r:id="rId13" o:title="" type="pattern"/>
                  </v:rect>
                  <v:rect id="Rectangle 23" o:spid="_x0000_s1054" alt="25%" style="position:absolute;left:15540;top:11552;width:176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" fillcolor="black">
                    <v:fill r:id="rId13" o:title="" type="pattern"/>
                  </v:rect>
                  <v:rect id="Rectangle 24" o:spid="_x0000_s1055" style="position:absolute;left:16200;top:11552;width:24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" fillcolor="black"/>
                  <v:rect id="Rectangle 25" o:spid="_x0000_s1056" alt="25%" style="position:absolute;left:16482;top:11552;width:11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" fillcolor="black">
                    <v:fill r:id="rId13" o:title="" type="pattern"/>
                  </v:rect>
                  <v:rect id="Rectangle 26" o:spid="_x0000_s1057" alt="25%" style="position:absolute;left:16996;top:11552;width:11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" fillcolor="black">
                    <v:fill r:id="rId13" o:title="" type="pattern"/>
                  </v:rect>
                  <v:rect id="Rectangle 27" o:spid="_x0000_s1058" alt="25%" style="position:absolute;left:17284;top:11552;width:11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" fillcolor="black" stroked="f">
                    <v:fill r:id="rId13" o:title="" type="pattern"/>
                  </v:rect>
                  <v:rect id="Rectangle 28" o:spid="_x0000_s1059" alt="25%" style="position:absolute;left:17400;top:11552;width:11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" fillcolor="black" stroked="f">
                    <v:fill r:id="rId13" o:title="" type="pattern"/>
                  </v:rect>
                  <v:rect id="Rectangle 29" o:spid="_x0000_s1060" alt="25%" style="position:absolute;left:16740;top:11552;width:11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" fillcolor="black">
                    <v:fill r:id="rId13" o:title="" type="pattern"/>
                  </v:rect>
                  <v:rect id="Rectangle 30" o:spid="_x0000_s1061" alt="25%" style="position:absolute;left:17726;top:11552;width:11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" fillcolor="black">
                    <v:fill r:id="rId13" o:title="" type="pattern"/>
                  </v:rect>
                  <v:rect id="Rectangle 31" o:spid="_x0000_s1062" alt="25%" style="position:absolute;left:18240;top:11552;width:11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" fillcolor="black">
                    <v:fill r:id="rId13" o:title="" type="pattern"/>
                  </v:rect>
                  <v:rect id="Rectangle 32" o:spid="_x0000_s1063" alt="25%" style="position:absolute;left:17984;top:11552;width:11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" fillcolor="black">
                    <v:fill r:id="rId13" o:title="" type="pattern"/>
                  </v:rect>
                </v:group>
                <v:shape id="文本框 2" o:spid="_x0000_s1064" type="#_x0000_t202" style="position:absolute;left:2944;top:4376;width:4830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178AC74D" w14:textId="2776C046" w:rsidR="008F43BD" w:rsidRDefault="008F43BD" w:rsidP="00FD260B">
                        <w:pPr>
                          <w:numPr>
                            <w:ilvl w:val="0"/>
                            <w:numId w:val="35"/>
                          </w:numPr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t>d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92E8AD" w14:textId="0AC9FF42" w:rsidR="006830B0" w:rsidRDefault="006830B0" w:rsidP="00FD260B">
      <w:pPr>
        <w:rPr>
          <w:color w:val="FF0000"/>
        </w:rPr>
      </w:pPr>
    </w:p>
    <w:p w14:paraId="2D4BBF79" w14:textId="5B2988AF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 w:rsidR="0036438C">
        <w:rPr>
          <w:rFonts w:hint="eastAsia"/>
        </w:rPr>
        <w:t>）</w:t>
      </w:r>
      <w:r w:rsidR="006830B0">
        <w:rPr>
          <w:rFonts w:hint="eastAsia"/>
        </w:rPr>
        <w:t>甲</w:t>
      </w:r>
      <w:r>
        <w:rPr>
          <w:rFonts w:hint="eastAsia"/>
        </w:rPr>
        <w:t>为紫光的干涉图样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6830B0">
        <w:rPr>
          <w:rFonts w:hint="eastAsia"/>
        </w:rPr>
        <w:t>乙</w:t>
      </w:r>
      <w:r>
        <w:rPr>
          <w:rFonts w:hint="eastAsia"/>
        </w:rPr>
        <w:t>为紫光的干涉图样</w:t>
      </w:r>
    </w:p>
    <w:p w14:paraId="4DFD5D72" w14:textId="47DB79C1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6830B0">
        <w:rPr>
          <w:rFonts w:hint="eastAsia"/>
        </w:rPr>
        <w:t>丙</w:t>
      </w:r>
      <w:r>
        <w:rPr>
          <w:rFonts w:hint="eastAsia"/>
        </w:rPr>
        <w:t>为红光的</w:t>
      </w:r>
      <w:r w:rsidR="0036438C">
        <w:rPr>
          <w:rFonts w:hint="eastAsia"/>
        </w:rPr>
        <w:t>干涉</w:t>
      </w:r>
      <w:r>
        <w:rPr>
          <w:rFonts w:hint="eastAsia"/>
        </w:rPr>
        <w:t>图样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6830B0">
        <w:rPr>
          <w:rFonts w:hint="eastAsia"/>
        </w:rPr>
        <w:t>丁</w:t>
      </w:r>
      <w:r>
        <w:rPr>
          <w:rFonts w:hint="eastAsia"/>
        </w:rPr>
        <w:t>为红光的</w:t>
      </w:r>
      <w:r w:rsidR="0036438C">
        <w:rPr>
          <w:rFonts w:hint="eastAsia"/>
        </w:rPr>
        <w:t>干涉</w:t>
      </w:r>
      <w:r>
        <w:rPr>
          <w:rFonts w:hint="eastAsia"/>
        </w:rPr>
        <w:t>图样</w:t>
      </w:r>
    </w:p>
    <w:p w14:paraId="0BF6CC1D" w14:textId="7F331604" w:rsidR="00991FDD" w:rsidRDefault="00991FDD" w:rsidP="00991FDD"/>
    <w:p w14:paraId="16012504" w14:textId="77777777" w:rsidR="00E91F9A" w:rsidRDefault="00E91F9A" w:rsidP="00537EA1">
      <w:pPr>
        <w:numPr>
          <w:ilvl w:val="0"/>
          <w:numId w:val="1"/>
        </w:numPr>
      </w:pPr>
      <w:r>
        <w:rPr>
          <w:rFonts w:hint="eastAsia"/>
        </w:rPr>
        <w:t>与原子核内部变化有关的现象</w:t>
      </w:r>
      <w:commentRangeStart w:id="3"/>
      <w:r>
        <w:rPr>
          <w:rFonts w:hint="eastAsia"/>
        </w:rPr>
        <w:t>是</w:t>
      </w:r>
      <w:commentRangeEnd w:id="3"/>
      <w:r w:rsidR="00991FDD">
        <w:rPr>
          <w:rStyle w:val="a4"/>
        </w:rPr>
        <w:commentReference w:id="3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44F5D1EF" w14:textId="488F480F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）电离现象</w:t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）光电效应现象</w:t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）天然放射现象</w:t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655D80">
        <w:t>α</w:t>
      </w:r>
      <w:r w:rsidR="0061694B">
        <w:t xml:space="preserve"> </w:t>
      </w:r>
      <w:r>
        <w:rPr>
          <w:rFonts w:hint="eastAsia"/>
        </w:rPr>
        <w:t>粒子散射现象</w:t>
      </w:r>
    </w:p>
    <w:p w14:paraId="2583A29B" w14:textId="77777777" w:rsidR="00991FDD" w:rsidRDefault="00991FDD" w:rsidP="00991FDD"/>
    <w:p w14:paraId="4601D38C" w14:textId="77777777" w:rsidR="00E91F9A" w:rsidRDefault="00E91F9A" w:rsidP="00537EA1">
      <w:pPr>
        <w:numPr>
          <w:ilvl w:val="0"/>
          <w:numId w:val="1"/>
        </w:numPr>
      </w:pPr>
      <w:bookmarkStart w:id="4" w:name="_Hlk129119364"/>
      <w:r>
        <w:t>根据爱因斯坦的</w:t>
      </w:r>
      <w:r w:rsidR="00655D80">
        <w:rPr>
          <w:rFonts w:hint="eastAsia"/>
        </w:rPr>
        <w:t>“</w:t>
      </w:r>
      <w:r>
        <w:t>光子说</w:t>
      </w:r>
      <w:r w:rsidR="00655D80">
        <w:rPr>
          <w:rFonts w:hint="eastAsia"/>
        </w:rPr>
        <w:t>”</w:t>
      </w:r>
      <w:commentRangeStart w:id="5"/>
      <w:r>
        <w:t>可知</w:t>
      </w:r>
      <w:commentRangeEnd w:id="5"/>
      <w:r w:rsidR="00991FDD">
        <w:rPr>
          <w:rStyle w:val="a4"/>
        </w:rPr>
        <w:commentReference w:id="5"/>
      </w:r>
      <w:r>
        <w:t>（</w:t>
      </w:r>
      <w:r>
        <w:rPr>
          <w:rFonts w:hint="eastAsia"/>
        </w:rPr>
        <w:t xml:space="preserve">    </w:t>
      </w:r>
      <w:r>
        <w:t>）</w:t>
      </w:r>
    </w:p>
    <w:p w14:paraId="4F1D8763" w14:textId="067BCCFD" w:rsidR="00E91F9A" w:rsidRDefault="00E91F9A" w:rsidP="00991FDD">
      <w:r>
        <w:t>（</w:t>
      </w:r>
      <w:r>
        <w:t>A</w:t>
      </w:r>
      <w:r>
        <w:t>）</w:t>
      </w:r>
      <w:r w:rsidR="00655D80">
        <w:rPr>
          <w:rFonts w:hint="eastAsia"/>
        </w:rPr>
        <w:t>“</w:t>
      </w:r>
      <w:r>
        <w:t>光子说</w:t>
      </w:r>
      <w:r w:rsidR="00655D80">
        <w:rPr>
          <w:rFonts w:hint="eastAsia"/>
        </w:rPr>
        <w:t>”</w:t>
      </w:r>
      <w:r>
        <w:t>本质就是牛顿的</w:t>
      </w:r>
      <w:r w:rsidR="00655D80">
        <w:rPr>
          <w:rFonts w:hint="eastAsia"/>
        </w:rPr>
        <w:t>“</w:t>
      </w:r>
      <w:r>
        <w:t>微粒说</w:t>
      </w:r>
      <w:r w:rsidR="00655D80">
        <w:rPr>
          <w:rFonts w:hint="eastAsia"/>
        </w:rPr>
        <w:t>”</w:t>
      </w:r>
    </w:p>
    <w:p w14:paraId="3ADFBF86" w14:textId="321C645D" w:rsidR="00E91F9A" w:rsidRDefault="00E91F9A" w:rsidP="00991FDD">
      <w:r>
        <w:t>（</w:t>
      </w:r>
      <w:r>
        <w:t>B</w:t>
      </w:r>
      <w:r>
        <w:t>）光的波长越大，光子的能量越小</w:t>
      </w:r>
    </w:p>
    <w:p w14:paraId="34C35A5C" w14:textId="0542377C" w:rsidR="00E91F9A" w:rsidRDefault="00E91F9A" w:rsidP="00991FDD">
      <w:r>
        <w:t>（</w:t>
      </w:r>
      <w:r>
        <w:t>C</w:t>
      </w:r>
      <w:r>
        <w:t>）一束单色光的能量可以连续变化</w:t>
      </w:r>
    </w:p>
    <w:p w14:paraId="456E5DBA" w14:textId="77777777" w:rsidR="00E91F9A" w:rsidRDefault="00E91F9A" w:rsidP="00991FDD">
      <w:r>
        <w:t>（</w:t>
      </w:r>
      <w:r>
        <w:t>D</w:t>
      </w:r>
      <w:r>
        <w:t>）只有光子数很多时，光才具有粒子性</w:t>
      </w:r>
    </w:p>
    <w:bookmarkEnd w:id="4"/>
    <w:p w14:paraId="360E8E66" w14:textId="77777777" w:rsidR="00991FDD" w:rsidRDefault="00991FDD" w:rsidP="00991FDD"/>
    <w:p w14:paraId="77EF82F8" w14:textId="24E3FAA1" w:rsidR="00F27439" w:rsidRDefault="00F27439" w:rsidP="00991FDD"/>
    <w:p w14:paraId="6779B31F" w14:textId="064302E1" w:rsidR="00E91F9A" w:rsidRDefault="00F27439" w:rsidP="00537EA1">
      <w:pPr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CE2793A" wp14:editId="31526B13">
                <wp:simplePos x="0" y="0"/>
                <wp:positionH relativeFrom="column">
                  <wp:posOffset>3503351</wp:posOffset>
                </wp:positionH>
                <wp:positionV relativeFrom="paragraph">
                  <wp:posOffset>257</wp:posOffset>
                </wp:positionV>
                <wp:extent cx="1724660" cy="724535"/>
                <wp:effectExtent l="0" t="0" r="8890" b="18415"/>
                <wp:wrapSquare wrapText="bothSides"/>
                <wp:docPr id="8287" name="组合 8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60" cy="724535"/>
                          <a:chOff x="0" y="41163"/>
                          <a:chExt cx="1725309" cy="726684"/>
                        </a:xfrm>
                      </wpg:grpSpPr>
                      <wpg:grpSp>
                        <wpg:cNvPr id="8269" name="组合 8269"/>
                        <wpg:cNvGrpSpPr>
                          <a:grpSpLocks/>
                        </wpg:cNvGrpSpPr>
                        <wpg:grpSpPr bwMode="auto">
                          <a:xfrm>
                            <a:off x="0" y="179351"/>
                            <a:ext cx="1447800" cy="579120"/>
                            <a:chOff x="7791" y="9371"/>
                            <a:chExt cx="2280" cy="912"/>
                          </a:xfrm>
                        </wpg:grpSpPr>
                        <wps:wsp>
                          <wps:cNvPr id="8270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1" y="9856"/>
                              <a:ext cx="2280" cy="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g:grpSp>
                          <wpg:cNvPr id="8274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8081" y="9501"/>
                              <a:ext cx="921" cy="782"/>
                              <a:chOff x="7361" y="9531"/>
                              <a:chExt cx="921" cy="782"/>
                            </a:xfrm>
                          </wpg:grpSpPr>
                          <wps:wsp>
                            <wps:cNvPr id="8275" name="Oval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85" y="968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8276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32" y="9531"/>
                                <a:ext cx="350" cy="350"/>
                              </a:xfrm>
                              <a:prstGeom prst="donut">
                                <a:avLst>
                                  <a:gd name="adj" fmla="val 11694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06" name="Oval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85" y="10116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07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32" y="9963"/>
                                <a:ext cx="350" cy="350"/>
                              </a:xfrm>
                              <a:prstGeom prst="donut">
                                <a:avLst>
                                  <a:gd name="adj" fmla="val 11685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08" name="Oval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5" y="968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09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72" y="9531"/>
                                <a:ext cx="350" cy="350"/>
                              </a:xfrm>
                              <a:prstGeom prst="donut">
                                <a:avLst>
                                  <a:gd name="adj" fmla="val 11785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10" name="Oval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14" y="10116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11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1" y="9963"/>
                                <a:ext cx="350" cy="350"/>
                              </a:xfrm>
                              <a:prstGeom prst="donut">
                                <a:avLst>
                                  <a:gd name="adj" fmla="val 11593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8283" name="Rectangle 4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645" y="9371"/>
                              <a:ext cx="197" cy="28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</a:schemeClr>
                                </a:gs>
                                <a:gs pos="29000">
                                  <a:schemeClr val="bg1"/>
                                </a:gs>
                                <a:gs pos="74000">
                                  <a:schemeClr val="bg1"/>
                                </a:gs>
                                <a:gs pos="100000">
                                  <a:schemeClr val="tx1">
                                    <a:lumMod val="65000"/>
                                    <a:lumOff val="3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284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4" y="10041"/>
                              <a:ext cx="72" cy="1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285" name="Line 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40" y="9656"/>
                              <a:ext cx="0" cy="3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86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504518" y="41163"/>
                            <a:ext cx="310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9C7C3" w14:textId="77777777" w:rsidR="008F43BD" w:rsidRPr="008E0EE8" w:rsidRDefault="008F43BD" w:rsidP="005211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轧辊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313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300250" y="170508"/>
                            <a:ext cx="4250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1CBF7A" w14:textId="77777777" w:rsidR="008F43BD" w:rsidRPr="008E0EE8" w:rsidRDefault="008F43BD" w:rsidP="005211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放射源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314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268652" y="560203"/>
                            <a:ext cx="4250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F3646D" w14:textId="77777777" w:rsidR="008F43BD" w:rsidRPr="008E0EE8" w:rsidRDefault="008F43BD" w:rsidP="005211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探测器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2793A" id="组合 8287" o:spid="_x0000_s1065" style="position:absolute;left:0;text-align:left;margin-left:275.85pt;margin-top:0;width:135.8pt;height:57.05pt;z-index:251633152;mso-position-horizontal-relative:text;mso-position-vertical-relative:text;mso-width-relative:margin;mso-height-relative:margin" coordorigin=",411" coordsize="17253,7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">
                <v:group id="组合 8269" o:spid="_x0000_s1066" style="position:absolute;top:1793;width:14478;height:5791" coordorigin="7791,9371" coordsize="22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nJ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mOp/B8E56AXDwAAAD//wMAUEsBAi0AFAAGAAgAAAAhANvh9svuAAAAhQEAABMAAAAAAAAA&#10;AAAAAAAAAAAAAFtDb250ZW50X1R5cGVzXS54bWxQSwECLQAUAAYACAAAACEAWvQsW78AAAAVAQAA&#10;CwAAAAAAAAAAAAAAAAAfAQAAX3JlbHMvLnJlbHNQSwECLQAUAAYACAAAACEA4aw5ycYAAADdAAAA&#10;DwAAAAAAAAAAAAAAAAAHAgAAZHJzL2Rvd25yZXYueG1sUEsFBgAAAAADAAMAtwAAAPoCAAAAAA==&#10;">
                  <v:rect id="Rectangle 28" o:spid="_x0000_s1067" style="position:absolute;left:7791;top:9856;width:2280;height: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" strokeweight="1pt">
                    <v:textbox style="mso-fit-shape-to-text:t" inset="1mm,0,1mm,0"/>
                  </v:rect>
                  <v:group id="Group 32" o:spid="_x0000_s1068" style="position:absolute;left:8081;top:9501;width:921;height:782" coordorigin="7361,9531" coordsize="921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CK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mOv+D5JjwBOX8AAAD//wMAUEsBAi0AFAAGAAgAAAAhANvh9svuAAAAhQEAABMAAAAAAAAA&#10;AAAAAAAAAAAAAFtDb250ZW50X1R5cGVzXS54bWxQSwECLQAUAAYACAAAACEAWvQsW78AAAAVAQAA&#10;CwAAAAAAAAAAAAAAAAAfAQAAX3JlbHMvLnJlbHNQSwECLQAUAAYACAAAACEAinQAisYAAADdAAAA&#10;DwAAAAAAAAAAAAAAAAAHAgAAZHJzL2Rvd25yZXYueG1sUEsFBgAAAAADAAMAtwAAAPoCAAAAAA==&#10;">
                    <v:oval id="Oval 33" o:spid="_x0000_s1069" style="position:absolute;left:8085;top:9684;width:45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" fillcolor="black [3213]" stroked="f">
                      <v:textbox style="mso-fit-shape-to-text:t" inset="1mm,0,1mm,0"/>
                    </v:oval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Oval 34" o:spid="_x0000_s1070" type="#_x0000_t23" style="position:absolute;left:7932;top:9531;width:350;height: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" adj="2526" filled="f" strokeweight="1pt">
                      <v:textbox style="mso-fit-shape-to-text:t" inset="1mm,0,1mm,0"/>
                    </v:shape>
                    <v:oval id="Oval 33" o:spid="_x0000_s1071" style="position:absolute;left:8085;top:10116;width:45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" fillcolor="black [3213]" stroked="f">
                      <v:textbox style="mso-fit-shape-to-text:t" inset="1mm,0,1mm,0"/>
                    </v:oval>
                    <v:shape id="Oval 34" o:spid="_x0000_s1072" type="#_x0000_t23" style="position:absolute;left:7932;top:9963;width:350;height: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" adj="2524" filled="f" strokeweight="1pt">
                      <v:textbox style="mso-fit-shape-to-text:t" inset="1mm,0,1mm,0"/>
                    </v:shape>
                    <v:oval id="Oval 33" o:spid="_x0000_s1073" style="position:absolute;left:7525;top:9684;width:45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" fillcolor="black [3213]" stroked="f">
                      <v:textbox style="mso-fit-shape-to-text:t" inset="1mm,0,1mm,0"/>
                    </v:oval>
                    <v:shape id="Oval 34" o:spid="_x0000_s1074" type="#_x0000_t23" style="position:absolute;left:7372;top:9531;width:350;height: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" adj="2546" filled="f" strokeweight="1pt">
                      <v:textbox style="mso-fit-shape-to-text:t" inset="1mm,0,1mm,0"/>
                    </v:shape>
                    <v:oval id="Oval 33" o:spid="_x0000_s1075" style="position:absolute;left:7514;top:10116;width:45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" fillcolor="black [3213]" stroked="f">
                      <v:textbox style="mso-fit-shape-to-text:t" inset="1mm,0,1mm,0"/>
                    </v:oval>
                    <v:shape id="Oval 34" o:spid="_x0000_s1076" type="#_x0000_t23" style="position:absolute;left:7361;top:9963;width:350;height: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" adj="2504" filled="f" strokeweight="1pt">
                      <v:textbox style="mso-fit-shape-to-text:t" inset="1mm,0,1mm,0"/>
                    </v:shape>
                  </v:group>
                  <v:rect id="Rectangle 41" o:spid="_x0000_s1077" style="position:absolute;left:9645;top:9371;width:197;height:285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" fillcolor="#a5a5a5 [2092]" strokeweight="1pt">
                    <v:fill color2="#5a5a5a [2109]" rotate="t" angle="270" colors="0 #a6a6a6;19005f white;48497f white;1 #595959" focus="100%" type="gradient"/>
                    <v:textbox style="mso-fit-shape-to-text:t" inset="1mm,0,1mm,0"/>
                  </v:rect>
                  <v:rect id="Rectangle 42" o:spid="_x0000_s1078" style="position:absolute;left:9704;top:10041;width:72;height:1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" strokeweight="1pt">
                    <v:textbox style="mso-fit-shape-to-text:t" inset="1mm,0,1mm,0"/>
                  </v:rect>
                  <v:line id="Line 43" o:spid="_x0000_s1079" style="position:absolute;flip:x;visibility:visible;mso-wrap-style:square" from="9740,9656" to="9740,10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">
                    <v:stroke dashstyle="dash"/>
                  </v:line>
                </v:group>
                <v:shape id="Text Box 356" o:spid="_x0000_s1080" type="#_x0000_t202" style="position:absolute;left:5045;top:411;width:310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" filled="f" stroked="f">
                  <v:textbox style="mso-fit-shape-to-text:t" inset="1mm,0,1mm,0">
                    <w:txbxContent>
                      <w:p w14:paraId="1779C7C3" w14:textId="77777777" w:rsidR="008F43BD" w:rsidRPr="008E0EE8" w:rsidRDefault="008F43BD" w:rsidP="005211B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轧辊</w:t>
                        </w:r>
                      </w:p>
                    </w:txbxContent>
                  </v:textbox>
                </v:shape>
                <v:shape id="Text Box 356" o:spid="_x0000_s1081" type="#_x0000_t202" style="position:absolute;left:13002;top:1705;width:425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" filled="f" stroked="f">
                  <v:textbox style="mso-fit-shape-to-text:t" inset="1mm,0,1mm,0">
                    <w:txbxContent>
                      <w:p w14:paraId="061CBF7A" w14:textId="77777777" w:rsidR="008F43BD" w:rsidRPr="008E0EE8" w:rsidRDefault="008F43BD" w:rsidP="005211B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放射源</w:t>
                        </w:r>
                      </w:p>
                    </w:txbxContent>
                  </v:textbox>
                </v:shape>
                <v:shape id="Text Box 356" o:spid="_x0000_s1082" type="#_x0000_t202" style="position:absolute;left:12686;top:5602;width:425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" filled="f" stroked="f">
                  <v:textbox style="mso-fit-shape-to-text:t" inset="1mm,0,1mm,0">
                    <w:txbxContent>
                      <w:p w14:paraId="12F3646D" w14:textId="77777777" w:rsidR="008F43BD" w:rsidRPr="008E0EE8" w:rsidRDefault="008F43BD" w:rsidP="005211B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探测器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91F9A">
        <w:rPr>
          <w:rFonts w:hint="eastAsia"/>
        </w:rPr>
        <w:t>在轧制钢板时需要动态地监测钢板厚度，其检测装置由放射源、探测器等构成，如图所示。该装置中探测器接收到的</w:t>
      </w:r>
      <w:commentRangeStart w:id="6"/>
      <w:r w:rsidR="00E91F9A">
        <w:rPr>
          <w:rFonts w:hint="eastAsia"/>
        </w:rPr>
        <w:t>是</w:t>
      </w:r>
      <w:commentRangeEnd w:id="6"/>
      <w:r w:rsidR="00991FDD">
        <w:rPr>
          <w:rStyle w:val="a4"/>
        </w:rPr>
        <w:commentReference w:id="6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0D69A376" w14:textId="71C8DD2E" w:rsidR="00FD260B" w:rsidRPr="005211BB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</w:rPr>
        <w:t>X</w:t>
      </w:r>
      <w:r>
        <w:rPr>
          <w:rFonts w:hint="eastAsia"/>
        </w:rPr>
        <w:t>射线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 w:rsidRPr="005211BB">
        <w:rPr>
          <w:rFonts w:hint="eastAsia"/>
        </w:rPr>
        <w:t>（</w:t>
      </w:r>
      <w:r w:rsidRPr="005211BB">
        <w:rPr>
          <w:rFonts w:hint="eastAsia"/>
        </w:rPr>
        <w:t>B</w:t>
      </w:r>
      <w:r w:rsidRPr="005211BB">
        <w:rPr>
          <w:rFonts w:hint="eastAsia"/>
        </w:rPr>
        <w:t>）</w:t>
      </w:r>
      <w:r w:rsidR="00882A1B" w:rsidRPr="005211BB">
        <w:t>α</w:t>
      </w:r>
      <w:r w:rsidRPr="005211BB">
        <w:rPr>
          <w:rFonts w:hint="eastAsia"/>
        </w:rPr>
        <w:t>射线</w:t>
      </w:r>
    </w:p>
    <w:p w14:paraId="42D9A4D2" w14:textId="0F98998F" w:rsidR="00E91F9A" w:rsidRDefault="00E91F9A" w:rsidP="00991FDD">
      <w:r w:rsidRPr="005211BB">
        <w:rPr>
          <w:rFonts w:hint="eastAsia"/>
        </w:rPr>
        <w:t>（</w:t>
      </w:r>
      <w:r w:rsidRPr="005211BB">
        <w:rPr>
          <w:rFonts w:hint="eastAsia"/>
        </w:rPr>
        <w:t>C</w:t>
      </w:r>
      <w:r w:rsidRPr="005211BB">
        <w:rPr>
          <w:rFonts w:hint="eastAsia"/>
        </w:rPr>
        <w:t>）</w:t>
      </w:r>
      <w:r w:rsidR="00882A1B" w:rsidRPr="005211BB">
        <w:t>β</w:t>
      </w:r>
      <w:r w:rsidRPr="005211BB">
        <w:rPr>
          <w:rFonts w:hint="eastAsia"/>
        </w:rPr>
        <w:t>射线</w:t>
      </w:r>
      <w:r w:rsidR="00537EA1" w:rsidRPr="005211BB">
        <w:rPr>
          <w:rFonts w:hint="eastAsia"/>
        </w:rPr>
        <w:tab/>
      </w:r>
      <w:r w:rsidR="00537EA1" w:rsidRPr="005211BB">
        <w:rPr>
          <w:rFonts w:hint="eastAsia"/>
        </w:rPr>
        <w:tab/>
      </w:r>
      <w:r w:rsidRPr="005211BB">
        <w:rPr>
          <w:rFonts w:hint="eastAsia"/>
        </w:rPr>
        <w:t>（</w:t>
      </w:r>
      <w:r w:rsidRPr="005211BB">
        <w:rPr>
          <w:rFonts w:hint="eastAsia"/>
        </w:rPr>
        <w:t>D</w:t>
      </w:r>
      <w:r w:rsidRPr="005211BB">
        <w:rPr>
          <w:rFonts w:hint="eastAsia"/>
        </w:rPr>
        <w:t>）</w:t>
      </w:r>
      <w:r w:rsidR="00882A1B" w:rsidRPr="005211BB">
        <w:t>γ</w:t>
      </w:r>
      <w:r>
        <w:rPr>
          <w:rFonts w:hint="eastAsia"/>
        </w:rPr>
        <w:t>射线</w:t>
      </w:r>
    </w:p>
    <w:p w14:paraId="3294F018" w14:textId="77777777" w:rsidR="00991FDD" w:rsidRDefault="00991FDD" w:rsidP="00991FDD"/>
    <w:p w14:paraId="16CBA076" w14:textId="630B0CFE" w:rsidR="00E91F9A" w:rsidRDefault="00E91F9A" w:rsidP="00537EA1">
      <w:pPr>
        <w:numPr>
          <w:ilvl w:val="0"/>
          <w:numId w:val="1"/>
        </w:numPr>
      </w:pPr>
      <w:r>
        <w:rPr>
          <w:rFonts w:hint="eastAsia"/>
        </w:rPr>
        <w:t>已知两个共点力的合力为</w:t>
      </w:r>
      <w:r w:rsidR="0061694B">
        <w:rPr>
          <w:rFonts w:hint="eastAsia"/>
        </w:rPr>
        <w:t xml:space="preserve"> </w:t>
      </w:r>
      <w:r>
        <w:rPr>
          <w:rFonts w:hint="eastAsia"/>
        </w:rPr>
        <w:t>50</w:t>
      </w:r>
      <w:r w:rsidR="0061694B">
        <w:t xml:space="preserve"> </w:t>
      </w:r>
      <w:r>
        <w:rPr>
          <w:rFonts w:hint="eastAsia"/>
        </w:rPr>
        <w:t>N</w:t>
      </w:r>
      <w:r>
        <w:rPr>
          <w:rFonts w:hint="eastAsia"/>
        </w:rPr>
        <w:t>，分力</w:t>
      </w:r>
      <w:r w:rsidR="0061694B">
        <w:rPr>
          <w:rFonts w:hint="eastAsia"/>
        </w:rPr>
        <w:t xml:space="preserve">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 w:rsidR="0061694B">
        <w:t xml:space="preserve"> </w:t>
      </w:r>
      <w:r>
        <w:rPr>
          <w:rFonts w:hint="eastAsia"/>
        </w:rPr>
        <w:t>的方向与合力</w:t>
      </w:r>
      <w:r w:rsidR="0061694B">
        <w:rPr>
          <w:rFonts w:hint="eastAsia"/>
        </w:rPr>
        <w:t xml:space="preserve"> </w:t>
      </w:r>
      <w:r>
        <w:rPr>
          <w:rFonts w:hint="eastAsia"/>
          <w:i/>
        </w:rPr>
        <w:t>F</w:t>
      </w:r>
      <w:r w:rsidR="0061694B">
        <w:rPr>
          <w:iCs/>
        </w:rPr>
        <w:t xml:space="preserve"> </w:t>
      </w:r>
      <w:r>
        <w:rPr>
          <w:rFonts w:hint="eastAsia"/>
        </w:rPr>
        <w:t>的方向成</w:t>
      </w:r>
      <w:r w:rsidR="0061694B">
        <w:rPr>
          <w:rFonts w:hint="eastAsia"/>
        </w:rPr>
        <w:t xml:space="preserve"> </w:t>
      </w:r>
      <w:r>
        <w:rPr>
          <w:rFonts w:hint="eastAsia"/>
        </w:rPr>
        <w:t>30</w:t>
      </w:r>
      <w:r w:rsidR="00B949F8">
        <w:t>°</w:t>
      </w:r>
      <w:r w:rsidR="0061694B">
        <w:t xml:space="preserve"> </w:t>
      </w:r>
      <w:r>
        <w:rPr>
          <w:rFonts w:hint="eastAsia"/>
        </w:rPr>
        <w:t>角，分力</w:t>
      </w:r>
      <w:r w:rsidR="0061694B">
        <w:rPr>
          <w:rFonts w:hint="eastAsia"/>
        </w:rPr>
        <w:t xml:space="preserve">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 w:rsidR="0061694B">
        <w:t xml:space="preserve"> </w:t>
      </w:r>
      <w:r>
        <w:rPr>
          <w:rFonts w:hint="eastAsia"/>
        </w:rPr>
        <w:t>的大小为</w:t>
      </w:r>
      <w:r w:rsidR="0061694B">
        <w:rPr>
          <w:rFonts w:hint="eastAsia"/>
        </w:rPr>
        <w:t xml:space="preserve"> </w:t>
      </w:r>
      <w:r>
        <w:rPr>
          <w:rFonts w:hint="eastAsia"/>
        </w:rPr>
        <w:t>30</w:t>
      </w:r>
      <w:r w:rsidR="0061694B">
        <w:t xml:space="preserve"> </w:t>
      </w:r>
      <w:r>
        <w:rPr>
          <w:rFonts w:hint="eastAsia"/>
        </w:rPr>
        <w:t>N</w:t>
      </w:r>
      <w:r>
        <w:rPr>
          <w:rFonts w:hint="eastAsia"/>
        </w:rPr>
        <w:t>。</w:t>
      </w:r>
      <w:commentRangeStart w:id="7"/>
      <w:r>
        <w:rPr>
          <w:rFonts w:hint="eastAsia"/>
        </w:rPr>
        <w:t>则</w:t>
      </w:r>
      <w:commentRangeEnd w:id="7"/>
      <w:r w:rsidR="00991FDD">
        <w:rPr>
          <w:rStyle w:val="a4"/>
        </w:rPr>
        <w:commentReference w:id="7"/>
      </w:r>
      <w:r>
        <w:rPr>
          <w:rFonts w:hint="eastAsia"/>
        </w:rPr>
        <w:t>（</w:t>
      </w:r>
      <w:r>
        <w:rPr>
          <w:rFonts w:hint="eastAsia"/>
        </w:rPr>
        <w:tab/>
        <w:t xml:space="preserve">    </w:t>
      </w:r>
      <w:r>
        <w:rPr>
          <w:rFonts w:hint="eastAsia"/>
        </w:rPr>
        <w:t>）</w:t>
      </w:r>
    </w:p>
    <w:p w14:paraId="1CD79D3F" w14:textId="3220CE88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 w:rsidR="0061694B">
        <w:t xml:space="preserve"> </w:t>
      </w:r>
      <w:r>
        <w:rPr>
          <w:rFonts w:hint="eastAsia"/>
        </w:rPr>
        <w:t>的大小是唯一的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 w:rsidR="0061694B">
        <w:t xml:space="preserve"> </w:t>
      </w:r>
      <w:r>
        <w:rPr>
          <w:rFonts w:hint="eastAsia"/>
        </w:rPr>
        <w:t>的方向是唯一的</w:t>
      </w:r>
    </w:p>
    <w:p w14:paraId="16B82D37" w14:textId="2F9FF3BA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 w:rsidR="0061694B">
        <w:t xml:space="preserve"> </w:t>
      </w:r>
      <w:r>
        <w:rPr>
          <w:rFonts w:hint="eastAsia"/>
        </w:rPr>
        <w:t>有两个可能的方向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 w:rsidR="0061694B">
        <w:t xml:space="preserve"> </w:t>
      </w:r>
      <w:r>
        <w:rPr>
          <w:rFonts w:hint="eastAsia"/>
        </w:rPr>
        <w:t>可取任意方向</w:t>
      </w:r>
    </w:p>
    <w:p w14:paraId="32AB5AB7" w14:textId="77777777" w:rsidR="00991FDD" w:rsidRDefault="00991FDD" w:rsidP="00991FDD"/>
    <w:p w14:paraId="72C4001C" w14:textId="1075C659" w:rsidR="00E91F9A" w:rsidRDefault="00F27439" w:rsidP="00537EA1">
      <w:pPr>
        <w:numPr>
          <w:ilvl w:val="0"/>
          <w:numId w:val="1"/>
        </w:numPr>
        <w:rPr>
          <w:color w:val="FF0000"/>
        </w:rPr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11470479" wp14:editId="59973CD9">
                <wp:simplePos x="0" y="0"/>
                <wp:positionH relativeFrom="column">
                  <wp:posOffset>3360906</wp:posOffset>
                </wp:positionH>
                <wp:positionV relativeFrom="paragraph">
                  <wp:posOffset>296369</wp:posOffset>
                </wp:positionV>
                <wp:extent cx="1807210" cy="724535"/>
                <wp:effectExtent l="0" t="0" r="2540" b="18415"/>
                <wp:wrapNone/>
                <wp:docPr id="1242276458" name="组合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210" cy="724535"/>
                          <a:chOff x="0" y="0"/>
                          <a:chExt cx="1807210" cy="724535"/>
                        </a:xfrm>
                      </wpg:grpSpPr>
                      <wps:wsp>
                        <wps:cNvPr id="1529216" name="任意多边形: 形状 470"/>
                        <wps:cNvSpPr/>
                        <wps:spPr bwMode="auto">
                          <a:xfrm>
                            <a:off x="1284051" y="209145"/>
                            <a:ext cx="78537" cy="457200"/>
                          </a:xfrm>
                          <a:custGeom>
                            <a:avLst/>
                            <a:gdLst>
                              <a:gd name="connsiteX0" fmla="*/ 0 w 78537"/>
                              <a:gd name="connsiteY0" fmla="*/ 0 h 490859"/>
                              <a:gd name="connsiteX1" fmla="*/ 0 w 78537"/>
                              <a:gd name="connsiteY1" fmla="*/ 58903 h 490859"/>
                              <a:gd name="connsiteX2" fmla="*/ 78537 w 78537"/>
                              <a:gd name="connsiteY2" fmla="*/ 58903 h 490859"/>
                              <a:gd name="connsiteX3" fmla="*/ 78537 w 78537"/>
                              <a:gd name="connsiteY3" fmla="*/ 490859 h 4908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8537" h="490859">
                                <a:moveTo>
                                  <a:pt x="0" y="0"/>
                                </a:moveTo>
                                <a:lnTo>
                                  <a:pt x="0" y="58903"/>
                                </a:lnTo>
                                <a:lnTo>
                                  <a:pt x="78537" y="58903"/>
                                </a:lnTo>
                                <a:lnTo>
                                  <a:pt x="78537" y="4908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2251128" name="组合 472"/>
                        <wpg:cNvGrpSpPr/>
                        <wpg:grpSpPr>
                          <a:xfrm>
                            <a:off x="0" y="0"/>
                            <a:ext cx="1807210" cy="724535"/>
                            <a:chOff x="15240" y="5080"/>
                            <a:chExt cx="1807210" cy="724535"/>
                          </a:xfrm>
                        </wpg:grpSpPr>
                        <wpg:grpSp>
                          <wpg:cNvPr id="429511330" name="组合 469"/>
                          <wpg:cNvGrpSpPr/>
                          <wpg:grpSpPr>
                            <a:xfrm>
                              <a:off x="15240" y="5080"/>
                              <a:ext cx="1807210" cy="724535"/>
                              <a:chOff x="15240" y="5080"/>
                              <a:chExt cx="1807210" cy="724535"/>
                            </a:xfrm>
                          </wpg:grpSpPr>
                          <wpg:grpSp>
                            <wpg:cNvPr id="352891244" name="Group 16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40" y="5080"/>
                                <a:ext cx="1807210" cy="724535"/>
                                <a:chOff x="6303" y="8586"/>
                                <a:chExt cx="2846" cy="1141"/>
                              </a:xfrm>
                            </wpg:grpSpPr>
                            <wps:wsp>
                              <wps:cNvPr id="425065074" name="Rectangle 1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8" y="8793"/>
                                  <a:ext cx="453" cy="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2062318" name="Line 1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8898"/>
                                  <a:ext cx="1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2064096" name="Line 1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55" y="9638"/>
                                  <a:ext cx="1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9562782" name="Line 1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82" y="9684"/>
                                  <a:ext cx="1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577751" name="Line 1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5" y="9727"/>
                                  <a:ext cx="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871331" name="Freeform 164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160" y="8747"/>
                                  <a:ext cx="255" cy="122"/>
                                </a:xfrm>
                                <a:custGeom>
                                  <a:avLst/>
                                  <a:gdLst>
                                    <a:gd name="T0" fmla="*/ 0 w 181"/>
                                    <a:gd name="T1" fmla="*/ 0 h 87"/>
                                    <a:gd name="T2" fmla="*/ 46 w 181"/>
                                    <a:gd name="T3" fmla="*/ 87 h 87"/>
                                    <a:gd name="T4" fmla="*/ 136 w 181"/>
                                    <a:gd name="T5" fmla="*/ 87 h 87"/>
                                    <a:gd name="T6" fmla="*/ 181 w 181"/>
                                    <a:gd name="T7" fmla="*/ 0 h 87"/>
                                    <a:gd name="T8" fmla="*/ 0 w 181"/>
                                    <a:gd name="T9" fmla="*/ 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1" h="87">
                                      <a:moveTo>
                                        <a:pt x="0" y="0"/>
                                      </a:moveTo>
                                      <a:lnTo>
                                        <a:pt x="46" y="87"/>
                                      </a:lnTo>
                                      <a:lnTo>
                                        <a:pt x="136" y="87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66241596" name="Rectangle 1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29" y="8873"/>
                                  <a:ext cx="120" cy="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870270648" name="Rectangle 1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3" y="8586"/>
                                  <a:ext cx="24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5F043" w14:textId="5DDA3EAC" w:rsidR="008F43BD" w:rsidRPr="00F27439" w:rsidRDefault="008F43BD" w:rsidP="00186C0C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F27439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33592776" name="Rectangle 1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5" y="8697"/>
                                  <a:ext cx="65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EC8760" w14:textId="77777777" w:rsidR="008F43BD" w:rsidRPr="00F27439" w:rsidRDefault="008F43BD" w:rsidP="00186C0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439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蜂鸣器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04378829" name="Rectangle 1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1" y="8843"/>
                                  <a:ext cx="29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B89E4E" w14:textId="77777777" w:rsidR="008F43BD" w:rsidRPr="00F27439" w:rsidRDefault="008F43BD" w:rsidP="00186C0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439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651097565" name="Rectangle 1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7" y="8841"/>
                                  <a:ext cx="29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DFD6D6" w14:textId="77777777" w:rsidR="008F43BD" w:rsidRPr="00F27439" w:rsidRDefault="008F43BD" w:rsidP="00186C0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439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96816822" name="Line 1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44" y="8999"/>
                                  <a:ext cx="4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351691" name="Rectangle 1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91" y="8793"/>
                                  <a:ext cx="453" cy="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09003602" name="Rectangle 1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0" y="8969"/>
                                  <a:ext cx="60" cy="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205947395" name="Rectangle 1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1" y="9478"/>
                                  <a:ext cx="60" cy="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1270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17818761" name="任意多边形: 形状 468"/>
                            <wps:cNvSpPr/>
                            <wps:spPr bwMode="auto">
                              <a:xfrm>
                                <a:off x="1106449" y="218604"/>
                                <a:ext cx="145855" cy="50489"/>
                              </a:xfrm>
                              <a:custGeom>
                                <a:avLst/>
                                <a:gdLst>
                                  <a:gd name="connsiteX0" fmla="*/ 0 w 145855"/>
                                  <a:gd name="connsiteY0" fmla="*/ 50489 h 50489"/>
                                  <a:gd name="connsiteX1" fmla="*/ 145855 w 145855"/>
                                  <a:gd name="connsiteY1" fmla="*/ 50489 h 50489"/>
                                  <a:gd name="connsiteX2" fmla="*/ 145855 w 145855"/>
                                  <a:gd name="connsiteY2" fmla="*/ 0 h 504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5855" h="50489">
                                    <a:moveTo>
                                      <a:pt x="0" y="50489"/>
                                    </a:moveTo>
                                    <a:lnTo>
                                      <a:pt x="145855" y="50489"/>
                                    </a:lnTo>
                                    <a:lnTo>
                                      <a:pt x="145855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99704423" name="任意多边形: 形状 471"/>
                          <wps:cNvSpPr/>
                          <wps:spPr bwMode="auto">
                            <a:xfrm>
                              <a:off x="118288" y="314434"/>
                              <a:ext cx="1262208" cy="277686"/>
                            </a:xfrm>
                            <a:custGeom>
                              <a:avLst/>
                              <a:gdLst>
                                <a:gd name="connsiteX0" fmla="*/ 78537 w 1262208"/>
                                <a:gd name="connsiteY0" fmla="*/ 0 h 277686"/>
                                <a:gd name="connsiteX1" fmla="*/ 0 w 1262208"/>
                                <a:gd name="connsiteY1" fmla="*/ 0 h 277686"/>
                                <a:gd name="connsiteX2" fmla="*/ 0 w 1262208"/>
                                <a:gd name="connsiteY2" fmla="*/ 277686 h 277686"/>
                                <a:gd name="connsiteX3" fmla="*/ 1262208 w 1262208"/>
                                <a:gd name="connsiteY3" fmla="*/ 277686 h 2776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2208" h="277686">
                                  <a:moveTo>
                                    <a:pt x="785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7686"/>
                                  </a:lnTo>
                                  <a:lnTo>
                                    <a:pt x="1262208" y="27768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470479" id="组合 473" o:spid="_x0000_s1083" style="position:absolute;left:0;text-align:left;margin-left:264.65pt;margin-top:23.35pt;width:142.3pt;height:57.05pt;z-index:251746816;mso-position-horizontal-relative:text;mso-position-vertical-relative:text" coordsize="18072,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">
                <v:shape id="任意多边形: 形状 470" o:spid="_x0000_s1084" style="position:absolute;left:12840;top:2091;width:785;height:4572;visibility:visible;mso-wrap-style:square;v-text-anchor:middle" coordsize="78537,49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" path="m,l,58903r78537,l78537,490859e" filled="f" strokecolor="black [3213]" strokeweight=".5pt">
                  <v:stroke joinstyle="miter"/>
                  <v:path arrowok="t" o:connecttype="custom" o:connectlocs="0,0;0,54864;78537,54864;78537,457200" o:connectangles="0,0,0,0"/>
                </v:shape>
                <v:group id="组合 472" o:spid="_x0000_s1085" style="position:absolute;width:18072;height:7245" coordorigin="152,50" coordsize="18072,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">
                  <v:group id="_x0000_s1086" style="position:absolute;left:152;top:50;width:18072;height:7246" coordorigin="152,50" coordsize="18072,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">
                    <v:group id="Group 1631" o:spid="_x0000_s1087" style="position:absolute;left:152;top:50;width:18072;height:7246" coordorigin="6303,8586" coordsize="2846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">
                      <v:rect id="Rectangle 1632" o:spid="_x0000_s1088" style="position:absolute;left:7498;top:8793;width:453;height:4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" filled="f" strokeweight="1pt">
                        <v:textbox style="mso-fit-shape-to-text:t" inset="1mm,0,1mm,0"/>
                      </v:rect>
                      <v:line id="Line 1633" o:spid="_x0000_s1089" style="position:absolute;visibility:visible;mso-wrap-style:square" from="6412,8898" to="6593,8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" strokeweight=".5pt"/>
                      <v:line id="Line 1641" o:spid="_x0000_s1090" style="position:absolute;visibility:visible;mso-wrap-style:square" from="8355,9638" to="8536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" strokeweight="1pt"/>
                      <v:line id="Line 1642" o:spid="_x0000_s1091" style="position:absolute;visibility:visible;mso-wrap-style:square" from="8382,9684" to="8518,9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" strokeweight="1pt"/>
                      <v:line id="Line 1643" o:spid="_x0000_s1092" style="position:absolute;visibility:visible;mso-wrap-style:square" from="8405,9727" to="8495,9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" strokeweight="1pt"/>
                      <v:shape id="Freeform 1645" o:spid="_x0000_s1093" style="position:absolute;left:8160;top:8747;width:255;height:122;visibility:visible;mso-wrap-style:none;v-text-anchor:top" coordsize="1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" path="m,l46,87r90,l181,,,xe" filled="f" strokeweight="1pt">
                        <v:path arrowok="t" o:connecttype="custom" o:connectlocs="0,0;65,122;192,122;255,0;0,0" o:connectangles="0,0,0,0,0"/>
                        <o:lock v:ext="edit" aspectratio="t"/>
                      </v:shape>
                      <v:rect id="Rectangle 1647" o:spid="_x0000_s1094" style="position:absolute;left:8229;top:8873;width:120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" filled="f" strokeweight="1pt">
                        <v:textbox style="mso-fit-shape-to-text:t" inset="1mm,0,1mm,0"/>
                      </v:rect>
                      <v:rect id="Rectangle 1650" o:spid="_x0000_s1095" style="position:absolute;left:6303;top:8586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0B5F043" w14:textId="5DDA3EAC" w:rsidR="008F43BD" w:rsidRPr="00F27439" w:rsidRDefault="008F43BD" w:rsidP="00186C0C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27439">
                                <w:rPr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rect>
                      <v:rect id="Rectangle 1651" o:spid="_x0000_s1096" style="position:absolute;left:8495;top:8697;width:65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0AEC8760" w14:textId="77777777" w:rsidR="008F43BD" w:rsidRPr="00F27439" w:rsidRDefault="008F43BD" w:rsidP="00186C0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43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蜂鸣器</w:t>
                              </w:r>
                            </w:p>
                          </w:txbxContent>
                        </v:textbox>
                      </v:rect>
                      <v:rect id="Rectangle 1652" o:spid="_x0000_s1097" style="position:absolute;left:6681;top:8843;width:29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6B89E4E" w14:textId="77777777" w:rsidR="008F43BD" w:rsidRPr="00F27439" w:rsidRDefault="008F43BD" w:rsidP="00186C0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43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v:textbox>
                      </v:rect>
                      <v:rect id="Rectangle 1653" o:spid="_x0000_s1098" style="position:absolute;left:7587;top:8841;width:29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6DDFD6D6" w14:textId="77777777" w:rsidR="008F43BD" w:rsidRPr="00F27439" w:rsidRDefault="008F43BD" w:rsidP="00186C0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43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v:textbox>
                      </v:rect>
                      <v:line id="Line 1654" o:spid="_x0000_s1099" style="position:absolute;visibility:visible;mso-wrap-style:square" from="7044,8999" to="7494,8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" strokeweight=".5pt"/>
                      <v:rect id="Rectangle 1632" o:spid="_x0000_s1100" style="position:absolute;left:6591;top:8793;width:453;height:4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" filled="f" strokeweight="1pt">
                        <v:textbox style="mso-fit-shape-to-text:t" inset="1mm,0,1mm,0"/>
                      </v:rect>
                      <v:oval id="Rectangle 1632" o:spid="_x0000_s1101" style="position:absolute;left:7960;top:8969;width:60;height: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" strokeweight="1pt">
                        <v:stroke joinstyle="miter"/>
                        <v:textbox style="mso-fit-shape-to-text:t" inset="1mm,0,1mm,0"/>
                      </v:oval>
                      <v:oval id="Rectangle 1632" o:spid="_x0000_s1102" style="position:absolute;left:8421;top:9478;width:60;height: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" fillcolor="black [3213]" stroked="f" strokeweight="1pt">
                        <v:stroke joinstyle="miter"/>
                        <v:textbox style="mso-fit-shape-to-text:t" inset="1mm,0,1mm,0"/>
                      </v:oval>
                    </v:group>
                    <v:shape id="任意多边形: 形状 468" o:spid="_x0000_s1103" style="position:absolute;left:11064;top:2186;width:1459;height:504;visibility:visible;mso-wrap-style:square;v-text-anchor:middle" coordsize="145855,5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" path="m,50489r145855,l145855,e" filled="f" strokecolor="black [3213]" strokeweight=".5pt">
                      <v:stroke joinstyle="miter"/>
                      <v:path arrowok="t" o:connecttype="custom" o:connectlocs="0,50489;145855,50489;145855,0" o:connectangles="0,0,0"/>
                    </v:shape>
                  </v:group>
                  <v:shape id="任意多边形: 形状 471" o:spid="_x0000_s1104" style="position:absolute;left:1182;top:3144;width:12622;height:2777;visibility:visible;mso-wrap-style:square;v-text-anchor:middle" coordsize="1262208,27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" path="m78537,l,,,277686r1262208,e" filled="f" strokecolor="black [3213]" strokeweight=".5pt">
                    <v:stroke joinstyle="miter"/>
                    <v:path arrowok="t" o:connecttype="custom" o:connectlocs="78537,0;0,0;0,277686;1262208,277686" o:connectangles="0,0,0,0"/>
                  </v:shape>
                </v:group>
              </v:group>
            </w:pict>
          </mc:Fallback>
        </mc:AlternateContent>
      </w:r>
      <w:r w:rsidR="00E91F9A">
        <w:rPr>
          <w:rFonts w:hint="eastAsia"/>
        </w:rPr>
        <w:t>如图，低电位报警器由两个基本的门电路与蜂鸣器组成，该报警器只有当输入电压过低时蜂鸣器才会发出警报。</w:t>
      </w:r>
      <w:commentRangeStart w:id="8"/>
      <w:r w:rsidR="00E91F9A">
        <w:rPr>
          <w:rFonts w:hint="eastAsia"/>
        </w:rPr>
        <w:t>其中</w:t>
      </w:r>
      <w:commentRangeEnd w:id="8"/>
      <w:r w:rsidR="00991FDD">
        <w:rPr>
          <w:rStyle w:val="a4"/>
        </w:rPr>
        <w:commentReference w:id="8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64452602" w14:textId="612F915B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）甲是“与”门，乙是“非”门</w:t>
      </w:r>
    </w:p>
    <w:p w14:paraId="4BD01409" w14:textId="2F935144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）甲是“或”门，乙是“非”门</w:t>
      </w:r>
    </w:p>
    <w:p w14:paraId="089D7A09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）甲是“与”门，乙是“或”门</w:t>
      </w:r>
    </w:p>
    <w:p w14:paraId="1C5F59CD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）甲是“或”门，乙是“与”门</w:t>
      </w:r>
    </w:p>
    <w:p w14:paraId="1104DF99" w14:textId="77777777" w:rsidR="00991FDD" w:rsidRDefault="00991FDD" w:rsidP="00991FDD"/>
    <w:p w14:paraId="0302A70F" w14:textId="077C8967" w:rsidR="00E91F9A" w:rsidRDefault="00760511" w:rsidP="00537EA1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3F775955" wp14:editId="1444BB9C">
                <wp:simplePos x="0" y="0"/>
                <wp:positionH relativeFrom="column">
                  <wp:posOffset>-635</wp:posOffset>
                </wp:positionH>
                <wp:positionV relativeFrom="paragraph">
                  <wp:posOffset>460375</wp:posOffset>
                </wp:positionV>
                <wp:extent cx="5194935" cy="1273810"/>
                <wp:effectExtent l="0" t="19050" r="24765" b="2540"/>
                <wp:wrapSquare wrapText="bothSides"/>
                <wp:docPr id="603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935" cy="1273810"/>
                          <a:chOff x="2464" y="1724"/>
                          <a:chExt cx="8181" cy="2006"/>
                        </a:xfrm>
                      </wpg:grpSpPr>
                      <wpg:grpSp>
                        <wpg:cNvPr id="610" name="Group 1582"/>
                        <wpg:cNvGrpSpPr>
                          <a:grpSpLocks/>
                        </wpg:cNvGrpSpPr>
                        <wpg:grpSpPr bwMode="auto">
                          <a:xfrm>
                            <a:off x="9111" y="2015"/>
                            <a:ext cx="1534" cy="847"/>
                            <a:chOff x="12700" y="4911"/>
                            <a:chExt cx="1534" cy="847"/>
                          </a:xfrm>
                        </wpg:grpSpPr>
                        <wps:wsp>
                          <wps:cNvPr id="635" name="Rectangle 15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487" y="4937"/>
                              <a:ext cx="261" cy="2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AutoShape 158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3496" y="5047"/>
                              <a:ext cx="257" cy="556"/>
                            </a:xfrm>
                            <a:prstGeom prst="rtTriangl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Text Box 1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06" y="4911"/>
                              <a:ext cx="23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6C6EE4" w14:textId="77777777" w:rsidR="00F27439" w:rsidRPr="00A21339" w:rsidRDefault="00F27439" w:rsidP="00F2743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21339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11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25" y="5142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6E2E9" w14:textId="77777777" w:rsidR="00F27439" w:rsidRPr="00A21339" w:rsidRDefault="00F27439" w:rsidP="00F2743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21339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40" name="AutoShape 1589"/>
                          <wps:cNvSpPr>
                            <a:spLocks noChangeArrowheads="1"/>
                          </wps:cNvSpPr>
                          <wps:spPr bwMode="auto">
                            <a:xfrm rot="5400000" flipH="1" flipV="1">
                              <a:off x="13107" y="4632"/>
                              <a:ext cx="719" cy="1534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593"/>
                        <wpg:cNvGrpSpPr>
                          <a:grpSpLocks/>
                        </wpg:cNvGrpSpPr>
                        <wpg:grpSpPr bwMode="auto">
                          <a:xfrm>
                            <a:off x="2464" y="1724"/>
                            <a:ext cx="6503" cy="2006"/>
                            <a:chOff x="2464" y="7028"/>
                            <a:chExt cx="6503" cy="2006"/>
                          </a:xfrm>
                        </wpg:grpSpPr>
                        <wps:wsp>
                          <wps:cNvPr id="214" name="Rectangle 15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97" y="7620"/>
                              <a:ext cx="386" cy="38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5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5" y="7812"/>
                              <a:ext cx="5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Text Box 1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7" y="7033"/>
                              <a:ext cx="31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9C0CCA" w14:textId="77777777" w:rsidR="00F27439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654856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24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8" y="8279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A37CDE" w14:textId="77777777" w:rsidR="00F27439" w:rsidRPr="00654856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54856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25" name="Text Box 1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4" y="7793"/>
                              <a:ext cx="26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FA4889" w14:textId="77777777" w:rsidR="00F27439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41" name="Rectangle 15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33" y="7615"/>
                              <a:ext cx="386" cy="38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15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369" y="7615"/>
                              <a:ext cx="386" cy="38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Rectangle 15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05" y="7615"/>
                              <a:ext cx="386" cy="38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Line 1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90" y="7130"/>
                              <a:ext cx="0" cy="137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Rectangle 15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60" y="7782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Line 1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0" y="7807"/>
                              <a:ext cx="5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Text Box 1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2" y="7028"/>
                              <a:ext cx="31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D7B3A" w14:textId="77777777" w:rsidR="00F27439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654856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48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3" y="8274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D102E" w14:textId="77777777" w:rsidR="00F27439" w:rsidRPr="00654856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54856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49" name="Text Box 1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9" y="7788"/>
                              <a:ext cx="26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D2595A" w14:textId="77777777" w:rsidR="00F27439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0" name="Line 1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26" y="7125"/>
                              <a:ext cx="0" cy="137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Rectangle 15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96" y="7777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Text Box 1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7" y="7033"/>
                              <a:ext cx="31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BAB037" w14:textId="77777777" w:rsidR="00F27439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654856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4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8" y="8279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70C3E" w14:textId="77777777" w:rsidR="00F27439" w:rsidRPr="00654856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54856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5" name="Text Box 1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7" y="8062"/>
                              <a:ext cx="26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6D6D55" w14:textId="77777777" w:rsidR="00F27439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6" name="Line 1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2" y="7130"/>
                              <a:ext cx="0" cy="137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Rectangle 15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532" y="7777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Line 15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2" y="7495"/>
                              <a:ext cx="562" cy="30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Text Box 1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2" y="7033"/>
                              <a:ext cx="31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8224E" w14:textId="77777777" w:rsidR="00F27439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654856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60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3" y="8279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18EEAB" w14:textId="77777777" w:rsidR="00F27439" w:rsidRPr="00654856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54856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61" name="Text Box 1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4" y="7538"/>
                              <a:ext cx="26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88D1EA" w14:textId="77777777" w:rsidR="00F27439" w:rsidRDefault="00F27439" w:rsidP="00F274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62" name="Line 1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98" y="7130"/>
                              <a:ext cx="0" cy="137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Rectangle 15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268" y="7777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Line 15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95" y="7802"/>
                              <a:ext cx="567" cy="29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8" y="8722"/>
                              <a:ext cx="26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9D5E6" w14:textId="77777777" w:rsidR="00F27439" w:rsidRPr="00F27439" w:rsidRDefault="00F27439" w:rsidP="00F27439">
                                <w:pPr>
                                  <w:rPr>
                                    <w:iCs/>
                                    <w:szCs w:val="21"/>
                                  </w:rPr>
                                </w:pPr>
                                <w:r w:rsidRPr="00F27439">
                                  <w:rPr>
                                    <w:rFonts w:hint="eastAsia"/>
                                    <w:iCs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67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4" y="8722"/>
                              <a:ext cx="25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FB4DF" w14:textId="77777777" w:rsidR="00F27439" w:rsidRPr="00F27439" w:rsidRDefault="00F27439" w:rsidP="00F27439">
                                <w:pPr>
                                  <w:rPr>
                                    <w:iCs/>
                                    <w:szCs w:val="21"/>
                                  </w:rPr>
                                </w:pPr>
                                <w:r w:rsidRPr="00F27439">
                                  <w:rPr>
                                    <w:iCs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68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4" y="8722"/>
                              <a:ext cx="25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A7A19" w14:textId="77777777" w:rsidR="00F27439" w:rsidRPr="00F27439" w:rsidRDefault="00F27439" w:rsidP="00F27439">
                                <w:pPr>
                                  <w:rPr>
                                    <w:iCs/>
                                    <w:szCs w:val="21"/>
                                  </w:rPr>
                                </w:pPr>
                                <w:r w:rsidRPr="00F27439">
                                  <w:rPr>
                                    <w:iCs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69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8" y="8722"/>
                              <a:ext cx="26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7AD591" w14:textId="77777777" w:rsidR="00F27439" w:rsidRPr="00F27439" w:rsidRDefault="00F27439" w:rsidP="00F27439">
                                <w:pPr>
                                  <w:rPr>
                                    <w:iCs/>
                                    <w:szCs w:val="21"/>
                                  </w:rPr>
                                </w:pPr>
                                <w:r w:rsidRPr="00F27439">
                                  <w:rPr>
                                    <w:rFonts w:hint="eastAsia"/>
                                    <w:iCs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775955" id="Group 1581" o:spid="_x0000_s1105" style="position:absolute;left:0;text-align:left;margin-left:-.05pt;margin-top:36.25pt;width:409.05pt;height:100.3pt;z-index:251832832;mso-position-horizontal-relative:text;mso-position-vertical-relative:text" coordorigin="2464,1724" coordsize="8181,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">
                <v:group id="Group 1582" o:spid="_x0000_s1106" style="position:absolute;left:9111;top:2015;width:1534;height:847" coordorigin="12700,4911" coordsize="1534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rect id="Rectangle 1586" o:spid="_x0000_s1107" style="position:absolute;left:13487;top:4937;width:26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" filled="f" strokeweight="1pt">
                    <o:lock v:ext="edit" aspectratio="t"/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589" o:spid="_x0000_s1108" type="#_x0000_t6" style="position:absolute;left:13496;top:5047;width:257;height:55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" filled="f" strokeweight="1pt"/>
                  <v:shape id="Text Box 1590" o:spid="_x0000_s1109" type="#_x0000_t202" style="position:absolute;left:13506;top:4911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2B6C6EE4" w14:textId="77777777" w:rsidR="00F27439" w:rsidRPr="00A21339" w:rsidRDefault="00F27439" w:rsidP="00F27439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21339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91" o:spid="_x0000_s1110" type="#_x0000_t202" style="position:absolute;left:13325;top:5142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79E6E2E9" w14:textId="77777777" w:rsidR="00F27439" w:rsidRPr="00A21339" w:rsidRDefault="00F27439" w:rsidP="00F27439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21339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AutoShape 1589" o:spid="_x0000_s1111" type="#_x0000_t6" style="position:absolute;left:13107;top:4632;width:719;height:1534;rotation: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" fillcolor="white [3212]" strokeweight="1pt"/>
                </v:group>
                <v:group id="Group 1593" o:spid="_x0000_s1112" style="position:absolute;left:2464;top:1724;width:6503;height:2006" coordorigin="2464,7028" coordsize="6503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ect id="Rectangle 1594" o:spid="_x0000_s1113" style="position:absolute;left:2897;top:7620;width:38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" filled="f" strokeweight="1pt">
                    <o:lock v:ext="edit" aspectratio="t"/>
                  </v:rect>
                  <v:line id="Line 1597" o:spid="_x0000_s1114" style="position:absolute;flip:x;visibility:visible;mso-wrap-style:square" from="2525,7812" to="3082,7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" strokeweight=".5pt">
                    <v:stroke endarrow="block" endarrowwidth="narrow"/>
                  </v:line>
                  <v:shape id="Text Box 1598" o:spid="_x0000_s1115" type="#_x0000_t202" style="position:absolute;left:3117;top:7033;width:31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299C0CCA" w14:textId="77777777" w:rsidR="00F27439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 w:rsidRPr="00654856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599" o:spid="_x0000_s1116" type="#_x0000_t202" style="position:absolute;left:3108;top:8279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2A37CDE" w14:textId="77777777" w:rsidR="00F27439" w:rsidRPr="00654856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654856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600" o:spid="_x0000_s1117" type="#_x0000_t202" style="position:absolute;left:2464;top:7793;width:26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34FA4889" w14:textId="77777777" w:rsidR="00F27439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rect id="Rectangle 1594" o:spid="_x0000_s1118" style="position:absolute;left:4633;top:7615;width:38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" filled="f" strokeweight="1pt">
                    <o:lock v:ext="edit" aspectratio="t"/>
                  </v:rect>
                  <v:rect id="Rectangle 1594" o:spid="_x0000_s1119" style="position:absolute;left:6369;top:7615;width:38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" filled="f" strokeweight="1pt">
                    <o:lock v:ext="edit" aspectratio="t"/>
                  </v:rect>
                  <v:rect id="Rectangle 1594" o:spid="_x0000_s1120" style="position:absolute;left:8105;top:7615;width:38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" filled="f" strokeweight="1pt">
                    <o:lock v:ext="edit" aspectratio="t"/>
                  </v:rect>
                  <v:line id="Line 1595" o:spid="_x0000_s1121" style="position:absolute;flip:y;visibility:visible;mso-wrap-style:square" from="3090,7130" to="3090,8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" strokeweight=".5pt">
                    <v:stroke startarrow="block" startarrowwidth="narrow" endarrow="block" endarrowwidth="narrow"/>
                  </v:line>
                  <v:oval id="Rectangle 1594" o:spid="_x0000_s1122" style="position:absolute;left:3060;top:7782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" fillcolor="windowText" stroked="f" strokeweight="1pt">
                    <v:stroke joinstyle="miter"/>
                    <o:lock v:ext="edit" aspectratio="t"/>
                  </v:oval>
                  <v:line id="Line 1597" o:spid="_x0000_s1123" style="position:absolute;visibility:visible;mso-wrap-style:square" from="4830,7807" to="5387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" strokeweight=".5pt">
                    <v:stroke endarrow="block" endarrowwidth="narrow"/>
                  </v:line>
                  <v:shape id="Text Box 1598" o:spid="_x0000_s1124" type="#_x0000_t202" style="position:absolute;left:4862;top:7028;width:31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00BD7B3A" w14:textId="77777777" w:rsidR="00F27439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 w:rsidRPr="00654856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599" o:spid="_x0000_s1125" type="#_x0000_t202" style="position:absolute;left:4853;top:8274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002D102E" w14:textId="77777777" w:rsidR="00F27439" w:rsidRPr="00654856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654856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600" o:spid="_x0000_s1126" type="#_x0000_t202" style="position:absolute;left:5189;top:7788;width:26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5BD2595A" w14:textId="77777777" w:rsidR="00F27439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line id="Line 1595" o:spid="_x0000_s1127" style="position:absolute;flip:y;visibility:visible;mso-wrap-style:square" from="4826,7125" to="4826,8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" strokeweight=".5pt">
                    <v:stroke startarrow="block" startarrowwidth="narrow" endarrow="block" endarrowwidth="narrow"/>
                  </v:line>
                  <v:oval id="Rectangle 1594" o:spid="_x0000_s1128" style="position:absolute;left:4796;top:7777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" fillcolor="windowText" stroked="f" strokeweight="1pt">
                    <v:stroke joinstyle="miter"/>
                    <o:lock v:ext="edit" aspectratio="t"/>
                  </v:oval>
                  <v:shape id="Text Box 1598" o:spid="_x0000_s1129" type="#_x0000_t202" style="position:absolute;left:6597;top:7033;width:31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2FBAB037" w14:textId="77777777" w:rsidR="00F27439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 w:rsidRPr="00654856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599" o:spid="_x0000_s1130" type="#_x0000_t202" style="position:absolute;left:6588;top:8279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28070C3E" w14:textId="77777777" w:rsidR="00F27439" w:rsidRPr="00654856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654856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600" o:spid="_x0000_s1131" type="#_x0000_t202" style="position:absolute;left:5927;top:8062;width:26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316D6D55" w14:textId="77777777" w:rsidR="00F27439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line id="Line 1595" o:spid="_x0000_s1132" style="position:absolute;flip:y;visibility:visible;mso-wrap-style:square" from="6562,7130" to="6562,8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" strokeweight=".5pt">
                    <v:stroke startarrow="block" startarrowwidth="narrow" endarrow="block" endarrowwidth="narrow"/>
                  </v:line>
                  <v:oval id="Rectangle 1594" o:spid="_x0000_s1133" style="position:absolute;left:6532;top:7777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" fillcolor="windowText" stroked="f" strokeweight="1pt">
                    <v:stroke joinstyle="miter"/>
                    <o:lock v:ext="edit" aspectratio="t"/>
                  </v:oval>
                  <v:line id="Line 1597" o:spid="_x0000_s1134" style="position:absolute;flip:y;visibility:visible;mso-wrap-style:square" from="8302,7495" to="8864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" strokeweight=".5pt">
                    <v:stroke endarrow="block" endarrowwidth="narrow"/>
                  </v:line>
                  <v:shape id="Text Box 1598" o:spid="_x0000_s1135" type="#_x0000_t202" style="position:absolute;left:8332;top:7033;width:31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E08224E" w14:textId="77777777" w:rsidR="00F27439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 w:rsidRPr="00654856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599" o:spid="_x0000_s1136" type="#_x0000_t202" style="position:absolute;left:8323;top:8279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2918EEAB" w14:textId="77777777" w:rsidR="00F27439" w:rsidRPr="00654856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654856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600" o:spid="_x0000_s1137" type="#_x0000_t202" style="position:absolute;left:8704;top:7538;width:26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3C88D1EA" w14:textId="77777777" w:rsidR="00F27439" w:rsidRDefault="00F27439" w:rsidP="00F274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line id="Line 1595" o:spid="_x0000_s1138" style="position:absolute;flip:y;visibility:visible;mso-wrap-style:square" from="8298,7130" to="8298,8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" strokeweight=".5pt">
                    <v:stroke startarrow="block" startarrowwidth="narrow" endarrow="block" endarrowwidth="narrow"/>
                  </v:line>
                  <v:oval id="Rectangle 1594" o:spid="_x0000_s1139" style="position:absolute;left:8268;top:7777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" fillcolor="windowText" stroked="f" strokeweight="1pt">
                    <v:stroke joinstyle="miter"/>
                    <o:lock v:ext="edit" aspectratio="t"/>
                  </v:oval>
                  <v:line id="Line 1597" o:spid="_x0000_s1140" style="position:absolute;flip:x;visibility:visible;mso-wrap-style:square" from="5995,7802" to="6562,8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" strokeweight=".5pt">
                    <v:stroke endarrow="block" endarrowwidth="narrow"/>
                  </v:line>
                  <v:shape id="Text Box 1599" o:spid="_x0000_s1141" type="#_x0000_t202" style="position:absolute;left:2948;top:8722;width:26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67E9D5E6" w14:textId="77777777" w:rsidR="00F27439" w:rsidRPr="00F27439" w:rsidRDefault="00F27439" w:rsidP="00F27439">
                          <w:pPr>
                            <w:rPr>
                              <w:iCs/>
                              <w:szCs w:val="21"/>
                            </w:rPr>
                          </w:pPr>
                          <w:r w:rsidRPr="00F27439">
                            <w:rPr>
                              <w:rFonts w:hint="eastAsia"/>
                              <w:iCs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99" o:spid="_x0000_s1142" type="#_x0000_t202" style="position:absolute;left:4704;top:8722;width:25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0BFB4DF" w14:textId="77777777" w:rsidR="00F27439" w:rsidRPr="00F27439" w:rsidRDefault="00F27439" w:rsidP="00F27439">
                          <w:pPr>
                            <w:rPr>
                              <w:iCs/>
                              <w:szCs w:val="21"/>
                            </w:rPr>
                          </w:pPr>
                          <w:r w:rsidRPr="00F27439">
                            <w:rPr>
                              <w:iCs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99" o:spid="_x0000_s1143" type="#_x0000_t202" style="position:absolute;left:6424;top:8722;width:25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258A7A19" w14:textId="77777777" w:rsidR="00F27439" w:rsidRPr="00F27439" w:rsidRDefault="00F27439" w:rsidP="00F27439">
                          <w:pPr>
                            <w:rPr>
                              <w:iCs/>
                              <w:szCs w:val="21"/>
                            </w:rPr>
                          </w:pPr>
                          <w:r w:rsidRPr="00F27439">
                            <w:rPr>
                              <w:iCs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599" o:spid="_x0000_s1144" type="#_x0000_t202" style="position:absolute;left:8178;top:8722;width:26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C7AD591" w14:textId="77777777" w:rsidR="00F27439" w:rsidRPr="00F27439" w:rsidRDefault="00F27439" w:rsidP="00F27439">
                          <w:pPr>
                            <w:rPr>
                              <w:iCs/>
                              <w:szCs w:val="21"/>
                            </w:rPr>
                          </w:pPr>
                          <w:r w:rsidRPr="00F27439">
                            <w:rPr>
                              <w:rFonts w:hint="eastAsia"/>
                              <w:iCs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如图，光滑斜面固定于水平面，滑块</w:t>
      </w:r>
      <w:r w:rsidR="00E91F9A">
        <w:rPr>
          <w:rFonts w:hint="eastAsia"/>
        </w:rPr>
        <w:t>A</w:t>
      </w:r>
      <w:r w:rsidR="00E91F9A">
        <w:rPr>
          <w:rFonts w:hint="eastAsia"/>
        </w:rPr>
        <w:t>、</w:t>
      </w:r>
      <w:r w:rsidR="00E91F9A">
        <w:rPr>
          <w:rFonts w:hint="eastAsia"/>
        </w:rPr>
        <w:t>B</w:t>
      </w:r>
      <w:r w:rsidR="00E91F9A">
        <w:rPr>
          <w:rFonts w:hint="eastAsia"/>
        </w:rPr>
        <w:t>叠放后一起冲上斜面，且始终保持相对静止，</w:t>
      </w:r>
      <w:r w:rsidR="00E91F9A">
        <w:rPr>
          <w:rFonts w:hint="eastAsia"/>
        </w:rPr>
        <w:t>A</w:t>
      </w:r>
      <w:r w:rsidR="00E91F9A">
        <w:rPr>
          <w:rFonts w:hint="eastAsia"/>
        </w:rPr>
        <w:t>上表面水平。则在斜面上运动时，</w:t>
      </w:r>
      <w:r w:rsidR="00E91F9A">
        <w:rPr>
          <w:rFonts w:hint="eastAsia"/>
        </w:rPr>
        <w:t>B</w:t>
      </w:r>
      <w:r w:rsidR="00E91F9A">
        <w:rPr>
          <w:rFonts w:hint="eastAsia"/>
        </w:rPr>
        <w:t>受力的示意图</w:t>
      </w:r>
      <w:commentRangeStart w:id="9"/>
      <w:r w:rsidR="00E91F9A">
        <w:rPr>
          <w:rFonts w:hint="eastAsia"/>
        </w:rPr>
        <w:t>为</w:t>
      </w:r>
      <w:commentRangeEnd w:id="9"/>
      <w:r w:rsidR="00991FDD">
        <w:rPr>
          <w:rStyle w:val="a4"/>
        </w:rPr>
        <w:commentReference w:id="9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044E4744" w14:textId="7F8E0C58" w:rsidR="000D4AD3" w:rsidRDefault="000D4AD3" w:rsidP="00991FDD"/>
    <w:p w14:paraId="1337FB48" w14:textId="63FAAFC2" w:rsidR="00E91F9A" w:rsidRDefault="00E91F9A" w:rsidP="00537EA1">
      <w:pPr>
        <w:pStyle w:val="af"/>
      </w:pPr>
      <w:r>
        <w:rPr>
          <w:rFonts w:hint="eastAsia"/>
        </w:rPr>
        <w:t>二．单项选择题（共</w:t>
      </w:r>
      <w:r>
        <w:rPr>
          <w:rFonts w:hint="eastAsia"/>
        </w:rPr>
        <w:t>24</w:t>
      </w:r>
      <w:r>
        <w:rPr>
          <w:rFonts w:hint="eastAsia"/>
        </w:rPr>
        <w:t>分，每小题</w:t>
      </w:r>
      <w:r>
        <w:rPr>
          <w:rFonts w:hint="eastAsia"/>
        </w:rPr>
        <w:t>3</w:t>
      </w:r>
      <w:r>
        <w:rPr>
          <w:rFonts w:hint="eastAsia"/>
        </w:rPr>
        <w:t>分，每小题只有一个正确选项。）</w:t>
      </w:r>
    </w:p>
    <w:p w14:paraId="65AFC701" w14:textId="3150964E" w:rsidR="00E91F9A" w:rsidRDefault="00E91F9A" w:rsidP="00537EA1">
      <w:pPr>
        <w:numPr>
          <w:ilvl w:val="0"/>
          <w:numId w:val="1"/>
        </w:numPr>
      </w:pPr>
      <w:r>
        <w:rPr>
          <w:rFonts w:hint="eastAsia"/>
        </w:rPr>
        <w:t>某种元素具有多种同位素，反映这些同位素的质量数</w:t>
      </w:r>
      <w:r>
        <w:rPr>
          <w:rFonts w:hint="eastAsia"/>
        </w:rPr>
        <w:t>A</w:t>
      </w:r>
      <w:r>
        <w:rPr>
          <w:rFonts w:hint="eastAsia"/>
        </w:rPr>
        <w:t>与中子数</w:t>
      </w:r>
      <w:r>
        <w:rPr>
          <w:rFonts w:hint="eastAsia"/>
        </w:rPr>
        <w:t>N</w:t>
      </w:r>
      <w:r>
        <w:rPr>
          <w:rFonts w:hint="eastAsia"/>
        </w:rPr>
        <w:t>关系的是</w:t>
      </w:r>
      <w:commentRangeStart w:id="10"/>
      <w:r>
        <w:rPr>
          <w:rFonts w:hint="eastAsia"/>
        </w:rPr>
        <w:t>图</w:t>
      </w:r>
      <w:commentRangeEnd w:id="10"/>
      <w:r w:rsidR="00991FDD">
        <w:rPr>
          <w:rStyle w:val="a4"/>
        </w:rPr>
        <w:commentReference w:id="10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23726701" w14:textId="7E5CD86C" w:rsidR="00E91F9A" w:rsidRDefault="00F27439" w:rsidP="00991FDD">
      <w:r>
        <w:rPr>
          <w:noProof/>
        </w:rPr>
        <mc:AlternateContent>
          <mc:Choice Requires="wpg">
            <w:drawing>
              <wp:inline distT="0" distB="0" distL="0" distR="0" wp14:anchorId="4AE79BD3" wp14:editId="0D6DC963">
                <wp:extent cx="4900930" cy="1093470"/>
                <wp:effectExtent l="0" t="0" r="71120" b="11430"/>
                <wp:docPr id="1813399885" name="组合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930" cy="1093470"/>
                          <a:chOff x="-42080" y="57439"/>
                          <a:chExt cx="4903599" cy="1096421"/>
                        </a:xfrm>
                      </wpg:grpSpPr>
                      <wps:wsp>
                        <wps:cNvPr id="726300840" name="任意多边形: 形状 474"/>
                        <wps:cNvSpPr/>
                        <wps:spPr bwMode="auto">
                          <a:xfrm>
                            <a:off x="2745402" y="135593"/>
                            <a:ext cx="768485" cy="646889"/>
                          </a:xfrm>
                          <a:custGeom>
                            <a:avLst/>
                            <a:gdLst>
                              <a:gd name="connsiteX0" fmla="*/ 0 w 768485"/>
                              <a:gd name="connsiteY0" fmla="*/ 0 h 646889"/>
                              <a:gd name="connsiteX1" fmla="*/ 0 w 768485"/>
                              <a:gd name="connsiteY1" fmla="*/ 646889 h 646889"/>
                              <a:gd name="connsiteX2" fmla="*/ 768485 w 768485"/>
                              <a:gd name="connsiteY2" fmla="*/ 646889 h 646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68485" h="646889">
                                <a:moveTo>
                                  <a:pt x="0" y="0"/>
                                </a:moveTo>
                                <a:lnTo>
                                  <a:pt x="0" y="646889"/>
                                </a:lnTo>
                                <a:lnTo>
                                  <a:pt x="768485" y="6468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 type="triangle" w="sm" len="med"/>
                            <a:tailEnd type="triangle" w="sm" len="med"/>
                          </a:ln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122777250" name="组合 1122777250"/>
                        <wpg:cNvGrpSpPr/>
                        <wpg:grpSpPr>
                          <a:xfrm>
                            <a:off x="-42080" y="57439"/>
                            <a:ext cx="4903599" cy="1096421"/>
                            <a:chOff x="-179176" y="-66183"/>
                            <a:chExt cx="5371998" cy="1206132"/>
                          </a:xfrm>
                        </wpg:grpSpPr>
                        <wpg:grpSp>
                          <wpg:cNvPr id="41105525" name="组合 41105525"/>
                          <wpg:cNvGrpSpPr>
                            <a:grpSpLocks/>
                          </wpg:cNvGrpSpPr>
                          <wpg:grpSpPr bwMode="auto">
                            <a:xfrm>
                              <a:off x="0" y="85663"/>
                              <a:ext cx="4987925" cy="641595"/>
                              <a:chOff x="5400" y="10763"/>
                              <a:chExt cx="7855" cy="1101"/>
                            </a:xfrm>
                          </wpg:grpSpPr>
                          <wps:wsp>
                            <wps:cNvPr id="545685758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10824"/>
                                <a:ext cx="839" cy="95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9413998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50" y="11226"/>
                                <a:ext cx="60" cy="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704910648" name="Oval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27" y="11422"/>
                                <a:ext cx="60" cy="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207512050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4" y="11629"/>
                                <a:ext cx="60" cy="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1753676358" name="Group 39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7657" y="10763"/>
                                <a:ext cx="787" cy="877"/>
                                <a:chOff x="7616" y="10730"/>
                                <a:chExt cx="654" cy="975"/>
                              </a:xfrm>
                            </wpg:grpSpPr>
                            <wps:wsp>
                              <wps:cNvPr id="1026773050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16" y="10730"/>
                                  <a:ext cx="654" cy="9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79079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3" y="11080"/>
                                  <a:ext cx="50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51976960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2" y="11306"/>
                                  <a:ext cx="50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61525814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1" y="11523"/>
                                  <a:ext cx="50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42266367" name="Group 46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9940" y="11032"/>
                                <a:ext cx="781" cy="832"/>
                                <a:chOff x="9940" y="10824"/>
                                <a:chExt cx="781" cy="832"/>
                              </a:xfrm>
                            </wpg:grpSpPr>
                            <wps:wsp>
                              <wps:cNvPr id="692301817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40" y="10824"/>
                                  <a:ext cx="781" cy="8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501548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7" y="11166"/>
                                  <a:ext cx="60" cy="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80258083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1" y="11354"/>
                                  <a:ext cx="60" cy="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7411931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3" y="11545"/>
                                  <a:ext cx="60" cy="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1452104376" name="Group 53"/>
                            <wpg:cNvGrpSpPr>
                              <a:grpSpLocks/>
                            </wpg:cNvGrpSpPr>
                            <wpg:grpSpPr bwMode="auto">
                              <a:xfrm rot="-2467868">
                                <a:off x="12281" y="11155"/>
                                <a:ext cx="974" cy="414"/>
                                <a:chOff x="11804" y="11695"/>
                                <a:chExt cx="974" cy="414"/>
                              </a:xfrm>
                            </wpg:grpSpPr>
                            <wps:wsp>
                              <wps:cNvPr id="153277471" name="Line 54"/>
                              <wps:cNvCnPr>
                                <a:cxnSpLocks noChangeShapeType="1"/>
                              </wps:cNvCnPr>
                              <wps:spPr bwMode="auto">
                                <a:xfrm rot="2467868">
                                  <a:off x="11804" y="11773"/>
                                  <a:ext cx="9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502939" name="Oval 55"/>
                              <wps:cNvSpPr>
                                <a:spLocks noChangeArrowheads="1"/>
                              </wps:cNvSpPr>
                              <wps:spPr bwMode="auto">
                                <a:xfrm rot="2467868">
                                  <a:off x="12212" y="11695"/>
                                  <a:ext cx="60" cy="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48519189" name="Oval 56"/>
                              <wps:cNvSpPr>
                                <a:spLocks noChangeArrowheads="1"/>
                              </wps:cNvSpPr>
                              <wps:spPr bwMode="auto">
                                <a:xfrm rot="2467868">
                                  <a:off x="12395" y="11869"/>
                                  <a:ext cx="60" cy="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17374455" name="Oval 57"/>
                              <wps:cNvSpPr>
                                <a:spLocks noChangeArrowheads="1"/>
                              </wps:cNvSpPr>
                              <wps:spPr bwMode="auto">
                                <a:xfrm rot="2467868">
                                  <a:off x="12577" y="12044"/>
                                  <a:ext cx="60" cy="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3636123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99" y="-66183"/>
                              <a:ext cx="165895" cy="2286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35BB9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234276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004" y="722546"/>
                              <a:ext cx="173550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2BBFA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786527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9176" y="607802"/>
                              <a:ext cx="179814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220B48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1918962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024" y="911153"/>
                              <a:ext cx="195124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7C278" w14:textId="783DAC15" w:rsidR="00DE446B" w:rsidRPr="00F27439" w:rsidRDefault="00DE446B" w:rsidP="00F27439">
                                <w:r w:rsidRPr="00F27439"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329506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2664" y="-66183"/>
                              <a:ext cx="165895" cy="2286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C2C12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912599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0209" y="722546"/>
                              <a:ext cx="173550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83640A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400921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5089" y="607802"/>
                              <a:ext cx="179814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1A1A3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936048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051" y="911332"/>
                              <a:ext cx="187469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C2A10F" w14:textId="1A6EB470" w:rsidR="00DE446B" w:rsidRPr="00F27439" w:rsidRDefault="00DE446B" w:rsidP="00DE446B">
                                <w:pPr>
                                  <w:rPr>
                                    <w:szCs w:val="21"/>
                                  </w:rPr>
                                </w:pPr>
                                <w:r w:rsidRPr="00F27439">
                                  <w:rPr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169112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5414" y="-66183"/>
                              <a:ext cx="165895" cy="2286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9BB28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3094047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8741" y="722799"/>
                              <a:ext cx="173550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DA6ED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7575289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8192" y="608027"/>
                              <a:ext cx="179814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9B12E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487454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7261" y="911326"/>
                              <a:ext cx="187469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F1ECE" w14:textId="1F8FDF72" w:rsidR="00DE446B" w:rsidRPr="00F27439" w:rsidRDefault="00DE446B" w:rsidP="00DE446B">
                                <w:pPr>
                                  <w:rPr>
                                    <w:szCs w:val="21"/>
                                  </w:rPr>
                                </w:pPr>
                                <w:r w:rsidRPr="00F27439">
                                  <w:rPr>
                                    <w:rFonts w:hint="eastAsia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484061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420" y="-66182"/>
                              <a:ext cx="165895" cy="2286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9DB0A9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660060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9272" y="722221"/>
                              <a:ext cx="173550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8F057C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439361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1192" y="613205"/>
                              <a:ext cx="179814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22177" w14:textId="77777777" w:rsidR="00DE446B" w:rsidRPr="007F624D" w:rsidRDefault="00DE446B" w:rsidP="00DE446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F624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928412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4801" y="911318"/>
                              <a:ext cx="195124" cy="228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45D7F" w14:textId="4423DAA7" w:rsidR="00DE446B" w:rsidRPr="00F27439" w:rsidRDefault="00DE446B" w:rsidP="00C92D0E">
                                <w:pPr>
                                  <w:rPr>
                                    <w:szCs w:val="21"/>
                                  </w:rPr>
                                </w:pPr>
                                <w:r w:rsidRPr="00F27439"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382415902" name="任意多边形: 形状 474"/>
                        <wps:cNvSpPr/>
                        <wps:spPr bwMode="auto">
                          <a:xfrm>
                            <a:off x="4064740" y="135519"/>
                            <a:ext cx="768485" cy="646889"/>
                          </a:xfrm>
                          <a:custGeom>
                            <a:avLst/>
                            <a:gdLst>
                              <a:gd name="connsiteX0" fmla="*/ 0 w 768485"/>
                              <a:gd name="connsiteY0" fmla="*/ 0 h 646889"/>
                              <a:gd name="connsiteX1" fmla="*/ 0 w 768485"/>
                              <a:gd name="connsiteY1" fmla="*/ 646889 h 646889"/>
                              <a:gd name="connsiteX2" fmla="*/ 768485 w 768485"/>
                              <a:gd name="connsiteY2" fmla="*/ 646889 h 646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68485" h="646889">
                                <a:moveTo>
                                  <a:pt x="0" y="0"/>
                                </a:moveTo>
                                <a:lnTo>
                                  <a:pt x="0" y="646889"/>
                                </a:lnTo>
                                <a:lnTo>
                                  <a:pt x="768485" y="6468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 type="triangle" w="sm" len="med"/>
                            <a:tailEnd type="triangle" w="sm" len="med"/>
                          </a:ln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5866536" name="任意多边形: 形状 474"/>
                        <wps:cNvSpPr/>
                        <wps:spPr bwMode="auto">
                          <a:xfrm>
                            <a:off x="1431360" y="135495"/>
                            <a:ext cx="768485" cy="646889"/>
                          </a:xfrm>
                          <a:custGeom>
                            <a:avLst/>
                            <a:gdLst>
                              <a:gd name="connsiteX0" fmla="*/ 0 w 768485"/>
                              <a:gd name="connsiteY0" fmla="*/ 0 h 646889"/>
                              <a:gd name="connsiteX1" fmla="*/ 0 w 768485"/>
                              <a:gd name="connsiteY1" fmla="*/ 646889 h 646889"/>
                              <a:gd name="connsiteX2" fmla="*/ 768485 w 768485"/>
                              <a:gd name="connsiteY2" fmla="*/ 646889 h 646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68485" h="646889">
                                <a:moveTo>
                                  <a:pt x="0" y="0"/>
                                </a:moveTo>
                                <a:lnTo>
                                  <a:pt x="0" y="646889"/>
                                </a:lnTo>
                                <a:lnTo>
                                  <a:pt x="768485" y="6468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 type="triangle" w="sm" len="med"/>
                            <a:tailEnd type="triangle" w="sm" len="med"/>
                          </a:ln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12515981" name="任意多边形: 形状 474"/>
                        <wps:cNvSpPr/>
                        <wps:spPr bwMode="auto">
                          <a:xfrm>
                            <a:off x="121472" y="135586"/>
                            <a:ext cx="768485" cy="646889"/>
                          </a:xfrm>
                          <a:custGeom>
                            <a:avLst/>
                            <a:gdLst>
                              <a:gd name="connsiteX0" fmla="*/ 0 w 768485"/>
                              <a:gd name="connsiteY0" fmla="*/ 0 h 646889"/>
                              <a:gd name="connsiteX1" fmla="*/ 0 w 768485"/>
                              <a:gd name="connsiteY1" fmla="*/ 646889 h 646889"/>
                              <a:gd name="connsiteX2" fmla="*/ 768485 w 768485"/>
                              <a:gd name="connsiteY2" fmla="*/ 646889 h 646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68485" h="646889">
                                <a:moveTo>
                                  <a:pt x="0" y="0"/>
                                </a:moveTo>
                                <a:lnTo>
                                  <a:pt x="0" y="646889"/>
                                </a:lnTo>
                                <a:lnTo>
                                  <a:pt x="768485" y="6468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 type="triangle" w="sm" len="med"/>
                            <a:tailEnd type="triangle" w="sm" len="med"/>
                          </a:ln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79BD3" id="组合 475" o:spid="_x0000_s1145" style="width:385.9pt;height:86.1pt;mso-position-horizontal-relative:char;mso-position-vertical-relative:line" coordorigin="-420,574" coordsize="49035,10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">
                <v:shape id="任意多边形: 形状 474" o:spid="_x0000_s1146" style="position:absolute;left:27454;top:1355;width:7684;height:6469;visibility:visible;mso-wrap-style:none;v-text-anchor:middle" coordsize="768485,64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" path="m,l,646889r768485,e" filled="f" strokeweight=".5pt">
                  <v:stroke startarrow="block" startarrowwidth="narrow" endarrow="block" endarrowwidth="narrow" joinstyle="miter"/>
                  <v:path arrowok="t" o:connecttype="custom" o:connectlocs="0,0;0,646889;768485,646889" o:connectangles="0,0,0"/>
                </v:shape>
                <v:group id="组合 1122777250" o:spid="_x0000_s1147" style="position:absolute;left:-420;top:574;width:49035;height:10964" coordorigin="-1791,-661" coordsize="53719,1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">
                  <v:group id="组合 41105525" o:spid="_x0000_s1148" style="position:absolute;top:856;width:49879;height:6416" coordorigin="5400,10763" coordsize="7855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">
                    <v:line id="Line 33" o:spid="_x0000_s1149" style="position:absolute;visibility:visible;mso-wrap-style:square" from="5400,10824" to="6239,1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" strokeweight=".5pt">
                      <v:stroke dashstyle="dash"/>
                    </v:line>
                    <v:oval id="Oval 34" o:spid="_x0000_s1150" style="position:absolute;left:5750;top:11226;width:60;height: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" fillcolor="black">
                      <v:textbox style="mso-fit-shape-to-text:t" inset="1mm,0,1mm,0"/>
                    </v:oval>
                    <v:oval id="Oval 35" o:spid="_x0000_s1151" style="position:absolute;left:5927;top:11422;width:60;height: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" fillcolor="black">
                      <v:textbox style="mso-fit-shape-to-text:t" inset="1mm,0,1mm,0"/>
                    </v:oval>
                    <v:oval id="Oval 36" o:spid="_x0000_s1152" style="position:absolute;left:6104;top:11629;width:60;height: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" fillcolor="black">
                      <v:textbox style="mso-fit-shape-to-text:t" inset="1mm,0,1mm,0"/>
                    </v:oval>
                    <v:group id="Group 39" o:spid="_x0000_s1153" style="position:absolute;left:7657;top:10763;width:787;height:877;flip:y" coordorigin="7616,10730" coordsize="654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">
                      <v:line id="Line 40" o:spid="_x0000_s1154" style="position:absolute;visibility:visible;mso-wrap-style:square" from="7616,10730" to="8270,1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" strokeweight=".5pt">
                        <v:stroke dashstyle="dash"/>
                      </v:line>
                      <v:oval id="Oval 41" o:spid="_x0000_s1155" style="position:absolute;left:7853;top:11080;width:50;height: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" fillcolor="black">
                        <v:textbox style="mso-fit-shape-to-text:t" inset="1mm,0,1mm,0"/>
                      </v:oval>
                      <v:oval id="Oval 42" o:spid="_x0000_s1156" style="position:absolute;left:8002;top:11306;width:50;height: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" fillcolor="black">
                        <v:textbox style="mso-fit-shape-to-text:t" inset="1mm,0,1mm,0"/>
                      </v:oval>
                      <v:oval id="Oval 43" o:spid="_x0000_s1157" style="position:absolute;left:8151;top:11523;width:50;height: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" fillcolor="black">
                        <v:textbox style="mso-fit-shape-to-text:t" inset="1mm,0,1mm,0"/>
                      </v:oval>
                    </v:group>
                    <v:group id="Group 46" o:spid="_x0000_s1158" style="position:absolute;left:9940;top:11032;width:781;height:832;flip:y" coordorigin="9940,10824" coordsize="781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">
                      <v:line id="Line 47" o:spid="_x0000_s1159" style="position:absolute;visibility:visible;mso-wrap-style:square" from="9940,10824" to="10721,1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" strokeweight=".5pt">
                        <v:stroke dashstyle="dash"/>
                      </v:line>
                      <v:oval id="Oval 48" o:spid="_x0000_s1160" style="position:absolute;left:10267;top:11166;width:60;height: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" fillcolor="black">
                        <v:textbox style="mso-fit-shape-to-text:t" inset="1mm,0,1mm,0"/>
                      </v:oval>
                      <v:oval id="Oval 49" o:spid="_x0000_s1161" style="position:absolute;left:10441;top:11354;width:60;height: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" fillcolor="black">
                        <v:textbox style="mso-fit-shape-to-text:t" inset="1mm,0,1mm,0"/>
                      </v:oval>
                      <v:oval id="Oval 50" o:spid="_x0000_s1162" style="position:absolute;left:10623;top:11545;width:60;height: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" fillcolor="black">
                        <v:textbox style="mso-fit-shape-to-text:t" inset="1mm,0,1mm,0"/>
                      </v:oval>
                    </v:group>
                    <v:group id="Group 53" o:spid="_x0000_s1163" style="position:absolute;left:12281;top:11155;width:974;height:414;rotation:-2695570fd" coordorigin="11804,11695" coordsize="97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">
                      <v:line id="Line 54" o:spid="_x0000_s1164" style="position:absolute;rotation:2695570fd;visibility:visible;mso-wrap-style:square" from="11804,11773" to="12778,1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" strokeweight=".5pt">
                        <v:stroke dashstyle="dash"/>
                      </v:line>
                      <v:oval id="Oval 55" o:spid="_x0000_s1165" style="position:absolute;left:12212;top:11695;width:60;height:65;rotation:269557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" fillcolor="black">
                        <v:textbox style="mso-fit-shape-to-text:t" inset="1mm,0,1mm,0"/>
                      </v:oval>
                      <v:oval id="Oval 56" o:spid="_x0000_s1166" style="position:absolute;left:12395;top:11869;width:60;height:65;rotation:269557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" fillcolor="black">
                        <v:textbox style="mso-fit-shape-to-text:t" inset="1mm,0,1mm,0"/>
                      </v:oval>
                      <v:oval id="Oval 57" o:spid="_x0000_s1167" style="position:absolute;left:12577;top:12044;width:60;height:65;rotation:269557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" fillcolor="black">
                        <v:textbox style="mso-fit-shape-to-text:t" inset="1mm,0,1mm,0"/>
                      </v:oval>
                    </v:group>
                  </v:group>
                  <v:shape id="文本框 2" o:spid="_x0000_s1168" type="#_x0000_t202" style="position:absolute;left:236;top:-661;width:1659;height:2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" filled="f" stroked="f">
                    <v:textbox style="mso-fit-shape-to-text:t" inset="1mm,0,1mm,0">
                      <w:txbxContent>
                        <w:p w14:paraId="5C535BB9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69" type="#_x0000_t202" style="position:absolute;left:6980;top:7225;width:173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4F2BBFA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170" type="#_x0000_t202" style="position:absolute;left:-1791;top:6078;width:1797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F220B48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171" type="#_x0000_t202" style="position:absolute;left:2210;top:9111;width:195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817C278" w14:textId="783DAC15" w:rsidR="00DE446B" w:rsidRPr="00F27439" w:rsidRDefault="00DE446B" w:rsidP="00F27439">
                          <w:r w:rsidRPr="00F27439"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72" type="#_x0000_t202" style="position:absolute;left:14626;top:-661;width:1659;height:2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28C2C12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73" type="#_x0000_t202" style="position:absolute;left:21302;top:7225;width:173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683640A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174" type="#_x0000_t202" style="position:absolute;left:12550;top:6078;width:179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9A1A1A3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175" type="#_x0000_t202" style="position:absolute;left:16800;top:9113;width:187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8C2A10F" w14:textId="1A6EB470" w:rsidR="00DE446B" w:rsidRPr="00F27439" w:rsidRDefault="00DE446B" w:rsidP="00DE446B">
                          <w:pPr>
                            <w:rPr>
                              <w:szCs w:val="21"/>
                            </w:rPr>
                          </w:pPr>
                          <w:r w:rsidRPr="00F27439">
                            <w:rPr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176" type="#_x0000_t202" style="position:absolute;left:28954;top:-661;width:1659;height:2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DA9BB28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77" type="#_x0000_t202" style="position:absolute;left:35787;top:7227;width:1735;height:22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37DA6ED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178" type="#_x0000_t202" style="position:absolute;left:26981;top:6080;width:179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679B12E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179" type="#_x0000_t202" style="position:absolute;left:31172;top:9113;width:187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58F1ECE" w14:textId="1F8FDF72" w:rsidR="00DE446B" w:rsidRPr="00F27439" w:rsidRDefault="00DE446B" w:rsidP="00DE446B">
                          <w:pPr>
                            <w:rPr>
                              <w:szCs w:val="21"/>
                            </w:rPr>
                          </w:pPr>
                          <w:r w:rsidRPr="00F27439">
                            <w:rPr>
                              <w:rFonts w:hint="eastAsia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180" type="#_x0000_t202" style="position:absolute;left:43504;top:-661;width:1659;height:2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E9DB0A9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81" type="#_x0000_t202" style="position:absolute;left:50192;top:7222;width:173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228F057C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182" type="#_x0000_t202" style="position:absolute;left:41411;top:6132;width:179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63D22177" w14:textId="77777777" w:rsidR="00DE446B" w:rsidRPr="007F624D" w:rsidRDefault="00DE446B" w:rsidP="00DE446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F624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183" type="#_x0000_t202" style="position:absolute;left:45848;top:9113;width:195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4C45D7F" w14:textId="4423DAA7" w:rsidR="00DE446B" w:rsidRPr="00F27439" w:rsidRDefault="00DE446B" w:rsidP="00C92D0E">
                          <w:pPr>
                            <w:rPr>
                              <w:szCs w:val="21"/>
                            </w:rPr>
                          </w:pPr>
                          <w:r w:rsidRPr="00F27439">
                            <w:rPr>
                              <w:rFonts w:hint="eastAsia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任意多边形: 形状 474" o:spid="_x0000_s1184" style="position:absolute;left:40647;top:1355;width:7685;height:6469;visibility:visible;mso-wrap-style:none;v-text-anchor:middle" coordsize="768485,64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" path="m,l,646889r768485,e" filled="f" strokeweight=".5pt">
                  <v:stroke startarrow="block" startarrowwidth="narrow" endarrow="block" endarrowwidth="narrow" joinstyle="miter"/>
                  <v:path arrowok="t" o:connecttype="custom" o:connectlocs="0,0;0,646889;768485,646889" o:connectangles="0,0,0"/>
                </v:shape>
                <v:shape id="任意多边形: 形状 474" o:spid="_x0000_s1185" style="position:absolute;left:14313;top:1354;width:7685;height:6469;visibility:visible;mso-wrap-style:none;v-text-anchor:middle" coordsize="768485,64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" path="m,l,646889r768485,e" filled="f" strokeweight=".5pt">
                  <v:stroke startarrow="block" startarrowwidth="narrow" endarrow="block" endarrowwidth="narrow" joinstyle="miter"/>
                  <v:path arrowok="t" o:connecttype="custom" o:connectlocs="0,0;0,646889;768485,646889" o:connectangles="0,0,0"/>
                </v:shape>
                <v:shape id="任意多边形: 形状 474" o:spid="_x0000_s1186" style="position:absolute;left:1214;top:1355;width:7685;height:6469;visibility:visible;mso-wrap-style:none;v-text-anchor:middle" coordsize="768485,64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" path="m,l,646889r768485,e" filled="f" strokeweight=".5pt">
                  <v:stroke startarrow="block" startarrowwidth="narrow" endarrow="block" endarrowwidth="narrow" joinstyle="miter"/>
                  <v:path arrowok="t" o:connecttype="custom" o:connectlocs="0,0;0,646889;768485,646889" o:connectangles="0,0,0"/>
                </v:shape>
                <w10:anchorlock/>
              </v:group>
            </w:pict>
          </mc:Fallback>
        </mc:AlternateContent>
      </w:r>
    </w:p>
    <w:p w14:paraId="76E64B94" w14:textId="7535D704" w:rsidR="00655D80" w:rsidRDefault="00655D80" w:rsidP="00F27439"/>
    <w:p w14:paraId="7BEE7222" w14:textId="113018B4" w:rsidR="00E91F9A" w:rsidRDefault="00E91F9A" w:rsidP="00537EA1">
      <w:pPr>
        <w:numPr>
          <w:ilvl w:val="0"/>
          <w:numId w:val="1"/>
        </w:numPr>
      </w:pPr>
      <w:r>
        <w:rPr>
          <w:rFonts w:hint="eastAsia"/>
        </w:rPr>
        <w:t>小球每隔</w:t>
      </w:r>
      <w:r w:rsidR="0061694B">
        <w:rPr>
          <w:rFonts w:hint="eastAsia"/>
        </w:rPr>
        <w:t xml:space="preserve"> </w:t>
      </w:r>
      <w:r>
        <w:rPr>
          <w:rFonts w:hint="eastAsia"/>
        </w:rPr>
        <w:t>0.2</w:t>
      </w:r>
      <w:r w:rsidR="0061694B">
        <w:t xml:space="preserve"> </w:t>
      </w:r>
      <w:r>
        <w:rPr>
          <w:rFonts w:hint="eastAsia"/>
        </w:rPr>
        <w:t>s</w:t>
      </w:r>
      <w:r w:rsidR="0061694B">
        <w:t xml:space="preserve"> </w:t>
      </w:r>
      <w:r>
        <w:rPr>
          <w:rFonts w:hint="eastAsia"/>
        </w:rPr>
        <w:t>从同一高度抛出，做初速为</w:t>
      </w:r>
      <w:r w:rsidR="0061694B">
        <w:rPr>
          <w:rFonts w:hint="eastAsia"/>
        </w:rPr>
        <w:t xml:space="preserve"> </w:t>
      </w:r>
      <w:r>
        <w:rPr>
          <w:rFonts w:hint="eastAsia"/>
        </w:rPr>
        <w:t>6</w:t>
      </w:r>
      <w:r w:rsidR="0061694B">
        <w:t xml:space="preserve"> </w:t>
      </w:r>
      <w:r>
        <w:rPr>
          <w:rFonts w:hint="eastAsia"/>
        </w:rPr>
        <w:t>m/s</w:t>
      </w:r>
      <w:r w:rsidR="0061694B">
        <w:t xml:space="preserve"> </w:t>
      </w:r>
      <w:r>
        <w:rPr>
          <w:rFonts w:hint="eastAsia"/>
        </w:rPr>
        <w:t>的竖直上抛运动，设它们在空中不相碰。第一个小球在抛出点以上能遇到的小球数为（取</w:t>
      </w:r>
      <w:r w:rsidR="0061694B">
        <w:rPr>
          <w:rFonts w:hint="eastAsia"/>
        </w:rPr>
        <w:t xml:space="preserve"> </w:t>
      </w:r>
      <w:r>
        <w:rPr>
          <w:rFonts w:hint="eastAsia"/>
          <w:i/>
        </w:rPr>
        <w:t>g</w:t>
      </w:r>
      <w:r w:rsidR="0061694B">
        <w:rPr>
          <w:rFonts w:hint="eastAsia"/>
        </w:rPr>
        <w:t xml:space="preserve"> = </w:t>
      </w:r>
      <w:r>
        <w:rPr>
          <w:rFonts w:hint="eastAsia"/>
        </w:rPr>
        <w:t>10</w:t>
      </w:r>
      <w:r w:rsidR="0061694B">
        <w:t xml:space="preserve"> </w:t>
      </w:r>
      <w:r>
        <w:rPr>
          <w:rFonts w:hint="eastAsia"/>
        </w:rPr>
        <w:t>m/</w:t>
      </w:r>
      <w:commentRangeStart w:id="11"/>
      <w:r>
        <w:rPr>
          <w:rFonts w:hint="eastAsia"/>
        </w:rPr>
        <w:t>s</w:t>
      </w:r>
      <w:r>
        <w:rPr>
          <w:rFonts w:hint="eastAsia"/>
          <w:vertAlign w:val="superscript"/>
        </w:rPr>
        <w:t>2</w:t>
      </w:r>
      <w:commentRangeEnd w:id="11"/>
      <w:r w:rsidR="00991FDD">
        <w:rPr>
          <w:rStyle w:val="a4"/>
        </w:rPr>
        <w:commentReference w:id="11"/>
      </w:r>
      <w:r>
        <w:rPr>
          <w:rFonts w:hint="eastAsia"/>
        </w:rPr>
        <w:t>）（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059D8ED9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）三个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）四个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）五个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）六个</w:t>
      </w:r>
    </w:p>
    <w:p w14:paraId="087DBE21" w14:textId="77777777" w:rsidR="00991FDD" w:rsidRDefault="00991FDD" w:rsidP="00991FDD"/>
    <w:p w14:paraId="5AF39A4E" w14:textId="6DC1CB06" w:rsidR="00E91F9A" w:rsidRDefault="00E91F9A" w:rsidP="00537EA1">
      <w:pPr>
        <w:numPr>
          <w:ilvl w:val="0"/>
          <w:numId w:val="1"/>
        </w:numPr>
      </w:pP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 w:rsidR="0061694B">
        <w:t xml:space="preserve"> </w:t>
      </w:r>
      <w:r>
        <w:rPr>
          <w:rFonts w:hint="eastAsia"/>
        </w:rPr>
        <w:t>三点在同一直线上，</w:t>
      </w:r>
      <w:r>
        <w:rPr>
          <w:rFonts w:hint="eastAsia"/>
        </w:rPr>
        <w:t>AB</w:t>
      </w:r>
      <w:r w:rsidR="00882A1B" w:rsidRPr="00882A1B">
        <w:rPr>
          <w:rFonts w:ascii="宋体" w:hAnsi="宋体" w:hint="eastAsia"/>
        </w:rPr>
        <w:t>∶</w:t>
      </w:r>
      <w:r>
        <w:rPr>
          <w:rFonts w:hint="eastAsia"/>
        </w:rPr>
        <w:t>BC</w:t>
      </w:r>
      <w:r w:rsidR="0061694B">
        <w:rPr>
          <w:rFonts w:hint="eastAsia"/>
        </w:rPr>
        <w:t xml:space="preserve"> = </w:t>
      </w:r>
      <w:r>
        <w:rPr>
          <w:rFonts w:hint="eastAsia"/>
        </w:rPr>
        <w:t>1</w:t>
      </w:r>
      <w:r w:rsidR="00882A1B" w:rsidRPr="00882A1B">
        <w:rPr>
          <w:rFonts w:ascii="宋体" w:hAnsi="宋体" w:hint="eastAsia"/>
        </w:rPr>
        <w:t>∶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B</w:t>
      </w:r>
      <w:r w:rsidR="0061694B">
        <w:t xml:space="preserve"> </w:t>
      </w:r>
      <w:r>
        <w:rPr>
          <w:rFonts w:hint="eastAsia"/>
        </w:rPr>
        <w:t>点位于</w:t>
      </w:r>
      <w:r w:rsidR="0061694B">
        <w:rPr>
          <w:rFonts w:hint="eastAsia"/>
        </w:rPr>
        <w:t xml:space="preserve"> 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C</w:t>
      </w:r>
      <w:r w:rsidR="0061694B">
        <w:t xml:space="preserve"> </w:t>
      </w:r>
      <w:r>
        <w:rPr>
          <w:rFonts w:hint="eastAsia"/>
        </w:rPr>
        <w:t>之间，在</w:t>
      </w:r>
      <w:r w:rsidR="0061694B">
        <w:rPr>
          <w:rFonts w:hint="eastAsia"/>
        </w:rPr>
        <w:t xml:space="preserve"> </w:t>
      </w:r>
      <w:r>
        <w:rPr>
          <w:rFonts w:hint="eastAsia"/>
        </w:rPr>
        <w:t>B</w:t>
      </w:r>
      <w:r w:rsidR="0061694B">
        <w:t xml:space="preserve"> </w:t>
      </w:r>
      <w:r>
        <w:rPr>
          <w:rFonts w:hint="eastAsia"/>
        </w:rPr>
        <w:t>处固定一电荷量为</w:t>
      </w:r>
      <w:r w:rsidR="0061694B">
        <w:rPr>
          <w:rFonts w:hint="eastAsia"/>
        </w:rPr>
        <w:t xml:space="preserve"> </w:t>
      </w:r>
      <w:r>
        <w:rPr>
          <w:rFonts w:hint="eastAsia"/>
          <w:i/>
        </w:rPr>
        <w:t>Q</w:t>
      </w:r>
      <w:r w:rsidR="0061694B">
        <w:rPr>
          <w:iCs/>
        </w:rPr>
        <w:t xml:space="preserve"> </w:t>
      </w:r>
      <w:r>
        <w:rPr>
          <w:rFonts w:hint="eastAsia"/>
        </w:rPr>
        <w:t>的点电荷。当在</w:t>
      </w:r>
      <w:r w:rsidR="0061694B">
        <w:rPr>
          <w:rFonts w:hint="eastAsia"/>
        </w:rPr>
        <w:t xml:space="preserve"> </w:t>
      </w:r>
      <w:r>
        <w:rPr>
          <w:rFonts w:hint="eastAsia"/>
        </w:rPr>
        <w:t>A</w:t>
      </w:r>
      <w:r w:rsidR="0061694B">
        <w:t xml:space="preserve"> </w:t>
      </w:r>
      <w:r>
        <w:rPr>
          <w:rFonts w:hint="eastAsia"/>
        </w:rPr>
        <w:t>处放一电荷量为</w:t>
      </w:r>
      <w:r w:rsidR="0061694B">
        <w:rPr>
          <w:rFonts w:hint="eastAsia"/>
        </w:rPr>
        <w:t xml:space="preserve"> </w:t>
      </w:r>
      <w:r w:rsidR="00530E59">
        <w:rPr>
          <w:rFonts w:hint="eastAsia"/>
        </w:rPr>
        <w:t xml:space="preserve">+ </w:t>
      </w:r>
      <w:r>
        <w:rPr>
          <w:rFonts w:hint="eastAsia"/>
          <w:i/>
        </w:rPr>
        <w:t>q</w:t>
      </w:r>
      <w:r w:rsidR="0061694B">
        <w:rPr>
          <w:iCs/>
        </w:rPr>
        <w:t xml:space="preserve"> </w:t>
      </w:r>
      <w:r>
        <w:rPr>
          <w:rFonts w:hint="eastAsia"/>
        </w:rPr>
        <w:t>的点电荷时，它所受到的电场力为</w:t>
      </w:r>
      <w:r w:rsidR="0061694B">
        <w:rPr>
          <w:rFonts w:hint="eastAsia"/>
        </w:rPr>
        <w:t xml:space="preserve"> </w:t>
      </w:r>
      <w:r>
        <w:rPr>
          <w:rFonts w:hint="eastAsia"/>
          <w:i/>
        </w:rPr>
        <w:t>F</w:t>
      </w:r>
      <w:r>
        <w:rPr>
          <w:rFonts w:hint="eastAsia"/>
        </w:rPr>
        <w:t>；移去</w:t>
      </w:r>
      <w:r w:rsidR="0061694B">
        <w:rPr>
          <w:rFonts w:hint="eastAsia"/>
        </w:rPr>
        <w:t xml:space="preserve"> </w:t>
      </w:r>
      <w:r>
        <w:rPr>
          <w:rFonts w:hint="eastAsia"/>
        </w:rPr>
        <w:t>A</w:t>
      </w:r>
      <w:r w:rsidR="0061694B">
        <w:t xml:space="preserve"> </w:t>
      </w:r>
      <w:r>
        <w:rPr>
          <w:rFonts w:hint="eastAsia"/>
        </w:rPr>
        <w:t>处电荷，在</w:t>
      </w:r>
      <w:r w:rsidR="0061694B">
        <w:rPr>
          <w:rFonts w:hint="eastAsia"/>
        </w:rPr>
        <w:t xml:space="preserve"> </w:t>
      </w:r>
      <w:r>
        <w:rPr>
          <w:rFonts w:hint="eastAsia"/>
        </w:rPr>
        <w:t>C</w:t>
      </w:r>
      <w:r w:rsidR="0061694B">
        <w:t xml:space="preserve"> </w:t>
      </w:r>
      <w:r>
        <w:rPr>
          <w:rFonts w:hint="eastAsia"/>
        </w:rPr>
        <w:t>处放一电荷量为</w:t>
      </w:r>
      <w:r w:rsidR="0061694B">
        <w:rPr>
          <w:rFonts w:hint="eastAsia"/>
        </w:rPr>
        <w:t xml:space="preserve"> </w:t>
      </w:r>
      <w:r w:rsidR="0061694B">
        <w:t xml:space="preserve">− </w:t>
      </w:r>
      <w:r>
        <w:rPr>
          <w:rFonts w:hint="eastAsia"/>
        </w:rPr>
        <w:t>2</w:t>
      </w:r>
      <w:r>
        <w:rPr>
          <w:rFonts w:hint="eastAsia"/>
          <w:i/>
        </w:rPr>
        <w:t>q</w:t>
      </w:r>
      <w:r w:rsidR="0061694B">
        <w:rPr>
          <w:iCs/>
        </w:rPr>
        <w:t xml:space="preserve"> </w:t>
      </w:r>
      <w:r>
        <w:rPr>
          <w:rFonts w:hint="eastAsia"/>
        </w:rPr>
        <w:t>的点电荷，其所受电场力</w:t>
      </w:r>
      <w:commentRangeStart w:id="12"/>
      <w:r>
        <w:rPr>
          <w:rFonts w:hint="eastAsia"/>
        </w:rPr>
        <w:t>为</w:t>
      </w:r>
      <w:commentRangeEnd w:id="12"/>
      <w:r w:rsidR="00991FDD">
        <w:rPr>
          <w:rStyle w:val="a4"/>
        </w:rPr>
        <w:commentReference w:id="12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4E738384" w14:textId="2F30FAFB" w:rsidR="00E91F9A" w:rsidRDefault="00E91F9A" w:rsidP="00991FDD">
      <w:r>
        <w:rPr>
          <w:rFonts w:hint="eastAsia"/>
        </w:rPr>
        <w:lastRenderedPageBreak/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61694B">
        <w:t xml:space="preserve">− </w:t>
      </w:r>
      <w:r w:rsidR="00655D80">
        <w:fldChar w:fldCharType="begin"/>
      </w:r>
      <w:r w:rsidR="00655D80">
        <w:instrText xml:space="preserve"> </w:instrText>
      </w:r>
      <w:r w:rsidR="00655D80">
        <w:rPr>
          <w:rFonts w:hint="eastAsia"/>
        </w:rPr>
        <w:instrText>EQ \F(</w:instrText>
      </w:r>
      <w:r w:rsidR="00655D80" w:rsidRPr="00FD260B">
        <w:rPr>
          <w:rFonts w:hint="eastAsia"/>
          <w:i/>
        </w:rPr>
        <w:instrText>F</w:instrText>
      </w:r>
      <w:r w:rsidR="00655D80">
        <w:rPr>
          <w:rFonts w:hint="eastAsia"/>
        </w:rPr>
        <w:instrText>,2)</w:instrText>
      </w:r>
      <w:r w:rsidR="00655D80">
        <w:instrText xml:space="preserve"> </w:instrText>
      </w:r>
      <w:r w:rsidR="00655D80">
        <w:fldChar w:fldCharType="end"/>
      </w:r>
      <w:r w:rsidR="00537EA1">
        <w:rPr>
          <w:rFonts w:hint="eastAsia"/>
          <w:szCs w:val="21"/>
        </w:rPr>
        <w:tab/>
      </w:r>
      <w:r w:rsidR="00537EA1">
        <w:rPr>
          <w:rFonts w:hint="eastAsia"/>
          <w:szCs w:val="21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655D80">
        <w:fldChar w:fldCharType="begin"/>
      </w:r>
      <w:r w:rsidR="00655D80">
        <w:instrText xml:space="preserve"> </w:instrText>
      </w:r>
      <w:r w:rsidR="00655D80">
        <w:rPr>
          <w:rFonts w:hint="eastAsia"/>
        </w:rPr>
        <w:instrText>EQ \F(</w:instrText>
      </w:r>
      <w:r w:rsidR="00655D80" w:rsidRPr="00FD260B">
        <w:rPr>
          <w:rFonts w:hint="eastAsia"/>
          <w:i/>
        </w:rPr>
        <w:instrText>F</w:instrText>
      </w:r>
      <w:r w:rsidR="00655D80">
        <w:rPr>
          <w:rFonts w:hint="eastAsia"/>
        </w:rPr>
        <w:instrText>,2)</w:instrText>
      </w:r>
      <w:r w:rsidR="00655D80">
        <w:instrText xml:space="preserve"> </w:instrText>
      </w:r>
      <w:r w:rsidR="00655D80">
        <w:fldChar w:fldCharType="end"/>
      </w:r>
      <w:r w:rsidR="00537EA1">
        <w:rPr>
          <w:rFonts w:hint="eastAsia"/>
          <w:szCs w:val="21"/>
        </w:rPr>
        <w:tab/>
      </w:r>
      <w:r w:rsidR="00537EA1">
        <w:rPr>
          <w:rFonts w:hint="eastAsia"/>
          <w:szCs w:val="21"/>
        </w:rP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61694B">
        <w:t xml:space="preserve">− </w:t>
      </w:r>
      <w:r>
        <w:rPr>
          <w:rFonts w:hint="eastAsia"/>
          <w:i/>
        </w:rPr>
        <w:t xml:space="preserve">F </w:t>
      </w:r>
      <w:r w:rsidR="00537EA1">
        <w:rPr>
          <w:rFonts w:hint="eastAsia"/>
          <w:i/>
        </w:rPr>
        <w:tab/>
      </w:r>
      <w:r w:rsidR="00537EA1">
        <w:rPr>
          <w:rFonts w:hint="eastAsia"/>
          <w:i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  <w:i/>
        </w:rPr>
        <w:t>F</w:t>
      </w:r>
    </w:p>
    <w:p w14:paraId="40894F59" w14:textId="77777777" w:rsidR="00991FDD" w:rsidRDefault="00991FDD" w:rsidP="00991FDD"/>
    <w:p w14:paraId="6EB5CE7D" w14:textId="7FF7800C" w:rsidR="00E91F9A" w:rsidRDefault="004658B9" w:rsidP="00537EA1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FFF724B" wp14:editId="5D312FA7">
                <wp:simplePos x="0" y="0"/>
                <wp:positionH relativeFrom="margin">
                  <wp:posOffset>4377447</wp:posOffset>
                </wp:positionH>
                <wp:positionV relativeFrom="paragraph">
                  <wp:posOffset>139876</wp:posOffset>
                </wp:positionV>
                <wp:extent cx="876300" cy="855980"/>
                <wp:effectExtent l="0" t="0" r="19050" b="20320"/>
                <wp:wrapSquare wrapText="bothSides"/>
                <wp:docPr id="316" name="组合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855980"/>
                          <a:chOff x="1276350" y="24765"/>
                          <a:chExt cx="876300" cy="855980"/>
                        </a:xfrm>
                      </wpg:grpSpPr>
                      <wpg:grpSp>
                        <wpg:cNvPr id="501" name="Group 1700"/>
                        <wpg:cNvGrpSpPr>
                          <a:grpSpLocks/>
                        </wpg:cNvGrpSpPr>
                        <wpg:grpSpPr bwMode="auto">
                          <a:xfrm>
                            <a:off x="1276350" y="24765"/>
                            <a:ext cx="876300" cy="855980"/>
                            <a:chOff x="5792" y="8922"/>
                            <a:chExt cx="1380" cy="1348"/>
                          </a:xfrm>
                        </wpg:grpSpPr>
                        <wps:wsp>
                          <wps:cNvPr id="502" name="Text Box 1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8922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FB5093A" w14:textId="77777777" w:rsidR="000D4AD3" w:rsidRPr="006E20AA" w:rsidRDefault="000D4AD3" w:rsidP="000D4AD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sz w:val="18"/>
                                    <w:szCs w:val="64"/>
                                  </w:rPr>
                                </w:pPr>
                                <w:r w:rsidRPr="006E20AA">
                                  <w:rPr>
                                    <w:rFonts w:hint="eastAsia"/>
                                    <w:sz w:val="18"/>
                                    <w:szCs w:val="6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03" name="Line 17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92" y="10270"/>
                              <a:ext cx="13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1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7" y="9131"/>
                              <a:ext cx="0" cy="79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1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8" y="9083"/>
                              <a:ext cx="3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Freeform 1705"/>
                          <wps:cNvSpPr>
                            <a:spLocks/>
                          </wps:cNvSpPr>
                          <wps:spPr bwMode="auto">
                            <a:xfrm>
                              <a:off x="6132" y="9114"/>
                              <a:ext cx="290" cy="931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0 h 936"/>
                                <a:gd name="T2" fmla="*/ 180 w 540"/>
                                <a:gd name="T3" fmla="*/ 156 h 936"/>
                                <a:gd name="T4" fmla="*/ 360 w 540"/>
                                <a:gd name="T5" fmla="*/ 468 h 936"/>
                                <a:gd name="T6" fmla="*/ 540 w 540"/>
                                <a:gd name="T7" fmla="*/ 936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0" h="936">
                                  <a:moveTo>
                                    <a:pt x="0" y="0"/>
                                  </a:moveTo>
                                  <a:cubicBezTo>
                                    <a:pt x="60" y="39"/>
                                    <a:pt x="120" y="78"/>
                                    <a:pt x="180" y="156"/>
                                  </a:cubicBezTo>
                                  <a:cubicBezTo>
                                    <a:pt x="240" y="234"/>
                                    <a:pt x="300" y="338"/>
                                    <a:pt x="360" y="468"/>
                                  </a:cubicBezTo>
                                  <a:cubicBezTo>
                                    <a:pt x="420" y="598"/>
                                    <a:pt x="510" y="858"/>
                                    <a:pt x="540" y="936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  <wps:wsp>
                          <wps:cNvPr id="507" name="Line 1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9" y="9852"/>
                              <a:ext cx="1339" cy="41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Text Box 1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5" y="9651"/>
                              <a:ext cx="19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C8F1E0B" w14:textId="77777777" w:rsidR="000D4AD3" w:rsidRPr="006E20AA" w:rsidRDefault="000D4AD3" w:rsidP="000D4A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E20A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12" name="Text Box 1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9" y="9750"/>
                              <a:ext cx="20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E28B068" w14:textId="77777777" w:rsidR="000D4AD3" w:rsidRPr="006E20AA" w:rsidRDefault="000D4AD3" w:rsidP="000D4A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E20A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13" name="Text Box 17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8" y="9839"/>
                              <a:ext cx="19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2DE1F11" w14:textId="77777777" w:rsidR="000D4AD3" w:rsidRPr="006E20AA" w:rsidRDefault="000D4AD3" w:rsidP="000D4A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E20A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14" name="Text Box 1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2" y="9049"/>
                              <a:ext cx="26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5D97E38" w14:textId="77777777" w:rsidR="000D4AD3" w:rsidRPr="006E20AA" w:rsidRDefault="000D4AD3" w:rsidP="000D4A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58B9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E20AA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70" name="Line 17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01" y="9864"/>
                              <a:ext cx="23" cy="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17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17" y="9963"/>
                              <a:ext cx="23" cy="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17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1" y="10046"/>
                              <a:ext cx="23" cy="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5" name="椭圆 315"/>
                        <wps:cNvSpPr/>
                        <wps:spPr bwMode="auto">
                          <a:xfrm>
                            <a:off x="1440548" y="101333"/>
                            <a:ext cx="56147" cy="5614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F724B" id="组合 316" o:spid="_x0000_s1187" style="position:absolute;left:0;text-align:left;margin-left:344.7pt;margin-top:11pt;width:69pt;height:67.4pt;z-index:251664896;mso-position-horizontal-relative:margin;mso-position-vertical-relative:text;mso-width-relative:margin;mso-height-relative:margin" coordorigin="12763,247" coordsize="8763,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">
                <v:group id="Group 1700" o:spid="_x0000_s1188" style="position:absolute;left:12763;top:247;width:8763;height:8560" coordorigin="5792,8922" coordsize="138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Text Box 1701" o:spid="_x0000_s1189" type="#_x0000_t202" style="position:absolute;left:5795;top:8922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" filled="f" fillcolor="#9fc" stroked="f" strokeweight="0">
                    <v:textbox style="mso-fit-shape-to-text:t" inset="1mm,0,1mm,0">
                      <w:txbxContent>
                        <w:p w14:paraId="7FB5093A" w14:textId="77777777" w:rsidR="000D4AD3" w:rsidRPr="006E20AA" w:rsidRDefault="000D4AD3" w:rsidP="000D4AD3">
                          <w:pPr>
                            <w:autoSpaceDE w:val="0"/>
                            <w:autoSpaceDN w:val="0"/>
                            <w:adjustRightInd w:val="0"/>
                            <w:rPr>
                              <w:sz w:val="18"/>
                              <w:szCs w:val="64"/>
                            </w:rPr>
                          </w:pPr>
                          <w:r w:rsidRPr="006E20AA">
                            <w:rPr>
                              <w:rFonts w:hint="eastAsia"/>
                              <w:sz w:val="18"/>
                              <w:szCs w:val="64"/>
                            </w:rPr>
                            <w:t>O</w:t>
                          </w:r>
                        </w:p>
                      </w:txbxContent>
                    </v:textbox>
                  </v:shape>
                  <v:line id="Line 1702" o:spid="_x0000_s1190" style="position:absolute;visibility:visible;mso-wrap-style:square" from="5792,10270" to="7172,10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QJxAAAANw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mg3h70w6AnJ6BwAA//8DAFBLAQItABQABgAIAAAAIQDb4fbL7gAAAIUBAAATAAAAAAAAAAAA&#10;AAAAAAAAAABbQ29udGVudF9UeXBlc10ueG1sUEsBAi0AFAAGAAgAAAAhAFr0LFu/AAAAFQEAAAsA&#10;AAAAAAAAAAAAAAAAHwEAAF9yZWxzLy5yZWxzUEsBAi0AFAAGAAgAAAAhAAudlAnEAAAA3AAAAA8A&#10;AAAAAAAAAAAAAAAABwIAAGRycy9kb3ducmV2LnhtbFBLBQYAAAAAAwADALcAAAD4AgAAAAA=&#10;" strokeweight="1pt"/>
                  <v:line id="Line 1703" o:spid="_x0000_s1191" style="position:absolute;visibility:visible;mso-wrap-style:square" from="6097,9131" to="6097,9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" strokeweight=".5pt">
                    <v:stroke dashstyle="dash"/>
                  </v:line>
                  <v:line id="Line 1704" o:spid="_x0000_s1192" style="position:absolute;visibility:visible;mso-wrap-style:square" from="6138,9083" to="6488,9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" strokeweight=".5pt">
                    <v:stroke endarrow="block" endarrowwidth="narrow"/>
                  </v:line>
                  <v:shape id="Freeform 1705" o:spid="_x0000_s1193" style="position:absolute;left:6132;top:9114;width:290;height:931;visibility:visible;mso-wrap-style:square;v-text-anchor:top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" path="m,c60,39,120,78,180,156v60,78,120,182,180,312c420,598,510,858,540,936e" filled="f">
                    <v:path arrowok="t" o:connecttype="custom" o:connectlocs="0,0;97,155;193,466;290,931" o:connectangles="0,0,0,0"/>
                  </v:shape>
                  <v:line id="Line 1706" o:spid="_x0000_s1194" style="position:absolute;visibility:visible;mso-wrap-style:square" from="5829,9852" to="716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pIKxAAAANw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YwzN7g70w6AnJ6BwAA//8DAFBLAQItABQABgAIAAAAIQDb4fbL7gAAAIUBAAATAAAAAAAAAAAA&#10;AAAAAAAAAABbQ29udGVudF9UeXBlc10ueG1sUEsBAi0AFAAGAAgAAAAhAFr0LFu/AAAAFQEAAAsA&#10;AAAAAAAAAAAAAAAAHwEAAF9yZWxzLy5yZWxzUEsBAi0AFAAGAAgAAAAhAHSmkgrEAAAA3AAAAA8A&#10;AAAAAAAAAAAAAAAABwIAAGRycy9kb3ducmV2LnhtbFBLBQYAAAAAAwADALcAAAD4AgAAAAA=&#10;" strokeweight="1pt"/>
                  <v:shape id="Text Box 1710" o:spid="_x0000_s1195" type="#_x0000_t202" style="position:absolute;left:5925;top:9651;width:19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" filled="f" fillcolor="#9fc" stroked="f" strokeweight="0">
                    <v:textbox style="mso-fit-shape-to-text:t" inset="1mm,0,1mm,0">
                      <w:txbxContent>
                        <w:p w14:paraId="4C8F1E0B" w14:textId="77777777" w:rsidR="000D4AD3" w:rsidRPr="006E20AA" w:rsidRDefault="000D4AD3" w:rsidP="000D4AD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E20AA"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711" o:spid="_x0000_s1196" type="#_x0000_t202" style="position:absolute;left:6229;top:9750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" filled="f" fillcolor="#9fc" stroked="f" strokeweight="0">
                    <v:textbox style="mso-fit-shape-to-text:t" inset="1mm,0,1mm,0">
                      <w:txbxContent>
                        <w:p w14:paraId="3E28B068" w14:textId="77777777" w:rsidR="000D4AD3" w:rsidRPr="006E20AA" w:rsidRDefault="000D4AD3" w:rsidP="000D4AD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E20AA"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712" o:spid="_x0000_s1197" type="#_x0000_t202" style="position:absolute;left:6548;top:9839;width:19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" filled="f" fillcolor="#9fc" stroked="f" strokeweight="0">
                    <v:textbox style="mso-fit-shape-to-text:t" inset="1mm,0,1mm,0">
                      <w:txbxContent>
                        <w:p w14:paraId="52DE1F11" w14:textId="77777777" w:rsidR="000D4AD3" w:rsidRPr="006E20AA" w:rsidRDefault="000D4AD3" w:rsidP="000D4AD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E20AA"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713" o:spid="_x0000_s1198" type="#_x0000_t202" style="position:absolute;left:6332;top:9049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" filled="f" fillcolor="#9fc" stroked="f" strokeweight="0">
                    <v:textbox style="mso-fit-shape-to-text:t" inset="1mm,0,1mm,0">
                      <w:txbxContent>
                        <w:p w14:paraId="65D97E38" w14:textId="77777777" w:rsidR="000D4AD3" w:rsidRPr="006E20AA" w:rsidRDefault="000D4AD3" w:rsidP="000D4AD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658B9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 w:rsidRPr="006E20AA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1703" o:spid="_x0000_s1199" style="position:absolute;flip:x;visibility:visible;mso-wrap-style:square" from="6101,9864" to="6124,9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"/>
                  <v:line id="Line 1703" o:spid="_x0000_s1200" style="position:absolute;flip:x;visibility:visible;mso-wrap-style:square" from="6417,9963" to="6440,10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6HO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sYT17g70w6AnLxCwAA//8DAFBLAQItABQABgAIAAAAIQDb4fbL7gAAAIUBAAATAAAAAAAA&#10;AAAAAAAAAAAAAABbQ29udGVudF9UeXBlc10ueG1sUEsBAi0AFAAGAAgAAAAhAFr0LFu/AAAAFQEA&#10;AAsAAAAAAAAAAAAAAAAAHwEAAF9yZWxzLy5yZWxzUEsBAi0AFAAGAAgAAAAhACejoc7HAAAA3AAA&#10;AA8AAAAAAAAAAAAAAAAABwIAAGRycy9kb3ducmV2LnhtbFBLBQYAAAAAAwADALcAAAD7AgAAAAA=&#10;"/>
                  <v:line id="Line 1703" o:spid="_x0000_s1201" style="position:absolute;flip:x;visibility:visible;mso-wrap-style:square" from="6701,10046" to="6724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"/>
                </v:group>
                <v:oval id="椭圆 315" o:spid="_x0000_s1202" style="position:absolute;left:14405;top:1013;width:561;height:5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" filled="f" strokeweight="1pt">
                  <v:stroke joinstyle="miter"/>
                  <v:textbox style="mso-fit-shape-to-text:t" inset="1mm,0,1mm,0"/>
                </v:oval>
                <w10:wrap type="square" anchorx="margin"/>
              </v:group>
            </w:pict>
          </mc:Fallback>
        </mc:AlternateContent>
      </w:r>
      <w:r w:rsidR="00E91F9A">
        <w:rPr>
          <w:rFonts w:hint="eastAsia"/>
        </w:rPr>
        <w:t>如图，斜面上</w:t>
      </w:r>
      <w:r w:rsidR="00E91F9A">
        <w:rPr>
          <w:rFonts w:hint="eastAsia"/>
        </w:rPr>
        <w:t>a</w:t>
      </w:r>
      <w:r w:rsidR="00E91F9A">
        <w:rPr>
          <w:rFonts w:hint="eastAsia"/>
        </w:rPr>
        <w:t>、</w:t>
      </w:r>
      <w:r w:rsidR="00E91F9A">
        <w:rPr>
          <w:rFonts w:hint="eastAsia"/>
        </w:rPr>
        <w:t>b</w:t>
      </w:r>
      <w:r w:rsidR="00E91F9A">
        <w:rPr>
          <w:rFonts w:hint="eastAsia"/>
        </w:rPr>
        <w:t>、</w:t>
      </w:r>
      <w:r w:rsidR="00E91F9A">
        <w:rPr>
          <w:rFonts w:hint="eastAsia"/>
        </w:rPr>
        <w:t>c</w:t>
      </w:r>
      <w:r w:rsidR="00E91F9A">
        <w:rPr>
          <w:rFonts w:hint="eastAsia"/>
        </w:rPr>
        <w:t>三点等距，小球从</w:t>
      </w:r>
      <w:r w:rsidR="00E91F9A">
        <w:rPr>
          <w:rFonts w:hint="eastAsia"/>
        </w:rPr>
        <w:t>a</w:t>
      </w:r>
      <w:r w:rsidR="00E91F9A">
        <w:rPr>
          <w:rFonts w:hint="eastAsia"/>
        </w:rPr>
        <w:t>点正上方</w:t>
      </w:r>
      <w:r w:rsidR="00E91F9A">
        <w:rPr>
          <w:rFonts w:hint="eastAsia"/>
        </w:rPr>
        <w:t>O</w:t>
      </w:r>
      <w:r w:rsidR="00E91F9A">
        <w:rPr>
          <w:rFonts w:hint="eastAsia"/>
        </w:rPr>
        <w:t>点抛出，做初速为</w:t>
      </w:r>
      <w:r w:rsidR="00E91F9A" w:rsidRPr="00224CCF">
        <w:rPr>
          <w:rFonts w:ascii="Book Antiqua" w:hAnsi="Book Antiqua"/>
          <w:i/>
        </w:rPr>
        <w:t>v</w:t>
      </w:r>
      <w:r w:rsidR="00E91F9A">
        <w:rPr>
          <w:rFonts w:hint="eastAsia"/>
          <w:vertAlign w:val="subscript"/>
        </w:rPr>
        <w:t>0</w:t>
      </w:r>
      <w:r w:rsidR="00E91F9A">
        <w:rPr>
          <w:rFonts w:hint="eastAsia"/>
        </w:rPr>
        <w:t>的平抛运动，恰落在</w:t>
      </w:r>
      <w:r w:rsidR="00E91F9A">
        <w:rPr>
          <w:rFonts w:hint="eastAsia"/>
        </w:rPr>
        <w:t>b</w:t>
      </w:r>
      <w:r w:rsidR="00E91F9A">
        <w:rPr>
          <w:rFonts w:hint="eastAsia"/>
        </w:rPr>
        <w:t>点。若小球初速变为</w:t>
      </w:r>
      <w:r w:rsidR="00E91F9A" w:rsidRPr="00224CCF">
        <w:rPr>
          <w:rFonts w:ascii="Book Antiqua" w:hAnsi="Book Antiqua"/>
          <w:i/>
        </w:rPr>
        <w:t>v</w:t>
      </w:r>
      <w:r w:rsidR="00E91F9A">
        <w:rPr>
          <w:rFonts w:hint="eastAsia"/>
        </w:rPr>
        <w:t>，其落点位于</w:t>
      </w:r>
      <w:r w:rsidR="00E91F9A">
        <w:rPr>
          <w:rFonts w:hint="eastAsia"/>
        </w:rPr>
        <w:t>c</w:t>
      </w:r>
      <w:r w:rsidR="00E91F9A">
        <w:rPr>
          <w:rFonts w:hint="eastAsia"/>
        </w:rPr>
        <w:t>，</w:t>
      </w:r>
      <w:commentRangeStart w:id="13"/>
      <w:r w:rsidR="00E91F9A">
        <w:rPr>
          <w:rFonts w:hint="eastAsia"/>
        </w:rPr>
        <w:t>则</w:t>
      </w:r>
      <w:commentRangeEnd w:id="13"/>
      <w:r w:rsidR="00991FDD">
        <w:rPr>
          <w:rStyle w:val="a4"/>
        </w:rPr>
        <w:commentReference w:id="13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4FBF8459" w14:textId="694F75CE" w:rsidR="00E91F9A" w:rsidRDefault="00E91F9A" w:rsidP="00991FDD">
      <w:r>
        <w:rPr>
          <w:rFonts w:hint="eastAsia"/>
        </w:rPr>
        <w:t>（</w:t>
      </w:r>
      <w:r>
        <w:t>A</w:t>
      </w:r>
      <w:r>
        <w:rPr>
          <w:rFonts w:hint="eastAsia"/>
        </w:rPr>
        <w:t>）</w:t>
      </w:r>
      <w:r w:rsidRPr="00224CCF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0</w:t>
      </w:r>
      <w:r w:rsidR="00A35F9E">
        <w:rPr>
          <w:rFonts w:hint="eastAsia"/>
          <w:color w:val="000000"/>
          <w:kern w:val="0"/>
          <w:szCs w:val="21"/>
        </w:rPr>
        <w:t xml:space="preserve"> &lt; </w:t>
      </w:r>
      <w:r w:rsidRPr="00224CCF">
        <w:rPr>
          <w:rFonts w:ascii="Book Antiqua" w:hAnsi="Book Antiqua"/>
          <w:i/>
        </w:rPr>
        <w:t>v</w:t>
      </w:r>
      <w:r w:rsidR="00A35F9E">
        <w:rPr>
          <w:rFonts w:hint="eastAsia"/>
          <w:color w:val="000000"/>
          <w:kern w:val="0"/>
          <w:szCs w:val="21"/>
        </w:rPr>
        <w:t xml:space="preserve"> &lt; </w:t>
      </w:r>
      <w:r>
        <w:rPr>
          <w:rFonts w:hint="eastAsia"/>
          <w:color w:val="000000"/>
          <w:kern w:val="0"/>
          <w:szCs w:val="21"/>
        </w:rPr>
        <w:t>2</w:t>
      </w:r>
      <w:r w:rsidRPr="00224CCF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0</w:t>
      </w:r>
      <w:r w:rsidR="002F3E8E" w:rsidRPr="00A35F9E">
        <w:rPr>
          <w:rFonts w:hint="eastAsia"/>
        </w:rPr>
        <w:tab/>
      </w:r>
      <w:r w:rsidR="002F3E8E" w:rsidRPr="00A35F9E">
        <w:rPr>
          <w:rFonts w:hint="eastAsia"/>
        </w:rPr>
        <w:tab/>
      </w:r>
      <w:r>
        <w:rPr>
          <w:rFonts w:hint="eastAsia"/>
        </w:rPr>
        <w:t>（</w:t>
      </w:r>
      <w:r>
        <w:t>B</w:t>
      </w:r>
      <w:r>
        <w:rPr>
          <w:rFonts w:hint="eastAsia"/>
        </w:rPr>
        <w:t>）</w:t>
      </w:r>
      <w:r w:rsidRPr="00224CCF">
        <w:rPr>
          <w:rFonts w:ascii="Book Antiqua" w:hAnsi="Book Antiqua"/>
          <w:i/>
        </w:rPr>
        <w:t>v</w:t>
      </w:r>
      <w:r w:rsidR="0061694B">
        <w:rPr>
          <w:rFonts w:hint="eastAsia"/>
        </w:rPr>
        <w:t xml:space="preserve"> = </w:t>
      </w:r>
      <w:r>
        <w:rPr>
          <w:rFonts w:hint="eastAsia"/>
          <w:color w:val="000000"/>
          <w:kern w:val="0"/>
          <w:szCs w:val="21"/>
        </w:rPr>
        <w:t>2</w:t>
      </w:r>
      <w:r w:rsidRPr="00224CCF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0</w:t>
      </w:r>
    </w:p>
    <w:p w14:paraId="01453CC0" w14:textId="0098DCD6" w:rsidR="00E91F9A" w:rsidRDefault="00E91F9A" w:rsidP="00991FDD">
      <w:r>
        <w:rPr>
          <w:rFonts w:hint="eastAsia"/>
        </w:rPr>
        <w:t>（</w:t>
      </w:r>
      <w:r>
        <w:t>C</w:t>
      </w:r>
      <w:r>
        <w:rPr>
          <w:rFonts w:hint="eastAsia"/>
        </w:rPr>
        <w:t>）</w:t>
      </w:r>
      <w:r>
        <w:rPr>
          <w:rFonts w:hint="eastAsia"/>
          <w:color w:val="000000"/>
          <w:kern w:val="0"/>
          <w:szCs w:val="21"/>
        </w:rPr>
        <w:t>2</w:t>
      </w:r>
      <w:r w:rsidRPr="00224CCF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0</w:t>
      </w:r>
      <w:r w:rsidR="00A35F9E">
        <w:rPr>
          <w:rFonts w:hint="eastAsia"/>
          <w:color w:val="000000"/>
          <w:kern w:val="0"/>
          <w:szCs w:val="21"/>
        </w:rPr>
        <w:t xml:space="preserve"> &lt; </w:t>
      </w:r>
      <w:r w:rsidRPr="00224CCF">
        <w:rPr>
          <w:rFonts w:ascii="Book Antiqua" w:hAnsi="Book Antiqua"/>
          <w:i/>
        </w:rPr>
        <w:t>v</w:t>
      </w:r>
      <w:r w:rsidR="00A35F9E">
        <w:rPr>
          <w:rFonts w:hint="eastAsia"/>
          <w:color w:val="000000"/>
          <w:kern w:val="0"/>
          <w:szCs w:val="21"/>
        </w:rPr>
        <w:t xml:space="preserve"> &lt; </w:t>
      </w:r>
      <w:r>
        <w:rPr>
          <w:rFonts w:hint="eastAsia"/>
          <w:color w:val="000000"/>
          <w:kern w:val="0"/>
          <w:szCs w:val="21"/>
        </w:rPr>
        <w:t>3</w:t>
      </w:r>
      <w:r w:rsidRPr="00224CCF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0</w:t>
      </w:r>
      <w:r w:rsidR="002F3E8E">
        <w:rPr>
          <w:rFonts w:hint="eastAsia"/>
          <w:vertAlign w:val="subscript"/>
        </w:rPr>
        <w:tab/>
      </w:r>
      <w:r w:rsidR="002F3E8E" w:rsidRPr="00A35F9E">
        <w:rPr>
          <w:rFonts w:hint="eastAsia"/>
        </w:rPr>
        <w:tab/>
      </w:r>
      <w:r>
        <w:rPr>
          <w:rFonts w:hint="eastAsia"/>
        </w:rPr>
        <w:t>（</w:t>
      </w:r>
      <w:r>
        <w:t>D</w:t>
      </w:r>
      <w:r>
        <w:rPr>
          <w:rFonts w:hint="eastAsia"/>
        </w:rPr>
        <w:t>）</w:t>
      </w:r>
      <w:r w:rsidRPr="00224CCF">
        <w:rPr>
          <w:rFonts w:ascii="Book Antiqua" w:hAnsi="Book Antiqua"/>
          <w:i/>
        </w:rPr>
        <w:t>v</w:t>
      </w:r>
      <w:r w:rsidR="00A35F9E" w:rsidRPr="00A35F9E">
        <w:rPr>
          <w:rFonts w:hint="eastAsia"/>
        </w:rPr>
        <w:t xml:space="preserve"> &gt; </w:t>
      </w:r>
      <w:r>
        <w:rPr>
          <w:rFonts w:hint="eastAsia"/>
          <w:color w:val="000000"/>
          <w:kern w:val="0"/>
          <w:szCs w:val="21"/>
        </w:rPr>
        <w:t>3</w:t>
      </w:r>
      <w:r w:rsidRPr="00224CCF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0</w:t>
      </w:r>
    </w:p>
    <w:p w14:paraId="5838533C" w14:textId="77777777" w:rsidR="00991FDD" w:rsidRDefault="00991FDD" w:rsidP="00991FDD"/>
    <w:p w14:paraId="03DE1B90" w14:textId="1A886659" w:rsidR="00E91F9A" w:rsidRDefault="00E91F9A" w:rsidP="00537EA1">
      <w:pPr>
        <w:numPr>
          <w:ilvl w:val="0"/>
          <w:numId w:val="1"/>
        </w:numPr>
      </w:pPr>
      <w:r>
        <w:rPr>
          <w:rFonts w:hint="eastAsia"/>
        </w:rPr>
        <w:t>当电阻两端加上某一稳定电压时，通过该电阻的电荷量为</w:t>
      </w:r>
      <w:r>
        <w:rPr>
          <w:rFonts w:hint="eastAsia"/>
        </w:rPr>
        <w:t>0.3</w:t>
      </w:r>
      <w:r w:rsidR="00BA4423">
        <w:t xml:space="preserve"> </w:t>
      </w:r>
      <w:r>
        <w:rPr>
          <w:rFonts w:hint="eastAsia"/>
        </w:rPr>
        <w:t>C</w:t>
      </w:r>
      <w:r>
        <w:rPr>
          <w:rFonts w:hint="eastAsia"/>
        </w:rPr>
        <w:t>，消耗的电能为</w:t>
      </w:r>
      <w:r>
        <w:rPr>
          <w:rFonts w:hint="eastAsia"/>
        </w:rPr>
        <w:t>0.9</w:t>
      </w:r>
      <w:r w:rsidR="00BA4423">
        <w:t xml:space="preserve"> </w:t>
      </w:r>
      <w:r>
        <w:rPr>
          <w:rFonts w:hint="eastAsia"/>
        </w:rPr>
        <w:t>J</w:t>
      </w:r>
      <w:r>
        <w:rPr>
          <w:rFonts w:hint="eastAsia"/>
        </w:rPr>
        <w:t>。为在相同时间内使</w:t>
      </w:r>
      <w:r>
        <w:rPr>
          <w:rFonts w:hint="eastAsia"/>
        </w:rPr>
        <w:t>0.6</w:t>
      </w:r>
      <w:r w:rsidR="00BA4423">
        <w:t xml:space="preserve"> </w:t>
      </w:r>
      <w:r>
        <w:rPr>
          <w:rFonts w:hint="eastAsia"/>
        </w:rPr>
        <w:t>C</w:t>
      </w:r>
      <w:r>
        <w:rPr>
          <w:rFonts w:hint="eastAsia"/>
        </w:rPr>
        <w:t>的电荷量通过该电阻，在其两端需加的电压和消耗的电能分别</w:t>
      </w:r>
      <w:commentRangeStart w:id="14"/>
      <w:r>
        <w:rPr>
          <w:rFonts w:hint="eastAsia"/>
        </w:rPr>
        <w:t>是</w:t>
      </w:r>
      <w:commentRangeEnd w:id="14"/>
      <w:r w:rsidR="00991FDD">
        <w:rPr>
          <w:rStyle w:val="a4"/>
        </w:rPr>
        <w:commentReference w:id="14"/>
      </w:r>
      <w:r>
        <w:rPr>
          <w:rFonts w:hint="eastAsia"/>
        </w:rPr>
        <w:t>（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14:paraId="7AD41E6D" w14:textId="523A44B4" w:rsidR="00E91F9A" w:rsidRDefault="00E91F9A" w:rsidP="00991FDD">
      <w:pPr>
        <w:rPr>
          <w:i/>
        </w:rPr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</w:rPr>
        <w:t>3</w:t>
      </w:r>
      <w:r w:rsidR="00BA4423">
        <w:t xml:space="preserve"> 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rFonts w:hint="eastAsia"/>
        </w:rPr>
        <w:t>1.8</w:t>
      </w:r>
      <w:r w:rsidR="00BA4423">
        <w:t xml:space="preserve"> </w:t>
      </w:r>
      <w:r>
        <w:rPr>
          <w:rFonts w:hint="eastAsia"/>
        </w:rPr>
        <w:t>J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</w:rPr>
        <w:t>3</w:t>
      </w:r>
      <w:r w:rsidR="00BA4423">
        <w:t xml:space="preserve"> 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rFonts w:hint="eastAsia"/>
        </w:rPr>
        <w:t>3.6</w:t>
      </w:r>
      <w:r w:rsidR="00BA4423">
        <w:t xml:space="preserve"> </w:t>
      </w:r>
      <w:r>
        <w:rPr>
          <w:rFonts w:hint="eastAsia"/>
        </w:rPr>
        <w:t>J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>6</w:t>
      </w:r>
      <w:r w:rsidR="00BA4423">
        <w:t xml:space="preserve"> 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rFonts w:hint="eastAsia"/>
        </w:rPr>
        <w:t>1.8</w:t>
      </w:r>
      <w:r w:rsidR="00BA4423">
        <w:t xml:space="preserve"> </w:t>
      </w:r>
      <w:r>
        <w:rPr>
          <w:rFonts w:hint="eastAsia"/>
        </w:rPr>
        <w:t>J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</w:rPr>
        <w:t>6</w:t>
      </w:r>
      <w:r w:rsidR="00BA4423">
        <w:t xml:space="preserve"> 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rFonts w:hint="eastAsia"/>
        </w:rPr>
        <w:t>3.6</w:t>
      </w:r>
      <w:r w:rsidR="00BA4423">
        <w:t xml:space="preserve"> </w:t>
      </w:r>
      <w:r>
        <w:rPr>
          <w:rFonts w:hint="eastAsia"/>
        </w:rPr>
        <w:t>J</w:t>
      </w:r>
    </w:p>
    <w:p w14:paraId="36A047DD" w14:textId="77777777" w:rsidR="00991FDD" w:rsidRDefault="00991FDD" w:rsidP="00991FDD"/>
    <w:p w14:paraId="3DF1C453" w14:textId="317BF78A" w:rsidR="00E91F9A" w:rsidRDefault="005F07C2" w:rsidP="002F3E8E">
      <w:pPr>
        <w:numPr>
          <w:ilvl w:val="0"/>
          <w:numId w:val="1"/>
        </w:numPr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6413C76F" wp14:editId="23D6C10D">
                <wp:simplePos x="0" y="0"/>
                <wp:positionH relativeFrom="column">
                  <wp:posOffset>4182374</wp:posOffset>
                </wp:positionH>
                <wp:positionV relativeFrom="paragraph">
                  <wp:posOffset>76200</wp:posOffset>
                </wp:positionV>
                <wp:extent cx="1072756" cy="756624"/>
                <wp:effectExtent l="0" t="0" r="0" b="43815"/>
                <wp:wrapSquare wrapText="bothSides"/>
                <wp:docPr id="1113279054" name="组合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756" cy="756624"/>
                          <a:chOff x="594737" y="0"/>
                          <a:chExt cx="1072756" cy="756624"/>
                        </a:xfrm>
                      </wpg:grpSpPr>
                      <wpg:grpSp>
                        <wpg:cNvPr id="1910812880" name="组合 1910812880"/>
                        <wpg:cNvGrpSpPr/>
                        <wpg:grpSpPr>
                          <a:xfrm>
                            <a:off x="594737" y="0"/>
                            <a:ext cx="1072756" cy="756624"/>
                            <a:chOff x="31740" y="0"/>
                            <a:chExt cx="1072756" cy="756624"/>
                          </a:xfrm>
                        </wpg:grpSpPr>
                        <wpg:grpSp>
                          <wpg:cNvPr id="508158890" name="组合 508158890"/>
                          <wpg:cNvGrpSpPr/>
                          <wpg:grpSpPr>
                            <a:xfrm>
                              <a:off x="92135" y="0"/>
                              <a:ext cx="1012361" cy="725805"/>
                              <a:chOff x="1685754" y="15240"/>
                              <a:chExt cx="1012361" cy="725805"/>
                            </a:xfrm>
                          </wpg:grpSpPr>
                          <wpg:grpSp>
                            <wpg:cNvPr id="1317679546" name="Group 1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90370" y="15240"/>
                                <a:ext cx="1007745" cy="725805"/>
                                <a:chOff x="5341" y="7794"/>
                                <a:chExt cx="1587" cy="1143"/>
                              </a:xfrm>
                            </wpg:grpSpPr>
                            <wps:wsp>
                              <wps:cNvPr id="1736709853" name="Rectangle 1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6" y="8599"/>
                                  <a:ext cx="1440" cy="45"/>
                                </a:xfrm>
                                <a:custGeom>
                                  <a:avLst/>
                                  <a:gdLst>
                                    <a:gd name="connsiteX0" fmla="*/ 0 w 914400"/>
                                    <a:gd name="connsiteY0" fmla="*/ 0 h 28575"/>
                                    <a:gd name="connsiteX1" fmla="*/ 914400 w 914400"/>
                                    <a:gd name="connsiteY1" fmla="*/ 0 h 28575"/>
                                    <a:gd name="connsiteX2" fmla="*/ 914400 w 914400"/>
                                    <a:gd name="connsiteY2" fmla="*/ 28575 h 28575"/>
                                    <a:gd name="connsiteX3" fmla="*/ 0 w 914400"/>
                                    <a:gd name="connsiteY3" fmla="*/ 28575 h 28575"/>
                                    <a:gd name="connsiteX4" fmla="*/ 0 w 914400"/>
                                    <a:gd name="connsiteY4" fmla="*/ 0 h 28575"/>
                                    <a:gd name="connsiteX0" fmla="*/ 0 w 914400"/>
                                    <a:gd name="connsiteY0" fmla="*/ 0 h 91440"/>
                                    <a:gd name="connsiteX1" fmla="*/ 914400 w 914400"/>
                                    <a:gd name="connsiteY1" fmla="*/ 0 h 91440"/>
                                    <a:gd name="connsiteX2" fmla="*/ 914400 w 914400"/>
                                    <a:gd name="connsiteY2" fmla="*/ 28575 h 91440"/>
                                    <a:gd name="connsiteX3" fmla="*/ 0 w 914400"/>
                                    <a:gd name="connsiteY3" fmla="*/ 28575 h 91440"/>
                                    <a:gd name="connsiteX4" fmla="*/ 91440 w 914400"/>
                                    <a:gd name="connsiteY4" fmla="*/ 91440 h 91440"/>
                                    <a:gd name="connsiteX0" fmla="*/ 0 w 914400"/>
                                    <a:gd name="connsiteY0" fmla="*/ 0 h 28575"/>
                                    <a:gd name="connsiteX1" fmla="*/ 914400 w 914400"/>
                                    <a:gd name="connsiteY1" fmla="*/ 0 h 28575"/>
                                    <a:gd name="connsiteX2" fmla="*/ 914400 w 914400"/>
                                    <a:gd name="connsiteY2" fmla="*/ 28575 h 28575"/>
                                    <a:gd name="connsiteX3" fmla="*/ 0 w 914400"/>
                                    <a:gd name="connsiteY3" fmla="*/ 28575 h 28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914400" h="28575">
                                      <a:moveTo>
                                        <a:pt x="0" y="0"/>
                                      </a:moveTo>
                                      <a:lnTo>
                                        <a:pt x="914400" y="0"/>
                                      </a:lnTo>
                                      <a:lnTo>
                                        <a:pt x="914400" y="28575"/>
                                      </a:lnTo>
                                      <a:lnTo>
                                        <a:pt x="0" y="2857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279842" name="Rectangle 1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79" y="7794"/>
                                  <a:ext cx="317" cy="72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361674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94" y="8607"/>
                                  <a:ext cx="23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E1AD8" w14:textId="77777777" w:rsidR="000D4AD3" w:rsidRPr="00AB4E90" w:rsidRDefault="000D4AD3" w:rsidP="000D4AD3">
                                    <w:pPr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B4E90">
                                      <w:rPr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007733680" name="Line 17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37" y="7880"/>
                                  <a:ext cx="0" cy="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634532" name="Line 1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79" y="7871"/>
                                  <a:ext cx="3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599461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1" y="8625"/>
                                  <a:ext cx="24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00D9BB" w14:textId="2AADAEC8" w:rsidR="00AB4E90" w:rsidRPr="00AB4E90" w:rsidRDefault="00AB4E90" w:rsidP="000D4AD3">
                                    <w:pPr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75798436" name="椭圆 17579843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685754" y="522088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8493766" name="Rectangle 1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40" y="295482"/>
                              <a:ext cx="45719" cy="46101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128078" name="Line 1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66" y="295614"/>
                              <a:ext cx="0" cy="46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7443433" name="任意多边形: 形状 25">
                          <a:extLst>
                            <a:ext uri="{FF2B5EF4-FFF2-40B4-BE49-F238E27FC236}">
                              <a16:creationId xmlns:a16="http://schemas.microsoft.com/office/drawing/2014/main" id="{74DEE9F2-50F2-556A-DE77-5273603FF172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5400000">
                            <a:off x="619807" y="495595"/>
                            <a:ext cx="119935" cy="6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648" h="433337">
                                <a:moveTo>
                                  <a:pt x="866648" y="433337"/>
                                </a:moveTo>
                                <a:cubicBezTo>
                                  <a:pt x="866648" y="194018"/>
                                  <a:pt x="672643" y="0"/>
                                  <a:pt x="433324" y="0"/>
                                </a:cubicBezTo>
                                <a:cubicBezTo>
                                  <a:pt x="194005" y="0"/>
                                  <a:pt x="0" y="194018"/>
                                  <a:pt x="0" y="433337"/>
                                </a:cubicBezTo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13C76F" id="组合 427" o:spid="_x0000_s1203" style="position:absolute;left:0;text-align:left;margin-left:329.3pt;margin-top:6pt;width:84.45pt;height:59.6pt;z-index:251730432;mso-position-horizontal-relative:text;mso-position-vertical-relative:text;mso-width-relative:margin" coordorigin="5947" coordsize="10727,7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">
                <v:group id="组合 1910812880" o:spid="_x0000_s1204" style="position:absolute;left:5947;width:10727;height:7566" coordorigin="317" coordsize="10727,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">
                  <v:group id="组合 508158890" o:spid="_x0000_s1205" style="position:absolute;left:921;width:10123;height:7258" coordorigin="16857,152" coordsize="10123,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">
                    <v:group id="Group 1714" o:spid="_x0000_s1206" style="position:absolute;left:16903;top:152;width:10078;height:7258" coordorigin="5341,7794" coordsize="1587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">
                      <v:shape id="Rectangle 1718" o:spid="_x0000_s1207" style="position:absolute;left:5416;top:8599;width:1440;height:45;visibility:visible;mso-wrap-style:square;v-text-anchor:top" coordsize="9144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" path="m,l914400,r,28575l,28575e" filled="f" strokeweight="1pt">
                        <v:stroke joinstyle="miter"/>
                        <v:path o:connecttype="custom" o:connectlocs="0,0;1440,0;1440,45;0,45" o:connectangles="0,0,0,0"/>
                      </v:shape>
                      <v:rect id="Rectangle 1718" o:spid="_x0000_s1208" style="position:absolute;left:5979;top:7794;width:317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" fillcolor="black [3213]" stroked="f" strokeweight="1pt">
                        <v:fill r:id="rId14" o:title="" color2="white [3212]" type="pattern"/>
                      </v:rect>
                      <v:rect id="Rectangle 1715" o:spid="_x0000_s1209" style="position:absolute;left:6694;top:8607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01E1AD8" w14:textId="77777777" w:rsidR="000D4AD3" w:rsidRPr="00AB4E90" w:rsidRDefault="000D4AD3" w:rsidP="000D4AD3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B4E90">
                                <w:rPr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line id="Line 1721" o:spid="_x0000_s1210" style="position:absolute;flip:y;visibility:visible;mso-wrap-style:square" from="6137,7880" to="6137,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" strokeweight=".5pt"/>
                      <v:line id="Line 1732" o:spid="_x0000_s1211" style="position:absolute;visibility:visible;mso-wrap-style:square" from="5979,7871" to="6296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" strokeweight="1pt"/>
                      <v:rect id="Rectangle 1715" o:spid="_x0000_s1212" style="position:absolute;left:5341;top:8625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B00D9BB" w14:textId="2AADAEC8" w:rsidR="00AB4E90" w:rsidRPr="00AB4E90" w:rsidRDefault="00AB4E90" w:rsidP="000D4AD3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</v:group>
                    <v:oval id="椭圆 175798436" o:spid="_x0000_s1213" style="position:absolute;left:16857;top:5220;width:38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" fillcolor="black" stroked="f" strokeweight="1pt">
                      <v:stroke joinstyle="miter"/>
                      <o:lock v:ext="edit" aspectratio="t"/>
                    </v:oval>
                  </v:group>
                  <v:rect id="Rectangle 1718" o:spid="_x0000_s1214" style="position:absolute;left:317;top:2954;width:457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" fillcolor="black [3213]" stroked="f" strokeweight="1pt">
                    <v:fill r:id="rId14" o:title="" color2="white [3212]" type="pattern"/>
                  </v:rect>
                  <v:line id="Line 1729" o:spid="_x0000_s1215" style="position:absolute;visibility:visible;mso-wrap-style:square" from="801,2956" to="801,7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" strokeweight="1pt"/>
                </v:group>
                <v:shape id="任意多边形: 形状 25" o:spid="_x0000_s1216" style="position:absolute;left:6197;top:4956;width:1199;height:604;rotation:90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" path="m866648,433337c866648,194018,672643,,433324,,194005,,,194018,,433337e" filled="f" strokecolor="black [3213]" strokeweight="1pt">
                  <v:stroke miterlimit="1" joinstyle="miter"/>
                  <v:path arrowok="t" textboxrect="0,0,866648,433337"/>
                </v:shape>
                <w10:wrap type="square"/>
              </v:group>
            </w:pict>
          </mc:Fallback>
        </mc:AlternateContent>
      </w:r>
      <w:r w:rsidR="00E91F9A">
        <w:rPr>
          <w:rFonts w:hint="eastAsia"/>
        </w:rPr>
        <w:t>如图，竖直轻质悬线上端固定，下端与均质硬棒</w:t>
      </w:r>
      <w:r w:rsidR="00E91F9A">
        <w:rPr>
          <w:rFonts w:hint="eastAsia"/>
        </w:rPr>
        <w:t>AB</w:t>
      </w:r>
      <w:r w:rsidR="00E91F9A">
        <w:rPr>
          <w:rFonts w:hint="eastAsia"/>
        </w:rPr>
        <w:t>中点连接，棒长为线长的二倍。棒的</w:t>
      </w:r>
      <w:r w:rsidR="00E91F9A">
        <w:rPr>
          <w:rFonts w:hint="eastAsia"/>
        </w:rPr>
        <w:t>A</w:t>
      </w:r>
      <w:r w:rsidR="00E91F9A">
        <w:rPr>
          <w:rFonts w:hint="eastAsia"/>
        </w:rPr>
        <w:t>端用铰链墙上，棒处于水平状态。改变悬线的长度，使线与棒的连接点逐渐右移，并保持棒仍处于水平状态。则悬线</w:t>
      </w:r>
      <w:commentRangeStart w:id="15"/>
      <w:r w:rsidR="00E91F9A">
        <w:rPr>
          <w:rFonts w:hint="eastAsia"/>
        </w:rPr>
        <w:t>拉力</w:t>
      </w:r>
      <w:commentRangeEnd w:id="15"/>
      <w:r w:rsidR="00991FDD">
        <w:rPr>
          <w:rStyle w:val="a4"/>
        </w:rPr>
        <w:commentReference w:id="15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7F057239" w14:textId="559BD71A" w:rsidR="00E91F9A" w:rsidRDefault="00E91F9A" w:rsidP="005F07C2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）逐渐减小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）逐渐增大</w:t>
      </w:r>
    </w:p>
    <w:p w14:paraId="0EFBFF41" w14:textId="017294D1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）先减小后增大</w:t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）先增大后减小</w:t>
      </w:r>
    </w:p>
    <w:p w14:paraId="3ABFFD5E" w14:textId="77777777" w:rsidR="005F07C2" w:rsidRDefault="005F07C2" w:rsidP="00991FDD"/>
    <w:p w14:paraId="5646D199" w14:textId="77777777" w:rsidR="00E91F9A" w:rsidRDefault="00E91F9A" w:rsidP="002F3E8E">
      <w:pPr>
        <w:numPr>
          <w:ilvl w:val="0"/>
          <w:numId w:val="1"/>
        </w:numPr>
      </w:pPr>
      <w:r>
        <w:rPr>
          <w:rFonts w:hint="eastAsia"/>
        </w:rPr>
        <w:t>质量相等的均质柔软细绳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平放于水平地面，绳</w:t>
      </w:r>
      <w:r>
        <w:rPr>
          <w:rFonts w:hint="eastAsia"/>
        </w:rPr>
        <w:t>A</w:t>
      </w:r>
      <w:r>
        <w:rPr>
          <w:rFonts w:hint="eastAsia"/>
        </w:rPr>
        <w:t>较长。分别捏住两绳中点缓慢提起，直到全部离开地面，两绳中点被提升的高度分别为</w:t>
      </w:r>
      <w:r>
        <w:rPr>
          <w:rFonts w:hint="eastAsia"/>
          <w:i/>
        </w:rPr>
        <w:t>h</w:t>
      </w:r>
      <w:r>
        <w:rPr>
          <w:rFonts w:hint="eastAsia"/>
          <w:vertAlign w:val="subscript"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h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，上述过程中克服重力做功分别为</w:t>
      </w:r>
      <w:r>
        <w:rPr>
          <w:rFonts w:hint="eastAsia"/>
          <w:i/>
        </w:rPr>
        <w:t>W</w:t>
      </w:r>
      <w:r>
        <w:rPr>
          <w:rFonts w:hint="eastAsia"/>
          <w:vertAlign w:val="subscript"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W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。</w:t>
      </w:r>
      <w:commentRangeStart w:id="16"/>
      <w:r>
        <w:rPr>
          <w:rFonts w:hint="eastAsia"/>
        </w:rPr>
        <w:t>若</w:t>
      </w:r>
      <w:commentRangeEnd w:id="16"/>
      <w:r w:rsidR="00991FDD">
        <w:rPr>
          <w:rStyle w:val="a4"/>
        </w:rPr>
        <w:commentReference w:id="16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75E3B205" w14:textId="1829AA73" w:rsidR="00E91F9A" w:rsidRPr="00A35F9E" w:rsidRDefault="00E91F9A" w:rsidP="00991FDD">
      <w:pPr>
        <w:rPr>
          <w:rFonts w:asciiTheme="majorBidi" w:hAnsiTheme="majorBidi" w:cstheme="majorBidi"/>
        </w:rPr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  <w:i/>
        </w:rPr>
        <w:t>h</w:t>
      </w:r>
      <w:r>
        <w:rPr>
          <w:rFonts w:hint="eastAsia"/>
          <w:vertAlign w:val="subscript"/>
        </w:rPr>
        <w:t>A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h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，则一定有</w:t>
      </w:r>
      <w:r>
        <w:rPr>
          <w:rFonts w:hint="eastAsia"/>
          <w:i/>
        </w:rPr>
        <w:t>W</w:t>
      </w:r>
      <w:r>
        <w:rPr>
          <w:rFonts w:hint="eastAsia"/>
          <w:vertAlign w:val="subscript"/>
        </w:rPr>
        <w:t>A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W</w:t>
      </w:r>
      <w:r>
        <w:rPr>
          <w:rFonts w:hint="eastAsia"/>
          <w:vertAlign w:val="subscript"/>
        </w:rPr>
        <w:t>B</w:t>
      </w:r>
      <w:r w:rsidR="00FD260B">
        <w:rPr>
          <w:vertAlign w:val="subscript"/>
        </w:rPr>
        <w:tab/>
      </w:r>
      <w:r w:rsidR="00FD260B">
        <w:rPr>
          <w:vertAlign w:val="subscript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  <w:i/>
        </w:rPr>
        <w:t>h</w:t>
      </w:r>
      <w:r>
        <w:rPr>
          <w:rFonts w:hint="eastAsia"/>
          <w:vertAlign w:val="subscript"/>
        </w:rPr>
        <w:t>A</w:t>
      </w:r>
      <w:r w:rsidR="00A35F9E">
        <w:rPr>
          <w:rFonts w:ascii="宋体" w:hAnsi="宋体" w:hint="eastAsia"/>
          <w:szCs w:val="21"/>
        </w:rPr>
        <w:t xml:space="preserve"> </w:t>
      </w:r>
      <w:r w:rsidR="00A35F9E" w:rsidRPr="00A35F9E">
        <w:rPr>
          <w:rFonts w:asciiTheme="majorBidi" w:hAnsiTheme="majorBidi" w:cstheme="majorBidi"/>
          <w:szCs w:val="21"/>
        </w:rPr>
        <w:t xml:space="preserve">&gt; 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B</w:t>
      </w:r>
      <w:r w:rsidRPr="00A35F9E">
        <w:rPr>
          <w:rFonts w:asciiTheme="majorBidi" w:hAnsiTheme="majorBidi" w:cstheme="majorBidi"/>
        </w:rPr>
        <w:t>，则可能有</w:t>
      </w:r>
      <w:r w:rsidRPr="00A35F9E">
        <w:rPr>
          <w:rFonts w:asciiTheme="majorBidi" w:hAnsiTheme="majorBidi" w:cstheme="majorBidi"/>
          <w:i/>
        </w:rPr>
        <w:t>W</w:t>
      </w:r>
      <w:r w:rsidRPr="00A35F9E">
        <w:rPr>
          <w:rFonts w:asciiTheme="majorBidi" w:hAnsiTheme="majorBidi" w:cstheme="majorBidi"/>
          <w:vertAlign w:val="subscript"/>
        </w:rPr>
        <w:t>A</w:t>
      </w:r>
      <w:r w:rsidR="00A35F9E" w:rsidRPr="00A35F9E">
        <w:rPr>
          <w:rFonts w:asciiTheme="majorBidi" w:hAnsiTheme="majorBidi" w:cstheme="majorBidi"/>
          <w:color w:val="000000"/>
          <w:kern w:val="0"/>
          <w:szCs w:val="21"/>
        </w:rPr>
        <w:t xml:space="preserve"> &lt; </w:t>
      </w:r>
      <w:r w:rsidRPr="00A35F9E">
        <w:rPr>
          <w:rFonts w:asciiTheme="majorBidi" w:hAnsiTheme="majorBidi" w:cstheme="majorBidi"/>
          <w:i/>
        </w:rPr>
        <w:t>W</w:t>
      </w:r>
      <w:r w:rsidRPr="00A35F9E">
        <w:rPr>
          <w:rFonts w:asciiTheme="majorBidi" w:hAnsiTheme="majorBidi" w:cstheme="majorBidi"/>
          <w:vertAlign w:val="subscript"/>
        </w:rPr>
        <w:t>B</w:t>
      </w:r>
    </w:p>
    <w:p w14:paraId="3B31690C" w14:textId="4D3886E5" w:rsidR="00E91F9A" w:rsidRDefault="00E91F9A" w:rsidP="00991FDD">
      <w:r w:rsidRPr="00A35F9E">
        <w:rPr>
          <w:rFonts w:asciiTheme="majorBidi" w:hAnsiTheme="majorBidi" w:cstheme="majorBidi"/>
        </w:rPr>
        <w:t>（</w:t>
      </w:r>
      <w:r w:rsidRPr="00A35F9E">
        <w:rPr>
          <w:rFonts w:asciiTheme="majorBidi" w:hAnsiTheme="majorBidi" w:cstheme="majorBidi"/>
        </w:rPr>
        <w:t>C</w:t>
      </w:r>
      <w:r w:rsidRPr="00A35F9E">
        <w:rPr>
          <w:rFonts w:asciiTheme="majorBidi" w:hAnsiTheme="majorBidi" w:cstheme="majorBidi"/>
        </w:rPr>
        <w:t>）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A</w:t>
      </w:r>
      <w:r w:rsidR="00A35F9E" w:rsidRPr="00A35F9E">
        <w:rPr>
          <w:rFonts w:asciiTheme="majorBidi" w:hAnsiTheme="majorBidi" w:cstheme="majorBidi"/>
          <w:color w:val="000000"/>
          <w:kern w:val="0"/>
          <w:szCs w:val="21"/>
        </w:rPr>
        <w:t xml:space="preserve"> &lt; 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B</w:t>
      </w:r>
      <w:r w:rsidRPr="00A35F9E">
        <w:rPr>
          <w:rFonts w:asciiTheme="majorBidi" w:hAnsiTheme="majorBidi" w:cstheme="majorBidi"/>
        </w:rPr>
        <w:t>，则可能有</w:t>
      </w:r>
      <w:r w:rsidRPr="00A35F9E">
        <w:rPr>
          <w:rFonts w:asciiTheme="majorBidi" w:hAnsiTheme="majorBidi" w:cstheme="majorBidi"/>
          <w:i/>
        </w:rPr>
        <w:t>W</w:t>
      </w:r>
      <w:r w:rsidRPr="00A35F9E">
        <w:rPr>
          <w:rFonts w:asciiTheme="majorBidi" w:hAnsiTheme="majorBidi" w:cstheme="majorBidi"/>
          <w:vertAlign w:val="subscript"/>
        </w:rPr>
        <w:t>A</w:t>
      </w:r>
      <w:r w:rsidR="0061694B" w:rsidRPr="00A35F9E">
        <w:rPr>
          <w:rFonts w:asciiTheme="majorBidi" w:hAnsiTheme="majorBidi" w:cstheme="majorBidi"/>
        </w:rPr>
        <w:t xml:space="preserve"> = </w:t>
      </w:r>
      <w:r w:rsidRPr="00A35F9E">
        <w:rPr>
          <w:rFonts w:asciiTheme="majorBidi" w:hAnsiTheme="majorBidi" w:cstheme="majorBidi"/>
          <w:i/>
        </w:rPr>
        <w:t>W</w:t>
      </w:r>
      <w:r w:rsidRPr="00A35F9E">
        <w:rPr>
          <w:rFonts w:asciiTheme="majorBidi" w:hAnsiTheme="majorBidi" w:cstheme="majorBidi"/>
          <w:vertAlign w:val="subscript"/>
        </w:rPr>
        <w:t>B</w:t>
      </w:r>
      <w:r w:rsidR="00FD260B" w:rsidRPr="00A35F9E">
        <w:rPr>
          <w:rFonts w:asciiTheme="majorBidi" w:hAnsiTheme="majorBidi" w:cstheme="majorBidi"/>
          <w:vertAlign w:val="subscript"/>
        </w:rPr>
        <w:tab/>
      </w:r>
      <w:r w:rsidR="00FD260B" w:rsidRPr="00A35F9E">
        <w:rPr>
          <w:rFonts w:asciiTheme="majorBidi" w:hAnsiTheme="majorBidi" w:cstheme="majorBidi"/>
          <w:vertAlign w:val="subscript"/>
        </w:rPr>
        <w:tab/>
      </w:r>
      <w:r w:rsidRPr="00A35F9E">
        <w:rPr>
          <w:rFonts w:asciiTheme="majorBidi" w:hAnsiTheme="majorBidi" w:cstheme="majorBidi"/>
        </w:rPr>
        <w:t>（</w:t>
      </w:r>
      <w:r w:rsidRPr="00A35F9E">
        <w:rPr>
          <w:rFonts w:asciiTheme="majorBidi" w:hAnsiTheme="majorBidi" w:cstheme="majorBidi"/>
        </w:rPr>
        <w:t>D</w:t>
      </w:r>
      <w:r w:rsidRPr="00A35F9E">
        <w:rPr>
          <w:rFonts w:asciiTheme="majorBidi" w:hAnsiTheme="majorBidi" w:cstheme="majorBidi"/>
        </w:rPr>
        <w:t>）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A</w:t>
      </w:r>
      <w:r w:rsidR="00A35F9E" w:rsidRPr="00A35F9E">
        <w:rPr>
          <w:rFonts w:asciiTheme="majorBidi" w:hAnsiTheme="majorBidi" w:cstheme="majorBidi"/>
          <w:szCs w:val="21"/>
        </w:rPr>
        <w:t xml:space="preserve"> &gt; 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B</w:t>
      </w:r>
      <w:r w:rsidRPr="00A35F9E">
        <w:rPr>
          <w:rFonts w:asciiTheme="majorBidi" w:hAnsiTheme="majorBidi" w:cstheme="majorBidi"/>
        </w:rPr>
        <w:t>，则一定有</w:t>
      </w:r>
      <w:r w:rsidRPr="00A35F9E">
        <w:rPr>
          <w:rFonts w:asciiTheme="majorBidi" w:hAnsiTheme="majorBidi" w:cstheme="majorBidi"/>
          <w:i/>
        </w:rPr>
        <w:t>W</w:t>
      </w:r>
      <w:r w:rsidRPr="00A35F9E">
        <w:rPr>
          <w:rFonts w:asciiTheme="majorBidi" w:hAnsiTheme="majorBidi" w:cstheme="majorBidi"/>
          <w:vertAlign w:val="subscript"/>
        </w:rPr>
        <w:t>A</w:t>
      </w:r>
      <w:r w:rsidR="00A35F9E" w:rsidRPr="00A35F9E">
        <w:rPr>
          <w:rFonts w:asciiTheme="majorBidi" w:hAnsiTheme="majorBidi" w:cstheme="majorBidi"/>
          <w:szCs w:val="21"/>
        </w:rPr>
        <w:t xml:space="preserve"> &gt; </w:t>
      </w:r>
      <w:r>
        <w:rPr>
          <w:rFonts w:hint="eastAsia"/>
          <w:i/>
        </w:rPr>
        <w:t>W</w:t>
      </w:r>
      <w:r>
        <w:rPr>
          <w:rFonts w:hint="eastAsia"/>
          <w:vertAlign w:val="subscript"/>
        </w:rPr>
        <w:t>B</w:t>
      </w:r>
    </w:p>
    <w:p w14:paraId="4A03E5BC" w14:textId="77777777" w:rsidR="004B0142" w:rsidRDefault="004B0142" w:rsidP="00991FDD"/>
    <w:p w14:paraId="6413DAF6" w14:textId="30ECBE74" w:rsidR="00E91F9A" w:rsidRDefault="00BB319C" w:rsidP="002F3E8E">
      <w:pPr>
        <w:numPr>
          <w:ilvl w:val="0"/>
          <w:numId w:val="1"/>
        </w:numPr>
      </w:pPr>
      <w:r w:rsidRPr="0097121B">
        <w:rPr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A3EF1FF" wp14:editId="41E280E2">
                <wp:simplePos x="0" y="0"/>
                <wp:positionH relativeFrom="column">
                  <wp:posOffset>4206875</wp:posOffset>
                </wp:positionH>
                <wp:positionV relativeFrom="paragraph">
                  <wp:posOffset>122555</wp:posOffset>
                </wp:positionV>
                <wp:extent cx="981075" cy="676910"/>
                <wp:effectExtent l="0" t="0" r="28575" b="8890"/>
                <wp:wrapSquare wrapText="bothSides"/>
                <wp:docPr id="449" name="Group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676910"/>
                          <a:chOff x="5772" y="7363"/>
                          <a:chExt cx="1545" cy="1066"/>
                        </a:xfrm>
                      </wpg:grpSpPr>
                      <wps:wsp>
                        <wps:cNvPr id="705" name="Oval 1742"/>
                        <wps:cNvSpPr>
                          <a:spLocks noChangeArrowheads="1"/>
                        </wps:cNvSpPr>
                        <wps:spPr bwMode="auto">
                          <a:xfrm>
                            <a:off x="5792" y="8357"/>
                            <a:ext cx="1525" cy="72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12700" algn="ctr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469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5792" y="8351"/>
                            <a:ext cx="15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73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5" y="7833"/>
                            <a:ext cx="0" cy="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Oval 1742"/>
                        <wps:cNvSpPr>
                          <a:spLocks noChangeArrowheads="1"/>
                        </wps:cNvSpPr>
                        <wps:spPr bwMode="auto">
                          <a:xfrm>
                            <a:off x="6052" y="7363"/>
                            <a:ext cx="990" cy="99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455" name="Line 1743"/>
                        <wps:cNvCnPr>
                          <a:cxnSpLocks noChangeShapeType="1"/>
                        </wps:cNvCnPr>
                        <wps:spPr bwMode="auto">
                          <a:xfrm flipV="1">
                            <a:off x="6052" y="7858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6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6986" y="7637"/>
                            <a:ext cx="96" cy="1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7067" y="7825"/>
                            <a:ext cx="24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DC2EF" w14:textId="77777777" w:rsidR="000D4AD3" w:rsidRDefault="000D4AD3" w:rsidP="000D4AD3"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79" name="Oval 1742"/>
                        <wps:cNvSpPr>
                          <a:spLocks noChangeArrowheads="1"/>
                        </wps:cNvSpPr>
                        <wps:spPr bwMode="auto">
                          <a:xfrm>
                            <a:off x="7047" y="7804"/>
                            <a:ext cx="105" cy="105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80" name="Oval 1742"/>
                        <wps:cNvSpPr>
                          <a:spLocks noChangeArrowheads="1"/>
                        </wps:cNvSpPr>
                        <wps:spPr bwMode="auto">
                          <a:xfrm>
                            <a:off x="5996" y="8232"/>
                            <a:ext cx="105" cy="105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81" name="Line 1743"/>
                        <wps:cNvCnPr>
                          <a:cxnSpLocks noChangeShapeType="1"/>
                          <a:endCxn id="454" idx="7"/>
                        </wps:cNvCnPr>
                        <wps:spPr bwMode="auto">
                          <a:xfrm flipV="1">
                            <a:off x="6539" y="7508"/>
                            <a:ext cx="358" cy="3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 type="triangl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6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5772" y="8060"/>
                            <a:ext cx="23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0D7CC" w14:textId="0DD8A263" w:rsidR="00BB319C" w:rsidRPr="00BB319C" w:rsidRDefault="00BB319C" w:rsidP="000D4A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B319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707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6486" y="7463"/>
                            <a:ext cx="22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DFEE6" w14:textId="34212B6F" w:rsidR="00BB319C" w:rsidRPr="00BB319C" w:rsidRDefault="00BB319C" w:rsidP="000D4AD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B319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EF1FF" id="Group 1737" o:spid="_x0000_s1217" style="position:absolute;left:0;text-align:left;margin-left:331.25pt;margin-top:9.65pt;width:77.25pt;height:53.3pt;z-index:251650560;mso-position-horizontal-relative:text;mso-position-vertical-relative:text" coordorigin="5772,7363" coordsize="1545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">
                <v:rect id="Oval 1742" o:spid="_x0000_s1218" style="position:absolute;left:5792;top:8357;width:1525;height: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" fillcolor="black [3213]" stroked="f" strokeweight="1pt">
                  <v:fill r:id="rId14" o:title="" color2="white [3212]" type="pattern"/>
                  <v:stroke joinstyle="round"/>
                  <v:textbox style="mso-fit-shape-to-text:t" inset="1mm,0,1mm,0"/>
                </v:rect>
                <v:line id="Line 1757" o:spid="_x0000_s1219" style="position:absolute;visibility:visible;mso-wrap-style:square" from="5792,8351" to="7317,8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ne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eh2O4n0lHQM5uAAAA//8DAFBLAQItABQABgAIAAAAIQDb4fbL7gAAAIUBAAATAAAAAAAAAAAA&#10;AAAAAAAAAABbQ29udGVudF9UeXBlc10ueG1sUEsBAi0AFAAGAAgAAAAhAFr0LFu/AAAAFQEAAAsA&#10;AAAAAAAAAAAAAAAAHwEAAF9yZWxzLy5yZWxzUEsBAi0AFAAGAAgAAAAhAMFLSd7EAAAA3AAAAA8A&#10;AAAAAAAAAAAAAAAABwIAAGRycy9kb3ducmV2LnhtbFBLBQYAAAAAAwADALcAAAD4AgAAAAA=&#10;" strokeweight="1pt"/>
                <v:line id="Line 1738" o:spid="_x0000_s1220" style="position:absolute;flip:x;visibility:visible;mso-wrap-style:square" from="6045,7833" to="6045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"/>
                <v:oval id="Oval 1742" o:spid="_x0000_s1221" style="position:absolute;left:6052;top:7363;width:990;height:9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" filled="f" strokeweight="1pt">
                  <v:textbox style="mso-fit-shape-to-text:t" inset="1mm,0,1mm,0"/>
                </v:oval>
                <v:line id="Line 1743" o:spid="_x0000_s1222" style="position:absolute;flip:y;visibility:visible;mso-wrap-style:square" from="6052,7858" to="7042,7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" strokeweight=".5pt">
                  <v:stroke dashstyle="dash"/>
                </v:line>
                <v:line id="Line 1744" o:spid="_x0000_s1223" style="position:absolute;visibility:visible;mso-wrap-style:square" from="6986,7637" to="7082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Go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lK4nYlHQC6uAAAA//8DAFBLAQItABQABgAIAAAAIQDb4fbL7gAAAIUBAAATAAAAAAAA&#10;AAAAAAAAAAAAAABbQ29udGVudF9UeXBlc10ueG1sUEsBAi0AFAAGAAgAAAAhAFr0LFu/AAAAFQEA&#10;AAsAAAAAAAAAAAAAAAAAHwEAAF9yZWxzLy5yZWxzUEsBAi0AFAAGAAgAAAAhAAiBsajHAAAA3AAA&#10;AA8AAAAAAAAAAAAAAAAABwIAAGRycy9kb3ducmV2LnhtbFBLBQYAAAAAAwADALcAAAD7AgAAAAA=&#10;"/>
                <v:rect id="Rectangle 1765" o:spid="_x0000_s1224" style="position:absolute;left:7067;top:7825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" filled="f" stroked="f">
                  <v:textbox style="mso-fit-shape-to-text:t" inset="1mm,0,1mm,0">
                    <w:txbxContent>
                      <w:p w14:paraId="3F0DC2EF" w14:textId="77777777" w:rsidR="000D4AD3" w:rsidRDefault="000D4AD3" w:rsidP="000D4AD3"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oval id="Oval 1742" o:spid="_x0000_s1225" style="position:absolute;left:7047;top:7804;width:105;height:1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" filled="f" strokeweight="1pt">
                  <v:textbox style="mso-fit-shape-to-text:t" inset="1mm,0,1mm,0"/>
                </v:oval>
                <v:oval id="Oval 1742" o:spid="_x0000_s1226" style="position:absolute;left:5996;top:8232;width:105;height:1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" filled="f" strokeweight="1pt">
                  <v:textbox style="mso-fit-shape-to-text:t" inset="1mm,0,1mm,0"/>
                </v:oval>
                <v:line id="Line 1743" o:spid="_x0000_s1227" style="position:absolute;flip:y;visibility:visible;mso-wrap-style:square" from="6539,7508" to="6897,7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" strokeweight=".5pt">
                  <v:stroke endarrow="block" endarrowwidth="narrow"/>
                </v:line>
                <v:rect id="Rectangle 1765" o:spid="_x0000_s1228" style="position:absolute;left:5772;top:8060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" filled="f" stroked="f">
                  <v:textbox style="mso-fit-shape-to-text:t" inset="1mm,0,1mm,0">
                    <w:txbxContent>
                      <w:p w14:paraId="4980D7CC" w14:textId="0DD8A263" w:rsidR="00BB319C" w:rsidRPr="00BB319C" w:rsidRDefault="00BB319C" w:rsidP="000D4AD3">
                        <w:pPr>
                          <w:rPr>
                            <w:sz w:val="18"/>
                            <w:szCs w:val="18"/>
                          </w:rPr>
                        </w:pPr>
                        <w:r w:rsidRPr="00BB319C"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765" o:spid="_x0000_s1229" style="position:absolute;left:6486;top:7463;width:22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" filled="f" stroked="f">
                  <v:textbox style="mso-fit-shape-to-text:t" inset="1mm,0,1mm,0">
                    <w:txbxContent>
                      <w:p w14:paraId="5A8DFEE6" w14:textId="34212B6F" w:rsidR="00BB319C" w:rsidRPr="00BB319C" w:rsidRDefault="00BB319C" w:rsidP="000D4AD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BB319C"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E91F9A">
        <w:rPr>
          <w:rFonts w:hint="eastAsia"/>
        </w:rPr>
        <w:t>如图，可视为质点的小球</w:t>
      </w:r>
      <w:r w:rsidR="00E91F9A">
        <w:rPr>
          <w:rFonts w:hint="eastAsia"/>
        </w:rPr>
        <w:t>A</w:t>
      </w:r>
      <w:r w:rsidR="00E91F9A">
        <w:rPr>
          <w:rFonts w:hint="eastAsia"/>
        </w:rPr>
        <w:t>、</w:t>
      </w:r>
      <w:r w:rsidR="00E91F9A">
        <w:rPr>
          <w:rFonts w:hint="eastAsia"/>
        </w:rPr>
        <w:t>B</w:t>
      </w:r>
      <w:r w:rsidR="00E91F9A">
        <w:rPr>
          <w:rFonts w:hint="eastAsia"/>
        </w:rPr>
        <w:t>用不可伸长的细软轻线连接，跨过固定在地面上半径为</w:t>
      </w:r>
      <w:r w:rsidR="00E91F9A">
        <w:rPr>
          <w:rFonts w:hint="eastAsia"/>
          <w:i/>
        </w:rPr>
        <w:t>R</w:t>
      </w:r>
      <w:r w:rsidR="00BA4423">
        <w:rPr>
          <w:rFonts w:hint="eastAsia"/>
        </w:rPr>
        <w:t>的</w:t>
      </w:r>
      <w:r w:rsidR="00E91F9A">
        <w:rPr>
          <w:rFonts w:hint="eastAsia"/>
        </w:rPr>
        <w:t>光滑圆柱，</w:t>
      </w:r>
      <w:r w:rsidR="00E91F9A">
        <w:rPr>
          <w:rFonts w:hint="eastAsia"/>
        </w:rPr>
        <w:t>A</w:t>
      </w:r>
      <w:r w:rsidR="00E91F9A">
        <w:rPr>
          <w:rFonts w:hint="eastAsia"/>
        </w:rPr>
        <w:t>的质量为</w:t>
      </w:r>
      <w:r w:rsidR="00E91F9A">
        <w:rPr>
          <w:rFonts w:hint="eastAsia"/>
        </w:rPr>
        <w:t>B</w:t>
      </w:r>
      <w:r w:rsidR="00E91F9A">
        <w:rPr>
          <w:rFonts w:hint="eastAsia"/>
        </w:rPr>
        <w:t>的两倍。当</w:t>
      </w:r>
      <w:r w:rsidR="00E91F9A">
        <w:rPr>
          <w:rFonts w:hint="eastAsia"/>
        </w:rPr>
        <w:t>B</w:t>
      </w:r>
      <w:r w:rsidR="00E91F9A">
        <w:rPr>
          <w:rFonts w:hint="eastAsia"/>
        </w:rPr>
        <w:t>位于地面时，</w:t>
      </w:r>
      <w:r w:rsidR="00E91F9A">
        <w:rPr>
          <w:rFonts w:hint="eastAsia"/>
        </w:rPr>
        <w:t>A</w:t>
      </w:r>
      <w:r w:rsidR="00E91F9A">
        <w:rPr>
          <w:rFonts w:hint="eastAsia"/>
        </w:rPr>
        <w:t>恰与圆柱轴心等高。将</w:t>
      </w:r>
      <w:r w:rsidR="00E91F9A">
        <w:rPr>
          <w:rFonts w:hint="eastAsia"/>
        </w:rPr>
        <w:t>A</w:t>
      </w:r>
      <w:r w:rsidR="00E91F9A">
        <w:rPr>
          <w:rFonts w:hint="eastAsia"/>
        </w:rPr>
        <w:t>由静止释放，</w:t>
      </w:r>
      <w:r w:rsidR="00E91F9A">
        <w:rPr>
          <w:rFonts w:hint="eastAsia"/>
        </w:rPr>
        <w:t>B</w:t>
      </w:r>
      <w:r w:rsidR="00E91F9A">
        <w:rPr>
          <w:rFonts w:hint="eastAsia"/>
        </w:rPr>
        <w:t>上升的最大高度</w:t>
      </w:r>
      <w:commentRangeStart w:id="17"/>
      <w:r w:rsidR="00E91F9A">
        <w:rPr>
          <w:rFonts w:hint="eastAsia"/>
        </w:rPr>
        <w:t>是</w:t>
      </w:r>
      <w:commentRangeEnd w:id="17"/>
      <w:r w:rsidR="00991FDD">
        <w:rPr>
          <w:rStyle w:val="a4"/>
        </w:rPr>
        <w:commentReference w:id="17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68C3F6FE" w14:textId="49E090EF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</w:rPr>
        <w:t>2</w:t>
      </w:r>
      <w:r>
        <w:rPr>
          <w:rFonts w:hint="eastAsia"/>
          <w:i/>
        </w:rPr>
        <w:t>R</w:t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655D80">
        <w:fldChar w:fldCharType="begin"/>
      </w:r>
      <w:r w:rsidR="00655D80">
        <w:instrText xml:space="preserve"> </w:instrText>
      </w:r>
      <w:r w:rsidR="00655D80">
        <w:rPr>
          <w:rFonts w:hint="eastAsia"/>
        </w:rPr>
        <w:instrText>EQ \F(5</w:instrText>
      </w:r>
      <w:r w:rsidR="00655D80" w:rsidRPr="000F393E">
        <w:rPr>
          <w:rFonts w:hint="eastAsia"/>
          <w:i/>
        </w:rPr>
        <w:instrText>R</w:instrText>
      </w:r>
      <w:r w:rsidR="00655D80">
        <w:rPr>
          <w:rFonts w:hint="eastAsia"/>
        </w:rPr>
        <w:instrText>,3)</w:instrText>
      </w:r>
      <w:r w:rsidR="00655D80">
        <w:instrText xml:space="preserve"> </w:instrText>
      </w:r>
      <w:r w:rsidR="00655D80">
        <w:fldChar w:fldCharType="end"/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655D80">
        <w:fldChar w:fldCharType="begin"/>
      </w:r>
      <w:r w:rsidR="00655D80">
        <w:instrText xml:space="preserve"> </w:instrText>
      </w:r>
      <w:r w:rsidR="00655D80">
        <w:rPr>
          <w:rFonts w:hint="eastAsia"/>
        </w:rPr>
        <w:instrText>EQ \F(4</w:instrText>
      </w:r>
      <w:r w:rsidR="00655D80" w:rsidRPr="000F393E">
        <w:rPr>
          <w:rFonts w:hint="eastAsia"/>
          <w:i/>
        </w:rPr>
        <w:instrText>R</w:instrText>
      </w:r>
      <w:r w:rsidR="00655D80">
        <w:rPr>
          <w:rFonts w:hint="eastAsia"/>
        </w:rPr>
        <w:instrText>,3)</w:instrText>
      </w:r>
      <w:r w:rsidR="00655D80">
        <w:instrText xml:space="preserve"> </w:instrText>
      </w:r>
      <w:r w:rsidR="00655D80">
        <w:fldChar w:fldCharType="end"/>
      </w:r>
      <w:r w:rsidR="00537EA1">
        <w:rPr>
          <w:rFonts w:hint="eastAsia"/>
        </w:rPr>
        <w:tab/>
      </w:r>
      <w:r w:rsidR="00537EA1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655D80">
        <w:fldChar w:fldCharType="begin"/>
      </w:r>
      <w:r w:rsidR="00655D80">
        <w:instrText xml:space="preserve"> </w:instrText>
      </w:r>
      <w:r w:rsidR="00655D80">
        <w:rPr>
          <w:rFonts w:hint="eastAsia"/>
        </w:rPr>
        <w:instrText>EQ \F(2</w:instrText>
      </w:r>
      <w:r w:rsidR="00655D80" w:rsidRPr="000F393E">
        <w:rPr>
          <w:rFonts w:hint="eastAsia"/>
          <w:i/>
        </w:rPr>
        <w:instrText>R</w:instrText>
      </w:r>
      <w:r w:rsidR="00655D80">
        <w:rPr>
          <w:rFonts w:hint="eastAsia"/>
        </w:rPr>
        <w:instrText>,3)</w:instrText>
      </w:r>
      <w:r w:rsidR="00655D80">
        <w:instrText xml:space="preserve"> </w:instrText>
      </w:r>
      <w:r w:rsidR="00655D80">
        <w:fldChar w:fldCharType="end"/>
      </w:r>
    </w:p>
    <w:p w14:paraId="40E75021" w14:textId="2DD6C6B2" w:rsidR="00E91F9A" w:rsidRDefault="00E91F9A" w:rsidP="0068387B">
      <w:pPr>
        <w:pStyle w:val="af"/>
      </w:pPr>
      <w:r>
        <w:rPr>
          <w:rFonts w:hint="eastAsia"/>
        </w:rPr>
        <w:t>三．多项选择题（共</w:t>
      </w:r>
      <w:r>
        <w:rPr>
          <w:rFonts w:hint="eastAsia"/>
        </w:rPr>
        <w:t>16</w:t>
      </w:r>
      <w:r>
        <w:rPr>
          <w:rFonts w:hint="eastAsia"/>
        </w:rPr>
        <w:t>分，每小题</w:t>
      </w:r>
      <w:r>
        <w:rPr>
          <w:rFonts w:hint="eastAsia"/>
        </w:rPr>
        <w:t>4</w:t>
      </w:r>
      <w:r>
        <w:rPr>
          <w:rFonts w:hint="eastAsia"/>
        </w:rPr>
        <w:t>分，每小题有二个或三个正确选项，全选对的，得</w:t>
      </w:r>
      <w:r>
        <w:rPr>
          <w:rFonts w:hint="eastAsia"/>
        </w:rPr>
        <w:t>4</w:t>
      </w:r>
      <w:r>
        <w:rPr>
          <w:rFonts w:hint="eastAsia"/>
        </w:rPr>
        <w:t>分，选对但不全的，得</w:t>
      </w:r>
      <w:r>
        <w:rPr>
          <w:rFonts w:hint="eastAsia"/>
        </w:rPr>
        <w:t>2</w:t>
      </w:r>
      <w:r>
        <w:rPr>
          <w:rFonts w:hint="eastAsia"/>
        </w:rPr>
        <w:t>分，有选错或不答的，得</w:t>
      </w:r>
      <w:r>
        <w:rPr>
          <w:rFonts w:hint="eastAsia"/>
        </w:rPr>
        <w:t>0</w:t>
      </w:r>
      <w:r>
        <w:rPr>
          <w:rFonts w:hint="eastAsia"/>
        </w:rPr>
        <w:t>分。）</w:t>
      </w:r>
    </w:p>
    <w:p w14:paraId="04F9E460" w14:textId="2DC218C3" w:rsidR="00E91F9A" w:rsidRDefault="00211F9E" w:rsidP="002F3E8E">
      <w:pPr>
        <w:numPr>
          <w:ilvl w:val="0"/>
          <w:numId w:val="1"/>
        </w:numPr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0A3CCDFB" wp14:editId="1A0631A4">
                <wp:simplePos x="0" y="0"/>
                <wp:positionH relativeFrom="column">
                  <wp:posOffset>4094979</wp:posOffset>
                </wp:positionH>
                <wp:positionV relativeFrom="paragraph">
                  <wp:posOffset>100756</wp:posOffset>
                </wp:positionV>
                <wp:extent cx="1082040" cy="862330"/>
                <wp:effectExtent l="0" t="0" r="22860" b="13970"/>
                <wp:wrapSquare wrapText="bothSides"/>
                <wp:docPr id="675339840" name="组合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862330"/>
                          <a:chOff x="-15240" y="0"/>
                          <a:chExt cx="1082040" cy="862330"/>
                        </a:xfrm>
                      </wpg:grpSpPr>
                      <wpg:grpSp>
                        <wpg:cNvPr id="76223535" name="组合 76223535"/>
                        <wpg:cNvGrpSpPr/>
                        <wpg:grpSpPr>
                          <a:xfrm>
                            <a:off x="-15240" y="0"/>
                            <a:ext cx="1082040" cy="862330"/>
                            <a:chOff x="-8255" y="0"/>
                            <a:chExt cx="1082040" cy="862330"/>
                          </a:xfrm>
                        </wpg:grpSpPr>
                        <wpg:grpSp>
                          <wpg:cNvPr id="136586934" name="组合 136586934"/>
                          <wpg:cNvGrpSpPr>
                            <a:grpSpLocks/>
                          </wpg:cNvGrpSpPr>
                          <wpg:grpSpPr bwMode="auto">
                            <a:xfrm>
                              <a:off x="-8255" y="0"/>
                              <a:ext cx="1082040" cy="862330"/>
                              <a:chOff x="8622" y="8854"/>
                              <a:chExt cx="1704" cy="1358"/>
                            </a:xfrm>
                          </wpg:grpSpPr>
                          <wps:wsp>
                            <wps:cNvPr id="458116172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52" y="9000"/>
                                <a:ext cx="1642" cy="10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253965010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2" y="9384"/>
                                <a:ext cx="173" cy="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569193068" name="Line 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50" y="9401"/>
                                <a:ext cx="16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564741" name="Oval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9373"/>
                                <a:ext cx="60" cy="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37753213" name="Ova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2" y="9373"/>
                                <a:ext cx="60" cy="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358128281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67" y="9348"/>
                                <a:ext cx="159" cy="1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165674444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75" y="10006"/>
                                <a:ext cx="378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1913518622" name="Group 15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9552" y="9363"/>
                                <a:ext cx="254" cy="78"/>
                                <a:chOff x="8090" y="7644"/>
                                <a:chExt cx="307" cy="95"/>
                              </a:xfrm>
                            </wpg:grpSpPr>
                            <wps:wsp>
                              <wps:cNvPr id="736851344" name="Rectangle 1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194" y="7634"/>
                                  <a:ext cx="95" cy="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74706844" name="Line 1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244" y="7494"/>
                                  <a:ext cx="0" cy="3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447559" name="Line 1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244" y="7654"/>
                                  <a:ext cx="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36431605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86" y="8866"/>
                                <a:ext cx="802" cy="1346"/>
                                <a:chOff x="8082" y="3609"/>
                                <a:chExt cx="802" cy="1346"/>
                              </a:xfrm>
                            </wpg:grpSpPr>
                            <wps:wsp>
                              <wps:cNvPr id="73064894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4" y="4675"/>
                                  <a:ext cx="280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699387482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24" y="4643"/>
                                  <a:ext cx="24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566D9B" w14:textId="77777777" w:rsidR="008F43BD" w:rsidRDefault="008F43BD" w:rsidP="009928F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00518710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2" y="3609"/>
                                  <a:ext cx="280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633018282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4" y="8854"/>
                                <a:ext cx="24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B7940B" w14:textId="77777777" w:rsidR="008F43BD" w:rsidRDefault="008F43BD" w:rsidP="009928F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8043066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18" y="9372"/>
                                <a:ext cx="21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B767CE" w14:textId="6DE075E4" w:rsidR="008F43BD" w:rsidRPr="005C55F4" w:rsidRDefault="008F43BD" w:rsidP="009928F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928F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164025581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97" y="9717"/>
                                <a:ext cx="21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502E15" w14:textId="18E0DB5A" w:rsidR="008F43BD" w:rsidRPr="005C55F4" w:rsidRDefault="008F43BD" w:rsidP="009928F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38545387" name="Oval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36" y="10044"/>
                                <a:ext cx="60" cy="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85415041" name="Lin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603" y="279417"/>
                              <a:ext cx="100212" cy="572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702825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711" y="328844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348473220" name="任意多边形: 形状 476"/>
                        <wps:cNvSpPr/>
                        <wps:spPr bwMode="auto">
                          <a:xfrm>
                            <a:off x="258523" y="564228"/>
                            <a:ext cx="325677" cy="207932"/>
                          </a:xfrm>
                          <a:custGeom>
                            <a:avLst/>
                            <a:gdLst>
                              <a:gd name="connsiteX0" fmla="*/ 325677 w 325677"/>
                              <a:gd name="connsiteY0" fmla="*/ 207932 h 207932"/>
                              <a:gd name="connsiteX1" fmla="*/ 325677 w 325677"/>
                              <a:gd name="connsiteY1" fmla="*/ 0 h 207932"/>
                              <a:gd name="connsiteX2" fmla="*/ 0 w 325677"/>
                              <a:gd name="connsiteY2" fmla="*/ 0 h 207932"/>
                              <a:gd name="connsiteX3" fmla="*/ 0 w 325677"/>
                              <a:gd name="connsiteY3" fmla="*/ 165344 h 2079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25677" h="207932">
                                <a:moveTo>
                                  <a:pt x="325677" y="207932"/>
                                </a:moveTo>
                                <a:lnTo>
                                  <a:pt x="325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3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 type="none"/>
                            <a:tailEnd type="triangle" w="sm" len="me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3CCDFB" id="组合 477" o:spid="_x0000_s1230" style="position:absolute;left:0;text-align:left;margin-left:322.45pt;margin-top:7.95pt;width:85.2pt;height:67.9pt;z-index:251748864;mso-position-horizontal-relative:text;mso-position-vertical-relative:text;mso-width-relative:margin" coordorigin="-152" coordsize="10820,8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">
                <v:group id="组合 76223535" o:spid="_x0000_s1231" style="position:absolute;left:-152;width:10820;height:8623" coordorigin="-82" coordsize="10820,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">
                  <v:group id="组合 136586934" o:spid="_x0000_s1232" style="position:absolute;left:-82;width:10819;height:8623" coordorigin="8622,8854" coordsize="1704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">
                    <v:rect id="Rectangle 3" o:spid="_x0000_s1233" style="position:absolute;left:8652;top:9000;width:1642;height:1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" filled="f" strokeweight=".5pt">
                      <v:textbox style="mso-fit-shape-to-text:t" inset="1mm,0,1mm,0"/>
                    </v:rect>
                    <v:rect id="Rectangle 5" o:spid="_x0000_s1234" style="position:absolute;left:8922;top:9384;width:173;height: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" stroked="f">
                      <v:textbox style="mso-fit-shape-to-text:t" inset="1mm,0,1mm,0"/>
                    </v:rect>
                    <v:line id="Line 7" o:spid="_x0000_s1235" style="position:absolute;flip:y;visibility:visible;mso-wrap-style:square" from="8650,9401" to="10300,9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" strokeweight=".5pt"/>
                    <v:oval id="Oval 8" o:spid="_x0000_s1236" style="position:absolute;left:10266;top:9373;width:60;height: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" fillcolor="black">
                      <v:textbox style="mso-fit-shape-to-text:t" inset="1mm,0,1mm,0"/>
                    </v:oval>
                    <v:oval id="Oval 9" o:spid="_x0000_s1237" style="position:absolute;left:8622;top:9373;width:60;height: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" fillcolor="black">
                      <v:textbox style="mso-fit-shape-to-text:t" inset="1mm,0,1mm,0"/>
                    </v:oval>
                    <v:rect id="Rectangle 11" o:spid="_x0000_s1238" style="position:absolute;left:9167;top:9348;width:159;height:1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" stroked="f">
                      <v:textbox style="mso-fit-shape-to-text:t" inset="1mm,0,1mm,0"/>
                    </v:rect>
                    <v:rect id="Rectangle 12" o:spid="_x0000_s1239" style="position:absolute;left:8875;top:10006;width:378;height:1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" strokeweight="1pt">
                      <v:textbox style="mso-fit-shape-to-text:t" inset="1mm,0,1mm,0"/>
                    </v:rect>
                    <v:group id="Group 15" o:spid="_x0000_s1240" style="position:absolute;left:9552;top:9363;width:254;height:78;rotation:-90" coordorigin="8090,7644" coordsize="30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">
                      <v:rect id="Rectangle 16" o:spid="_x0000_s1241" style="position:absolute;left:8194;top:7634;width:95;height:115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" stroked="f">
                        <v:textbox style="mso-fit-shape-to-text:t" inset="1mm,0,1mm,0"/>
                      </v:rect>
                      <v:line id="Line 17" o:spid="_x0000_s1242" style="position:absolute;rotation:90;visibility:visible;mso-wrap-style:square" from="8244,7494" to="8244,7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" strokeweight="1pt"/>
                      <v:line id="Line 18" o:spid="_x0000_s1243" style="position:absolute;rotation:90;visibility:visible;mso-wrap-style:square" from="8244,7654" to="8244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" strokeweight="1.5pt"/>
                    </v:group>
                    <v:group id="Group 19" o:spid="_x0000_s1244" style="position:absolute;left:9286;top:8866;width:802;height:1346" coordorigin="8082,3609" coordsize="802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">
                      <v:oval id="Oval 20" o:spid="_x0000_s1245" style="position:absolute;left:8604;top:4675;width:280;height: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" strokeweight="1pt">
                        <v:textbox style="mso-fit-shape-to-text:t" inset="1mm,0,1mm,0"/>
                      </v:oval>
                      <v:shape id="Text Box 21" o:spid="_x0000_s1246" type="#_x0000_t202" style="position:absolute;left:8624;top:4643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3B566D9B" w14:textId="77777777" w:rsidR="008F43BD" w:rsidRDefault="008F43BD" w:rsidP="009928F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oval id="Oval 20" o:spid="_x0000_s1247" style="position:absolute;left:8082;top:3609;width:280;height: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" strokeweight="1pt">
                        <v:textbox style="mso-fit-shape-to-text:t" inset="1mm,0,1mm,0"/>
                      </v:oval>
                    </v:group>
                    <v:shape id="Text Box 24" o:spid="_x0000_s1248" type="#_x0000_t202" style="position:absolute;left:9304;top:8854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7DB7940B" w14:textId="77777777" w:rsidR="008F43BD" w:rsidRDefault="008F43BD" w:rsidP="009928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25" o:spid="_x0000_s1249" type="#_x0000_t202" style="position:absolute;left:9118;top:9372;width:21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" filled="f" stroked="f" strokecolor="red">
                      <v:textbox style="mso-fit-shape-to-text:t" inset="1mm,0,1mm,0">
                        <w:txbxContent>
                          <w:p w14:paraId="06B767CE" w14:textId="6DE075E4" w:rsidR="008F43BD" w:rsidRPr="005C55F4" w:rsidRDefault="008F43BD" w:rsidP="009928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928F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25" o:spid="_x0000_s1250" type="#_x0000_t202" style="position:absolute;left:8797;top:9717;width:21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" filled="f" stroked="f" strokecolor="red">
                      <v:textbox style="mso-fit-shape-to-text:t" inset="1mm,0,1mm,0">
                        <w:txbxContent>
                          <w:p w14:paraId="02502E15" w14:textId="18E0DB5A" w:rsidR="008F43BD" w:rsidRPr="005C55F4" w:rsidRDefault="008F43BD" w:rsidP="009928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oval id="Oval 8" o:spid="_x0000_s1251" style="position:absolute;left:9536;top:10044;width:60;height: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" fillcolor="black">
                      <v:textbox style="mso-fit-shape-to-text:t" inset="1mm,0,1mm,0"/>
                    </v:oval>
                  </v:group>
                  <v:line id="Line 6" o:spid="_x0000_s1252" style="position:absolute;flip:y;visibility:visible;mso-wrap-style:square" from="3246,2794" to="4248,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" strokeweight="1pt"/>
                  <v:oval id="Oval 23" o:spid="_x0000_s1253" style="position:absolute;left:2937;top:3288;width:381;height: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" strokeweight="1pt">
                    <v:textbox style="mso-fit-shape-to-text:t" inset="1mm,0,1mm,0"/>
                  </v:oval>
                </v:group>
                <v:shape id="任意多边形: 形状 476" o:spid="_x0000_s1254" style="position:absolute;left:2585;top:5642;width:3257;height:2079;visibility:visible;mso-wrap-style:square;v-text-anchor:middle" coordsize="325677,20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" path="m325677,207932l325677,,,,,165344e" filled="f" strokecolor="black [3213]" strokeweight=".5pt">
                  <v:stroke endarrow="block" endarrowwidth="narrow" joinstyle="miter"/>
                  <v:path arrowok="t" o:connecttype="custom" o:connectlocs="325677,207932;325677,0;0,0;0,165344" o:connectangles="0,0,0,0"/>
                </v:shape>
                <w10:wrap type="square"/>
              </v:group>
            </w:pict>
          </mc:Fallback>
        </mc:AlternateContent>
      </w:r>
      <w:r w:rsidR="00E91F9A">
        <w:rPr>
          <w:rFonts w:hint="eastAsia"/>
        </w:rPr>
        <w:t>直流电路如图所示，在滑动变阻器的滑片</w:t>
      </w:r>
      <w:r w:rsidR="00E91F9A">
        <w:rPr>
          <w:rFonts w:hint="eastAsia"/>
        </w:rPr>
        <w:t>P</w:t>
      </w:r>
      <w:r w:rsidR="00E91F9A">
        <w:rPr>
          <w:rFonts w:hint="eastAsia"/>
        </w:rPr>
        <w:t>向右移动时，电源</w:t>
      </w:r>
      <w:commentRangeStart w:id="18"/>
      <w:r w:rsidR="00E91F9A">
        <w:rPr>
          <w:rFonts w:hint="eastAsia"/>
        </w:rPr>
        <w:t>的</w:t>
      </w:r>
      <w:commentRangeEnd w:id="18"/>
      <w:r w:rsidR="00991FDD">
        <w:rPr>
          <w:rStyle w:val="a4"/>
        </w:rPr>
        <w:commentReference w:id="18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01BAD6F3" w14:textId="05D1E876" w:rsidR="00E91F9A" w:rsidRDefault="00E91F9A" w:rsidP="00991FDD">
      <w:r>
        <w:rPr>
          <w:rFonts w:hint="eastAsia"/>
        </w:rPr>
        <w:t>（</w:t>
      </w:r>
      <w:r>
        <w:t>A</w:t>
      </w:r>
      <w:r>
        <w:rPr>
          <w:rFonts w:hint="eastAsia"/>
        </w:rPr>
        <w:t>）总功率一定减小</w:t>
      </w:r>
    </w:p>
    <w:p w14:paraId="77D4D1DC" w14:textId="0A8EEAA0" w:rsidR="00E91F9A" w:rsidRDefault="00E91F9A" w:rsidP="00991FDD">
      <w:r>
        <w:rPr>
          <w:rFonts w:hint="eastAsia"/>
        </w:rPr>
        <w:t>（</w:t>
      </w:r>
      <w:r>
        <w:t>B</w:t>
      </w:r>
      <w:r>
        <w:rPr>
          <w:rFonts w:hint="eastAsia"/>
        </w:rPr>
        <w:t>）效率一定增大</w:t>
      </w:r>
    </w:p>
    <w:p w14:paraId="3A83DDDC" w14:textId="3817B046" w:rsidR="00E91F9A" w:rsidRDefault="00E91F9A" w:rsidP="00991FDD">
      <w:r>
        <w:rPr>
          <w:rFonts w:hint="eastAsia"/>
        </w:rPr>
        <w:t>（</w:t>
      </w:r>
      <w:r>
        <w:t>C</w:t>
      </w:r>
      <w:r>
        <w:rPr>
          <w:rFonts w:hint="eastAsia"/>
        </w:rPr>
        <w:t>）内部损耗功率一定减小</w:t>
      </w:r>
    </w:p>
    <w:p w14:paraId="6FE311EB" w14:textId="5D1794BA" w:rsidR="00E91F9A" w:rsidRDefault="00E91F9A" w:rsidP="00991FDD">
      <w:r>
        <w:rPr>
          <w:rFonts w:hint="eastAsia"/>
        </w:rPr>
        <w:t>（</w:t>
      </w:r>
      <w:r>
        <w:t>D</w:t>
      </w:r>
      <w:r>
        <w:rPr>
          <w:rFonts w:hint="eastAsia"/>
        </w:rPr>
        <w:t>）输出功率一定先增大后减小</w:t>
      </w:r>
    </w:p>
    <w:p w14:paraId="75334BC5" w14:textId="77777777" w:rsidR="00E91F9A" w:rsidRDefault="00E91F9A" w:rsidP="00991FDD"/>
    <w:p w14:paraId="4BEEB7E1" w14:textId="3436047D" w:rsidR="00E91F9A" w:rsidRDefault="008268E2" w:rsidP="002F3E8E">
      <w:pPr>
        <w:numPr>
          <w:ilvl w:val="0"/>
          <w:numId w:val="1"/>
        </w:numPr>
      </w:pPr>
      <w:r w:rsidRPr="0097121B">
        <w:rPr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D53AFC4" wp14:editId="297734CC">
                <wp:simplePos x="0" y="0"/>
                <wp:positionH relativeFrom="column">
                  <wp:posOffset>3252470</wp:posOffset>
                </wp:positionH>
                <wp:positionV relativeFrom="paragraph">
                  <wp:posOffset>50800</wp:posOffset>
                </wp:positionV>
                <wp:extent cx="2010410" cy="344170"/>
                <wp:effectExtent l="0" t="38100" r="27940" b="0"/>
                <wp:wrapSquare wrapText="bothSides"/>
                <wp:docPr id="376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" cy="344170"/>
                          <a:chOff x="5315" y="9873"/>
                          <a:chExt cx="3166" cy="542"/>
                        </a:xfrm>
                      </wpg:grpSpPr>
                      <wpg:grpSp>
                        <wpg:cNvPr id="377" name="Group 1767"/>
                        <wpg:cNvGrpSpPr>
                          <a:grpSpLocks/>
                        </wpg:cNvGrpSpPr>
                        <wpg:grpSpPr bwMode="auto">
                          <a:xfrm>
                            <a:off x="5315" y="9911"/>
                            <a:ext cx="3166" cy="504"/>
                            <a:chOff x="5315" y="9911"/>
                            <a:chExt cx="3166" cy="504"/>
                          </a:xfrm>
                        </wpg:grpSpPr>
                        <wps:wsp>
                          <wps:cNvPr id="397" name="Rectangle 1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6" y="9949"/>
                              <a:ext cx="28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B14EA2" w14:textId="77777777" w:rsidR="00A21339" w:rsidRDefault="00A21339" w:rsidP="00A21339"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D44806">
                                  <w:rPr>
                                    <w:rFonts w:hint="eastAsia"/>
                                    <w:i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399" name="Rectangle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4" y="10053"/>
                              <a:ext cx="283" cy="28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00" name="Line 1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7" y="9911"/>
                              <a:ext cx="484" cy="28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9" y="10053"/>
                              <a:ext cx="283" cy="28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14" name="Rectangle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5" y="10343"/>
                              <a:ext cx="1530" cy="7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715" name="Rectangle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1" y="10342"/>
                              <a:ext cx="1530" cy="7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791"/>
                        <wpg:cNvGrpSpPr>
                          <a:grpSpLocks/>
                        </wpg:cNvGrpSpPr>
                        <wpg:grpSpPr bwMode="auto">
                          <a:xfrm>
                            <a:off x="5317" y="9873"/>
                            <a:ext cx="3163" cy="460"/>
                            <a:chOff x="4814" y="9873"/>
                            <a:chExt cx="3163" cy="460"/>
                          </a:xfrm>
                        </wpg:grpSpPr>
                        <wpg:grpSp>
                          <wpg:cNvPr id="404" name="Group 1794"/>
                          <wpg:cNvGrpSpPr>
                            <a:grpSpLocks/>
                          </wpg:cNvGrpSpPr>
                          <wpg:grpSpPr bwMode="auto">
                            <a:xfrm>
                              <a:off x="4814" y="10333"/>
                              <a:ext cx="3163" cy="0"/>
                              <a:chOff x="2472" y="7059"/>
                              <a:chExt cx="3389" cy="0"/>
                            </a:xfrm>
                          </wpg:grpSpPr>
                          <wps:wsp>
                            <wps:cNvPr id="416" name="Line 18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72" y="7059"/>
                                <a:ext cx="163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" name="Line 18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22" y="7059"/>
                                <a:ext cx="163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23" name="Line 1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2" y="1019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Rectangle 1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1" y="9873"/>
                              <a:ext cx="28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DAA7E4" w14:textId="77777777" w:rsidR="00A21339" w:rsidRDefault="00A21339" w:rsidP="00A21339"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i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3AFC4" id="Group 1766" o:spid="_x0000_s1255" style="position:absolute;left:0;text-align:left;margin-left:256.1pt;margin-top:4pt;width:158.3pt;height:27.1pt;z-index:251652608;mso-position-horizontal-relative:text;mso-position-vertical-relative:text" coordorigin="5315,9873" coordsize="3166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">
                <v:group id="Group 1767" o:spid="_x0000_s1256" style="position:absolute;left:5315;top:9911;width:3166;height:504" coordorigin="5315,9911" coordsize="316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rect id="Rectangle 1787" o:spid="_x0000_s1257" style="position:absolute;left:7996;top:9949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16B14EA2" w14:textId="77777777" w:rsidR="00A21339" w:rsidRDefault="00A21339" w:rsidP="00A21339"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F</w:t>
                          </w:r>
                          <w:r w:rsidRPr="00D44806">
                            <w:rPr>
                              <w:rFonts w:hint="eastAsia"/>
                              <w:i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789" o:spid="_x0000_s1258" style="position:absolute;left:7404;top:10053;width:283;height:2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" filled="f" strokeweight="1pt">
                    <v:textbox style="mso-fit-shape-to-text:t" inset="1mm,0,1mm,0"/>
                  </v:rect>
                  <v:line id="Line 1790" o:spid="_x0000_s1259" style="position:absolute;flip:y;visibility:visible;mso-wrap-style:square" from="7687,9911" to="8171,10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" strokeweight=".5pt">
                    <v:stroke endarrow="block" endarrowwidth="narrow"/>
                  </v:line>
                  <v:rect id="Rectangle 1789" o:spid="_x0000_s1260" style="position:absolute;left:5769;top:10053;width:283;height:2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" filled="f" strokeweight="1pt">
                    <v:textbox style="mso-fit-shape-to-text:t" inset="1mm,0,1mm,0"/>
                  </v:rect>
                  <v:rect id="Rectangle 1789" o:spid="_x0000_s1261" style="position:absolute;left:5315;top:10343;width:1530;height: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" fillcolor="black [3213]" stroked="f" strokeweight="1pt">
                    <v:fill r:id="rId14" o:title="" color2="white [3212]" type="pattern"/>
                    <v:textbox inset="1mm,0,1mm,0"/>
                  </v:rect>
                  <v:rect id="Rectangle 1789" o:spid="_x0000_s1262" style="position:absolute;left:6951;top:10342;width:1530;height: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" fillcolor="black [3213]" stroked="f" strokeweight="1pt">
                    <v:fill r:id="rId14" o:title="" color2="white [3212]" type="pattern"/>
                    <v:textbox inset="1mm,0,1mm,0"/>
                  </v:rect>
                </v:group>
                <v:group id="Group 1791" o:spid="_x0000_s1263" style="position:absolute;left:5317;top:9873;width:3163;height:460" coordorigin="4814,9873" coordsize="31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group id="Group 1794" o:spid="_x0000_s1264" style="position:absolute;left:4814;top:10333;width:3163;height:0" coordorigin="2472,7059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<v:line id="Line 1806" o:spid="_x0000_s1265" style="position:absolute;visibility:visible;mso-wrap-style:square" from="2472,7059" to="411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" strokeweight="1pt"/>
                    <v:line id="Line 1806" o:spid="_x0000_s1266" style="position:absolute;visibility:visible;mso-wrap-style:square" from="4222,7059" to="586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" strokeweight="1pt"/>
                  </v:group>
                  <v:line id="Line 1813" o:spid="_x0000_s1267" style="position:absolute;visibility:visible;mso-wrap-style:square" from="5552,10193" to="6092,1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" strokeweight=".5pt">
                    <v:stroke endarrow="block" endarrowwidth="narrow"/>
                  </v:line>
                  <v:rect id="Rectangle 1814" o:spid="_x0000_s1268" style="position:absolute;left:5881;top:9873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5FDAA7E4" w14:textId="77777777" w:rsidR="00A21339" w:rsidRDefault="00A21339" w:rsidP="00A21339"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int="eastAsia"/>
                              <w:i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位于水平面上的物体在水平恒力</w:t>
      </w:r>
      <w:r w:rsidR="00E91F9A">
        <w:rPr>
          <w:rFonts w:hint="eastAsia"/>
          <w:i/>
        </w:rPr>
        <w:t>F</w:t>
      </w:r>
      <w:r w:rsidR="00E91F9A">
        <w:rPr>
          <w:rFonts w:hint="eastAsia"/>
          <w:vertAlign w:val="subscript"/>
        </w:rPr>
        <w:t>1</w:t>
      </w:r>
      <w:r w:rsidR="00E91F9A">
        <w:rPr>
          <w:rFonts w:hint="eastAsia"/>
        </w:rPr>
        <w:t>作用下，做速度为</w:t>
      </w:r>
      <w:r w:rsidR="00E91F9A" w:rsidRPr="00A35F9E">
        <w:rPr>
          <w:rFonts w:ascii="Book Antiqua" w:hAnsi="Book Antiqua"/>
          <w:i/>
        </w:rPr>
        <w:t>v</w:t>
      </w:r>
      <w:r w:rsidR="00E91F9A">
        <w:rPr>
          <w:rFonts w:hint="eastAsia"/>
          <w:vertAlign w:val="subscript"/>
        </w:rPr>
        <w:t>1</w:t>
      </w:r>
      <w:r w:rsidR="00E91F9A">
        <w:rPr>
          <w:rFonts w:hint="eastAsia"/>
        </w:rPr>
        <w:t>的匀速运动；若作用力变为斜</w:t>
      </w:r>
      <w:r w:rsidR="002F3E8E">
        <w:rPr>
          <w:rFonts w:hint="eastAsia"/>
        </w:rPr>
        <w:t>向</w:t>
      </w:r>
      <w:r w:rsidR="00E91F9A">
        <w:rPr>
          <w:rFonts w:hint="eastAsia"/>
        </w:rPr>
        <w:t>上的恒力</w:t>
      </w:r>
      <w:r w:rsidR="00E91F9A">
        <w:rPr>
          <w:rFonts w:hint="eastAsia"/>
          <w:i/>
        </w:rPr>
        <w:t>F</w:t>
      </w:r>
      <w:r w:rsidR="00E91F9A">
        <w:rPr>
          <w:rFonts w:hint="eastAsia"/>
          <w:vertAlign w:val="subscript"/>
        </w:rPr>
        <w:t>2</w:t>
      </w:r>
      <w:r w:rsidR="00E91F9A">
        <w:rPr>
          <w:rFonts w:hint="eastAsia"/>
        </w:rPr>
        <w:t>，</w:t>
      </w:r>
      <w:r w:rsidR="00E91F9A">
        <w:rPr>
          <w:rFonts w:hint="eastAsia"/>
        </w:rPr>
        <w:lastRenderedPageBreak/>
        <w:t>物体做速度为</w:t>
      </w:r>
      <w:r w:rsidR="00E91F9A" w:rsidRPr="00A35F9E">
        <w:rPr>
          <w:rFonts w:ascii="Book Antiqua" w:hAnsi="Book Antiqua"/>
          <w:i/>
        </w:rPr>
        <w:t>v</w:t>
      </w:r>
      <w:r w:rsidR="00E91F9A">
        <w:rPr>
          <w:rFonts w:hint="eastAsia"/>
          <w:vertAlign w:val="subscript"/>
        </w:rPr>
        <w:t>2</w:t>
      </w:r>
      <w:r w:rsidR="00E91F9A">
        <w:rPr>
          <w:rFonts w:hint="eastAsia"/>
        </w:rPr>
        <w:t>的匀速运动，且</w:t>
      </w:r>
      <w:r w:rsidR="00E91F9A">
        <w:rPr>
          <w:rFonts w:hint="eastAsia"/>
          <w:i/>
        </w:rPr>
        <w:t>F</w:t>
      </w:r>
      <w:r w:rsidR="00E91F9A">
        <w:rPr>
          <w:rFonts w:hint="eastAsia"/>
          <w:vertAlign w:val="subscript"/>
        </w:rPr>
        <w:t>1</w:t>
      </w:r>
      <w:r w:rsidR="00E91F9A">
        <w:rPr>
          <w:rFonts w:hint="eastAsia"/>
        </w:rPr>
        <w:t>与</w:t>
      </w:r>
      <w:r w:rsidR="00E91F9A">
        <w:rPr>
          <w:rFonts w:hint="eastAsia"/>
          <w:i/>
        </w:rPr>
        <w:t>F</w:t>
      </w:r>
      <w:r w:rsidR="00E91F9A">
        <w:rPr>
          <w:rFonts w:hint="eastAsia"/>
          <w:vertAlign w:val="subscript"/>
        </w:rPr>
        <w:t>2</w:t>
      </w:r>
      <w:r w:rsidR="00E91F9A">
        <w:rPr>
          <w:rFonts w:hint="eastAsia"/>
        </w:rPr>
        <w:t>功率相同。则可能</w:t>
      </w:r>
      <w:commentRangeStart w:id="19"/>
      <w:r w:rsidR="00E91F9A">
        <w:rPr>
          <w:rFonts w:hint="eastAsia"/>
        </w:rPr>
        <w:t>有</w:t>
      </w:r>
      <w:commentRangeEnd w:id="19"/>
      <w:r w:rsidR="00991FDD">
        <w:rPr>
          <w:rStyle w:val="a4"/>
        </w:rPr>
        <w:commentReference w:id="19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2011218F" w14:textId="07D1563B" w:rsidR="00E91F9A" w:rsidRPr="00A35F9E" w:rsidRDefault="00E91F9A" w:rsidP="00991FDD">
      <w:pPr>
        <w:rPr>
          <w:rFonts w:asciiTheme="majorBidi" w:hAnsiTheme="majorBidi" w:cstheme="majorBidi"/>
        </w:rPr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 w:rsidRPr="00A35F9E">
        <w:rPr>
          <w:rFonts w:ascii="Book Antiqua" w:hAnsi="Book Antiqua"/>
          <w:i/>
        </w:rPr>
        <w:t>v</w:t>
      </w:r>
      <w:r w:rsidRPr="00A35F9E">
        <w:rPr>
          <w:rFonts w:asciiTheme="majorBidi" w:hAnsiTheme="majorBidi" w:cstheme="majorBidi"/>
          <w:vertAlign w:val="subscript"/>
        </w:rPr>
        <w:t>1</w:t>
      </w:r>
      <w:r w:rsidR="00A35F9E" w:rsidRPr="00A35F9E">
        <w:rPr>
          <w:rFonts w:asciiTheme="majorBidi" w:hAnsiTheme="majorBidi" w:cstheme="majorBidi"/>
          <w:szCs w:val="21"/>
        </w:rPr>
        <w:t xml:space="preserve"> &gt; </w:t>
      </w:r>
      <w:r w:rsidRPr="00A35F9E">
        <w:rPr>
          <w:rFonts w:ascii="Book Antiqua" w:hAnsi="Book Antiqua" w:cstheme="majorBidi"/>
          <w:i/>
        </w:rPr>
        <w:t>v</w:t>
      </w:r>
      <w:r w:rsidRPr="00A35F9E">
        <w:rPr>
          <w:rFonts w:asciiTheme="majorBidi" w:hAnsiTheme="majorBidi" w:cstheme="majorBidi"/>
          <w:vertAlign w:val="subscript"/>
        </w:rPr>
        <w:t>2</w:t>
      </w:r>
      <w:r w:rsidR="002F3E8E" w:rsidRPr="00A35F9E">
        <w:rPr>
          <w:rFonts w:asciiTheme="majorBidi" w:hAnsiTheme="majorBidi" w:cstheme="majorBidi"/>
          <w:vertAlign w:val="subscript"/>
        </w:rPr>
        <w:tab/>
      </w:r>
      <w:r w:rsidR="002F3E8E" w:rsidRPr="00A35F9E">
        <w:rPr>
          <w:rFonts w:asciiTheme="majorBidi" w:hAnsiTheme="majorBidi" w:cstheme="majorBidi"/>
          <w:vertAlign w:val="subscript"/>
        </w:rPr>
        <w:tab/>
      </w:r>
      <w:r w:rsidRPr="00A35F9E">
        <w:rPr>
          <w:rFonts w:asciiTheme="majorBidi" w:hAnsiTheme="majorBidi" w:cstheme="majorBidi"/>
        </w:rPr>
        <w:t>（</w:t>
      </w:r>
      <w:r w:rsidRPr="00A35F9E">
        <w:rPr>
          <w:rFonts w:asciiTheme="majorBidi" w:hAnsiTheme="majorBidi" w:cstheme="majorBidi"/>
        </w:rPr>
        <w:t>B</w:t>
      </w:r>
      <w:r w:rsidRPr="00A35F9E">
        <w:rPr>
          <w:rFonts w:asciiTheme="majorBidi" w:hAnsiTheme="majorBidi" w:cstheme="majorBidi"/>
        </w:rPr>
        <w:t>）</w:t>
      </w:r>
      <w:r w:rsidRPr="00A35F9E">
        <w:rPr>
          <w:rFonts w:asciiTheme="majorBidi" w:hAnsiTheme="majorBidi" w:cstheme="majorBidi"/>
          <w:i/>
        </w:rPr>
        <w:t>F</w:t>
      </w:r>
      <w:r w:rsidRPr="00A35F9E">
        <w:rPr>
          <w:rFonts w:asciiTheme="majorBidi" w:hAnsiTheme="majorBidi" w:cstheme="majorBidi"/>
          <w:vertAlign w:val="subscript"/>
        </w:rPr>
        <w:t>2</w:t>
      </w:r>
      <w:r w:rsidR="0061694B" w:rsidRPr="00A35F9E">
        <w:rPr>
          <w:rFonts w:asciiTheme="majorBidi" w:hAnsiTheme="majorBidi" w:cstheme="majorBidi"/>
        </w:rPr>
        <w:t xml:space="preserve"> = </w:t>
      </w:r>
      <w:r w:rsidRPr="00A35F9E">
        <w:rPr>
          <w:rFonts w:asciiTheme="majorBidi" w:hAnsiTheme="majorBidi" w:cstheme="majorBidi"/>
          <w:i/>
        </w:rPr>
        <w:t>F</w:t>
      </w:r>
      <w:r w:rsidRPr="00A35F9E">
        <w:rPr>
          <w:rFonts w:asciiTheme="majorBidi" w:hAnsiTheme="majorBidi" w:cstheme="majorBidi"/>
          <w:vertAlign w:val="subscript"/>
        </w:rPr>
        <w:t>1</w:t>
      </w:r>
      <w:r w:rsidRPr="00A35F9E">
        <w:rPr>
          <w:rFonts w:asciiTheme="majorBidi" w:hAnsiTheme="majorBidi" w:cstheme="majorBidi"/>
        </w:rPr>
        <w:t>，</w:t>
      </w:r>
      <w:r w:rsidRPr="00A35F9E">
        <w:rPr>
          <w:rFonts w:ascii="Book Antiqua" w:hAnsi="Book Antiqua" w:cstheme="majorBidi"/>
          <w:i/>
        </w:rPr>
        <w:t>v</w:t>
      </w:r>
      <w:r w:rsidRPr="00A35F9E">
        <w:rPr>
          <w:rFonts w:asciiTheme="majorBidi" w:hAnsiTheme="majorBidi" w:cstheme="majorBidi"/>
          <w:vertAlign w:val="subscript"/>
        </w:rPr>
        <w:t>1</w:t>
      </w:r>
      <w:r w:rsidR="00A35F9E" w:rsidRPr="00A35F9E">
        <w:rPr>
          <w:rFonts w:asciiTheme="majorBidi" w:hAnsiTheme="majorBidi" w:cstheme="majorBidi"/>
          <w:color w:val="000000"/>
          <w:kern w:val="0"/>
          <w:szCs w:val="21"/>
        </w:rPr>
        <w:t xml:space="preserve"> &lt; </w:t>
      </w:r>
      <w:r w:rsidRPr="00A35F9E">
        <w:rPr>
          <w:rFonts w:ascii="Book Antiqua" w:hAnsi="Book Antiqua" w:cstheme="majorBidi"/>
          <w:i/>
        </w:rPr>
        <w:t>v</w:t>
      </w:r>
      <w:r w:rsidRPr="00A35F9E">
        <w:rPr>
          <w:rFonts w:asciiTheme="majorBidi" w:hAnsiTheme="majorBidi" w:cstheme="majorBidi"/>
          <w:vertAlign w:val="subscript"/>
        </w:rPr>
        <w:t>2</w:t>
      </w:r>
    </w:p>
    <w:p w14:paraId="4C41373A" w14:textId="0A25AD51" w:rsidR="00E91F9A" w:rsidRDefault="00E91F9A" w:rsidP="00991FDD">
      <w:pPr>
        <w:rPr>
          <w:iCs/>
          <w:szCs w:val="21"/>
        </w:rPr>
      </w:pPr>
      <w:r w:rsidRPr="00A35F9E">
        <w:rPr>
          <w:rFonts w:asciiTheme="majorBidi" w:hAnsiTheme="majorBidi" w:cstheme="majorBidi"/>
        </w:rPr>
        <w:t>（</w:t>
      </w:r>
      <w:r w:rsidRPr="00A35F9E">
        <w:rPr>
          <w:rFonts w:asciiTheme="majorBidi" w:hAnsiTheme="majorBidi" w:cstheme="majorBidi"/>
        </w:rPr>
        <w:t>C</w:t>
      </w:r>
      <w:r w:rsidRPr="00A35F9E">
        <w:rPr>
          <w:rFonts w:asciiTheme="majorBidi" w:hAnsiTheme="majorBidi" w:cstheme="majorBidi"/>
        </w:rPr>
        <w:t>）</w:t>
      </w:r>
      <w:r w:rsidRPr="00A35F9E">
        <w:rPr>
          <w:rFonts w:asciiTheme="majorBidi" w:hAnsiTheme="majorBidi" w:cstheme="majorBidi"/>
          <w:i/>
        </w:rPr>
        <w:t>F</w:t>
      </w:r>
      <w:r w:rsidRPr="00A35F9E">
        <w:rPr>
          <w:rFonts w:asciiTheme="majorBidi" w:hAnsiTheme="majorBidi" w:cstheme="majorBidi"/>
          <w:vertAlign w:val="subscript"/>
        </w:rPr>
        <w:t>2</w:t>
      </w:r>
      <w:r w:rsidR="00A35F9E" w:rsidRPr="00A35F9E">
        <w:rPr>
          <w:rFonts w:asciiTheme="majorBidi" w:hAnsiTheme="majorBidi" w:cstheme="majorBidi"/>
          <w:szCs w:val="21"/>
        </w:rPr>
        <w:t xml:space="preserve"> &gt; </w:t>
      </w:r>
      <w:r w:rsidRPr="00A35F9E">
        <w:rPr>
          <w:rFonts w:asciiTheme="majorBidi" w:hAnsiTheme="majorBidi" w:cstheme="majorBidi"/>
          <w:i/>
        </w:rPr>
        <w:t>F</w:t>
      </w:r>
      <w:r w:rsidRPr="00A35F9E">
        <w:rPr>
          <w:rFonts w:asciiTheme="majorBidi" w:hAnsiTheme="majorBidi" w:cstheme="majorBidi"/>
          <w:vertAlign w:val="subscript"/>
        </w:rPr>
        <w:t>1</w:t>
      </w:r>
      <w:r w:rsidRPr="00A35F9E">
        <w:rPr>
          <w:rFonts w:asciiTheme="majorBidi" w:hAnsiTheme="majorBidi" w:cstheme="majorBidi"/>
        </w:rPr>
        <w:t>，</w:t>
      </w:r>
      <w:r w:rsidRPr="00A35F9E">
        <w:rPr>
          <w:rFonts w:ascii="Book Antiqua" w:hAnsi="Book Antiqua" w:cstheme="majorBidi"/>
          <w:i/>
        </w:rPr>
        <w:t>v</w:t>
      </w:r>
      <w:r w:rsidRPr="00A35F9E">
        <w:rPr>
          <w:rFonts w:asciiTheme="majorBidi" w:hAnsiTheme="majorBidi" w:cstheme="majorBidi"/>
          <w:vertAlign w:val="subscript"/>
        </w:rPr>
        <w:t>1</w:t>
      </w:r>
      <w:r w:rsidR="00A35F9E" w:rsidRPr="00A35F9E">
        <w:rPr>
          <w:rFonts w:asciiTheme="majorBidi" w:hAnsiTheme="majorBidi" w:cstheme="majorBidi"/>
          <w:szCs w:val="21"/>
        </w:rPr>
        <w:t xml:space="preserve"> &gt; </w:t>
      </w:r>
      <w:r w:rsidRPr="00A35F9E">
        <w:rPr>
          <w:rFonts w:ascii="Book Antiqua" w:hAnsi="Book Antiqua" w:cstheme="majorBidi"/>
          <w:i/>
        </w:rPr>
        <w:t>v</w:t>
      </w:r>
      <w:r w:rsidRPr="00A35F9E">
        <w:rPr>
          <w:rFonts w:asciiTheme="majorBidi" w:hAnsiTheme="majorBidi" w:cstheme="majorBidi"/>
          <w:vertAlign w:val="subscript"/>
        </w:rPr>
        <w:t>2</w:t>
      </w:r>
      <w:r w:rsidR="002F3E8E" w:rsidRPr="00A35F9E">
        <w:rPr>
          <w:rFonts w:asciiTheme="majorBidi" w:hAnsiTheme="majorBidi" w:cstheme="majorBidi"/>
          <w:vertAlign w:val="subscript"/>
        </w:rPr>
        <w:tab/>
      </w:r>
      <w:r w:rsidR="002F3E8E" w:rsidRPr="00A35F9E">
        <w:rPr>
          <w:rFonts w:asciiTheme="majorBidi" w:hAnsiTheme="majorBidi" w:cstheme="majorBidi"/>
          <w:vertAlign w:val="subscript"/>
        </w:rPr>
        <w:tab/>
      </w:r>
      <w:r w:rsidRPr="00A35F9E">
        <w:rPr>
          <w:rFonts w:asciiTheme="majorBidi" w:hAnsiTheme="majorBidi" w:cstheme="majorBidi"/>
        </w:rPr>
        <w:t>（</w:t>
      </w:r>
      <w:r w:rsidRPr="00A35F9E">
        <w:rPr>
          <w:rFonts w:asciiTheme="majorBidi" w:hAnsiTheme="majorBidi" w:cstheme="majorBidi"/>
        </w:rPr>
        <w:t>D</w:t>
      </w:r>
      <w:r w:rsidRPr="00A35F9E">
        <w:rPr>
          <w:rFonts w:asciiTheme="majorBidi" w:hAnsiTheme="majorBidi" w:cstheme="majorBidi"/>
        </w:rPr>
        <w:t>）</w:t>
      </w:r>
      <w:r w:rsidRPr="00A35F9E">
        <w:rPr>
          <w:rFonts w:asciiTheme="majorBidi" w:hAnsiTheme="majorBidi" w:cstheme="majorBidi"/>
          <w:i/>
        </w:rPr>
        <w:t>F</w:t>
      </w:r>
      <w:r w:rsidRPr="00A35F9E">
        <w:rPr>
          <w:rFonts w:asciiTheme="majorBidi" w:hAnsiTheme="majorBidi" w:cstheme="majorBidi"/>
          <w:vertAlign w:val="subscript"/>
        </w:rPr>
        <w:t>2</w:t>
      </w:r>
      <w:r w:rsidR="00A35F9E">
        <w:rPr>
          <w:rFonts w:hint="eastAsia"/>
          <w:color w:val="000000"/>
          <w:kern w:val="0"/>
          <w:szCs w:val="21"/>
        </w:rPr>
        <w:t xml:space="preserve"> &lt;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 w:rsidRPr="00A35F9E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1</w:t>
      </w:r>
      <w:r w:rsidR="00A35F9E">
        <w:rPr>
          <w:rFonts w:hint="eastAsia"/>
          <w:color w:val="000000"/>
          <w:kern w:val="0"/>
          <w:szCs w:val="21"/>
        </w:rPr>
        <w:t xml:space="preserve"> &lt; </w:t>
      </w:r>
      <w:r w:rsidRPr="00A35F9E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  <w:iCs/>
          <w:szCs w:val="21"/>
        </w:rPr>
        <w:t xml:space="preserve"> </w:t>
      </w:r>
    </w:p>
    <w:p w14:paraId="7CF08276" w14:textId="5BC2F307" w:rsidR="00E91F9A" w:rsidRDefault="00E91F9A" w:rsidP="00991FDD"/>
    <w:p w14:paraId="31C9D344" w14:textId="00B7FFC1" w:rsidR="00E91F9A" w:rsidRDefault="00A809CB" w:rsidP="00062AE2">
      <w:pPr>
        <w:numPr>
          <w:ilvl w:val="0"/>
          <w:numId w:val="1"/>
        </w:num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7C2FF57A" wp14:editId="2BDE132F">
                <wp:simplePos x="0" y="0"/>
                <wp:positionH relativeFrom="column">
                  <wp:posOffset>3632378</wp:posOffset>
                </wp:positionH>
                <wp:positionV relativeFrom="paragraph">
                  <wp:posOffset>29039</wp:posOffset>
                </wp:positionV>
                <wp:extent cx="1703705" cy="1260475"/>
                <wp:effectExtent l="0" t="0" r="0" b="15875"/>
                <wp:wrapSquare wrapText="bothSides"/>
                <wp:docPr id="1560036649" name="组合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705" cy="1260475"/>
                          <a:chOff x="0" y="0"/>
                          <a:chExt cx="1703705" cy="1260475"/>
                        </a:xfrm>
                      </wpg:grpSpPr>
                      <wpg:grpSp>
                        <wpg:cNvPr id="1195314080" name="组合 576"/>
                        <wpg:cNvGrpSpPr/>
                        <wpg:grpSpPr>
                          <a:xfrm>
                            <a:off x="0" y="0"/>
                            <a:ext cx="1703705" cy="1260475"/>
                            <a:chOff x="0" y="0"/>
                            <a:chExt cx="1703705" cy="1260475"/>
                          </a:xfrm>
                        </wpg:grpSpPr>
                        <pic:pic xmlns:pic="http://schemas.openxmlformats.org/drawingml/2006/picture">
                          <pic:nvPicPr>
                            <pic:cNvPr id="571335066" name="图片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85794" y="805109"/>
                              <a:ext cx="93281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86774569" name="组合 494"/>
                          <wpg:cNvGrpSpPr/>
                          <wpg:grpSpPr>
                            <a:xfrm>
                              <a:off x="0" y="0"/>
                              <a:ext cx="1703705" cy="1260475"/>
                              <a:chOff x="-15227" y="0"/>
                              <a:chExt cx="1704328" cy="1260475"/>
                            </a:xfrm>
                          </wpg:grpSpPr>
                          <wps:wsp>
                            <wps:cNvPr id="946705220" name="直接连接符 484"/>
                            <wps:cNvCnPr/>
                            <wps:spPr>
                              <a:xfrm>
                                <a:off x="70529" y="817246"/>
                                <a:ext cx="0" cy="2000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1287591" name="直接连接符 484"/>
                            <wps:cNvCnPr/>
                            <wps:spPr>
                              <a:xfrm rot="5400000">
                                <a:off x="165150" y="916431"/>
                                <a:ext cx="2298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0094636" name="直接连接符 484"/>
                            <wps:cNvCnPr/>
                            <wps:spPr>
                              <a:xfrm rot="5400000">
                                <a:off x="357656" y="916431"/>
                                <a:ext cx="2298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1541626" name="直接连接符 484"/>
                            <wps:cNvCnPr/>
                            <wps:spPr>
                              <a:xfrm rot="5400000">
                                <a:off x="752291" y="918440"/>
                                <a:ext cx="2298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27470732" name="组合 493"/>
                            <wpg:cNvGrpSpPr/>
                            <wpg:grpSpPr>
                              <a:xfrm>
                                <a:off x="-15227" y="0"/>
                                <a:ext cx="1704328" cy="1260475"/>
                                <a:chOff x="-15233" y="0"/>
                                <a:chExt cx="1704962" cy="1260560"/>
                              </a:xfrm>
                            </wpg:grpSpPr>
                            <wpg:grpSp>
                              <wpg:cNvPr id="93752148" name="组合 485"/>
                              <wpg:cNvGrpSpPr/>
                              <wpg:grpSpPr>
                                <a:xfrm>
                                  <a:off x="-15233" y="0"/>
                                  <a:ext cx="1704962" cy="1260560"/>
                                  <a:chOff x="-15408" y="196167"/>
                                  <a:chExt cx="1705139" cy="1260799"/>
                                </a:xfrm>
                              </wpg:grpSpPr>
                              <wpg:grpSp>
                                <wpg:cNvPr id="1067208675" name="组合 483"/>
                                <wpg:cNvGrpSpPr/>
                                <wpg:grpSpPr>
                                  <a:xfrm>
                                    <a:off x="-15408" y="196167"/>
                                    <a:ext cx="1705139" cy="1260799"/>
                                    <a:chOff x="2478405" y="-66675"/>
                                    <a:chExt cx="1705610" cy="1261110"/>
                                  </a:xfrm>
                                </wpg:grpSpPr>
                                <wpg:grpSp>
                                  <wpg:cNvPr id="937663421" name="组合 481"/>
                                  <wpg:cNvGrpSpPr/>
                                  <wpg:grpSpPr>
                                    <a:xfrm>
                                      <a:off x="2478405" y="-66675"/>
                                      <a:ext cx="1705610" cy="1261110"/>
                                      <a:chOff x="2478405" y="-66675"/>
                                      <a:chExt cx="1705610" cy="1261110"/>
                                    </a:xfrm>
                                  </wpg:grpSpPr>
                                  <wpg:grpSp>
                                    <wpg:cNvPr id="1633426970" name="Group 18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78405" y="-66675"/>
                                        <a:ext cx="1705610" cy="1261110"/>
                                        <a:chOff x="7240" y="4037"/>
                                        <a:chExt cx="2686" cy="1986"/>
                                      </a:xfrm>
                                    </wpg:grpSpPr>
                                    <wps:wsp>
                                      <wps:cNvPr id="608684049" name="Oval 18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88" y="4118"/>
                                          <a:ext cx="864" cy="856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196208424" name="Rectangle 18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393" y="4391"/>
                                          <a:ext cx="234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557AFFF" w14:textId="77777777" w:rsidR="00A21339" w:rsidRPr="00136B4A" w:rsidRDefault="00A21339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int="eastAsia"/>
                                                <w:color w:val="000000"/>
                                                <w:sz w:val="18"/>
                                                <w:szCs w:val="18"/>
                                              </w:rPr>
                                              <w:t>R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2033928795" name="Rectangle 18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092" y="4285"/>
                                          <a:ext cx="214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244F7E6" w14:textId="77777777" w:rsidR="00A21339" w:rsidRPr="00136B4A" w:rsidRDefault="00A21339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int="eastAsia"/>
                                                <w:color w:val="000000"/>
                                                <w:sz w:val="18"/>
                                                <w:szCs w:val="18"/>
                                              </w:rPr>
                                              <w:t>S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042303493" name="Rectangle 18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573" y="4504"/>
                                          <a:ext cx="243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6D8464" w14:textId="77777777" w:rsidR="00A21339" w:rsidRPr="00136B4A" w:rsidRDefault="00A21339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int="eastAsia"/>
                                                <w:color w:val="000000"/>
                                                <w:sz w:val="18"/>
                                                <w:szCs w:val="18"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552426518" name="Rectangle 18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652" y="4391"/>
                                          <a:ext cx="274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32D02D8" w14:textId="77777777" w:rsidR="00A21339" w:rsidRPr="00136B4A" w:rsidRDefault="00A21339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int="eastAsia"/>
                                                <w:color w:val="000000"/>
                                                <w:sz w:val="18"/>
                                                <w:szCs w:val="18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934681511" name="Rectangle 18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524" y="4037"/>
                                          <a:ext cx="241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211F2A5" w14:textId="77777777" w:rsidR="00A21339" w:rsidRPr="00136B4A" w:rsidRDefault="00A21339" w:rsidP="00A21339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ω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627708068" name="Rectangle 18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202" y="4816"/>
                                          <a:ext cx="463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B8EFA5E" w14:textId="4127228F" w:rsidR="00A21339" w:rsidRPr="00136B4A" w:rsidRDefault="00A21339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Ansi="宋体"/>
                                                <w:sz w:val="18"/>
                                                <w:szCs w:val="18"/>
                                              </w:rPr>
                                              <w:t>图</w:t>
                                            </w:r>
                                            <w:r w:rsidR="00062AE2" w:rsidRPr="00136B4A">
                                              <w:rPr>
                                                <w:rFonts w:hAnsi="宋体" w:hint="eastAsia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136B4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570189539" name="Rectangle 18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202" y="5711"/>
                                          <a:ext cx="475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9AC8A85" w14:textId="14B22C14" w:rsidR="00136B4A" w:rsidRPr="00136B4A" w:rsidRDefault="00136B4A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Ansi="宋体"/>
                                                <w:sz w:val="18"/>
                                                <w:szCs w:val="18"/>
                                              </w:rPr>
                                              <w:t>图</w:t>
                                            </w:r>
                                            <w:r w:rsidRPr="00136B4A">
                                              <w:rPr>
                                                <w:rFonts w:hAnsi="宋体" w:hint="eastAsia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136B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288107859" name="Rectangle 18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40" y="4997"/>
                                          <a:ext cx="243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251BF9A" w14:textId="4C6FB3D7" w:rsidR="00136B4A" w:rsidRPr="00136B4A" w:rsidRDefault="00136B4A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int="eastAsia"/>
                                                <w:color w:val="000000"/>
                                                <w:sz w:val="18"/>
                                                <w:szCs w:val="18"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889487283" name="Rectangle 18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597" y="4997"/>
                                          <a:ext cx="215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5F15931A" w14:textId="43E50B2C" w:rsidR="00136B4A" w:rsidRPr="00136B4A" w:rsidRDefault="00136B4A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923157592" name="Rectangle 18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892" y="4997"/>
                                          <a:ext cx="244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397C20F" w14:textId="336AEE58" w:rsidR="00136B4A" w:rsidRPr="00136B4A" w:rsidRDefault="00136B4A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>Q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646798220" name="Rectangle 18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497" y="4997"/>
                                          <a:ext cx="275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1717317" w14:textId="344954E3" w:rsidR="00136B4A" w:rsidRPr="00136B4A" w:rsidRDefault="00136B4A" w:rsidP="00A21339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36B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617609304" name="任意多边形: 形状 4">
                                      <a:extLst>
                                        <a:ext uri="{FF2B5EF4-FFF2-40B4-BE49-F238E27FC236}">
                                          <a16:creationId xmlns:a16="http://schemas.microsoft.com/office/drawing/2014/main" id="{1F967946-B495-6EB9-BE57-33A6F421A986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493818" y="123608"/>
                                        <a:ext cx="304800" cy="26543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419100"/>
                                          <a:gd name="connsiteY0" fmla="*/ 0 h 265430"/>
                                          <a:gd name="connsiteX1" fmla="*/ 304800 w 419100"/>
                                          <a:gd name="connsiteY1" fmla="*/ 0 h 265430"/>
                                          <a:gd name="connsiteX2" fmla="*/ 304800 w 419100"/>
                                          <a:gd name="connsiteY2" fmla="*/ 114715 h 265430"/>
                                          <a:gd name="connsiteX3" fmla="*/ 419100 w 419100"/>
                                          <a:gd name="connsiteY3" fmla="*/ 114715 h 265430"/>
                                          <a:gd name="connsiteX4" fmla="*/ 419100 w 419100"/>
                                          <a:gd name="connsiteY4" fmla="*/ 150715 h 265430"/>
                                          <a:gd name="connsiteX5" fmla="*/ 304800 w 419100"/>
                                          <a:gd name="connsiteY5" fmla="*/ 150715 h 265430"/>
                                          <a:gd name="connsiteX6" fmla="*/ 304800 w 419100"/>
                                          <a:gd name="connsiteY6" fmla="*/ 265430 h 265430"/>
                                          <a:gd name="connsiteX7" fmla="*/ 0 w 419100"/>
                                          <a:gd name="connsiteY7" fmla="*/ 265430 h 265430"/>
                                          <a:gd name="connsiteX0" fmla="*/ 0 w 419100"/>
                                          <a:gd name="connsiteY0" fmla="*/ 0 h 265430"/>
                                          <a:gd name="connsiteX1" fmla="*/ 304800 w 419100"/>
                                          <a:gd name="connsiteY1" fmla="*/ 0 h 265430"/>
                                          <a:gd name="connsiteX2" fmla="*/ 304800 w 419100"/>
                                          <a:gd name="connsiteY2" fmla="*/ 114715 h 265430"/>
                                          <a:gd name="connsiteX3" fmla="*/ 419100 w 419100"/>
                                          <a:gd name="connsiteY3" fmla="*/ 150715 h 265430"/>
                                          <a:gd name="connsiteX4" fmla="*/ 304800 w 419100"/>
                                          <a:gd name="connsiteY4" fmla="*/ 150715 h 265430"/>
                                          <a:gd name="connsiteX5" fmla="*/ 304800 w 419100"/>
                                          <a:gd name="connsiteY5" fmla="*/ 265430 h 265430"/>
                                          <a:gd name="connsiteX6" fmla="*/ 0 w 419100"/>
                                          <a:gd name="connsiteY6" fmla="*/ 265430 h 265430"/>
                                          <a:gd name="connsiteX7" fmla="*/ 0 w 419100"/>
                                          <a:gd name="connsiteY7" fmla="*/ 0 h 265430"/>
                                          <a:gd name="connsiteX0" fmla="*/ 0 w 304800"/>
                                          <a:gd name="connsiteY0" fmla="*/ 0 h 265430"/>
                                          <a:gd name="connsiteX1" fmla="*/ 304800 w 304800"/>
                                          <a:gd name="connsiteY1" fmla="*/ 0 h 265430"/>
                                          <a:gd name="connsiteX2" fmla="*/ 304800 w 304800"/>
                                          <a:gd name="connsiteY2" fmla="*/ 114715 h 265430"/>
                                          <a:gd name="connsiteX3" fmla="*/ 304800 w 304800"/>
                                          <a:gd name="connsiteY3" fmla="*/ 150715 h 265430"/>
                                          <a:gd name="connsiteX4" fmla="*/ 304800 w 304800"/>
                                          <a:gd name="connsiteY4" fmla="*/ 265430 h 265430"/>
                                          <a:gd name="connsiteX5" fmla="*/ 0 w 304800"/>
                                          <a:gd name="connsiteY5" fmla="*/ 265430 h 265430"/>
                                          <a:gd name="connsiteX6" fmla="*/ 0 w 304800"/>
                                          <a:gd name="connsiteY6" fmla="*/ 0 h 265430"/>
                                          <a:gd name="connsiteX0" fmla="*/ 304800 w 396240"/>
                                          <a:gd name="connsiteY0" fmla="*/ 150715 h 265430"/>
                                          <a:gd name="connsiteX1" fmla="*/ 304800 w 396240"/>
                                          <a:gd name="connsiteY1" fmla="*/ 265430 h 265430"/>
                                          <a:gd name="connsiteX2" fmla="*/ 0 w 396240"/>
                                          <a:gd name="connsiteY2" fmla="*/ 265430 h 265430"/>
                                          <a:gd name="connsiteX3" fmla="*/ 0 w 396240"/>
                                          <a:gd name="connsiteY3" fmla="*/ 0 h 265430"/>
                                          <a:gd name="connsiteX4" fmla="*/ 304800 w 396240"/>
                                          <a:gd name="connsiteY4" fmla="*/ 0 h 265430"/>
                                          <a:gd name="connsiteX5" fmla="*/ 304800 w 396240"/>
                                          <a:gd name="connsiteY5" fmla="*/ 114715 h 265430"/>
                                          <a:gd name="connsiteX6" fmla="*/ 396240 w 396240"/>
                                          <a:gd name="connsiteY6" fmla="*/ 242155 h 265430"/>
                                          <a:gd name="connsiteX0" fmla="*/ 304800 w 304800"/>
                                          <a:gd name="connsiteY0" fmla="*/ 150715 h 265430"/>
                                          <a:gd name="connsiteX1" fmla="*/ 304800 w 304800"/>
                                          <a:gd name="connsiteY1" fmla="*/ 265430 h 265430"/>
                                          <a:gd name="connsiteX2" fmla="*/ 0 w 304800"/>
                                          <a:gd name="connsiteY2" fmla="*/ 265430 h 265430"/>
                                          <a:gd name="connsiteX3" fmla="*/ 0 w 304800"/>
                                          <a:gd name="connsiteY3" fmla="*/ 0 h 265430"/>
                                          <a:gd name="connsiteX4" fmla="*/ 304800 w 304800"/>
                                          <a:gd name="connsiteY4" fmla="*/ 0 h 265430"/>
                                          <a:gd name="connsiteX5" fmla="*/ 304800 w 304800"/>
                                          <a:gd name="connsiteY5" fmla="*/ 114715 h 26543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04800" h="265430">
                                            <a:moveTo>
                                              <a:pt x="304800" y="150715"/>
                                            </a:moveTo>
                                            <a:lnTo>
                                              <a:pt x="304800" y="265430"/>
                                            </a:lnTo>
                                            <a:lnTo>
                                              <a:pt x="0" y="2654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304800" y="0"/>
                                            </a:lnTo>
                                            <a:lnTo>
                                              <a:pt x="304800" y="11471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66899250" name="矩形 482"/>
                                  <wps:cNvSpPr/>
                                  <wps:spPr bwMode="auto">
                                    <a:xfrm>
                                      <a:off x="2527596" y="735225"/>
                                      <a:ext cx="1542155" cy="232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96886519" name="直接连接符 484"/>
                                <wps:cNvCnPr/>
                                <wps:spPr>
                                  <a:xfrm>
                                    <a:off x="306711" y="519114"/>
                                    <a:ext cx="119409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1808389" name="直接连接符 484"/>
                                <wps:cNvCnPr/>
                                <wps:spPr>
                                  <a:xfrm flipV="1">
                                    <a:off x="306711" y="466503"/>
                                    <a:ext cx="223616" cy="5160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72214835" name="直接连接符 484"/>
                                <wps:cNvCnPr/>
                                <wps:spPr>
                                  <a:xfrm flipV="1">
                                    <a:off x="306797" y="397709"/>
                                    <a:ext cx="214364" cy="12066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8004827" name="直接连接符 484"/>
                                <wps:cNvCnPr/>
                                <wps:spPr>
                                  <a:xfrm>
                                    <a:off x="307171" y="517533"/>
                                    <a:ext cx="223616" cy="5160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70218991" name="直接连接符 484"/>
                                <wps:cNvCnPr/>
                                <wps:spPr>
                                  <a:xfrm>
                                    <a:off x="307065" y="518913"/>
                                    <a:ext cx="213995" cy="1206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92256203" name="弧形 492"/>
                              <wps:cNvSpPr/>
                              <wps:spPr>
                                <a:xfrm>
                                  <a:off x="1311814" y="17536"/>
                                  <a:ext cx="142040" cy="84179"/>
                                </a:xfrm>
                                <a:custGeom>
                                  <a:avLst/>
                                  <a:gdLst>
                                    <a:gd name="connsiteX0" fmla="*/ 161925 w 323850"/>
                                    <a:gd name="connsiteY0" fmla="*/ 0 h 323850"/>
                                    <a:gd name="connsiteX1" fmla="*/ 303965 w 323850"/>
                                    <a:gd name="connsiteY1" fmla="*/ 84179 h 323850"/>
                                    <a:gd name="connsiteX2" fmla="*/ 161925 w 323850"/>
                                    <a:gd name="connsiteY2" fmla="*/ 161925 h 323850"/>
                                    <a:gd name="connsiteX3" fmla="*/ 161925 w 323850"/>
                                    <a:gd name="connsiteY3" fmla="*/ 0 h 323850"/>
                                    <a:gd name="connsiteX0" fmla="*/ 161925 w 323850"/>
                                    <a:gd name="connsiteY0" fmla="*/ 0 h 323850"/>
                                    <a:gd name="connsiteX1" fmla="*/ 303965 w 323850"/>
                                    <a:gd name="connsiteY1" fmla="*/ 84179 h 323850"/>
                                    <a:gd name="connsiteX0" fmla="*/ 0 w 142040"/>
                                    <a:gd name="connsiteY0" fmla="*/ 0 h 84179"/>
                                    <a:gd name="connsiteX1" fmla="*/ 142040 w 142040"/>
                                    <a:gd name="connsiteY1" fmla="*/ 84179 h 84179"/>
                                    <a:gd name="connsiteX2" fmla="*/ 0 w 142040"/>
                                    <a:gd name="connsiteY2" fmla="*/ 0 h 84179"/>
                                    <a:gd name="connsiteX0" fmla="*/ 0 w 142040"/>
                                    <a:gd name="connsiteY0" fmla="*/ 0 h 84179"/>
                                    <a:gd name="connsiteX1" fmla="*/ 142040 w 142040"/>
                                    <a:gd name="connsiteY1" fmla="*/ 84179 h 841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42040" h="84179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9171" y="0"/>
                                        <a:pt x="113630" y="32275"/>
                                        <a:pt x="142040" y="841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142040" h="84179" fill="none">
                                      <a:moveTo>
                                        <a:pt x="0" y="0"/>
                                      </a:moveTo>
                                      <a:cubicBezTo>
                                        <a:pt x="59171" y="0"/>
                                        <a:pt x="113630" y="32275"/>
                                        <a:pt x="142040" y="84179"/>
                                      </a:cubicBezTo>
                                    </a:path>
                                  </a:pathLst>
                                </a:custGeom>
                                <a:ln>
                                  <a:solidFill>
                                    <a:schemeClr val="tx1"/>
                                  </a:solidFill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709803855" name="组合 577"/>
                        <wpg:cNvGrpSpPr/>
                        <wpg:grpSpPr>
                          <a:xfrm>
                            <a:off x="555686" y="126510"/>
                            <a:ext cx="0" cy="393207"/>
                            <a:chOff x="0" y="0"/>
                            <a:chExt cx="0" cy="393207"/>
                          </a:xfrm>
                        </wpg:grpSpPr>
                        <wps:wsp>
                          <wps:cNvPr id="1673280151" name="Line 1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8342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605317" name="Line 1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09784"/>
                              <a:ext cx="0" cy="18342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2FF57A" id="组合 578" o:spid="_x0000_s1269" style="position:absolute;left:0;text-align:left;margin-left:286pt;margin-top:2.3pt;width:134.15pt;height:99.25pt;z-index:251841024;mso-position-horizontal-relative:text;mso-position-vertical-relative:text" coordsize="17037,1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">
                <v:group id="组合 576" o:spid="_x0000_s1270" style="position:absolute;width:17037;height:12604" coordsize="17037,1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">
                  <v:shape id="图片 102" o:spid="_x0000_s1271" type="#_x0000_t75" style="position:absolute;left:1857;top:8051;width:9329;height:220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">
                    <v:imagedata r:id="rId16" o:title=""/>
                  </v:shape>
                  <v:group id="组合 494" o:spid="_x0000_s1272" style="position:absolute;width:17037;height:12604" coordorigin="-152" coordsize="17043,1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">
                    <v:line id="直接连接符 484" o:spid="_x0000_s1273" style="position:absolute;visibility:visible;mso-wrap-style:square" from="705,8172" to="705,10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" strokecolor="black [3213]" strokeweight="1.5pt">
                      <v:stroke joinstyle="miter"/>
                    </v:line>
                    <v:line id="直接连接符 484" o:spid="_x0000_s1274" style="position:absolute;rotation:90;visibility:visible;mso-wrap-style:square" from="1650,9164" to="3949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" strokecolor="black [3213]" strokeweight="1pt">
                      <v:stroke joinstyle="miter"/>
                    </v:line>
                    <v:line id="直接连接符 484" o:spid="_x0000_s1275" style="position:absolute;rotation:90;visibility:visible;mso-wrap-style:square" from="3575,9164" to="5874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" strokecolor="black [3213]" strokeweight="1pt">
                      <v:stroke joinstyle="miter"/>
                    </v:line>
                    <v:line id="直接连接符 484" o:spid="_x0000_s1276" style="position:absolute;rotation:90;visibility:visible;mso-wrap-style:square" from="7523,9184" to="9821,9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" strokecolor="black [3213]" strokeweight="1pt">
                      <v:stroke joinstyle="miter"/>
                    </v:line>
                    <v:group id="组合 493" o:spid="_x0000_s1277" style="position:absolute;left:-152;width:17043;height:12604" coordorigin="-152" coordsize="17049,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">
                      <v:group id="组合 485" o:spid="_x0000_s1278" style="position:absolute;left:-152;width:17049;height:12605" coordorigin="-154,1961" coordsize="17051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">
                        <v:group id="组合 483" o:spid="_x0000_s1279" style="position:absolute;left:-154;top:1961;width:17051;height:12608" coordorigin="24784,-666" coordsize="17056,1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">
                          <v:group id="组合 481" o:spid="_x0000_s1280" style="position:absolute;left:24784;top:-666;width:17056;height:12610" coordorigin="24784,-666" coordsize="17056,1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">
                            <v:group id="Group 1815" o:spid="_x0000_s1281" style="position:absolute;left:24784;top:-666;width:17056;height:12610" coordorigin="7240,4037" coordsize="2686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">
                              <v:oval id="Oval 1825" o:spid="_x0000_s1282" style="position:absolute;left:8788;top:4118;width:864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" filled="f" strokeweight="1pt">
                                <v:textbox style="mso-fit-shape-to-text:t" inset="1mm,0,1mm,0"/>
                              </v:oval>
                              <v:rect id="Rectangle 1826" o:spid="_x0000_s1283" style="position:absolute;left:7393;top:4391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6557AFFF" w14:textId="77777777" w:rsidR="00A21339" w:rsidRPr="00136B4A" w:rsidRDefault="00A21339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int="eastAs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27" o:spid="_x0000_s1284" style="position:absolute;left:8092;top:4285;width:21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" filled="f" stroked="f">
                                <v:textbox style="mso-fit-shape-to-text:t" inset="1mm,0,1mm,0">
                                  <w:txbxContent>
                                    <w:p w14:paraId="7244F7E6" w14:textId="77777777" w:rsidR="00A21339" w:rsidRPr="00136B4A" w:rsidRDefault="00A21339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int="eastAs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28" o:spid="_x0000_s1285" style="position:absolute;left:8573;top:4504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736D8464" w14:textId="77777777" w:rsidR="00A21339" w:rsidRPr="00136B4A" w:rsidRDefault="00A21339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int="eastAs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29" o:spid="_x0000_s1286" style="position:absolute;left:9652;top:4391;width:27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132D02D8" w14:textId="77777777" w:rsidR="00A21339" w:rsidRPr="00136B4A" w:rsidRDefault="00A21339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int="eastAs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31" o:spid="_x0000_s1287" style="position:absolute;left:9524;top:4037;width:24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7211F2A5" w14:textId="77777777" w:rsidR="00A21339" w:rsidRPr="00136B4A" w:rsidRDefault="00A21339" w:rsidP="00A21339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ω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32" o:spid="_x0000_s1288" style="position:absolute;left:8202;top:4816;width:46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6B8EFA5E" w14:textId="4127228F" w:rsidR="00A21339" w:rsidRPr="00136B4A" w:rsidRDefault="00A21339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Ansi="宋体"/>
                                          <w:sz w:val="18"/>
                                          <w:szCs w:val="18"/>
                                        </w:rPr>
                                        <w:t>图</w:t>
                                      </w:r>
                                      <w:r w:rsidR="00062AE2" w:rsidRPr="00136B4A">
                                        <w:rPr>
                                          <w:rFonts w:hAnsi="宋体"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136B4A">
                                        <w:rPr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32" o:spid="_x0000_s1289" style="position:absolute;left:8202;top:5711;width:47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09AC8A85" w14:textId="14B22C14" w:rsidR="00136B4A" w:rsidRPr="00136B4A" w:rsidRDefault="00136B4A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Ansi="宋体"/>
                                          <w:sz w:val="18"/>
                                          <w:szCs w:val="18"/>
                                        </w:rPr>
                                        <w:t>图</w:t>
                                      </w:r>
                                      <w:r w:rsidRPr="00136B4A">
                                        <w:rPr>
                                          <w:rFonts w:hAnsi="宋体"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136B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26" o:spid="_x0000_s1290" style="position:absolute;left:7240;top:4997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1251BF9A" w14:textId="4C6FB3D7" w:rsidR="00136B4A" w:rsidRPr="00136B4A" w:rsidRDefault="00136B4A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int="eastAs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26" o:spid="_x0000_s1291" style="position:absolute;left:7597;top:4997;width:21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5F15931A" w14:textId="43E50B2C" w:rsidR="00136B4A" w:rsidRPr="00136B4A" w:rsidRDefault="00136B4A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26" o:spid="_x0000_s1292" style="position:absolute;left:7892;top:4997;width:24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7397C20F" w14:textId="336AEE58" w:rsidR="00136B4A" w:rsidRPr="00136B4A" w:rsidRDefault="00136B4A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Q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26" o:spid="_x0000_s1293" style="position:absolute;left:8497;top:4997;width:27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" filled="f" stroked="f">
                                <v:textbox style="mso-fit-shape-to-text:t" inset="1mm,0,1mm,0">
                                  <w:txbxContent>
                                    <w:p w14:paraId="31717317" w14:textId="344954E3" w:rsidR="00136B4A" w:rsidRPr="00136B4A" w:rsidRDefault="00136B4A" w:rsidP="00A21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36B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: 形状 4" o:spid="_x0000_s1294" style="position:absolute;left:24938;top:1236;width:3048;height:2654;visibility:visible;mso-wrap-style:square;v-text-anchor:middle" coordsize="30480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" path="m304800,150715r,114715l,265430,,,304800,r,114715e" filled="f" strokecolor="black [3213]" strokeweight="1pt">
                              <v:stroke joinstyle="miter"/>
                              <v:path arrowok="t" o:connecttype="custom" o:connectlocs="304800,150715;304800,265430;0,265430;0,0;304800,0;304800,114715" o:connectangles="0,0,0,0,0,0"/>
                            </v:shape>
                          </v:group>
                          <v:rect id="矩形 482" o:spid="_x0000_s1295" style="position:absolute;left:25275;top:7352;width:15422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" filled="f" strokecolor="black [3213]" strokeweight="1pt"/>
                        </v:group>
                        <v:line id="直接连接符 484" o:spid="_x0000_s1296" style="position:absolute;visibility:visible;mso-wrap-style:square" from="3067,5191" to="15008,5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" strokecolor="black [3213]" strokeweight=".5pt">
                          <v:stroke dashstyle="dash" joinstyle="miter"/>
                        </v:line>
                        <v:line id="直接连接符 484" o:spid="_x0000_s1297" style="position:absolute;flip:y;visibility:visible;mso-wrap-style:square" from="3067,4665" to="5303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" strokecolor="black [3213]" strokeweight=".5pt">
                          <v:stroke dashstyle="dash" joinstyle="miter"/>
                        </v:line>
                        <v:line id="直接连接符 484" o:spid="_x0000_s1298" style="position:absolute;flip:y;visibility:visible;mso-wrap-style:square" from="3067,3977" to="5211,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" strokecolor="black [3213]" strokeweight=".5pt">
                          <v:stroke dashstyle="dash" joinstyle="miter"/>
                        </v:line>
                        <v:line id="直接连接符 484" o:spid="_x0000_s1299" style="position:absolute;visibility:visible;mso-wrap-style:square" from="3071,5175" to="5307,5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" strokecolor="black [3213]" strokeweight=".5pt">
                          <v:stroke dashstyle="dash" joinstyle="miter"/>
                        </v:line>
                        <v:line id="直接连接符 484" o:spid="_x0000_s1300" style="position:absolute;visibility:visible;mso-wrap-style:square" from="3070,5189" to="5210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" strokecolor="black [3213]" strokeweight=".5pt">
                          <v:stroke dashstyle="dash" joinstyle="miter"/>
                        </v:line>
                      </v:group>
                      <v:shape id="弧形 492" o:spid="_x0000_s1301" style="position:absolute;left:13118;top:175;width:1420;height:842;visibility:visible;mso-wrap-style:square;v-text-anchor:middle" coordsize="142040,84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" path="m,nsc59171,,113630,32275,142040,84179l,xem,nfc59171,,113630,32275,142040,84179e" filled="f" strokecolor="black [3213]" strokeweight=".5pt">
                        <v:stroke endarrow="block" endarrowwidth="narrow" endarrowlength="short" joinstyle="miter"/>
                        <v:path arrowok="t" o:connecttype="custom" o:connectlocs="0,0;142040,84179" o:connectangles="0,0"/>
                      </v:shape>
                    </v:group>
                  </v:group>
                </v:group>
                <v:group id="组合 577" o:spid="_x0000_s1302" style="position:absolute;left:5556;top:1265;width:0;height:3932" coordsize="0,39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">
                  <v:line id="Line 1817" o:spid="_x0000_s1303" style="position:absolute;visibility:visible;mso-wrap-style:square" from="0,0" to="0,18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" strokeweight="1pt"/>
                  <v:line id="Line 1817" o:spid="_x0000_s1304" style="position:absolute;visibility:visible;mso-wrap-style:square" from="0,209784" to="0,39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" strokeweight="1pt"/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图</w:t>
      </w:r>
      <w:r w:rsidR="00E91F9A">
        <w:rPr>
          <w:rFonts w:hint="eastAsia"/>
        </w:rPr>
        <w:t>a</w:t>
      </w:r>
      <w:r w:rsidR="00E91F9A">
        <w:rPr>
          <w:rFonts w:hint="eastAsia"/>
        </w:rPr>
        <w:t>为测量分子速率分布的装置示意图。圆筒绕其中心匀速转动，侧面开有狭缝</w:t>
      </w:r>
      <w:r w:rsidR="00E91F9A">
        <w:rPr>
          <w:rFonts w:hint="eastAsia"/>
        </w:rPr>
        <w:t>N</w:t>
      </w:r>
      <w:r w:rsidR="00E91F9A">
        <w:rPr>
          <w:rFonts w:hint="eastAsia"/>
        </w:rPr>
        <w:t>，内侧贴有记录薄膜，</w:t>
      </w:r>
      <w:r w:rsidR="00E91F9A">
        <w:rPr>
          <w:rFonts w:hint="eastAsia"/>
        </w:rPr>
        <w:t>M</w:t>
      </w:r>
      <w:r w:rsidR="00E91F9A">
        <w:rPr>
          <w:rFonts w:hint="eastAsia"/>
        </w:rPr>
        <w:t>为正对狭缝的位置。从原子炉</w:t>
      </w:r>
      <w:r w:rsidR="00E91F9A">
        <w:rPr>
          <w:rFonts w:hint="eastAsia"/>
        </w:rPr>
        <w:t>R</w:t>
      </w:r>
      <w:r w:rsidR="00E91F9A">
        <w:rPr>
          <w:rFonts w:hint="eastAsia"/>
        </w:rPr>
        <w:t>中射出的银原子蒸汽穿过屏上的</w:t>
      </w:r>
      <w:r w:rsidR="00E91F9A">
        <w:rPr>
          <w:rFonts w:hint="eastAsia"/>
        </w:rPr>
        <w:t>S</w:t>
      </w:r>
      <w:r w:rsidR="00E91F9A">
        <w:rPr>
          <w:rFonts w:hint="eastAsia"/>
        </w:rPr>
        <w:t>缝后进入狭缝</w:t>
      </w:r>
      <w:r w:rsidR="00E91F9A">
        <w:rPr>
          <w:rFonts w:hint="eastAsia"/>
        </w:rPr>
        <w:t>N</w:t>
      </w:r>
      <w:r w:rsidR="00E91F9A">
        <w:rPr>
          <w:rFonts w:hint="eastAsia"/>
        </w:rPr>
        <w:t>，在圆筒转动半个周期的时间内相继到达并沉积在薄膜上。展开的薄膜如图</w:t>
      </w:r>
      <w:r w:rsidR="00E91F9A">
        <w:rPr>
          <w:rFonts w:hint="eastAsia"/>
        </w:rPr>
        <w:t>b</w:t>
      </w:r>
      <w:r w:rsidR="00E91F9A">
        <w:rPr>
          <w:rFonts w:hint="eastAsia"/>
        </w:rPr>
        <w:t>所示，</w:t>
      </w:r>
      <w:r w:rsidR="00E91F9A">
        <w:rPr>
          <w:rFonts w:hint="eastAsia"/>
        </w:rPr>
        <w:t>NP</w:t>
      </w:r>
      <w:r w:rsidR="00E91F9A">
        <w:rPr>
          <w:rFonts w:hint="eastAsia"/>
        </w:rPr>
        <w:t>，</w:t>
      </w:r>
      <w:r w:rsidR="00E91F9A">
        <w:rPr>
          <w:rFonts w:hint="eastAsia"/>
        </w:rPr>
        <w:t>PQ</w:t>
      </w:r>
      <w:r w:rsidR="00E91F9A">
        <w:rPr>
          <w:rFonts w:hint="eastAsia"/>
        </w:rPr>
        <w:t>间距相等。</w:t>
      </w:r>
      <w:commentRangeStart w:id="20"/>
      <w:r w:rsidR="00E91F9A">
        <w:rPr>
          <w:rFonts w:hint="eastAsia"/>
        </w:rPr>
        <w:t>则</w:t>
      </w:r>
      <w:commentRangeEnd w:id="20"/>
      <w:r w:rsidR="00991FDD">
        <w:rPr>
          <w:rStyle w:val="a4"/>
        </w:rPr>
        <w:commentReference w:id="20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26BAAED9" w14:textId="50CC4FB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）到达</w:t>
      </w:r>
      <w:r>
        <w:rPr>
          <w:rFonts w:hint="eastAsia"/>
        </w:rPr>
        <w:t>M</w:t>
      </w:r>
      <w:r>
        <w:rPr>
          <w:rFonts w:hint="eastAsia"/>
        </w:rPr>
        <w:t>附近的银原子速率较大</w:t>
      </w:r>
    </w:p>
    <w:p w14:paraId="62D277D2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）到达</w:t>
      </w:r>
      <w:r>
        <w:rPr>
          <w:rFonts w:hint="eastAsia"/>
        </w:rPr>
        <w:t>Q</w:t>
      </w:r>
      <w:r>
        <w:rPr>
          <w:rFonts w:hint="eastAsia"/>
        </w:rPr>
        <w:t>附近的银原子速率较大</w:t>
      </w:r>
    </w:p>
    <w:p w14:paraId="3F4BADF2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）位于</w:t>
      </w:r>
      <w:r>
        <w:rPr>
          <w:rFonts w:hint="eastAsia"/>
        </w:rPr>
        <w:t>PQ</w:t>
      </w:r>
      <w:r>
        <w:rPr>
          <w:rFonts w:hint="eastAsia"/>
        </w:rPr>
        <w:t>区间的分子百分率大于位于</w:t>
      </w:r>
      <w:r>
        <w:rPr>
          <w:rFonts w:hint="eastAsia"/>
        </w:rPr>
        <w:t>NP</w:t>
      </w:r>
      <w:r>
        <w:rPr>
          <w:rFonts w:hint="eastAsia"/>
        </w:rPr>
        <w:t>区间的分子百分率</w:t>
      </w:r>
    </w:p>
    <w:p w14:paraId="555D0404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）位于</w:t>
      </w:r>
      <w:r>
        <w:rPr>
          <w:rFonts w:hint="eastAsia"/>
        </w:rPr>
        <w:t>PQ</w:t>
      </w:r>
      <w:r>
        <w:rPr>
          <w:rFonts w:hint="eastAsia"/>
        </w:rPr>
        <w:t>区间的分子百分率小于位于</w:t>
      </w:r>
      <w:r>
        <w:rPr>
          <w:rFonts w:hint="eastAsia"/>
        </w:rPr>
        <w:t>NP</w:t>
      </w:r>
      <w:r>
        <w:rPr>
          <w:rFonts w:hint="eastAsia"/>
        </w:rPr>
        <w:t>区间的分子百分率</w:t>
      </w:r>
    </w:p>
    <w:p w14:paraId="6C6FE4E4" w14:textId="5A28DD77" w:rsidR="00E91F9A" w:rsidRDefault="00E91F9A" w:rsidP="00991FDD"/>
    <w:p w14:paraId="1BACFE0F" w14:textId="3EB67EFE" w:rsidR="00E91F9A" w:rsidRDefault="00F8774F" w:rsidP="002F3E8E">
      <w:pPr>
        <w:numPr>
          <w:ilvl w:val="0"/>
          <w:numId w:val="1"/>
        </w:numPr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 wp14:anchorId="7A32BA60" wp14:editId="319761D0">
                <wp:simplePos x="0" y="0"/>
                <wp:positionH relativeFrom="column">
                  <wp:posOffset>3489325</wp:posOffset>
                </wp:positionH>
                <wp:positionV relativeFrom="paragraph">
                  <wp:posOffset>72256</wp:posOffset>
                </wp:positionV>
                <wp:extent cx="1717675" cy="886594"/>
                <wp:effectExtent l="0" t="0" r="0" b="27940"/>
                <wp:wrapSquare wrapText="bothSides"/>
                <wp:docPr id="686691474" name="组合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675" cy="886594"/>
                          <a:chOff x="0" y="7486"/>
                          <a:chExt cx="1717675" cy="886594"/>
                        </a:xfrm>
                      </wpg:grpSpPr>
                      <wps:wsp>
                        <wps:cNvPr id="814937216" name="Line 1862"/>
                        <wps:cNvCnPr>
                          <a:cxnSpLocks noChangeShapeType="1"/>
                        </wps:cNvCnPr>
                        <wps:spPr bwMode="auto">
                          <a:xfrm flipH="1">
                            <a:off x="67945" y="860482"/>
                            <a:ext cx="16196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05360782" name="组合 550"/>
                        <wpg:cNvGrpSpPr/>
                        <wpg:grpSpPr>
                          <a:xfrm>
                            <a:off x="0" y="7486"/>
                            <a:ext cx="1717675" cy="886594"/>
                            <a:chOff x="0" y="7486"/>
                            <a:chExt cx="1717675" cy="886594"/>
                          </a:xfrm>
                        </wpg:grpSpPr>
                        <wpg:grpSp>
                          <wpg:cNvPr id="1377373431" name="组合 1377373431"/>
                          <wpg:cNvGrpSpPr/>
                          <wpg:grpSpPr>
                            <a:xfrm>
                              <a:off x="0" y="7486"/>
                              <a:ext cx="1717675" cy="886594"/>
                              <a:chOff x="0" y="301492"/>
                              <a:chExt cx="1717675" cy="887859"/>
                            </a:xfrm>
                          </wpg:grpSpPr>
                          <wpg:grpSp>
                            <wpg:cNvPr id="2141635214" name="组合 2141635214"/>
                            <wpg:cNvGrpSpPr/>
                            <wpg:grpSpPr>
                              <a:xfrm>
                                <a:off x="0" y="301492"/>
                                <a:ext cx="1717675" cy="887859"/>
                                <a:chOff x="0" y="148705"/>
                                <a:chExt cx="1717675" cy="887859"/>
                              </a:xfrm>
                            </wpg:grpSpPr>
                            <wps:wsp>
                              <wps:cNvPr id="1529499944" name="矩形 1529499944"/>
                              <wps:cNvSpPr/>
                              <wps:spPr bwMode="auto">
                                <a:xfrm>
                                  <a:off x="322580" y="148705"/>
                                  <a:ext cx="1162455" cy="45784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5365776" name="Group 18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98999"/>
                                  <a:ext cx="1717675" cy="837565"/>
                                  <a:chOff x="11141" y="6445"/>
                                  <a:chExt cx="2705" cy="1319"/>
                                </a:xfrm>
                              </wpg:grpSpPr>
                              <wps:wsp>
                                <wps:cNvPr id="1467461646" name="Line 187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435" y="6453"/>
                                    <a:ext cx="501" cy="1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1856704" name="Line 18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276" y="6445"/>
                                    <a:ext cx="336" cy="1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3473565" name="Text Box 18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247" y="6994"/>
                                    <a:ext cx="262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D077E1D" w14:textId="77777777" w:rsidR="00A21339" w:rsidRPr="00BC1AA3" w:rsidRDefault="00A21339" w:rsidP="00A2133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C1AA3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θ</w:t>
                                      </w:r>
                                      <w:r w:rsidRPr="00BC1AA3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9125068" name="Text Box 18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674" y="6939"/>
                                    <a:ext cx="262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772C7A" w14:textId="77777777" w:rsidR="00A21339" w:rsidRPr="0021047F" w:rsidRDefault="00A21339" w:rsidP="00A2133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047F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θ</w:t>
                                      </w:r>
                                      <w:r w:rsidRPr="0021047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362189800" name="Text Box 18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41" y="7379"/>
                                    <a:ext cx="243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ABBC7C3" w14:textId="77777777" w:rsidR="00A21339" w:rsidRPr="00BC1AA3" w:rsidRDefault="00A21339" w:rsidP="00A21339">
                                      <w:pPr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C1AA3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44466800" name="Text Box 18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12" y="7389"/>
                                    <a:ext cx="23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236AD" w14:textId="77777777" w:rsidR="00A21339" w:rsidRPr="00BC1AA3" w:rsidRDefault="00A21339" w:rsidP="00A21339">
                                      <w:pPr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C1AA3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59179864" name="Oval 18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68" y="7655"/>
                                    <a:ext cx="109" cy="10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1117392" name="Oval 18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58" y="7655"/>
                                    <a:ext cx="109" cy="10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904381747" name="弧形 1904381747"/>
                            <wps:cNvSpPr/>
                            <wps:spPr>
                              <a:xfrm rot="8533522">
                                <a:off x="369652" y="506108"/>
                                <a:ext cx="175098" cy="175098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6850833" name="弧形 2106850833"/>
                            <wps:cNvSpPr/>
                            <wps:spPr>
                              <a:xfrm rot="7177053">
                                <a:off x="1333594" y="569836"/>
                                <a:ext cx="117190" cy="117006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5690813" name="组合 549"/>
                          <wpg:cNvGrpSpPr/>
                          <wpg:grpSpPr>
                            <a:xfrm>
                              <a:off x="323850" y="57150"/>
                              <a:ext cx="1161185" cy="752671"/>
                              <a:chOff x="244475" y="0"/>
                              <a:chExt cx="1161185" cy="752671"/>
                            </a:xfrm>
                          </wpg:grpSpPr>
                          <wps:wsp>
                            <wps:cNvPr id="285404925" name="Line 18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4475" y="0"/>
                                <a:ext cx="116118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3920876" name="Line 18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450" y="0"/>
                                <a:ext cx="0" cy="75267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5009936" name="Line 18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76350" y="0"/>
                                <a:ext cx="635" cy="69243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2BA60" id="组合 551" o:spid="_x0000_s1305" style="position:absolute;left:0;text-align:left;margin-left:274.75pt;margin-top:5.7pt;width:135.25pt;height:69.8pt;z-index:251828736;mso-position-horizontal-relative:text;mso-position-vertical-relative:text;mso-height-relative:margin" coordorigin=",74" coordsize="17176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">
                <v:line id="Line 1862" o:spid="_x0000_s1306" style="position:absolute;flip:x;visibility:visible;mso-wrap-style:square" from="679,8604" to="16875,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" strokeweight=".5pt">
                  <v:stroke dashstyle="dash"/>
                </v:line>
                <v:group id="组合 550" o:spid="_x0000_s1307" style="position:absolute;top:74;width:17176;height:8866" coordorigin=",74" coordsize="17176,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">
                  <v:group id="组合 1377373431" o:spid="_x0000_s1308" style="position:absolute;top:74;width:17176;height:8866" coordorigin=",3014" coordsize="17176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">
                    <v:group id="组合 2141635214" o:spid="_x0000_s1309" style="position:absolute;top:3014;width:17176;height:8879" coordorigin=",1487" coordsize="17176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">
                      <v:rect id="矩形 1529499944" o:spid="_x0000_s1310" style="position:absolute;left:3225;top:1487;width:1162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" fillcolor="windowText" stroked="f" strokeweight="1pt">
                        <v:fill r:id="rId14" o:title="" color2="white [3212]" type="pattern"/>
                      </v:rect>
                      <v:group id="Group 1847" o:spid="_x0000_s1311" style="position:absolute;top:1989;width:17176;height:8376" coordorigin="11141,6445" coordsize="2705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">
                        <v:line id="Line 1870" o:spid="_x0000_s1312" style="position:absolute;flip:x;visibility:visible;mso-wrap-style:square" from="11435,6453" to="11936,7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" strokeweight=".5pt"/>
                        <v:line id="Line 1871" o:spid="_x0000_s1313" style="position:absolute;visibility:visible;mso-wrap-style:square" from="13276,6445" to="13612,7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" strokeweight=".5pt"/>
                        <v:shape id="Text Box 1874" o:spid="_x0000_s1314" type="#_x0000_t202" style="position:absolute;left:13247;top:6994;width:262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5D077E1D" w14:textId="77777777" w:rsidR="00A21339" w:rsidRPr="00BC1AA3" w:rsidRDefault="00A21339" w:rsidP="00A213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BC1AA3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θ</w:t>
                                </w:r>
                                <w:r w:rsidRPr="00BC1AA3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875" o:spid="_x0000_s1315" type="#_x0000_t202" style="position:absolute;left:11674;top:6939;width:262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5772C7A" w14:textId="77777777" w:rsidR="00A21339" w:rsidRPr="0021047F" w:rsidRDefault="00A21339" w:rsidP="00A213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21047F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θ</w:t>
                                </w:r>
                                <w:r w:rsidRPr="0021047F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878" o:spid="_x0000_s1316" type="#_x0000_t202" style="position:absolute;left:11141;top:7379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ABBC7C3" w14:textId="77777777" w:rsidR="00A21339" w:rsidRPr="00BC1AA3" w:rsidRDefault="00A21339" w:rsidP="00A2133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BC1AA3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879" o:spid="_x0000_s1317" type="#_x0000_t202" style="position:absolute;left:13612;top:7389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6FB236AD" w14:textId="77777777" w:rsidR="00A21339" w:rsidRPr="00BC1AA3" w:rsidRDefault="00A21339" w:rsidP="00A2133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BC1AA3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oval id="Oval 1869" o:spid="_x0000_s1318" style="position:absolute;left:13568;top:7655;width:10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" fillcolor="white [3212]" strokeweight="1pt"/>
                        <v:oval id="Oval 1869" o:spid="_x0000_s1319" style="position:absolute;left:11358;top:7655;width:10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" fillcolor="white [3212]" strokeweight="1pt"/>
                      </v:group>
                    </v:group>
                    <v:shape id="弧形 1904381747" o:spid="_x0000_s1320" style="position:absolute;left:3696;top:5061;width:1751;height:1751;rotation:9320882fd;visibility:visible;mso-wrap-style:square;v-text-anchor:middle" coordsize="175098,17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" path="m87549,nsc135901,,175098,39197,175098,87549r-87549,l87549,xem87549,nfc135901,,175098,39197,175098,87549e" filled="f" strokecolor="black [3213]" strokeweight=".5pt">
                      <v:stroke joinstyle="miter"/>
                      <v:path arrowok="t" o:connecttype="custom" o:connectlocs="87549,0;175098,87549" o:connectangles="0,0"/>
                    </v:shape>
                    <v:shape id="弧形 2106850833" o:spid="_x0000_s1321" style="position:absolute;left:13335;top:5698;width:1172;height:1170;rotation:7839256fd;visibility:visible;mso-wrap-style:square;v-text-anchor:middle" coordsize="117190,11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" path="m58595,nsc90956,,117190,26193,117190,58503r-58595,l58595,xem58595,nfc90956,,117190,26193,117190,58503e" filled="f" strokecolor="black [3213]" strokeweight=".5pt">
                      <v:stroke joinstyle="miter"/>
                      <v:path arrowok="t" o:connecttype="custom" o:connectlocs="58595,0;117190,58503" o:connectangles="0,0"/>
                    </v:shape>
                  </v:group>
                  <v:group id="组合 549" o:spid="_x0000_s1322" style="position:absolute;left:3238;top:571;width:11612;height:7527" coordorigin="2444" coordsize="11611,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">
                    <v:line id="Line 1862" o:spid="_x0000_s1323" style="position:absolute;flip:x;visibility:visible;mso-wrap-style:square" from="2444,0" to="140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" strokeweight="1pt"/>
                    <v:line id="Line 1872" o:spid="_x0000_s1324" style="position:absolute;visibility:visible;mso-wrap-style:square" from="4254,0" to="4254,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" strokeweight=".5pt">
                      <v:stroke dashstyle="dash"/>
                    </v:line>
                    <v:line id="Line 1873" o:spid="_x0000_s1325" style="position:absolute;visibility:visible;mso-wrap-style:square" from="12763,0" to="12769,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" strokeweight=".5pt">
                      <v:stroke dashstyle="dash"/>
                    </v:line>
                  </v:group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如图，质量分别为</w:t>
      </w:r>
      <w:r w:rsidR="00E91F9A">
        <w:rPr>
          <w:rFonts w:hint="eastAsia"/>
          <w:i/>
        </w:rPr>
        <w:t>m</w:t>
      </w:r>
      <w:r w:rsidR="00E91F9A">
        <w:rPr>
          <w:rFonts w:hint="eastAsia"/>
          <w:vertAlign w:val="subscript"/>
        </w:rPr>
        <w:t>A</w:t>
      </w:r>
      <w:r w:rsidR="00E91F9A">
        <w:rPr>
          <w:rFonts w:hint="eastAsia"/>
        </w:rPr>
        <w:t>和</w:t>
      </w:r>
      <w:r w:rsidR="00E91F9A">
        <w:rPr>
          <w:rFonts w:hint="eastAsia"/>
          <w:i/>
        </w:rPr>
        <w:t>m</w:t>
      </w:r>
      <w:r w:rsidR="00E91F9A">
        <w:rPr>
          <w:rFonts w:hint="eastAsia"/>
          <w:vertAlign w:val="subscript"/>
        </w:rPr>
        <w:t>B</w:t>
      </w:r>
      <w:r w:rsidR="00E91F9A">
        <w:rPr>
          <w:rFonts w:hint="eastAsia"/>
        </w:rPr>
        <w:t>的两小球带有同种电荷，电荷量分别为</w:t>
      </w:r>
      <w:r w:rsidR="00E91F9A">
        <w:rPr>
          <w:rFonts w:hint="eastAsia"/>
          <w:i/>
        </w:rPr>
        <w:t>q</w:t>
      </w:r>
      <w:r w:rsidR="00E91F9A">
        <w:rPr>
          <w:rFonts w:hint="eastAsia"/>
          <w:vertAlign w:val="subscript"/>
        </w:rPr>
        <w:t>A</w:t>
      </w:r>
      <w:r w:rsidR="00E91F9A">
        <w:rPr>
          <w:rFonts w:hint="eastAsia"/>
        </w:rPr>
        <w:t>和</w:t>
      </w:r>
      <w:r w:rsidR="00E91F9A">
        <w:rPr>
          <w:rFonts w:hint="eastAsia"/>
          <w:i/>
        </w:rPr>
        <w:t>q</w:t>
      </w:r>
      <w:r w:rsidR="00E91F9A">
        <w:rPr>
          <w:rFonts w:hint="eastAsia"/>
          <w:vertAlign w:val="subscript"/>
        </w:rPr>
        <w:t>B</w:t>
      </w:r>
      <w:r w:rsidR="00E91F9A">
        <w:rPr>
          <w:rFonts w:hint="eastAsia"/>
        </w:rPr>
        <w:t>，用绝缘细线悬挂在天花板上。平衡时，两小球恰处于同一水平位置，细线与竖直方向间夹角分别为</w:t>
      </w:r>
      <w:r w:rsidR="00655D80">
        <w:rPr>
          <w:i/>
        </w:rPr>
        <w:t>θ</w:t>
      </w:r>
      <w:r w:rsidR="00E91F9A">
        <w:rPr>
          <w:rFonts w:hint="eastAsia"/>
          <w:vertAlign w:val="subscript"/>
        </w:rPr>
        <w:t>1</w:t>
      </w:r>
      <w:r w:rsidR="00E91F9A">
        <w:rPr>
          <w:rFonts w:hint="eastAsia"/>
        </w:rPr>
        <w:t>与</w:t>
      </w:r>
      <w:r w:rsidR="00655D80">
        <w:rPr>
          <w:i/>
        </w:rPr>
        <w:t>θ</w:t>
      </w:r>
      <w:r w:rsidR="00E91F9A">
        <w:rPr>
          <w:rFonts w:hint="eastAsia"/>
          <w:vertAlign w:val="subscript"/>
        </w:rPr>
        <w:t>2</w:t>
      </w:r>
      <w:r w:rsidR="00E91F9A">
        <w:rPr>
          <w:rFonts w:hint="eastAsia"/>
        </w:rPr>
        <w:t>（</w:t>
      </w:r>
      <w:r w:rsidR="00655D80">
        <w:rPr>
          <w:i/>
        </w:rPr>
        <w:t>θ</w:t>
      </w:r>
      <w:r w:rsidR="00E91F9A">
        <w:rPr>
          <w:rFonts w:hint="eastAsia"/>
          <w:vertAlign w:val="subscript"/>
        </w:rPr>
        <w:t>1</w:t>
      </w:r>
      <w:r w:rsidR="00A35F9E">
        <w:rPr>
          <w:rFonts w:ascii="宋体" w:hAnsi="宋体" w:hint="eastAsia"/>
          <w:szCs w:val="21"/>
        </w:rPr>
        <w:t xml:space="preserve"> </w:t>
      </w:r>
      <w:r w:rsidR="00A35F9E" w:rsidRPr="00903E20">
        <w:rPr>
          <w:rFonts w:hint="eastAsia"/>
        </w:rPr>
        <w:t>&gt;</w:t>
      </w:r>
      <w:r w:rsidR="00A35F9E">
        <w:rPr>
          <w:rFonts w:ascii="宋体" w:hAnsi="宋体" w:hint="eastAsia"/>
          <w:szCs w:val="21"/>
        </w:rPr>
        <w:t xml:space="preserve"> </w:t>
      </w:r>
      <w:r w:rsidR="00655D80">
        <w:rPr>
          <w:i/>
        </w:rPr>
        <w:t>θ</w:t>
      </w:r>
      <w:r w:rsidR="00E91F9A">
        <w:rPr>
          <w:rFonts w:hint="eastAsia"/>
          <w:vertAlign w:val="subscript"/>
        </w:rPr>
        <w:t>2</w:t>
      </w:r>
      <w:r w:rsidR="00E91F9A">
        <w:rPr>
          <w:rFonts w:hint="eastAsia"/>
        </w:rPr>
        <w:t>）。两小球突然失去各自所带电荷后开始摆动，最大速度分别为</w:t>
      </w:r>
      <w:r w:rsidR="00E91F9A" w:rsidRPr="00903E20">
        <w:rPr>
          <w:rFonts w:ascii="Book Antiqua" w:hAnsi="Book Antiqua"/>
          <w:i/>
        </w:rPr>
        <w:t>v</w:t>
      </w:r>
      <w:r w:rsidR="00E91F9A">
        <w:rPr>
          <w:rFonts w:hint="eastAsia"/>
          <w:vertAlign w:val="subscript"/>
        </w:rPr>
        <w:t>A</w:t>
      </w:r>
      <w:r w:rsidR="00E91F9A">
        <w:rPr>
          <w:rFonts w:hint="eastAsia"/>
        </w:rPr>
        <w:t>和</w:t>
      </w:r>
      <w:r w:rsidR="00E91F9A" w:rsidRPr="00903E20">
        <w:rPr>
          <w:rFonts w:ascii="Book Antiqua" w:hAnsi="Book Antiqua"/>
          <w:i/>
        </w:rPr>
        <w:t>v</w:t>
      </w:r>
      <w:r w:rsidR="00E91F9A">
        <w:rPr>
          <w:rFonts w:hint="eastAsia"/>
          <w:vertAlign w:val="subscript"/>
        </w:rPr>
        <w:t>B</w:t>
      </w:r>
      <w:r w:rsidR="00E91F9A">
        <w:rPr>
          <w:rFonts w:hint="eastAsia"/>
        </w:rPr>
        <w:t>，最大动能分别为</w:t>
      </w:r>
      <w:r w:rsidR="00E91F9A">
        <w:rPr>
          <w:rFonts w:hint="eastAsia"/>
          <w:i/>
        </w:rPr>
        <w:t>E</w:t>
      </w:r>
      <w:r w:rsidR="00E91F9A">
        <w:rPr>
          <w:rFonts w:hint="eastAsia"/>
          <w:vertAlign w:val="subscript"/>
        </w:rPr>
        <w:t>kA</w:t>
      </w:r>
      <w:r w:rsidR="00E91F9A">
        <w:rPr>
          <w:rFonts w:hint="eastAsia"/>
        </w:rPr>
        <w:t>和</w:t>
      </w:r>
      <w:r w:rsidR="00E91F9A">
        <w:rPr>
          <w:rFonts w:hint="eastAsia"/>
          <w:i/>
        </w:rPr>
        <w:t>E</w:t>
      </w:r>
      <w:r w:rsidR="00E91F9A">
        <w:rPr>
          <w:rFonts w:hint="eastAsia"/>
          <w:vertAlign w:val="subscript"/>
        </w:rPr>
        <w:t>kB</w:t>
      </w:r>
      <w:r w:rsidR="00E91F9A">
        <w:rPr>
          <w:rFonts w:hint="eastAsia"/>
        </w:rPr>
        <w:t>。</w:t>
      </w:r>
      <w:commentRangeStart w:id="21"/>
      <w:r w:rsidR="00E91F9A">
        <w:rPr>
          <w:rFonts w:hint="eastAsia"/>
        </w:rPr>
        <w:t>则</w:t>
      </w:r>
      <w:commentRangeEnd w:id="21"/>
      <w:r w:rsidR="00991FDD">
        <w:rPr>
          <w:rStyle w:val="a4"/>
        </w:rPr>
        <w:commentReference w:id="21"/>
      </w:r>
      <w:r w:rsidR="00E91F9A">
        <w:rPr>
          <w:rFonts w:hint="eastAsia"/>
        </w:rPr>
        <w:t>（</w:t>
      </w:r>
      <w:r w:rsidR="00E91F9A">
        <w:rPr>
          <w:rFonts w:hint="eastAsia"/>
        </w:rPr>
        <w:t xml:space="preserve">    </w:t>
      </w:r>
      <w:r w:rsidR="00E91F9A">
        <w:rPr>
          <w:rFonts w:hint="eastAsia"/>
        </w:rPr>
        <w:t>）</w:t>
      </w:r>
    </w:p>
    <w:p w14:paraId="569B4968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  <w:i/>
        </w:rPr>
        <w:t>m</w:t>
      </w:r>
      <w:r>
        <w:rPr>
          <w:rFonts w:hint="eastAsia"/>
          <w:vertAlign w:val="subscript"/>
        </w:rPr>
        <w:t>A</w:t>
      </w:r>
      <w:r>
        <w:rPr>
          <w:rFonts w:hint="eastAsia"/>
          <w:iCs/>
        </w:rPr>
        <w:t>一定小于</w:t>
      </w:r>
      <w:r>
        <w:rPr>
          <w:rFonts w:hint="eastAsia"/>
          <w:i/>
        </w:rPr>
        <w:t>m</w:t>
      </w:r>
      <w:r>
        <w:rPr>
          <w:rFonts w:hint="eastAsia"/>
          <w:vertAlign w:val="subscript"/>
        </w:rPr>
        <w:t>B</w:t>
      </w:r>
      <w:r w:rsidR="002F3E8E">
        <w:rPr>
          <w:rFonts w:hint="eastAsia"/>
          <w:vertAlign w:val="subscript"/>
        </w:rPr>
        <w:tab/>
      </w:r>
      <w:r w:rsidR="002F3E8E">
        <w:rPr>
          <w:rFonts w:hint="eastAsia"/>
          <w:vertAlign w:val="subscript"/>
        </w:rP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  <w:i/>
        </w:rPr>
        <w:t>q</w:t>
      </w:r>
      <w:r>
        <w:rPr>
          <w:rFonts w:hint="eastAsia"/>
          <w:vertAlign w:val="subscript"/>
        </w:rPr>
        <w:t>A</w:t>
      </w:r>
      <w:r>
        <w:rPr>
          <w:rFonts w:hint="eastAsia"/>
          <w:iCs/>
        </w:rPr>
        <w:t>一定大于</w:t>
      </w:r>
      <w:r>
        <w:rPr>
          <w:rFonts w:hint="eastAsia"/>
          <w:i/>
        </w:rPr>
        <w:t>q</w:t>
      </w:r>
      <w:r>
        <w:rPr>
          <w:rFonts w:hint="eastAsia"/>
          <w:vertAlign w:val="subscript"/>
        </w:rPr>
        <w:t>B</w:t>
      </w:r>
    </w:p>
    <w:p w14:paraId="1E5C1152" w14:textId="77777777" w:rsidR="00E91F9A" w:rsidRDefault="00E91F9A" w:rsidP="00991FDD">
      <w:pPr>
        <w:rPr>
          <w:b/>
        </w:rPr>
      </w:pP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Pr="00903E20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A</w:t>
      </w:r>
      <w:r>
        <w:rPr>
          <w:rFonts w:hint="eastAsia"/>
          <w:iCs/>
        </w:rPr>
        <w:t>一定大于</w:t>
      </w:r>
      <w:r w:rsidRPr="00903E20">
        <w:rPr>
          <w:rFonts w:ascii="Book Antiqua" w:hAnsi="Book Antiqua"/>
          <w:i/>
        </w:rPr>
        <w:t>v</w:t>
      </w:r>
      <w:r>
        <w:rPr>
          <w:rFonts w:hint="eastAsia"/>
          <w:vertAlign w:val="subscript"/>
        </w:rPr>
        <w:t>B</w:t>
      </w:r>
      <w:r w:rsidR="002F3E8E">
        <w:rPr>
          <w:rFonts w:hint="eastAsia"/>
          <w:vertAlign w:val="subscript"/>
        </w:rPr>
        <w:tab/>
      </w:r>
      <w:r w:rsidR="002F3E8E">
        <w:rPr>
          <w:rFonts w:hint="eastAsia"/>
          <w:vertAlign w:val="subscript"/>
        </w:rP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  <w:i/>
        </w:rPr>
        <w:t>E</w:t>
      </w:r>
      <w:r>
        <w:rPr>
          <w:rFonts w:hint="eastAsia"/>
          <w:vertAlign w:val="subscript"/>
        </w:rPr>
        <w:t>kA</w:t>
      </w:r>
      <w:r>
        <w:rPr>
          <w:rFonts w:hint="eastAsia"/>
          <w:iCs/>
        </w:rPr>
        <w:t>一定大于</w:t>
      </w:r>
      <w:r>
        <w:rPr>
          <w:rFonts w:hint="eastAsia"/>
          <w:i/>
        </w:rPr>
        <w:t>E</w:t>
      </w:r>
      <w:r>
        <w:rPr>
          <w:rFonts w:hint="eastAsia"/>
          <w:vertAlign w:val="subscript"/>
        </w:rPr>
        <w:t>kB</w:t>
      </w:r>
    </w:p>
    <w:p w14:paraId="4D1137E7" w14:textId="3457C1D3" w:rsidR="0068387B" w:rsidRDefault="00E91F9A" w:rsidP="0068387B">
      <w:pPr>
        <w:pStyle w:val="af"/>
      </w:pPr>
      <w:r>
        <w:rPr>
          <w:rFonts w:hint="eastAsia"/>
        </w:rPr>
        <w:t>四．填空题（共</w:t>
      </w:r>
      <w:r>
        <w:t>20</w:t>
      </w:r>
      <w:r>
        <w:rPr>
          <w:rFonts w:hint="eastAsia"/>
        </w:rPr>
        <w:t>分，每小题</w:t>
      </w:r>
      <w:r>
        <w:t>4</w:t>
      </w:r>
      <w:r>
        <w:rPr>
          <w:rFonts w:hint="eastAsia"/>
        </w:rPr>
        <w:t>分</w:t>
      </w:r>
      <w:r w:rsidR="0068387B">
        <w:rPr>
          <w:rFonts w:hint="eastAsia"/>
        </w:rPr>
        <w:t>。）</w:t>
      </w:r>
    </w:p>
    <w:p w14:paraId="289A6CD7" w14:textId="232EF285" w:rsidR="00E91F9A" w:rsidRDefault="0068387B" w:rsidP="0068387B">
      <w:pPr>
        <w:pStyle w:val="af"/>
        <w:rPr>
          <w:bCs w:val="0"/>
        </w:rPr>
      </w:pPr>
      <w:r>
        <w:rPr>
          <w:rFonts w:hint="eastAsia"/>
        </w:rPr>
        <w:t>本大题中第</w:t>
      </w:r>
      <w:r>
        <w:rPr>
          <w:rFonts w:hint="eastAsia"/>
        </w:rPr>
        <w:t>22</w:t>
      </w:r>
      <w:r>
        <w:rPr>
          <w:rFonts w:hint="eastAsia"/>
        </w:rPr>
        <w:t>题</w:t>
      </w:r>
      <w:r w:rsidR="00E91F9A">
        <w:rPr>
          <w:rFonts w:hint="eastAsia"/>
          <w:bCs w:val="0"/>
        </w:rPr>
        <w:t>为分叉题，分</w:t>
      </w:r>
      <w:r w:rsidR="00E91F9A">
        <w:rPr>
          <w:rFonts w:hint="eastAsia"/>
          <w:bCs w:val="0"/>
        </w:rPr>
        <w:t>A</w:t>
      </w:r>
      <w:r w:rsidR="00E91F9A">
        <w:rPr>
          <w:rFonts w:hint="eastAsia"/>
          <w:bCs w:val="0"/>
        </w:rPr>
        <w:t>、</w:t>
      </w:r>
      <w:r w:rsidR="00E91F9A">
        <w:rPr>
          <w:rFonts w:hint="eastAsia"/>
          <w:bCs w:val="0"/>
        </w:rPr>
        <w:t>B</w:t>
      </w:r>
      <w:r w:rsidR="00E91F9A">
        <w:rPr>
          <w:rFonts w:hint="eastAsia"/>
          <w:bCs w:val="0"/>
        </w:rPr>
        <w:t>两类，考生可任选一类答题。若两类试题均做，一律按</w:t>
      </w:r>
      <w:r w:rsidR="00E91F9A">
        <w:rPr>
          <w:rFonts w:hint="eastAsia"/>
          <w:bCs w:val="0"/>
        </w:rPr>
        <w:t>A</w:t>
      </w:r>
      <w:r w:rsidR="00E91F9A">
        <w:rPr>
          <w:rFonts w:hint="eastAsia"/>
          <w:bCs w:val="0"/>
        </w:rPr>
        <w:t>类题计分。</w:t>
      </w:r>
    </w:p>
    <w:p w14:paraId="474E385D" w14:textId="77966976" w:rsidR="00E91F9A" w:rsidRDefault="008F43BD" w:rsidP="002F3E8E">
      <w:pPr>
        <w:numPr>
          <w:ilvl w:val="0"/>
          <w:numId w:val="1"/>
        </w:numPr>
        <w:rPr>
          <w:bCs/>
        </w:rPr>
      </w:pPr>
      <w:bookmarkStart w:id="22" w:name="_Hlk67775989"/>
      <w:r>
        <w:rPr>
          <w:vertAlign w:val="superscript"/>
        </w:rPr>
        <w:t>60</w:t>
      </w:r>
      <w:r>
        <w:rPr>
          <w:vertAlign w:val="subscript"/>
        </w:rPr>
        <w:t>27</w:t>
      </w:r>
      <w:r w:rsidR="00E91F9A">
        <w:rPr>
          <w:rFonts w:hint="eastAsia"/>
        </w:rPr>
        <w:t>Co</w:t>
      </w:r>
      <w:r w:rsidR="00E91F9A">
        <w:rPr>
          <w:rFonts w:hint="eastAsia"/>
        </w:rPr>
        <w:t>发生一次</w:t>
      </w:r>
      <w:r w:rsidR="00875045" w:rsidRPr="000744D6">
        <w:t>β</w:t>
      </w:r>
      <w:r w:rsidR="00E91F9A">
        <w:t>衰变</w:t>
      </w:r>
      <w:r w:rsidR="00E91F9A">
        <w:rPr>
          <w:rFonts w:hint="eastAsia"/>
        </w:rPr>
        <w:t>后变为</w:t>
      </w:r>
      <w:r w:rsidR="00E91F9A">
        <w:rPr>
          <w:rFonts w:hint="eastAsia"/>
        </w:rPr>
        <w:t>Ni</w:t>
      </w:r>
      <w:r w:rsidR="00E91F9A">
        <w:rPr>
          <w:rFonts w:hint="eastAsia"/>
          <w:bCs/>
        </w:rPr>
        <w:t>，其衰变方程为</w:t>
      </w:r>
      <w:r w:rsidR="00E91F9A">
        <w:rPr>
          <w:rFonts w:hint="eastAsia"/>
          <w:bCs/>
        </w:rPr>
        <w:t>___________</w:t>
      </w:r>
      <w:r w:rsidR="00D02DA0">
        <w:rPr>
          <w:rFonts w:hint="eastAsia"/>
          <w:bCs/>
        </w:rPr>
        <w:t>，</w:t>
      </w:r>
      <w:r w:rsidR="00E91F9A">
        <w:rPr>
          <w:rFonts w:hint="eastAsia"/>
          <w:bCs/>
        </w:rPr>
        <w:t>在该衰变过程中还发</w:t>
      </w:r>
      <w:r w:rsidR="00FB10EA">
        <w:rPr>
          <w:rFonts w:hint="eastAsia"/>
          <w:bCs/>
        </w:rPr>
        <w:t>出</w:t>
      </w:r>
      <w:r w:rsidR="00E91F9A">
        <w:rPr>
          <w:rFonts w:hint="eastAsia"/>
          <w:bCs/>
        </w:rPr>
        <w:t>频率为</w:t>
      </w:r>
      <w:r w:rsidR="00655D80">
        <w:rPr>
          <w:bCs/>
          <w:i/>
        </w:rPr>
        <w:t>ν</w:t>
      </w:r>
      <w:r w:rsidR="00E91F9A">
        <w:rPr>
          <w:rFonts w:hint="eastAsia"/>
          <w:bCs/>
          <w:vertAlign w:val="subscript"/>
        </w:rPr>
        <w:t>1</w:t>
      </w:r>
      <w:r w:rsidR="00E91F9A">
        <w:rPr>
          <w:rFonts w:hint="eastAsia"/>
          <w:bCs/>
        </w:rPr>
        <w:t>、</w:t>
      </w:r>
      <w:r w:rsidR="00655D80" w:rsidRPr="0068387B">
        <w:rPr>
          <w:bCs/>
          <w:i/>
        </w:rPr>
        <w:t>ν</w:t>
      </w:r>
      <w:r w:rsidR="00E91F9A">
        <w:rPr>
          <w:rFonts w:hint="eastAsia"/>
          <w:bCs/>
          <w:vertAlign w:val="subscript"/>
        </w:rPr>
        <w:t>2</w:t>
      </w:r>
      <w:r w:rsidR="00E91F9A">
        <w:rPr>
          <w:rFonts w:hint="eastAsia"/>
          <w:bCs/>
        </w:rPr>
        <w:t>的两个光子，其总能量</w:t>
      </w:r>
      <w:commentRangeStart w:id="23"/>
      <w:r w:rsidR="00E91F9A">
        <w:rPr>
          <w:rFonts w:hint="eastAsia"/>
          <w:bCs/>
        </w:rPr>
        <w:t>为</w:t>
      </w:r>
      <w:commentRangeEnd w:id="23"/>
      <w:r w:rsidR="00991FDD">
        <w:rPr>
          <w:rStyle w:val="a4"/>
        </w:rPr>
        <w:commentReference w:id="23"/>
      </w:r>
      <w:r w:rsidR="00E91F9A">
        <w:rPr>
          <w:rFonts w:hint="eastAsia"/>
          <w:bCs/>
        </w:rPr>
        <w:t>___________</w:t>
      </w:r>
      <w:r w:rsidR="00E91F9A">
        <w:rPr>
          <w:rFonts w:hint="eastAsia"/>
          <w:bCs/>
        </w:rPr>
        <w:t>。</w:t>
      </w:r>
    </w:p>
    <w:bookmarkEnd w:id="22"/>
    <w:p w14:paraId="1ED533D6" w14:textId="77777777" w:rsidR="00E91F9A" w:rsidRDefault="00E91F9A" w:rsidP="00991FDD">
      <w:pPr>
        <w:rPr>
          <w:bCs/>
        </w:rPr>
      </w:pPr>
    </w:p>
    <w:p w14:paraId="7432495E" w14:textId="520A5DD9" w:rsidR="00E91F9A" w:rsidRDefault="00E91F9A" w:rsidP="00991FDD">
      <w:pPr>
        <w:rPr>
          <w:bCs/>
          <w:color w:val="FF0000"/>
        </w:rPr>
      </w:pPr>
      <w:r>
        <w:rPr>
          <w:rFonts w:hint="eastAsia"/>
          <w:bCs/>
        </w:rPr>
        <w:t>22A</w:t>
      </w:r>
      <w:r>
        <w:rPr>
          <w:rFonts w:hint="eastAsia"/>
          <w:bCs/>
        </w:rPr>
        <w:t>．</w:t>
      </w:r>
      <w:r>
        <w:rPr>
          <w:rFonts w:hint="eastAsia"/>
          <w:bCs/>
        </w:rPr>
        <w:t>A</w:t>
      </w:r>
      <w:r>
        <w:rPr>
          <w:rFonts w:hint="eastAsia"/>
          <w:bCs/>
        </w:rPr>
        <w:t>、</w:t>
      </w:r>
      <w:r>
        <w:rPr>
          <w:rFonts w:hint="eastAsia"/>
          <w:bCs/>
        </w:rPr>
        <w:t>B</w:t>
      </w:r>
      <w:r>
        <w:rPr>
          <w:rFonts w:hint="eastAsia"/>
          <w:bCs/>
        </w:rPr>
        <w:t>两物体在光滑水平地面上沿一直线相向而行，</w:t>
      </w:r>
      <w:r>
        <w:rPr>
          <w:rFonts w:hint="eastAsia"/>
          <w:bCs/>
        </w:rPr>
        <w:t>A</w:t>
      </w:r>
      <w:r>
        <w:rPr>
          <w:rFonts w:hint="eastAsia"/>
          <w:bCs/>
        </w:rPr>
        <w:t>质量为</w:t>
      </w:r>
      <w:r>
        <w:rPr>
          <w:rFonts w:hint="eastAsia"/>
          <w:bCs/>
        </w:rPr>
        <w:t>5kg</w:t>
      </w:r>
      <w:r>
        <w:rPr>
          <w:rFonts w:hint="eastAsia"/>
          <w:bCs/>
        </w:rPr>
        <w:t>，速度大小为</w:t>
      </w:r>
      <w:r>
        <w:rPr>
          <w:rFonts w:hint="eastAsia"/>
          <w:bCs/>
        </w:rPr>
        <w:t>10m/s</w:t>
      </w:r>
      <w:r>
        <w:rPr>
          <w:rFonts w:hint="eastAsia"/>
          <w:bCs/>
        </w:rPr>
        <w:t>，</w:t>
      </w:r>
      <w:r>
        <w:rPr>
          <w:rFonts w:hint="eastAsia"/>
          <w:bCs/>
        </w:rPr>
        <w:t>B</w:t>
      </w:r>
      <w:r>
        <w:rPr>
          <w:rFonts w:hint="eastAsia"/>
          <w:bCs/>
        </w:rPr>
        <w:t>质量为</w:t>
      </w:r>
      <w:r>
        <w:rPr>
          <w:rFonts w:hint="eastAsia"/>
          <w:bCs/>
        </w:rPr>
        <w:t>2kg</w:t>
      </w:r>
      <w:r>
        <w:rPr>
          <w:rFonts w:hint="eastAsia"/>
          <w:bCs/>
        </w:rPr>
        <w:t>，速度大小为</w:t>
      </w:r>
      <w:r>
        <w:rPr>
          <w:rFonts w:hint="eastAsia"/>
          <w:bCs/>
        </w:rPr>
        <w:t>5m/s</w:t>
      </w:r>
      <w:r>
        <w:rPr>
          <w:rFonts w:hint="eastAsia"/>
          <w:bCs/>
        </w:rPr>
        <w:t>，它们的总动量大小为</w:t>
      </w:r>
      <w:r>
        <w:rPr>
          <w:rFonts w:hint="eastAsia"/>
          <w:bCs/>
          <w:color w:val="000000"/>
        </w:rPr>
        <w:t>_________kg</w:t>
      </w:r>
      <w:r w:rsidR="0068387B"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>m/s</w:t>
      </w:r>
      <w:r>
        <w:rPr>
          <w:rFonts w:hint="eastAsia"/>
          <w:bCs/>
          <w:color w:val="000000"/>
        </w:rPr>
        <w:t>；两者相碰后，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沿原方向运动，速度大小为</w:t>
      </w:r>
      <w:r>
        <w:rPr>
          <w:rFonts w:hint="eastAsia"/>
          <w:bCs/>
        </w:rPr>
        <w:t>4m/s</w:t>
      </w:r>
      <w:r>
        <w:rPr>
          <w:rFonts w:hint="eastAsia"/>
          <w:bCs/>
        </w:rPr>
        <w:t>，则</w:t>
      </w:r>
      <w:r>
        <w:rPr>
          <w:rFonts w:hint="eastAsia"/>
          <w:bCs/>
        </w:rPr>
        <w:t>B</w:t>
      </w:r>
      <w:r>
        <w:rPr>
          <w:rFonts w:hint="eastAsia"/>
          <w:bCs/>
        </w:rPr>
        <w:t>的速度大小为</w:t>
      </w:r>
      <w:r>
        <w:rPr>
          <w:rFonts w:hint="eastAsia"/>
          <w:bCs/>
          <w:color w:val="000000"/>
        </w:rPr>
        <w:t>_________</w:t>
      </w:r>
      <w:r>
        <w:rPr>
          <w:rFonts w:hint="eastAsia"/>
          <w:bCs/>
        </w:rPr>
        <w:t>m/</w:t>
      </w:r>
      <w:commentRangeStart w:id="24"/>
      <w:r>
        <w:rPr>
          <w:rFonts w:hint="eastAsia"/>
          <w:bCs/>
        </w:rPr>
        <w:t>s</w:t>
      </w:r>
      <w:commentRangeEnd w:id="24"/>
      <w:r w:rsidR="00BA6BA6">
        <w:rPr>
          <w:rStyle w:val="a4"/>
        </w:rPr>
        <w:commentReference w:id="24"/>
      </w:r>
      <w:r>
        <w:rPr>
          <w:rFonts w:hint="eastAsia"/>
          <w:bCs/>
        </w:rPr>
        <w:t>。</w:t>
      </w:r>
    </w:p>
    <w:p w14:paraId="483596EE" w14:textId="77777777" w:rsidR="00E91F9A" w:rsidRDefault="00E91F9A" w:rsidP="00991FDD">
      <w:pPr>
        <w:rPr>
          <w:bCs/>
        </w:rPr>
      </w:pPr>
    </w:p>
    <w:p w14:paraId="4AEC04FF" w14:textId="77777777" w:rsidR="00E91F9A" w:rsidRDefault="00E91F9A" w:rsidP="002F3E8E">
      <w:pPr>
        <w:numPr>
          <w:ilvl w:val="0"/>
          <w:numId w:val="1"/>
        </w:numPr>
        <w:rPr>
          <w:bCs/>
          <w:color w:val="FF0000"/>
        </w:rPr>
      </w:pPr>
      <w:r>
        <w:rPr>
          <w:rFonts w:hint="eastAsia"/>
          <w:bCs/>
        </w:rPr>
        <w:t>B</w:t>
      </w:r>
      <w:r>
        <w:rPr>
          <w:rFonts w:hint="eastAsia"/>
          <w:bCs/>
        </w:rPr>
        <w:t>．人造地球卫星做半径为</w:t>
      </w:r>
      <w:r>
        <w:rPr>
          <w:rFonts w:hint="eastAsia"/>
          <w:bCs/>
          <w:i/>
        </w:rPr>
        <w:t>r</w:t>
      </w:r>
      <w:r>
        <w:rPr>
          <w:rFonts w:hint="eastAsia"/>
          <w:bCs/>
        </w:rPr>
        <w:t>，线速度大小为</w:t>
      </w:r>
      <w:r w:rsidRPr="00F125C6">
        <w:rPr>
          <w:rFonts w:ascii="Book Antiqua" w:hAnsi="Book Antiqua"/>
          <w:bCs/>
          <w:i/>
        </w:rPr>
        <w:t>v</w:t>
      </w:r>
      <w:r>
        <w:rPr>
          <w:rFonts w:hint="eastAsia"/>
          <w:bCs/>
        </w:rPr>
        <w:t>的匀速圆周运动。当其角速度变为原来的</w:t>
      </w:r>
      <w:r w:rsidR="00364F93">
        <w:fldChar w:fldCharType="begin"/>
      </w:r>
      <w:r w:rsidR="00364F93">
        <w:instrText xml:space="preserve"> EQ \F( \R(2),4) </w:instrText>
      </w:r>
      <w:r w:rsidR="00364F93">
        <w:fldChar w:fldCharType="end"/>
      </w:r>
      <w:r>
        <w:rPr>
          <w:rFonts w:hint="eastAsia"/>
          <w:bCs/>
        </w:rPr>
        <w:t>倍后，运动半径为</w:t>
      </w:r>
      <w:r>
        <w:rPr>
          <w:rFonts w:hint="eastAsia"/>
          <w:bCs/>
          <w:color w:val="000000"/>
        </w:rPr>
        <w:t>_________</w:t>
      </w:r>
      <w:r>
        <w:rPr>
          <w:rFonts w:hint="eastAsia"/>
          <w:bCs/>
          <w:color w:val="000000"/>
        </w:rPr>
        <w:t>，</w:t>
      </w:r>
      <w:r>
        <w:rPr>
          <w:rFonts w:hint="eastAsia"/>
          <w:bCs/>
        </w:rPr>
        <w:t>线速度大小</w:t>
      </w:r>
      <w:commentRangeStart w:id="25"/>
      <w:r>
        <w:rPr>
          <w:rFonts w:hint="eastAsia"/>
          <w:bCs/>
        </w:rPr>
        <w:t>为</w:t>
      </w:r>
      <w:commentRangeEnd w:id="25"/>
      <w:r w:rsidR="00F125C6">
        <w:rPr>
          <w:rStyle w:val="a4"/>
        </w:rPr>
        <w:commentReference w:id="25"/>
      </w:r>
      <w:r>
        <w:rPr>
          <w:rFonts w:hint="eastAsia"/>
          <w:bCs/>
          <w:color w:val="000000"/>
        </w:rPr>
        <w:t>_________</w:t>
      </w:r>
      <w:r>
        <w:rPr>
          <w:rFonts w:hint="eastAsia"/>
          <w:bCs/>
        </w:rPr>
        <w:t>。</w:t>
      </w:r>
    </w:p>
    <w:p w14:paraId="5B8890FD" w14:textId="451371BD" w:rsidR="00B8429C" w:rsidRDefault="00B8429C">
      <w:pPr>
        <w:widowControl/>
        <w:jc w:val="left"/>
        <w:rPr>
          <w:bCs/>
        </w:rPr>
      </w:pPr>
      <w:r>
        <w:rPr>
          <w:bCs/>
        </w:rPr>
        <w:br w:type="page"/>
      </w:r>
    </w:p>
    <w:p w14:paraId="212F1866" w14:textId="426AE124" w:rsidR="00E91F9A" w:rsidRDefault="00B8429C" w:rsidP="002F3E8E">
      <w:pPr>
        <w:numPr>
          <w:ilvl w:val="0"/>
          <w:numId w:val="1"/>
        </w:numPr>
        <w:rPr>
          <w:bCs/>
        </w:rPr>
      </w:pPr>
      <w:r>
        <w:rPr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6307BB63" wp14:editId="3BC3977C">
                <wp:simplePos x="0" y="0"/>
                <wp:positionH relativeFrom="column">
                  <wp:posOffset>3698091</wp:posOffset>
                </wp:positionH>
                <wp:positionV relativeFrom="paragraph">
                  <wp:posOffset>2594</wp:posOffset>
                </wp:positionV>
                <wp:extent cx="1536700" cy="1432560"/>
                <wp:effectExtent l="0" t="0" r="6350" b="15240"/>
                <wp:wrapSquare wrapText="bothSides"/>
                <wp:docPr id="2082518370" name="组合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1432560"/>
                          <a:chOff x="0" y="376592"/>
                          <a:chExt cx="1537571" cy="1433637"/>
                        </a:xfrm>
                      </wpg:grpSpPr>
                      <wpg:grpSp>
                        <wpg:cNvPr id="379685283" name="Group 1953"/>
                        <wpg:cNvGrpSpPr>
                          <a:grpSpLocks/>
                        </wpg:cNvGrpSpPr>
                        <wpg:grpSpPr bwMode="auto">
                          <a:xfrm>
                            <a:off x="0" y="376592"/>
                            <a:ext cx="1537571" cy="1433637"/>
                            <a:chOff x="2718" y="6213"/>
                            <a:chExt cx="2664" cy="2562"/>
                          </a:xfrm>
                        </wpg:grpSpPr>
                        <wps:wsp>
                          <wps:cNvPr id="1456683506" name="Rectangle 1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0" y="8241"/>
                              <a:ext cx="26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267A1" w14:textId="0FBE6987" w:rsidR="00A21339" w:rsidRPr="003B5082" w:rsidRDefault="003B5082" w:rsidP="00A21339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B5082">
                                  <w:rPr>
                                    <w:rFonts w:hint="eastAsia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8560562" name="Line 1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6718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440284" name="Line 1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6887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125404" name="Line 1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7056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768775" name="Line 1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7225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819737" name="Line 1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7395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522061" name="Line 1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7563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42333" name="Line 1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7733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432340" name="Line 1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7902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62948" name="Line 1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8071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510275" name="Line 1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8239"/>
                              <a:ext cx="16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775873" name="Line 19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0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263446" name="Line 19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4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924624" name="Line 19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8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957788" name="Line 19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2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340878" name="Line 1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6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721923" name="Line 19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0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16746" name="Line 19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04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546418" name="Line 19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68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67055" name="Line 19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2" y="6720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679365" name="Line 1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95" y="6719"/>
                              <a:ext cx="0" cy="170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3279" name="Line 19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50" y="6396"/>
                              <a:ext cx="0" cy="20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313352" name="Line 19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8419"/>
                              <a:ext cx="216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479761" name="Rectangle 1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9" y="8421"/>
                              <a:ext cx="313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0D6716" w14:textId="77777777" w:rsidR="00A21339" w:rsidRPr="00E63EDC" w:rsidRDefault="00A21339" w:rsidP="00A213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63ED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E63ED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7755251" name="Rectangle 1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4" y="8415"/>
                              <a:ext cx="324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2ACECF" w14:textId="71CC14F7" w:rsidR="00A21339" w:rsidRPr="00E63EDC" w:rsidRDefault="00A21339" w:rsidP="00A2133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63EDC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36703933" name="Rectangle 1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8415"/>
                              <a:ext cx="324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FB2D6" w14:textId="51D0C794" w:rsidR="00A21339" w:rsidRPr="00E63EDC" w:rsidRDefault="00A21339" w:rsidP="00A2133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63EDC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28198557" name="Rectangle 1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4" y="7383"/>
                              <a:ext cx="324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0CB7FD" w14:textId="267435E6" w:rsidR="00A21339" w:rsidRPr="00E63EDC" w:rsidRDefault="00A21339" w:rsidP="00A2133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63EDC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16117757" name="Rectangle 1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6546"/>
                              <a:ext cx="324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7F4F6" w14:textId="14B2B270" w:rsidR="00A21339" w:rsidRPr="00E63EDC" w:rsidRDefault="00A21339" w:rsidP="00A2133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63EDC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E63EDC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16660128" name="Rectangl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8" y="6213"/>
                              <a:ext cx="412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1A7072" w14:textId="77777777" w:rsidR="00A21339" w:rsidRPr="00E63EDC" w:rsidRDefault="00A21339" w:rsidP="00A2133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E63ED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638936498" name="任意多边形: 形状 468"/>
                        <wps:cNvSpPr/>
                        <wps:spPr bwMode="auto">
                          <a:xfrm>
                            <a:off x="252920" y="851170"/>
                            <a:ext cx="948225" cy="762876"/>
                          </a:xfrm>
                          <a:custGeom>
                            <a:avLst/>
                            <a:gdLst>
                              <a:gd name="connsiteX0" fmla="*/ 0 w 1023187"/>
                              <a:gd name="connsiteY0" fmla="*/ 787971 h 787971"/>
                              <a:gd name="connsiteX1" fmla="*/ 1023187 w 1023187"/>
                              <a:gd name="connsiteY1" fmla="*/ 0 h 787971"/>
                              <a:gd name="connsiteX0" fmla="*/ 0 w 1023187"/>
                              <a:gd name="connsiteY0" fmla="*/ 787971 h 787971"/>
                              <a:gd name="connsiteX1" fmla="*/ 1023187 w 1023187"/>
                              <a:gd name="connsiteY1" fmla="*/ 0 h 787971"/>
                              <a:gd name="connsiteX0" fmla="*/ 0 w 1023187"/>
                              <a:gd name="connsiteY0" fmla="*/ 787971 h 787971"/>
                              <a:gd name="connsiteX1" fmla="*/ 1023187 w 1023187"/>
                              <a:gd name="connsiteY1" fmla="*/ 0 h 787971"/>
                              <a:gd name="connsiteX0" fmla="*/ 0 w 1023187"/>
                              <a:gd name="connsiteY0" fmla="*/ 787971 h 787971"/>
                              <a:gd name="connsiteX1" fmla="*/ 1023187 w 1023187"/>
                              <a:gd name="connsiteY1" fmla="*/ 0 h 787971"/>
                              <a:gd name="connsiteX0" fmla="*/ 0 w 1023187"/>
                              <a:gd name="connsiteY0" fmla="*/ 787971 h 787971"/>
                              <a:gd name="connsiteX1" fmla="*/ 1023187 w 1023187"/>
                              <a:gd name="connsiteY1" fmla="*/ 0 h 787971"/>
                              <a:gd name="connsiteX0" fmla="*/ 0 w 1023187"/>
                              <a:gd name="connsiteY0" fmla="*/ 787971 h 787971"/>
                              <a:gd name="connsiteX1" fmla="*/ 1023187 w 1023187"/>
                              <a:gd name="connsiteY1" fmla="*/ 0 h 787971"/>
                              <a:gd name="connsiteX0" fmla="*/ 0 w 1023187"/>
                              <a:gd name="connsiteY0" fmla="*/ 787971 h 787971"/>
                              <a:gd name="connsiteX1" fmla="*/ 1023187 w 1023187"/>
                              <a:gd name="connsiteY1" fmla="*/ 0 h 7879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23187" h="787971">
                                <a:moveTo>
                                  <a:pt x="0" y="787971"/>
                                </a:moveTo>
                                <a:cubicBezTo>
                                  <a:pt x="961717" y="716756"/>
                                  <a:pt x="312436" y="6772"/>
                                  <a:pt x="1023187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7BB63" id="组合 469" o:spid="_x0000_s1326" style="position:absolute;left:0;text-align:left;margin-left:291.2pt;margin-top:.2pt;width:121pt;height:112.8pt;z-index:251740672;mso-position-horizontal-relative:text;mso-position-vertical-relative:text;mso-width-relative:margin;mso-height-relative:margin" coordorigin=",3765" coordsize="15375,1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">
                <v:group id="Group 1953" o:spid="_x0000_s1327" style="position:absolute;top:3765;width:15375;height:14337" coordorigin="2718,6213" coordsize="2664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">
                  <v:rect id="Rectangle 1954" o:spid="_x0000_s1328" style="position:absolute;left:2890;top:8241;width:268;height:3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" filled="f" stroked="f">
                    <v:textbox style="mso-fit-shape-to-text:t" inset="1mm,0,1mm,0">
                      <w:txbxContent>
                        <w:p w14:paraId="7C2267A1" w14:textId="0FBE6987" w:rsidR="00A21339" w:rsidRPr="003B5082" w:rsidRDefault="003B5082" w:rsidP="00A21339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3B5082">
                            <w:rPr>
                              <w:rFonts w:hint="eastAsia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rect>
                  <v:line id="Line 1955" o:spid="_x0000_s1329" style="position:absolute;visibility:visible;mso-wrap-style:square" from="3150,6718" to="4799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" strokeweight=".5pt"/>
                  <v:line id="Line 1956" o:spid="_x0000_s1330" style="position:absolute;visibility:visible;mso-wrap-style:square" from="3150,6887" to="4799,6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" strokeweight=".5pt"/>
                  <v:line id="Line 1957" o:spid="_x0000_s1331" style="position:absolute;visibility:visible;mso-wrap-style:square" from="3150,7056" to="4799,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" strokeweight=".5pt"/>
                  <v:line id="Line 1958" o:spid="_x0000_s1332" style="position:absolute;visibility:visible;mso-wrap-style:square" from="3150,7225" to="4799,7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" strokeweight=".5pt"/>
                  <v:line id="Line 1959" o:spid="_x0000_s1333" style="position:absolute;visibility:visible;mso-wrap-style:square" from="3150,7395" to="4799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" strokeweight=".5pt"/>
                  <v:line id="Line 1960" o:spid="_x0000_s1334" style="position:absolute;visibility:visible;mso-wrap-style:square" from="3150,7563" to="4799,7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" strokeweight=".5pt"/>
                  <v:line id="Line 1961" o:spid="_x0000_s1335" style="position:absolute;visibility:visible;mso-wrap-style:square" from="3150,7733" to="4799,7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" strokeweight=".5pt"/>
                  <v:line id="Line 1962" o:spid="_x0000_s1336" style="position:absolute;visibility:visible;mso-wrap-style:square" from="3150,7902" to="4799,7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" strokeweight=".5pt"/>
                  <v:line id="Line 1963" o:spid="_x0000_s1337" style="position:absolute;visibility:visible;mso-wrap-style:square" from="3150,8071" to="4799,8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" strokeweight=".5pt"/>
                  <v:line id="Line 1964" o:spid="_x0000_s1338" style="position:absolute;visibility:visible;mso-wrap-style:square" from="3150,8239" to="4799,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" strokeweight=".5pt"/>
                  <v:line id="Line 1965" o:spid="_x0000_s1339" style="position:absolute;flip:y;visibility:visible;mso-wrap-style:square" from="3320,6720" to="3320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" strokeweight=".5pt"/>
                  <v:line id="Line 1966" o:spid="_x0000_s1340" style="position:absolute;flip:y;visibility:visible;mso-wrap-style:square" from="3484,6720" to="3484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" strokeweight=".5pt"/>
                  <v:line id="Line 1967" o:spid="_x0000_s1341" style="position:absolute;flip:y;visibility:visible;mso-wrap-style:square" from="3648,6720" to="3648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" strokeweight=".5pt"/>
                  <v:line id="Line 1968" o:spid="_x0000_s1342" style="position:absolute;flip:y;visibility:visible;mso-wrap-style:square" from="3812,6720" to="3812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" strokeweight=".5pt"/>
                  <v:line id="Line 1969" o:spid="_x0000_s1343" style="position:absolute;flip:y;visibility:visible;mso-wrap-style:square" from="3976,6720" to="3976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" strokeweight=".5pt"/>
                  <v:line id="Line 1970" o:spid="_x0000_s1344" style="position:absolute;flip:y;visibility:visible;mso-wrap-style:square" from="4140,6720" to="4140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" strokeweight=".5pt"/>
                  <v:line id="Line 1971" o:spid="_x0000_s1345" style="position:absolute;flip:y;visibility:visible;mso-wrap-style:square" from="4304,6720" to="4304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" strokeweight=".5pt"/>
                  <v:line id="Line 1972" o:spid="_x0000_s1346" style="position:absolute;flip:y;visibility:visible;mso-wrap-style:square" from="4468,6720" to="4468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" strokeweight=".5pt"/>
                  <v:line id="Line 1973" o:spid="_x0000_s1347" style="position:absolute;flip:y;visibility:visible;mso-wrap-style:square" from="4632,6720" to="4632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" strokeweight=".5pt"/>
                  <v:line id="Line 1974" o:spid="_x0000_s1348" style="position:absolute;flip:y;visibility:visible;mso-wrap-style:square" from="4795,6719" to="4795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" strokeweight=".5pt"/>
                  <v:line id="Line 1976" o:spid="_x0000_s1349" style="position:absolute;flip:y;visibility:visible;mso-wrap-style:square" from="3150,6396" to="3150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" strokeweight=".5pt">
                    <v:stroke endarrow="classic" endarrowwidth="narrow"/>
                  </v:line>
                  <v:line id="Line 1977" o:spid="_x0000_s1350" style="position:absolute;visibility:visible;mso-wrap-style:square" from="3150,8419" to="5311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" strokeweight=".5pt">
                    <v:stroke endarrow="classic" endarrowwidth="narrow"/>
                  </v:line>
                  <v:rect id="Rectangle 1978" o:spid="_x0000_s1351" style="position:absolute;left:5069;top:8421;width:313;height:3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F0D6716" w14:textId="77777777" w:rsidR="00A21339" w:rsidRPr="00E63EDC" w:rsidRDefault="00A21339" w:rsidP="00A213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63ED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 w:rsidRPr="00E63EDC">
                            <w:rPr>
                              <w:rFonts w:hint="eastAsia"/>
                              <w:sz w:val="18"/>
                              <w:szCs w:val="18"/>
                            </w:rPr>
                            <w:t>/s</w:t>
                          </w:r>
                        </w:p>
                      </w:txbxContent>
                    </v:textbox>
                  </v:rect>
                  <v:rect id="Rectangle 1979" o:spid="_x0000_s1352" style="position:absolute;left:3814;top:8415;width:324;height:3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022ACECF" w14:textId="71CC14F7" w:rsidR="00A21339" w:rsidRPr="00E63EDC" w:rsidRDefault="00A21339" w:rsidP="00A2133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63EDC">
                            <w:rPr>
                              <w:color w:val="000000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980" o:spid="_x0000_s1353" style="position:absolute;left:4631;top:8415;width:324;height:3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72FB2D6" w14:textId="51D0C794" w:rsidR="00A21339" w:rsidRPr="00E63EDC" w:rsidRDefault="00A21339" w:rsidP="00A2133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63EDC">
                            <w:rPr>
                              <w:color w:val="000000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1981" o:spid="_x0000_s1354" style="position:absolute;left:2834;top:7383;width:324;height:3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50CB7FD" w14:textId="267435E6" w:rsidR="00A21339" w:rsidRPr="00E63EDC" w:rsidRDefault="00A21339" w:rsidP="00A2133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63EDC">
                            <w:rPr>
                              <w:color w:val="000000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982" o:spid="_x0000_s1355" style="position:absolute;left:2831;top:6546;width:324;height:3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2697F4F6" w14:textId="14B2B270" w:rsidR="00A21339" w:rsidRPr="00E63EDC" w:rsidRDefault="00A21339" w:rsidP="00A2133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63EDC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2</w:t>
                          </w:r>
                          <w:r w:rsidRPr="00E63EDC">
                            <w:rPr>
                              <w:color w:val="000000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983" o:spid="_x0000_s1356" style="position:absolute;left:2718;top:6213;width:412;height:3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631A7072" w14:textId="77777777" w:rsidR="00A21339" w:rsidRPr="00E63EDC" w:rsidRDefault="00A21339" w:rsidP="00A2133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s</w:t>
                          </w:r>
                          <w:r w:rsidRPr="00E63EDC">
                            <w:rPr>
                              <w:rFonts w:hint="eastAsia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</v:group>
                <v:shape id="任意多边形: 形状 468" o:spid="_x0000_s1357" style="position:absolute;left:2529;top:8511;width:9482;height:7629;visibility:visible;mso-wrap-style:none;v-text-anchor:middle" coordsize="1023187,78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" path="m,787971c961717,716756,312436,6772,1023187,e" filled="f" strokeweight="1pt">
                  <v:stroke joinstyle="miter"/>
                  <v:path arrowok="t" o:connecttype="custom" o:connectlocs="0,762876;948225,0" o:connectangles="0,0"/>
                </v:shape>
                <w10:wrap type="square"/>
              </v:group>
            </w:pict>
          </mc:Fallback>
        </mc:AlternateContent>
      </w:r>
      <w:r w:rsidR="00E91F9A">
        <w:rPr>
          <w:rFonts w:hint="eastAsia"/>
          <w:bCs/>
        </w:rPr>
        <w:t>质点做直线运动，其</w:t>
      </w:r>
      <w:r w:rsidR="00E91F9A">
        <w:rPr>
          <w:rFonts w:hint="eastAsia"/>
          <w:bCs/>
          <w:i/>
        </w:rPr>
        <w:t>s</w:t>
      </w:r>
      <w:r w:rsidR="00903E20" w:rsidRPr="00903E20">
        <w:rPr>
          <w:bCs/>
          <w:iCs/>
        </w:rPr>
        <w:t>–</w:t>
      </w:r>
      <w:r w:rsidR="00E91F9A">
        <w:rPr>
          <w:rFonts w:hint="eastAsia"/>
          <w:bCs/>
          <w:i/>
        </w:rPr>
        <w:t>t</w:t>
      </w:r>
      <w:r w:rsidR="00903E20">
        <w:rPr>
          <w:rFonts w:hint="eastAsia"/>
          <w:bCs/>
          <w:i/>
        </w:rPr>
        <w:t xml:space="preserve"> </w:t>
      </w:r>
      <w:r w:rsidR="00E91F9A">
        <w:rPr>
          <w:rFonts w:hint="eastAsia"/>
          <w:bCs/>
        </w:rPr>
        <w:t>关系如图所示，质点在</w:t>
      </w:r>
      <w:r w:rsidR="00E91F9A">
        <w:rPr>
          <w:rFonts w:hint="eastAsia"/>
          <w:bCs/>
        </w:rPr>
        <w:t>0</w:t>
      </w:r>
      <w:r w:rsidR="00903E20">
        <w:rPr>
          <w:rFonts w:hint="eastAsia"/>
          <w:bCs/>
        </w:rPr>
        <w:t xml:space="preserve"> ~ </w:t>
      </w:r>
      <w:r w:rsidR="00E91F9A">
        <w:rPr>
          <w:rFonts w:hint="eastAsia"/>
          <w:bCs/>
        </w:rPr>
        <w:t>20</w:t>
      </w:r>
      <w:r w:rsidR="00903E20">
        <w:rPr>
          <w:rFonts w:hint="eastAsia"/>
          <w:bCs/>
        </w:rPr>
        <w:t xml:space="preserve"> </w:t>
      </w:r>
      <w:r w:rsidR="00E91F9A">
        <w:rPr>
          <w:rFonts w:hint="eastAsia"/>
          <w:bCs/>
        </w:rPr>
        <w:t>s</w:t>
      </w:r>
      <w:r w:rsidR="00E91F9A">
        <w:rPr>
          <w:rFonts w:hint="eastAsia"/>
          <w:bCs/>
        </w:rPr>
        <w:t>内的平均速度大小为</w:t>
      </w:r>
      <w:r w:rsidR="00E91F9A">
        <w:rPr>
          <w:rFonts w:hint="eastAsia"/>
          <w:bCs/>
          <w:color w:val="000000"/>
        </w:rPr>
        <w:t>______</w:t>
      </w:r>
      <w:r w:rsidR="00E91F9A">
        <w:rPr>
          <w:rFonts w:hint="eastAsia"/>
          <w:bCs/>
        </w:rPr>
        <w:t>m/s</w:t>
      </w:r>
      <w:r w:rsidR="0068387B">
        <w:rPr>
          <w:rFonts w:hint="eastAsia"/>
          <w:bCs/>
        </w:rPr>
        <w:t>；</w:t>
      </w:r>
      <w:r w:rsidR="00E91F9A">
        <w:rPr>
          <w:rFonts w:hint="eastAsia"/>
          <w:bCs/>
        </w:rPr>
        <w:t>质点</w:t>
      </w:r>
      <w:r w:rsidR="00E91F9A">
        <w:rPr>
          <w:rFonts w:hint="eastAsia"/>
          <w:bCs/>
          <w:iCs/>
        </w:rPr>
        <w:t>在</w:t>
      </w:r>
      <w:r w:rsidR="00E91F9A">
        <w:rPr>
          <w:rFonts w:hint="eastAsia"/>
          <w:bCs/>
          <w:color w:val="000000"/>
        </w:rPr>
        <w:t>_________</w:t>
      </w:r>
      <w:r w:rsidR="00E91F9A">
        <w:rPr>
          <w:rFonts w:hint="eastAsia"/>
          <w:bCs/>
        </w:rPr>
        <w:t>时的瞬时速度等于它在</w:t>
      </w:r>
      <w:r w:rsidR="00655D80">
        <w:rPr>
          <w:rFonts w:hint="eastAsia"/>
          <w:bCs/>
        </w:rPr>
        <w:t>6</w:t>
      </w:r>
      <w:r w:rsidR="00903E20">
        <w:rPr>
          <w:rFonts w:hint="eastAsia"/>
          <w:bCs/>
        </w:rPr>
        <w:t xml:space="preserve"> ~ </w:t>
      </w:r>
      <w:r w:rsidR="00E91F9A">
        <w:rPr>
          <w:rFonts w:hint="eastAsia"/>
          <w:bCs/>
        </w:rPr>
        <w:t>20</w:t>
      </w:r>
      <w:r w:rsidR="00903E20">
        <w:rPr>
          <w:rFonts w:hint="eastAsia"/>
          <w:bCs/>
        </w:rPr>
        <w:t xml:space="preserve"> </w:t>
      </w:r>
      <w:r w:rsidR="00E91F9A">
        <w:rPr>
          <w:rFonts w:hint="eastAsia"/>
          <w:bCs/>
        </w:rPr>
        <w:t>s</w:t>
      </w:r>
      <w:r w:rsidR="00E91F9A">
        <w:rPr>
          <w:rFonts w:hint="eastAsia"/>
          <w:bCs/>
        </w:rPr>
        <w:t>内的</w:t>
      </w:r>
      <w:commentRangeStart w:id="26"/>
      <w:r w:rsidR="00E91F9A">
        <w:rPr>
          <w:rFonts w:hint="eastAsia"/>
          <w:bCs/>
        </w:rPr>
        <w:t>平均速度</w:t>
      </w:r>
      <w:commentRangeEnd w:id="26"/>
      <w:r w:rsidR="00991FDD">
        <w:rPr>
          <w:rStyle w:val="a4"/>
        </w:rPr>
        <w:commentReference w:id="26"/>
      </w:r>
      <w:r w:rsidR="00E91F9A">
        <w:rPr>
          <w:rFonts w:hint="eastAsia"/>
          <w:bCs/>
        </w:rPr>
        <w:t>。</w:t>
      </w:r>
    </w:p>
    <w:p w14:paraId="26C7B668" w14:textId="7D3A58BA" w:rsidR="00FB10EA" w:rsidRDefault="00FB10EA" w:rsidP="00991FDD">
      <w:pPr>
        <w:rPr>
          <w:bCs/>
        </w:rPr>
      </w:pPr>
    </w:p>
    <w:p w14:paraId="56AD73D8" w14:textId="77777777" w:rsidR="00FB10EA" w:rsidRDefault="00FB10EA" w:rsidP="00991FDD">
      <w:pPr>
        <w:rPr>
          <w:bCs/>
        </w:rPr>
      </w:pPr>
    </w:p>
    <w:p w14:paraId="57420AEC" w14:textId="77777777" w:rsidR="00E91F9A" w:rsidRDefault="00E91F9A" w:rsidP="00991FDD">
      <w:pPr>
        <w:rPr>
          <w:bCs/>
        </w:rPr>
      </w:pPr>
    </w:p>
    <w:p w14:paraId="1809E385" w14:textId="77777777" w:rsidR="003B5082" w:rsidRDefault="003B5082" w:rsidP="00991FDD">
      <w:pPr>
        <w:rPr>
          <w:bCs/>
        </w:rPr>
      </w:pPr>
    </w:p>
    <w:p w14:paraId="588DA6AC" w14:textId="77777777" w:rsidR="003B5082" w:rsidRDefault="003B5082" w:rsidP="00991FDD">
      <w:pPr>
        <w:rPr>
          <w:bCs/>
        </w:rPr>
      </w:pPr>
    </w:p>
    <w:p w14:paraId="2CEB06AF" w14:textId="77777777" w:rsidR="003B5082" w:rsidRDefault="003B5082" w:rsidP="00991FDD">
      <w:pPr>
        <w:rPr>
          <w:bCs/>
        </w:rPr>
      </w:pPr>
    </w:p>
    <w:p w14:paraId="1BA9D754" w14:textId="57D31DA4" w:rsidR="00E91F9A" w:rsidRDefault="001B54BE" w:rsidP="002F3E8E">
      <w:pPr>
        <w:numPr>
          <w:ilvl w:val="0"/>
          <w:numId w:val="1"/>
        </w:numPr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454DD860" wp14:editId="6A679BF4">
                <wp:simplePos x="0" y="0"/>
                <wp:positionH relativeFrom="column">
                  <wp:posOffset>3472180</wp:posOffset>
                </wp:positionH>
                <wp:positionV relativeFrom="paragraph">
                  <wp:posOffset>88900</wp:posOffset>
                </wp:positionV>
                <wp:extent cx="1863725" cy="798830"/>
                <wp:effectExtent l="0" t="0" r="3175" b="20320"/>
                <wp:wrapSquare wrapText="bothSides"/>
                <wp:docPr id="51689460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725" cy="798830"/>
                          <a:chOff x="-4607" y="2"/>
                          <a:chExt cx="1864533" cy="799079"/>
                        </a:xfrm>
                      </wpg:grpSpPr>
                      <wpg:grpSp>
                        <wpg:cNvPr id="1720960418" name="组合 1"/>
                        <wpg:cNvGrpSpPr/>
                        <wpg:grpSpPr>
                          <a:xfrm>
                            <a:off x="-4607" y="2"/>
                            <a:ext cx="1864533" cy="799079"/>
                            <a:chOff x="59209" y="3"/>
                            <a:chExt cx="1864533" cy="799079"/>
                          </a:xfrm>
                        </wpg:grpSpPr>
                        <wpg:grpSp>
                          <wpg:cNvPr id="570" name="Group 1929"/>
                          <wpg:cNvGrpSpPr>
                            <a:grpSpLocks/>
                          </wpg:cNvGrpSpPr>
                          <wpg:grpSpPr bwMode="auto">
                            <a:xfrm>
                              <a:off x="59209" y="3"/>
                              <a:ext cx="1864533" cy="799079"/>
                              <a:chOff x="7191" y="8322"/>
                              <a:chExt cx="3235" cy="1501"/>
                            </a:xfrm>
                          </wpg:grpSpPr>
                          <wps:wsp>
                            <wps:cNvPr id="571" name="Text Box 19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5" y="8322"/>
                                <a:ext cx="511" cy="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C368F8" w14:textId="77777777" w:rsidR="00A21339" w:rsidRPr="00056C12" w:rsidRDefault="00A21339" w:rsidP="00A21339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056C12"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 w:rsidRPr="00056C1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/cm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572" name="Text Box 19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91" y="9103"/>
                                <a:ext cx="268" cy="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E39C78" w14:textId="77777777" w:rsidR="00A21339" w:rsidRPr="00056C12" w:rsidRDefault="00A21339" w:rsidP="00A21339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056C12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573" name="Line 19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459" y="9276"/>
                                <a:ext cx="279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Line 193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459" y="8531"/>
                                <a:ext cx="0" cy="129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Text Box 19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03" y="9270"/>
                                <a:ext cx="423" cy="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A812CE" w14:textId="77777777" w:rsidR="00A21339" w:rsidRPr="00056C12" w:rsidRDefault="00A21339" w:rsidP="00A21339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056C12"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056C1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96" name="Line 19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58" y="8875"/>
                                <a:ext cx="0" cy="4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Text Box 19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86" y="9222"/>
                                <a:ext cx="279" cy="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6D17ED" w14:textId="77777777" w:rsidR="00A21339" w:rsidRPr="00056C12" w:rsidRDefault="00A21339" w:rsidP="00A2133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56C12"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056C12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00" name="Text Box 19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2" y="9214"/>
                                <a:ext cx="279" cy="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79A427" w14:textId="77777777" w:rsidR="00A21339" w:rsidRPr="00056C12" w:rsidRDefault="00A21339" w:rsidP="00A2133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56C12"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056C12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01" name="Text Box 19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60" y="8967"/>
                                <a:ext cx="324" cy="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07E159" w14:textId="77777777" w:rsidR="00A21339" w:rsidRPr="00056C12" w:rsidRDefault="00A21339" w:rsidP="00A2133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56C1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02" name="Text Box 19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39" y="8973"/>
                                <a:ext cx="225" cy="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4268DD" w14:textId="77777777" w:rsidR="00A21339" w:rsidRPr="00056C12" w:rsidRDefault="00A21339" w:rsidP="00A2133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56C1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851836740" name="Line 19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09" y="8869"/>
                                <a:ext cx="0" cy="4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18" name="未知"/>
                          <wps:cNvSpPr>
                            <a:spLocks/>
                          </wps:cNvSpPr>
                          <wps:spPr bwMode="auto">
                            <a:xfrm>
                              <a:off x="213671" y="294396"/>
                              <a:ext cx="986481" cy="421846"/>
                            </a:xfrm>
                            <a:custGeom>
                              <a:avLst/>
                              <a:gdLst>
                                <a:gd name="T0" fmla="*/ 0 w 10833"/>
                                <a:gd name="T1" fmla="*/ 2000 h 4000"/>
                                <a:gd name="T2" fmla="*/ 200 w 10833"/>
                                <a:gd name="T3" fmla="*/ 1653 h 4000"/>
                                <a:gd name="T4" fmla="*/ 400 w 10833"/>
                                <a:gd name="T5" fmla="*/ 1316 h 4000"/>
                                <a:gd name="T6" fmla="*/ 600 w 10833"/>
                                <a:gd name="T7" fmla="*/ 1000 h 4000"/>
                                <a:gd name="T8" fmla="*/ 800 w 10833"/>
                                <a:gd name="T9" fmla="*/ 714 h 4000"/>
                                <a:gd name="T10" fmla="*/ 1000 w 10833"/>
                                <a:gd name="T11" fmla="*/ 468 h 4000"/>
                                <a:gd name="T12" fmla="*/ 1200 w 10833"/>
                                <a:gd name="T13" fmla="*/ 268 h 4000"/>
                                <a:gd name="T14" fmla="*/ 1400 w 10833"/>
                                <a:gd name="T15" fmla="*/ 121 h 4000"/>
                                <a:gd name="T16" fmla="*/ 1600 w 10833"/>
                                <a:gd name="T17" fmla="*/ 30 h 4000"/>
                                <a:gd name="T18" fmla="*/ 1800 w 10833"/>
                                <a:gd name="T19" fmla="*/ 0 h 4000"/>
                                <a:gd name="T20" fmla="*/ 2000 w 10833"/>
                                <a:gd name="T21" fmla="*/ 30 h 4000"/>
                                <a:gd name="T22" fmla="*/ 2200 w 10833"/>
                                <a:gd name="T23" fmla="*/ 121 h 4000"/>
                                <a:gd name="T24" fmla="*/ 2400 w 10833"/>
                                <a:gd name="T25" fmla="*/ 268 h 4000"/>
                                <a:gd name="T26" fmla="*/ 2600 w 10833"/>
                                <a:gd name="T27" fmla="*/ 468 h 4000"/>
                                <a:gd name="T28" fmla="*/ 2800 w 10833"/>
                                <a:gd name="T29" fmla="*/ 714 h 4000"/>
                                <a:gd name="T30" fmla="*/ 3000 w 10833"/>
                                <a:gd name="T31" fmla="*/ 1000 h 4000"/>
                                <a:gd name="T32" fmla="*/ 3200 w 10833"/>
                                <a:gd name="T33" fmla="*/ 1316 h 4000"/>
                                <a:gd name="T34" fmla="*/ 3400 w 10833"/>
                                <a:gd name="T35" fmla="*/ 1653 h 4000"/>
                                <a:gd name="T36" fmla="*/ 3600 w 10833"/>
                                <a:gd name="T37" fmla="*/ 2000 h 4000"/>
                                <a:gd name="T38" fmla="*/ 3800 w 10833"/>
                                <a:gd name="T39" fmla="*/ 2347 h 4000"/>
                                <a:gd name="T40" fmla="*/ 4000 w 10833"/>
                                <a:gd name="T41" fmla="*/ 2684 h 4000"/>
                                <a:gd name="T42" fmla="*/ 4200 w 10833"/>
                                <a:gd name="T43" fmla="*/ 3000 h 4000"/>
                                <a:gd name="T44" fmla="*/ 4400 w 10833"/>
                                <a:gd name="T45" fmla="*/ 3285 h 4000"/>
                                <a:gd name="T46" fmla="*/ 4600 w 10833"/>
                                <a:gd name="T47" fmla="*/ 3532 h 4000"/>
                                <a:gd name="T48" fmla="*/ 4800 w 10833"/>
                                <a:gd name="T49" fmla="*/ 3732 h 4000"/>
                                <a:gd name="T50" fmla="*/ 5000 w 10833"/>
                                <a:gd name="T51" fmla="*/ 3879 h 4000"/>
                                <a:gd name="T52" fmla="*/ 5200 w 10833"/>
                                <a:gd name="T53" fmla="*/ 3970 h 4000"/>
                                <a:gd name="T54" fmla="*/ 5400 w 10833"/>
                                <a:gd name="T55" fmla="*/ 4000 h 4000"/>
                                <a:gd name="T56" fmla="*/ 5600 w 10833"/>
                                <a:gd name="T57" fmla="*/ 3970 h 4000"/>
                                <a:gd name="T58" fmla="*/ 5800 w 10833"/>
                                <a:gd name="T59" fmla="*/ 3879 h 4000"/>
                                <a:gd name="T60" fmla="*/ 6000 w 10833"/>
                                <a:gd name="T61" fmla="*/ 3732 h 4000"/>
                                <a:gd name="T62" fmla="*/ 6200 w 10833"/>
                                <a:gd name="T63" fmla="*/ 3532 h 4000"/>
                                <a:gd name="T64" fmla="*/ 6400 w 10833"/>
                                <a:gd name="T65" fmla="*/ 3286 h 4000"/>
                                <a:gd name="T66" fmla="*/ 6600 w 10833"/>
                                <a:gd name="T67" fmla="*/ 3000 h 4000"/>
                                <a:gd name="T68" fmla="*/ 6800 w 10833"/>
                                <a:gd name="T69" fmla="*/ 2684 h 4000"/>
                                <a:gd name="T70" fmla="*/ 7000 w 10833"/>
                                <a:gd name="T71" fmla="*/ 2348 h 4000"/>
                                <a:gd name="T72" fmla="*/ 7200 w 10833"/>
                                <a:gd name="T73" fmla="*/ 2000 h 4000"/>
                                <a:gd name="T74" fmla="*/ 7400 w 10833"/>
                                <a:gd name="T75" fmla="*/ 1653 h 4000"/>
                                <a:gd name="T76" fmla="*/ 7600 w 10833"/>
                                <a:gd name="T77" fmla="*/ 1316 h 4000"/>
                                <a:gd name="T78" fmla="*/ 7800 w 10833"/>
                                <a:gd name="T79" fmla="*/ 1000 h 4000"/>
                                <a:gd name="T80" fmla="*/ 8000 w 10833"/>
                                <a:gd name="T81" fmla="*/ 715 h 4000"/>
                                <a:gd name="T82" fmla="*/ 8200 w 10833"/>
                                <a:gd name="T83" fmla="*/ 468 h 4000"/>
                                <a:gd name="T84" fmla="*/ 8400 w 10833"/>
                                <a:gd name="T85" fmla="*/ 268 h 4000"/>
                                <a:gd name="T86" fmla="*/ 8600 w 10833"/>
                                <a:gd name="T87" fmla="*/ 121 h 4000"/>
                                <a:gd name="T88" fmla="*/ 8800 w 10833"/>
                                <a:gd name="T89" fmla="*/ 30 h 4000"/>
                                <a:gd name="T90" fmla="*/ 9000 w 10833"/>
                                <a:gd name="T91" fmla="*/ 0 h 4000"/>
                                <a:gd name="T92" fmla="*/ 9200 w 10833"/>
                                <a:gd name="T93" fmla="*/ 30 h 4000"/>
                                <a:gd name="T94" fmla="*/ 9400 w 10833"/>
                                <a:gd name="T95" fmla="*/ 120 h 4000"/>
                                <a:gd name="T96" fmla="*/ 9600 w 10833"/>
                                <a:gd name="T97" fmla="*/ 268 h 4000"/>
                                <a:gd name="T98" fmla="*/ 9800 w 10833"/>
                                <a:gd name="T99" fmla="*/ 468 h 4000"/>
                                <a:gd name="T100" fmla="*/ 10000 w 10833"/>
                                <a:gd name="T101" fmla="*/ 714 h 4000"/>
                                <a:gd name="T102" fmla="*/ 10200 w 10833"/>
                                <a:gd name="T103" fmla="*/ 1000 h 4000"/>
                                <a:gd name="T104" fmla="*/ 10400 w 10833"/>
                                <a:gd name="T105" fmla="*/ 1315 h 4000"/>
                                <a:gd name="T106" fmla="*/ 10600 w 10833"/>
                                <a:gd name="T107" fmla="*/ 1652 h 4000"/>
                                <a:gd name="T108" fmla="*/ 10800 w 10833"/>
                                <a:gd name="T109" fmla="*/ 1999 h 4000"/>
                                <a:gd name="T110" fmla="*/ 10800 w 10833"/>
                                <a:gd name="T111" fmla="*/ 1999 h 4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33" h="4000">
                                  <a:moveTo>
                                    <a:pt x="0" y="2000"/>
                                  </a:moveTo>
                                  <a:cubicBezTo>
                                    <a:pt x="66" y="1883"/>
                                    <a:pt x="133" y="1767"/>
                                    <a:pt x="200" y="1653"/>
                                  </a:cubicBezTo>
                                  <a:cubicBezTo>
                                    <a:pt x="267" y="1539"/>
                                    <a:pt x="333" y="1425"/>
                                    <a:pt x="400" y="1316"/>
                                  </a:cubicBezTo>
                                  <a:cubicBezTo>
                                    <a:pt x="467" y="1207"/>
                                    <a:pt x="533" y="1100"/>
                                    <a:pt x="600" y="1000"/>
                                  </a:cubicBezTo>
                                  <a:cubicBezTo>
                                    <a:pt x="667" y="900"/>
                                    <a:pt x="733" y="803"/>
                                    <a:pt x="800" y="714"/>
                                  </a:cubicBezTo>
                                  <a:cubicBezTo>
                                    <a:pt x="867" y="625"/>
                                    <a:pt x="933" y="542"/>
                                    <a:pt x="1000" y="468"/>
                                  </a:cubicBezTo>
                                  <a:cubicBezTo>
                                    <a:pt x="1067" y="394"/>
                                    <a:pt x="1133" y="326"/>
                                    <a:pt x="1200" y="268"/>
                                  </a:cubicBezTo>
                                  <a:cubicBezTo>
                                    <a:pt x="1267" y="210"/>
                                    <a:pt x="1333" y="161"/>
                                    <a:pt x="1400" y="121"/>
                                  </a:cubicBezTo>
                                  <a:cubicBezTo>
                                    <a:pt x="1467" y="81"/>
                                    <a:pt x="1533" y="50"/>
                                    <a:pt x="1600" y="30"/>
                                  </a:cubicBezTo>
                                  <a:cubicBezTo>
                                    <a:pt x="1667" y="10"/>
                                    <a:pt x="1733" y="0"/>
                                    <a:pt x="1800" y="0"/>
                                  </a:cubicBezTo>
                                  <a:cubicBezTo>
                                    <a:pt x="1867" y="0"/>
                                    <a:pt x="1933" y="10"/>
                                    <a:pt x="2000" y="30"/>
                                  </a:cubicBezTo>
                                  <a:cubicBezTo>
                                    <a:pt x="2067" y="50"/>
                                    <a:pt x="2133" y="81"/>
                                    <a:pt x="2200" y="121"/>
                                  </a:cubicBezTo>
                                  <a:cubicBezTo>
                                    <a:pt x="2267" y="161"/>
                                    <a:pt x="2333" y="210"/>
                                    <a:pt x="2400" y="268"/>
                                  </a:cubicBezTo>
                                  <a:cubicBezTo>
                                    <a:pt x="2467" y="326"/>
                                    <a:pt x="2533" y="394"/>
                                    <a:pt x="2600" y="468"/>
                                  </a:cubicBezTo>
                                  <a:cubicBezTo>
                                    <a:pt x="2667" y="542"/>
                                    <a:pt x="2733" y="625"/>
                                    <a:pt x="2800" y="714"/>
                                  </a:cubicBezTo>
                                  <a:cubicBezTo>
                                    <a:pt x="2867" y="803"/>
                                    <a:pt x="2933" y="900"/>
                                    <a:pt x="3000" y="1000"/>
                                  </a:cubicBezTo>
                                  <a:cubicBezTo>
                                    <a:pt x="3067" y="1100"/>
                                    <a:pt x="3133" y="1207"/>
                                    <a:pt x="3200" y="1316"/>
                                  </a:cubicBezTo>
                                  <a:cubicBezTo>
                                    <a:pt x="3267" y="1425"/>
                                    <a:pt x="3333" y="1539"/>
                                    <a:pt x="3400" y="1653"/>
                                  </a:cubicBezTo>
                                  <a:cubicBezTo>
                                    <a:pt x="3467" y="1767"/>
                                    <a:pt x="3533" y="1884"/>
                                    <a:pt x="3600" y="2000"/>
                                  </a:cubicBezTo>
                                  <a:cubicBezTo>
                                    <a:pt x="3667" y="2116"/>
                                    <a:pt x="3733" y="2233"/>
                                    <a:pt x="3800" y="2347"/>
                                  </a:cubicBezTo>
                                  <a:cubicBezTo>
                                    <a:pt x="3867" y="2461"/>
                                    <a:pt x="3933" y="2575"/>
                                    <a:pt x="4000" y="2684"/>
                                  </a:cubicBezTo>
                                  <a:cubicBezTo>
                                    <a:pt x="4067" y="2793"/>
                                    <a:pt x="4133" y="2900"/>
                                    <a:pt x="4200" y="3000"/>
                                  </a:cubicBezTo>
                                  <a:cubicBezTo>
                                    <a:pt x="4267" y="3100"/>
                                    <a:pt x="4333" y="3196"/>
                                    <a:pt x="4400" y="3285"/>
                                  </a:cubicBezTo>
                                  <a:cubicBezTo>
                                    <a:pt x="4467" y="3374"/>
                                    <a:pt x="4533" y="3458"/>
                                    <a:pt x="4600" y="3532"/>
                                  </a:cubicBezTo>
                                  <a:cubicBezTo>
                                    <a:pt x="4667" y="3606"/>
                                    <a:pt x="4733" y="3674"/>
                                    <a:pt x="4800" y="3732"/>
                                  </a:cubicBezTo>
                                  <a:cubicBezTo>
                                    <a:pt x="4867" y="3790"/>
                                    <a:pt x="4933" y="3839"/>
                                    <a:pt x="5000" y="3879"/>
                                  </a:cubicBezTo>
                                  <a:cubicBezTo>
                                    <a:pt x="5067" y="3919"/>
                                    <a:pt x="5133" y="3950"/>
                                    <a:pt x="5200" y="3970"/>
                                  </a:cubicBezTo>
                                  <a:cubicBezTo>
                                    <a:pt x="5267" y="3990"/>
                                    <a:pt x="5333" y="4000"/>
                                    <a:pt x="5400" y="4000"/>
                                  </a:cubicBezTo>
                                  <a:cubicBezTo>
                                    <a:pt x="5467" y="4000"/>
                                    <a:pt x="5533" y="3990"/>
                                    <a:pt x="5600" y="3970"/>
                                  </a:cubicBezTo>
                                  <a:cubicBezTo>
                                    <a:pt x="5667" y="3950"/>
                                    <a:pt x="5733" y="3919"/>
                                    <a:pt x="5800" y="3879"/>
                                  </a:cubicBezTo>
                                  <a:cubicBezTo>
                                    <a:pt x="5867" y="3839"/>
                                    <a:pt x="5933" y="3790"/>
                                    <a:pt x="6000" y="3732"/>
                                  </a:cubicBezTo>
                                  <a:cubicBezTo>
                                    <a:pt x="6067" y="3674"/>
                                    <a:pt x="6133" y="3606"/>
                                    <a:pt x="6200" y="3532"/>
                                  </a:cubicBezTo>
                                  <a:cubicBezTo>
                                    <a:pt x="6267" y="3458"/>
                                    <a:pt x="6333" y="3375"/>
                                    <a:pt x="6400" y="3286"/>
                                  </a:cubicBezTo>
                                  <a:cubicBezTo>
                                    <a:pt x="6467" y="3197"/>
                                    <a:pt x="6533" y="3100"/>
                                    <a:pt x="6600" y="3000"/>
                                  </a:cubicBezTo>
                                  <a:cubicBezTo>
                                    <a:pt x="6667" y="2900"/>
                                    <a:pt x="6733" y="2793"/>
                                    <a:pt x="6800" y="2684"/>
                                  </a:cubicBezTo>
                                  <a:cubicBezTo>
                                    <a:pt x="6867" y="2575"/>
                                    <a:pt x="6933" y="2462"/>
                                    <a:pt x="7000" y="2348"/>
                                  </a:cubicBezTo>
                                  <a:cubicBezTo>
                                    <a:pt x="7067" y="2234"/>
                                    <a:pt x="7133" y="2116"/>
                                    <a:pt x="7200" y="2000"/>
                                  </a:cubicBezTo>
                                  <a:cubicBezTo>
                                    <a:pt x="7267" y="1884"/>
                                    <a:pt x="7333" y="1767"/>
                                    <a:pt x="7400" y="1653"/>
                                  </a:cubicBezTo>
                                  <a:cubicBezTo>
                                    <a:pt x="7467" y="1539"/>
                                    <a:pt x="7533" y="1425"/>
                                    <a:pt x="7600" y="1316"/>
                                  </a:cubicBezTo>
                                  <a:cubicBezTo>
                                    <a:pt x="7667" y="1207"/>
                                    <a:pt x="7733" y="1100"/>
                                    <a:pt x="7800" y="1000"/>
                                  </a:cubicBezTo>
                                  <a:cubicBezTo>
                                    <a:pt x="7867" y="900"/>
                                    <a:pt x="7933" y="804"/>
                                    <a:pt x="8000" y="715"/>
                                  </a:cubicBezTo>
                                  <a:cubicBezTo>
                                    <a:pt x="8067" y="626"/>
                                    <a:pt x="8133" y="542"/>
                                    <a:pt x="8200" y="468"/>
                                  </a:cubicBezTo>
                                  <a:cubicBezTo>
                                    <a:pt x="8267" y="394"/>
                                    <a:pt x="8333" y="326"/>
                                    <a:pt x="8400" y="268"/>
                                  </a:cubicBezTo>
                                  <a:cubicBezTo>
                                    <a:pt x="8467" y="210"/>
                                    <a:pt x="8533" y="161"/>
                                    <a:pt x="8600" y="121"/>
                                  </a:cubicBezTo>
                                  <a:cubicBezTo>
                                    <a:pt x="8667" y="81"/>
                                    <a:pt x="8733" y="50"/>
                                    <a:pt x="8800" y="30"/>
                                  </a:cubicBezTo>
                                  <a:cubicBezTo>
                                    <a:pt x="8867" y="10"/>
                                    <a:pt x="8933" y="0"/>
                                    <a:pt x="9000" y="0"/>
                                  </a:cubicBezTo>
                                  <a:cubicBezTo>
                                    <a:pt x="9067" y="0"/>
                                    <a:pt x="9133" y="10"/>
                                    <a:pt x="9200" y="30"/>
                                  </a:cubicBezTo>
                                  <a:cubicBezTo>
                                    <a:pt x="9267" y="50"/>
                                    <a:pt x="9333" y="80"/>
                                    <a:pt x="9400" y="120"/>
                                  </a:cubicBezTo>
                                  <a:cubicBezTo>
                                    <a:pt x="9467" y="160"/>
                                    <a:pt x="9533" y="210"/>
                                    <a:pt x="9600" y="268"/>
                                  </a:cubicBezTo>
                                  <a:cubicBezTo>
                                    <a:pt x="9667" y="326"/>
                                    <a:pt x="9733" y="394"/>
                                    <a:pt x="9800" y="468"/>
                                  </a:cubicBezTo>
                                  <a:cubicBezTo>
                                    <a:pt x="9867" y="542"/>
                                    <a:pt x="9933" y="625"/>
                                    <a:pt x="10000" y="714"/>
                                  </a:cubicBezTo>
                                  <a:cubicBezTo>
                                    <a:pt x="10067" y="803"/>
                                    <a:pt x="10133" y="900"/>
                                    <a:pt x="10200" y="1000"/>
                                  </a:cubicBezTo>
                                  <a:cubicBezTo>
                                    <a:pt x="10267" y="1100"/>
                                    <a:pt x="10333" y="1206"/>
                                    <a:pt x="10400" y="1315"/>
                                  </a:cubicBezTo>
                                  <a:cubicBezTo>
                                    <a:pt x="10467" y="1424"/>
                                    <a:pt x="10533" y="1538"/>
                                    <a:pt x="10600" y="1652"/>
                                  </a:cubicBezTo>
                                  <a:cubicBezTo>
                                    <a:pt x="10667" y="1766"/>
                                    <a:pt x="10767" y="1941"/>
                                    <a:pt x="10800" y="1999"/>
                                  </a:cubicBezTo>
                                  <a:cubicBezTo>
                                    <a:pt x="10833" y="2057"/>
                                    <a:pt x="10816" y="2028"/>
                                    <a:pt x="10800" y="1999"/>
                                  </a:cubicBez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39821443" name="Freeform 69"/>
                          <wps:cNvSpPr>
                            <a:spLocks/>
                          </wps:cNvSpPr>
                          <wps:spPr bwMode="auto">
                            <a:xfrm flipV="1">
                              <a:off x="224266" y="294396"/>
                              <a:ext cx="900016" cy="425897"/>
                            </a:xfrm>
                            <a:custGeom>
                              <a:avLst/>
                              <a:gdLst>
                                <a:gd name="T0" fmla="*/ 0 w 2658"/>
                                <a:gd name="T1" fmla="*/ 0 h 1034"/>
                                <a:gd name="T2" fmla="*/ 45 w 2658"/>
                                <a:gd name="T3" fmla="*/ 26 h 1034"/>
                                <a:gd name="T4" fmla="*/ 90 w 2658"/>
                                <a:gd name="T5" fmla="*/ 57 h 1034"/>
                                <a:gd name="T6" fmla="*/ 135 w 2658"/>
                                <a:gd name="T7" fmla="*/ 99 h 1034"/>
                                <a:gd name="T8" fmla="*/ 180 w 2658"/>
                                <a:gd name="T9" fmla="*/ 152 h 1034"/>
                                <a:gd name="T10" fmla="*/ 225 w 2658"/>
                                <a:gd name="T11" fmla="*/ 213 h 1034"/>
                                <a:gd name="T12" fmla="*/ 270 w 2658"/>
                                <a:gd name="T13" fmla="*/ 283 h 1034"/>
                                <a:gd name="T14" fmla="*/ 316 w 2658"/>
                                <a:gd name="T15" fmla="*/ 357 h 1034"/>
                                <a:gd name="T16" fmla="*/ 361 w 2658"/>
                                <a:gd name="T17" fmla="*/ 436 h 1034"/>
                                <a:gd name="T18" fmla="*/ 406 w 2658"/>
                                <a:gd name="T19" fmla="*/ 517 h 1034"/>
                                <a:gd name="T20" fmla="*/ 451 w 2658"/>
                                <a:gd name="T21" fmla="*/ 598 h 1034"/>
                                <a:gd name="T22" fmla="*/ 496 w 2658"/>
                                <a:gd name="T23" fmla="*/ 677 h 1034"/>
                                <a:gd name="T24" fmla="*/ 541 w 2658"/>
                                <a:gd name="T25" fmla="*/ 752 h 1034"/>
                                <a:gd name="T26" fmla="*/ 586 w 2658"/>
                                <a:gd name="T27" fmla="*/ 821 h 1034"/>
                                <a:gd name="T28" fmla="*/ 631 w 2658"/>
                                <a:gd name="T29" fmla="*/ 883 h 1034"/>
                                <a:gd name="T30" fmla="*/ 676 w 2658"/>
                                <a:gd name="T31" fmla="*/ 936 h 1034"/>
                                <a:gd name="T32" fmla="*/ 721 w 2658"/>
                                <a:gd name="T33" fmla="*/ 978 h 1034"/>
                                <a:gd name="T34" fmla="*/ 766 w 2658"/>
                                <a:gd name="T35" fmla="*/ 1009 h 1034"/>
                                <a:gd name="T36" fmla="*/ 811 w 2658"/>
                                <a:gd name="T37" fmla="*/ 1028 h 1034"/>
                                <a:gd name="T38" fmla="*/ 856 w 2658"/>
                                <a:gd name="T39" fmla="*/ 1034 h 1034"/>
                                <a:gd name="T40" fmla="*/ 901 w 2658"/>
                                <a:gd name="T41" fmla="*/ 1028 h 1034"/>
                                <a:gd name="T42" fmla="*/ 946 w 2658"/>
                                <a:gd name="T43" fmla="*/ 1009 h 1034"/>
                                <a:gd name="T44" fmla="*/ 991 w 2658"/>
                                <a:gd name="T45" fmla="*/ 978 h 1034"/>
                                <a:gd name="T46" fmla="*/ 1036 w 2658"/>
                                <a:gd name="T47" fmla="*/ 936 h 1034"/>
                                <a:gd name="T48" fmla="*/ 1081 w 2658"/>
                                <a:gd name="T49" fmla="*/ 883 h 1034"/>
                                <a:gd name="T50" fmla="*/ 1127 w 2658"/>
                                <a:gd name="T51" fmla="*/ 821 h 1034"/>
                                <a:gd name="T52" fmla="*/ 1172 w 2658"/>
                                <a:gd name="T53" fmla="*/ 752 h 1034"/>
                                <a:gd name="T54" fmla="*/ 1217 w 2658"/>
                                <a:gd name="T55" fmla="*/ 677 h 1034"/>
                                <a:gd name="T56" fmla="*/ 1262 w 2658"/>
                                <a:gd name="T57" fmla="*/ 598 h 1034"/>
                                <a:gd name="T58" fmla="*/ 1307 w 2658"/>
                                <a:gd name="T59" fmla="*/ 517 h 1034"/>
                                <a:gd name="T60" fmla="*/ 1352 w 2658"/>
                                <a:gd name="T61" fmla="*/ 436 h 1034"/>
                                <a:gd name="T62" fmla="*/ 1397 w 2658"/>
                                <a:gd name="T63" fmla="*/ 357 h 1034"/>
                                <a:gd name="T64" fmla="*/ 1442 w 2658"/>
                                <a:gd name="T65" fmla="*/ 283 h 1034"/>
                                <a:gd name="T66" fmla="*/ 1487 w 2658"/>
                                <a:gd name="T67" fmla="*/ 213 h 1034"/>
                                <a:gd name="T68" fmla="*/ 1532 w 2658"/>
                                <a:gd name="T69" fmla="*/ 152 h 1034"/>
                                <a:gd name="T70" fmla="*/ 1577 w 2658"/>
                                <a:gd name="T71" fmla="*/ 99 h 1034"/>
                                <a:gd name="T72" fmla="*/ 1622 w 2658"/>
                                <a:gd name="T73" fmla="*/ 57 h 1034"/>
                                <a:gd name="T74" fmla="*/ 1667 w 2658"/>
                                <a:gd name="T75" fmla="*/ 26 h 1034"/>
                                <a:gd name="T76" fmla="*/ 1712 w 2658"/>
                                <a:gd name="T77" fmla="*/ 7 h 1034"/>
                                <a:gd name="T78" fmla="*/ 1757 w 2658"/>
                                <a:gd name="T79" fmla="*/ 0 h 1034"/>
                                <a:gd name="T80" fmla="*/ 1802 w 2658"/>
                                <a:gd name="T81" fmla="*/ 7 h 1034"/>
                                <a:gd name="T82" fmla="*/ 1847 w 2658"/>
                                <a:gd name="T83" fmla="*/ 26 h 1034"/>
                                <a:gd name="T84" fmla="*/ 1893 w 2658"/>
                                <a:gd name="T85" fmla="*/ 57 h 1034"/>
                                <a:gd name="T86" fmla="*/ 1938 w 2658"/>
                                <a:gd name="T87" fmla="*/ 99 h 1034"/>
                                <a:gd name="T88" fmla="*/ 1983 w 2658"/>
                                <a:gd name="T89" fmla="*/ 152 h 1034"/>
                                <a:gd name="T90" fmla="*/ 2028 w 2658"/>
                                <a:gd name="T91" fmla="*/ 213 h 1034"/>
                                <a:gd name="T92" fmla="*/ 2073 w 2658"/>
                                <a:gd name="T93" fmla="*/ 283 h 1034"/>
                                <a:gd name="T94" fmla="*/ 2118 w 2658"/>
                                <a:gd name="T95" fmla="*/ 357 h 1034"/>
                                <a:gd name="T96" fmla="*/ 2163 w 2658"/>
                                <a:gd name="T97" fmla="*/ 436 h 1034"/>
                                <a:gd name="T98" fmla="*/ 2208 w 2658"/>
                                <a:gd name="T99" fmla="*/ 517 h 1034"/>
                                <a:gd name="T100" fmla="*/ 2253 w 2658"/>
                                <a:gd name="T101" fmla="*/ 598 h 1034"/>
                                <a:gd name="T102" fmla="*/ 2298 w 2658"/>
                                <a:gd name="T103" fmla="*/ 677 h 1034"/>
                                <a:gd name="T104" fmla="*/ 2343 w 2658"/>
                                <a:gd name="T105" fmla="*/ 752 h 1034"/>
                                <a:gd name="T106" fmla="*/ 2388 w 2658"/>
                                <a:gd name="T107" fmla="*/ 821 h 1034"/>
                                <a:gd name="T108" fmla="*/ 2433 w 2658"/>
                                <a:gd name="T109" fmla="*/ 883 h 1034"/>
                                <a:gd name="T110" fmla="*/ 2478 w 2658"/>
                                <a:gd name="T111" fmla="*/ 936 h 1034"/>
                                <a:gd name="T112" fmla="*/ 2523 w 2658"/>
                                <a:gd name="T113" fmla="*/ 978 h 1034"/>
                                <a:gd name="T114" fmla="*/ 2568 w 2658"/>
                                <a:gd name="T115" fmla="*/ 1009 h 1034"/>
                                <a:gd name="T116" fmla="*/ 2613 w 2658"/>
                                <a:gd name="T117" fmla="*/ 1028 h 1034"/>
                                <a:gd name="T118" fmla="*/ 2658 w 2658"/>
                                <a:gd name="T119" fmla="*/ 1034 h 1034"/>
                                <a:gd name="connsiteX0" fmla="*/ 0 w 10000"/>
                                <a:gd name="connsiteY0" fmla="*/ 0 h 10000"/>
                                <a:gd name="connsiteX1" fmla="*/ 169 w 10000"/>
                                <a:gd name="connsiteY1" fmla="*/ 251 h 10000"/>
                                <a:gd name="connsiteX2" fmla="*/ 339 w 10000"/>
                                <a:gd name="connsiteY2" fmla="*/ 551 h 10000"/>
                                <a:gd name="connsiteX3" fmla="*/ 677 w 10000"/>
                                <a:gd name="connsiteY3" fmla="*/ 1470 h 10000"/>
                                <a:gd name="connsiteX4" fmla="*/ 847 w 10000"/>
                                <a:gd name="connsiteY4" fmla="*/ 2060 h 10000"/>
                                <a:gd name="connsiteX5" fmla="*/ 1016 w 10000"/>
                                <a:gd name="connsiteY5" fmla="*/ 2737 h 10000"/>
                                <a:gd name="connsiteX6" fmla="*/ 1189 w 10000"/>
                                <a:gd name="connsiteY6" fmla="*/ 3453 h 10000"/>
                                <a:gd name="connsiteX7" fmla="*/ 1358 w 10000"/>
                                <a:gd name="connsiteY7" fmla="*/ 4217 h 10000"/>
                                <a:gd name="connsiteX8" fmla="*/ 1527 w 10000"/>
                                <a:gd name="connsiteY8" fmla="*/ 5000 h 10000"/>
                                <a:gd name="connsiteX9" fmla="*/ 1697 w 10000"/>
                                <a:gd name="connsiteY9" fmla="*/ 5783 h 10000"/>
                                <a:gd name="connsiteX10" fmla="*/ 1866 w 10000"/>
                                <a:gd name="connsiteY10" fmla="*/ 6547 h 10000"/>
                                <a:gd name="connsiteX11" fmla="*/ 2035 w 10000"/>
                                <a:gd name="connsiteY11" fmla="*/ 7273 h 10000"/>
                                <a:gd name="connsiteX12" fmla="*/ 2205 w 10000"/>
                                <a:gd name="connsiteY12" fmla="*/ 7940 h 10000"/>
                                <a:gd name="connsiteX13" fmla="*/ 2374 w 10000"/>
                                <a:gd name="connsiteY13" fmla="*/ 8540 h 10000"/>
                                <a:gd name="connsiteX14" fmla="*/ 2543 w 10000"/>
                                <a:gd name="connsiteY14" fmla="*/ 9052 h 10000"/>
                                <a:gd name="connsiteX15" fmla="*/ 2713 w 10000"/>
                                <a:gd name="connsiteY15" fmla="*/ 9458 h 10000"/>
                                <a:gd name="connsiteX16" fmla="*/ 2882 w 10000"/>
                                <a:gd name="connsiteY16" fmla="*/ 9758 h 10000"/>
                                <a:gd name="connsiteX17" fmla="*/ 3051 w 10000"/>
                                <a:gd name="connsiteY17" fmla="*/ 9942 h 10000"/>
                                <a:gd name="connsiteX18" fmla="*/ 3220 w 10000"/>
                                <a:gd name="connsiteY18" fmla="*/ 10000 h 10000"/>
                                <a:gd name="connsiteX19" fmla="*/ 3390 w 10000"/>
                                <a:gd name="connsiteY19" fmla="*/ 9942 h 10000"/>
                                <a:gd name="connsiteX20" fmla="*/ 3559 w 10000"/>
                                <a:gd name="connsiteY20" fmla="*/ 9758 h 10000"/>
                                <a:gd name="connsiteX21" fmla="*/ 3728 w 10000"/>
                                <a:gd name="connsiteY21" fmla="*/ 9458 h 10000"/>
                                <a:gd name="connsiteX22" fmla="*/ 3898 w 10000"/>
                                <a:gd name="connsiteY22" fmla="*/ 9052 h 10000"/>
                                <a:gd name="connsiteX23" fmla="*/ 4067 w 10000"/>
                                <a:gd name="connsiteY23" fmla="*/ 8540 h 10000"/>
                                <a:gd name="connsiteX24" fmla="*/ 4240 w 10000"/>
                                <a:gd name="connsiteY24" fmla="*/ 7940 h 10000"/>
                                <a:gd name="connsiteX25" fmla="*/ 4409 w 10000"/>
                                <a:gd name="connsiteY25" fmla="*/ 7273 h 10000"/>
                                <a:gd name="connsiteX26" fmla="*/ 4579 w 10000"/>
                                <a:gd name="connsiteY26" fmla="*/ 6547 h 10000"/>
                                <a:gd name="connsiteX27" fmla="*/ 4748 w 10000"/>
                                <a:gd name="connsiteY27" fmla="*/ 5783 h 10000"/>
                                <a:gd name="connsiteX28" fmla="*/ 4917 w 10000"/>
                                <a:gd name="connsiteY28" fmla="*/ 5000 h 10000"/>
                                <a:gd name="connsiteX29" fmla="*/ 5087 w 10000"/>
                                <a:gd name="connsiteY29" fmla="*/ 4217 h 10000"/>
                                <a:gd name="connsiteX30" fmla="*/ 5256 w 10000"/>
                                <a:gd name="connsiteY30" fmla="*/ 3453 h 10000"/>
                                <a:gd name="connsiteX31" fmla="*/ 5425 w 10000"/>
                                <a:gd name="connsiteY31" fmla="*/ 2737 h 10000"/>
                                <a:gd name="connsiteX32" fmla="*/ 5594 w 10000"/>
                                <a:gd name="connsiteY32" fmla="*/ 2060 h 10000"/>
                                <a:gd name="connsiteX33" fmla="*/ 5764 w 10000"/>
                                <a:gd name="connsiteY33" fmla="*/ 1470 h 10000"/>
                                <a:gd name="connsiteX34" fmla="*/ 5933 w 10000"/>
                                <a:gd name="connsiteY34" fmla="*/ 957 h 10000"/>
                                <a:gd name="connsiteX35" fmla="*/ 6102 w 10000"/>
                                <a:gd name="connsiteY35" fmla="*/ 551 h 10000"/>
                                <a:gd name="connsiteX36" fmla="*/ 6272 w 10000"/>
                                <a:gd name="connsiteY36" fmla="*/ 251 h 10000"/>
                                <a:gd name="connsiteX37" fmla="*/ 6441 w 10000"/>
                                <a:gd name="connsiteY37" fmla="*/ 68 h 10000"/>
                                <a:gd name="connsiteX38" fmla="*/ 6610 w 10000"/>
                                <a:gd name="connsiteY38" fmla="*/ 0 h 10000"/>
                                <a:gd name="connsiteX39" fmla="*/ 6780 w 10000"/>
                                <a:gd name="connsiteY39" fmla="*/ 68 h 10000"/>
                                <a:gd name="connsiteX40" fmla="*/ 6949 w 10000"/>
                                <a:gd name="connsiteY40" fmla="*/ 251 h 10000"/>
                                <a:gd name="connsiteX41" fmla="*/ 7122 w 10000"/>
                                <a:gd name="connsiteY41" fmla="*/ 551 h 10000"/>
                                <a:gd name="connsiteX42" fmla="*/ 7291 w 10000"/>
                                <a:gd name="connsiteY42" fmla="*/ 957 h 10000"/>
                                <a:gd name="connsiteX43" fmla="*/ 7460 w 10000"/>
                                <a:gd name="connsiteY43" fmla="*/ 1470 h 10000"/>
                                <a:gd name="connsiteX44" fmla="*/ 7630 w 10000"/>
                                <a:gd name="connsiteY44" fmla="*/ 2060 h 10000"/>
                                <a:gd name="connsiteX45" fmla="*/ 7799 w 10000"/>
                                <a:gd name="connsiteY45" fmla="*/ 2737 h 10000"/>
                                <a:gd name="connsiteX46" fmla="*/ 7968 w 10000"/>
                                <a:gd name="connsiteY46" fmla="*/ 3453 h 10000"/>
                                <a:gd name="connsiteX47" fmla="*/ 8138 w 10000"/>
                                <a:gd name="connsiteY47" fmla="*/ 4217 h 10000"/>
                                <a:gd name="connsiteX48" fmla="*/ 8307 w 10000"/>
                                <a:gd name="connsiteY48" fmla="*/ 5000 h 10000"/>
                                <a:gd name="connsiteX49" fmla="*/ 8476 w 10000"/>
                                <a:gd name="connsiteY49" fmla="*/ 5783 h 10000"/>
                                <a:gd name="connsiteX50" fmla="*/ 8646 w 10000"/>
                                <a:gd name="connsiteY50" fmla="*/ 6547 h 10000"/>
                                <a:gd name="connsiteX51" fmla="*/ 8815 w 10000"/>
                                <a:gd name="connsiteY51" fmla="*/ 7273 h 10000"/>
                                <a:gd name="connsiteX52" fmla="*/ 8984 w 10000"/>
                                <a:gd name="connsiteY52" fmla="*/ 7940 h 10000"/>
                                <a:gd name="connsiteX53" fmla="*/ 9153 w 10000"/>
                                <a:gd name="connsiteY53" fmla="*/ 8540 h 10000"/>
                                <a:gd name="connsiteX54" fmla="*/ 9323 w 10000"/>
                                <a:gd name="connsiteY54" fmla="*/ 9052 h 10000"/>
                                <a:gd name="connsiteX55" fmla="*/ 9492 w 10000"/>
                                <a:gd name="connsiteY55" fmla="*/ 9458 h 10000"/>
                                <a:gd name="connsiteX56" fmla="*/ 9661 w 10000"/>
                                <a:gd name="connsiteY56" fmla="*/ 9758 h 10000"/>
                                <a:gd name="connsiteX57" fmla="*/ 9831 w 10000"/>
                                <a:gd name="connsiteY57" fmla="*/ 9942 h 10000"/>
                                <a:gd name="connsiteX58" fmla="*/ 10000 w 10000"/>
                                <a:gd name="connsiteY58" fmla="*/ 10000 h 10000"/>
                                <a:gd name="connsiteX0" fmla="*/ 0 w 10000"/>
                                <a:gd name="connsiteY0" fmla="*/ 0 h 10000"/>
                                <a:gd name="connsiteX1" fmla="*/ 169 w 10000"/>
                                <a:gd name="connsiteY1" fmla="*/ 251 h 10000"/>
                                <a:gd name="connsiteX2" fmla="*/ 677 w 10000"/>
                                <a:gd name="connsiteY2" fmla="*/ 1470 h 10000"/>
                                <a:gd name="connsiteX3" fmla="*/ 847 w 10000"/>
                                <a:gd name="connsiteY3" fmla="*/ 2060 h 10000"/>
                                <a:gd name="connsiteX4" fmla="*/ 1016 w 10000"/>
                                <a:gd name="connsiteY4" fmla="*/ 2737 h 10000"/>
                                <a:gd name="connsiteX5" fmla="*/ 1189 w 10000"/>
                                <a:gd name="connsiteY5" fmla="*/ 3453 h 10000"/>
                                <a:gd name="connsiteX6" fmla="*/ 1358 w 10000"/>
                                <a:gd name="connsiteY6" fmla="*/ 4217 h 10000"/>
                                <a:gd name="connsiteX7" fmla="*/ 1527 w 10000"/>
                                <a:gd name="connsiteY7" fmla="*/ 5000 h 10000"/>
                                <a:gd name="connsiteX8" fmla="*/ 1697 w 10000"/>
                                <a:gd name="connsiteY8" fmla="*/ 5783 h 10000"/>
                                <a:gd name="connsiteX9" fmla="*/ 1866 w 10000"/>
                                <a:gd name="connsiteY9" fmla="*/ 6547 h 10000"/>
                                <a:gd name="connsiteX10" fmla="*/ 2035 w 10000"/>
                                <a:gd name="connsiteY10" fmla="*/ 7273 h 10000"/>
                                <a:gd name="connsiteX11" fmla="*/ 2205 w 10000"/>
                                <a:gd name="connsiteY11" fmla="*/ 7940 h 10000"/>
                                <a:gd name="connsiteX12" fmla="*/ 2374 w 10000"/>
                                <a:gd name="connsiteY12" fmla="*/ 8540 h 10000"/>
                                <a:gd name="connsiteX13" fmla="*/ 2543 w 10000"/>
                                <a:gd name="connsiteY13" fmla="*/ 9052 h 10000"/>
                                <a:gd name="connsiteX14" fmla="*/ 2713 w 10000"/>
                                <a:gd name="connsiteY14" fmla="*/ 9458 h 10000"/>
                                <a:gd name="connsiteX15" fmla="*/ 2882 w 10000"/>
                                <a:gd name="connsiteY15" fmla="*/ 9758 h 10000"/>
                                <a:gd name="connsiteX16" fmla="*/ 3051 w 10000"/>
                                <a:gd name="connsiteY16" fmla="*/ 9942 h 10000"/>
                                <a:gd name="connsiteX17" fmla="*/ 3220 w 10000"/>
                                <a:gd name="connsiteY17" fmla="*/ 10000 h 10000"/>
                                <a:gd name="connsiteX18" fmla="*/ 3390 w 10000"/>
                                <a:gd name="connsiteY18" fmla="*/ 9942 h 10000"/>
                                <a:gd name="connsiteX19" fmla="*/ 3559 w 10000"/>
                                <a:gd name="connsiteY19" fmla="*/ 9758 h 10000"/>
                                <a:gd name="connsiteX20" fmla="*/ 3728 w 10000"/>
                                <a:gd name="connsiteY20" fmla="*/ 9458 h 10000"/>
                                <a:gd name="connsiteX21" fmla="*/ 3898 w 10000"/>
                                <a:gd name="connsiteY21" fmla="*/ 9052 h 10000"/>
                                <a:gd name="connsiteX22" fmla="*/ 4067 w 10000"/>
                                <a:gd name="connsiteY22" fmla="*/ 8540 h 10000"/>
                                <a:gd name="connsiteX23" fmla="*/ 4240 w 10000"/>
                                <a:gd name="connsiteY23" fmla="*/ 7940 h 10000"/>
                                <a:gd name="connsiteX24" fmla="*/ 4409 w 10000"/>
                                <a:gd name="connsiteY24" fmla="*/ 7273 h 10000"/>
                                <a:gd name="connsiteX25" fmla="*/ 4579 w 10000"/>
                                <a:gd name="connsiteY25" fmla="*/ 6547 h 10000"/>
                                <a:gd name="connsiteX26" fmla="*/ 4748 w 10000"/>
                                <a:gd name="connsiteY26" fmla="*/ 5783 h 10000"/>
                                <a:gd name="connsiteX27" fmla="*/ 4917 w 10000"/>
                                <a:gd name="connsiteY27" fmla="*/ 5000 h 10000"/>
                                <a:gd name="connsiteX28" fmla="*/ 5087 w 10000"/>
                                <a:gd name="connsiteY28" fmla="*/ 4217 h 10000"/>
                                <a:gd name="connsiteX29" fmla="*/ 5256 w 10000"/>
                                <a:gd name="connsiteY29" fmla="*/ 3453 h 10000"/>
                                <a:gd name="connsiteX30" fmla="*/ 5425 w 10000"/>
                                <a:gd name="connsiteY30" fmla="*/ 2737 h 10000"/>
                                <a:gd name="connsiteX31" fmla="*/ 5594 w 10000"/>
                                <a:gd name="connsiteY31" fmla="*/ 2060 h 10000"/>
                                <a:gd name="connsiteX32" fmla="*/ 5764 w 10000"/>
                                <a:gd name="connsiteY32" fmla="*/ 1470 h 10000"/>
                                <a:gd name="connsiteX33" fmla="*/ 5933 w 10000"/>
                                <a:gd name="connsiteY33" fmla="*/ 957 h 10000"/>
                                <a:gd name="connsiteX34" fmla="*/ 6102 w 10000"/>
                                <a:gd name="connsiteY34" fmla="*/ 551 h 10000"/>
                                <a:gd name="connsiteX35" fmla="*/ 6272 w 10000"/>
                                <a:gd name="connsiteY35" fmla="*/ 251 h 10000"/>
                                <a:gd name="connsiteX36" fmla="*/ 6441 w 10000"/>
                                <a:gd name="connsiteY36" fmla="*/ 68 h 10000"/>
                                <a:gd name="connsiteX37" fmla="*/ 6610 w 10000"/>
                                <a:gd name="connsiteY37" fmla="*/ 0 h 10000"/>
                                <a:gd name="connsiteX38" fmla="*/ 6780 w 10000"/>
                                <a:gd name="connsiteY38" fmla="*/ 68 h 10000"/>
                                <a:gd name="connsiteX39" fmla="*/ 6949 w 10000"/>
                                <a:gd name="connsiteY39" fmla="*/ 251 h 10000"/>
                                <a:gd name="connsiteX40" fmla="*/ 7122 w 10000"/>
                                <a:gd name="connsiteY40" fmla="*/ 551 h 10000"/>
                                <a:gd name="connsiteX41" fmla="*/ 7291 w 10000"/>
                                <a:gd name="connsiteY41" fmla="*/ 957 h 10000"/>
                                <a:gd name="connsiteX42" fmla="*/ 7460 w 10000"/>
                                <a:gd name="connsiteY42" fmla="*/ 1470 h 10000"/>
                                <a:gd name="connsiteX43" fmla="*/ 7630 w 10000"/>
                                <a:gd name="connsiteY43" fmla="*/ 2060 h 10000"/>
                                <a:gd name="connsiteX44" fmla="*/ 7799 w 10000"/>
                                <a:gd name="connsiteY44" fmla="*/ 2737 h 10000"/>
                                <a:gd name="connsiteX45" fmla="*/ 7968 w 10000"/>
                                <a:gd name="connsiteY45" fmla="*/ 3453 h 10000"/>
                                <a:gd name="connsiteX46" fmla="*/ 8138 w 10000"/>
                                <a:gd name="connsiteY46" fmla="*/ 4217 h 10000"/>
                                <a:gd name="connsiteX47" fmla="*/ 8307 w 10000"/>
                                <a:gd name="connsiteY47" fmla="*/ 5000 h 10000"/>
                                <a:gd name="connsiteX48" fmla="*/ 8476 w 10000"/>
                                <a:gd name="connsiteY48" fmla="*/ 5783 h 10000"/>
                                <a:gd name="connsiteX49" fmla="*/ 8646 w 10000"/>
                                <a:gd name="connsiteY49" fmla="*/ 6547 h 10000"/>
                                <a:gd name="connsiteX50" fmla="*/ 8815 w 10000"/>
                                <a:gd name="connsiteY50" fmla="*/ 7273 h 10000"/>
                                <a:gd name="connsiteX51" fmla="*/ 8984 w 10000"/>
                                <a:gd name="connsiteY51" fmla="*/ 7940 h 10000"/>
                                <a:gd name="connsiteX52" fmla="*/ 9153 w 10000"/>
                                <a:gd name="connsiteY52" fmla="*/ 8540 h 10000"/>
                                <a:gd name="connsiteX53" fmla="*/ 9323 w 10000"/>
                                <a:gd name="connsiteY53" fmla="*/ 9052 h 10000"/>
                                <a:gd name="connsiteX54" fmla="*/ 9492 w 10000"/>
                                <a:gd name="connsiteY54" fmla="*/ 9458 h 10000"/>
                                <a:gd name="connsiteX55" fmla="*/ 9661 w 10000"/>
                                <a:gd name="connsiteY55" fmla="*/ 9758 h 10000"/>
                                <a:gd name="connsiteX56" fmla="*/ 9831 w 10000"/>
                                <a:gd name="connsiteY56" fmla="*/ 9942 h 10000"/>
                                <a:gd name="connsiteX57" fmla="*/ 10000 w 10000"/>
                                <a:gd name="connsiteY57" fmla="*/ 10000 h 10000"/>
                                <a:gd name="connsiteX0" fmla="*/ 0 w 10000"/>
                                <a:gd name="connsiteY0" fmla="*/ 0 h 10000"/>
                                <a:gd name="connsiteX1" fmla="*/ 677 w 10000"/>
                                <a:gd name="connsiteY1" fmla="*/ 1470 h 10000"/>
                                <a:gd name="connsiteX2" fmla="*/ 847 w 10000"/>
                                <a:gd name="connsiteY2" fmla="*/ 2060 h 10000"/>
                                <a:gd name="connsiteX3" fmla="*/ 1016 w 10000"/>
                                <a:gd name="connsiteY3" fmla="*/ 2737 h 10000"/>
                                <a:gd name="connsiteX4" fmla="*/ 1189 w 10000"/>
                                <a:gd name="connsiteY4" fmla="*/ 3453 h 10000"/>
                                <a:gd name="connsiteX5" fmla="*/ 1358 w 10000"/>
                                <a:gd name="connsiteY5" fmla="*/ 4217 h 10000"/>
                                <a:gd name="connsiteX6" fmla="*/ 1527 w 10000"/>
                                <a:gd name="connsiteY6" fmla="*/ 5000 h 10000"/>
                                <a:gd name="connsiteX7" fmla="*/ 1697 w 10000"/>
                                <a:gd name="connsiteY7" fmla="*/ 5783 h 10000"/>
                                <a:gd name="connsiteX8" fmla="*/ 1866 w 10000"/>
                                <a:gd name="connsiteY8" fmla="*/ 6547 h 10000"/>
                                <a:gd name="connsiteX9" fmla="*/ 2035 w 10000"/>
                                <a:gd name="connsiteY9" fmla="*/ 7273 h 10000"/>
                                <a:gd name="connsiteX10" fmla="*/ 2205 w 10000"/>
                                <a:gd name="connsiteY10" fmla="*/ 7940 h 10000"/>
                                <a:gd name="connsiteX11" fmla="*/ 2374 w 10000"/>
                                <a:gd name="connsiteY11" fmla="*/ 8540 h 10000"/>
                                <a:gd name="connsiteX12" fmla="*/ 2543 w 10000"/>
                                <a:gd name="connsiteY12" fmla="*/ 9052 h 10000"/>
                                <a:gd name="connsiteX13" fmla="*/ 2713 w 10000"/>
                                <a:gd name="connsiteY13" fmla="*/ 9458 h 10000"/>
                                <a:gd name="connsiteX14" fmla="*/ 2882 w 10000"/>
                                <a:gd name="connsiteY14" fmla="*/ 9758 h 10000"/>
                                <a:gd name="connsiteX15" fmla="*/ 3051 w 10000"/>
                                <a:gd name="connsiteY15" fmla="*/ 9942 h 10000"/>
                                <a:gd name="connsiteX16" fmla="*/ 3220 w 10000"/>
                                <a:gd name="connsiteY16" fmla="*/ 10000 h 10000"/>
                                <a:gd name="connsiteX17" fmla="*/ 3390 w 10000"/>
                                <a:gd name="connsiteY17" fmla="*/ 9942 h 10000"/>
                                <a:gd name="connsiteX18" fmla="*/ 3559 w 10000"/>
                                <a:gd name="connsiteY18" fmla="*/ 9758 h 10000"/>
                                <a:gd name="connsiteX19" fmla="*/ 3728 w 10000"/>
                                <a:gd name="connsiteY19" fmla="*/ 9458 h 10000"/>
                                <a:gd name="connsiteX20" fmla="*/ 3898 w 10000"/>
                                <a:gd name="connsiteY20" fmla="*/ 9052 h 10000"/>
                                <a:gd name="connsiteX21" fmla="*/ 4067 w 10000"/>
                                <a:gd name="connsiteY21" fmla="*/ 8540 h 10000"/>
                                <a:gd name="connsiteX22" fmla="*/ 4240 w 10000"/>
                                <a:gd name="connsiteY22" fmla="*/ 7940 h 10000"/>
                                <a:gd name="connsiteX23" fmla="*/ 4409 w 10000"/>
                                <a:gd name="connsiteY23" fmla="*/ 7273 h 10000"/>
                                <a:gd name="connsiteX24" fmla="*/ 4579 w 10000"/>
                                <a:gd name="connsiteY24" fmla="*/ 6547 h 10000"/>
                                <a:gd name="connsiteX25" fmla="*/ 4748 w 10000"/>
                                <a:gd name="connsiteY25" fmla="*/ 5783 h 10000"/>
                                <a:gd name="connsiteX26" fmla="*/ 4917 w 10000"/>
                                <a:gd name="connsiteY26" fmla="*/ 5000 h 10000"/>
                                <a:gd name="connsiteX27" fmla="*/ 5087 w 10000"/>
                                <a:gd name="connsiteY27" fmla="*/ 4217 h 10000"/>
                                <a:gd name="connsiteX28" fmla="*/ 5256 w 10000"/>
                                <a:gd name="connsiteY28" fmla="*/ 3453 h 10000"/>
                                <a:gd name="connsiteX29" fmla="*/ 5425 w 10000"/>
                                <a:gd name="connsiteY29" fmla="*/ 2737 h 10000"/>
                                <a:gd name="connsiteX30" fmla="*/ 5594 w 10000"/>
                                <a:gd name="connsiteY30" fmla="*/ 2060 h 10000"/>
                                <a:gd name="connsiteX31" fmla="*/ 5764 w 10000"/>
                                <a:gd name="connsiteY31" fmla="*/ 1470 h 10000"/>
                                <a:gd name="connsiteX32" fmla="*/ 5933 w 10000"/>
                                <a:gd name="connsiteY32" fmla="*/ 957 h 10000"/>
                                <a:gd name="connsiteX33" fmla="*/ 6102 w 10000"/>
                                <a:gd name="connsiteY33" fmla="*/ 551 h 10000"/>
                                <a:gd name="connsiteX34" fmla="*/ 6272 w 10000"/>
                                <a:gd name="connsiteY34" fmla="*/ 251 h 10000"/>
                                <a:gd name="connsiteX35" fmla="*/ 6441 w 10000"/>
                                <a:gd name="connsiteY35" fmla="*/ 68 h 10000"/>
                                <a:gd name="connsiteX36" fmla="*/ 6610 w 10000"/>
                                <a:gd name="connsiteY36" fmla="*/ 0 h 10000"/>
                                <a:gd name="connsiteX37" fmla="*/ 6780 w 10000"/>
                                <a:gd name="connsiteY37" fmla="*/ 68 h 10000"/>
                                <a:gd name="connsiteX38" fmla="*/ 6949 w 10000"/>
                                <a:gd name="connsiteY38" fmla="*/ 251 h 10000"/>
                                <a:gd name="connsiteX39" fmla="*/ 7122 w 10000"/>
                                <a:gd name="connsiteY39" fmla="*/ 551 h 10000"/>
                                <a:gd name="connsiteX40" fmla="*/ 7291 w 10000"/>
                                <a:gd name="connsiteY40" fmla="*/ 957 h 10000"/>
                                <a:gd name="connsiteX41" fmla="*/ 7460 w 10000"/>
                                <a:gd name="connsiteY41" fmla="*/ 1470 h 10000"/>
                                <a:gd name="connsiteX42" fmla="*/ 7630 w 10000"/>
                                <a:gd name="connsiteY42" fmla="*/ 2060 h 10000"/>
                                <a:gd name="connsiteX43" fmla="*/ 7799 w 10000"/>
                                <a:gd name="connsiteY43" fmla="*/ 2737 h 10000"/>
                                <a:gd name="connsiteX44" fmla="*/ 7968 w 10000"/>
                                <a:gd name="connsiteY44" fmla="*/ 3453 h 10000"/>
                                <a:gd name="connsiteX45" fmla="*/ 8138 w 10000"/>
                                <a:gd name="connsiteY45" fmla="*/ 4217 h 10000"/>
                                <a:gd name="connsiteX46" fmla="*/ 8307 w 10000"/>
                                <a:gd name="connsiteY46" fmla="*/ 5000 h 10000"/>
                                <a:gd name="connsiteX47" fmla="*/ 8476 w 10000"/>
                                <a:gd name="connsiteY47" fmla="*/ 5783 h 10000"/>
                                <a:gd name="connsiteX48" fmla="*/ 8646 w 10000"/>
                                <a:gd name="connsiteY48" fmla="*/ 6547 h 10000"/>
                                <a:gd name="connsiteX49" fmla="*/ 8815 w 10000"/>
                                <a:gd name="connsiteY49" fmla="*/ 7273 h 10000"/>
                                <a:gd name="connsiteX50" fmla="*/ 8984 w 10000"/>
                                <a:gd name="connsiteY50" fmla="*/ 7940 h 10000"/>
                                <a:gd name="connsiteX51" fmla="*/ 9153 w 10000"/>
                                <a:gd name="connsiteY51" fmla="*/ 8540 h 10000"/>
                                <a:gd name="connsiteX52" fmla="*/ 9323 w 10000"/>
                                <a:gd name="connsiteY52" fmla="*/ 9052 h 10000"/>
                                <a:gd name="connsiteX53" fmla="*/ 9492 w 10000"/>
                                <a:gd name="connsiteY53" fmla="*/ 9458 h 10000"/>
                                <a:gd name="connsiteX54" fmla="*/ 9661 w 10000"/>
                                <a:gd name="connsiteY54" fmla="*/ 9758 h 10000"/>
                                <a:gd name="connsiteX55" fmla="*/ 9831 w 10000"/>
                                <a:gd name="connsiteY55" fmla="*/ 9942 h 10000"/>
                                <a:gd name="connsiteX56" fmla="*/ 10000 w 10000"/>
                                <a:gd name="connsiteY56" fmla="*/ 10000 h 10000"/>
                                <a:gd name="connsiteX0" fmla="*/ 0 w 9323"/>
                                <a:gd name="connsiteY0" fmla="*/ 1470 h 10000"/>
                                <a:gd name="connsiteX1" fmla="*/ 170 w 9323"/>
                                <a:gd name="connsiteY1" fmla="*/ 2060 h 10000"/>
                                <a:gd name="connsiteX2" fmla="*/ 339 w 9323"/>
                                <a:gd name="connsiteY2" fmla="*/ 2737 h 10000"/>
                                <a:gd name="connsiteX3" fmla="*/ 512 w 9323"/>
                                <a:gd name="connsiteY3" fmla="*/ 3453 h 10000"/>
                                <a:gd name="connsiteX4" fmla="*/ 681 w 9323"/>
                                <a:gd name="connsiteY4" fmla="*/ 4217 h 10000"/>
                                <a:gd name="connsiteX5" fmla="*/ 850 w 9323"/>
                                <a:gd name="connsiteY5" fmla="*/ 5000 h 10000"/>
                                <a:gd name="connsiteX6" fmla="*/ 1020 w 9323"/>
                                <a:gd name="connsiteY6" fmla="*/ 5783 h 10000"/>
                                <a:gd name="connsiteX7" fmla="*/ 1189 w 9323"/>
                                <a:gd name="connsiteY7" fmla="*/ 6547 h 10000"/>
                                <a:gd name="connsiteX8" fmla="*/ 1358 w 9323"/>
                                <a:gd name="connsiteY8" fmla="*/ 7273 h 10000"/>
                                <a:gd name="connsiteX9" fmla="*/ 1528 w 9323"/>
                                <a:gd name="connsiteY9" fmla="*/ 7940 h 10000"/>
                                <a:gd name="connsiteX10" fmla="*/ 1697 w 9323"/>
                                <a:gd name="connsiteY10" fmla="*/ 8540 h 10000"/>
                                <a:gd name="connsiteX11" fmla="*/ 1866 w 9323"/>
                                <a:gd name="connsiteY11" fmla="*/ 9052 h 10000"/>
                                <a:gd name="connsiteX12" fmla="*/ 2036 w 9323"/>
                                <a:gd name="connsiteY12" fmla="*/ 9458 h 10000"/>
                                <a:gd name="connsiteX13" fmla="*/ 2205 w 9323"/>
                                <a:gd name="connsiteY13" fmla="*/ 9758 h 10000"/>
                                <a:gd name="connsiteX14" fmla="*/ 2374 w 9323"/>
                                <a:gd name="connsiteY14" fmla="*/ 9942 h 10000"/>
                                <a:gd name="connsiteX15" fmla="*/ 2543 w 9323"/>
                                <a:gd name="connsiteY15" fmla="*/ 10000 h 10000"/>
                                <a:gd name="connsiteX16" fmla="*/ 2713 w 9323"/>
                                <a:gd name="connsiteY16" fmla="*/ 9942 h 10000"/>
                                <a:gd name="connsiteX17" fmla="*/ 2882 w 9323"/>
                                <a:gd name="connsiteY17" fmla="*/ 9758 h 10000"/>
                                <a:gd name="connsiteX18" fmla="*/ 3051 w 9323"/>
                                <a:gd name="connsiteY18" fmla="*/ 9458 h 10000"/>
                                <a:gd name="connsiteX19" fmla="*/ 3221 w 9323"/>
                                <a:gd name="connsiteY19" fmla="*/ 9052 h 10000"/>
                                <a:gd name="connsiteX20" fmla="*/ 3390 w 9323"/>
                                <a:gd name="connsiteY20" fmla="*/ 8540 h 10000"/>
                                <a:gd name="connsiteX21" fmla="*/ 3563 w 9323"/>
                                <a:gd name="connsiteY21" fmla="*/ 7940 h 10000"/>
                                <a:gd name="connsiteX22" fmla="*/ 3732 w 9323"/>
                                <a:gd name="connsiteY22" fmla="*/ 7273 h 10000"/>
                                <a:gd name="connsiteX23" fmla="*/ 3902 w 9323"/>
                                <a:gd name="connsiteY23" fmla="*/ 6547 h 10000"/>
                                <a:gd name="connsiteX24" fmla="*/ 4071 w 9323"/>
                                <a:gd name="connsiteY24" fmla="*/ 5783 h 10000"/>
                                <a:gd name="connsiteX25" fmla="*/ 4240 w 9323"/>
                                <a:gd name="connsiteY25" fmla="*/ 5000 h 10000"/>
                                <a:gd name="connsiteX26" fmla="*/ 4410 w 9323"/>
                                <a:gd name="connsiteY26" fmla="*/ 4217 h 10000"/>
                                <a:gd name="connsiteX27" fmla="*/ 4579 w 9323"/>
                                <a:gd name="connsiteY27" fmla="*/ 3453 h 10000"/>
                                <a:gd name="connsiteX28" fmla="*/ 4748 w 9323"/>
                                <a:gd name="connsiteY28" fmla="*/ 2737 h 10000"/>
                                <a:gd name="connsiteX29" fmla="*/ 4917 w 9323"/>
                                <a:gd name="connsiteY29" fmla="*/ 2060 h 10000"/>
                                <a:gd name="connsiteX30" fmla="*/ 5087 w 9323"/>
                                <a:gd name="connsiteY30" fmla="*/ 1470 h 10000"/>
                                <a:gd name="connsiteX31" fmla="*/ 5256 w 9323"/>
                                <a:gd name="connsiteY31" fmla="*/ 957 h 10000"/>
                                <a:gd name="connsiteX32" fmla="*/ 5425 w 9323"/>
                                <a:gd name="connsiteY32" fmla="*/ 551 h 10000"/>
                                <a:gd name="connsiteX33" fmla="*/ 5595 w 9323"/>
                                <a:gd name="connsiteY33" fmla="*/ 251 h 10000"/>
                                <a:gd name="connsiteX34" fmla="*/ 5764 w 9323"/>
                                <a:gd name="connsiteY34" fmla="*/ 68 h 10000"/>
                                <a:gd name="connsiteX35" fmla="*/ 5933 w 9323"/>
                                <a:gd name="connsiteY35" fmla="*/ 0 h 10000"/>
                                <a:gd name="connsiteX36" fmla="*/ 6103 w 9323"/>
                                <a:gd name="connsiteY36" fmla="*/ 68 h 10000"/>
                                <a:gd name="connsiteX37" fmla="*/ 6272 w 9323"/>
                                <a:gd name="connsiteY37" fmla="*/ 251 h 10000"/>
                                <a:gd name="connsiteX38" fmla="*/ 6445 w 9323"/>
                                <a:gd name="connsiteY38" fmla="*/ 551 h 10000"/>
                                <a:gd name="connsiteX39" fmla="*/ 6614 w 9323"/>
                                <a:gd name="connsiteY39" fmla="*/ 957 h 10000"/>
                                <a:gd name="connsiteX40" fmla="*/ 6783 w 9323"/>
                                <a:gd name="connsiteY40" fmla="*/ 1470 h 10000"/>
                                <a:gd name="connsiteX41" fmla="*/ 6953 w 9323"/>
                                <a:gd name="connsiteY41" fmla="*/ 2060 h 10000"/>
                                <a:gd name="connsiteX42" fmla="*/ 7122 w 9323"/>
                                <a:gd name="connsiteY42" fmla="*/ 2737 h 10000"/>
                                <a:gd name="connsiteX43" fmla="*/ 7291 w 9323"/>
                                <a:gd name="connsiteY43" fmla="*/ 3453 h 10000"/>
                                <a:gd name="connsiteX44" fmla="*/ 7461 w 9323"/>
                                <a:gd name="connsiteY44" fmla="*/ 4217 h 10000"/>
                                <a:gd name="connsiteX45" fmla="*/ 7630 w 9323"/>
                                <a:gd name="connsiteY45" fmla="*/ 5000 h 10000"/>
                                <a:gd name="connsiteX46" fmla="*/ 7799 w 9323"/>
                                <a:gd name="connsiteY46" fmla="*/ 5783 h 10000"/>
                                <a:gd name="connsiteX47" fmla="*/ 7969 w 9323"/>
                                <a:gd name="connsiteY47" fmla="*/ 6547 h 10000"/>
                                <a:gd name="connsiteX48" fmla="*/ 8138 w 9323"/>
                                <a:gd name="connsiteY48" fmla="*/ 7273 h 10000"/>
                                <a:gd name="connsiteX49" fmla="*/ 8307 w 9323"/>
                                <a:gd name="connsiteY49" fmla="*/ 7940 h 10000"/>
                                <a:gd name="connsiteX50" fmla="*/ 8476 w 9323"/>
                                <a:gd name="connsiteY50" fmla="*/ 8540 h 10000"/>
                                <a:gd name="connsiteX51" fmla="*/ 8646 w 9323"/>
                                <a:gd name="connsiteY51" fmla="*/ 9052 h 10000"/>
                                <a:gd name="connsiteX52" fmla="*/ 8815 w 9323"/>
                                <a:gd name="connsiteY52" fmla="*/ 9458 h 10000"/>
                                <a:gd name="connsiteX53" fmla="*/ 8984 w 9323"/>
                                <a:gd name="connsiteY53" fmla="*/ 9758 h 10000"/>
                                <a:gd name="connsiteX54" fmla="*/ 9154 w 9323"/>
                                <a:gd name="connsiteY54" fmla="*/ 9942 h 10000"/>
                                <a:gd name="connsiteX55" fmla="*/ 9323 w 9323"/>
                                <a:gd name="connsiteY55" fmla="*/ 10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</a:cxnLst>
                              <a:rect l="l" t="t" r="r" b="b"/>
                              <a:pathLst>
                                <a:path w="9323" h="10000">
                                  <a:moveTo>
                                    <a:pt x="0" y="1470"/>
                                  </a:moveTo>
                                  <a:cubicBezTo>
                                    <a:pt x="57" y="1654"/>
                                    <a:pt x="113" y="1857"/>
                                    <a:pt x="170" y="2060"/>
                                  </a:cubicBezTo>
                                  <a:cubicBezTo>
                                    <a:pt x="226" y="2273"/>
                                    <a:pt x="282" y="2505"/>
                                    <a:pt x="339" y="2737"/>
                                  </a:cubicBezTo>
                                  <a:cubicBezTo>
                                    <a:pt x="395" y="2969"/>
                                    <a:pt x="455" y="3211"/>
                                    <a:pt x="512" y="3453"/>
                                  </a:cubicBezTo>
                                  <a:cubicBezTo>
                                    <a:pt x="568" y="3704"/>
                                    <a:pt x="625" y="3965"/>
                                    <a:pt x="681" y="4217"/>
                                  </a:cubicBezTo>
                                  <a:cubicBezTo>
                                    <a:pt x="738" y="4478"/>
                                    <a:pt x="794" y="4739"/>
                                    <a:pt x="850" y="5000"/>
                                  </a:cubicBezTo>
                                  <a:cubicBezTo>
                                    <a:pt x="907" y="5261"/>
                                    <a:pt x="963" y="5532"/>
                                    <a:pt x="1020" y="5783"/>
                                  </a:cubicBezTo>
                                  <a:cubicBezTo>
                                    <a:pt x="1076" y="6044"/>
                                    <a:pt x="1133" y="6296"/>
                                    <a:pt x="1189" y="6547"/>
                                  </a:cubicBezTo>
                                  <a:cubicBezTo>
                                    <a:pt x="1245" y="6799"/>
                                    <a:pt x="1302" y="7041"/>
                                    <a:pt x="1358" y="7273"/>
                                  </a:cubicBezTo>
                                  <a:cubicBezTo>
                                    <a:pt x="1415" y="7505"/>
                                    <a:pt x="1471" y="7727"/>
                                    <a:pt x="1528" y="7940"/>
                                  </a:cubicBezTo>
                                  <a:cubicBezTo>
                                    <a:pt x="1584" y="8153"/>
                                    <a:pt x="1641" y="8356"/>
                                    <a:pt x="1697" y="8540"/>
                                  </a:cubicBezTo>
                                  <a:cubicBezTo>
                                    <a:pt x="1753" y="8723"/>
                                    <a:pt x="1810" y="8897"/>
                                    <a:pt x="1866" y="9052"/>
                                  </a:cubicBezTo>
                                  <a:cubicBezTo>
                                    <a:pt x="1923" y="9197"/>
                                    <a:pt x="1979" y="9342"/>
                                    <a:pt x="2036" y="9458"/>
                                  </a:cubicBezTo>
                                  <a:cubicBezTo>
                                    <a:pt x="2092" y="9574"/>
                                    <a:pt x="2148" y="9681"/>
                                    <a:pt x="2205" y="9758"/>
                                  </a:cubicBezTo>
                                  <a:cubicBezTo>
                                    <a:pt x="2261" y="9836"/>
                                    <a:pt x="2318" y="9903"/>
                                    <a:pt x="2374" y="9942"/>
                                  </a:cubicBezTo>
                                  <a:cubicBezTo>
                                    <a:pt x="2431" y="9981"/>
                                    <a:pt x="2487" y="10000"/>
                                    <a:pt x="2543" y="10000"/>
                                  </a:cubicBezTo>
                                  <a:cubicBezTo>
                                    <a:pt x="2600" y="10000"/>
                                    <a:pt x="2656" y="9981"/>
                                    <a:pt x="2713" y="9942"/>
                                  </a:cubicBezTo>
                                  <a:cubicBezTo>
                                    <a:pt x="2769" y="9903"/>
                                    <a:pt x="2826" y="9836"/>
                                    <a:pt x="2882" y="9758"/>
                                  </a:cubicBezTo>
                                  <a:cubicBezTo>
                                    <a:pt x="2939" y="9681"/>
                                    <a:pt x="2995" y="9574"/>
                                    <a:pt x="3051" y="9458"/>
                                  </a:cubicBezTo>
                                  <a:cubicBezTo>
                                    <a:pt x="3108" y="9342"/>
                                    <a:pt x="3164" y="9197"/>
                                    <a:pt x="3221" y="9052"/>
                                  </a:cubicBezTo>
                                  <a:cubicBezTo>
                                    <a:pt x="3277" y="8897"/>
                                    <a:pt x="3334" y="8723"/>
                                    <a:pt x="3390" y="8540"/>
                                  </a:cubicBezTo>
                                  <a:cubicBezTo>
                                    <a:pt x="3450" y="8356"/>
                                    <a:pt x="3507" y="8153"/>
                                    <a:pt x="3563" y="7940"/>
                                  </a:cubicBezTo>
                                  <a:cubicBezTo>
                                    <a:pt x="3619" y="7727"/>
                                    <a:pt x="3676" y="7505"/>
                                    <a:pt x="3732" y="7273"/>
                                  </a:cubicBezTo>
                                  <a:cubicBezTo>
                                    <a:pt x="3789" y="7041"/>
                                    <a:pt x="3845" y="6799"/>
                                    <a:pt x="3902" y="6547"/>
                                  </a:cubicBezTo>
                                  <a:cubicBezTo>
                                    <a:pt x="3958" y="6296"/>
                                    <a:pt x="4014" y="6044"/>
                                    <a:pt x="4071" y="5783"/>
                                  </a:cubicBezTo>
                                  <a:cubicBezTo>
                                    <a:pt x="4127" y="5532"/>
                                    <a:pt x="4184" y="5261"/>
                                    <a:pt x="4240" y="5000"/>
                                  </a:cubicBezTo>
                                  <a:cubicBezTo>
                                    <a:pt x="4297" y="4739"/>
                                    <a:pt x="4353" y="4478"/>
                                    <a:pt x="4410" y="4217"/>
                                  </a:cubicBezTo>
                                  <a:cubicBezTo>
                                    <a:pt x="4466" y="3965"/>
                                    <a:pt x="4522" y="3704"/>
                                    <a:pt x="4579" y="3453"/>
                                  </a:cubicBezTo>
                                  <a:cubicBezTo>
                                    <a:pt x="4635" y="3211"/>
                                    <a:pt x="4692" y="2969"/>
                                    <a:pt x="4748" y="2737"/>
                                  </a:cubicBezTo>
                                  <a:cubicBezTo>
                                    <a:pt x="4805" y="2505"/>
                                    <a:pt x="4861" y="2273"/>
                                    <a:pt x="4917" y="2060"/>
                                  </a:cubicBezTo>
                                  <a:cubicBezTo>
                                    <a:pt x="4974" y="1857"/>
                                    <a:pt x="5030" y="1654"/>
                                    <a:pt x="5087" y="1470"/>
                                  </a:cubicBezTo>
                                  <a:cubicBezTo>
                                    <a:pt x="5143" y="1286"/>
                                    <a:pt x="5200" y="1112"/>
                                    <a:pt x="5256" y="957"/>
                                  </a:cubicBezTo>
                                  <a:cubicBezTo>
                                    <a:pt x="5312" y="803"/>
                                    <a:pt x="5369" y="667"/>
                                    <a:pt x="5425" y="551"/>
                                  </a:cubicBezTo>
                                  <a:cubicBezTo>
                                    <a:pt x="5482" y="426"/>
                                    <a:pt x="5538" y="329"/>
                                    <a:pt x="5595" y="251"/>
                                  </a:cubicBezTo>
                                  <a:cubicBezTo>
                                    <a:pt x="5651" y="164"/>
                                    <a:pt x="5707" y="106"/>
                                    <a:pt x="5764" y="68"/>
                                  </a:cubicBezTo>
                                  <a:cubicBezTo>
                                    <a:pt x="5820" y="19"/>
                                    <a:pt x="5877" y="0"/>
                                    <a:pt x="5933" y="0"/>
                                  </a:cubicBezTo>
                                  <a:cubicBezTo>
                                    <a:pt x="5990" y="0"/>
                                    <a:pt x="6046" y="19"/>
                                    <a:pt x="6103" y="68"/>
                                  </a:cubicBezTo>
                                  <a:cubicBezTo>
                                    <a:pt x="6159" y="106"/>
                                    <a:pt x="6215" y="164"/>
                                    <a:pt x="6272" y="251"/>
                                  </a:cubicBezTo>
                                  <a:cubicBezTo>
                                    <a:pt x="6328" y="329"/>
                                    <a:pt x="6388" y="426"/>
                                    <a:pt x="6445" y="551"/>
                                  </a:cubicBezTo>
                                  <a:cubicBezTo>
                                    <a:pt x="6501" y="667"/>
                                    <a:pt x="6558" y="803"/>
                                    <a:pt x="6614" y="957"/>
                                  </a:cubicBezTo>
                                  <a:cubicBezTo>
                                    <a:pt x="6671" y="1112"/>
                                    <a:pt x="6727" y="1286"/>
                                    <a:pt x="6783" y="1470"/>
                                  </a:cubicBezTo>
                                  <a:cubicBezTo>
                                    <a:pt x="6840" y="1654"/>
                                    <a:pt x="6896" y="1857"/>
                                    <a:pt x="6953" y="2060"/>
                                  </a:cubicBezTo>
                                  <a:cubicBezTo>
                                    <a:pt x="7009" y="2273"/>
                                    <a:pt x="7066" y="2505"/>
                                    <a:pt x="7122" y="2737"/>
                                  </a:cubicBezTo>
                                  <a:cubicBezTo>
                                    <a:pt x="7179" y="2969"/>
                                    <a:pt x="7235" y="3211"/>
                                    <a:pt x="7291" y="3453"/>
                                  </a:cubicBezTo>
                                  <a:cubicBezTo>
                                    <a:pt x="7348" y="3704"/>
                                    <a:pt x="7404" y="3965"/>
                                    <a:pt x="7461" y="4217"/>
                                  </a:cubicBezTo>
                                  <a:cubicBezTo>
                                    <a:pt x="7517" y="4478"/>
                                    <a:pt x="7574" y="4739"/>
                                    <a:pt x="7630" y="5000"/>
                                  </a:cubicBezTo>
                                  <a:cubicBezTo>
                                    <a:pt x="7686" y="5261"/>
                                    <a:pt x="7743" y="5532"/>
                                    <a:pt x="7799" y="5783"/>
                                  </a:cubicBezTo>
                                  <a:cubicBezTo>
                                    <a:pt x="7856" y="6044"/>
                                    <a:pt x="7912" y="6296"/>
                                    <a:pt x="7969" y="6547"/>
                                  </a:cubicBezTo>
                                  <a:cubicBezTo>
                                    <a:pt x="8025" y="6799"/>
                                    <a:pt x="8081" y="7041"/>
                                    <a:pt x="8138" y="7273"/>
                                  </a:cubicBezTo>
                                  <a:cubicBezTo>
                                    <a:pt x="8194" y="7505"/>
                                    <a:pt x="8251" y="7727"/>
                                    <a:pt x="8307" y="7940"/>
                                  </a:cubicBezTo>
                                  <a:cubicBezTo>
                                    <a:pt x="8364" y="8153"/>
                                    <a:pt x="8420" y="8356"/>
                                    <a:pt x="8476" y="8540"/>
                                  </a:cubicBezTo>
                                  <a:cubicBezTo>
                                    <a:pt x="8533" y="8723"/>
                                    <a:pt x="8589" y="8897"/>
                                    <a:pt x="8646" y="9052"/>
                                  </a:cubicBezTo>
                                  <a:cubicBezTo>
                                    <a:pt x="8702" y="9197"/>
                                    <a:pt x="8759" y="9342"/>
                                    <a:pt x="8815" y="9458"/>
                                  </a:cubicBezTo>
                                  <a:cubicBezTo>
                                    <a:pt x="8872" y="9574"/>
                                    <a:pt x="8928" y="9681"/>
                                    <a:pt x="8984" y="9758"/>
                                  </a:cubicBezTo>
                                  <a:cubicBezTo>
                                    <a:pt x="9041" y="9836"/>
                                    <a:pt x="9097" y="9903"/>
                                    <a:pt x="9154" y="9942"/>
                                  </a:cubicBezTo>
                                  <a:cubicBezTo>
                                    <a:pt x="9210" y="9981"/>
                                    <a:pt x="9267" y="9981"/>
                                    <a:pt x="9323" y="10000"/>
                                  </a:cubicBezTo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chemeClr val="tx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none" lIns="36000" tIns="0" rIns="3600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343" name="Freeform 70"/>
                        <wps:cNvSpPr>
                          <a:spLocks/>
                        </wps:cNvSpPr>
                        <wps:spPr bwMode="auto">
                          <a:xfrm flipV="1">
                            <a:off x="1132164" y="391601"/>
                            <a:ext cx="379761" cy="328690"/>
                          </a:xfrm>
                          <a:custGeom>
                            <a:avLst/>
                            <a:gdLst>
                              <a:gd name="T0" fmla="*/ 87 w 5788"/>
                              <a:gd name="T1" fmla="*/ 2307 h 5094"/>
                              <a:gd name="T2" fmla="*/ 203 w 5788"/>
                              <a:gd name="T3" fmla="*/ 1992 h 5094"/>
                              <a:gd name="T4" fmla="*/ 318 w 5788"/>
                              <a:gd name="T5" fmla="*/ 1685 h 5094"/>
                              <a:gd name="T6" fmla="*/ 434 w 5788"/>
                              <a:gd name="T7" fmla="*/ 1391 h 5094"/>
                              <a:gd name="T8" fmla="*/ 550 w 5788"/>
                              <a:gd name="T9" fmla="*/ 1115 h 5094"/>
                              <a:gd name="T10" fmla="*/ 666 w 5788"/>
                              <a:gd name="T11" fmla="*/ 863 h 5094"/>
                              <a:gd name="T12" fmla="*/ 782 w 5788"/>
                              <a:gd name="T13" fmla="*/ 636 h 5094"/>
                              <a:gd name="T14" fmla="*/ 898 w 5788"/>
                              <a:gd name="T15" fmla="*/ 440 h 5094"/>
                              <a:gd name="T16" fmla="*/ 1013 w 5788"/>
                              <a:gd name="T17" fmla="*/ 278 h 5094"/>
                              <a:gd name="T18" fmla="*/ 1129 w 5788"/>
                              <a:gd name="T19" fmla="*/ 151 h 5094"/>
                              <a:gd name="T20" fmla="*/ 1245 w 5788"/>
                              <a:gd name="T21" fmla="*/ 62 h 5094"/>
                              <a:gd name="T22" fmla="*/ 1360 w 5788"/>
                              <a:gd name="T23" fmla="*/ 12 h 5094"/>
                              <a:gd name="T24" fmla="*/ 1476 w 5788"/>
                              <a:gd name="T25" fmla="*/ 1 h 5094"/>
                              <a:gd name="T26" fmla="*/ 1592 w 5788"/>
                              <a:gd name="T27" fmla="*/ 31 h 5094"/>
                              <a:gd name="T28" fmla="*/ 1707 w 5788"/>
                              <a:gd name="T29" fmla="*/ 101 h 5094"/>
                              <a:gd name="T30" fmla="*/ 1824 w 5788"/>
                              <a:gd name="T31" fmla="*/ 209 h 5094"/>
                              <a:gd name="T32" fmla="*/ 1939 w 5788"/>
                              <a:gd name="T33" fmla="*/ 355 h 5094"/>
                              <a:gd name="T34" fmla="*/ 2055 w 5788"/>
                              <a:gd name="T35" fmla="*/ 534 h 5094"/>
                              <a:gd name="T36" fmla="*/ 2171 w 5788"/>
                              <a:gd name="T37" fmla="*/ 746 h 5094"/>
                              <a:gd name="T38" fmla="*/ 2286 w 5788"/>
                              <a:gd name="T39" fmla="*/ 986 h 5094"/>
                              <a:gd name="T40" fmla="*/ 2402 w 5788"/>
                              <a:gd name="T41" fmla="*/ 1251 h 5094"/>
                              <a:gd name="T42" fmla="*/ 2518 w 5788"/>
                              <a:gd name="T43" fmla="*/ 1536 h 5094"/>
                              <a:gd name="T44" fmla="*/ 2633 w 5788"/>
                              <a:gd name="T45" fmla="*/ 1837 h 5094"/>
                              <a:gd name="T46" fmla="*/ 2749 w 5788"/>
                              <a:gd name="T47" fmla="*/ 2149 h 5094"/>
                              <a:gd name="T48" fmla="*/ 2866 w 5788"/>
                              <a:gd name="T49" fmla="*/ 2467 h 5094"/>
                              <a:gd name="T50" fmla="*/ 2981 w 5788"/>
                              <a:gd name="T51" fmla="*/ 2787 h 5094"/>
                              <a:gd name="T52" fmla="*/ 3097 w 5788"/>
                              <a:gd name="T53" fmla="*/ 3103 h 5094"/>
                              <a:gd name="T54" fmla="*/ 3213 w 5788"/>
                              <a:gd name="T55" fmla="*/ 3410 h 5094"/>
                              <a:gd name="T56" fmla="*/ 3328 w 5788"/>
                              <a:gd name="T57" fmla="*/ 3704 h 5094"/>
                              <a:gd name="T58" fmla="*/ 3444 w 5788"/>
                              <a:gd name="T59" fmla="*/ 3980 h 5094"/>
                              <a:gd name="T60" fmla="*/ 3560 w 5788"/>
                              <a:gd name="T61" fmla="*/ 4232 h 5094"/>
                              <a:gd name="T62" fmla="*/ 3675 w 5788"/>
                              <a:gd name="T63" fmla="*/ 4459 h 5094"/>
                              <a:gd name="T64" fmla="*/ 3791 w 5788"/>
                              <a:gd name="T65" fmla="*/ 4654 h 5094"/>
                              <a:gd name="T66" fmla="*/ 3907 w 5788"/>
                              <a:gd name="T67" fmla="*/ 4817 h 5094"/>
                              <a:gd name="T68" fmla="*/ 4023 w 5788"/>
                              <a:gd name="T69" fmla="*/ 4944 h 5094"/>
                              <a:gd name="T70" fmla="*/ 4139 w 5788"/>
                              <a:gd name="T71" fmla="*/ 5033 h 5094"/>
                              <a:gd name="T72" fmla="*/ 4255 w 5788"/>
                              <a:gd name="T73" fmla="*/ 5083 h 5094"/>
                              <a:gd name="T74" fmla="*/ 4370 w 5788"/>
                              <a:gd name="T75" fmla="*/ 5094 h 5094"/>
                              <a:gd name="T76" fmla="*/ 4486 w 5788"/>
                              <a:gd name="T77" fmla="*/ 5064 h 5094"/>
                              <a:gd name="T78" fmla="*/ 4602 w 5788"/>
                              <a:gd name="T79" fmla="*/ 4994 h 5094"/>
                              <a:gd name="T80" fmla="*/ 4717 w 5788"/>
                              <a:gd name="T81" fmla="*/ 4886 h 5094"/>
                              <a:gd name="T82" fmla="*/ 4833 w 5788"/>
                              <a:gd name="T83" fmla="*/ 4740 h 5094"/>
                              <a:gd name="T84" fmla="*/ 4949 w 5788"/>
                              <a:gd name="T85" fmla="*/ 4561 h 5094"/>
                              <a:gd name="T86" fmla="*/ 5065 w 5788"/>
                              <a:gd name="T87" fmla="*/ 4349 h 5094"/>
                              <a:gd name="T88" fmla="*/ 5181 w 5788"/>
                              <a:gd name="T89" fmla="*/ 4109 h 5094"/>
                              <a:gd name="T90" fmla="*/ 5297 w 5788"/>
                              <a:gd name="T91" fmla="*/ 3844 h 5094"/>
                              <a:gd name="T92" fmla="*/ 5412 w 5788"/>
                              <a:gd name="T93" fmla="*/ 3559 h 5094"/>
                              <a:gd name="T94" fmla="*/ 5528 w 5788"/>
                              <a:gd name="T95" fmla="*/ 3258 h 5094"/>
                              <a:gd name="T96" fmla="*/ 5644 w 5788"/>
                              <a:gd name="T97" fmla="*/ 2946 h 5094"/>
                              <a:gd name="T98" fmla="*/ 5759 w 5788"/>
                              <a:gd name="T99" fmla="*/ 2628 h 5094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00 w 10000"/>
                              <a:gd name="connsiteY179" fmla="*/ 7939 h 10000"/>
                              <a:gd name="connsiteX180" fmla="*/ 9050 w 10000"/>
                              <a:gd name="connsiteY180" fmla="*/ 7813 h 10000"/>
                              <a:gd name="connsiteX181" fmla="*/ 9100 w 10000"/>
                              <a:gd name="connsiteY181" fmla="*/ 7682 h 10000"/>
                              <a:gd name="connsiteX182" fmla="*/ 9152 w 10000"/>
                              <a:gd name="connsiteY182" fmla="*/ 7546 h 10000"/>
                              <a:gd name="connsiteX183" fmla="*/ 9202 w 10000"/>
                              <a:gd name="connsiteY183" fmla="*/ 7409 h 10000"/>
                              <a:gd name="connsiteX184" fmla="*/ 9250 w 10000"/>
                              <a:gd name="connsiteY184" fmla="*/ 7271 h 10000"/>
                              <a:gd name="connsiteX185" fmla="*/ 9300 w 10000"/>
                              <a:gd name="connsiteY185" fmla="*/ 7130 h 10000"/>
                              <a:gd name="connsiteX186" fmla="*/ 9350 w 10000"/>
                              <a:gd name="connsiteY186" fmla="*/ 6987 h 10000"/>
                              <a:gd name="connsiteX187" fmla="*/ 9400 w 10000"/>
                              <a:gd name="connsiteY187" fmla="*/ 6843 h 10000"/>
                              <a:gd name="connsiteX188" fmla="*/ 9451 w 10000"/>
                              <a:gd name="connsiteY188" fmla="*/ 6694 h 10000"/>
                              <a:gd name="connsiteX189" fmla="*/ 9501 w 10000"/>
                              <a:gd name="connsiteY189" fmla="*/ 6545 h 10000"/>
                              <a:gd name="connsiteX190" fmla="*/ 9551 w 10000"/>
                              <a:gd name="connsiteY190" fmla="*/ 6396 h 10000"/>
                              <a:gd name="connsiteX191" fmla="*/ 9601 w 10000"/>
                              <a:gd name="connsiteY191" fmla="*/ 6245 h 10000"/>
                              <a:gd name="connsiteX192" fmla="*/ 9651 w 10000"/>
                              <a:gd name="connsiteY192" fmla="*/ 6091 h 10000"/>
                              <a:gd name="connsiteX193" fmla="*/ 9699 w 10000"/>
                              <a:gd name="connsiteY193" fmla="*/ 5938 h 10000"/>
                              <a:gd name="connsiteX194" fmla="*/ 9751 w 10000"/>
                              <a:gd name="connsiteY194" fmla="*/ 5783 h 10000"/>
                              <a:gd name="connsiteX195" fmla="*/ 9801 w 10000"/>
                              <a:gd name="connsiteY195" fmla="*/ 5626 h 10000"/>
                              <a:gd name="connsiteX196" fmla="*/ 9851 w 10000"/>
                              <a:gd name="connsiteY196" fmla="*/ 5471 h 10000"/>
                              <a:gd name="connsiteX197" fmla="*/ 9900 w 10000"/>
                              <a:gd name="connsiteY197" fmla="*/ 5316 h 10000"/>
                              <a:gd name="connsiteX198" fmla="*/ 9950 w 10000"/>
                              <a:gd name="connsiteY198" fmla="*/ 5159 h 10000"/>
                              <a:gd name="connsiteX199" fmla="*/ 10000 w 10000"/>
                              <a:gd name="connsiteY199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350 w 10000"/>
                              <a:gd name="connsiteY185" fmla="*/ 6987 h 10000"/>
                              <a:gd name="connsiteX186" fmla="*/ 9400 w 10000"/>
                              <a:gd name="connsiteY186" fmla="*/ 6843 h 10000"/>
                              <a:gd name="connsiteX187" fmla="*/ 9451 w 10000"/>
                              <a:gd name="connsiteY187" fmla="*/ 6694 h 10000"/>
                              <a:gd name="connsiteX188" fmla="*/ 9501 w 10000"/>
                              <a:gd name="connsiteY188" fmla="*/ 6545 h 10000"/>
                              <a:gd name="connsiteX189" fmla="*/ 9551 w 10000"/>
                              <a:gd name="connsiteY189" fmla="*/ 6396 h 10000"/>
                              <a:gd name="connsiteX190" fmla="*/ 9601 w 10000"/>
                              <a:gd name="connsiteY190" fmla="*/ 6245 h 10000"/>
                              <a:gd name="connsiteX191" fmla="*/ 9651 w 10000"/>
                              <a:gd name="connsiteY191" fmla="*/ 6091 h 10000"/>
                              <a:gd name="connsiteX192" fmla="*/ 9699 w 10000"/>
                              <a:gd name="connsiteY192" fmla="*/ 5938 h 10000"/>
                              <a:gd name="connsiteX193" fmla="*/ 9751 w 10000"/>
                              <a:gd name="connsiteY193" fmla="*/ 5783 h 10000"/>
                              <a:gd name="connsiteX194" fmla="*/ 9801 w 10000"/>
                              <a:gd name="connsiteY194" fmla="*/ 5626 h 10000"/>
                              <a:gd name="connsiteX195" fmla="*/ 9851 w 10000"/>
                              <a:gd name="connsiteY195" fmla="*/ 5471 h 10000"/>
                              <a:gd name="connsiteX196" fmla="*/ 9900 w 10000"/>
                              <a:gd name="connsiteY196" fmla="*/ 5316 h 10000"/>
                              <a:gd name="connsiteX197" fmla="*/ 9950 w 10000"/>
                              <a:gd name="connsiteY197" fmla="*/ 5159 h 10000"/>
                              <a:gd name="connsiteX198" fmla="*/ 10000 w 10000"/>
                              <a:gd name="connsiteY198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551 w 10000"/>
                              <a:gd name="connsiteY188" fmla="*/ 6396 h 10000"/>
                              <a:gd name="connsiteX189" fmla="*/ 9601 w 10000"/>
                              <a:gd name="connsiteY189" fmla="*/ 6245 h 10000"/>
                              <a:gd name="connsiteX190" fmla="*/ 9651 w 10000"/>
                              <a:gd name="connsiteY190" fmla="*/ 6091 h 10000"/>
                              <a:gd name="connsiteX191" fmla="*/ 9699 w 10000"/>
                              <a:gd name="connsiteY191" fmla="*/ 5938 h 10000"/>
                              <a:gd name="connsiteX192" fmla="*/ 9751 w 10000"/>
                              <a:gd name="connsiteY192" fmla="*/ 5783 h 10000"/>
                              <a:gd name="connsiteX193" fmla="*/ 9801 w 10000"/>
                              <a:gd name="connsiteY193" fmla="*/ 5626 h 10000"/>
                              <a:gd name="connsiteX194" fmla="*/ 9851 w 10000"/>
                              <a:gd name="connsiteY194" fmla="*/ 5471 h 10000"/>
                              <a:gd name="connsiteX195" fmla="*/ 9900 w 10000"/>
                              <a:gd name="connsiteY195" fmla="*/ 5316 h 10000"/>
                              <a:gd name="connsiteX196" fmla="*/ 9950 w 10000"/>
                              <a:gd name="connsiteY196" fmla="*/ 5159 h 10000"/>
                              <a:gd name="connsiteX197" fmla="*/ 10000 w 10000"/>
                              <a:gd name="connsiteY197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601 w 10000"/>
                              <a:gd name="connsiteY188" fmla="*/ 6245 h 10000"/>
                              <a:gd name="connsiteX189" fmla="*/ 9651 w 10000"/>
                              <a:gd name="connsiteY189" fmla="*/ 6091 h 10000"/>
                              <a:gd name="connsiteX190" fmla="*/ 9699 w 10000"/>
                              <a:gd name="connsiteY190" fmla="*/ 5938 h 10000"/>
                              <a:gd name="connsiteX191" fmla="*/ 9751 w 10000"/>
                              <a:gd name="connsiteY191" fmla="*/ 5783 h 10000"/>
                              <a:gd name="connsiteX192" fmla="*/ 9801 w 10000"/>
                              <a:gd name="connsiteY192" fmla="*/ 5626 h 10000"/>
                              <a:gd name="connsiteX193" fmla="*/ 9851 w 10000"/>
                              <a:gd name="connsiteY193" fmla="*/ 5471 h 10000"/>
                              <a:gd name="connsiteX194" fmla="*/ 9900 w 10000"/>
                              <a:gd name="connsiteY194" fmla="*/ 5316 h 10000"/>
                              <a:gd name="connsiteX195" fmla="*/ 9950 w 10000"/>
                              <a:gd name="connsiteY195" fmla="*/ 5159 h 10000"/>
                              <a:gd name="connsiteX196" fmla="*/ 10000 w 10000"/>
                              <a:gd name="connsiteY196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601 w 10000"/>
                              <a:gd name="connsiteY188" fmla="*/ 6245 h 10000"/>
                              <a:gd name="connsiteX189" fmla="*/ 9651 w 10000"/>
                              <a:gd name="connsiteY189" fmla="*/ 6091 h 10000"/>
                              <a:gd name="connsiteX190" fmla="*/ 9699 w 10000"/>
                              <a:gd name="connsiteY190" fmla="*/ 5938 h 10000"/>
                              <a:gd name="connsiteX191" fmla="*/ 9751 w 10000"/>
                              <a:gd name="connsiteY191" fmla="*/ 5783 h 10000"/>
                              <a:gd name="connsiteX192" fmla="*/ 9851 w 10000"/>
                              <a:gd name="connsiteY192" fmla="*/ 5471 h 10000"/>
                              <a:gd name="connsiteX193" fmla="*/ 9900 w 10000"/>
                              <a:gd name="connsiteY193" fmla="*/ 5316 h 10000"/>
                              <a:gd name="connsiteX194" fmla="*/ 9950 w 10000"/>
                              <a:gd name="connsiteY194" fmla="*/ 5159 h 10000"/>
                              <a:gd name="connsiteX195" fmla="*/ 10000 w 10000"/>
                              <a:gd name="connsiteY195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601 w 10000"/>
                              <a:gd name="connsiteY188" fmla="*/ 6245 h 10000"/>
                              <a:gd name="connsiteX189" fmla="*/ 9651 w 10000"/>
                              <a:gd name="connsiteY189" fmla="*/ 6091 h 10000"/>
                              <a:gd name="connsiteX190" fmla="*/ 9699 w 10000"/>
                              <a:gd name="connsiteY190" fmla="*/ 5938 h 10000"/>
                              <a:gd name="connsiteX191" fmla="*/ 9751 w 10000"/>
                              <a:gd name="connsiteY191" fmla="*/ 5783 h 10000"/>
                              <a:gd name="connsiteX192" fmla="*/ 9851 w 10000"/>
                              <a:gd name="connsiteY192" fmla="*/ 5471 h 10000"/>
                              <a:gd name="connsiteX193" fmla="*/ 9900 w 10000"/>
                              <a:gd name="connsiteY193" fmla="*/ 5316 h 10000"/>
                              <a:gd name="connsiteX194" fmla="*/ 10000 w 10000"/>
                              <a:gd name="connsiteY194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601 w 10000"/>
                              <a:gd name="connsiteY188" fmla="*/ 6245 h 10000"/>
                              <a:gd name="connsiteX189" fmla="*/ 9651 w 10000"/>
                              <a:gd name="connsiteY189" fmla="*/ 6091 h 10000"/>
                              <a:gd name="connsiteX190" fmla="*/ 9699 w 10000"/>
                              <a:gd name="connsiteY190" fmla="*/ 5938 h 10000"/>
                              <a:gd name="connsiteX191" fmla="*/ 9751 w 10000"/>
                              <a:gd name="connsiteY191" fmla="*/ 5783 h 10000"/>
                              <a:gd name="connsiteX192" fmla="*/ 9851 w 10000"/>
                              <a:gd name="connsiteY192" fmla="*/ 5471 h 10000"/>
                              <a:gd name="connsiteX193" fmla="*/ 10000 w 10000"/>
                              <a:gd name="connsiteY193" fmla="*/ 5000 h 10000"/>
                              <a:gd name="connsiteX0" fmla="*/ 0 w 9851"/>
                              <a:gd name="connsiteY0" fmla="*/ 5000 h 10000"/>
                              <a:gd name="connsiteX1" fmla="*/ 50 w 9851"/>
                              <a:gd name="connsiteY1" fmla="*/ 4843 h 10000"/>
                              <a:gd name="connsiteX2" fmla="*/ 100 w 9851"/>
                              <a:gd name="connsiteY2" fmla="*/ 4686 h 10000"/>
                              <a:gd name="connsiteX3" fmla="*/ 150 w 9851"/>
                              <a:gd name="connsiteY3" fmla="*/ 4529 h 10000"/>
                              <a:gd name="connsiteX4" fmla="*/ 200 w 9851"/>
                              <a:gd name="connsiteY4" fmla="*/ 4376 h 10000"/>
                              <a:gd name="connsiteX5" fmla="*/ 251 w 9851"/>
                              <a:gd name="connsiteY5" fmla="*/ 4219 h 10000"/>
                              <a:gd name="connsiteX6" fmla="*/ 299 w 9851"/>
                              <a:gd name="connsiteY6" fmla="*/ 4064 h 10000"/>
                              <a:gd name="connsiteX7" fmla="*/ 351 w 9851"/>
                              <a:gd name="connsiteY7" fmla="*/ 3910 h 10000"/>
                              <a:gd name="connsiteX8" fmla="*/ 401 w 9851"/>
                              <a:gd name="connsiteY8" fmla="*/ 3757 h 10000"/>
                              <a:gd name="connsiteX9" fmla="*/ 451 w 9851"/>
                              <a:gd name="connsiteY9" fmla="*/ 3606 h 10000"/>
                              <a:gd name="connsiteX10" fmla="*/ 499 w 9851"/>
                              <a:gd name="connsiteY10" fmla="*/ 3457 h 10000"/>
                              <a:gd name="connsiteX11" fmla="*/ 549 w 9851"/>
                              <a:gd name="connsiteY11" fmla="*/ 3308 h 10000"/>
                              <a:gd name="connsiteX12" fmla="*/ 600 w 9851"/>
                              <a:gd name="connsiteY12" fmla="*/ 3159 h 10000"/>
                              <a:gd name="connsiteX13" fmla="*/ 651 w 9851"/>
                              <a:gd name="connsiteY13" fmla="*/ 3015 h 10000"/>
                              <a:gd name="connsiteX14" fmla="*/ 701 w 9851"/>
                              <a:gd name="connsiteY14" fmla="*/ 2872 h 10000"/>
                              <a:gd name="connsiteX15" fmla="*/ 750 w 9851"/>
                              <a:gd name="connsiteY15" fmla="*/ 2731 h 10000"/>
                              <a:gd name="connsiteX16" fmla="*/ 800 w 9851"/>
                              <a:gd name="connsiteY16" fmla="*/ 2593 h 10000"/>
                              <a:gd name="connsiteX17" fmla="*/ 850 w 9851"/>
                              <a:gd name="connsiteY17" fmla="*/ 2456 h 10000"/>
                              <a:gd name="connsiteX18" fmla="*/ 900 w 9851"/>
                              <a:gd name="connsiteY18" fmla="*/ 2320 h 10000"/>
                              <a:gd name="connsiteX19" fmla="*/ 950 w 9851"/>
                              <a:gd name="connsiteY19" fmla="*/ 2189 h 10000"/>
                              <a:gd name="connsiteX20" fmla="*/ 1000 w 9851"/>
                              <a:gd name="connsiteY20" fmla="*/ 2061 h 10000"/>
                              <a:gd name="connsiteX21" fmla="*/ 1050 w 9851"/>
                              <a:gd name="connsiteY21" fmla="*/ 1936 h 10000"/>
                              <a:gd name="connsiteX22" fmla="*/ 1101 w 9851"/>
                              <a:gd name="connsiteY22" fmla="*/ 1812 h 10000"/>
                              <a:gd name="connsiteX23" fmla="*/ 1151 w 9851"/>
                              <a:gd name="connsiteY23" fmla="*/ 1694 h 10000"/>
                              <a:gd name="connsiteX24" fmla="*/ 1199 w 9851"/>
                              <a:gd name="connsiteY24" fmla="*/ 1576 h 10000"/>
                              <a:gd name="connsiteX25" fmla="*/ 1251 w 9851"/>
                              <a:gd name="connsiteY25" fmla="*/ 1464 h 10000"/>
                              <a:gd name="connsiteX26" fmla="*/ 1301 w 9851"/>
                              <a:gd name="connsiteY26" fmla="*/ 1355 h 10000"/>
                              <a:gd name="connsiteX27" fmla="*/ 1351 w 9851"/>
                              <a:gd name="connsiteY27" fmla="*/ 1249 h 10000"/>
                              <a:gd name="connsiteX28" fmla="*/ 1399 w 9851"/>
                              <a:gd name="connsiteY28" fmla="*/ 1146 h 10000"/>
                              <a:gd name="connsiteX29" fmla="*/ 1450 w 9851"/>
                              <a:gd name="connsiteY29" fmla="*/ 1048 h 10000"/>
                              <a:gd name="connsiteX30" fmla="*/ 1500 w 9851"/>
                              <a:gd name="connsiteY30" fmla="*/ 956 h 10000"/>
                              <a:gd name="connsiteX31" fmla="*/ 1551 w 9851"/>
                              <a:gd name="connsiteY31" fmla="*/ 864 h 10000"/>
                              <a:gd name="connsiteX32" fmla="*/ 1600 w 9851"/>
                              <a:gd name="connsiteY32" fmla="*/ 779 h 10000"/>
                              <a:gd name="connsiteX33" fmla="*/ 1650 w 9851"/>
                              <a:gd name="connsiteY33" fmla="*/ 697 h 10000"/>
                              <a:gd name="connsiteX34" fmla="*/ 1700 w 9851"/>
                              <a:gd name="connsiteY34" fmla="*/ 618 h 10000"/>
                              <a:gd name="connsiteX35" fmla="*/ 1750 w 9851"/>
                              <a:gd name="connsiteY35" fmla="*/ 546 h 10000"/>
                              <a:gd name="connsiteX36" fmla="*/ 1800 w 9851"/>
                              <a:gd name="connsiteY36" fmla="*/ 477 h 10000"/>
                              <a:gd name="connsiteX37" fmla="*/ 1850 w 9851"/>
                              <a:gd name="connsiteY37" fmla="*/ 410 h 10000"/>
                              <a:gd name="connsiteX38" fmla="*/ 1900 w 9851"/>
                              <a:gd name="connsiteY38" fmla="*/ 351 h 10000"/>
                              <a:gd name="connsiteX39" fmla="*/ 1951 w 9851"/>
                              <a:gd name="connsiteY39" fmla="*/ 296 h 10000"/>
                              <a:gd name="connsiteX40" fmla="*/ 2001 w 9851"/>
                              <a:gd name="connsiteY40" fmla="*/ 245 h 10000"/>
                              <a:gd name="connsiteX41" fmla="*/ 2051 w 9851"/>
                              <a:gd name="connsiteY41" fmla="*/ 198 h 10000"/>
                              <a:gd name="connsiteX42" fmla="*/ 2099 w 9851"/>
                              <a:gd name="connsiteY42" fmla="*/ 157 h 10000"/>
                              <a:gd name="connsiteX43" fmla="*/ 2151 w 9851"/>
                              <a:gd name="connsiteY43" fmla="*/ 122 h 10000"/>
                              <a:gd name="connsiteX44" fmla="*/ 2201 w 9851"/>
                              <a:gd name="connsiteY44" fmla="*/ 88 h 10000"/>
                              <a:gd name="connsiteX45" fmla="*/ 2251 w 9851"/>
                              <a:gd name="connsiteY45" fmla="*/ 61 h 10000"/>
                              <a:gd name="connsiteX46" fmla="*/ 2300 w 9851"/>
                              <a:gd name="connsiteY46" fmla="*/ 39 h 10000"/>
                              <a:gd name="connsiteX47" fmla="*/ 2350 w 9851"/>
                              <a:gd name="connsiteY47" fmla="*/ 24 h 10000"/>
                              <a:gd name="connsiteX48" fmla="*/ 2400 w 9851"/>
                              <a:gd name="connsiteY48" fmla="*/ 10 h 10000"/>
                              <a:gd name="connsiteX49" fmla="*/ 2452 w 9851"/>
                              <a:gd name="connsiteY49" fmla="*/ 2 h 10000"/>
                              <a:gd name="connsiteX50" fmla="*/ 2500 w 9851"/>
                              <a:gd name="connsiteY50" fmla="*/ 0 h 10000"/>
                              <a:gd name="connsiteX51" fmla="*/ 2550 w 9851"/>
                              <a:gd name="connsiteY51" fmla="*/ 2 h 10000"/>
                              <a:gd name="connsiteX52" fmla="*/ 2600 w 9851"/>
                              <a:gd name="connsiteY52" fmla="*/ 10 h 10000"/>
                              <a:gd name="connsiteX53" fmla="*/ 2650 w 9851"/>
                              <a:gd name="connsiteY53" fmla="*/ 24 h 10000"/>
                              <a:gd name="connsiteX54" fmla="*/ 2700 w 9851"/>
                              <a:gd name="connsiteY54" fmla="*/ 39 h 10000"/>
                              <a:gd name="connsiteX55" fmla="*/ 2751 w 9851"/>
                              <a:gd name="connsiteY55" fmla="*/ 61 h 10000"/>
                              <a:gd name="connsiteX56" fmla="*/ 2801 w 9851"/>
                              <a:gd name="connsiteY56" fmla="*/ 88 h 10000"/>
                              <a:gd name="connsiteX57" fmla="*/ 2851 w 9851"/>
                              <a:gd name="connsiteY57" fmla="*/ 122 h 10000"/>
                              <a:gd name="connsiteX58" fmla="*/ 2901 w 9851"/>
                              <a:gd name="connsiteY58" fmla="*/ 157 h 10000"/>
                              <a:gd name="connsiteX59" fmla="*/ 2949 w 9851"/>
                              <a:gd name="connsiteY59" fmla="*/ 198 h 10000"/>
                              <a:gd name="connsiteX60" fmla="*/ 2999 w 9851"/>
                              <a:gd name="connsiteY60" fmla="*/ 245 h 10000"/>
                              <a:gd name="connsiteX61" fmla="*/ 3051 w 9851"/>
                              <a:gd name="connsiteY61" fmla="*/ 296 h 10000"/>
                              <a:gd name="connsiteX62" fmla="*/ 3101 w 9851"/>
                              <a:gd name="connsiteY62" fmla="*/ 351 h 10000"/>
                              <a:gd name="connsiteX63" fmla="*/ 3151 w 9851"/>
                              <a:gd name="connsiteY63" fmla="*/ 410 h 10000"/>
                              <a:gd name="connsiteX64" fmla="*/ 3200 w 9851"/>
                              <a:gd name="connsiteY64" fmla="*/ 477 h 10000"/>
                              <a:gd name="connsiteX65" fmla="*/ 3250 w 9851"/>
                              <a:gd name="connsiteY65" fmla="*/ 546 h 10000"/>
                              <a:gd name="connsiteX66" fmla="*/ 3300 w 9851"/>
                              <a:gd name="connsiteY66" fmla="*/ 618 h 10000"/>
                              <a:gd name="connsiteX67" fmla="*/ 3350 w 9851"/>
                              <a:gd name="connsiteY67" fmla="*/ 697 h 10000"/>
                              <a:gd name="connsiteX68" fmla="*/ 3400 w 9851"/>
                              <a:gd name="connsiteY68" fmla="*/ 779 h 10000"/>
                              <a:gd name="connsiteX69" fmla="*/ 3450 w 9851"/>
                              <a:gd name="connsiteY69" fmla="*/ 864 h 10000"/>
                              <a:gd name="connsiteX70" fmla="*/ 3500 w 9851"/>
                              <a:gd name="connsiteY70" fmla="*/ 956 h 10000"/>
                              <a:gd name="connsiteX71" fmla="*/ 3550 w 9851"/>
                              <a:gd name="connsiteY71" fmla="*/ 1048 h 10000"/>
                              <a:gd name="connsiteX72" fmla="*/ 3601 w 9851"/>
                              <a:gd name="connsiteY72" fmla="*/ 1146 h 10000"/>
                              <a:gd name="connsiteX73" fmla="*/ 3649 w 9851"/>
                              <a:gd name="connsiteY73" fmla="*/ 1249 h 10000"/>
                              <a:gd name="connsiteX74" fmla="*/ 3701 w 9851"/>
                              <a:gd name="connsiteY74" fmla="*/ 1355 h 10000"/>
                              <a:gd name="connsiteX75" fmla="*/ 3751 w 9851"/>
                              <a:gd name="connsiteY75" fmla="*/ 1464 h 10000"/>
                              <a:gd name="connsiteX76" fmla="*/ 3801 w 9851"/>
                              <a:gd name="connsiteY76" fmla="*/ 1576 h 10000"/>
                              <a:gd name="connsiteX77" fmla="*/ 3849 w 9851"/>
                              <a:gd name="connsiteY77" fmla="*/ 1694 h 10000"/>
                              <a:gd name="connsiteX78" fmla="*/ 3899 w 9851"/>
                              <a:gd name="connsiteY78" fmla="*/ 1812 h 10000"/>
                              <a:gd name="connsiteX79" fmla="*/ 3950 w 9851"/>
                              <a:gd name="connsiteY79" fmla="*/ 1936 h 10000"/>
                              <a:gd name="connsiteX80" fmla="*/ 4001 w 9851"/>
                              <a:gd name="connsiteY80" fmla="*/ 2061 h 10000"/>
                              <a:gd name="connsiteX81" fmla="*/ 4051 w 9851"/>
                              <a:gd name="connsiteY81" fmla="*/ 2189 h 10000"/>
                              <a:gd name="connsiteX82" fmla="*/ 4100 w 9851"/>
                              <a:gd name="connsiteY82" fmla="*/ 2320 h 10000"/>
                              <a:gd name="connsiteX83" fmla="*/ 4150 w 9851"/>
                              <a:gd name="connsiteY83" fmla="*/ 2456 h 10000"/>
                              <a:gd name="connsiteX84" fmla="*/ 4200 w 9851"/>
                              <a:gd name="connsiteY84" fmla="*/ 2593 h 10000"/>
                              <a:gd name="connsiteX85" fmla="*/ 4250 w 9851"/>
                              <a:gd name="connsiteY85" fmla="*/ 2731 h 10000"/>
                              <a:gd name="connsiteX86" fmla="*/ 4300 w 9851"/>
                              <a:gd name="connsiteY86" fmla="*/ 2872 h 10000"/>
                              <a:gd name="connsiteX87" fmla="*/ 4350 w 9851"/>
                              <a:gd name="connsiteY87" fmla="*/ 3015 h 10000"/>
                              <a:gd name="connsiteX88" fmla="*/ 4400 w 9851"/>
                              <a:gd name="connsiteY88" fmla="*/ 3159 h 10000"/>
                              <a:gd name="connsiteX89" fmla="*/ 4451 w 9851"/>
                              <a:gd name="connsiteY89" fmla="*/ 3308 h 10000"/>
                              <a:gd name="connsiteX90" fmla="*/ 4501 w 9851"/>
                              <a:gd name="connsiteY90" fmla="*/ 3457 h 10000"/>
                              <a:gd name="connsiteX91" fmla="*/ 4549 w 9851"/>
                              <a:gd name="connsiteY91" fmla="*/ 3606 h 10000"/>
                              <a:gd name="connsiteX92" fmla="*/ 4601 w 9851"/>
                              <a:gd name="connsiteY92" fmla="*/ 3757 h 10000"/>
                              <a:gd name="connsiteX93" fmla="*/ 4651 w 9851"/>
                              <a:gd name="connsiteY93" fmla="*/ 3910 h 10000"/>
                              <a:gd name="connsiteX94" fmla="*/ 4701 w 9851"/>
                              <a:gd name="connsiteY94" fmla="*/ 4064 h 10000"/>
                              <a:gd name="connsiteX95" fmla="*/ 4749 w 9851"/>
                              <a:gd name="connsiteY95" fmla="*/ 4219 h 10000"/>
                              <a:gd name="connsiteX96" fmla="*/ 4800 w 9851"/>
                              <a:gd name="connsiteY96" fmla="*/ 4376 h 10000"/>
                              <a:gd name="connsiteX97" fmla="*/ 4850 w 9851"/>
                              <a:gd name="connsiteY97" fmla="*/ 4529 h 10000"/>
                              <a:gd name="connsiteX98" fmla="*/ 4902 w 9851"/>
                              <a:gd name="connsiteY98" fmla="*/ 4686 h 10000"/>
                              <a:gd name="connsiteX99" fmla="*/ 4952 w 9851"/>
                              <a:gd name="connsiteY99" fmla="*/ 4843 h 10000"/>
                              <a:gd name="connsiteX100" fmla="*/ 5000 w 9851"/>
                              <a:gd name="connsiteY100" fmla="*/ 5000 h 10000"/>
                              <a:gd name="connsiteX101" fmla="*/ 5050 w 9851"/>
                              <a:gd name="connsiteY101" fmla="*/ 5159 h 10000"/>
                              <a:gd name="connsiteX102" fmla="*/ 5100 w 9851"/>
                              <a:gd name="connsiteY102" fmla="*/ 5316 h 10000"/>
                              <a:gd name="connsiteX103" fmla="*/ 5150 w 9851"/>
                              <a:gd name="connsiteY103" fmla="*/ 5471 h 10000"/>
                              <a:gd name="connsiteX104" fmla="*/ 5200 w 9851"/>
                              <a:gd name="connsiteY104" fmla="*/ 5626 h 10000"/>
                              <a:gd name="connsiteX105" fmla="*/ 5251 w 9851"/>
                              <a:gd name="connsiteY105" fmla="*/ 5783 h 10000"/>
                              <a:gd name="connsiteX106" fmla="*/ 5301 w 9851"/>
                              <a:gd name="connsiteY106" fmla="*/ 5938 h 10000"/>
                              <a:gd name="connsiteX107" fmla="*/ 5351 w 9851"/>
                              <a:gd name="connsiteY107" fmla="*/ 6091 h 10000"/>
                              <a:gd name="connsiteX108" fmla="*/ 5401 w 9851"/>
                              <a:gd name="connsiteY108" fmla="*/ 6245 h 10000"/>
                              <a:gd name="connsiteX109" fmla="*/ 5449 w 9851"/>
                              <a:gd name="connsiteY109" fmla="*/ 6396 h 10000"/>
                              <a:gd name="connsiteX110" fmla="*/ 5501 w 9851"/>
                              <a:gd name="connsiteY110" fmla="*/ 6545 h 10000"/>
                              <a:gd name="connsiteX111" fmla="*/ 5551 w 9851"/>
                              <a:gd name="connsiteY111" fmla="*/ 6694 h 10000"/>
                              <a:gd name="connsiteX112" fmla="*/ 5601 w 9851"/>
                              <a:gd name="connsiteY112" fmla="*/ 6843 h 10000"/>
                              <a:gd name="connsiteX113" fmla="*/ 5650 w 9851"/>
                              <a:gd name="connsiteY113" fmla="*/ 6987 h 10000"/>
                              <a:gd name="connsiteX114" fmla="*/ 5700 w 9851"/>
                              <a:gd name="connsiteY114" fmla="*/ 7130 h 10000"/>
                              <a:gd name="connsiteX115" fmla="*/ 5750 w 9851"/>
                              <a:gd name="connsiteY115" fmla="*/ 7271 h 10000"/>
                              <a:gd name="connsiteX116" fmla="*/ 5802 w 9851"/>
                              <a:gd name="connsiteY116" fmla="*/ 7409 h 10000"/>
                              <a:gd name="connsiteX117" fmla="*/ 5852 w 9851"/>
                              <a:gd name="connsiteY117" fmla="*/ 7546 h 10000"/>
                              <a:gd name="connsiteX118" fmla="*/ 5900 w 9851"/>
                              <a:gd name="connsiteY118" fmla="*/ 7682 h 10000"/>
                              <a:gd name="connsiteX119" fmla="*/ 5950 w 9851"/>
                              <a:gd name="connsiteY119" fmla="*/ 7813 h 10000"/>
                              <a:gd name="connsiteX120" fmla="*/ 6000 w 9851"/>
                              <a:gd name="connsiteY120" fmla="*/ 7939 h 10000"/>
                              <a:gd name="connsiteX121" fmla="*/ 6050 w 9851"/>
                              <a:gd name="connsiteY121" fmla="*/ 8066 h 10000"/>
                              <a:gd name="connsiteX122" fmla="*/ 6101 w 9851"/>
                              <a:gd name="connsiteY122" fmla="*/ 8190 h 10000"/>
                              <a:gd name="connsiteX123" fmla="*/ 6151 w 9851"/>
                              <a:gd name="connsiteY123" fmla="*/ 8308 h 10000"/>
                              <a:gd name="connsiteX124" fmla="*/ 6201 w 9851"/>
                              <a:gd name="connsiteY124" fmla="*/ 8424 h 10000"/>
                              <a:gd name="connsiteX125" fmla="*/ 6251 w 9851"/>
                              <a:gd name="connsiteY125" fmla="*/ 8537 h 10000"/>
                              <a:gd name="connsiteX126" fmla="*/ 6301 w 9851"/>
                              <a:gd name="connsiteY126" fmla="*/ 8647 h 10000"/>
                              <a:gd name="connsiteX127" fmla="*/ 6349 w 9851"/>
                              <a:gd name="connsiteY127" fmla="*/ 8753 h 10000"/>
                              <a:gd name="connsiteX128" fmla="*/ 6401 w 9851"/>
                              <a:gd name="connsiteY128" fmla="*/ 8856 h 10000"/>
                              <a:gd name="connsiteX129" fmla="*/ 6451 w 9851"/>
                              <a:gd name="connsiteY129" fmla="*/ 8954 h 10000"/>
                              <a:gd name="connsiteX130" fmla="*/ 6501 w 9851"/>
                              <a:gd name="connsiteY130" fmla="*/ 9046 h 10000"/>
                              <a:gd name="connsiteX131" fmla="*/ 6550 w 9851"/>
                              <a:gd name="connsiteY131" fmla="*/ 9136 h 10000"/>
                              <a:gd name="connsiteX132" fmla="*/ 6600 w 9851"/>
                              <a:gd name="connsiteY132" fmla="*/ 9223 h 10000"/>
                              <a:gd name="connsiteX133" fmla="*/ 6650 w 9851"/>
                              <a:gd name="connsiteY133" fmla="*/ 9305 h 10000"/>
                              <a:gd name="connsiteX134" fmla="*/ 6702 w 9851"/>
                              <a:gd name="connsiteY134" fmla="*/ 9384 h 10000"/>
                              <a:gd name="connsiteX135" fmla="*/ 6750 w 9851"/>
                              <a:gd name="connsiteY135" fmla="*/ 9456 h 10000"/>
                              <a:gd name="connsiteX136" fmla="*/ 6800 w 9851"/>
                              <a:gd name="connsiteY136" fmla="*/ 9525 h 10000"/>
                              <a:gd name="connsiteX137" fmla="*/ 6850 w 9851"/>
                              <a:gd name="connsiteY137" fmla="*/ 9592 h 10000"/>
                              <a:gd name="connsiteX138" fmla="*/ 6900 w 9851"/>
                              <a:gd name="connsiteY138" fmla="*/ 9651 h 10000"/>
                              <a:gd name="connsiteX139" fmla="*/ 6951 w 9851"/>
                              <a:gd name="connsiteY139" fmla="*/ 9706 h 10000"/>
                              <a:gd name="connsiteX140" fmla="*/ 7001 w 9851"/>
                              <a:gd name="connsiteY140" fmla="*/ 9757 h 10000"/>
                              <a:gd name="connsiteX141" fmla="*/ 7051 w 9851"/>
                              <a:gd name="connsiteY141" fmla="*/ 9804 h 10000"/>
                              <a:gd name="connsiteX142" fmla="*/ 7101 w 9851"/>
                              <a:gd name="connsiteY142" fmla="*/ 9845 h 10000"/>
                              <a:gd name="connsiteX143" fmla="*/ 7151 w 9851"/>
                              <a:gd name="connsiteY143" fmla="*/ 9880 h 10000"/>
                              <a:gd name="connsiteX144" fmla="*/ 7201 w 9851"/>
                              <a:gd name="connsiteY144" fmla="*/ 9914 h 10000"/>
                              <a:gd name="connsiteX145" fmla="*/ 7249 w 9851"/>
                              <a:gd name="connsiteY145" fmla="*/ 9941 h 10000"/>
                              <a:gd name="connsiteX146" fmla="*/ 7301 w 9851"/>
                              <a:gd name="connsiteY146" fmla="*/ 9963 h 10000"/>
                              <a:gd name="connsiteX147" fmla="*/ 7351 w 9851"/>
                              <a:gd name="connsiteY147" fmla="*/ 9978 h 10000"/>
                              <a:gd name="connsiteX148" fmla="*/ 7402 w 9851"/>
                              <a:gd name="connsiteY148" fmla="*/ 9992 h 10000"/>
                              <a:gd name="connsiteX149" fmla="*/ 7450 w 9851"/>
                              <a:gd name="connsiteY149" fmla="*/ 10000 h 10000"/>
                              <a:gd name="connsiteX150" fmla="*/ 7500 w 9851"/>
                              <a:gd name="connsiteY150" fmla="*/ 10000 h 10000"/>
                              <a:gd name="connsiteX151" fmla="*/ 7550 w 9851"/>
                              <a:gd name="connsiteY151" fmla="*/ 10000 h 10000"/>
                              <a:gd name="connsiteX152" fmla="*/ 7600 w 9851"/>
                              <a:gd name="connsiteY152" fmla="*/ 9992 h 10000"/>
                              <a:gd name="connsiteX153" fmla="*/ 7650 w 9851"/>
                              <a:gd name="connsiteY153" fmla="*/ 9978 h 10000"/>
                              <a:gd name="connsiteX154" fmla="*/ 7751 w 9851"/>
                              <a:gd name="connsiteY154" fmla="*/ 9941 h 10000"/>
                              <a:gd name="connsiteX155" fmla="*/ 7801 w 9851"/>
                              <a:gd name="connsiteY155" fmla="*/ 9914 h 10000"/>
                              <a:gd name="connsiteX156" fmla="*/ 7851 w 9851"/>
                              <a:gd name="connsiteY156" fmla="*/ 9880 h 10000"/>
                              <a:gd name="connsiteX157" fmla="*/ 7899 w 9851"/>
                              <a:gd name="connsiteY157" fmla="*/ 9845 h 10000"/>
                              <a:gd name="connsiteX158" fmla="*/ 7951 w 9851"/>
                              <a:gd name="connsiteY158" fmla="*/ 9804 h 10000"/>
                              <a:gd name="connsiteX159" fmla="*/ 8001 w 9851"/>
                              <a:gd name="connsiteY159" fmla="*/ 9757 h 10000"/>
                              <a:gd name="connsiteX160" fmla="*/ 8051 w 9851"/>
                              <a:gd name="connsiteY160" fmla="*/ 9706 h 10000"/>
                              <a:gd name="connsiteX161" fmla="*/ 8100 w 9851"/>
                              <a:gd name="connsiteY161" fmla="*/ 9651 h 10000"/>
                              <a:gd name="connsiteX162" fmla="*/ 8150 w 9851"/>
                              <a:gd name="connsiteY162" fmla="*/ 9592 h 10000"/>
                              <a:gd name="connsiteX163" fmla="*/ 8200 w 9851"/>
                              <a:gd name="connsiteY163" fmla="*/ 9525 h 10000"/>
                              <a:gd name="connsiteX164" fmla="*/ 8252 w 9851"/>
                              <a:gd name="connsiteY164" fmla="*/ 9456 h 10000"/>
                              <a:gd name="connsiteX165" fmla="*/ 8302 w 9851"/>
                              <a:gd name="connsiteY165" fmla="*/ 9384 h 10000"/>
                              <a:gd name="connsiteX166" fmla="*/ 8350 w 9851"/>
                              <a:gd name="connsiteY166" fmla="*/ 9305 h 10000"/>
                              <a:gd name="connsiteX167" fmla="*/ 8400 w 9851"/>
                              <a:gd name="connsiteY167" fmla="*/ 9223 h 10000"/>
                              <a:gd name="connsiteX168" fmla="*/ 8450 w 9851"/>
                              <a:gd name="connsiteY168" fmla="*/ 9136 h 10000"/>
                              <a:gd name="connsiteX169" fmla="*/ 8500 w 9851"/>
                              <a:gd name="connsiteY169" fmla="*/ 9046 h 10000"/>
                              <a:gd name="connsiteX170" fmla="*/ 8550 w 9851"/>
                              <a:gd name="connsiteY170" fmla="*/ 8954 h 10000"/>
                              <a:gd name="connsiteX171" fmla="*/ 8601 w 9851"/>
                              <a:gd name="connsiteY171" fmla="*/ 8856 h 10000"/>
                              <a:gd name="connsiteX172" fmla="*/ 8651 w 9851"/>
                              <a:gd name="connsiteY172" fmla="*/ 8753 h 10000"/>
                              <a:gd name="connsiteX173" fmla="*/ 8701 w 9851"/>
                              <a:gd name="connsiteY173" fmla="*/ 8647 h 10000"/>
                              <a:gd name="connsiteX174" fmla="*/ 8751 w 9851"/>
                              <a:gd name="connsiteY174" fmla="*/ 8537 h 10000"/>
                              <a:gd name="connsiteX175" fmla="*/ 8799 w 9851"/>
                              <a:gd name="connsiteY175" fmla="*/ 8424 h 10000"/>
                              <a:gd name="connsiteX176" fmla="*/ 8851 w 9851"/>
                              <a:gd name="connsiteY176" fmla="*/ 8308 h 10000"/>
                              <a:gd name="connsiteX177" fmla="*/ 8901 w 9851"/>
                              <a:gd name="connsiteY177" fmla="*/ 8190 h 10000"/>
                              <a:gd name="connsiteX178" fmla="*/ 8951 w 9851"/>
                              <a:gd name="connsiteY178" fmla="*/ 8066 h 10000"/>
                              <a:gd name="connsiteX179" fmla="*/ 9050 w 9851"/>
                              <a:gd name="connsiteY179" fmla="*/ 7813 h 10000"/>
                              <a:gd name="connsiteX180" fmla="*/ 9100 w 9851"/>
                              <a:gd name="connsiteY180" fmla="*/ 7682 h 10000"/>
                              <a:gd name="connsiteX181" fmla="*/ 9152 w 9851"/>
                              <a:gd name="connsiteY181" fmla="*/ 7546 h 10000"/>
                              <a:gd name="connsiteX182" fmla="*/ 9202 w 9851"/>
                              <a:gd name="connsiteY182" fmla="*/ 7409 h 10000"/>
                              <a:gd name="connsiteX183" fmla="*/ 9250 w 9851"/>
                              <a:gd name="connsiteY183" fmla="*/ 7271 h 10000"/>
                              <a:gd name="connsiteX184" fmla="*/ 9300 w 9851"/>
                              <a:gd name="connsiteY184" fmla="*/ 7130 h 10000"/>
                              <a:gd name="connsiteX185" fmla="*/ 9400 w 9851"/>
                              <a:gd name="connsiteY185" fmla="*/ 6843 h 10000"/>
                              <a:gd name="connsiteX186" fmla="*/ 9451 w 9851"/>
                              <a:gd name="connsiteY186" fmla="*/ 6694 h 10000"/>
                              <a:gd name="connsiteX187" fmla="*/ 9501 w 9851"/>
                              <a:gd name="connsiteY187" fmla="*/ 6545 h 10000"/>
                              <a:gd name="connsiteX188" fmla="*/ 9601 w 9851"/>
                              <a:gd name="connsiteY188" fmla="*/ 6245 h 10000"/>
                              <a:gd name="connsiteX189" fmla="*/ 9651 w 9851"/>
                              <a:gd name="connsiteY189" fmla="*/ 6091 h 10000"/>
                              <a:gd name="connsiteX190" fmla="*/ 9699 w 9851"/>
                              <a:gd name="connsiteY190" fmla="*/ 5938 h 10000"/>
                              <a:gd name="connsiteX191" fmla="*/ 9751 w 9851"/>
                              <a:gd name="connsiteY191" fmla="*/ 5783 h 10000"/>
                              <a:gd name="connsiteX192" fmla="*/ 9851 w 9851"/>
                              <a:gd name="connsiteY192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883 w 10000"/>
                              <a:gd name="connsiteY174" fmla="*/ 8537 h 10000"/>
                              <a:gd name="connsiteX175" fmla="*/ 8932 w 10000"/>
                              <a:gd name="connsiteY175" fmla="*/ 8424 h 10000"/>
                              <a:gd name="connsiteX176" fmla="*/ 8985 w 10000"/>
                              <a:gd name="connsiteY176" fmla="*/ 8308 h 10000"/>
                              <a:gd name="connsiteX177" fmla="*/ 9036 w 10000"/>
                              <a:gd name="connsiteY177" fmla="*/ 8190 h 10000"/>
                              <a:gd name="connsiteX178" fmla="*/ 9086 w 10000"/>
                              <a:gd name="connsiteY178" fmla="*/ 8066 h 10000"/>
                              <a:gd name="connsiteX179" fmla="*/ 9187 w 10000"/>
                              <a:gd name="connsiteY179" fmla="*/ 7813 h 10000"/>
                              <a:gd name="connsiteX180" fmla="*/ 9238 w 10000"/>
                              <a:gd name="connsiteY180" fmla="*/ 7682 h 10000"/>
                              <a:gd name="connsiteX181" fmla="*/ 9290 w 10000"/>
                              <a:gd name="connsiteY181" fmla="*/ 7546 h 10000"/>
                              <a:gd name="connsiteX182" fmla="*/ 9341 w 10000"/>
                              <a:gd name="connsiteY182" fmla="*/ 7409 h 10000"/>
                              <a:gd name="connsiteX183" fmla="*/ 9390 w 10000"/>
                              <a:gd name="connsiteY183" fmla="*/ 7271 h 10000"/>
                              <a:gd name="connsiteX184" fmla="*/ 9441 w 10000"/>
                              <a:gd name="connsiteY184" fmla="*/ 7130 h 10000"/>
                              <a:gd name="connsiteX185" fmla="*/ 9542 w 10000"/>
                              <a:gd name="connsiteY185" fmla="*/ 6843 h 10000"/>
                              <a:gd name="connsiteX186" fmla="*/ 9594 w 10000"/>
                              <a:gd name="connsiteY186" fmla="*/ 6694 h 10000"/>
                              <a:gd name="connsiteX187" fmla="*/ 9645 w 10000"/>
                              <a:gd name="connsiteY187" fmla="*/ 6545 h 10000"/>
                              <a:gd name="connsiteX188" fmla="*/ 9746 w 10000"/>
                              <a:gd name="connsiteY188" fmla="*/ 6245 h 10000"/>
                              <a:gd name="connsiteX189" fmla="*/ 9797 w 10000"/>
                              <a:gd name="connsiteY189" fmla="*/ 6091 h 10000"/>
                              <a:gd name="connsiteX190" fmla="*/ 9846 w 10000"/>
                              <a:gd name="connsiteY190" fmla="*/ 5938 h 10000"/>
                              <a:gd name="connsiteX191" fmla="*/ 10000 w 10000"/>
                              <a:gd name="connsiteY191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883 w 10000"/>
                              <a:gd name="connsiteY174" fmla="*/ 8537 h 10000"/>
                              <a:gd name="connsiteX175" fmla="*/ 8932 w 10000"/>
                              <a:gd name="connsiteY175" fmla="*/ 8424 h 10000"/>
                              <a:gd name="connsiteX176" fmla="*/ 8985 w 10000"/>
                              <a:gd name="connsiteY176" fmla="*/ 8308 h 10000"/>
                              <a:gd name="connsiteX177" fmla="*/ 9036 w 10000"/>
                              <a:gd name="connsiteY177" fmla="*/ 8190 h 10000"/>
                              <a:gd name="connsiteX178" fmla="*/ 9086 w 10000"/>
                              <a:gd name="connsiteY178" fmla="*/ 8066 h 10000"/>
                              <a:gd name="connsiteX179" fmla="*/ 9187 w 10000"/>
                              <a:gd name="connsiteY179" fmla="*/ 7813 h 10000"/>
                              <a:gd name="connsiteX180" fmla="*/ 9238 w 10000"/>
                              <a:gd name="connsiteY180" fmla="*/ 7682 h 10000"/>
                              <a:gd name="connsiteX181" fmla="*/ 9290 w 10000"/>
                              <a:gd name="connsiteY181" fmla="*/ 7546 h 10000"/>
                              <a:gd name="connsiteX182" fmla="*/ 9341 w 10000"/>
                              <a:gd name="connsiteY182" fmla="*/ 7409 h 10000"/>
                              <a:gd name="connsiteX183" fmla="*/ 9441 w 10000"/>
                              <a:gd name="connsiteY183" fmla="*/ 7130 h 10000"/>
                              <a:gd name="connsiteX184" fmla="*/ 9542 w 10000"/>
                              <a:gd name="connsiteY184" fmla="*/ 6843 h 10000"/>
                              <a:gd name="connsiteX185" fmla="*/ 9594 w 10000"/>
                              <a:gd name="connsiteY185" fmla="*/ 6694 h 10000"/>
                              <a:gd name="connsiteX186" fmla="*/ 9645 w 10000"/>
                              <a:gd name="connsiteY186" fmla="*/ 6545 h 10000"/>
                              <a:gd name="connsiteX187" fmla="*/ 9746 w 10000"/>
                              <a:gd name="connsiteY187" fmla="*/ 6245 h 10000"/>
                              <a:gd name="connsiteX188" fmla="*/ 9797 w 10000"/>
                              <a:gd name="connsiteY188" fmla="*/ 6091 h 10000"/>
                              <a:gd name="connsiteX189" fmla="*/ 9846 w 10000"/>
                              <a:gd name="connsiteY189" fmla="*/ 5938 h 10000"/>
                              <a:gd name="connsiteX190" fmla="*/ 10000 w 10000"/>
                              <a:gd name="connsiteY190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883 w 10000"/>
                              <a:gd name="connsiteY174" fmla="*/ 8537 h 10000"/>
                              <a:gd name="connsiteX175" fmla="*/ 8932 w 10000"/>
                              <a:gd name="connsiteY175" fmla="*/ 8424 h 10000"/>
                              <a:gd name="connsiteX176" fmla="*/ 8985 w 10000"/>
                              <a:gd name="connsiteY176" fmla="*/ 8308 h 10000"/>
                              <a:gd name="connsiteX177" fmla="*/ 9036 w 10000"/>
                              <a:gd name="connsiteY177" fmla="*/ 8190 h 10000"/>
                              <a:gd name="connsiteX178" fmla="*/ 9086 w 10000"/>
                              <a:gd name="connsiteY178" fmla="*/ 8066 h 10000"/>
                              <a:gd name="connsiteX179" fmla="*/ 9187 w 10000"/>
                              <a:gd name="connsiteY179" fmla="*/ 7813 h 10000"/>
                              <a:gd name="connsiteX180" fmla="*/ 9238 w 10000"/>
                              <a:gd name="connsiteY180" fmla="*/ 7682 h 10000"/>
                              <a:gd name="connsiteX181" fmla="*/ 9290 w 10000"/>
                              <a:gd name="connsiteY181" fmla="*/ 7546 h 10000"/>
                              <a:gd name="connsiteX182" fmla="*/ 9441 w 10000"/>
                              <a:gd name="connsiteY182" fmla="*/ 7130 h 10000"/>
                              <a:gd name="connsiteX183" fmla="*/ 9542 w 10000"/>
                              <a:gd name="connsiteY183" fmla="*/ 6843 h 10000"/>
                              <a:gd name="connsiteX184" fmla="*/ 9594 w 10000"/>
                              <a:gd name="connsiteY184" fmla="*/ 6694 h 10000"/>
                              <a:gd name="connsiteX185" fmla="*/ 9645 w 10000"/>
                              <a:gd name="connsiteY185" fmla="*/ 6545 h 10000"/>
                              <a:gd name="connsiteX186" fmla="*/ 9746 w 10000"/>
                              <a:gd name="connsiteY186" fmla="*/ 6245 h 10000"/>
                              <a:gd name="connsiteX187" fmla="*/ 9797 w 10000"/>
                              <a:gd name="connsiteY187" fmla="*/ 6091 h 10000"/>
                              <a:gd name="connsiteX188" fmla="*/ 9846 w 10000"/>
                              <a:gd name="connsiteY188" fmla="*/ 5938 h 10000"/>
                              <a:gd name="connsiteX189" fmla="*/ 10000 w 10000"/>
                              <a:gd name="connsiteY189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883 w 10000"/>
                              <a:gd name="connsiteY174" fmla="*/ 8537 h 10000"/>
                              <a:gd name="connsiteX175" fmla="*/ 8932 w 10000"/>
                              <a:gd name="connsiteY175" fmla="*/ 8424 h 10000"/>
                              <a:gd name="connsiteX176" fmla="*/ 8985 w 10000"/>
                              <a:gd name="connsiteY176" fmla="*/ 8308 h 10000"/>
                              <a:gd name="connsiteX177" fmla="*/ 9086 w 10000"/>
                              <a:gd name="connsiteY177" fmla="*/ 8066 h 10000"/>
                              <a:gd name="connsiteX178" fmla="*/ 9187 w 10000"/>
                              <a:gd name="connsiteY178" fmla="*/ 7813 h 10000"/>
                              <a:gd name="connsiteX179" fmla="*/ 9238 w 10000"/>
                              <a:gd name="connsiteY179" fmla="*/ 7682 h 10000"/>
                              <a:gd name="connsiteX180" fmla="*/ 9290 w 10000"/>
                              <a:gd name="connsiteY180" fmla="*/ 7546 h 10000"/>
                              <a:gd name="connsiteX181" fmla="*/ 9441 w 10000"/>
                              <a:gd name="connsiteY181" fmla="*/ 7130 h 10000"/>
                              <a:gd name="connsiteX182" fmla="*/ 9542 w 10000"/>
                              <a:gd name="connsiteY182" fmla="*/ 6843 h 10000"/>
                              <a:gd name="connsiteX183" fmla="*/ 9594 w 10000"/>
                              <a:gd name="connsiteY183" fmla="*/ 6694 h 10000"/>
                              <a:gd name="connsiteX184" fmla="*/ 9645 w 10000"/>
                              <a:gd name="connsiteY184" fmla="*/ 6545 h 10000"/>
                              <a:gd name="connsiteX185" fmla="*/ 9746 w 10000"/>
                              <a:gd name="connsiteY185" fmla="*/ 6245 h 10000"/>
                              <a:gd name="connsiteX186" fmla="*/ 9797 w 10000"/>
                              <a:gd name="connsiteY186" fmla="*/ 6091 h 10000"/>
                              <a:gd name="connsiteX187" fmla="*/ 9846 w 10000"/>
                              <a:gd name="connsiteY187" fmla="*/ 5938 h 10000"/>
                              <a:gd name="connsiteX188" fmla="*/ 10000 w 10000"/>
                              <a:gd name="connsiteY188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932 w 10000"/>
                              <a:gd name="connsiteY174" fmla="*/ 8424 h 10000"/>
                              <a:gd name="connsiteX175" fmla="*/ 8985 w 10000"/>
                              <a:gd name="connsiteY175" fmla="*/ 8308 h 10000"/>
                              <a:gd name="connsiteX176" fmla="*/ 9086 w 10000"/>
                              <a:gd name="connsiteY176" fmla="*/ 8066 h 10000"/>
                              <a:gd name="connsiteX177" fmla="*/ 9187 w 10000"/>
                              <a:gd name="connsiteY177" fmla="*/ 7813 h 10000"/>
                              <a:gd name="connsiteX178" fmla="*/ 9238 w 10000"/>
                              <a:gd name="connsiteY178" fmla="*/ 7682 h 10000"/>
                              <a:gd name="connsiteX179" fmla="*/ 9290 w 10000"/>
                              <a:gd name="connsiteY179" fmla="*/ 7546 h 10000"/>
                              <a:gd name="connsiteX180" fmla="*/ 9441 w 10000"/>
                              <a:gd name="connsiteY180" fmla="*/ 7130 h 10000"/>
                              <a:gd name="connsiteX181" fmla="*/ 9542 w 10000"/>
                              <a:gd name="connsiteY181" fmla="*/ 6843 h 10000"/>
                              <a:gd name="connsiteX182" fmla="*/ 9594 w 10000"/>
                              <a:gd name="connsiteY182" fmla="*/ 6694 h 10000"/>
                              <a:gd name="connsiteX183" fmla="*/ 9645 w 10000"/>
                              <a:gd name="connsiteY183" fmla="*/ 6545 h 10000"/>
                              <a:gd name="connsiteX184" fmla="*/ 9746 w 10000"/>
                              <a:gd name="connsiteY184" fmla="*/ 6245 h 10000"/>
                              <a:gd name="connsiteX185" fmla="*/ 9797 w 10000"/>
                              <a:gd name="connsiteY185" fmla="*/ 6091 h 10000"/>
                              <a:gd name="connsiteX186" fmla="*/ 9846 w 10000"/>
                              <a:gd name="connsiteY186" fmla="*/ 5938 h 10000"/>
                              <a:gd name="connsiteX187" fmla="*/ 10000 w 10000"/>
                              <a:gd name="connsiteY187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932 w 10000"/>
                              <a:gd name="connsiteY173" fmla="*/ 8424 h 10000"/>
                              <a:gd name="connsiteX174" fmla="*/ 8985 w 10000"/>
                              <a:gd name="connsiteY174" fmla="*/ 8308 h 10000"/>
                              <a:gd name="connsiteX175" fmla="*/ 9086 w 10000"/>
                              <a:gd name="connsiteY175" fmla="*/ 8066 h 10000"/>
                              <a:gd name="connsiteX176" fmla="*/ 9187 w 10000"/>
                              <a:gd name="connsiteY176" fmla="*/ 7813 h 10000"/>
                              <a:gd name="connsiteX177" fmla="*/ 9238 w 10000"/>
                              <a:gd name="connsiteY177" fmla="*/ 7682 h 10000"/>
                              <a:gd name="connsiteX178" fmla="*/ 9290 w 10000"/>
                              <a:gd name="connsiteY178" fmla="*/ 7546 h 10000"/>
                              <a:gd name="connsiteX179" fmla="*/ 9441 w 10000"/>
                              <a:gd name="connsiteY179" fmla="*/ 7130 h 10000"/>
                              <a:gd name="connsiteX180" fmla="*/ 9542 w 10000"/>
                              <a:gd name="connsiteY180" fmla="*/ 6843 h 10000"/>
                              <a:gd name="connsiteX181" fmla="*/ 9594 w 10000"/>
                              <a:gd name="connsiteY181" fmla="*/ 6694 h 10000"/>
                              <a:gd name="connsiteX182" fmla="*/ 9645 w 10000"/>
                              <a:gd name="connsiteY182" fmla="*/ 6545 h 10000"/>
                              <a:gd name="connsiteX183" fmla="*/ 9746 w 10000"/>
                              <a:gd name="connsiteY183" fmla="*/ 6245 h 10000"/>
                              <a:gd name="connsiteX184" fmla="*/ 9797 w 10000"/>
                              <a:gd name="connsiteY184" fmla="*/ 6091 h 10000"/>
                              <a:gd name="connsiteX185" fmla="*/ 9846 w 10000"/>
                              <a:gd name="connsiteY185" fmla="*/ 5938 h 10000"/>
                              <a:gd name="connsiteX186" fmla="*/ 10000 w 10000"/>
                              <a:gd name="connsiteY186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187 w 10000"/>
                              <a:gd name="connsiteY175" fmla="*/ 7813 h 10000"/>
                              <a:gd name="connsiteX176" fmla="*/ 9238 w 10000"/>
                              <a:gd name="connsiteY176" fmla="*/ 7682 h 10000"/>
                              <a:gd name="connsiteX177" fmla="*/ 9290 w 10000"/>
                              <a:gd name="connsiteY177" fmla="*/ 7546 h 10000"/>
                              <a:gd name="connsiteX178" fmla="*/ 9441 w 10000"/>
                              <a:gd name="connsiteY178" fmla="*/ 7130 h 10000"/>
                              <a:gd name="connsiteX179" fmla="*/ 9542 w 10000"/>
                              <a:gd name="connsiteY179" fmla="*/ 6843 h 10000"/>
                              <a:gd name="connsiteX180" fmla="*/ 9594 w 10000"/>
                              <a:gd name="connsiteY180" fmla="*/ 6694 h 10000"/>
                              <a:gd name="connsiteX181" fmla="*/ 9645 w 10000"/>
                              <a:gd name="connsiteY181" fmla="*/ 6545 h 10000"/>
                              <a:gd name="connsiteX182" fmla="*/ 9746 w 10000"/>
                              <a:gd name="connsiteY182" fmla="*/ 6245 h 10000"/>
                              <a:gd name="connsiteX183" fmla="*/ 9797 w 10000"/>
                              <a:gd name="connsiteY183" fmla="*/ 6091 h 10000"/>
                              <a:gd name="connsiteX184" fmla="*/ 9846 w 10000"/>
                              <a:gd name="connsiteY184" fmla="*/ 5938 h 10000"/>
                              <a:gd name="connsiteX185" fmla="*/ 10000 w 10000"/>
                              <a:gd name="connsiteY185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187 w 10000"/>
                              <a:gd name="connsiteY175" fmla="*/ 7813 h 10000"/>
                              <a:gd name="connsiteX176" fmla="*/ 9238 w 10000"/>
                              <a:gd name="connsiteY176" fmla="*/ 7682 h 10000"/>
                              <a:gd name="connsiteX177" fmla="*/ 9290 w 10000"/>
                              <a:gd name="connsiteY177" fmla="*/ 7546 h 10000"/>
                              <a:gd name="connsiteX178" fmla="*/ 9441 w 10000"/>
                              <a:gd name="connsiteY178" fmla="*/ 7130 h 10000"/>
                              <a:gd name="connsiteX179" fmla="*/ 9542 w 10000"/>
                              <a:gd name="connsiteY179" fmla="*/ 6843 h 10000"/>
                              <a:gd name="connsiteX180" fmla="*/ 9594 w 10000"/>
                              <a:gd name="connsiteY180" fmla="*/ 6694 h 10000"/>
                              <a:gd name="connsiteX181" fmla="*/ 9746 w 10000"/>
                              <a:gd name="connsiteY181" fmla="*/ 6245 h 10000"/>
                              <a:gd name="connsiteX182" fmla="*/ 9797 w 10000"/>
                              <a:gd name="connsiteY182" fmla="*/ 6091 h 10000"/>
                              <a:gd name="connsiteX183" fmla="*/ 9846 w 10000"/>
                              <a:gd name="connsiteY183" fmla="*/ 5938 h 10000"/>
                              <a:gd name="connsiteX184" fmla="*/ 10000 w 10000"/>
                              <a:gd name="connsiteY184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187 w 10000"/>
                              <a:gd name="connsiteY175" fmla="*/ 7813 h 10000"/>
                              <a:gd name="connsiteX176" fmla="*/ 9238 w 10000"/>
                              <a:gd name="connsiteY176" fmla="*/ 7682 h 10000"/>
                              <a:gd name="connsiteX177" fmla="*/ 9290 w 10000"/>
                              <a:gd name="connsiteY177" fmla="*/ 7546 h 10000"/>
                              <a:gd name="connsiteX178" fmla="*/ 9542 w 10000"/>
                              <a:gd name="connsiteY178" fmla="*/ 6843 h 10000"/>
                              <a:gd name="connsiteX179" fmla="*/ 9594 w 10000"/>
                              <a:gd name="connsiteY179" fmla="*/ 6694 h 10000"/>
                              <a:gd name="connsiteX180" fmla="*/ 9746 w 10000"/>
                              <a:gd name="connsiteY180" fmla="*/ 6245 h 10000"/>
                              <a:gd name="connsiteX181" fmla="*/ 9797 w 10000"/>
                              <a:gd name="connsiteY181" fmla="*/ 6091 h 10000"/>
                              <a:gd name="connsiteX182" fmla="*/ 9846 w 10000"/>
                              <a:gd name="connsiteY182" fmla="*/ 5938 h 10000"/>
                              <a:gd name="connsiteX183" fmla="*/ 10000 w 10000"/>
                              <a:gd name="connsiteY183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187 w 10000"/>
                              <a:gd name="connsiteY175" fmla="*/ 7813 h 10000"/>
                              <a:gd name="connsiteX176" fmla="*/ 9238 w 10000"/>
                              <a:gd name="connsiteY176" fmla="*/ 7682 h 10000"/>
                              <a:gd name="connsiteX177" fmla="*/ 9542 w 10000"/>
                              <a:gd name="connsiteY177" fmla="*/ 6843 h 10000"/>
                              <a:gd name="connsiteX178" fmla="*/ 9594 w 10000"/>
                              <a:gd name="connsiteY178" fmla="*/ 6694 h 10000"/>
                              <a:gd name="connsiteX179" fmla="*/ 9746 w 10000"/>
                              <a:gd name="connsiteY179" fmla="*/ 6245 h 10000"/>
                              <a:gd name="connsiteX180" fmla="*/ 9797 w 10000"/>
                              <a:gd name="connsiteY180" fmla="*/ 6091 h 10000"/>
                              <a:gd name="connsiteX181" fmla="*/ 9846 w 10000"/>
                              <a:gd name="connsiteY181" fmla="*/ 5938 h 10000"/>
                              <a:gd name="connsiteX182" fmla="*/ 10000 w 10000"/>
                              <a:gd name="connsiteY182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238 w 10000"/>
                              <a:gd name="connsiteY175" fmla="*/ 7682 h 10000"/>
                              <a:gd name="connsiteX176" fmla="*/ 9542 w 10000"/>
                              <a:gd name="connsiteY176" fmla="*/ 6843 h 10000"/>
                              <a:gd name="connsiteX177" fmla="*/ 9594 w 10000"/>
                              <a:gd name="connsiteY177" fmla="*/ 6694 h 10000"/>
                              <a:gd name="connsiteX178" fmla="*/ 9746 w 10000"/>
                              <a:gd name="connsiteY178" fmla="*/ 6245 h 10000"/>
                              <a:gd name="connsiteX179" fmla="*/ 9797 w 10000"/>
                              <a:gd name="connsiteY179" fmla="*/ 6091 h 10000"/>
                              <a:gd name="connsiteX180" fmla="*/ 9846 w 10000"/>
                              <a:gd name="connsiteY180" fmla="*/ 5938 h 10000"/>
                              <a:gd name="connsiteX181" fmla="*/ 10000 w 10000"/>
                              <a:gd name="connsiteY181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238 w 10000"/>
                              <a:gd name="connsiteY174" fmla="*/ 7682 h 10000"/>
                              <a:gd name="connsiteX175" fmla="*/ 9542 w 10000"/>
                              <a:gd name="connsiteY175" fmla="*/ 6843 h 10000"/>
                              <a:gd name="connsiteX176" fmla="*/ 9594 w 10000"/>
                              <a:gd name="connsiteY176" fmla="*/ 6694 h 10000"/>
                              <a:gd name="connsiteX177" fmla="*/ 9746 w 10000"/>
                              <a:gd name="connsiteY177" fmla="*/ 6245 h 10000"/>
                              <a:gd name="connsiteX178" fmla="*/ 9797 w 10000"/>
                              <a:gd name="connsiteY178" fmla="*/ 6091 h 10000"/>
                              <a:gd name="connsiteX179" fmla="*/ 9846 w 10000"/>
                              <a:gd name="connsiteY179" fmla="*/ 5938 h 10000"/>
                              <a:gd name="connsiteX180" fmla="*/ 10000 w 10000"/>
                              <a:gd name="connsiteY180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85 w 10000"/>
                              <a:gd name="connsiteY172" fmla="*/ 8308 h 10000"/>
                              <a:gd name="connsiteX173" fmla="*/ 9238 w 10000"/>
                              <a:gd name="connsiteY173" fmla="*/ 7682 h 10000"/>
                              <a:gd name="connsiteX174" fmla="*/ 9542 w 10000"/>
                              <a:gd name="connsiteY174" fmla="*/ 6843 h 10000"/>
                              <a:gd name="connsiteX175" fmla="*/ 9594 w 10000"/>
                              <a:gd name="connsiteY175" fmla="*/ 6694 h 10000"/>
                              <a:gd name="connsiteX176" fmla="*/ 9746 w 10000"/>
                              <a:gd name="connsiteY176" fmla="*/ 6245 h 10000"/>
                              <a:gd name="connsiteX177" fmla="*/ 9797 w 10000"/>
                              <a:gd name="connsiteY177" fmla="*/ 6091 h 10000"/>
                              <a:gd name="connsiteX178" fmla="*/ 9846 w 10000"/>
                              <a:gd name="connsiteY178" fmla="*/ 5938 h 10000"/>
                              <a:gd name="connsiteX179" fmla="*/ 10000 w 10000"/>
                              <a:gd name="connsiteY179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85 w 10000"/>
                              <a:gd name="connsiteY172" fmla="*/ 8308 h 10000"/>
                              <a:gd name="connsiteX173" fmla="*/ 9542 w 10000"/>
                              <a:gd name="connsiteY173" fmla="*/ 6843 h 10000"/>
                              <a:gd name="connsiteX174" fmla="*/ 9594 w 10000"/>
                              <a:gd name="connsiteY174" fmla="*/ 6694 h 10000"/>
                              <a:gd name="connsiteX175" fmla="*/ 9746 w 10000"/>
                              <a:gd name="connsiteY175" fmla="*/ 6245 h 10000"/>
                              <a:gd name="connsiteX176" fmla="*/ 9797 w 10000"/>
                              <a:gd name="connsiteY176" fmla="*/ 6091 h 10000"/>
                              <a:gd name="connsiteX177" fmla="*/ 9846 w 10000"/>
                              <a:gd name="connsiteY177" fmla="*/ 5938 h 10000"/>
                              <a:gd name="connsiteX178" fmla="*/ 10000 w 10000"/>
                              <a:gd name="connsiteY178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85 w 10000"/>
                              <a:gd name="connsiteY172" fmla="*/ 8308 h 10000"/>
                              <a:gd name="connsiteX173" fmla="*/ 9542 w 10000"/>
                              <a:gd name="connsiteY173" fmla="*/ 6843 h 10000"/>
                              <a:gd name="connsiteX174" fmla="*/ 9746 w 10000"/>
                              <a:gd name="connsiteY174" fmla="*/ 6245 h 10000"/>
                              <a:gd name="connsiteX175" fmla="*/ 9797 w 10000"/>
                              <a:gd name="connsiteY175" fmla="*/ 6091 h 10000"/>
                              <a:gd name="connsiteX176" fmla="*/ 9846 w 10000"/>
                              <a:gd name="connsiteY176" fmla="*/ 5938 h 10000"/>
                              <a:gd name="connsiteX177" fmla="*/ 10000 w 10000"/>
                              <a:gd name="connsiteY177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85 w 10000"/>
                              <a:gd name="connsiteY172" fmla="*/ 8308 h 10000"/>
                              <a:gd name="connsiteX173" fmla="*/ 9542 w 10000"/>
                              <a:gd name="connsiteY173" fmla="*/ 6843 h 10000"/>
                              <a:gd name="connsiteX174" fmla="*/ 9746 w 10000"/>
                              <a:gd name="connsiteY174" fmla="*/ 6245 h 10000"/>
                              <a:gd name="connsiteX175" fmla="*/ 9846 w 10000"/>
                              <a:gd name="connsiteY175" fmla="*/ 5938 h 10000"/>
                              <a:gd name="connsiteX176" fmla="*/ 10000 w 10000"/>
                              <a:gd name="connsiteY176" fmla="*/ 5471 h 10000"/>
                              <a:gd name="connsiteX0" fmla="*/ 0 w 9846"/>
                              <a:gd name="connsiteY0" fmla="*/ 5000 h 10000"/>
                              <a:gd name="connsiteX1" fmla="*/ 51 w 9846"/>
                              <a:gd name="connsiteY1" fmla="*/ 4843 h 10000"/>
                              <a:gd name="connsiteX2" fmla="*/ 102 w 9846"/>
                              <a:gd name="connsiteY2" fmla="*/ 4686 h 10000"/>
                              <a:gd name="connsiteX3" fmla="*/ 152 w 9846"/>
                              <a:gd name="connsiteY3" fmla="*/ 4529 h 10000"/>
                              <a:gd name="connsiteX4" fmla="*/ 203 w 9846"/>
                              <a:gd name="connsiteY4" fmla="*/ 4376 h 10000"/>
                              <a:gd name="connsiteX5" fmla="*/ 255 w 9846"/>
                              <a:gd name="connsiteY5" fmla="*/ 4219 h 10000"/>
                              <a:gd name="connsiteX6" fmla="*/ 304 w 9846"/>
                              <a:gd name="connsiteY6" fmla="*/ 4064 h 10000"/>
                              <a:gd name="connsiteX7" fmla="*/ 356 w 9846"/>
                              <a:gd name="connsiteY7" fmla="*/ 3910 h 10000"/>
                              <a:gd name="connsiteX8" fmla="*/ 407 w 9846"/>
                              <a:gd name="connsiteY8" fmla="*/ 3757 h 10000"/>
                              <a:gd name="connsiteX9" fmla="*/ 458 w 9846"/>
                              <a:gd name="connsiteY9" fmla="*/ 3606 h 10000"/>
                              <a:gd name="connsiteX10" fmla="*/ 507 w 9846"/>
                              <a:gd name="connsiteY10" fmla="*/ 3457 h 10000"/>
                              <a:gd name="connsiteX11" fmla="*/ 557 w 9846"/>
                              <a:gd name="connsiteY11" fmla="*/ 3308 h 10000"/>
                              <a:gd name="connsiteX12" fmla="*/ 609 w 9846"/>
                              <a:gd name="connsiteY12" fmla="*/ 3159 h 10000"/>
                              <a:gd name="connsiteX13" fmla="*/ 661 w 9846"/>
                              <a:gd name="connsiteY13" fmla="*/ 3015 h 10000"/>
                              <a:gd name="connsiteX14" fmla="*/ 712 w 9846"/>
                              <a:gd name="connsiteY14" fmla="*/ 2872 h 10000"/>
                              <a:gd name="connsiteX15" fmla="*/ 761 w 9846"/>
                              <a:gd name="connsiteY15" fmla="*/ 2731 h 10000"/>
                              <a:gd name="connsiteX16" fmla="*/ 812 w 9846"/>
                              <a:gd name="connsiteY16" fmla="*/ 2593 h 10000"/>
                              <a:gd name="connsiteX17" fmla="*/ 863 w 9846"/>
                              <a:gd name="connsiteY17" fmla="*/ 2456 h 10000"/>
                              <a:gd name="connsiteX18" fmla="*/ 914 w 9846"/>
                              <a:gd name="connsiteY18" fmla="*/ 2320 h 10000"/>
                              <a:gd name="connsiteX19" fmla="*/ 964 w 9846"/>
                              <a:gd name="connsiteY19" fmla="*/ 2189 h 10000"/>
                              <a:gd name="connsiteX20" fmla="*/ 1015 w 9846"/>
                              <a:gd name="connsiteY20" fmla="*/ 2061 h 10000"/>
                              <a:gd name="connsiteX21" fmla="*/ 1066 w 9846"/>
                              <a:gd name="connsiteY21" fmla="*/ 1936 h 10000"/>
                              <a:gd name="connsiteX22" fmla="*/ 1118 w 9846"/>
                              <a:gd name="connsiteY22" fmla="*/ 1812 h 10000"/>
                              <a:gd name="connsiteX23" fmla="*/ 1168 w 9846"/>
                              <a:gd name="connsiteY23" fmla="*/ 1694 h 10000"/>
                              <a:gd name="connsiteX24" fmla="*/ 1217 w 9846"/>
                              <a:gd name="connsiteY24" fmla="*/ 1576 h 10000"/>
                              <a:gd name="connsiteX25" fmla="*/ 1270 w 9846"/>
                              <a:gd name="connsiteY25" fmla="*/ 1464 h 10000"/>
                              <a:gd name="connsiteX26" fmla="*/ 1321 w 9846"/>
                              <a:gd name="connsiteY26" fmla="*/ 1355 h 10000"/>
                              <a:gd name="connsiteX27" fmla="*/ 1371 w 9846"/>
                              <a:gd name="connsiteY27" fmla="*/ 1249 h 10000"/>
                              <a:gd name="connsiteX28" fmla="*/ 1420 w 9846"/>
                              <a:gd name="connsiteY28" fmla="*/ 1146 h 10000"/>
                              <a:gd name="connsiteX29" fmla="*/ 1472 w 9846"/>
                              <a:gd name="connsiteY29" fmla="*/ 1048 h 10000"/>
                              <a:gd name="connsiteX30" fmla="*/ 1523 w 9846"/>
                              <a:gd name="connsiteY30" fmla="*/ 956 h 10000"/>
                              <a:gd name="connsiteX31" fmla="*/ 1574 w 9846"/>
                              <a:gd name="connsiteY31" fmla="*/ 864 h 10000"/>
                              <a:gd name="connsiteX32" fmla="*/ 1624 w 9846"/>
                              <a:gd name="connsiteY32" fmla="*/ 779 h 10000"/>
                              <a:gd name="connsiteX33" fmla="*/ 1675 w 9846"/>
                              <a:gd name="connsiteY33" fmla="*/ 697 h 10000"/>
                              <a:gd name="connsiteX34" fmla="*/ 1726 w 9846"/>
                              <a:gd name="connsiteY34" fmla="*/ 618 h 10000"/>
                              <a:gd name="connsiteX35" fmla="*/ 1776 w 9846"/>
                              <a:gd name="connsiteY35" fmla="*/ 546 h 10000"/>
                              <a:gd name="connsiteX36" fmla="*/ 1827 w 9846"/>
                              <a:gd name="connsiteY36" fmla="*/ 477 h 10000"/>
                              <a:gd name="connsiteX37" fmla="*/ 1878 w 9846"/>
                              <a:gd name="connsiteY37" fmla="*/ 410 h 10000"/>
                              <a:gd name="connsiteX38" fmla="*/ 1929 w 9846"/>
                              <a:gd name="connsiteY38" fmla="*/ 351 h 10000"/>
                              <a:gd name="connsiteX39" fmla="*/ 1981 w 9846"/>
                              <a:gd name="connsiteY39" fmla="*/ 296 h 10000"/>
                              <a:gd name="connsiteX40" fmla="*/ 2031 w 9846"/>
                              <a:gd name="connsiteY40" fmla="*/ 245 h 10000"/>
                              <a:gd name="connsiteX41" fmla="*/ 2082 w 9846"/>
                              <a:gd name="connsiteY41" fmla="*/ 198 h 10000"/>
                              <a:gd name="connsiteX42" fmla="*/ 2131 w 9846"/>
                              <a:gd name="connsiteY42" fmla="*/ 157 h 10000"/>
                              <a:gd name="connsiteX43" fmla="*/ 2184 w 9846"/>
                              <a:gd name="connsiteY43" fmla="*/ 122 h 10000"/>
                              <a:gd name="connsiteX44" fmla="*/ 2234 w 9846"/>
                              <a:gd name="connsiteY44" fmla="*/ 88 h 10000"/>
                              <a:gd name="connsiteX45" fmla="*/ 2285 w 9846"/>
                              <a:gd name="connsiteY45" fmla="*/ 61 h 10000"/>
                              <a:gd name="connsiteX46" fmla="*/ 2335 w 9846"/>
                              <a:gd name="connsiteY46" fmla="*/ 39 h 10000"/>
                              <a:gd name="connsiteX47" fmla="*/ 2386 w 9846"/>
                              <a:gd name="connsiteY47" fmla="*/ 24 h 10000"/>
                              <a:gd name="connsiteX48" fmla="*/ 2436 w 9846"/>
                              <a:gd name="connsiteY48" fmla="*/ 10 h 10000"/>
                              <a:gd name="connsiteX49" fmla="*/ 2489 w 9846"/>
                              <a:gd name="connsiteY49" fmla="*/ 2 h 10000"/>
                              <a:gd name="connsiteX50" fmla="*/ 2538 w 9846"/>
                              <a:gd name="connsiteY50" fmla="*/ 0 h 10000"/>
                              <a:gd name="connsiteX51" fmla="*/ 2589 w 9846"/>
                              <a:gd name="connsiteY51" fmla="*/ 2 h 10000"/>
                              <a:gd name="connsiteX52" fmla="*/ 2639 w 9846"/>
                              <a:gd name="connsiteY52" fmla="*/ 10 h 10000"/>
                              <a:gd name="connsiteX53" fmla="*/ 2690 w 9846"/>
                              <a:gd name="connsiteY53" fmla="*/ 24 h 10000"/>
                              <a:gd name="connsiteX54" fmla="*/ 2741 w 9846"/>
                              <a:gd name="connsiteY54" fmla="*/ 39 h 10000"/>
                              <a:gd name="connsiteX55" fmla="*/ 2793 w 9846"/>
                              <a:gd name="connsiteY55" fmla="*/ 61 h 10000"/>
                              <a:gd name="connsiteX56" fmla="*/ 2843 w 9846"/>
                              <a:gd name="connsiteY56" fmla="*/ 88 h 10000"/>
                              <a:gd name="connsiteX57" fmla="*/ 2894 w 9846"/>
                              <a:gd name="connsiteY57" fmla="*/ 122 h 10000"/>
                              <a:gd name="connsiteX58" fmla="*/ 2945 w 9846"/>
                              <a:gd name="connsiteY58" fmla="*/ 157 h 10000"/>
                              <a:gd name="connsiteX59" fmla="*/ 2994 w 9846"/>
                              <a:gd name="connsiteY59" fmla="*/ 198 h 10000"/>
                              <a:gd name="connsiteX60" fmla="*/ 3044 w 9846"/>
                              <a:gd name="connsiteY60" fmla="*/ 245 h 10000"/>
                              <a:gd name="connsiteX61" fmla="*/ 3097 w 9846"/>
                              <a:gd name="connsiteY61" fmla="*/ 296 h 10000"/>
                              <a:gd name="connsiteX62" fmla="*/ 3148 w 9846"/>
                              <a:gd name="connsiteY62" fmla="*/ 351 h 10000"/>
                              <a:gd name="connsiteX63" fmla="*/ 3199 w 9846"/>
                              <a:gd name="connsiteY63" fmla="*/ 410 h 10000"/>
                              <a:gd name="connsiteX64" fmla="*/ 3248 w 9846"/>
                              <a:gd name="connsiteY64" fmla="*/ 477 h 10000"/>
                              <a:gd name="connsiteX65" fmla="*/ 3299 w 9846"/>
                              <a:gd name="connsiteY65" fmla="*/ 546 h 10000"/>
                              <a:gd name="connsiteX66" fmla="*/ 3350 w 9846"/>
                              <a:gd name="connsiteY66" fmla="*/ 618 h 10000"/>
                              <a:gd name="connsiteX67" fmla="*/ 3401 w 9846"/>
                              <a:gd name="connsiteY67" fmla="*/ 697 h 10000"/>
                              <a:gd name="connsiteX68" fmla="*/ 3451 w 9846"/>
                              <a:gd name="connsiteY68" fmla="*/ 779 h 10000"/>
                              <a:gd name="connsiteX69" fmla="*/ 3502 w 9846"/>
                              <a:gd name="connsiteY69" fmla="*/ 864 h 10000"/>
                              <a:gd name="connsiteX70" fmla="*/ 3553 w 9846"/>
                              <a:gd name="connsiteY70" fmla="*/ 956 h 10000"/>
                              <a:gd name="connsiteX71" fmla="*/ 3604 w 9846"/>
                              <a:gd name="connsiteY71" fmla="*/ 1048 h 10000"/>
                              <a:gd name="connsiteX72" fmla="*/ 3655 w 9846"/>
                              <a:gd name="connsiteY72" fmla="*/ 1146 h 10000"/>
                              <a:gd name="connsiteX73" fmla="*/ 3704 w 9846"/>
                              <a:gd name="connsiteY73" fmla="*/ 1249 h 10000"/>
                              <a:gd name="connsiteX74" fmla="*/ 3757 w 9846"/>
                              <a:gd name="connsiteY74" fmla="*/ 1355 h 10000"/>
                              <a:gd name="connsiteX75" fmla="*/ 3808 w 9846"/>
                              <a:gd name="connsiteY75" fmla="*/ 1464 h 10000"/>
                              <a:gd name="connsiteX76" fmla="*/ 3858 w 9846"/>
                              <a:gd name="connsiteY76" fmla="*/ 1576 h 10000"/>
                              <a:gd name="connsiteX77" fmla="*/ 3907 w 9846"/>
                              <a:gd name="connsiteY77" fmla="*/ 1694 h 10000"/>
                              <a:gd name="connsiteX78" fmla="*/ 3958 w 9846"/>
                              <a:gd name="connsiteY78" fmla="*/ 1812 h 10000"/>
                              <a:gd name="connsiteX79" fmla="*/ 4010 w 9846"/>
                              <a:gd name="connsiteY79" fmla="*/ 1936 h 10000"/>
                              <a:gd name="connsiteX80" fmla="*/ 4062 w 9846"/>
                              <a:gd name="connsiteY80" fmla="*/ 2061 h 10000"/>
                              <a:gd name="connsiteX81" fmla="*/ 4112 w 9846"/>
                              <a:gd name="connsiteY81" fmla="*/ 2189 h 10000"/>
                              <a:gd name="connsiteX82" fmla="*/ 4162 w 9846"/>
                              <a:gd name="connsiteY82" fmla="*/ 2320 h 10000"/>
                              <a:gd name="connsiteX83" fmla="*/ 4213 w 9846"/>
                              <a:gd name="connsiteY83" fmla="*/ 2456 h 10000"/>
                              <a:gd name="connsiteX84" fmla="*/ 4264 w 9846"/>
                              <a:gd name="connsiteY84" fmla="*/ 2593 h 10000"/>
                              <a:gd name="connsiteX85" fmla="*/ 4314 w 9846"/>
                              <a:gd name="connsiteY85" fmla="*/ 2731 h 10000"/>
                              <a:gd name="connsiteX86" fmla="*/ 4365 w 9846"/>
                              <a:gd name="connsiteY86" fmla="*/ 2872 h 10000"/>
                              <a:gd name="connsiteX87" fmla="*/ 4416 w 9846"/>
                              <a:gd name="connsiteY87" fmla="*/ 3015 h 10000"/>
                              <a:gd name="connsiteX88" fmla="*/ 4467 w 9846"/>
                              <a:gd name="connsiteY88" fmla="*/ 3159 h 10000"/>
                              <a:gd name="connsiteX89" fmla="*/ 4518 w 9846"/>
                              <a:gd name="connsiteY89" fmla="*/ 3308 h 10000"/>
                              <a:gd name="connsiteX90" fmla="*/ 4569 w 9846"/>
                              <a:gd name="connsiteY90" fmla="*/ 3457 h 10000"/>
                              <a:gd name="connsiteX91" fmla="*/ 4618 w 9846"/>
                              <a:gd name="connsiteY91" fmla="*/ 3606 h 10000"/>
                              <a:gd name="connsiteX92" fmla="*/ 4671 w 9846"/>
                              <a:gd name="connsiteY92" fmla="*/ 3757 h 10000"/>
                              <a:gd name="connsiteX93" fmla="*/ 4721 w 9846"/>
                              <a:gd name="connsiteY93" fmla="*/ 3910 h 10000"/>
                              <a:gd name="connsiteX94" fmla="*/ 4772 w 9846"/>
                              <a:gd name="connsiteY94" fmla="*/ 4064 h 10000"/>
                              <a:gd name="connsiteX95" fmla="*/ 4821 w 9846"/>
                              <a:gd name="connsiteY95" fmla="*/ 4219 h 10000"/>
                              <a:gd name="connsiteX96" fmla="*/ 4873 w 9846"/>
                              <a:gd name="connsiteY96" fmla="*/ 4376 h 10000"/>
                              <a:gd name="connsiteX97" fmla="*/ 4923 w 9846"/>
                              <a:gd name="connsiteY97" fmla="*/ 4529 h 10000"/>
                              <a:gd name="connsiteX98" fmla="*/ 4976 w 9846"/>
                              <a:gd name="connsiteY98" fmla="*/ 4686 h 10000"/>
                              <a:gd name="connsiteX99" fmla="*/ 5027 w 9846"/>
                              <a:gd name="connsiteY99" fmla="*/ 4843 h 10000"/>
                              <a:gd name="connsiteX100" fmla="*/ 5076 w 9846"/>
                              <a:gd name="connsiteY100" fmla="*/ 5000 h 10000"/>
                              <a:gd name="connsiteX101" fmla="*/ 5126 w 9846"/>
                              <a:gd name="connsiteY101" fmla="*/ 5159 h 10000"/>
                              <a:gd name="connsiteX102" fmla="*/ 5177 w 9846"/>
                              <a:gd name="connsiteY102" fmla="*/ 5316 h 10000"/>
                              <a:gd name="connsiteX103" fmla="*/ 5228 w 9846"/>
                              <a:gd name="connsiteY103" fmla="*/ 5471 h 10000"/>
                              <a:gd name="connsiteX104" fmla="*/ 5279 w 9846"/>
                              <a:gd name="connsiteY104" fmla="*/ 5626 h 10000"/>
                              <a:gd name="connsiteX105" fmla="*/ 5330 w 9846"/>
                              <a:gd name="connsiteY105" fmla="*/ 5783 h 10000"/>
                              <a:gd name="connsiteX106" fmla="*/ 5381 w 9846"/>
                              <a:gd name="connsiteY106" fmla="*/ 5938 h 10000"/>
                              <a:gd name="connsiteX107" fmla="*/ 5432 w 9846"/>
                              <a:gd name="connsiteY107" fmla="*/ 6091 h 10000"/>
                              <a:gd name="connsiteX108" fmla="*/ 5483 w 9846"/>
                              <a:gd name="connsiteY108" fmla="*/ 6245 h 10000"/>
                              <a:gd name="connsiteX109" fmla="*/ 5531 w 9846"/>
                              <a:gd name="connsiteY109" fmla="*/ 6396 h 10000"/>
                              <a:gd name="connsiteX110" fmla="*/ 5584 w 9846"/>
                              <a:gd name="connsiteY110" fmla="*/ 6545 h 10000"/>
                              <a:gd name="connsiteX111" fmla="*/ 5635 w 9846"/>
                              <a:gd name="connsiteY111" fmla="*/ 6694 h 10000"/>
                              <a:gd name="connsiteX112" fmla="*/ 5686 w 9846"/>
                              <a:gd name="connsiteY112" fmla="*/ 6843 h 10000"/>
                              <a:gd name="connsiteX113" fmla="*/ 5735 w 9846"/>
                              <a:gd name="connsiteY113" fmla="*/ 6987 h 10000"/>
                              <a:gd name="connsiteX114" fmla="*/ 5786 w 9846"/>
                              <a:gd name="connsiteY114" fmla="*/ 7130 h 10000"/>
                              <a:gd name="connsiteX115" fmla="*/ 5837 w 9846"/>
                              <a:gd name="connsiteY115" fmla="*/ 7271 h 10000"/>
                              <a:gd name="connsiteX116" fmla="*/ 5890 w 9846"/>
                              <a:gd name="connsiteY116" fmla="*/ 7409 h 10000"/>
                              <a:gd name="connsiteX117" fmla="*/ 5941 w 9846"/>
                              <a:gd name="connsiteY117" fmla="*/ 7546 h 10000"/>
                              <a:gd name="connsiteX118" fmla="*/ 5989 w 9846"/>
                              <a:gd name="connsiteY118" fmla="*/ 7682 h 10000"/>
                              <a:gd name="connsiteX119" fmla="*/ 6040 w 9846"/>
                              <a:gd name="connsiteY119" fmla="*/ 7813 h 10000"/>
                              <a:gd name="connsiteX120" fmla="*/ 6091 w 9846"/>
                              <a:gd name="connsiteY120" fmla="*/ 7939 h 10000"/>
                              <a:gd name="connsiteX121" fmla="*/ 6142 w 9846"/>
                              <a:gd name="connsiteY121" fmla="*/ 8066 h 10000"/>
                              <a:gd name="connsiteX122" fmla="*/ 6193 w 9846"/>
                              <a:gd name="connsiteY122" fmla="*/ 8190 h 10000"/>
                              <a:gd name="connsiteX123" fmla="*/ 6244 w 9846"/>
                              <a:gd name="connsiteY123" fmla="*/ 8308 h 10000"/>
                              <a:gd name="connsiteX124" fmla="*/ 6295 w 9846"/>
                              <a:gd name="connsiteY124" fmla="*/ 8424 h 10000"/>
                              <a:gd name="connsiteX125" fmla="*/ 6346 w 9846"/>
                              <a:gd name="connsiteY125" fmla="*/ 8537 h 10000"/>
                              <a:gd name="connsiteX126" fmla="*/ 6396 w 9846"/>
                              <a:gd name="connsiteY126" fmla="*/ 8647 h 10000"/>
                              <a:gd name="connsiteX127" fmla="*/ 6445 w 9846"/>
                              <a:gd name="connsiteY127" fmla="*/ 8753 h 10000"/>
                              <a:gd name="connsiteX128" fmla="*/ 6498 w 9846"/>
                              <a:gd name="connsiteY128" fmla="*/ 8856 h 10000"/>
                              <a:gd name="connsiteX129" fmla="*/ 6549 w 9846"/>
                              <a:gd name="connsiteY129" fmla="*/ 8954 h 10000"/>
                              <a:gd name="connsiteX130" fmla="*/ 6599 w 9846"/>
                              <a:gd name="connsiteY130" fmla="*/ 9046 h 10000"/>
                              <a:gd name="connsiteX131" fmla="*/ 6649 w 9846"/>
                              <a:gd name="connsiteY131" fmla="*/ 9136 h 10000"/>
                              <a:gd name="connsiteX132" fmla="*/ 6700 w 9846"/>
                              <a:gd name="connsiteY132" fmla="*/ 9223 h 10000"/>
                              <a:gd name="connsiteX133" fmla="*/ 6751 w 9846"/>
                              <a:gd name="connsiteY133" fmla="*/ 9305 h 10000"/>
                              <a:gd name="connsiteX134" fmla="*/ 6803 w 9846"/>
                              <a:gd name="connsiteY134" fmla="*/ 9384 h 10000"/>
                              <a:gd name="connsiteX135" fmla="*/ 6852 w 9846"/>
                              <a:gd name="connsiteY135" fmla="*/ 9456 h 10000"/>
                              <a:gd name="connsiteX136" fmla="*/ 6903 w 9846"/>
                              <a:gd name="connsiteY136" fmla="*/ 9525 h 10000"/>
                              <a:gd name="connsiteX137" fmla="*/ 6954 w 9846"/>
                              <a:gd name="connsiteY137" fmla="*/ 9592 h 10000"/>
                              <a:gd name="connsiteX138" fmla="*/ 7004 w 9846"/>
                              <a:gd name="connsiteY138" fmla="*/ 9651 h 10000"/>
                              <a:gd name="connsiteX139" fmla="*/ 7056 w 9846"/>
                              <a:gd name="connsiteY139" fmla="*/ 9706 h 10000"/>
                              <a:gd name="connsiteX140" fmla="*/ 7107 w 9846"/>
                              <a:gd name="connsiteY140" fmla="*/ 9757 h 10000"/>
                              <a:gd name="connsiteX141" fmla="*/ 7158 w 9846"/>
                              <a:gd name="connsiteY141" fmla="*/ 9804 h 10000"/>
                              <a:gd name="connsiteX142" fmla="*/ 7208 w 9846"/>
                              <a:gd name="connsiteY142" fmla="*/ 9845 h 10000"/>
                              <a:gd name="connsiteX143" fmla="*/ 7259 w 9846"/>
                              <a:gd name="connsiteY143" fmla="*/ 9880 h 10000"/>
                              <a:gd name="connsiteX144" fmla="*/ 7310 w 9846"/>
                              <a:gd name="connsiteY144" fmla="*/ 9914 h 10000"/>
                              <a:gd name="connsiteX145" fmla="*/ 7359 w 9846"/>
                              <a:gd name="connsiteY145" fmla="*/ 9941 h 10000"/>
                              <a:gd name="connsiteX146" fmla="*/ 7411 w 9846"/>
                              <a:gd name="connsiteY146" fmla="*/ 9963 h 10000"/>
                              <a:gd name="connsiteX147" fmla="*/ 7462 w 9846"/>
                              <a:gd name="connsiteY147" fmla="*/ 9978 h 10000"/>
                              <a:gd name="connsiteX148" fmla="*/ 7514 w 9846"/>
                              <a:gd name="connsiteY148" fmla="*/ 9992 h 10000"/>
                              <a:gd name="connsiteX149" fmla="*/ 7563 w 9846"/>
                              <a:gd name="connsiteY149" fmla="*/ 10000 h 10000"/>
                              <a:gd name="connsiteX150" fmla="*/ 7613 w 9846"/>
                              <a:gd name="connsiteY150" fmla="*/ 10000 h 10000"/>
                              <a:gd name="connsiteX151" fmla="*/ 7664 w 9846"/>
                              <a:gd name="connsiteY151" fmla="*/ 10000 h 10000"/>
                              <a:gd name="connsiteX152" fmla="*/ 7715 w 9846"/>
                              <a:gd name="connsiteY152" fmla="*/ 9992 h 10000"/>
                              <a:gd name="connsiteX153" fmla="*/ 7766 w 9846"/>
                              <a:gd name="connsiteY153" fmla="*/ 9978 h 10000"/>
                              <a:gd name="connsiteX154" fmla="*/ 7868 w 9846"/>
                              <a:gd name="connsiteY154" fmla="*/ 9941 h 10000"/>
                              <a:gd name="connsiteX155" fmla="*/ 7919 w 9846"/>
                              <a:gd name="connsiteY155" fmla="*/ 9914 h 10000"/>
                              <a:gd name="connsiteX156" fmla="*/ 7970 w 9846"/>
                              <a:gd name="connsiteY156" fmla="*/ 9880 h 10000"/>
                              <a:gd name="connsiteX157" fmla="*/ 8018 w 9846"/>
                              <a:gd name="connsiteY157" fmla="*/ 9845 h 10000"/>
                              <a:gd name="connsiteX158" fmla="*/ 8071 w 9846"/>
                              <a:gd name="connsiteY158" fmla="*/ 9804 h 10000"/>
                              <a:gd name="connsiteX159" fmla="*/ 8122 w 9846"/>
                              <a:gd name="connsiteY159" fmla="*/ 9757 h 10000"/>
                              <a:gd name="connsiteX160" fmla="*/ 8173 w 9846"/>
                              <a:gd name="connsiteY160" fmla="*/ 9706 h 10000"/>
                              <a:gd name="connsiteX161" fmla="*/ 8223 w 9846"/>
                              <a:gd name="connsiteY161" fmla="*/ 9651 h 10000"/>
                              <a:gd name="connsiteX162" fmla="*/ 8273 w 9846"/>
                              <a:gd name="connsiteY162" fmla="*/ 9592 h 10000"/>
                              <a:gd name="connsiteX163" fmla="*/ 8324 w 9846"/>
                              <a:gd name="connsiteY163" fmla="*/ 9525 h 10000"/>
                              <a:gd name="connsiteX164" fmla="*/ 8377 w 9846"/>
                              <a:gd name="connsiteY164" fmla="*/ 9456 h 10000"/>
                              <a:gd name="connsiteX165" fmla="*/ 8428 w 9846"/>
                              <a:gd name="connsiteY165" fmla="*/ 9384 h 10000"/>
                              <a:gd name="connsiteX166" fmla="*/ 8476 w 9846"/>
                              <a:gd name="connsiteY166" fmla="*/ 9305 h 10000"/>
                              <a:gd name="connsiteX167" fmla="*/ 8527 w 9846"/>
                              <a:gd name="connsiteY167" fmla="*/ 9223 h 10000"/>
                              <a:gd name="connsiteX168" fmla="*/ 8578 w 9846"/>
                              <a:gd name="connsiteY168" fmla="*/ 9136 h 10000"/>
                              <a:gd name="connsiteX169" fmla="*/ 8629 w 9846"/>
                              <a:gd name="connsiteY169" fmla="*/ 9046 h 10000"/>
                              <a:gd name="connsiteX170" fmla="*/ 8679 w 9846"/>
                              <a:gd name="connsiteY170" fmla="*/ 8954 h 10000"/>
                              <a:gd name="connsiteX171" fmla="*/ 8782 w 9846"/>
                              <a:gd name="connsiteY171" fmla="*/ 8753 h 10000"/>
                              <a:gd name="connsiteX172" fmla="*/ 8985 w 9846"/>
                              <a:gd name="connsiteY172" fmla="*/ 8308 h 10000"/>
                              <a:gd name="connsiteX173" fmla="*/ 9542 w 9846"/>
                              <a:gd name="connsiteY173" fmla="*/ 6843 h 10000"/>
                              <a:gd name="connsiteX174" fmla="*/ 9746 w 9846"/>
                              <a:gd name="connsiteY174" fmla="*/ 6245 h 10000"/>
                              <a:gd name="connsiteX175" fmla="*/ 9846 w 9846"/>
                              <a:gd name="connsiteY175" fmla="*/ 5938 h 10000"/>
                              <a:gd name="connsiteX0" fmla="*/ 0 w 9898"/>
                              <a:gd name="connsiteY0" fmla="*/ 5000 h 10000"/>
                              <a:gd name="connsiteX1" fmla="*/ 52 w 9898"/>
                              <a:gd name="connsiteY1" fmla="*/ 4843 h 10000"/>
                              <a:gd name="connsiteX2" fmla="*/ 104 w 9898"/>
                              <a:gd name="connsiteY2" fmla="*/ 4686 h 10000"/>
                              <a:gd name="connsiteX3" fmla="*/ 154 w 9898"/>
                              <a:gd name="connsiteY3" fmla="*/ 4529 h 10000"/>
                              <a:gd name="connsiteX4" fmla="*/ 206 w 9898"/>
                              <a:gd name="connsiteY4" fmla="*/ 4376 h 10000"/>
                              <a:gd name="connsiteX5" fmla="*/ 259 w 9898"/>
                              <a:gd name="connsiteY5" fmla="*/ 4219 h 10000"/>
                              <a:gd name="connsiteX6" fmla="*/ 309 w 9898"/>
                              <a:gd name="connsiteY6" fmla="*/ 4064 h 10000"/>
                              <a:gd name="connsiteX7" fmla="*/ 362 w 9898"/>
                              <a:gd name="connsiteY7" fmla="*/ 3910 h 10000"/>
                              <a:gd name="connsiteX8" fmla="*/ 413 w 9898"/>
                              <a:gd name="connsiteY8" fmla="*/ 3757 h 10000"/>
                              <a:gd name="connsiteX9" fmla="*/ 465 w 9898"/>
                              <a:gd name="connsiteY9" fmla="*/ 3606 h 10000"/>
                              <a:gd name="connsiteX10" fmla="*/ 515 w 9898"/>
                              <a:gd name="connsiteY10" fmla="*/ 3457 h 10000"/>
                              <a:gd name="connsiteX11" fmla="*/ 566 w 9898"/>
                              <a:gd name="connsiteY11" fmla="*/ 3308 h 10000"/>
                              <a:gd name="connsiteX12" fmla="*/ 619 w 9898"/>
                              <a:gd name="connsiteY12" fmla="*/ 3159 h 10000"/>
                              <a:gd name="connsiteX13" fmla="*/ 671 w 9898"/>
                              <a:gd name="connsiteY13" fmla="*/ 3015 h 10000"/>
                              <a:gd name="connsiteX14" fmla="*/ 723 w 9898"/>
                              <a:gd name="connsiteY14" fmla="*/ 2872 h 10000"/>
                              <a:gd name="connsiteX15" fmla="*/ 773 w 9898"/>
                              <a:gd name="connsiteY15" fmla="*/ 2731 h 10000"/>
                              <a:gd name="connsiteX16" fmla="*/ 825 w 9898"/>
                              <a:gd name="connsiteY16" fmla="*/ 2593 h 10000"/>
                              <a:gd name="connsiteX17" fmla="*/ 876 w 9898"/>
                              <a:gd name="connsiteY17" fmla="*/ 2456 h 10000"/>
                              <a:gd name="connsiteX18" fmla="*/ 928 w 9898"/>
                              <a:gd name="connsiteY18" fmla="*/ 2320 h 10000"/>
                              <a:gd name="connsiteX19" fmla="*/ 979 w 9898"/>
                              <a:gd name="connsiteY19" fmla="*/ 2189 h 10000"/>
                              <a:gd name="connsiteX20" fmla="*/ 1031 w 9898"/>
                              <a:gd name="connsiteY20" fmla="*/ 2061 h 10000"/>
                              <a:gd name="connsiteX21" fmla="*/ 1083 w 9898"/>
                              <a:gd name="connsiteY21" fmla="*/ 1936 h 10000"/>
                              <a:gd name="connsiteX22" fmla="*/ 1135 w 9898"/>
                              <a:gd name="connsiteY22" fmla="*/ 1812 h 10000"/>
                              <a:gd name="connsiteX23" fmla="*/ 1186 w 9898"/>
                              <a:gd name="connsiteY23" fmla="*/ 1694 h 10000"/>
                              <a:gd name="connsiteX24" fmla="*/ 1236 w 9898"/>
                              <a:gd name="connsiteY24" fmla="*/ 1576 h 10000"/>
                              <a:gd name="connsiteX25" fmla="*/ 1290 w 9898"/>
                              <a:gd name="connsiteY25" fmla="*/ 1464 h 10000"/>
                              <a:gd name="connsiteX26" fmla="*/ 1342 w 9898"/>
                              <a:gd name="connsiteY26" fmla="*/ 1355 h 10000"/>
                              <a:gd name="connsiteX27" fmla="*/ 1392 w 9898"/>
                              <a:gd name="connsiteY27" fmla="*/ 1249 h 10000"/>
                              <a:gd name="connsiteX28" fmla="*/ 1442 w 9898"/>
                              <a:gd name="connsiteY28" fmla="*/ 1146 h 10000"/>
                              <a:gd name="connsiteX29" fmla="*/ 1495 w 9898"/>
                              <a:gd name="connsiteY29" fmla="*/ 1048 h 10000"/>
                              <a:gd name="connsiteX30" fmla="*/ 1547 w 9898"/>
                              <a:gd name="connsiteY30" fmla="*/ 956 h 10000"/>
                              <a:gd name="connsiteX31" fmla="*/ 1599 w 9898"/>
                              <a:gd name="connsiteY31" fmla="*/ 864 h 10000"/>
                              <a:gd name="connsiteX32" fmla="*/ 1649 w 9898"/>
                              <a:gd name="connsiteY32" fmla="*/ 779 h 10000"/>
                              <a:gd name="connsiteX33" fmla="*/ 1701 w 9898"/>
                              <a:gd name="connsiteY33" fmla="*/ 697 h 10000"/>
                              <a:gd name="connsiteX34" fmla="*/ 1753 w 9898"/>
                              <a:gd name="connsiteY34" fmla="*/ 618 h 10000"/>
                              <a:gd name="connsiteX35" fmla="*/ 1804 w 9898"/>
                              <a:gd name="connsiteY35" fmla="*/ 546 h 10000"/>
                              <a:gd name="connsiteX36" fmla="*/ 1856 w 9898"/>
                              <a:gd name="connsiteY36" fmla="*/ 477 h 10000"/>
                              <a:gd name="connsiteX37" fmla="*/ 1907 w 9898"/>
                              <a:gd name="connsiteY37" fmla="*/ 410 h 10000"/>
                              <a:gd name="connsiteX38" fmla="*/ 1959 w 9898"/>
                              <a:gd name="connsiteY38" fmla="*/ 351 h 10000"/>
                              <a:gd name="connsiteX39" fmla="*/ 2012 w 9898"/>
                              <a:gd name="connsiteY39" fmla="*/ 296 h 10000"/>
                              <a:gd name="connsiteX40" fmla="*/ 2063 w 9898"/>
                              <a:gd name="connsiteY40" fmla="*/ 245 h 10000"/>
                              <a:gd name="connsiteX41" fmla="*/ 2115 w 9898"/>
                              <a:gd name="connsiteY41" fmla="*/ 198 h 10000"/>
                              <a:gd name="connsiteX42" fmla="*/ 2164 w 9898"/>
                              <a:gd name="connsiteY42" fmla="*/ 157 h 10000"/>
                              <a:gd name="connsiteX43" fmla="*/ 2218 w 9898"/>
                              <a:gd name="connsiteY43" fmla="*/ 122 h 10000"/>
                              <a:gd name="connsiteX44" fmla="*/ 2269 w 9898"/>
                              <a:gd name="connsiteY44" fmla="*/ 88 h 10000"/>
                              <a:gd name="connsiteX45" fmla="*/ 2321 w 9898"/>
                              <a:gd name="connsiteY45" fmla="*/ 61 h 10000"/>
                              <a:gd name="connsiteX46" fmla="*/ 2372 w 9898"/>
                              <a:gd name="connsiteY46" fmla="*/ 39 h 10000"/>
                              <a:gd name="connsiteX47" fmla="*/ 2423 w 9898"/>
                              <a:gd name="connsiteY47" fmla="*/ 24 h 10000"/>
                              <a:gd name="connsiteX48" fmla="*/ 2474 w 9898"/>
                              <a:gd name="connsiteY48" fmla="*/ 10 h 10000"/>
                              <a:gd name="connsiteX49" fmla="*/ 2528 w 9898"/>
                              <a:gd name="connsiteY49" fmla="*/ 2 h 10000"/>
                              <a:gd name="connsiteX50" fmla="*/ 2578 w 9898"/>
                              <a:gd name="connsiteY50" fmla="*/ 0 h 10000"/>
                              <a:gd name="connsiteX51" fmla="*/ 2629 w 9898"/>
                              <a:gd name="connsiteY51" fmla="*/ 2 h 10000"/>
                              <a:gd name="connsiteX52" fmla="*/ 2680 w 9898"/>
                              <a:gd name="connsiteY52" fmla="*/ 10 h 10000"/>
                              <a:gd name="connsiteX53" fmla="*/ 2732 w 9898"/>
                              <a:gd name="connsiteY53" fmla="*/ 24 h 10000"/>
                              <a:gd name="connsiteX54" fmla="*/ 2784 w 9898"/>
                              <a:gd name="connsiteY54" fmla="*/ 39 h 10000"/>
                              <a:gd name="connsiteX55" fmla="*/ 2837 w 9898"/>
                              <a:gd name="connsiteY55" fmla="*/ 61 h 10000"/>
                              <a:gd name="connsiteX56" fmla="*/ 2887 w 9898"/>
                              <a:gd name="connsiteY56" fmla="*/ 88 h 10000"/>
                              <a:gd name="connsiteX57" fmla="*/ 2939 w 9898"/>
                              <a:gd name="connsiteY57" fmla="*/ 122 h 10000"/>
                              <a:gd name="connsiteX58" fmla="*/ 2991 w 9898"/>
                              <a:gd name="connsiteY58" fmla="*/ 157 h 10000"/>
                              <a:gd name="connsiteX59" fmla="*/ 3041 w 9898"/>
                              <a:gd name="connsiteY59" fmla="*/ 198 h 10000"/>
                              <a:gd name="connsiteX60" fmla="*/ 3092 w 9898"/>
                              <a:gd name="connsiteY60" fmla="*/ 245 h 10000"/>
                              <a:gd name="connsiteX61" fmla="*/ 3145 w 9898"/>
                              <a:gd name="connsiteY61" fmla="*/ 296 h 10000"/>
                              <a:gd name="connsiteX62" fmla="*/ 3197 w 9898"/>
                              <a:gd name="connsiteY62" fmla="*/ 351 h 10000"/>
                              <a:gd name="connsiteX63" fmla="*/ 3249 w 9898"/>
                              <a:gd name="connsiteY63" fmla="*/ 410 h 10000"/>
                              <a:gd name="connsiteX64" fmla="*/ 3299 w 9898"/>
                              <a:gd name="connsiteY64" fmla="*/ 477 h 10000"/>
                              <a:gd name="connsiteX65" fmla="*/ 3351 w 9898"/>
                              <a:gd name="connsiteY65" fmla="*/ 546 h 10000"/>
                              <a:gd name="connsiteX66" fmla="*/ 3402 w 9898"/>
                              <a:gd name="connsiteY66" fmla="*/ 618 h 10000"/>
                              <a:gd name="connsiteX67" fmla="*/ 3454 w 9898"/>
                              <a:gd name="connsiteY67" fmla="*/ 697 h 10000"/>
                              <a:gd name="connsiteX68" fmla="*/ 3505 w 9898"/>
                              <a:gd name="connsiteY68" fmla="*/ 779 h 10000"/>
                              <a:gd name="connsiteX69" fmla="*/ 3557 w 9898"/>
                              <a:gd name="connsiteY69" fmla="*/ 864 h 10000"/>
                              <a:gd name="connsiteX70" fmla="*/ 3609 w 9898"/>
                              <a:gd name="connsiteY70" fmla="*/ 956 h 10000"/>
                              <a:gd name="connsiteX71" fmla="*/ 3660 w 9898"/>
                              <a:gd name="connsiteY71" fmla="*/ 1048 h 10000"/>
                              <a:gd name="connsiteX72" fmla="*/ 3712 w 9898"/>
                              <a:gd name="connsiteY72" fmla="*/ 1146 h 10000"/>
                              <a:gd name="connsiteX73" fmla="*/ 3762 w 9898"/>
                              <a:gd name="connsiteY73" fmla="*/ 1249 h 10000"/>
                              <a:gd name="connsiteX74" fmla="*/ 3816 w 9898"/>
                              <a:gd name="connsiteY74" fmla="*/ 1355 h 10000"/>
                              <a:gd name="connsiteX75" fmla="*/ 3868 w 9898"/>
                              <a:gd name="connsiteY75" fmla="*/ 1464 h 10000"/>
                              <a:gd name="connsiteX76" fmla="*/ 3918 w 9898"/>
                              <a:gd name="connsiteY76" fmla="*/ 1576 h 10000"/>
                              <a:gd name="connsiteX77" fmla="*/ 3968 w 9898"/>
                              <a:gd name="connsiteY77" fmla="*/ 1694 h 10000"/>
                              <a:gd name="connsiteX78" fmla="*/ 4020 w 9898"/>
                              <a:gd name="connsiteY78" fmla="*/ 1812 h 10000"/>
                              <a:gd name="connsiteX79" fmla="*/ 4073 w 9898"/>
                              <a:gd name="connsiteY79" fmla="*/ 1936 h 10000"/>
                              <a:gd name="connsiteX80" fmla="*/ 4126 w 9898"/>
                              <a:gd name="connsiteY80" fmla="*/ 2061 h 10000"/>
                              <a:gd name="connsiteX81" fmla="*/ 4176 w 9898"/>
                              <a:gd name="connsiteY81" fmla="*/ 2189 h 10000"/>
                              <a:gd name="connsiteX82" fmla="*/ 4227 w 9898"/>
                              <a:gd name="connsiteY82" fmla="*/ 2320 h 10000"/>
                              <a:gd name="connsiteX83" fmla="*/ 4279 w 9898"/>
                              <a:gd name="connsiteY83" fmla="*/ 2456 h 10000"/>
                              <a:gd name="connsiteX84" fmla="*/ 4331 w 9898"/>
                              <a:gd name="connsiteY84" fmla="*/ 2593 h 10000"/>
                              <a:gd name="connsiteX85" fmla="*/ 4381 w 9898"/>
                              <a:gd name="connsiteY85" fmla="*/ 2731 h 10000"/>
                              <a:gd name="connsiteX86" fmla="*/ 4433 w 9898"/>
                              <a:gd name="connsiteY86" fmla="*/ 2872 h 10000"/>
                              <a:gd name="connsiteX87" fmla="*/ 4485 w 9898"/>
                              <a:gd name="connsiteY87" fmla="*/ 3015 h 10000"/>
                              <a:gd name="connsiteX88" fmla="*/ 4537 w 9898"/>
                              <a:gd name="connsiteY88" fmla="*/ 3159 h 10000"/>
                              <a:gd name="connsiteX89" fmla="*/ 4589 w 9898"/>
                              <a:gd name="connsiteY89" fmla="*/ 3308 h 10000"/>
                              <a:gd name="connsiteX90" fmla="*/ 4640 w 9898"/>
                              <a:gd name="connsiteY90" fmla="*/ 3457 h 10000"/>
                              <a:gd name="connsiteX91" fmla="*/ 4690 w 9898"/>
                              <a:gd name="connsiteY91" fmla="*/ 3606 h 10000"/>
                              <a:gd name="connsiteX92" fmla="*/ 4744 w 9898"/>
                              <a:gd name="connsiteY92" fmla="*/ 3757 h 10000"/>
                              <a:gd name="connsiteX93" fmla="*/ 4795 w 9898"/>
                              <a:gd name="connsiteY93" fmla="*/ 3910 h 10000"/>
                              <a:gd name="connsiteX94" fmla="*/ 4847 w 9898"/>
                              <a:gd name="connsiteY94" fmla="*/ 4064 h 10000"/>
                              <a:gd name="connsiteX95" fmla="*/ 4896 w 9898"/>
                              <a:gd name="connsiteY95" fmla="*/ 4219 h 10000"/>
                              <a:gd name="connsiteX96" fmla="*/ 4949 w 9898"/>
                              <a:gd name="connsiteY96" fmla="*/ 4376 h 10000"/>
                              <a:gd name="connsiteX97" fmla="*/ 5000 w 9898"/>
                              <a:gd name="connsiteY97" fmla="*/ 4529 h 10000"/>
                              <a:gd name="connsiteX98" fmla="*/ 5054 w 9898"/>
                              <a:gd name="connsiteY98" fmla="*/ 4686 h 10000"/>
                              <a:gd name="connsiteX99" fmla="*/ 5106 w 9898"/>
                              <a:gd name="connsiteY99" fmla="*/ 4843 h 10000"/>
                              <a:gd name="connsiteX100" fmla="*/ 5155 w 9898"/>
                              <a:gd name="connsiteY100" fmla="*/ 5000 h 10000"/>
                              <a:gd name="connsiteX101" fmla="*/ 5206 w 9898"/>
                              <a:gd name="connsiteY101" fmla="*/ 5159 h 10000"/>
                              <a:gd name="connsiteX102" fmla="*/ 5258 w 9898"/>
                              <a:gd name="connsiteY102" fmla="*/ 5316 h 10000"/>
                              <a:gd name="connsiteX103" fmla="*/ 5310 w 9898"/>
                              <a:gd name="connsiteY103" fmla="*/ 5471 h 10000"/>
                              <a:gd name="connsiteX104" fmla="*/ 5362 w 9898"/>
                              <a:gd name="connsiteY104" fmla="*/ 5626 h 10000"/>
                              <a:gd name="connsiteX105" fmla="*/ 5413 w 9898"/>
                              <a:gd name="connsiteY105" fmla="*/ 5783 h 10000"/>
                              <a:gd name="connsiteX106" fmla="*/ 5465 w 9898"/>
                              <a:gd name="connsiteY106" fmla="*/ 5938 h 10000"/>
                              <a:gd name="connsiteX107" fmla="*/ 5517 w 9898"/>
                              <a:gd name="connsiteY107" fmla="*/ 6091 h 10000"/>
                              <a:gd name="connsiteX108" fmla="*/ 5569 w 9898"/>
                              <a:gd name="connsiteY108" fmla="*/ 6245 h 10000"/>
                              <a:gd name="connsiteX109" fmla="*/ 5618 w 9898"/>
                              <a:gd name="connsiteY109" fmla="*/ 6396 h 10000"/>
                              <a:gd name="connsiteX110" fmla="*/ 5671 w 9898"/>
                              <a:gd name="connsiteY110" fmla="*/ 6545 h 10000"/>
                              <a:gd name="connsiteX111" fmla="*/ 5723 w 9898"/>
                              <a:gd name="connsiteY111" fmla="*/ 6694 h 10000"/>
                              <a:gd name="connsiteX112" fmla="*/ 5775 w 9898"/>
                              <a:gd name="connsiteY112" fmla="*/ 6843 h 10000"/>
                              <a:gd name="connsiteX113" fmla="*/ 5825 w 9898"/>
                              <a:gd name="connsiteY113" fmla="*/ 6987 h 10000"/>
                              <a:gd name="connsiteX114" fmla="*/ 5876 w 9898"/>
                              <a:gd name="connsiteY114" fmla="*/ 7130 h 10000"/>
                              <a:gd name="connsiteX115" fmla="*/ 5928 w 9898"/>
                              <a:gd name="connsiteY115" fmla="*/ 7271 h 10000"/>
                              <a:gd name="connsiteX116" fmla="*/ 5982 w 9898"/>
                              <a:gd name="connsiteY116" fmla="*/ 7409 h 10000"/>
                              <a:gd name="connsiteX117" fmla="*/ 6034 w 9898"/>
                              <a:gd name="connsiteY117" fmla="*/ 7546 h 10000"/>
                              <a:gd name="connsiteX118" fmla="*/ 6083 w 9898"/>
                              <a:gd name="connsiteY118" fmla="*/ 7682 h 10000"/>
                              <a:gd name="connsiteX119" fmla="*/ 6134 w 9898"/>
                              <a:gd name="connsiteY119" fmla="*/ 7813 h 10000"/>
                              <a:gd name="connsiteX120" fmla="*/ 6186 w 9898"/>
                              <a:gd name="connsiteY120" fmla="*/ 7939 h 10000"/>
                              <a:gd name="connsiteX121" fmla="*/ 6238 w 9898"/>
                              <a:gd name="connsiteY121" fmla="*/ 8066 h 10000"/>
                              <a:gd name="connsiteX122" fmla="*/ 6290 w 9898"/>
                              <a:gd name="connsiteY122" fmla="*/ 8190 h 10000"/>
                              <a:gd name="connsiteX123" fmla="*/ 6342 w 9898"/>
                              <a:gd name="connsiteY123" fmla="*/ 8308 h 10000"/>
                              <a:gd name="connsiteX124" fmla="*/ 6393 w 9898"/>
                              <a:gd name="connsiteY124" fmla="*/ 8424 h 10000"/>
                              <a:gd name="connsiteX125" fmla="*/ 6445 w 9898"/>
                              <a:gd name="connsiteY125" fmla="*/ 8537 h 10000"/>
                              <a:gd name="connsiteX126" fmla="*/ 6496 w 9898"/>
                              <a:gd name="connsiteY126" fmla="*/ 8647 h 10000"/>
                              <a:gd name="connsiteX127" fmla="*/ 6546 w 9898"/>
                              <a:gd name="connsiteY127" fmla="*/ 8753 h 10000"/>
                              <a:gd name="connsiteX128" fmla="*/ 6600 w 9898"/>
                              <a:gd name="connsiteY128" fmla="*/ 8856 h 10000"/>
                              <a:gd name="connsiteX129" fmla="*/ 6651 w 9898"/>
                              <a:gd name="connsiteY129" fmla="*/ 8954 h 10000"/>
                              <a:gd name="connsiteX130" fmla="*/ 6702 w 9898"/>
                              <a:gd name="connsiteY130" fmla="*/ 9046 h 10000"/>
                              <a:gd name="connsiteX131" fmla="*/ 6753 w 9898"/>
                              <a:gd name="connsiteY131" fmla="*/ 9136 h 10000"/>
                              <a:gd name="connsiteX132" fmla="*/ 6805 w 9898"/>
                              <a:gd name="connsiteY132" fmla="*/ 9223 h 10000"/>
                              <a:gd name="connsiteX133" fmla="*/ 6857 w 9898"/>
                              <a:gd name="connsiteY133" fmla="*/ 9305 h 10000"/>
                              <a:gd name="connsiteX134" fmla="*/ 6909 w 9898"/>
                              <a:gd name="connsiteY134" fmla="*/ 9384 h 10000"/>
                              <a:gd name="connsiteX135" fmla="*/ 6959 w 9898"/>
                              <a:gd name="connsiteY135" fmla="*/ 9456 h 10000"/>
                              <a:gd name="connsiteX136" fmla="*/ 7011 w 9898"/>
                              <a:gd name="connsiteY136" fmla="*/ 9525 h 10000"/>
                              <a:gd name="connsiteX137" fmla="*/ 7063 w 9898"/>
                              <a:gd name="connsiteY137" fmla="*/ 9592 h 10000"/>
                              <a:gd name="connsiteX138" fmla="*/ 7114 w 9898"/>
                              <a:gd name="connsiteY138" fmla="*/ 9651 h 10000"/>
                              <a:gd name="connsiteX139" fmla="*/ 7166 w 9898"/>
                              <a:gd name="connsiteY139" fmla="*/ 9706 h 10000"/>
                              <a:gd name="connsiteX140" fmla="*/ 7218 w 9898"/>
                              <a:gd name="connsiteY140" fmla="*/ 9757 h 10000"/>
                              <a:gd name="connsiteX141" fmla="*/ 7270 w 9898"/>
                              <a:gd name="connsiteY141" fmla="*/ 9804 h 10000"/>
                              <a:gd name="connsiteX142" fmla="*/ 7321 w 9898"/>
                              <a:gd name="connsiteY142" fmla="*/ 9845 h 10000"/>
                              <a:gd name="connsiteX143" fmla="*/ 7373 w 9898"/>
                              <a:gd name="connsiteY143" fmla="*/ 9880 h 10000"/>
                              <a:gd name="connsiteX144" fmla="*/ 7424 w 9898"/>
                              <a:gd name="connsiteY144" fmla="*/ 9914 h 10000"/>
                              <a:gd name="connsiteX145" fmla="*/ 7474 w 9898"/>
                              <a:gd name="connsiteY145" fmla="*/ 9941 h 10000"/>
                              <a:gd name="connsiteX146" fmla="*/ 7527 w 9898"/>
                              <a:gd name="connsiteY146" fmla="*/ 9963 h 10000"/>
                              <a:gd name="connsiteX147" fmla="*/ 7579 w 9898"/>
                              <a:gd name="connsiteY147" fmla="*/ 9978 h 10000"/>
                              <a:gd name="connsiteX148" fmla="*/ 7632 w 9898"/>
                              <a:gd name="connsiteY148" fmla="*/ 9992 h 10000"/>
                              <a:gd name="connsiteX149" fmla="*/ 7681 w 9898"/>
                              <a:gd name="connsiteY149" fmla="*/ 10000 h 10000"/>
                              <a:gd name="connsiteX150" fmla="*/ 7732 w 9898"/>
                              <a:gd name="connsiteY150" fmla="*/ 10000 h 10000"/>
                              <a:gd name="connsiteX151" fmla="*/ 7784 w 9898"/>
                              <a:gd name="connsiteY151" fmla="*/ 10000 h 10000"/>
                              <a:gd name="connsiteX152" fmla="*/ 7836 w 9898"/>
                              <a:gd name="connsiteY152" fmla="*/ 9992 h 10000"/>
                              <a:gd name="connsiteX153" fmla="*/ 7887 w 9898"/>
                              <a:gd name="connsiteY153" fmla="*/ 9978 h 10000"/>
                              <a:gd name="connsiteX154" fmla="*/ 7991 w 9898"/>
                              <a:gd name="connsiteY154" fmla="*/ 9941 h 10000"/>
                              <a:gd name="connsiteX155" fmla="*/ 8043 w 9898"/>
                              <a:gd name="connsiteY155" fmla="*/ 9914 h 10000"/>
                              <a:gd name="connsiteX156" fmla="*/ 8095 w 9898"/>
                              <a:gd name="connsiteY156" fmla="*/ 9880 h 10000"/>
                              <a:gd name="connsiteX157" fmla="*/ 8143 w 9898"/>
                              <a:gd name="connsiteY157" fmla="*/ 9845 h 10000"/>
                              <a:gd name="connsiteX158" fmla="*/ 8197 w 9898"/>
                              <a:gd name="connsiteY158" fmla="*/ 9804 h 10000"/>
                              <a:gd name="connsiteX159" fmla="*/ 8249 w 9898"/>
                              <a:gd name="connsiteY159" fmla="*/ 9757 h 10000"/>
                              <a:gd name="connsiteX160" fmla="*/ 8301 w 9898"/>
                              <a:gd name="connsiteY160" fmla="*/ 9706 h 10000"/>
                              <a:gd name="connsiteX161" fmla="*/ 8352 w 9898"/>
                              <a:gd name="connsiteY161" fmla="*/ 9651 h 10000"/>
                              <a:gd name="connsiteX162" fmla="*/ 8402 w 9898"/>
                              <a:gd name="connsiteY162" fmla="*/ 9592 h 10000"/>
                              <a:gd name="connsiteX163" fmla="*/ 8454 w 9898"/>
                              <a:gd name="connsiteY163" fmla="*/ 9525 h 10000"/>
                              <a:gd name="connsiteX164" fmla="*/ 8508 w 9898"/>
                              <a:gd name="connsiteY164" fmla="*/ 9456 h 10000"/>
                              <a:gd name="connsiteX165" fmla="*/ 8560 w 9898"/>
                              <a:gd name="connsiteY165" fmla="*/ 9384 h 10000"/>
                              <a:gd name="connsiteX166" fmla="*/ 8609 w 9898"/>
                              <a:gd name="connsiteY166" fmla="*/ 9305 h 10000"/>
                              <a:gd name="connsiteX167" fmla="*/ 8660 w 9898"/>
                              <a:gd name="connsiteY167" fmla="*/ 9223 h 10000"/>
                              <a:gd name="connsiteX168" fmla="*/ 8712 w 9898"/>
                              <a:gd name="connsiteY168" fmla="*/ 9136 h 10000"/>
                              <a:gd name="connsiteX169" fmla="*/ 8764 w 9898"/>
                              <a:gd name="connsiteY169" fmla="*/ 9046 h 10000"/>
                              <a:gd name="connsiteX170" fmla="*/ 8815 w 9898"/>
                              <a:gd name="connsiteY170" fmla="*/ 8954 h 10000"/>
                              <a:gd name="connsiteX171" fmla="*/ 8919 w 9898"/>
                              <a:gd name="connsiteY171" fmla="*/ 8753 h 10000"/>
                              <a:gd name="connsiteX172" fmla="*/ 9126 w 9898"/>
                              <a:gd name="connsiteY172" fmla="*/ 8308 h 10000"/>
                              <a:gd name="connsiteX173" fmla="*/ 9691 w 9898"/>
                              <a:gd name="connsiteY173" fmla="*/ 6843 h 10000"/>
                              <a:gd name="connsiteX174" fmla="*/ 9898 w 9898"/>
                              <a:gd name="connsiteY174" fmla="*/ 6245 h 10000"/>
                              <a:gd name="connsiteX0" fmla="*/ 0 w 9791"/>
                              <a:gd name="connsiteY0" fmla="*/ 5000 h 10000"/>
                              <a:gd name="connsiteX1" fmla="*/ 53 w 9791"/>
                              <a:gd name="connsiteY1" fmla="*/ 4843 h 10000"/>
                              <a:gd name="connsiteX2" fmla="*/ 105 w 9791"/>
                              <a:gd name="connsiteY2" fmla="*/ 4686 h 10000"/>
                              <a:gd name="connsiteX3" fmla="*/ 156 w 9791"/>
                              <a:gd name="connsiteY3" fmla="*/ 4529 h 10000"/>
                              <a:gd name="connsiteX4" fmla="*/ 208 w 9791"/>
                              <a:gd name="connsiteY4" fmla="*/ 4376 h 10000"/>
                              <a:gd name="connsiteX5" fmla="*/ 262 w 9791"/>
                              <a:gd name="connsiteY5" fmla="*/ 4219 h 10000"/>
                              <a:gd name="connsiteX6" fmla="*/ 312 w 9791"/>
                              <a:gd name="connsiteY6" fmla="*/ 4064 h 10000"/>
                              <a:gd name="connsiteX7" fmla="*/ 366 w 9791"/>
                              <a:gd name="connsiteY7" fmla="*/ 3910 h 10000"/>
                              <a:gd name="connsiteX8" fmla="*/ 417 w 9791"/>
                              <a:gd name="connsiteY8" fmla="*/ 3757 h 10000"/>
                              <a:gd name="connsiteX9" fmla="*/ 470 w 9791"/>
                              <a:gd name="connsiteY9" fmla="*/ 3606 h 10000"/>
                              <a:gd name="connsiteX10" fmla="*/ 520 w 9791"/>
                              <a:gd name="connsiteY10" fmla="*/ 3457 h 10000"/>
                              <a:gd name="connsiteX11" fmla="*/ 572 w 9791"/>
                              <a:gd name="connsiteY11" fmla="*/ 3308 h 10000"/>
                              <a:gd name="connsiteX12" fmla="*/ 625 w 9791"/>
                              <a:gd name="connsiteY12" fmla="*/ 3159 h 10000"/>
                              <a:gd name="connsiteX13" fmla="*/ 678 w 9791"/>
                              <a:gd name="connsiteY13" fmla="*/ 3015 h 10000"/>
                              <a:gd name="connsiteX14" fmla="*/ 730 w 9791"/>
                              <a:gd name="connsiteY14" fmla="*/ 2872 h 10000"/>
                              <a:gd name="connsiteX15" fmla="*/ 781 w 9791"/>
                              <a:gd name="connsiteY15" fmla="*/ 2731 h 10000"/>
                              <a:gd name="connsiteX16" fmla="*/ 834 w 9791"/>
                              <a:gd name="connsiteY16" fmla="*/ 2593 h 10000"/>
                              <a:gd name="connsiteX17" fmla="*/ 885 w 9791"/>
                              <a:gd name="connsiteY17" fmla="*/ 2456 h 10000"/>
                              <a:gd name="connsiteX18" fmla="*/ 938 w 9791"/>
                              <a:gd name="connsiteY18" fmla="*/ 2320 h 10000"/>
                              <a:gd name="connsiteX19" fmla="*/ 989 w 9791"/>
                              <a:gd name="connsiteY19" fmla="*/ 2189 h 10000"/>
                              <a:gd name="connsiteX20" fmla="*/ 1042 w 9791"/>
                              <a:gd name="connsiteY20" fmla="*/ 2061 h 10000"/>
                              <a:gd name="connsiteX21" fmla="*/ 1094 w 9791"/>
                              <a:gd name="connsiteY21" fmla="*/ 1936 h 10000"/>
                              <a:gd name="connsiteX22" fmla="*/ 1147 w 9791"/>
                              <a:gd name="connsiteY22" fmla="*/ 1812 h 10000"/>
                              <a:gd name="connsiteX23" fmla="*/ 1198 w 9791"/>
                              <a:gd name="connsiteY23" fmla="*/ 1694 h 10000"/>
                              <a:gd name="connsiteX24" fmla="*/ 1249 w 9791"/>
                              <a:gd name="connsiteY24" fmla="*/ 1576 h 10000"/>
                              <a:gd name="connsiteX25" fmla="*/ 1303 w 9791"/>
                              <a:gd name="connsiteY25" fmla="*/ 1464 h 10000"/>
                              <a:gd name="connsiteX26" fmla="*/ 1356 w 9791"/>
                              <a:gd name="connsiteY26" fmla="*/ 1355 h 10000"/>
                              <a:gd name="connsiteX27" fmla="*/ 1406 w 9791"/>
                              <a:gd name="connsiteY27" fmla="*/ 1249 h 10000"/>
                              <a:gd name="connsiteX28" fmla="*/ 1457 w 9791"/>
                              <a:gd name="connsiteY28" fmla="*/ 1146 h 10000"/>
                              <a:gd name="connsiteX29" fmla="*/ 1510 w 9791"/>
                              <a:gd name="connsiteY29" fmla="*/ 1048 h 10000"/>
                              <a:gd name="connsiteX30" fmla="*/ 1563 w 9791"/>
                              <a:gd name="connsiteY30" fmla="*/ 956 h 10000"/>
                              <a:gd name="connsiteX31" fmla="*/ 1615 w 9791"/>
                              <a:gd name="connsiteY31" fmla="*/ 864 h 10000"/>
                              <a:gd name="connsiteX32" fmla="*/ 1666 w 9791"/>
                              <a:gd name="connsiteY32" fmla="*/ 779 h 10000"/>
                              <a:gd name="connsiteX33" fmla="*/ 1719 w 9791"/>
                              <a:gd name="connsiteY33" fmla="*/ 697 h 10000"/>
                              <a:gd name="connsiteX34" fmla="*/ 1771 w 9791"/>
                              <a:gd name="connsiteY34" fmla="*/ 618 h 10000"/>
                              <a:gd name="connsiteX35" fmla="*/ 1823 w 9791"/>
                              <a:gd name="connsiteY35" fmla="*/ 546 h 10000"/>
                              <a:gd name="connsiteX36" fmla="*/ 1875 w 9791"/>
                              <a:gd name="connsiteY36" fmla="*/ 477 h 10000"/>
                              <a:gd name="connsiteX37" fmla="*/ 1927 w 9791"/>
                              <a:gd name="connsiteY37" fmla="*/ 410 h 10000"/>
                              <a:gd name="connsiteX38" fmla="*/ 1979 w 9791"/>
                              <a:gd name="connsiteY38" fmla="*/ 351 h 10000"/>
                              <a:gd name="connsiteX39" fmla="*/ 2033 w 9791"/>
                              <a:gd name="connsiteY39" fmla="*/ 296 h 10000"/>
                              <a:gd name="connsiteX40" fmla="*/ 2084 w 9791"/>
                              <a:gd name="connsiteY40" fmla="*/ 245 h 10000"/>
                              <a:gd name="connsiteX41" fmla="*/ 2137 w 9791"/>
                              <a:gd name="connsiteY41" fmla="*/ 198 h 10000"/>
                              <a:gd name="connsiteX42" fmla="*/ 2186 w 9791"/>
                              <a:gd name="connsiteY42" fmla="*/ 157 h 10000"/>
                              <a:gd name="connsiteX43" fmla="*/ 2241 w 9791"/>
                              <a:gd name="connsiteY43" fmla="*/ 122 h 10000"/>
                              <a:gd name="connsiteX44" fmla="*/ 2292 w 9791"/>
                              <a:gd name="connsiteY44" fmla="*/ 88 h 10000"/>
                              <a:gd name="connsiteX45" fmla="*/ 2345 w 9791"/>
                              <a:gd name="connsiteY45" fmla="*/ 61 h 10000"/>
                              <a:gd name="connsiteX46" fmla="*/ 2396 w 9791"/>
                              <a:gd name="connsiteY46" fmla="*/ 39 h 10000"/>
                              <a:gd name="connsiteX47" fmla="*/ 2448 w 9791"/>
                              <a:gd name="connsiteY47" fmla="*/ 24 h 10000"/>
                              <a:gd name="connsiteX48" fmla="*/ 2499 w 9791"/>
                              <a:gd name="connsiteY48" fmla="*/ 10 h 10000"/>
                              <a:gd name="connsiteX49" fmla="*/ 2554 w 9791"/>
                              <a:gd name="connsiteY49" fmla="*/ 2 h 10000"/>
                              <a:gd name="connsiteX50" fmla="*/ 2605 w 9791"/>
                              <a:gd name="connsiteY50" fmla="*/ 0 h 10000"/>
                              <a:gd name="connsiteX51" fmla="*/ 2656 w 9791"/>
                              <a:gd name="connsiteY51" fmla="*/ 2 h 10000"/>
                              <a:gd name="connsiteX52" fmla="*/ 2708 w 9791"/>
                              <a:gd name="connsiteY52" fmla="*/ 10 h 10000"/>
                              <a:gd name="connsiteX53" fmla="*/ 2760 w 9791"/>
                              <a:gd name="connsiteY53" fmla="*/ 24 h 10000"/>
                              <a:gd name="connsiteX54" fmla="*/ 2813 w 9791"/>
                              <a:gd name="connsiteY54" fmla="*/ 39 h 10000"/>
                              <a:gd name="connsiteX55" fmla="*/ 2866 w 9791"/>
                              <a:gd name="connsiteY55" fmla="*/ 61 h 10000"/>
                              <a:gd name="connsiteX56" fmla="*/ 2917 w 9791"/>
                              <a:gd name="connsiteY56" fmla="*/ 88 h 10000"/>
                              <a:gd name="connsiteX57" fmla="*/ 2969 w 9791"/>
                              <a:gd name="connsiteY57" fmla="*/ 122 h 10000"/>
                              <a:gd name="connsiteX58" fmla="*/ 3022 w 9791"/>
                              <a:gd name="connsiteY58" fmla="*/ 157 h 10000"/>
                              <a:gd name="connsiteX59" fmla="*/ 3072 w 9791"/>
                              <a:gd name="connsiteY59" fmla="*/ 198 h 10000"/>
                              <a:gd name="connsiteX60" fmla="*/ 3124 w 9791"/>
                              <a:gd name="connsiteY60" fmla="*/ 245 h 10000"/>
                              <a:gd name="connsiteX61" fmla="*/ 3177 w 9791"/>
                              <a:gd name="connsiteY61" fmla="*/ 296 h 10000"/>
                              <a:gd name="connsiteX62" fmla="*/ 3230 w 9791"/>
                              <a:gd name="connsiteY62" fmla="*/ 351 h 10000"/>
                              <a:gd name="connsiteX63" fmla="*/ 3282 w 9791"/>
                              <a:gd name="connsiteY63" fmla="*/ 410 h 10000"/>
                              <a:gd name="connsiteX64" fmla="*/ 3333 w 9791"/>
                              <a:gd name="connsiteY64" fmla="*/ 477 h 10000"/>
                              <a:gd name="connsiteX65" fmla="*/ 3386 w 9791"/>
                              <a:gd name="connsiteY65" fmla="*/ 546 h 10000"/>
                              <a:gd name="connsiteX66" fmla="*/ 3437 w 9791"/>
                              <a:gd name="connsiteY66" fmla="*/ 618 h 10000"/>
                              <a:gd name="connsiteX67" fmla="*/ 3490 w 9791"/>
                              <a:gd name="connsiteY67" fmla="*/ 697 h 10000"/>
                              <a:gd name="connsiteX68" fmla="*/ 3541 w 9791"/>
                              <a:gd name="connsiteY68" fmla="*/ 779 h 10000"/>
                              <a:gd name="connsiteX69" fmla="*/ 3594 w 9791"/>
                              <a:gd name="connsiteY69" fmla="*/ 864 h 10000"/>
                              <a:gd name="connsiteX70" fmla="*/ 3646 w 9791"/>
                              <a:gd name="connsiteY70" fmla="*/ 956 h 10000"/>
                              <a:gd name="connsiteX71" fmla="*/ 3698 w 9791"/>
                              <a:gd name="connsiteY71" fmla="*/ 1048 h 10000"/>
                              <a:gd name="connsiteX72" fmla="*/ 3750 w 9791"/>
                              <a:gd name="connsiteY72" fmla="*/ 1146 h 10000"/>
                              <a:gd name="connsiteX73" fmla="*/ 3801 w 9791"/>
                              <a:gd name="connsiteY73" fmla="*/ 1249 h 10000"/>
                              <a:gd name="connsiteX74" fmla="*/ 3855 w 9791"/>
                              <a:gd name="connsiteY74" fmla="*/ 1355 h 10000"/>
                              <a:gd name="connsiteX75" fmla="*/ 3908 w 9791"/>
                              <a:gd name="connsiteY75" fmla="*/ 1464 h 10000"/>
                              <a:gd name="connsiteX76" fmla="*/ 3958 w 9791"/>
                              <a:gd name="connsiteY76" fmla="*/ 1576 h 10000"/>
                              <a:gd name="connsiteX77" fmla="*/ 4009 w 9791"/>
                              <a:gd name="connsiteY77" fmla="*/ 1694 h 10000"/>
                              <a:gd name="connsiteX78" fmla="*/ 4061 w 9791"/>
                              <a:gd name="connsiteY78" fmla="*/ 1812 h 10000"/>
                              <a:gd name="connsiteX79" fmla="*/ 4115 w 9791"/>
                              <a:gd name="connsiteY79" fmla="*/ 1936 h 10000"/>
                              <a:gd name="connsiteX80" fmla="*/ 4169 w 9791"/>
                              <a:gd name="connsiteY80" fmla="*/ 2061 h 10000"/>
                              <a:gd name="connsiteX81" fmla="*/ 4219 w 9791"/>
                              <a:gd name="connsiteY81" fmla="*/ 2189 h 10000"/>
                              <a:gd name="connsiteX82" fmla="*/ 4271 w 9791"/>
                              <a:gd name="connsiteY82" fmla="*/ 2320 h 10000"/>
                              <a:gd name="connsiteX83" fmla="*/ 4323 w 9791"/>
                              <a:gd name="connsiteY83" fmla="*/ 2456 h 10000"/>
                              <a:gd name="connsiteX84" fmla="*/ 4376 w 9791"/>
                              <a:gd name="connsiteY84" fmla="*/ 2593 h 10000"/>
                              <a:gd name="connsiteX85" fmla="*/ 4426 w 9791"/>
                              <a:gd name="connsiteY85" fmla="*/ 2731 h 10000"/>
                              <a:gd name="connsiteX86" fmla="*/ 4479 w 9791"/>
                              <a:gd name="connsiteY86" fmla="*/ 2872 h 10000"/>
                              <a:gd name="connsiteX87" fmla="*/ 4531 w 9791"/>
                              <a:gd name="connsiteY87" fmla="*/ 3015 h 10000"/>
                              <a:gd name="connsiteX88" fmla="*/ 4584 w 9791"/>
                              <a:gd name="connsiteY88" fmla="*/ 3159 h 10000"/>
                              <a:gd name="connsiteX89" fmla="*/ 4636 w 9791"/>
                              <a:gd name="connsiteY89" fmla="*/ 3308 h 10000"/>
                              <a:gd name="connsiteX90" fmla="*/ 4688 w 9791"/>
                              <a:gd name="connsiteY90" fmla="*/ 3457 h 10000"/>
                              <a:gd name="connsiteX91" fmla="*/ 4738 w 9791"/>
                              <a:gd name="connsiteY91" fmla="*/ 3606 h 10000"/>
                              <a:gd name="connsiteX92" fmla="*/ 4793 w 9791"/>
                              <a:gd name="connsiteY92" fmla="*/ 3757 h 10000"/>
                              <a:gd name="connsiteX93" fmla="*/ 4844 w 9791"/>
                              <a:gd name="connsiteY93" fmla="*/ 3910 h 10000"/>
                              <a:gd name="connsiteX94" fmla="*/ 4897 w 9791"/>
                              <a:gd name="connsiteY94" fmla="*/ 4064 h 10000"/>
                              <a:gd name="connsiteX95" fmla="*/ 4946 w 9791"/>
                              <a:gd name="connsiteY95" fmla="*/ 4219 h 10000"/>
                              <a:gd name="connsiteX96" fmla="*/ 5000 w 9791"/>
                              <a:gd name="connsiteY96" fmla="*/ 4376 h 10000"/>
                              <a:gd name="connsiteX97" fmla="*/ 5052 w 9791"/>
                              <a:gd name="connsiteY97" fmla="*/ 4529 h 10000"/>
                              <a:gd name="connsiteX98" fmla="*/ 5106 w 9791"/>
                              <a:gd name="connsiteY98" fmla="*/ 4686 h 10000"/>
                              <a:gd name="connsiteX99" fmla="*/ 5159 w 9791"/>
                              <a:gd name="connsiteY99" fmla="*/ 4843 h 10000"/>
                              <a:gd name="connsiteX100" fmla="*/ 5208 w 9791"/>
                              <a:gd name="connsiteY100" fmla="*/ 5000 h 10000"/>
                              <a:gd name="connsiteX101" fmla="*/ 5260 w 9791"/>
                              <a:gd name="connsiteY101" fmla="*/ 5159 h 10000"/>
                              <a:gd name="connsiteX102" fmla="*/ 5312 w 9791"/>
                              <a:gd name="connsiteY102" fmla="*/ 5316 h 10000"/>
                              <a:gd name="connsiteX103" fmla="*/ 5365 w 9791"/>
                              <a:gd name="connsiteY103" fmla="*/ 5471 h 10000"/>
                              <a:gd name="connsiteX104" fmla="*/ 5417 w 9791"/>
                              <a:gd name="connsiteY104" fmla="*/ 5626 h 10000"/>
                              <a:gd name="connsiteX105" fmla="*/ 5469 w 9791"/>
                              <a:gd name="connsiteY105" fmla="*/ 5783 h 10000"/>
                              <a:gd name="connsiteX106" fmla="*/ 5521 w 9791"/>
                              <a:gd name="connsiteY106" fmla="*/ 5938 h 10000"/>
                              <a:gd name="connsiteX107" fmla="*/ 5574 w 9791"/>
                              <a:gd name="connsiteY107" fmla="*/ 6091 h 10000"/>
                              <a:gd name="connsiteX108" fmla="*/ 5626 w 9791"/>
                              <a:gd name="connsiteY108" fmla="*/ 6245 h 10000"/>
                              <a:gd name="connsiteX109" fmla="*/ 5676 w 9791"/>
                              <a:gd name="connsiteY109" fmla="*/ 6396 h 10000"/>
                              <a:gd name="connsiteX110" fmla="*/ 5729 w 9791"/>
                              <a:gd name="connsiteY110" fmla="*/ 6545 h 10000"/>
                              <a:gd name="connsiteX111" fmla="*/ 5782 w 9791"/>
                              <a:gd name="connsiteY111" fmla="*/ 6694 h 10000"/>
                              <a:gd name="connsiteX112" fmla="*/ 5835 w 9791"/>
                              <a:gd name="connsiteY112" fmla="*/ 6843 h 10000"/>
                              <a:gd name="connsiteX113" fmla="*/ 5885 w 9791"/>
                              <a:gd name="connsiteY113" fmla="*/ 6987 h 10000"/>
                              <a:gd name="connsiteX114" fmla="*/ 5937 w 9791"/>
                              <a:gd name="connsiteY114" fmla="*/ 7130 h 10000"/>
                              <a:gd name="connsiteX115" fmla="*/ 5989 w 9791"/>
                              <a:gd name="connsiteY115" fmla="*/ 7271 h 10000"/>
                              <a:gd name="connsiteX116" fmla="*/ 6044 w 9791"/>
                              <a:gd name="connsiteY116" fmla="*/ 7409 h 10000"/>
                              <a:gd name="connsiteX117" fmla="*/ 6096 w 9791"/>
                              <a:gd name="connsiteY117" fmla="*/ 7546 h 10000"/>
                              <a:gd name="connsiteX118" fmla="*/ 6146 w 9791"/>
                              <a:gd name="connsiteY118" fmla="*/ 7682 h 10000"/>
                              <a:gd name="connsiteX119" fmla="*/ 6197 w 9791"/>
                              <a:gd name="connsiteY119" fmla="*/ 7813 h 10000"/>
                              <a:gd name="connsiteX120" fmla="*/ 6250 w 9791"/>
                              <a:gd name="connsiteY120" fmla="*/ 7939 h 10000"/>
                              <a:gd name="connsiteX121" fmla="*/ 6302 w 9791"/>
                              <a:gd name="connsiteY121" fmla="*/ 8066 h 10000"/>
                              <a:gd name="connsiteX122" fmla="*/ 6355 w 9791"/>
                              <a:gd name="connsiteY122" fmla="*/ 8190 h 10000"/>
                              <a:gd name="connsiteX123" fmla="*/ 6407 w 9791"/>
                              <a:gd name="connsiteY123" fmla="*/ 8308 h 10000"/>
                              <a:gd name="connsiteX124" fmla="*/ 6459 w 9791"/>
                              <a:gd name="connsiteY124" fmla="*/ 8424 h 10000"/>
                              <a:gd name="connsiteX125" fmla="*/ 6511 w 9791"/>
                              <a:gd name="connsiteY125" fmla="*/ 8537 h 10000"/>
                              <a:gd name="connsiteX126" fmla="*/ 6563 w 9791"/>
                              <a:gd name="connsiteY126" fmla="*/ 8647 h 10000"/>
                              <a:gd name="connsiteX127" fmla="*/ 6613 w 9791"/>
                              <a:gd name="connsiteY127" fmla="*/ 8753 h 10000"/>
                              <a:gd name="connsiteX128" fmla="*/ 6668 w 9791"/>
                              <a:gd name="connsiteY128" fmla="*/ 8856 h 10000"/>
                              <a:gd name="connsiteX129" fmla="*/ 6720 w 9791"/>
                              <a:gd name="connsiteY129" fmla="*/ 8954 h 10000"/>
                              <a:gd name="connsiteX130" fmla="*/ 6771 w 9791"/>
                              <a:gd name="connsiteY130" fmla="*/ 9046 h 10000"/>
                              <a:gd name="connsiteX131" fmla="*/ 6823 w 9791"/>
                              <a:gd name="connsiteY131" fmla="*/ 9136 h 10000"/>
                              <a:gd name="connsiteX132" fmla="*/ 6875 w 9791"/>
                              <a:gd name="connsiteY132" fmla="*/ 9223 h 10000"/>
                              <a:gd name="connsiteX133" fmla="*/ 6928 w 9791"/>
                              <a:gd name="connsiteY133" fmla="*/ 9305 h 10000"/>
                              <a:gd name="connsiteX134" fmla="*/ 6980 w 9791"/>
                              <a:gd name="connsiteY134" fmla="*/ 9384 h 10000"/>
                              <a:gd name="connsiteX135" fmla="*/ 7031 w 9791"/>
                              <a:gd name="connsiteY135" fmla="*/ 9456 h 10000"/>
                              <a:gd name="connsiteX136" fmla="*/ 7083 w 9791"/>
                              <a:gd name="connsiteY136" fmla="*/ 9525 h 10000"/>
                              <a:gd name="connsiteX137" fmla="*/ 7136 w 9791"/>
                              <a:gd name="connsiteY137" fmla="*/ 9592 h 10000"/>
                              <a:gd name="connsiteX138" fmla="*/ 7187 w 9791"/>
                              <a:gd name="connsiteY138" fmla="*/ 9651 h 10000"/>
                              <a:gd name="connsiteX139" fmla="*/ 7240 w 9791"/>
                              <a:gd name="connsiteY139" fmla="*/ 9706 h 10000"/>
                              <a:gd name="connsiteX140" fmla="*/ 7292 w 9791"/>
                              <a:gd name="connsiteY140" fmla="*/ 9757 h 10000"/>
                              <a:gd name="connsiteX141" fmla="*/ 7345 w 9791"/>
                              <a:gd name="connsiteY141" fmla="*/ 9804 h 10000"/>
                              <a:gd name="connsiteX142" fmla="*/ 7396 w 9791"/>
                              <a:gd name="connsiteY142" fmla="*/ 9845 h 10000"/>
                              <a:gd name="connsiteX143" fmla="*/ 7449 w 9791"/>
                              <a:gd name="connsiteY143" fmla="*/ 9880 h 10000"/>
                              <a:gd name="connsiteX144" fmla="*/ 7501 w 9791"/>
                              <a:gd name="connsiteY144" fmla="*/ 9914 h 10000"/>
                              <a:gd name="connsiteX145" fmla="*/ 7551 w 9791"/>
                              <a:gd name="connsiteY145" fmla="*/ 9941 h 10000"/>
                              <a:gd name="connsiteX146" fmla="*/ 7605 w 9791"/>
                              <a:gd name="connsiteY146" fmla="*/ 9963 h 10000"/>
                              <a:gd name="connsiteX147" fmla="*/ 7657 w 9791"/>
                              <a:gd name="connsiteY147" fmla="*/ 9978 h 10000"/>
                              <a:gd name="connsiteX148" fmla="*/ 7711 w 9791"/>
                              <a:gd name="connsiteY148" fmla="*/ 9992 h 10000"/>
                              <a:gd name="connsiteX149" fmla="*/ 7760 w 9791"/>
                              <a:gd name="connsiteY149" fmla="*/ 10000 h 10000"/>
                              <a:gd name="connsiteX150" fmla="*/ 7812 w 9791"/>
                              <a:gd name="connsiteY150" fmla="*/ 10000 h 10000"/>
                              <a:gd name="connsiteX151" fmla="*/ 7864 w 9791"/>
                              <a:gd name="connsiteY151" fmla="*/ 10000 h 10000"/>
                              <a:gd name="connsiteX152" fmla="*/ 7917 w 9791"/>
                              <a:gd name="connsiteY152" fmla="*/ 9992 h 10000"/>
                              <a:gd name="connsiteX153" fmla="*/ 7968 w 9791"/>
                              <a:gd name="connsiteY153" fmla="*/ 9978 h 10000"/>
                              <a:gd name="connsiteX154" fmla="*/ 8073 w 9791"/>
                              <a:gd name="connsiteY154" fmla="*/ 9941 h 10000"/>
                              <a:gd name="connsiteX155" fmla="*/ 8126 w 9791"/>
                              <a:gd name="connsiteY155" fmla="*/ 9914 h 10000"/>
                              <a:gd name="connsiteX156" fmla="*/ 8178 w 9791"/>
                              <a:gd name="connsiteY156" fmla="*/ 9880 h 10000"/>
                              <a:gd name="connsiteX157" fmla="*/ 8227 w 9791"/>
                              <a:gd name="connsiteY157" fmla="*/ 9845 h 10000"/>
                              <a:gd name="connsiteX158" fmla="*/ 8281 w 9791"/>
                              <a:gd name="connsiteY158" fmla="*/ 9804 h 10000"/>
                              <a:gd name="connsiteX159" fmla="*/ 8334 w 9791"/>
                              <a:gd name="connsiteY159" fmla="*/ 9757 h 10000"/>
                              <a:gd name="connsiteX160" fmla="*/ 8387 w 9791"/>
                              <a:gd name="connsiteY160" fmla="*/ 9706 h 10000"/>
                              <a:gd name="connsiteX161" fmla="*/ 8438 w 9791"/>
                              <a:gd name="connsiteY161" fmla="*/ 9651 h 10000"/>
                              <a:gd name="connsiteX162" fmla="*/ 8489 w 9791"/>
                              <a:gd name="connsiteY162" fmla="*/ 9592 h 10000"/>
                              <a:gd name="connsiteX163" fmla="*/ 8541 w 9791"/>
                              <a:gd name="connsiteY163" fmla="*/ 9525 h 10000"/>
                              <a:gd name="connsiteX164" fmla="*/ 8596 w 9791"/>
                              <a:gd name="connsiteY164" fmla="*/ 9456 h 10000"/>
                              <a:gd name="connsiteX165" fmla="*/ 8648 w 9791"/>
                              <a:gd name="connsiteY165" fmla="*/ 9384 h 10000"/>
                              <a:gd name="connsiteX166" fmla="*/ 8698 w 9791"/>
                              <a:gd name="connsiteY166" fmla="*/ 9305 h 10000"/>
                              <a:gd name="connsiteX167" fmla="*/ 8749 w 9791"/>
                              <a:gd name="connsiteY167" fmla="*/ 9223 h 10000"/>
                              <a:gd name="connsiteX168" fmla="*/ 8802 w 9791"/>
                              <a:gd name="connsiteY168" fmla="*/ 9136 h 10000"/>
                              <a:gd name="connsiteX169" fmla="*/ 8854 w 9791"/>
                              <a:gd name="connsiteY169" fmla="*/ 9046 h 10000"/>
                              <a:gd name="connsiteX170" fmla="*/ 8906 w 9791"/>
                              <a:gd name="connsiteY170" fmla="*/ 8954 h 10000"/>
                              <a:gd name="connsiteX171" fmla="*/ 9011 w 9791"/>
                              <a:gd name="connsiteY171" fmla="*/ 8753 h 10000"/>
                              <a:gd name="connsiteX172" fmla="*/ 9220 w 9791"/>
                              <a:gd name="connsiteY172" fmla="*/ 8308 h 10000"/>
                              <a:gd name="connsiteX173" fmla="*/ 9791 w 9791"/>
                              <a:gd name="connsiteY173" fmla="*/ 6843 h 10000"/>
                              <a:gd name="connsiteX0" fmla="*/ 0 w 9417"/>
                              <a:gd name="connsiteY0" fmla="*/ 5000 h 10000"/>
                              <a:gd name="connsiteX1" fmla="*/ 54 w 9417"/>
                              <a:gd name="connsiteY1" fmla="*/ 4843 h 10000"/>
                              <a:gd name="connsiteX2" fmla="*/ 107 w 9417"/>
                              <a:gd name="connsiteY2" fmla="*/ 4686 h 10000"/>
                              <a:gd name="connsiteX3" fmla="*/ 159 w 9417"/>
                              <a:gd name="connsiteY3" fmla="*/ 4529 h 10000"/>
                              <a:gd name="connsiteX4" fmla="*/ 212 w 9417"/>
                              <a:gd name="connsiteY4" fmla="*/ 4376 h 10000"/>
                              <a:gd name="connsiteX5" fmla="*/ 268 w 9417"/>
                              <a:gd name="connsiteY5" fmla="*/ 4219 h 10000"/>
                              <a:gd name="connsiteX6" fmla="*/ 319 w 9417"/>
                              <a:gd name="connsiteY6" fmla="*/ 4064 h 10000"/>
                              <a:gd name="connsiteX7" fmla="*/ 374 w 9417"/>
                              <a:gd name="connsiteY7" fmla="*/ 3910 h 10000"/>
                              <a:gd name="connsiteX8" fmla="*/ 426 w 9417"/>
                              <a:gd name="connsiteY8" fmla="*/ 3757 h 10000"/>
                              <a:gd name="connsiteX9" fmla="*/ 480 w 9417"/>
                              <a:gd name="connsiteY9" fmla="*/ 3606 h 10000"/>
                              <a:gd name="connsiteX10" fmla="*/ 531 w 9417"/>
                              <a:gd name="connsiteY10" fmla="*/ 3457 h 10000"/>
                              <a:gd name="connsiteX11" fmla="*/ 584 w 9417"/>
                              <a:gd name="connsiteY11" fmla="*/ 3308 h 10000"/>
                              <a:gd name="connsiteX12" fmla="*/ 638 w 9417"/>
                              <a:gd name="connsiteY12" fmla="*/ 3159 h 10000"/>
                              <a:gd name="connsiteX13" fmla="*/ 692 w 9417"/>
                              <a:gd name="connsiteY13" fmla="*/ 3015 h 10000"/>
                              <a:gd name="connsiteX14" fmla="*/ 746 w 9417"/>
                              <a:gd name="connsiteY14" fmla="*/ 2872 h 10000"/>
                              <a:gd name="connsiteX15" fmla="*/ 798 w 9417"/>
                              <a:gd name="connsiteY15" fmla="*/ 2731 h 10000"/>
                              <a:gd name="connsiteX16" fmla="*/ 852 w 9417"/>
                              <a:gd name="connsiteY16" fmla="*/ 2593 h 10000"/>
                              <a:gd name="connsiteX17" fmla="*/ 904 w 9417"/>
                              <a:gd name="connsiteY17" fmla="*/ 2456 h 10000"/>
                              <a:gd name="connsiteX18" fmla="*/ 958 w 9417"/>
                              <a:gd name="connsiteY18" fmla="*/ 2320 h 10000"/>
                              <a:gd name="connsiteX19" fmla="*/ 1010 w 9417"/>
                              <a:gd name="connsiteY19" fmla="*/ 2189 h 10000"/>
                              <a:gd name="connsiteX20" fmla="*/ 1064 w 9417"/>
                              <a:gd name="connsiteY20" fmla="*/ 2061 h 10000"/>
                              <a:gd name="connsiteX21" fmla="*/ 1117 w 9417"/>
                              <a:gd name="connsiteY21" fmla="*/ 1936 h 10000"/>
                              <a:gd name="connsiteX22" fmla="*/ 1171 w 9417"/>
                              <a:gd name="connsiteY22" fmla="*/ 1812 h 10000"/>
                              <a:gd name="connsiteX23" fmla="*/ 1224 w 9417"/>
                              <a:gd name="connsiteY23" fmla="*/ 1694 h 10000"/>
                              <a:gd name="connsiteX24" fmla="*/ 1276 w 9417"/>
                              <a:gd name="connsiteY24" fmla="*/ 1576 h 10000"/>
                              <a:gd name="connsiteX25" fmla="*/ 1331 w 9417"/>
                              <a:gd name="connsiteY25" fmla="*/ 1464 h 10000"/>
                              <a:gd name="connsiteX26" fmla="*/ 1385 w 9417"/>
                              <a:gd name="connsiteY26" fmla="*/ 1355 h 10000"/>
                              <a:gd name="connsiteX27" fmla="*/ 1436 w 9417"/>
                              <a:gd name="connsiteY27" fmla="*/ 1249 h 10000"/>
                              <a:gd name="connsiteX28" fmla="*/ 1488 w 9417"/>
                              <a:gd name="connsiteY28" fmla="*/ 1146 h 10000"/>
                              <a:gd name="connsiteX29" fmla="*/ 1542 w 9417"/>
                              <a:gd name="connsiteY29" fmla="*/ 1048 h 10000"/>
                              <a:gd name="connsiteX30" fmla="*/ 1596 w 9417"/>
                              <a:gd name="connsiteY30" fmla="*/ 956 h 10000"/>
                              <a:gd name="connsiteX31" fmla="*/ 1649 w 9417"/>
                              <a:gd name="connsiteY31" fmla="*/ 864 h 10000"/>
                              <a:gd name="connsiteX32" fmla="*/ 1702 w 9417"/>
                              <a:gd name="connsiteY32" fmla="*/ 779 h 10000"/>
                              <a:gd name="connsiteX33" fmla="*/ 1756 w 9417"/>
                              <a:gd name="connsiteY33" fmla="*/ 697 h 10000"/>
                              <a:gd name="connsiteX34" fmla="*/ 1809 w 9417"/>
                              <a:gd name="connsiteY34" fmla="*/ 618 h 10000"/>
                              <a:gd name="connsiteX35" fmla="*/ 1862 w 9417"/>
                              <a:gd name="connsiteY35" fmla="*/ 546 h 10000"/>
                              <a:gd name="connsiteX36" fmla="*/ 1915 w 9417"/>
                              <a:gd name="connsiteY36" fmla="*/ 477 h 10000"/>
                              <a:gd name="connsiteX37" fmla="*/ 1968 w 9417"/>
                              <a:gd name="connsiteY37" fmla="*/ 410 h 10000"/>
                              <a:gd name="connsiteX38" fmla="*/ 2021 w 9417"/>
                              <a:gd name="connsiteY38" fmla="*/ 351 h 10000"/>
                              <a:gd name="connsiteX39" fmla="*/ 2076 w 9417"/>
                              <a:gd name="connsiteY39" fmla="*/ 296 h 10000"/>
                              <a:gd name="connsiteX40" fmla="*/ 2128 w 9417"/>
                              <a:gd name="connsiteY40" fmla="*/ 245 h 10000"/>
                              <a:gd name="connsiteX41" fmla="*/ 2183 w 9417"/>
                              <a:gd name="connsiteY41" fmla="*/ 198 h 10000"/>
                              <a:gd name="connsiteX42" fmla="*/ 2233 w 9417"/>
                              <a:gd name="connsiteY42" fmla="*/ 157 h 10000"/>
                              <a:gd name="connsiteX43" fmla="*/ 2289 w 9417"/>
                              <a:gd name="connsiteY43" fmla="*/ 122 h 10000"/>
                              <a:gd name="connsiteX44" fmla="*/ 2341 w 9417"/>
                              <a:gd name="connsiteY44" fmla="*/ 88 h 10000"/>
                              <a:gd name="connsiteX45" fmla="*/ 2395 w 9417"/>
                              <a:gd name="connsiteY45" fmla="*/ 61 h 10000"/>
                              <a:gd name="connsiteX46" fmla="*/ 2447 w 9417"/>
                              <a:gd name="connsiteY46" fmla="*/ 39 h 10000"/>
                              <a:gd name="connsiteX47" fmla="*/ 2500 w 9417"/>
                              <a:gd name="connsiteY47" fmla="*/ 24 h 10000"/>
                              <a:gd name="connsiteX48" fmla="*/ 2552 w 9417"/>
                              <a:gd name="connsiteY48" fmla="*/ 10 h 10000"/>
                              <a:gd name="connsiteX49" fmla="*/ 2609 w 9417"/>
                              <a:gd name="connsiteY49" fmla="*/ 2 h 10000"/>
                              <a:gd name="connsiteX50" fmla="*/ 2661 w 9417"/>
                              <a:gd name="connsiteY50" fmla="*/ 0 h 10000"/>
                              <a:gd name="connsiteX51" fmla="*/ 2713 w 9417"/>
                              <a:gd name="connsiteY51" fmla="*/ 2 h 10000"/>
                              <a:gd name="connsiteX52" fmla="*/ 2766 w 9417"/>
                              <a:gd name="connsiteY52" fmla="*/ 10 h 10000"/>
                              <a:gd name="connsiteX53" fmla="*/ 2819 w 9417"/>
                              <a:gd name="connsiteY53" fmla="*/ 24 h 10000"/>
                              <a:gd name="connsiteX54" fmla="*/ 2873 w 9417"/>
                              <a:gd name="connsiteY54" fmla="*/ 39 h 10000"/>
                              <a:gd name="connsiteX55" fmla="*/ 2927 w 9417"/>
                              <a:gd name="connsiteY55" fmla="*/ 61 h 10000"/>
                              <a:gd name="connsiteX56" fmla="*/ 2979 w 9417"/>
                              <a:gd name="connsiteY56" fmla="*/ 88 h 10000"/>
                              <a:gd name="connsiteX57" fmla="*/ 3032 w 9417"/>
                              <a:gd name="connsiteY57" fmla="*/ 122 h 10000"/>
                              <a:gd name="connsiteX58" fmla="*/ 3087 w 9417"/>
                              <a:gd name="connsiteY58" fmla="*/ 157 h 10000"/>
                              <a:gd name="connsiteX59" fmla="*/ 3138 w 9417"/>
                              <a:gd name="connsiteY59" fmla="*/ 198 h 10000"/>
                              <a:gd name="connsiteX60" fmla="*/ 3191 w 9417"/>
                              <a:gd name="connsiteY60" fmla="*/ 245 h 10000"/>
                              <a:gd name="connsiteX61" fmla="*/ 3245 w 9417"/>
                              <a:gd name="connsiteY61" fmla="*/ 296 h 10000"/>
                              <a:gd name="connsiteX62" fmla="*/ 3299 w 9417"/>
                              <a:gd name="connsiteY62" fmla="*/ 351 h 10000"/>
                              <a:gd name="connsiteX63" fmla="*/ 3352 w 9417"/>
                              <a:gd name="connsiteY63" fmla="*/ 410 h 10000"/>
                              <a:gd name="connsiteX64" fmla="*/ 3404 w 9417"/>
                              <a:gd name="connsiteY64" fmla="*/ 477 h 10000"/>
                              <a:gd name="connsiteX65" fmla="*/ 3458 w 9417"/>
                              <a:gd name="connsiteY65" fmla="*/ 546 h 10000"/>
                              <a:gd name="connsiteX66" fmla="*/ 3510 w 9417"/>
                              <a:gd name="connsiteY66" fmla="*/ 618 h 10000"/>
                              <a:gd name="connsiteX67" fmla="*/ 3564 w 9417"/>
                              <a:gd name="connsiteY67" fmla="*/ 697 h 10000"/>
                              <a:gd name="connsiteX68" fmla="*/ 3617 w 9417"/>
                              <a:gd name="connsiteY68" fmla="*/ 779 h 10000"/>
                              <a:gd name="connsiteX69" fmla="*/ 3671 w 9417"/>
                              <a:gd name="connsiteY69" fmla="*/ 864 h 10000"/>
                              <a:gd name="connsiteX70" fmla="*/ 3724 w 9417"/>
                              <a:gd name="connsiteY70" fmla="*/ 956 h 10000"/>
                              <a:gd name="connsiteX71" fmla="*/ 3777 w 9417"/>
                              <a:gd name="connsiteY71" fmla="*/ 1048 h 10000"/>
                              <a:gd name="connsiteX72" fmla="*/ 3830 w 9417"/>
                              <a:gd name="connsiteY72" fmla="*/ 1146 h 10000"/>
                              <a:gd name="connsiteX73" fmla="*/ 3882 w 9417"/>
                              <a:gd name="connsiteY73" fmla="*/ 1249 h 10000"/>
                              <a:gd name="connsiteX74" fmla="*/ 3937 w 9417"/>
                              <a:gd name="connsiteY74" fmla="*/ 1355 h 10000"/>
                              <a:gd name="connsiteX75" fmla="*/ 3991 w 9417"/>
                              <a:gd name="connsiteY75" fmla="*/ 1464 h 10000"/>
                              <a:gd name="connsiteX76" fmla="*/ 4042 w 9417"/>
                              <a:gd name="connsiteY76" fmla="*/ 1576 h 10000"/>
                              <a:gd name="connsiteX77" fmla="*/ 4095 w 9417"/>
                              <a:gd name="connsiteY77" fmla="*/ 1694 h 10000"/>
                              <a:gd name="connsiteX78" fmla="*/ 4148 w 9417"/>
                              <a:gd name="connsiteY78" fmla="*/ 1812 h 10000"/>
                              <a:gd name="connsiteX79" fmla="*/ 4203 w 9417"/>
                              <a:gd name="connsiteY79" fmla="*/ 1936 h 10000"/>
                              <a:gd name="connsiteX80" fmla="*/ 4258 w 9417"/>
                              <a:gd name="connsiteY80" fmla="*/ 2061 h 10000"/>
                              <a:gd name="connsiteX81" fmla="*/ 4309 w 9417"/>
                              <a:gd name="connsiteY81" fmla="*/ 2189 h 10000"/>
                              <a:gd name="connsiteX82" fmla="*/ 4362 w 9417"/>
                              <a:gd name="connsiteY82" fmla="*/ 2320 h 10000"/>
                              <a:gd name="connsiteX83" fmla="*/ 4415 w 9417"/>
                              <a:gd name="connsiteY83" fmla="*/ 2456 h 10000"/>
                              <a:gd name="connsiteX84" fmla="*/ 4469 w 9417"/>
                              <a:gd name="connsiteY84" fmla="*/ 2593 h 10000"/>
                              <a:gd name="connsiteX85" fmla="*/ 4520 w 9417"/>
                              <a:gd name="connsiteY85" fmla="*/ 2731 h 10000"/>
                              <a:gd name="connsiteX86" fmla="*/ 4575 w 9417"/>
                              <a:gd name="connsiteY86" fmla="*/ 2872 h 10000"/>
                              <a:gd name="connsiteX87" fmla="*/ 4628 w 9417"/>
                              <a:gd name="connsiteY87" fmla="*/ 3015 h 10000"/>
                              <a:gd name="connsiteX88" fmla="*/ 4682 w 9417"/>
                              <a:gd name="connsiteY88" fmla="*/ 3159 h 10000"/>
                              <a:gd name="connsiteX89" fmla="*/ 4735 w 9417"/>
                              <a:gd name="connsiteY89" fmla="*/ 3308 h 10000"/>
                              <a:gd name="connsiteX90" fmla="*/ 4788 w 9417"/>
                              <a:gd name="connsiteY90" fmla="*/ 3457 h 10000"/>
                              <a:gd name="connsiteX91" fmla="*/ 4839 w 9417"/>
                              <a:gd name="connsiteY91" fmla="*/ 3606 h 10000"/>
                              <a:gd name="connsiteX92" fmla="*/ 4895 w 9417"/>
                              <a:gd name="connsiteY92" fmla="*/ 3757 h 10000"/>
                              <a:gd name="connsiteX93" fmla="*/ 4947 w 9417"/>
                              <a:gd name="connsiteY93" fmla="*/ 3910 h 10000"/>
                              <a:gd name="connsiteX94" fmla="*/ 5002 w 9417"/>
                              <a:gd name="connsiteY94" fmla="*/ 4064 h 10000"/>
                              <a:gd name="connsiteX95" fmla="*/ 5052 w 9417"/>
                              <a:gd name="connsiteY95" fmla="*/ 4219 h 10000"/>
                              <a:gd name="connsiteX96" fmla="*/ 5107 w 9417"/>
                              <a:gd name="connsiteY96" fmla="*/ 4376 h 10000"/>
                              <a:gd name="connsiteX97" fmla="*/ 5160 w 9417"/>
                              <a:gd name="connsiteY97" fmla="*/ 4529 h 10000"/>
                              <a:gd name="connsiteX98" fmla="*/ 5215 w 9417"/>
                              <a:gd name="connsiteY98" fmla="*/ 4686 h 10000"/>
                              <a:gd name="connsiteX99" fmla="*/ 5269 w 9417"/>
                              <a:gd name="connsiteY99" fmla="*/ 4843 h 10000"/>
                              <a:gd name="connsiteX100" fmla="*/ 5319 w 9417"/>
                              <a:gd name="connsiteY100" fmla="*/ 5000 h 10000"/>
                              <a:gd name="connsiteX101" fmla="*/ 5372 w 9417"/>
                              <a:gd name="connsiteY101" fmla="*/ 5159 h 10000"/>
                              <a:gd name="connsiteX102" fmla="*/ 5425 w 9417"/>
                              <a:gd name="connsiteY102" fmla="*/ 5316 h 10000"/>
                              <a:gd name="connsiteX103" fmla="*/ 5480 w 9417"/>
                              <a:gd name="connsiteY103" fmla="*/ 5471 h 10000"/>
                              <a:gd name="connsiteX104" fmla="*/ 5533 w 9417"/>
                              <a:gd name="connsiteY104" fmla="*/ 5626 h 10000"/>
                              <a:gd name="connsiteX105" fmla="*/ 5586 w 9417"/>
                              <a:gd name="connsiteY105" fmla="*/ 5783 h 10000"/>
                              <a:gd name="connsiteX106" fmla="*/ 5639 w 9417"/>
                              <a:gd name="connsiteY106" fmla="*/ 5938 h 10000"/>
                              <a:gd name="connsiteX107" fmla="*/ 5693 w 9417"/>
                              <a:gd name="connsiteY107" fmla="*/ 6091 h 10000"/>
                              <a:gd name="connsiteX108" fmla="*/ 5746 w 9417"/>
                              <a:gd name="connsiteY108" fmla="*/ 6245 h 10000"/>
                              <a:gd name="connsiteX109" fmla="*/ 5797 w 9417"/>
                              <a:gd name="connsiteY109" fmla="*/ 6396 h 10000"/>
                              <a:gd name="connsiteX110" fmla="*/ 5851 w 9417"/>
                              <a:gd name="connsiteY110" fmla="*/ 6545 h 10000"/>
                              <a:gd name="connsiteX111" fmla="*/ 5905 w 9417"/>
                              <a:gd name="connsiteY111" fmla="*/ 6694 h 10000"/>
                              <a:gd name="connsiteX112" fmla="*/ 5960 w 9417"/>
                              <a:gd name="connsiteY112" fmla="*/ 6843 h 10000"/>
                              <a:gd name="connsiteX113" fmla="*/ 6011 w 9417"/>
                              <a:gd name="connsiteY113" fmla="*/ 6987 h 10000"/>
                              <a:gd name="connsiteX114" fmla="*/ 6064 w 9417"/>
                              <a:gd name="connsiteY114" fmla="*/ 7130 h 10000"/>
                              <a:gd name="connsiteX115" fmla="*/ 6117 w 9417"/>
                              <a:gd name="connsiteY115" fmla="*/ 7271 h 10000"/>
                              <a:gd name="connsiteX116" fmla="*/ 6173 w 9417"/>
                              <a:gd name="connsiteY116" fmla="*/ 7409 h 10000"/>
                              <a:gd name="connsiteX117" fmla="*/ 6226 w 9417"/>
                              <a:gd name="connsiteY117" fmla="*/ 7546 h 10000"/>
                              <a:gd name="connsiteX118" fmla="*/ 6277 w 9417"/>
                              <a:gd name="connsiteY118" fmla="*/ 7682 h 10000"/>
                              <a:gd name="connsiteX119" fmla="*/ 6329 w 9417"/>
                              <a:gd name="connsiteY119" fmla="*/ 7813 h 10000"/>
                              <a:gd name="connsiteX120" fmla="*/ 6383 w 9417"/>
                              <a:gd name="connsiteY120" fmla="*/ 7939 h 10000"/>
                              <a:gd name="connsiteX121" fmla="*/ 6437 w 9417"/>
                              <a:gd name="connsiteY121" fmla="*/ 8066 h 10000"/>
                              <a:gd name="connsiteX122" fmla="*/ 6491 w 9417"/>
                              <a:gd name="connsiteY122" fmla="*/ 8190 h 10000"/>
                              <a:gd name="connsiteX123" fmla="*/ 6544 w 9417"/>
                              <a:gd name="connsiteY123" fmla="*/ 8308 h 10000"/>
                              <a:gd name="connsiteX124" fmla="*/ 6597 w 9417"/>
                              <a:gd name="connsiteY124" fmla="*/ 8424 h 10000"/>
                              <a:gd name="connsiteX125" fmla="*/ 6650 w 9417"/>
                              <a:gd name="connsiteY125" fmla="*/ 8537 h 10000"/>
                              <a:gd name="connsiteX126" fmla="*/ 6703 w 9417"/>
                              <a:gd name="connsiteY126" fmla="*/ 8647 h 10000"/>
                              <a:gd name="connsiteX127" fmla="*/ 6754 w 9417"/>
                              <a:gd name="connsiteY127" fmla="*/ 8753 h 10000"/>
                              <a:gd name="connsiteX128" fmla="*/ 6810 w 9417"/>
                              <a:gd name="connsiteY128" fmla="*/ 8856 h 10000"/>
                              <a:gd name="connsiteX129" fmla="*/ 6863 w 9417"/>
                              <a:gd name="connsiteY129" fmla="*/ 8954 h 10000"/>
                              <a:gd name="connsiteX130" fmla="*/ 6916 w 9417"/>
                              <a:gd name="connsiteY130" fmla="*/ 9046 h 10000"/>
                              <a:gd name="connsiteX131" fmla="*/ 6969 w 9417"/>
                              <a:gd name="connsiteY131" fmla="*/ 9136 h 10000"/>
                              <a:gd name="connsiteX132" fmla="*/ 7022 w 9417"/>
                              <a:gd name="connsiteY132" fmla="*/ 9223 h 10000"/>
                              <a:gd name="connsiteX133" fmla="*/ 7076 w 9417"/>
                              <a:gd name="connsiteY133" fmla="*/ 9305 h 10000"/>
                              <a:gd name="connsiteX134" fmla="*/ 7129 w 9417"/>
                              <a:gd name="connsiteY134" fmla="*/ 9384 h 10000"/>
                              <a:gd name="connsiteX135" fmla="*/ 7181 w 9417"/>
                              <a:gd name="connsiteY135" fmla="*/ 9456 h 10000"/>
                              <a:gd name="connsiteX136" fmla="*/ 7234 w 9417"/>
                              <a:gd name="connsiteY136" fmla="*/ 9525 h 10000"/>
                              <a:gd name="connsiteX137" fmla="*/ 7288 w 9417"/>
                              <a:gd name="connsiteY137" fmla="*/ 9592 h 10000"/>
                              <a:gd name="connsiteX138" fmla="*/ 7340 w 9417"/>
                              <a:gd name="connsiteY138" fmla="*/ 9651 h 10000"/>
                              <a:gd name="connsiteX139" fmla="*/ 7395 w 9417"/>
                              <a:gd name="connsiteY139" fmla="*/ 9706 h 10000"/>
                              <a:gd name="connsiteX140" fmla="*/ 7448 w 9417"/>
                              <a:gd name="connsiteY140" fmla="*/ 9757 h 10000"/>
                              <a:gd name="connsiteX141" fmla="*/ 7502 w 9417"/>
                              <a:gd name="connsiteY141" fmla="*/ 9804 h 10000"/>
                              <a:gd name="connsiteX142" fmla="*/ 7554 w 9417"/>
                              <a:gd name="connsiteY142" fmla="*/ 9845 h 10000"/>
                              <a:gd name="connsiteX143" fmla="*/ 7608 w 9417"/>
                              <a:gd name="connsiteY143" fmla="*/ 9880 h 10000"/>
                              <a:gd name="connsiteX144" fmla="*/ 7661 w 9417"/>
                              <a:gd name="connsiteY144" fmla="*/ 9914 h 10000"/>
                              <a:gd name="connsiteX145" fmla="*/ 7712 w 9417"/>
                              <a:gd name="connsiteY145" fmla="*/ 9941 h 10000"/>
                              <a:gd name="connsiteX146" fmla="*/ 7767 w 9417"/>
                              <a:gd name="connsiteY146" fmla="*/ 9963 h 10000"/>
                              <a:gd name="connsiteX147" fmla="*/ 7820 w 9417"/>
                              <a:gd name="connsiteY147" fmla="*/ 9978 h 10000"/>
                              <a:gd name="connsiteX148" fmla="*/ 7876 w 9417"/>
                              <a:gd name="connsiteY148" fmla="*/ 9992 h 10000"/>
                              <a:gd name="connsiteX149" fmla="*/ 7926 w 9417"/>
                              <a:gd name="connsiteY149" fmla="*/ 10000 h 10000"/>
                              <a:gd name="connsiteX150" fmla="*/ 7979 w 9417"/>
                              <a:gd name="connsiteY150" fmla="*/ 10000 h 10000"/>
                              <a:gd name="connsiteX151" fmla="*/ 8032 w 9417"/>
                              <a:gd name="connsiteY151" fmla="*/ 10000 h 10000"/>
                              <a:gd name="connsiteX152" fmla="*/ 8086 w 9417"/>
                              <a:gd name="connsiteY152" fmla="*/ 9992 h 10000"/>
                              <a:gd name="connsiteX153" fmla="*/ 8138 w 9417"/>
                              <a:gd name="connsiteY153" fmla="*/ 9978 h 10000"/>
                              <a:gd name="connsiteX154" fmla="*/ 8245 w 9417"/>
                              <a:gd name="connsiteY154" fmla="*/ 9941 h 10000"/>
                              <a:gd name="connsiteX155" fmla="*/ 8299 w 9417"/>
                              <a:gd name="connsiteY155" fmla="*/ 9914 h 10000"/>
                              <a:gd name="connsiteX156" fmla="*/ 8353 w 9417"/>
                              <a:gd name="connsiteY156" fmla="*/ 9880 h 10000"/>
                              <a:gd name="connsiteX157" fmla="*/ 8403 w 9417"/>
                              <a:gd name="connsiteY157" fmla="*/ 9845 h 10000"/>
                              <a:gd name="connsiteX158" fmla="*/ 8458 w 9417"/>
                              <a:gd name="connsiteY158" fmla="*/ 9804 h 10000"/>
                              <a:gd name="connsiteX159" fmla="*/ 8512 w 9417"/>
                              <a:gd name="connsiteY159" fmla="*/ 9757 h 10000"/>
                              <a:gd name="connsiteX160" fmla="*/ 8566 w 9417"/>
                              <a:gd name="connsiteY160" fmla="*/ 9706 h 10000"/>
                              <a:gd name="connsiteX161" fmla="*/ 8618 w 9417"/>
                              <a:gd name="connsiteY161" fmla="*/ 9651 h 10000"/>
                              <a:gd name="connsiteX162" fmla="*/ 8670 w 9417"/>
                              <a:gd name="connsiteY162" fmla="*/ 9592 h 10000"/>
                              <a:gd name="connsiteX163" fmla="*/ 8723 w 9417"/>
                              <a:gd name="connsiteY163" fmla="*/ 9525 h 10000"/>
                              <a:gd name="connsiteX164" fmla="*/ 8779 w 9417"/>
                              <a:gd name="connsiteY164" fmla="*/ 9456 h 10000"/>
                              <a:gd name="connsiteX165" fmla="*/ 8833 w 9417"/>
                              <a:gd name="connsiteY165" fmla="*/ 9384 h 10000"/>
                              <a:gd name="connsiteX166" fmla="*/ 8884 w 9417"/>
                              <a:gd name="connsiteY166" fmla="*/ 9305 h 10000"/>
                              <a:gd name="connsiteX167" fmla="*/ 8936 w 9417"/>
                              <a:gd name="connsiteY167" fmla="*/ 9223 h 10000"/>
                              <a:gd name="connsiteX168" fmla="*/ 8990 w 9417"/>
                              <a:gd name="connsiteY168" fmla="*/ 9136 h 10000"/>
                              <a:gd name="connsiteX169" fmla="*/ 9043 w 9417"/>
                              <a:gd name="connsiteY169" fmla="*/ 9046 h 10000"/>
                              <a:gd name="connsiteX170" fmla="*/ 9096 w 9417"/>
                              <a:gd name="connsiteY170" fmla="*/ 8954 h 10000"/>
                              <a:gd name="connsiteX171" fmla="*/ 9203 w 9417"/>
                              <a:gd name="connsiteY171" fmla="*/ 8753 h 10000"/>
                              <a:gd name="connsiteX172" fmla="*/ 9417 w 9417"/>
                              <a:gd name="connsiteY172" fmla="*/ 8308 h 10000"/>
                              <a:gd name="connsiteX0" fmla="*/ 0 w 9773"/>
                              <a:gd name="connsiteY0" fmla="*/ 5000 h 10000"/>
                              <a:gd name="connsiteX1" fmla="*/ 57 w 9773"/>
                              <a:gd name="connsiteY1" fmla="*/ 4843 h 10000"/>
                              <a:gd name="connsiteX2" fmla="*/ 114 w 9773"/>
                              <a:gd name="connsiteY2" fmla="*/ 4686 h 10000"/>
                              <a:gd name="connsiteX3" fmla="*/ 169 w 9773"/>
                              <a:gd name="connsiteY3" fmla="*/ 4529 h 10000"/>
                              <a:gd name="connsiteX4" fmla="*/ 225 w 9773"/>
                              <a:gd name="connsiteY4" fmla="*/ 4376 h 10000"/>
                              <a:gd name="connsiteX5" fmla="*/ 285 w 9773"/>
                              <a:gd name="connsiteY5" fmla="*/ 4219 h 10000"/>
                              <a:gd name="connsiteX6" fmla="*/ 339 w 9773"/>
                              <a:gd name="connsiteY6" fmla="*/ 4064 h 10000"/>
                              <a:gd name="connsiteX7" fmla="*/ 397 w 9773"/>
                              <a:gd name="connsiteY7" fmla="*/ 3910 h 10000"/>
                              <a:gd name="connsiteX8" fmla="*/ 452 w 9773"/>
                              <a:gd name="connsiteY8" fmla="*/ 3757 h 10000"/>
                              <a:gd name="connsiteX9" fmla="*/ 510 w 9773"/>
                              <a:gd name="connsiteY9" fmla="*/ 3606 h 10000"/>
                              <a:gd name="connsiteX10" fmla="*/ 564 w 9773"/>
                              <a:gd name="connsiteY10" fmla="*/ 3457 h 10000"/>
                              <a:gd name="connsiteX11" fmla="*/ 620 w 9773"/>
                              <a:gd name="connsiteY11" fmla="*/ 3308 h 10000"/>
                              <a:gd name="connsiteX12" fmla="*/ 677 w 9773"/>
                              <a:gd name="connsiteY12" fmla="*/ 3159 h 10000"/>
                              <a:gd name="connsiteX13" fmla="*/ 735 w 9773"/>
                              <a:gd name="connsiteY13" fmla="*/ 3015 h 10000"/>
                              <a:gd name="connsiteX14" fmla="*/ 792 w 9773"/>
                              <a:gd name="connsiteY14" fmla="*/ 2872 h 10000"/>
                              <a:gd name="connsiteX15" fmla="*/ 847 w 9773"/>
                              <a:gd name="connsiteY15" fmla="*/ 2731 h 10000"/>
                              <a:gd name="connsiteX16" fmla="*/ 905 w 9773"/>
                              <a:gd name="connsiteY16" fmla="*/ 2593 h 10000"/>
                              <a:gd name="connsiteX17" fmla="*/ 960 w 9773"/>
                              <a:gd name="connsiteY17" fmla="*/ 2456 h 10000"/>
                              <a:gd name="connsiteX18" fmla="*/ 1017 w 9773"/>
                              <a:gd name="connsiteY18" fmla="*/ 2320 h 10000"/>
                              <a:gd name="connsiteX19" fmla="*/ 1073 w 9773"/>
                              <a:gd name="connsiteY19" fmla="*/ 2189 h 10000"/>
                              <a:gd name="connsiteX20" fmla="*/ 1130 w 9773"/>
                              <a:gd name="connsiteY20" fmla="*/ 2061 h 10000"/>
                              <a:gd name="connsiteX21" fmla="*/ 1186 w 9773"/>
                              <a:gd name="connsiteY21" fmla="*/ 1936 h 10000"/>
                              <a:gd name="connsiteX22" fmla="*/ 1243 w 9773"/>
                              <a:gd name="connsiteY22" fmla="*/ 1812 h 10000"/>
                              <a:gd name="connsiteX23" fmla="*/ 1300 w 9773"/>
                              <a:gd name="connsiteY23" fmla="*/ 1694 h 10000"/>
                              <a:gd name="connsiteX24" fmla="*/ 1355 w 9773"/>
                              <a:gd name="connsiteY24" fmla="*/ 1576 h 10000"/>
                              <a:gd name="connsiteX25" fmla="*/ 1413 w 9773"/>
                              <a:gd name="connsiteY25" fmla="*/ 1464 h 10000"/>
                              <a:gd name="connsiteX26" fmla="*/ 1471 w 9773"/>
                              <a:gd name="connsiteY26" fmla="*/ 1355 h 10000"/>
                              <a:gd name="connsiteX27" fmla="*/ 1525 w 9773"/>
                              <a:gd name="connsiteY27" fmla="*/ 1249 h 10000"/>
                              <a:gd name="connsiteX28" fmla="*/ 1580 w 9773"/>
                              <a:gd name="connsiteY28" fmla="*/ 1146 h 10000"/>
                              <a:gd name="connsiteX29" fmla="*/ 1637 w 9773"/>
                              <a:gd name="connsiteY29" fmla="*/ 1048 h 10000"/>
                              <a:gd name="connsiteX30" fmla="*/ 1695 w 9773"/>
                              <a:gd name="connsiteY30" fmla="*/ 956 h 10000"/>
                              <a:gd name="connsiteX31" fmla="*/ 1751 w 9773"/>
                              <a:gd name="connsiteY31" fmla="*/ 864 h 10000"/>
                              <a:gd name="connsiteX32" fmla="*/ 1807 w 9773"/>
                              <a:gd name="connsiteY32" fmla="*/ 779 h 10000"/>
                              <a:gd name="connsiteX33" fmla="*/ 1865 w 9773"/>
                              <a:gd name="connsiteY33" fmla="*/ 697 h 10000"/>
                              <a:gd name="connsiteX34" fmla="*/ 1921 w 9773"/>
                              <a:gd name="connsiteY34" fmla="*/ 618 h 10000"/>
                              <a:gd name="connsiteX35" fmla="*/ 1977 w 9773"/>
                              <a:gd name="connsiteY35" fmla="*/ 546 h 10000"/>
                              <a:gd name="connsiteX36" fmla="*/ 2034 w 9773"/>
                              <a:gd name="connsiteY36" fmla="*/ 477 h 10000"/>
                              <a:gd name="connsiteX37" fmla="*/ 2090 w 9773"/>
                              <a:gd name="connsiteY37" fmla="*/ 410 h 10000"/>
                              <a:gd name="connsiteX38" fmla="*/ 2146 w 9773"/>
                              <a:gd name="connsiteY38" fmla="*/ 351 h 10000"/>
                              <a:gd name="connsiteX39" fmla="*/ 2205 w 9773"/>
                              <a:gd name="connsiteY39" fmla="*/ 296 h 10000"/>
                              <a:gd name="connsiteX40" fmla="*/ 2260 w 9773"/>
                              <a:gd name="connsiteY40" fmla="*/ 245 h 10000"/>
                              <a:gd name="connsiteX41" fmla="*/ 2318 w 9773"/>
                              <a:gd name="connsiteY41" fmla="*/ 198 h 10000"/>
                              <a:gd name="connsiteX42" fmla="*/ 2371 w 9773"/>
                              <a:gd name="connsiteY42" fmla="*/ 157 h 10000"/>
                              <a:gd name="connsiteX43" fmla="*/ 2431 w 9773"/>
                              <a:gd name="connsiteY43" fmla="*/ 122 h 10000"/>
                              <a:gd name="connsiteX44" fmla="*/ 2486 w 9773"/>
                              <a:gd name="connsiteY44" fmla="*/ 88 h 10000"/>
                              <a:gd name="connsiteX45" fmla="*/ 2543 w 9773"/>
                              <a:gd name="connsiteY45" fmla="*/ 61 h 10000"/>
                              <a:gd name="connsiteX46" fmla="*/ 2598 w 9773"/>
                              <a:gd name="connsiteY46" fmla="*/ 39 h 10000"/>
                              <a:gd name="connsiteX47" fmla="*/ 2655 w 9773"/>
                              <a:gd name="connsiteY47" fmla="*/ 24 h 10000"/>
                              <a:gd name="connsiteX48" fmla="*/ 2710 w 9773"/>
                              <a:gd name="connsiteY48" fmla="*/ 10 h 10000"/>
                              <a:gd name="connsiteX49" fmla="*/ 2771 w 9773"/>
                              <a:gd name="connsiteY49" fmla="*/ 2 h 10000"/>
                              <a:gd name="connsiteX50" fmla="*/ 2826 w 9773"/>
                              <a:gd name="connsiteY50" fmla="*/ 0 h 10000"/>
                              <a:gd name="connsiteX51" fmla="*/ 2881 w 9773"/>
                              <a:gd name="connsiteY51" fmla="*/ 2 h 10000"/>
                              <a:gd name="connsiteX52" fmla="*/ 2937 w 9773"/>
                              <a:gd name="connsiteY52" fmla="*/ 10 h 10000"/>
                              <a:gd name="connsiteX53" fmla="*/ 2994 w 9773"/>
                              <a:gd name="connsiteY53" fmla="*/ 24 h 10000"/>
                              <a:gd name="connsiteX54" fmla="*/ 3051 w 9773"/>
                              <a:gd name="connsiteY54" fmla="*/ 39 h 10000"/>
                              <a:gd name="connsiteX55" fmla="*/ 3108 w 9773"/>
                              <a:gd name="connsiteY55" fmla="*/ 61 h 10000"/>
                              <a:gd name="connsiteX56" fmla="*/ 3163 w 9773"/>
                              <a:gd name="connsiteY56" fmla="*/ 88 h 10000"/>
                              <a:gd name="connsiteX57" fmla="*/ 3220 w 9773"/>
                              <a:gd name="connsiteY57" fmla="*/ 122 h 10000"/>
                              <a:gd name="connsiteX58" fmla="*/ 3278 w 9773"/>
                              <a:gd name="connsiteY58" fmla="*/ 157 h 10000"/>
                              <a:gd name="connsiteX59" fmla="*/ 3332 w 9773"/>
                              <a:gd name="connsiteY59" fmla="*/ 198 h 10000"/>
                              <a:gd name="connsiteX60" fmla="*/ 3389 w 9773"/>
                              <a:gd name="connsiteY60" fmla="*/ 245 h 10000"/>
                              <a:gd name="connsiteX61" fmla="*/ 3446 w 9773"/>
                              <a:gd name="connsiteY61" fmla="*/ 296 h 10000"/>
                              <a:gd name="connsiteX62" fmla="*/ 3503 w 9773"/>
                              <a:gd name="connsiteY62" fmla="*/ 351 h 10000"/>
                              <a:gd name="connsiteX63" fmla="*/ 3560 w 9773"/>
                              <a:gd name="connsiteY63" fmla="*/ 410 h 10000"/>
                              <a:gd name="connsiteX64" fmla="*/ 3615 w 9773"/>
                              <a:gd name="connsiteY64" fmla="*/ 477 h 10000"/>
                              <a:gd name="connsiteX65" fmla="*/ 3672 w 9773"/>
                              <a:gd name="connsiteY65" fmla="*/ 546 h 10000"/>
                              <a:gd name="connsiteX66" fmla="*/ 3727 w 9773"/>
                              <a:gd name="connsiteY66" fmla="*/ 618 h 10000"/>
                              <a:gd name="connsiteX67" fmla="*/ 3785 w 9773"/>
                              <a:gd name="connsiteY67" fmla="*/ 697 h 10000"/>
                              <a:gd name="connsiteX68" fmla="*/ 3841 w 9773"/>
                              <a:gd name="connsiteY68" fmla="*/ 779 h 10000"/>
                              <a:gd name="connsiteX69" fmla="*/ 3898 w 9773"/>
                              <a:gd name="connsiteY69" fmla="*/ 864 h 10000"/>
                              <a:gd name="connsiteX70" fmla="*/ 3955 w 9773"/>
                              <a:gd name="connsiteY70" fmla="*/ 956 h 10000"/>
                              <a:gd name="connsiteX71" fmla="*/ 4011 w 9773"/>
                              <a:gd name="connsiteY71" fmla="*/ 1048 h 10000"/>
                              <a:gd name="connsiteX72" fmla="*/ 4067 w 9773"/>
                              <a:gd name="connsiteY72" fmla="*/ 1146 h 10000"/>
                              <a:gd name="connsiteX73" fmla="*/ 4122 w 9773"/>
                              <a:gd name="connsiteY73" fmla="*/ 1249 h 10000"/>
                              <a:gd name="connsiteX74" fmla="*/ 4181 w 9773"/>
                              <a:gd name="connsiteY74" fmla="*/ 1355 h 10000"/>
                              <a:gd name="connsiteX75" fmla="*/ 4238 w 9773"/>
                              <a:gd name="connsiteY75" fmla="*/ 1464 h 10000"/>
                              <a:gd name="connsiteX76" fmla="*/ 4292 w 9773"/>
                              <a:gd name="connsiteY76" fmla="*/ 1576 h 10000"/>
                              <a:gd name="connsiteX77" fmla="*/ 4349 w 9773"/>
                              <a:gd name="connsiteY77" fmla="*/ 1694 h 10000"/>
                              <a:gd name="connsiteX78" fmla="*/ 4405 w 9773"/>
                              <a:gd name="connsiteY78" fmla="*/ 1812 h 10000"/>
                              <a:gd name="connsiteX79" fmla="*/ 4463 w 9773"/>
                              <a:gd name="connsiteY79" fmla="*/ 1936 h 10000"/>
                              <a:gd name="connsiteX80" fmla="*/ 4522 w 9773"/>
                              <a:gd name="connsiteY80" fmla="*/ 2061 h 10000"/>
                              <a:gd name="connsiteX81" fmla="*/ 4576 w 9773"/>
                              <a:gd name="connsiteY81" fmla="*/ 2189 h 10000"/>
                              <a:gd name="connsiteX82" fmla="*/ 4632 w 9773"/>
                              <a:gd name="connsiteY82" fmla="*/ 2320 h 10000"/>
                              <a:gd name="connsiteX83" fmla="*/ 4688 w 9773"/>
                              <a:gd name="connsiteY83" fmla="*/ 2456 h 10000"/>
                              <a:gd name="connsiteX84" fmla="*/ 4746 w 9773"/>
                              <a:gd name="connsiteY84" fmla="*/ 2593 h 10000"/>
                              <a:gd name="connsiteX85" fmla="*/ 4800 w 9773"/>
                              <a:gd name="connsiteY85" fmla="*/ 2731 h 10000"/>
                              <a:gd name="connsiteX86" fmla="*/ 4858 w 9773"/>
                              <a:gd name="connsiteY86" fmla="*/ 2872 h 10000"/>
                              <a:gd name="connsiteX87" fmla="*/ 4915 w 9773"/>
                              <a:gd name="connsiteY87" fmla="*/ 3015 h 10000"/>
                              <a:gd name="connsiteX88" fmla="*/ 4972 w 9773"/>
                              <a:gd name="connsiteY88" fmla="*/ 3159 h 10000"/>
                              <a:gd name="connsiteX89" fmla="*/ 5028 w 9773"/>
                              <a:gd name="connsiteY89" fmla="*/ 3308 h 10000"/>
                              <a:gd name="connsiteX90" fmla="*/ 5084 w 9773"/>
                              <a:gd name="connsiteY90" fmla="*/ 3457 h 10000"/>
                              <a:gd name="connsiteX91" fmla="*/ 5139 w 9773"/>
                              <a:gd name="connsiteY91" fmla="*/ 3606 h 10000"/>
                              <a:gd name="connsiteX92" fmla="*/ 5198 w 9773"/>
                              <a:gd name="connsiteY92" fmla="*/ 3757 h 10000"/>
                              <a:gd name="connsiteX93" fmla="*/ 5253 w 9773"/>
                              <a:gd name="connsiteY93" fmla="*/ 3910 h 10000"/>
                              <a:gd name="connsiteX94" fmla="*/ 5312 w 9773"/>
                              <a:gd name="connsiteY94" fmla="*/ 4064 h 10000"/>
                              <a:gd name="connsiteX95" fmla="*/ 5365 w 9773"/>
                              <a:gd name="connsiteY95" fmla="*/ 4219 h 10000"/>
                              <a:gd name="connsiteX96" fmla="*/ 5423 w 9773"/>
                              <a:gd name="connsiteY96" fmla="*/ 4376 h 10000"/>
                              <a:gd name="connsiteX97" fmla="*/ 5479 w 9773"/>
                              <a:gd name="connsiteY97" fmla="*/ 4529 h 10000"/>
                              <a:gd name="connsiteX98" fmla="*/ 5538 w 9773"/>
                              <a:gd name="connsiteY98" fmla="*/ 4686 h 10000"/>
                              <a:gd name="connsiteX99" fmla="*/ 5595 w 9773"/>
                              <a:gd name="connsiteY99" fmla="*/ 4843 h 10000"/>
                              <a:gd name="connsiteX100" fmla="*/ 5648 w 9773"/>
                              <a:gd name="connsiteY100" fmla="*/ 5000 h 10000"/>
                              <a:gd name="connsiteX101" fmla="*/ 5705 w 9773"/>
                              <a:gd name="connsiteY101" fmla="*/ 5159 h 10000"/>
                              <a:gd name="connsiteX102" fmla="*/ 5761 w 9773"/>
                              <a:gd name="connsiteY102" fmla="*/ 5316 h 10000"/>
                              <a:gd name="connsiteX103" fmla="*/ 5819 w 9773"/>
                              <a:gd name="connsiteY103" fmla="*/ 5471 h 10000"/>
                              <a:gd name="connsiteX104" fmla="*/ 5876 w 9773"/>
                              <a:gd name="connsiteY104" fmla="*/ 5626 h 10000"/>
                              <a:gd name="connsiteX105" fmla="*/ 5932 w 9773"/>
                              <a:gd name="connsiteY105" fmla="*/ 5783 h 10000"/>
                              <a:gd name="connsiteX106" fmla="*/ 5988 w 9773"/>
                              <a:gd name="connsiteY106" fmla="*/ 5938 h 10000"/>
                              <a:gd name="connsiteX107" fmla="*/ 6045 w 9773"/>
                              <a:gd name="connsiteY107" fmla="*/ 6091 h 10000"/>
                              <a:gd name="connsiteX108" fmla="*/ 6102 w 9773"/>
                              <a:gd name="connsiteY108" fmla="*/ 6245 h 10000"/>
                              <a:gd name="connsiteX109" fmla="*/ 6156 w 9773"/>
                              <a:gd name="connsiteY109" fmla="*/ 6396 h 10000"/>
                              <a:gd name="connsiteX110" fmla="*/ 6213 w 9773"/>
                              <a:gd name="connsiteY110" fmla="*/ 6545 h 10000"/>
                              <a:gd name="connsiteX111" fmla="*/ 6271 w 9773"/>
                              <a:gd name="connsiteY111" fmla="*/ 6694 h 10000"/>
                              <a:gd name="connsiteX112" fmla="*/ 6329 w 9773"/>
                              <a:gd name="connsiteY112" fmla="*/ 6843 h 10000"/>
                              <a:gd name="connsiteX113" fmla="*/ 6383 w 9773"/>
                              <a:gd name="connsiteY113" fmla="*/ 6987 h 10000"/>
                              <a:gd name="connsiteX114" fmla="*/ 6439 w 9773"/>
                              <a:gd name="connsiteY114" fmla="*/ 7130 h 10000"/>
                              <a:gd name="connsiteX115" fmla="*/ 6496 w 9773"/>
                              <a:gd name="connsiteY115" fmla="*/ 7271 h 10000"/>
                              <a:gd name="connsiteX116" fmla="*/ 6555 w 9773"/>
                              <a:gd name="connsiteY116" fmla="*/ 7409 h 10000"/>
                              <a:gd name="connsiteX117" fmla="*/ 6611 w 9773"/>
                              <a:gd name="connsiteY117" fmla="*/ 7546 h 10000"/>
                              <a:gd name="connsiteX118" fmla="*/ 6666 w 9773"/>
                              <a:gd name="connsiteY118" fmla="*/ 7682 h 10000"/>
                              <a:gd name="connsiteX119" fmla="*/ 6721 w 9773"/>
                              <a:gd name="connsiteY119" fmla="*/ 7813 h 10000"/>
                              <a:gd name="connsiteX120" fmla="*/ 6778 w 9773"/>
                              <a:gd name="connsiteY120" fmla="*/ 7939 h 10000"/>
                              <a:gd name="connsiteX121" fmla="*/ 6836 w 9773"/>
                              <a:gd name="connsiteY121" fmla="*/ 8066 h 10000"/>
                              <a:gd name="connsiteX122" fmla="*/ 6893 w 9773"/>
                              <a:gd name="connsiteY122" fmla="*/ 8190 h 10000"/>
                              <a:gd name="connsiteX123" fmla="*/ 6949 w 9773"/>
                              <a:gd name="connsiteY123" fmla="*/ 8308 h 10000"/>
                              <a:gd name="connsiteX124" fmla="*/ 7005 w 9773"/>
                              <a:gd name="connsiteY124" fmla="*/ 8424 h 10000"/>
                              <a:gd name="connsiteX125" fmla="*/ 7062 w 9773"/>
                              <a:gd name="connsiteY125" fmla="*/ 8537 h 10000"/>
                              <a:gd name="connsiteX126" fmla="*/ 7118 w 9773"/>
                              <a:gd name="connsiteY126" fmla="*/ 8647 h 10000"/>
                              <a:gd name="connsiteX127" fmla="*/ 7172 w 9773"/>
                              <a:gd name="connsiteY127" fmla="*/ 8753 h 10000"/>
                              <a:gd name="connsiteX128" fmla="*/ 7232 w 9773"/>
                              <a:gd name="connsiteY128" fmla="*/ 8856 h 10000"/>
                              <a:gd name="connsiteX129" fmla="*/ 7288 w 9773"/>
                              <a:gd name="connsiteY129" fmla="*/ 8954 h 10000"/>
                              <a:gd name="connsiteX130" fmla="*/ 7344 w 9773"/>
                              <a:gd name="connsiteY130" fmla="*/ 9046 h 10000"/>
                              <a:gd name="connsiteX131" fmla="*/ 7400 w 9773"/>
                              <a:gd name="connsiteY131" fmla="*/ 9136 h 10000"/>
                              <a:gd name="connsiteX132" fmla="*/ 7457 w 9773"/>
                              <a:gd name="connsiteY132" fmla="*/ 9223 h 10000"/>
                              <a:gd name="connsiteX133" fmla="*/ 7514 w 9773"/>
                              <a:gd name="connsiteY133" fmla="*/ 9305 h 10000"/>
                              <a:gd name="connsiteX134" fmla="*/ 7570 w 9773"/>
                              <a:gd name="connsiteY134" fmla="*/ 9384 h 10000"/>
                              <a:gd name="connsiteX135" fmla="*/ 7626 w 9773"/>
                              <a:gd name="connsiteY135" fmla="*/ 9456 h 10000"/>
                              <a:gd name="connsiteX136" fmla="*/ 7682 w 9773"/>
                              <a:gd name="connsiteY136" fmla="*/ 9525 h 10000"/>
                              <a:gd name="connsiteX137" fmla="*/ 7739 w 9773"/>
                              <a:gd name="connsiteY137" fmla="*/ 9592 h 10000"/>
                              <a:gd name="connsiteX138" fmla="*/ 7794 w 9773"/>
                              <a:gd name="connsiteY138" fmla="*/ 9651 h 10000"/>
                              <a:gd name="connsiteX139" fmla="*/ 7853 w 9773"/>
                              <a:gd name="connsiteY139" fmla="*/ 9706 h 10000"/>
                              <a:gd name="connsiteX140" fmla="*/ 7909 w 9773"/>
                              <a:gd name="connsiteY140" fmla="*/ 9757 h 10000"/>
                              <a:gd name="connsiteX141" fmla="*/ 7966 w 9773"/>
                              <a:gd name="connsiteY141" fmla="*/ 9804 h 10000"/>
                              <a:gd name="connsiteX142" fmla="*/ 8022 w 9773"/>
                              <a:gd name="connsiteY142" fmla="*/ 9845 h 10000"/>
                              <a:gd name="connsiteX143" fmla="*/ 8079 w 9773"/>
                              <a:gd name="connsiteY143" fmla="*/ 9880 h 10000"/>
                              <a:gd name="connsiteX144" fmla="*/ 8135 w 9773"/>
                              <a:gd name="connsiteY144" fmla="*/ 9914 h 10000"/>
                              <a:gd name="connsiteX145" fmla="*/ 8189 w 9773"/>
                              <a:gd name="connsiteY145" fmla="*/ 9941 h 10000"/>
                              <a:gd name="connsiteX146" fmla="*/ 8248 w 9773"/>
                              <a:gd name="connsiteY146" fmla="*/ 9963 h 10000"/>
                              <a:gd name="connsiteX147" fmla="*/ 8304 w 9773"/>
                              <a:gd name="connsiteY147" fmla="*/ 9978 h 10000"/>
                              <a:gd name="connsiteX148" fmla="*/ 8364 w 9773"/>
                              <a:gd name="connsiteY148" fmla="*/ 9992 h 10000"/>
                              <a:gd name="connsiteX149" fmla="*/ 8417 w 9773"/>
                              <a:gd name="connsiteY149" fmla="*/ 10000 h 10000"/>
                              <a:gd name="connsiteX150" fmla="*/ 8473 w 9773"/>
                              <a:gd name="connsiteY150" fmla="*/ 10000 h 10000"/>
                              <a:gd name="connsiteX151" fmla="*/ 8529 w 9773"/>
                              <a:gd name="connsiteY151" fmla="*/ 10000 h 10000"/>
                              <a:gd name="connsiteX152" fmla="*/ 8587 w 9773"/>
                              <a:gd name="connsiteY152" fmla="*/ 9992 h 10000"/>
                              <a:gd name="connsiteX153" fmla="*/ 8642 w 9773"/>
                              <a:gd name="connsiteY153" fmla="*/ 9978 h 10000"/>
                              <a:gd name="connsiteX154" fmla="*/ 8755 w 9773"/>
                              <a:gd name="connsiteY154" fmla="*/ 9941 h 10000"/>
                              <a:gd name="connsiteX155" fmla="*/ 8813 w 9773"/>
                              <a:gd name="connsiteY155" fmla="*/ 9914 h 10000"/>
                              <a:gd name="connsiteX156" fmla="*/ 8870 w 9773"/>
                              <a:gd name="connsiteY156" fmla="*/ 9880 h 10000"/>
                              <a:gd name="connsiteX157" fmla="*/ 8923 w 9773"/>
                              <a:gd name="connsiteY157" fmla="*/ 9845 h 10000"/>
                              <a:gd name="connsiteX158" fmla="*/ 8982 w 9773"/>
                              <a:gd name="connsiteY158" fmla="*/ 9804 h 10000"/>
                              <a:gd name="connsiteX159" fmla="*/ 9039 w 9773"/>
                              <a:gd name="connsiteY159" fmla="*/ 9757 h 10000"/>
                              <a:gd name="connsiteX160" fmla="*/ 9096 w 9773"/>
                              <a:gd name="connsiteY160" fmla="*/ 9706 h 10000"/>
                              <a:gd name="connsiteX161" fmla="*/ 9152 w 9773"/>
                              <a:gd name="connsiteY161" fmla="*/ 9651 h 10000"/>
                              <a:gd name="connsiteX162" fmla="*/ 9207 w 9773"/>
                              <a:gd name="connsiteY162" fmla="*/ 9592 h 10000"/>
                              <a:gd name="connsiteX163" fmla="*/ 9263 w 9773"/>
                              <a:gd name="connsiteY163" fmla="*/ 9525 h 10000"/>
                              <a:gd name="connsiteX164" fmla="*/ 9323 w 9773"/>
                              <a:gd name="connsiteY164" fmla="*/ 9456 h 10000"/>
                              <a:gd name="connsiteX165" fmla="*/ 9380 w 9773"/>
                              <a:gd name="connsiteY165" fmla="*/ 9384 h 10000"/>
                              <a:gd name="connsiteX166" fmla="*/ 9434 w 9773"/>
                              <a:gd name="connsiteY166" fmla="*/ 9305 h 10000"/>
                              <a:gd name="connsiteX167" fmla="*/ 9489 w 9773"/>
                              <a:gd name="connsiteY167" fmla="*/ 9223 h 10000"/>
                              <a:gd name="connsiteX168" fmla="*/ 9547 w 9773"/>
                              <a:gd name="connsiteY168" fmla="*/ 9136 h 10000"/>
                              <a:gd name="connsiteX169" fmla="*/ 9603 w 9773"/>
                              <a:gd name="connsiteY169" fmla="*/ 9046 h 10000"/>
                              <a:gd name="connsiteX170" fmla="*/ 9659 w 9773"/>
                              <a:gd name="connsiteY170" fmla="*/ 8954 h 10000"/>
                              <a:gd name="connsiteX171" fmla="*/ 9773 w 9773"/>
                              <a:gd name="connsiteY171" fmla="*/ 8753 h 10000"/>
                              <a:gd name="connsiteX0" fmla="*/ 0 w 9883"/>
                              <a:gd name="connsiteY0" fmla="*/ 5000 h 10000"/>
                              <a:gd name="connsiteX1" fmla="*/ 58 w 9883"/>
                              <a:gd name="connsiteY1" fmla="*/ 4843 h 10000"/>
                              <a:gd name="connsiteX2" fmla="*/ 117 w 9883"/>
                              <a:gd name="connsiteY2" fmla="*/ 4686 h 10000"/>
                              <a:gd name="connsiteX3" fmla="*/ 173 w 9883"/>
                              <a:gd name="connsiteY3" fmla="*/ 4529 h 10000"/>
                              <a:gd name="connsiteX4" fmla="*/ 230 w 9883"/>
                              <a:gd name="connsiteY4" fmla="*/ 4376 h 10000"/>
                              <a:gd name="connsiteX5" fmla="*/ 292 w 9883"/>
                              <a:gd name="connsiteY5" fmla="*/ 4219 h 10000"/>
                              <a:gd name="connsiteX6" fmla="*/ 347 w 9883"/>
                              <a:gd name="connsiteY6" fmla="*/ 4064 h 10000"/>
                              <a:gd name="connsiteX7" fmla="*/ 406 w 9883"/>
                              <a:gd name="connsiteY7" fmla="*/ 3910 h 10000"/>
                              <a:gd name="connsiteX8" fmla="*/ 462 w 9883"/>
                              <a:gd name="connsiteY8" fmla="*/ 3757 h 10000"/>
                              <a:gd name="connsiteX9" fmla="*/ 522 w 9883"/>
                              <a:gd name="connsiteY9" fmla="*/ 3606 h 10000"/>
                              <a:gd name="connsiteX10" fmla="*/ 577 w 9883"/>
                              <a:gd name="connsiteY10" fmla="*/ 3457 h 10000"/>
                              <a:gd name="connsiteX11" fmla="*/ 634 w 9883"/>
                              <a:gd name="connsiteY11" fmla="*/ 3308 h 10000"/>
                              <a:gd name="connsiteX12" fmla="*/ 693 w 9883"/>
                              <a:gd name="connsiteY12" fmla="*/ 3159 h 10000"/>
                              <a:gd name="connsiteX13" fmla="*/ 752 w 9883"/>
                              <a:gd name="connsiteY13" fmla="*/ 3015 h 10000"/>
                              <a:gd name="connsiteX14" fmla="*/ 810 w 9883"/>
                              <a:gd name="connsiteY14" fmla="*/ 2872 h 10000"/>
                              <a:gd name="connsiteX15" fmla="*/ 867 w 9883"/>
                              <a:gd name="connsiteY15" fmla="*/ 2731 h 10000"/>
                              <a:gd name="connsiteX16" fmla="*/ 926 w 9883"/>
                              <a:gd name="connsiteY16" fmla="*/ 2593 h 10000"/>
                              <a:gd name="connsiteX17" fmla="*/ 982 w 9883"/>
                              <a:gd name="connsiteY17" fmla="*/ 2456 h 10000"/>
                              <a:gd name="connsiteX18" fmla="*/ 1041 w 9883"/>
                              <a:gd name="connsiteY18" fmla="*/ 2320 h 10000"/>
                              <a:gd name="connsiteX19" fmla="*/ 1098 w 9883"/>
                              <a:gd name="connsiteY19" fmla="*/ 2189 h 10000"/>
                              <a:gd name="connsiteX20" fmla="*/ 1156 w 9883"/>
                              <a:gd name="connsiteY20" fmla="*/ 2061 h 10000"/>
                              <a:gd name="connsiteX21" fmla="*/ 1214 w 9883"/>
                              <a:gd name="connsiteY21" fmla="*/ 1936 h 10000"/>
                              <a:gd name="connsiteX22" fmla="*/ 1272 w 9883"/>
                              <a:gd name="connsiteY22" fmla="*/ 1812 h 10000"/>
                              <a:gd name="connsiteX23" fmla="*/ 1330 w 9883"/>
                              <a:gd name="connsiteY23" fmla="*/ 1694 h 10000"/>
                              <a:gd name="connsiteX24" fmla="*/ 1386 w 9883"/>
                              <a:gd name="connsiteY24" fmla="*/ 1576 h 10000"/>
                              <a:gd name="connsiteX25" fmla="*/ 1446 w 9883"/>
                              <a:gd name="connsiteY25" fmla="*/ 1464 h 10000"/>
                              <a:gd name="connsiteX26" fmla="*/ 1505 w 9883"/>
                              <a:gd name="connsiteY26" fmla="*/ 1355 h 10000"/>
                              <a:gd name="connsiteX27" fmla="*/ 1560 w 9883"/>
                              <a:gd name="connsiteY27" fmla="*/ 1249 h 10000"/>
                              <a:gd name="connsiteX28" fmla="*/ 1617 w 9883"/>
                              <a:gd name="connsiteY28" fmla="*/ 1146 h 10000"/>
                              <a:gd name="connsiteX29" fmla="*/ 1675 w 9883"/>
                              <a:gd name="connsiteY29" fmla="*/ 1048 h 10000"/>
                              <a:gd name="connsiteX30" fmla="*/ 1734 w 9883"/>
                              <a:gd name="connsiteY30" fmla="*/ 956 h 10000"/>
                              <a:gd name="connsiteX31" fmla="*/ 1792 w 9883"/>
                              <a:gd name="connsiteY31" fmla="*/ 864 h 10000"/>
                              <a:gd name="connsiteX32" fmla="*/ 1849 w 9883"/>
                              <a:gd name="connsiteY32" fmla="*/ 779 h 10000"/>
                              <a:gd name="connsiteX33" fmla="*/ 1908 w 9883"/>
                              <a:gd name="connsiteY33" fmla="*/ 697 h 10000"/>
                              <a:gd name="connsiteX34" fmla="*/ 1966 w 9883"/>
                              <a:gd name="connsiteY34" fmla="*/ 618 h 10000"/>
                              <a:gd name="connsiteX35" fmla="*/ 2023 w 9883"/>
                              <a:gd name="connsiteY35" fmla="*/ 546 h 10000"/>
                              <a:gd name="connsiteX36" fmla="*/ 2081 w 9883"/>
                              <a:gd name="connsiteY36" fmla="*/ 477 h 10000"/>
                              <a:gd name="connsiteX37" fmla="*/ 2139 w 9883"/>
                              <a:gd name="connsiteY37" fmla="*/ 410 h 10000"/>
                              <a:gd name="connsiteX38" fmla="*/ 2196 w 9883"/>
                              <a:gd name="connsiteY38" fmla="*/ 351 h 10000"/>
                              <a:gd name="connsiteX39" fmla="*/ 2256 w 9883"/>
                              <a:gd name="connsiteY39" fmla="*/ 296 h 10000"/>
                              <a:gd name="connsiteX40" fmla="*/ 2312 w 9883"/>
                              <a:gd name="connsiteY40" fmla="*/ 245 h 10000"/>
                              <a:gd name="connsiteX41" fmla="*/ 2372 w 9883"/>
                              <a:gd name="connsiteY41" fmla="*/ 198 h 10000"/>
                              <a:gd name="connsiteX42" fmla="*/ 2426 w 9883"/>
                              <a:gd name="connsiteY42" fmla="*/ 157 h 10000"/>
                              <a:gd name="connsiteX43" fmla="*/ 2487 w 9883"/>
                              <a:gd name="connsiteY43" fmla="*/ 122 h 10000"/>
                              <a:gd name="connsiteX44" fmla="*/ 2544 w 9883"/>
                              <a:gd name="connsiteY44" fmla="*/ 88 h 10000"/>
                              <a:gd name="connsiteX45" fmla="*/ 2602 w 9883"/>
                              <a:gd name="connsiteY45" fmla="*/ 61 h 10000"/>
                              <a:gd name="connsiteX46" fmla="*/ 2658 w 9883"/>
                              <a:gd name="connsiteY46" fmla="*/ 39 h 10000"/>
                              <a:gd name="connsiteX47" fmla="*/ 2717 w 9883"/>
                              <a:gd name="connsiteY47" fmla="*/ 24 h 10000"/>
                              <a:gd name="connsiteX48" fmla="*/ 2773 w 9883"/>
                              <a:gd name="connsiteY48" fmla="*/ 10 h 10000"/>
                              <a:gd name="connsiteX49" fmla="*/ 2835 w 9883"/>
                              <a:gd name="connsiteY49" fmla="*/ 2 h 10000"/>
                              <a:gd name="connsiteX50" fmla="*/ 2892 w 9883"/>
                              <a:gd name="connsiteY50" fmla="*/ 0 h 10000"/>
                              <a:gd name="connsiteX51" fmla="*/ 2948 w 9883"/>
                              <a:gd name="connsiteY51" fmla="*/ 2 h 10000"/>
                              <a:gd name="connsiteX52" fmla="*/ 3005 w 9883"/>
                              <a:gd name="connsiteY52" fmla="*/ 10 h 10000"/>
                              <a:gd name="connsiteX53" fmla="*/ 3064 w 9883"/>
                              <a:gd name="connsiteY53" fmla="*/ 24 h 10000"/>
                              <a:gd name="connsiteX54" fmla="*/ 3122 w 9883"/>
                              <a:gd name="connsiteY54" fmla="*/ 39 h 10000"/>
                              <a:gd name="connsiteX55" fmla="*/ 3180 w 9883"/>
                              <a:gd name="connsiteY55" fmla="*/ 61 h 10000"/>
                              <a:gd name="connsiteX56" fmla="*/ 3236 w 9883"/>
                              <a:gd name="connsiteY56" fmla="*/ 88 h 10000"/>
                              <a:gd name="connsiteX57" fmla="*/ 3295 w 9883"/>
                              <a:gd name="connsiteY57" fmla="*/ 122 h 10000"/>
                              <a:gd name="connsiteX58" fmla="*/ 3354 w 9883"/>
                              <a:gd name="connsiteY58" fmla="*/ 157 h 10000"/>
                              <a:gd name="connsiteX59" fmla="*/ 3409 w 9883"/>
                              <a:gd name="connsiteY59" fmla="*/ 198 h 10000"/>
                              <a:gd name="connsiteX60" fmla="*/ 3468 w 9883"/>
                              <a:gd name="connsiteY60" fmla="*/ 245 h 10000"/>
                              <a:gd name="connsiteX61" fmla="*/ 3526 w 9883"/>
                              <a:gd name="connsiteY61" fmla="*/ 296 h 10000"/>
                              <a:gd name="connsiteX62" fmla="*/ 3584 w 9883"/>
                              <a:gd name="connsiteY62" fmla="*/ 351 h 10000"/>
                              <a:gd name="connsiteX63" fmla="*/ 3643 w 9883"/>
                              <a:gd name="connsiteY63" fmla="*/ 410 h 10000"/>
                              <a:gd name="connsiteX64" fmla="*/ 3699 w 9883"/>
                              <a:gd name="connsiteY64" fmla="*/ 477 h 10000"/>
                              <a:gd name="connsiteX65" fmla="*/ 3757 w 9883"/>
                              <a:gd name="connsiteY65" fmla="*/ 546 h 10000"/>
                              <a:gd name="connsiteX66" fmla="*/ 3814 w 9883"/>
                              <a:gd name="connsiteY66" fmla="*/ 618 h 10000"/>
                              <a:gd name="connsiteX67" fmla="*/ 3873 w 9883"/>
                              <a:gd name="connsiteY67" fmla="*/ 697 h 10000"/>
                              <a:gd name="connsiteX68" fmla="*/ 3930 w 9883"/>
                              <a:gd name="connsiteY68" fmla="*/ 779 h 10000"/>
                              <a:gd name="connsiteX69" fmla="*/ 3989 w 9883"/>
                              <a:gd name="connsiteY69" fmla="*/ 864 h 10000"/>
                              <a:gd name="connsiteX70" fmla="*/ 4047 w 9883"/>
                              <a:gd name="connsiteY70" fmla="*/ 956 h 10000"/>
                              <a:gd name="connsiteX71" fmla="*/ 4104 w 9883"/>
                              <a:gd name="connsiteY71" fmla="*/ 1048 h 10000"/>
                              <a:gd name="connsiteX72" fmla="*/ 4161 w 9883"/>
                              <a:gd name="connsiteY72" fmla="*/ 1146 h 10000"/>
                              <a:gd name="connsiteX73" fmla="*/ 4218 w 9883"/>
                              <a:gd name="connsiteY73" fmla="*/ 1249 h 10000"/>
                              <a:gd name="connsiteX74" fmla="*/ 4278 w 9883"/>
                              <a:gd name="connsiteY74" fmla="*/ 1355 h 10000"/>
                              <a:gd name="connsiteX75" fmla="*/ 4336 w 9883"/>
                              <a:gd name="connsiteY75" fmla="*/ 1464 h 10000"/>
                              <a:gd name="connsiteX76" fmla="*/ 4392 w 9883"/>
                              <a:gd name="connsiteY76" fmla="*/ 1576 h 10000"/>
                              <a:gd name="connsiteX77" fmla="*/ 4450 w 9883"/>
                              <a:gd name="connsiteY77" fmla="*/ 1694 h 10000"/>
                              <a:gd name="connsiteX78" fmla="*/ 4507 w 9883"/>
                              <a:gd name="connsiteY78" fmla="*/ 1812 h 10000"/>
                              <a:gd name="connsiteX79" fmla="*/ 4567 w 9883"/>
                              <a:gd name="connsiteY79" fmla="*/ 1936 h 10000"/>
                              <a:gd name="connsiteX80" fmla="*/ 4627 w 9883"/>
                              <a:gd name="connsiteY80" fmla="*/ 2061 h 10000"/>
                              <a:gd name="connsiteX81" fmla="*/ 4682 w 9883"/>
                              <a:gd name="connsiteY81" fmla="*/ 2189 h 10000"/>
                              <a:gd name="connsiteX82" fmla="*/ 4740 w 9883"/>
                              <a:gd name="connsiteY82" fmla="*/ 2320 h 10000"/>
                              <a:gd name="connsiteX83" fmla="*/ 4797 w 9883"/>
                              <a:gd name="connsiteY83" fmla="*/ 2456 h 10000"/>
                              <a:gd name="connsiteX84" fmla="*/ 4856 w 9883"/>
                              <a:gd name="connsiteY84" fmla="*/ 2593 h 10000"/>
                              <a:gd name="connsiteX85" fmla="*/ 4911 w 9883"/>
                              <a:gd name="connsiteY85" fmla="*/ 2731 h 10000"/>
                              <a:gd name="connsiteX86" fmla="*/ 4971 w 9883"/>
                              <a:gd name="connsiteY86" fmla="*/ 2872 h 10000"/>
                              <a:gd name="connsiteX87" fmla="*/ 5029 w 9883"/>
                              <a:gd name="connsiteY87" fmla="*/ 3015 h 10000"/>
                              <a:gd name="connsiteX88" fmla="*/ 5087 w 9883"/>
                              <a:gd name="connsiteY88" fmla="*/ 3159 h 10000"/>
                              <a:gd name="connsiteX89" fmla="*/ 5145 w 9883"/>
                              <a:gd name="connsiteY89" fmla="*/ 3308 h 10000"/>
                              <a:gd name="connsiteX90" fmla="*/ 5202 w 9883"/>
                              <a:gd name="connsiteY90" fmla="*/ 3457 h 10000"/>
                              <a:gd name="connsiteX91" fmla="*/ 5258 w 9883"/>
                              <a:gd name="connsiteY91" fmla="*/ 3606 h 10000"/>
                              <a:gd name="connsiteX92" fmla="*/ 5319 w 9883"/>
                              <a:gd name="connsiteY92" fmla="*/ 3757 h 10000"/>
                              <a:gd name="connsiteX93" fmla="*/ 5375 w 9883"/>
                              <a:gd name="connsiteY93" fmla="*/ 3910 h 10000"/>
                              <a:gd name="connsiteX94" fmla="*/ 5435 w 9883"/>
                              <a:gd name="connsiteY94" fmla="*/ 4064 h 10000"/>
                              <a:gd name="connsiteX95" fmla="*/ 5490 w 9883"/>
                              <a:gd name="connsiteY95" fmla="*/ 4219 h 10000"/>
                              <a:gd name="connsiteX96" fmla="*/ 5549 w 9883"/>
                              <a:gd name="connsiteY96" fmla="*/ 4376 h 10000"/>
                              <a:gd name="connsiteX97" fmla="*/ 5606 w 9883"/>
                              <a:gd name="connsiteY97" fmla="*/ 4529 h 10000"/>
                              <a:gd name="connsiteX98" fmla="*/ 5667 w 9883"/>
                              <a:gd name="connsiteY98" fmla="*/ 4686 h 10000"/>
                              <a:gd name="connsiteX99" fmla="*/ 5725 w 9883"/>
                              <a:gd name="connsiteY99" fmla="*/ 4843 h 10000"/>
                              <a:gd name="connsiteX100" fmla="*/ 5779 w 9883"/>
                              <a:gd name="connsiteY100" fmla="*/ 5000 h 10000"/>
                              <a:gd name="connsiteX101" fmla="*/ 5838 w 9883"/>
                              <a:gd name="connsiteY101" fmla="*/ 5159 h 10000"/>
                              <a:gd name="connsiteX102" fmla="*/ 5895 w 9883"/>
                              <a:gd name="connsiteY102" fmla="*/ 5316 h 10000"/>
                              <a:gd name="connsiteX103" fmla="*/ 5954 w 9883"/>
                              <a:gd name="connsiteY103" fmla="*/ 5471 h 10000"/>
                              <a:gd name="connsiteX104" fmla="*/ 6012 w 9883"/>
                              <a:gd name="connsiteY104" fmla="*/ 5626 h 10000"/>
                              <a:gd name="connsiteX105" fmla="*/ 6070 w 9883"/>
                              <a:gd name="connsiteY105" fmla="*/ 5783 h 10000"/>
                              <a:gd name="connsiteX106" fmla="*/ 6127 w 9883"/>
                              <a:gd name="connsiteY106" fmla="*/ 5938 h 10000"/>
                              <a:gd name="connsiteX107" fmla="*/ 6185 w 9883"/>
                              <a:gd name="connsiteY107" fmla="*/ 6091 h 10000"/>
                              <a:gd name="connsiteX108" fmla="*/ 6244 w 9883"/>
                              <a:gd name="connsiteY108" fmla="*/ 6245 h 10000"/>
                              <a:gd name="connsiteX109" fmla="*/ 6299 w 9883"/>
                              <a:gd name="connsiteY109" fmla="*/ 6396 h 10000"/>
                              <a:gd name="connsiteX110" fmla="*/ 6357 w 9883"/>
                              <a:gd name="connsiteY110" fmla="*/ 6545 h 10000"/>
                              <a:gd name="connsiteX111" fmla="*/ 6417 w 9883"/>
                              <a:gd name="connsiteY111" fmla="*/ 6694 h 10000"/>
                              <a:gd name="connsiteX112" fmla="*/ 6476 w 9883"/>
                              <a:gd name="connsiteY112" fmla="*/ 6843 h 10000"/>
                              <a:gd name="connsiteX113" fmla="*/ 6531 w 9883"/>
                              <a:gd name="connsiteY113" fmla="*/ 6987 h 10000"/>
                              <a:gd name="connsiteX114" fmla="*/ 6589 w 9883"/>
                              <a:gd name="connsiteY114" fmla="*/ 7130 h 10000"/>
                              <a:gd name="connsiteX115" fmla="*/ 6647 w 9883"/>
                              <a:gd name="connsiteY115" fmla="*/ 7271 h 10000"/>
                              <a:gd name="connsiteX116" fmla="*/ 6707 w 9883"/>
                              <a:gd name="connsiteY116" fmla="*/ 7409 h 10000"/>
                              <a:gd name="connsiteX117" fmla="*/ 6765 w 9883"/>
                              <a:gd name="connsiteY117" fmla="*/ 7546 h 10000"/>
                              <a:gd name="connsiteX118" fmla="*/ 6821 w 9883"/>
                              <a:gd name="connsiteY118" fmla="*/ 7682 h 10000"/>
                              <a:gd name="connsiteX119" fmla="*/ 6877 w 9883"/>
                              <a:gd name="connsiteY119" fmla="*/ 7813 h 10000"/>
                              <a:gd name="connsiteX120" fmla="*/ 6935 w 9883"/>
                              <a:gd name="connsiteY120" fmla="*/ 7939 h 10000"/>
                              <a:gd name="connsiteX121" fmla="*/ 6995 w 9883"/>
                              <a:gd name="connsiteY121" fmla="*/ 8066 h 10000"/>
                              <a:gd name="connsiteX122" fmla="*/ 7053 w 9883"/>
                              <a:gd name="connsiteY122" fmla="*/ 8190 h 10000"/>
                              <a:gd name="connsiteX123" fmla="*/ 7110 w 9883"/>
                              <a:gd name="connsiteY123" fmla="*/ 8308 h 10000"/>
                              <a:gd name="connsiteX124" fmla="*/ 7168 w 9883"/>
                              <a:gd name="connsiteY124" fmla="*/ 8424 h 10000"/>
                              <a:gd name="connsiteX125" fmla="*/ 7226 w 9883"/>
                              <a:gd name="connsiteY125" fmla="*/ 8537 h 10000"/>
                              <a:gd name="connsiteX126" fmla="*/ 7283 w 9883"/>
                              <a:gd name="connsiteY126" fmla="*/ 8647 h 10000"/>
                              <a:gd name="connsiteX127" fmla="*/ 7339 w 9883"/>
                              <a:gd name="connsiteY127" fmla="*/ 8753 h 10000"/>
                              <a:gd name="connsiteX128" fmla="*/ 7400 w 9883"/>
                              <a:gd name="connsiteY128" fmla="*/ 8856 h 10000"/>
                              <a:gd name="connsiteX129" fmla="*/ 7457 w 9883"/>
                              <a:gd name="connsiteY129" fmla="*/ 8954 h 10000"/>
                              <a:gd name="connsiteX130" fmla="*/ 7515 w 9883"/>
                              <a:gd name="connsiteY130" fmla="*/ 9046 h 10000"/>
                              <a:gd name="connsiteX131" fmla="*/ 7572 w 9883"/>
                              <a:gd name="connsiteY131" fmla="*/ 9136 h 10000"/>
                              <a:gd name="connsiteX132" fmla="*/ 7630 w 9883"/>
                              <a:gd name="connsiteY132" fmla="*/ 9223 h 10000"/>
                              <a:gd name="connsiteX133" fmla="*/ 7689 w 9883"/>
                              <a:gd name="connsiteY133" fmla="*/ 9305 h 10000"/>
                              <a:gd name="connsiteX134" fmla="*/ 7746 w 9883"/>
                              <a:gd name="connsiteY134" fmla="*/ 9384 h 10000"/>
                              <a:gd name="connsiteX135" fmla="*/ 7803 w 9883"/>
                              <a:gd name="connsiteY135" fmla="*/ 9456 h 10000"/>
                              <a:gd name="connsiteX136" fmla="*/ 7860 w 9883"/>
                              <a:gd name="connsiteY136" fmla="*/ 9525 h 10000"/>
                              <a:gd name="connsiteX137" fmla="*/ 7919 w 9883"/>
                              <a:gd name="connsiteY137" fmla="*/ 9592 h 10000"/>
                              <a:gd name="connsiteX138" fmla="*/ 7975 w 9883"/>
                              <a:gd name="connsiteY138" fmla="*/ 9651 h 10000"/>
                              <a:gd name="connsiteX139" fmla="*/ 8035 w 9883"/>
                              <a:gd name="connsiteY139" fmla="*/ 9706 h 10000"/>
                              <a:gd name="connsiteX140" fmla="*/ 8093 w 9883"/>
                              <a:gd name="connsiteY140" fmla="*/ 9757 h 10000"/>
                              <a:gd name="connsiteX141" fmla="*/ 8151 w 9883"/>
                              <a:gd name="connsiteY141" fmla="*/ 9804 h 10000"/>
                              <a:gd name="connsiteX142" fmla="*/ 8208 w 9883"/>
                              <a:gd name="connsiteY142" fmla="*/ 9845 h 10000"/>
                              <a:gd name="connsiteX143" fmla="*/ 8267 w 9883"/>
                              <a:gd name="connsiteY143" fmla="*/ 9880 h 10000"/>
                              <a:gd name="connsiteX144" fmla="*/ 8324 w 9883"/>
                              <a:gd name="connsiteY144" fmla="*/ 9914 h 10000"/>
                              <a:gd name="connsiteX145" fmla="*/ 8379 w 9883"/>
                              <a:gd name="connsiteY145" fmla="*/ 9941 h 10000"/>
                              <a:gd name="connsiteX146" fmla="*/ 8440 w 9883"/>
                              <a:gd name="connsiteY146" fmla="*/ 9963 h 10000"/>
                              <a:gd name="connsiteX147" fmla="*/ 8497 w 9883"/>
                              <a:gd name="connsiteY147" fmla="*/ 9978 h 10000"/>
                              <a:gd name="connsiteX148" fmla="*/ 8558 w 9883"/>
                              <a:gd name="connsiteY148" fmla="*/ 9992 h 10000"/>
                              <a:gd name="connsiteX149" fmla="*/ 8613 w 9883"/>
                              <a:gd name="connsiteY149" fmla="*/ 10000 h 10000"/>
                              <a:gd name="connsiteX150" fmla="*/ 8670 w 9883"/>
                              <a:gd name="connsiteY150" fmla="*/ 10000 h 10000"/>
                              <a:gd name="connsiteX151" fmla="*/ 8727 w 9883"/>
                              <a:gd name="connsiteY151" fmla="*/ 10000 h 10000"/>
                              <a:gd name="connsiteX152" fmla="*/ 8786 w 9883"/>
                              <a:gd name="connsiteY152" fmla="*/ 9992 h 10000"/>
                              <a:gd name="connsiteX153" fmla="*/ 8843 w 9883"/>
                              <a:gd name="connsiteY153" fmla="*/ 9978 h 10000"/>
                              <a:gd name="connsiteX154" fmla="*/ 8958 w 9883"/>
                              <a:gd name="connsiteY154" fmla="*/ 9941 h 10000"/>
                              <a:gd name="connsiteX155" fmla="*/ 9018 w 9883"/>
                              <a:gd name="connsiteY155" fmla="*/ 9914 h 10000"/>
                              <a:gd name="connsiteX156" fmla="*/ 9076 w 9883"/>
                              <a:gd name="connsiteY156" fmla="*/ 9880 h 10000"/>
                              <a:gd name="connsiteX157" fmla="*/ 9130 w 9883"/>
                              <a:gd name="connsiteY157" fmla="*/ 9845 h 10000"/>
                              <a:gd name="connsiteX158" fmla="*/ 9191 w 9883"/>
                              <a:gd name="connsiteY158" fmla="*/ 9804 h 10000"/>
                              <a:gd name="connsiteX159" fmla="*/ 9249 w 9883"/>
                              <a:gd name="connsiteY159" fmla="*/ 9757 h 10000"/>
                              <a:gd name="connsiteX160" fmla="*/ 9307 w 9883"/>
                              <a:gd name="connsiteY160" fmla="*/ 9706 h 10000"/>
                              <a:gd name="connsiteX161" fmla="*/ 9365 w 9883"/>
                              <a:gd name="connsiteY161" fmla="*/ 9651 h 10000"/>
                              <a:gd name="connsiteX162" fmla="*/ 9421 w 9883"/>
                              <a:gd name="connsiteY162" fmla="*/ 9592 h 10000"/>
                              <a:gd name="connsiteX163" fmla="*/ 9478 w 9883"/>
                              <a:gd name="connsiteY163" fmla="*/ 9525 h 10000"/>
                              <a:gd name="connsiteX164" fmla="*/ 9540 w 9883"/>
                              <a:gd name="connsiteY164" fmla="*/ 9456 h 10000"/>
                              <a:gd name="connsiteX165" fmla="*/ 9598 w 9883"/>
                              <a:gd name="connsiteY165" fmla="*/ 9384 h 10000"/>
                              <a:gd name="connsiteX166" fmla="*/ 9653 w 9883"/>
                              <a:gd name="connsiteY166" fmla="*/ 9305 h 10000"/>
                              <a:gd name="connsiteX167" fmla="*/ 9709 w 9883"/>
                              <a:gd name="connsiteY167" fmla="*/ 9223 h 10000"/>
                              <a:gd name="connsiteX168" fmla="*/ 9769 w 9883"/>
                              <a:gd name="connsiteY168" fmla="*/ 9136 h 10000"/>
                              <a:gd name="connsiteX169" fmla="*/ 9826 w 9883"/>
                              <a:gd name="connsiteY169" fmla="*/ 9046 h 10000"/>
                              <a:gd name="connsiteX170" fmla="*/ 9883 w 9883"/>
                              <a:gd name="connsiteY170" fmla="*/ 8954 h 10000"/>
                              <a:gd name="connsiteX0" fmla="*/ 0 w 9942"/>
                              <a:gd name="connsiteY0" fmla="*/ 5000 h 10000"/>
                              <a:gd name="connsiteX1" fmla="*/ 59 w 9942"/>
                              <a:gd name="connsiteY1" fmla="*/ 4843 h 10000"/>
                              <a:gd name="connsiteX2" fmla="*/ 118 w 9942"/>
                              <a:gd name="connsiteY2" fmla="*/ 4686 h 10000"/>
                              <a:gd name="connsiteX3" fmla="*/ 175 w 9942"/>
                              <a:gd name="connsiteY3" fmla="*/ 4529 h 10000"/>
                              <a:gd name="connsiteX4" fmla="*/ 233 w 9942"/>
                              <a:gd name="connsiteY4" fmla="*/ 4376 h 10000"/>
                              <a:gd name="connsiteX5" fmla="*/ 295 w 9942"/>
                              <a:gd name="connsiteY5" fmla="*/ 4219 h 10000"/>
                              <a:gd name="connsiteX6" fmla="*/ 351 w 9942"/>
                              <a:gd name="connsiteY6" fmla="*/ 4064 h 10000"/>
                              <a:gd name="connsiteX7" fmla="*/ 411 w 9942"/>
                              <a:gd name="connsiteY7" fmla="*/ 3910 h 10000"/>
                              <a:gd name="connsiteX8" fmla="*/ 467 w 9942"/>
                              <a:gd name="connsiteY8" fmla="*/ 3757 h 10000"/>
                              <a:gd name="connsiteX9" fmla="*/ 528 w 9942"/>
                              <a:gd name="connsiteY9" fmla="*/ 3606 h 10000"/>
                              <a:gd name="connsiteX10" fmla="*/ 584 w 9942"/>
                              <a:gd name="connsiteY10" fmla="*/ 3457 h 10000"/>
                              <a:gd name="connsiteX11" fmla="*/ 642 w 9942"/>
                              <a:gd name="connsiteY11" fmla="*/ 3308 h 10000"/>
                              <a:gd name="connsiteX12" fmla="*/ 701 w 9942"/>
                              <a:gd name="connsiteY12" fmla="*/ 3159 h 10000"/>
                              <a:gd name="connsiteX13" fmla="*/ 761 w 9942"/>
                              <a:gd name="connsiteY13" fmla="*/ 3015 h 10000"/>
                              <a:gd name="connsiteX14" fmla="*/ 820 w 9942"/>
                              <a:gd name="connsiteY14" fmla="*/ 2872 h 10000"/>
                              <a:gd name="connsiteX15" fmla="*/ 877 w 9942"/>
                              <a:gd name="connsiteY15" fmla="*/ 2731 h 10000"/>
                              <a:gd name="connsiteX16" fmla="*/ 937 w 9942"/>
                              <a:gd name="connsiteY16" fmla="*/ 2593 h 10000"/>
                              <a:gd name="connsiteX17" fmla="*/ 994 w 9942"/>
                              <a:gd name="connsiteY17" fmla="*/ 2456 h 10000"/>
                              <a:gd name="connsiteX18" fmla="*/ 1053 w 9942"/>
                              <a:gd name="connsiteY18" fmla="*/ 2320 h 10000"/>
                              <a:gd name="connsiteX19" fmla="*/ 1111 w 9942"/>
                              <a:gd name="connsiteY19" fmla="*/ 2189 h 10000"/>
                              <a:gd name="connsiteX20" fmla="*/ 1170 w 9942"/>
                              <a:gd name="connsiteY20" fmla="*/ 2061 h 10000"/>
                              <a:gd name="connsiteX21" fmla="*/ 1228 w 9942"/>
                              <a:gd name="connsiteY21" fmla="*/ 1936 h 10000"/>
                              <a:gd name="connsiteX22" fmla="*/ 1287 w 9942"/>
                              <a:gd name="connsiteY22" fmla="*/ 1812 h 10000"/>
                              <a:gd name="connsiteX23" fmla="*/ 1346 w 9942"/>
                              <a:gd name="connsiteY23" fmla="*/ 1694 h 10000"/>
                              <a:gd name="connsiteX24" fmla="*/ 1402 w 9942"/>
                              <a:gd name="connsiteY24" fmla="*/ 1576 h 10000"/>
                              <a:gd name="connsiteX25" fmla="*/ 1463 w 9942"/>
                              <a:gd name="connsiteY25" fmla="*/ 1464 h 10000"/>
                              <a:gd name="connsiteX26" fmla="*/ 1523 w 9942"/>
                              <a:gd name="connsiteY26" fmla="*/ 1355 h 10000"/>
                              <a:gd name="connsiteX27" fmla="*/ 1578 w 9942"/>
                              <a:gd name="connsiteY27" fmla="*/ 1249 h 10000"/>
                              <a:gd name="connsiteX28" fmla="*/ 1636 w 9942"/>
                              <a:gd name="connsiteY28" fmla="*/ 1146 h 10000"/>
                              <a:gd name="connsiteX29" fmla="*/ 1695 w 9942"/>
                              <a:gd name="connsiteY29" fmla="*/ 1048 h 10000"/>
                              <a:gd name="connsiteX30" fmla="*/ 1755 w 9942"/>
                              <a:gd name="connsiteY30" fmla="*/ 956 h 10000"/>
                              <a:gd name="connsiteX31" fmla="*/ 1813 w 9942"/>
                              <a:gd name="connsiteY31" fmla="*/ 864 h 10000"/>
                              <a:gd name="connsiteX32" fmla="*/ 1871 w 9942"/>
                              <a:gd name="connsiteY32" fmla="*/ 779 h 10000"/>
                              <a:gd name="connsiteX33" fmla="*/ 1931 w 9942"/>
                              <a:gd name="connsiteY33" fmla="*/ 697 h 10000"/>
                              <a:gd name="connsiteX34" fmla="*/ 1989 w 9942"/>
                              <a:gd name="connsiteY34" fmla="*/ 618 h 10000"/>
                              <a:gd name="connsiteX35" fmla="*/ 2047 w 9942"/>
                              <a:gd name="connsiteY35" fmla="*/ 546 h 10000"/>
                              <a:gd name="connsiteX36" fmla="*/ 2106 w 9942"/>
                              <a:gd name="connsiteY36" fmla="*/ 477 h 10000"/>
                              <a:gd name="connsiteX37" fmla="*/ 2164 w 9942"/>
                              <a:gd name="connsiteY37" fmla="*/ 410 h 10000"/>
                              <a:gd name="connsiteX38" fmla="*/ 2222 w 9942"/>
                              <a:gd name="connsiteY38" fmla="*/ 351 h 10000"/>
                              <a:gd name="connsiteX39" fmla="*/ 2283 w 9942"/>
                              <a:gd name="connsiteY39" fmla="*/ 296 h 10000"/>
                              <a:gd name="connsiteX40" fmla="*/ 2339 w 9942"/>
                              <a:gd name="connsiteY40" fmla="*/ 245 h 10000"/>
                              <a:gd name="connsiteX41" fmla="*/ 2400 w 9942"/>
                              <a:gd name="connsiteY41" fmla="*/ 198 h 10000"/>
                              <a:gd name="connsiteX42" fmla="*/ 2455 w 9942"/>
                              <a:gd name="connsiteY42" fmla="*/ 157 h 10000"/>
                              <a:gd name="connsiteX43" fmla="*/ 2516 w 9942"/>
                              <a:gd name="connsiteY43" fmla="*/ 122 h 10000"/>
                              <a:gd name="connsiteX44" fmla="*/ 2574 w 9942"/>
                              <a:gd name="connsiteY44" fmla="*/ 88 h 10000"/>
                              <a:gd name="connsiteX45" fmla="*/ 2633 w 9942"/>
                              <a:gd name="connsiteY45" fmla="*/ 61 h 10000"/>
                              <a:gd name="connsiteX46" fmla="*/ 2689 w 9942"/>
                              <a:gd name="connsiteY46" fmla="*/ 39 h 10000"/>
                              <a:gd name="connsiteX47" fmla="*/ 2749 w 9942"/>
                              <a:gd name="connsiteY47" fmla="*/ 24 h 10000"/>
                              <a:gd name="connsiteX48" fmla="*/ 2806 w 9942"/>
                              <a:gd name="connsiteY48" fmla="*/ 10 h 10000"/>
                              <a:gd name="connsiteX49" fmla="*/ 2869 w 9942"/>
                              <a:gd name="connsiteY49" fmla="*/ 2 h 10000"/>
                              <a:gd name="connsiteX50" fmla="*/ 2926 w 9942"/>
                              <a:gd name="connsiteY50" fmla="*/ 0 h 10000"/>
                              <a:gd name="connsiteX51" fmla="*/ 2983 w 9942"/>
                              <a:gd name="connsiteY51" fmla="*/ 2 h 10000"/>
                              <a:gd name="connsiteX52" fmla="*/ 3041 w 9942"/>
                              <a:gd name="connsiteY52" fmla="*/ 10 h 10000"/>
                              <a:gd name="connsiteX53" fmla="*/ 3100 w 9942"/>
                              <a:gd name="connsiteY53" fmla="*/ 24 h 10000"/>
                              <a:gd name="connsiteX54" fmla="*/ 3159 w 9942"/>
                              <a:gd name="connsiteY54" fmla="*/ 39 h 10000"/>
                              <a:gd name="connsiteX55" fmla="*/ 3218 w 9942"/>
                              <a:gd name="connsiteY55" fmla="*/ 61 h 10000"/>
                              <a:gd name="connsiteX56" fmla="*/ 3274 w 9942"/>
                              <a:gd name="connsiteY56" fmla="*/ 88 h 10000"/>
                              <a:gd name="connsiteX57" fmla="*/ 3334 w 9942"/>
                              <a:gd name="connsiteY57" fmla="*/ 122 h 10000"/>
                              <a:gd name="connsiteX58" fmla="*/ 3394 w 9942"/>
                              <a:gd name="connsiteY58" fmla="*/ 157 h 10000"/>
                              <a:gd name="connsiteX59" fmla="*/ 3449 w 9942"/>
                              <a:gd name="connsiteY59" fmla="*/ 198 h 10000"/>
                              <a:gd name="connsiteX60" fmla="*/ 3509 w 9942"/>
                              <a:gd name="connsiteY60" fmla="*/ 245 h 10000"/>
                              <a:gd name="connsiteX61" fmla="*/ 3568 w 9942"/>
                              <a:gd name="connsiteY61" fmla="*/ 296 h 10000"/>
                              <a:gd name="connsiteX62" fmla="*/ 3626 w 9942"/>
                              <a:gd name="connsiteY62" fmla="*/ 351 h 10000"/>
                              <a:gd name="connsiteX63" fmla="*/ 3686 w 9942"/>
                              <a:gd name="connsiteY63" fmla="*/ 410 h 10000"/>
                              <a:gd name="connsiteX64" fmla="*/ 3743 w 9942"/>
                              <a:gd name="connsiteY64" fmla="*/ 477 h 10000"/>
                              <a:gd name="connsiteX65" fmla="*/ 3801 w 9942"/>
                              <a:gd name="connsiteY65" fmla="*/ 546 h 10000"/>
                              <a:gd name="connsiteX66" fmla="*/ 3859 w 9942"/>
                              <a:gd name="connsiteY66" fmla="*/ 618 h 10000"/>
                              <a:gd name="connsiteX67" fmla="*/ 3919 w 9942"/>
                              <a:gd name="connsiteY67" fmla="*/ 697 h 10000"/>
                              <a:gd name="connsiteX68" fmla="*/ 3977 w 9942"/>
                              <a:gd name="connsiteY68" fmla="*/ 779 h 10000"/>
                              <a:gd name="connsiteX69" fmla="*/ 4036 w 9942"/>
                              <a:gd name="connsiteY69" fmla="*/ 864 h 10000"/>
                              <a:gd name="connsiteX70" fmla="*/ 4095 w 9942"/>
                              <a:gd name="connsiteY70" fmla="*/ 956 h 10000"/>
                              <a:gd name="connsiteX71" fmla="*/ 4153 w 9942"/>
                              <a:gd name="connsiteY71" fmla="*/ 1048 h 10000"/>
                              <a:gd name="connsiteX72" fmla="*/ 4210 w 9942"/>
                              <a:gd name="connsiteY72" fmla="*/ 1146 h 10000"/>
                              <a:gd name="connsiteX73" fmla="*/ 4268 w 9942"/>
                              <a:gd name="connsiteY73" fmla="*/ 1249 h 10000"/>
                              <a:gd name="connsiteX74" fmla="*/ 4329 w 9942"/>
                              <a:gd name="connsiteY74" fmla="*/ 1355 h 10000"/>
                              <a:gd name="connsiteX75" fmla="*/ 4387 w 9942"/>
                              <a:gd name="connsiteY75" fmla="*/ 1464 h 10000"/>
                              <a:gd name="connsiteX76" fmla="*/ 4444 w 9942"/>
                              <a:gd name="connsiteY76" fmla="*/ 1576 h 10000"/>
                              <a:gd name="connsiteX77" fmla="*/ 4503 w 9942"/>
                              <a:gd name="connsiteY77" fmla="*/ 1694 h 10000"/>
                              <a:gd name="connsiteX78" fmla="*/ 4560 w 9942"/>
                              <a:gd name="connsiteY78" fmla="*/ 1812 h 10000"/>
                              <a:gd name="connsiteX79" fmla="*/ 4621 w 9942"/>
                              <a:gd name="connsiteY79" fmla="*/ 1936 h 10000"/>
                              <a:gd name="connsiteX80" fmla="*/ 4682 w 9942"/>
                              <a:gd name="connsiteY80" fmla="*/ 2061 h 10000"/>
                              <a:gd name="connsiteX81" fmla="*/ 4737 w 9942"/>
                              <a:gd name="connsiteY81" fmla="*/ 2189 h 10000"/>
                              <a:gd name="connsiteX82" fmla="*/ 4796 w 9942"/>
                              <a:gd name="connsiteY82" fmla="*/ 2320 h 10000"/>
                              <a:gd name="connsiteX83" fmla="*/ 4854 w 9942"/>
                              <a:gd name="connsiteY83" fmla="*/ 2456 h 10000"/>
                              <a:gd name="connsiteX84" fmla="*/ 4913 w 9942"/>
                              <a:gd name="connsiteY84" fmla="*/ 2593 h 10000"/>
                              <a:gd name="connsiteX85" fmla="*/ 4969 w 9942"/>
                              <a:gd name="connsiteY85" fmla="*/ 2731 h 10000"/>
                              <a:gd name="connsiteX86" fmla="*/ 5030 w 9942"/>
                              <a:gd name="connsiteY86" fmla="*/ 2872 h 10000"/>
                              <a:gd name="connsiteX87" fmla="*/ 5089 w 9942"/>
                              <a:gd name="connsiteY87" fmla="*/ 3015 h 10000"/>
                              <a:gd name="connsiteX88" fmla="*/ 5147 w 9942"/>
                              <a:gd name="connsiteY88" fmla="*/ 3159 h 10000"/>
                              <a:gd name="connsiteX89" fmla="*/ 5206 w 9942"/>
                              <a:gd name="connsiteY89" fmla="*/ 3308 h 10000"/>
                              <a:gd name="connsiteX90" fmla="*/ 5264 w 9942"/>
                              <a:gd name="connsiteY90" fmla="*/ 3457 h 10000"/>
                              <a:gd name="connsiteX91" fmla="*/ 5320 w 9942"/>
                              <a:gd name="connsiteY91" fmla="*/ 3606 h 10000"/>
                              <a:gd name="connsiteX92" fmla="*/ 5382 w 9942"/>
                              <a:gd name="connsiteY92" fmla="*/ 3757 h 10000"/>
                              <a:gd name="connsiteX93" fmla="*/ 5439 w 9942"/>
                              <a:gd name="connsiteY93" fmla="*/ 3910 h 10000"/>
                              <a:gd name="connsiteX94" fmla="*/ 5499 w 9942"/>
                              <a:gd name="connsiteY94" fmla="*/ 4064 h 10000"/>
                              <a:gd name="connsiteX95" fmla="*/ 5555 w 9942"/>
                              <a:gd name="connsiteY95" fmla="*/ 4219 h 10000"/>
                              <a:gd name="connsiteX96" fmla="*/ 5615 w 9942"/>
                              <a:gd name="connsiteY96" fmla="*/ 4376 h 10000"/>
                              <a:gd name="connsiteX97" fmla="*/ 5672 w 9942"/>
                              <a:gd name="connsiteY97" fmla="*/ 4529 h 10000"/>
                              <a:gd name="connsiteX98" fmla="*/ 5734 w 9942"/>
                              <a:gd name="connsiteY98" fmla="*/ 4686 h 10000"/>
                              <a:gd name="connsiteX99" fmla="*/ 5793 w 9942"/>
                              <a:gd name="connsiteY99" fmla="*/ 4843 h 10000"/>
                              <a:gd name="connsiteX100" fmla="*/ 5847 w 9942"/>
                              <a:gd name="connsiteY100" fmla="*/ 5000 h 10000"/>
                              <a:gd name="connsiteX101" fmla="*/ 5907 w 9942"/>
                              <a:gd name="connsiteY101" fmla="*/ 5159 h 10000"/>
                              <a:gd name="connsiteX102" fmla="*/ 5965 w 9942"/>
                              <a:gd name="connsiteY102" fmla="*/ 5316 h 10000"/>
                              <a:gd name="connsiteX103" fmla="*/ 6024 w 9942"/>
                              <a:gd name="connsiteY103" fmla="*/ 5471 h 10000"/>
                              <a:gd name="connsiteX104" fmla="*/ 6083 w 9942"/>
                              <a:gd name="connsiteY104" fmla="*/ 5626 h 10000"/>
                              <a:gd name="connsiteX105" fmla="*/ 6142 w 9942"/>
                              <a:gd name="connsiteY105" fmla="*/ 5783 h 10000"/>
                              <a:gd name="connsiteX106" fmla="*/ 6200 w 9942"/>
                              <a:gd name="connsiteY106" fmla="*/ 5938 h 10000"/>
                              <a:gd name="connsiteX107" fmla="*/ 6258 w 9942"/>
                              <a:gd name="connsiteY107" fmla="*/ 6091 h 10000"/>
                              <a:gd name="connsiteX108" fmla="*/ 6318 w 9942"/>
                              <a:gd name="connsiteY108" fmla="*/ 6245 h 10000"/>
                              <a:gd name="connsiteX109" fmla="*/ 6374 w 9942"/>
                              <a:gd name="connsiteY109" fmla="*/ 6396 h 10000"/>
                              <a:gd name="connsiteX110" fmla="*/ 6432 w 9942"/>
                              <a:gd name="connsiteY110" fmla="*/ 6545 h 10000"/>
                              <a:gd name="connsiteX111" fmla="*/ 6493 w 9942"/>
                              <a:gd name="connsiteY111" fmla="*/ 6694 h 10000"/>
                              <a:gd name="connsiteX112" fmla="*/ 6553 w 9942"/>
                              <a:gd name="connsiteY112" fmla="*/ 6843 h 10000"/>
                              <a:gd name="connsiteX113" fmla="*/ 6608 w 9942"/>
                              <a:gd name="connsiteY113" fmla="*/ 6987 h 10000"/>
                              <a:gd name="connsiteX114" fmla="*/ 6667 w 9942"/>
                              <a:gd name="connsiteY114" fmla="*/ 7130 h 10000"/>
                              <a:gd name="connsiteX115" fmla="*/ 6726 w 9942"/>
                              <a:gd name="connsiteY115" fmla="*/ 7271 h 10000"/>
                              <a:gd name="connsiteX116" fmla="*/ 6786 w 9942"/>
                              <a:gd name="connsiteY116" fmla="*/ 7409 h 10000"/>
                              <a:gd name="connsiteX117" fmla="*/ 6845 w 9942"/>
                              <a:gd name="connsiteY117" fmla="*/ 7546 h 10000"/>
                              <a:gd name="connsiteX118" fmla="*/ 6902 w 9942"/>
                              <a:gd name="connsiteY118" fmla="*/ 7682 h 10000"/>
                              <a:gd name="connsiteX119" fmla="*/ 6958 w 9942"/>
                              <a:gd name="connsiteY119" fmla="*/ 7813 h 10000"/>
                              <a:gd name="connsiteX120" fmla="*/ 7017 w 9942"/>
                              <a:gd name="connsiteY120" fmla="*/ 7939 h 10000"/>
                              <a:gd name="connsiteX121" fmla="*/ 7078 w 9942"/>
                              <a:gd name="connsiteY121" fmla="*/ 8066 h 10000"/>
                              <a:gd name="connsiteX122" fmla="*/ 7136 w 9942"/>
                              <a:gd name="connsiteY122" fmla="*/ 8190 h 10000"/>
                              <a:gd name="connsiteX123" fmla="*/ 7194 w 9942"/>
                              <a:gd name="connsiteY123" fmla="*/ 8308 h 10000"/>
                              <a:gd name="connsiteX124" fmla="*/ 7253 w 9942"/>
                              <a:gd name="connsiteY124" fmla="*/ 8424 h 10000"/>
                              <a:gd name="connsiteX125" fmla="*/ 7312 w 9942"/>
                              <a:gd name="connsiteY125" fmla="*/ 8537 h 10000"/>
                              <a:gd name="connsiteX126" fmla="*/ 7369 w 9942"/>
                              <a:gd name="connsiteY126" fmla="*/ 8647 h 10000"/>
                              <a:gd name="connsiteX127" fmla="*/ 7426 w 9942"/>
                              <a:gd name="connsiteY127" fmla="*/ 8753 h 10000"/>
                              <a:gd name="connsiteX128" fmla="*/ 7488 w 9942"/>
                              <a:gd name="connsiteY128" fmla="*/ 8856 h 10000"/>
                              <a:gd name="connsiteX129" fmla="*/ 7545 w 9942"/>
                              <a:gd name="connsiteY129" fmla="*/ 8954 h 10000"/>
                              <a:gd name="connsiteX130" fmla="*/ 7604 w 9942"/>
                              <a:gd name="connsiteY130" fmla="*/ 9046 h 10000"/>
                              <a:gd name="connsiteX131" fmla="*/ 7662 w 9942"/>
                              <a:gd name="connsiteY131" fmla="*/ 9136 h 10000"/>
                              <a:gd name="connsiteX132" fmla="*/ 7720 w 9942"/>
                              <a:gd name="connsiteY132" fmla="*/ 9223 h 10000"/>
                              <a:gd name="connsiteX133" fmla="*/ 7780 w 9942"/>
                              <a:gd name="connsiteY133" fmla="*/ 9305 h 10000"/>
                              <a:gd name="connsiteX134" fmla="*/ 7838 w 9942"/>
                              <a:gd name="connsiteY134" fmla="*/ 9384 h 10000"/>
                              <a:gd name="connsiteX135" fmla="*/ 7895 w 9942"/>
                              <a:gd name="connsiteY135" fmla="*/ 9456 h 10000"/>
                              <a:gd name="connsiteX136" fmla="*/ 7953 w 9942"/>
                              <a:gd name="connsiteY136" fmla="*/ 9525 h 10000"/>
                              <a:gd name="connsiteX137" fmla="*/ 8013 w 9942"/>
                              <a:gd name="connsiteY137" fmla="*/ 9592 h 10000"/>
                              <a:gd name="connsiteX138" fmla="*/ 8069 w 9942"/>
                              <a:gd name="connsiteY138" fmla="*/ 9651 h 10000"/>
                              <a:gd name="connsiteX139" fmla="*/ 8130 w 9942"/>
                              <a:gd name="connsiteY139" fmla="*/ 9706 h 10000"/>
                              <a:gd name="connsiteX140" fmla="*/ 8189 w 9942"/>
                              <a:gd name="connsiteY140" fmla="*/ 9757 h 10000"/>
                              <a:gd name="connsiteX141" fmla="*/ 8247 w 9942"/>
                              <a:gd name="connsiteY141" fmla="*/ 9804 h 10000"/>
                              <a:gd name="connsiteX142" fmla="*/ 8305 w 9942"/>
                              <a:gd name="connsiteY142" fmla="*/ 9845 h 10000"/>
                              <a:gd name="connsiteX143" fmla="*/ 8365 w 9942"/>
                              <a:gd name="connsiteY143" fmla="*/ 9880 h 10000"/>
                              <a:gd name="connsiteX144" fmla="*/ 8423 w 9942"/>
                              <a:gd name="connsiteY144" fmla="*/ 9914 h 10000"/>
                              <a:gd name="connsiteX145" fmla="*/ 8478 w 9942"/>
                              <a:gd name="connsiteY145" fmla="*/ 9941 h 10000"/>
                              <a:gd name="connsiteX146" fmla="*/ 8540 w 9942"/>
                              <a:gd name="connsiteY146" fmla="*/ 9963 h 10000"/>
                              <a:gd name="connsiteX147" fmla="*/ 8598 w 9942"/>
                              <a:gd name="connsiteY147" fmla="*/ 9978 h 10000"/>
                              <a:gd name="connsiteX148" fmla="*/ 8659 w 9942"/>
                              <a:gd name="connsiteY148" fmla="*/ 9992 h 10000"/>
                              <a:gd name="connsiteX149" fmla="*/ 8715 w 9942"/>
                              <a:gd name="connsiteY149" fmla="*/ 10000 h 10000"/>
                              <a:gd name="connsiteX150" fmla="*/ 8773 w 9942"/>
                              <a:gd name="connsiteY150" fmla="*/ 10000 h 10000"/>
                              <a:gd name="connsiteX151" fmla="*/ 8830 w 9942"/>
                              <a:gd name="connsiteY151" fmla="*/ 10000 h 10000"/>
                              <a:gd name="connsiteX152" fmla="*/ 8890 w 9942"/>
                              <a:gd name="connsiteY152" fmla="*/ 9992 h 10000"/>
                              <a:gd name="connsiteX153" fmla="*/ 8948 w 9942"/>
                              <a:gd name="connsiteY153" fmla="*/ 9978 h 10000"/>
                              <a:gd name="connsiteX154" fmla="*/ 9064 w 9942"/>
                              <a:gd name="connsiteY154" fmla="*/ 9941 h 10000"/>
                              <a:gd name="connsiteX155" fmla="*/ 9125 w 9942"/>
                              <a:gd name="connsiteY155" fmla="*/ 9914 h 10000"/>
                              <a:gd name="connsiteX156" fmla="*/ 9183 w 9942"/>
                              <a:gd name="connsiteY156" fmla="*/ 9880 h 10000"/>
                              <a:gd name="connsiteX157" fmla="*/ 9238 w 9942"/>
                              <a:gd name="connsiteY157" fmla="*/ 9845 h 10000"/>
                              <a:gd name="connsiteX158" fmla="*/ 9300 w 9942"/>
                              <a:gd name="connsiteY158" fmla="*/ 9804 h 10000"/>
                              <a:gd name="connsiteX159" fmla="*/ 9358 w 9942"/>
                              <a:gd name="connsiteY159" fmla="*/ 9757 h 10000"/>
                              <a:gd name="connsiteX160" fmla="*/ 9417 w 9942"/>
                              <a:gd name="connsiteY160" fmla="*/ 9706 h 10000"/>
                              <a:gd name="connsiteX161" fmla="*/ 9476 w 9942"/>
                              <a:gd name="connsiteY161" fmla="*/ 9651 h 10000"/>
                              <a:gd name="connsiteX162" fmla="*/ 9533 w 9942"/>
                              <a:gd name="connsiteY162" fmla="*/ 9592 h 10000"/>
                              <a:gd name="connsiteX163" fmla="*/ 9590 w 9942"/>
                              <a:gd name="connsiteY163" fmla="*/ 9525 h 10000"/>
                              <a:gd name="connsiteX164" fmla="*/ 9653 w 9942"/>
                              <a:gd name="connsiteY164" fmla="*/ 9456 h 10000"/>
                              <a:gd name="connsiteX165" fmla="*/ 9712 w 9942"/>
                              <a:gd name="connsiteY165" fmla="*/ 9384 h 10000"/>
                              <a:gd name="connsiteX166" fmla="*/ 9767 w 9942"/>
                              <a:gd name="connsiteY166" fmla="*/ 9305 h 10000"/>
                              <a:gd name="connsiteX167" fmla="*/ 9824 w 9942"/>
                              <a:gd name="connsiteY167" fmla="*/ 9223 h 10000"/>
                              <a:gd name="connsiteX168" fmla="*/ 9885 w 9942"/>
                              <a:gd name="connsiteY168" fmla="*/ 9136 h 10000"/>
                              <a:gd name="connsiteX169" fmla="*/ 9942 w 9942"/>
                              <a:gd name="connsiteY169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237 w 10000"/>
                              <a:gd name="connsiteY156" fmla="*/ 9880 h 10000"/>
                              <a:gd name="connsiteX157" fmla="*/ 9292 w 10000"/>
                              <a:gd name="connsiteY157" fmla="*/ 9845 h 10000"/>
                              <a:gd name="connsiteX158" fmla="*/ 9354 w 10000"/>
                              <a:gd name="connsiteY158" fmla="*/ 9804 h 10000"/>
                              <a:gd name="connsiteX159" fmla="*/ 9413 w 10000"/>
                              <a:gd name="connsiteY159" fmla="*/ 9757 h 10000"/>
                              <a:gd name="connsiteX160" fmla="*/ 9472 w 10000"/>
                              <a:gd name="connsiteY160" fmla="*/ 9706 h 10000"/>
                              <a:gd name="connsiteX161" fmla="*/ 9531 w 10000"/>
                              <a:gd name="connsiteY161" fmla="*/ 9651 h 10000"/>
                              <a:gd name="connsiteX162" fmla="*/ 9589 w 10000"/>
                              <a:gd name="connsiteY162" fmla="*/ 9592 h 10000"/>
                              <a:gd name="connsiteX163" fmla="*/ 9646 w 10000"/>
                              <a:gd name="connsiteY163" fmla="*/ 9525 h 10000"/>
                              <a:gd name="connsiteX164" fmla="*/ 9709 w 10000"/>
                              <a:gd name="connsiteY164" fmla="*/ 9456 h 10000"/>
                              <a:gd name="connsiteX165" fmla="*/ 9769 w 10000"/>
                              <a:gd name="connsiteY165" fmla="*/ 9384 h 10000"/>
                              <a:gd name="connsiteX166" fmla="*/ 9824 w 10000"/>
                              <a:gd name="connsiteY166" fmla="*/ 9305 h 10000"/>
                              <a:gd name="connsiteX167" fmla="*/ 9943 w 10000"/>
                              <a:gd name="connsiteY167" fmla="*/ 9136 h 10000"/>
                              <a:gd name="connsiteX168" fmla="*/ 10000 w 10000"/>
                              <a:gd name="connsiteY168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237 w 10000"/>
                              <a:gd name="connsiteY156" fmla="*/ 9880 h 10000"/>
                              <a:gd name="connsiteX157" fmla="*/ 9292 w 10000"/>
                              <a:gd name="connsiteY157" fmla="*/ 9845 h 10000"/>
                              <a:gd name="connsiteX158" fmla="*/ 9413 w 10000"/>
                              <a:gd name="connsiteY158" fmla="*/ 9757 h 10000"/>
                              <a:gd name="connsiteX159" fmla="*/ 9472 w 10000"/>
                              <a:gd name="connsiteY159" fmla="*/ 9706 h 10000"/>
                              <a:gd name="connsiteX160" fmla="*/ 9531 w 10000"/>
                              <a:gd name="connsiteY160" fmla="*/ 9651 h 10000"/>
                              <a:gd name="connsiteX161" fmla="*/ 9589 w 10000"/>
                              <a:gd name="connsiteY161" fmla="*/ 9592 h 10000"/>
                              <a:gd name="connsiteX162" fmla="*/ 9646 w 10000"/>
                              <a:gd name="connsiteY162" fmla="*/ 9525 h 10000"/>
                              <a:gd name="connsiteX163" fmla="*/ 9709 w 10000"/>
                              <a:gd name="connsiteY163" fmla="*/ 9456 h 10000"/>
                              <a:gd name="connsiteX164" fmla="*/ 9769 w 10000"/>
                              <a:gd name="connsiteY164" fmla="*/ 9384 h 10000"/>
                              <a:gd name="connsiteX165" fmla="*/ 9824 w 10000"/>
                              <a:gd name="connsiteY165" fmla="*/ 9305 h 10000"/>
                              <a:gd name="connsiteX166" fmla="*/ 9943 w 10000"/>
                              <a:gd name="connsiteY166" fmla="*/ 9136 h 10000"/>
                              <a:gd name="connsiteX167" fmla="*/ 10000 w 10000"/>
                              <a:gd name="connsiteY167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237 w 10000"/>
                              <a:gd name="connsiteY156" fmla="*/ 9880 h 10000"/>
                              <a:gd name="connsiteX157" fmla="*/ 9413 w 10000"/>
                              <a:gd name="connsiteY157" fmla="*/ 9757 h 10000"/>
                              <a:gd name="connsiteX158" fmla="*/ 9472 w 10000"/>
                              <a:gd name="connsiteY158" fmla="*/ 9706 h 10000"/>
                              <a:gd name="connsiteX159" fmla="*/ 9531 w 10000"/>
                              <a:gd name="connsiteY159" fmla="*/ 9651 h 10000"/>
                              <a:gd name="connsiteX160" fmla="*/ 9589 w 10000"/>
                              <a:gd name="connsiteY160" fmla="*/ 9592 h 10000"/>
                              <a:gd name="connsiteX161" fmla="*/ 9646 w 10000"/>
                              <a:gd name="connsiteY161" fmla="*/ 9525 h 10000"/>
                              <a:gd name="connsiteX162" fmla="*/ 9709 w 10000"/>
                              <a:gd name="connsiteY162" fmla="*/ 9456 h 10000"/>
                              <a:gd name="connsiteX163" fmla="*/ 9769 w 10000"/>
                              <a:gd name="connsiteY163" fmla="*/ 9384 h 10000"/>
                              <a:gd name="connsiteX164" fmla="*/ 9824 w 10000"/>
                              <a:gd name="connsiteY164" fmla="*/ 9305 h 10000"/>
                              <a:gd name="connsiteX165" fmla="*/ 9943 w 10000"/>
                              <a:gd name="connsiteY165" fmla="*/ 9136 h 10000"/>
                              <a:gd name="connsiteX166" fmla="*/ 10000 w 10000"/>
                              <a:gd name="connsiteY166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646 w 10000"/>
                              <a:gd name="connsiteY160" fmla="*/ 9525 h 10000"/>
                              <a:gd name="connsiteX161" fmla="*/ 9709 w 10000"/>
                              <a:gd name="connsiteY161" fmla="*/ 9456 h 10000"/>
                              <a:gd name="connsiteX162" fmla="*/ 9769 w 10000"/>
                              <a:gd name="connsiteY162" fmla="*/ 9384 h 10000"/>
                              <a:gd name="connsiteX163" fmla="*/ 9824 w 10000"/>
                              <a:gd name="connsiteY163" fmla="*/ 9305 h 10000"/>
                              <a:gd name="connsiteX164" fmla="*/ 9943 w 10000"/>
                              <a:gd name="connsiteY164" fmla="*/ 9136 h 10000"/>
                              <a:gd name="connsiteX165" fmla="*/ 10000 w 10000"/>
                              <a:gd name="connsiteY165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709 w 10000"/>
                              <a:gd name="connsiteY160" fmla="*/ 9456 h 10000"/>
                              <a:gd name="connsiteX161" fmla="*/ 9769 w 10000"/>
                              <a:gd name="connsiteY161" fmla="*/ 9384 h 10000"/>
                              <a:gd name="connsiteX162" fmla="*/ 9824 w 10000"/>
                              <a:gd name="connsiteY162" fmla="*/ 9305 h 10000"/>
                              <a:gd name="connsiteX163" fmla="*/ 9943 w 10000"/>
                              <a:gd name="connsiteY163" fmla="*/ 9136 h 10000"/>
                              <a:gd name="connsiteX164" fmla="*/ 10000 w 10000"/>
                              <a:gd name="connsiteY164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709 w 10000"/>
                              <a:gd name="connsiteY160" fmla="*/ 9456 h 10000"/>
                              <a:gd name="connsiteX161" fmla="*/ 9769 w 10000"/>
                              <a:gd name="connsiteY161" fmla="*/ 9384 h 10000"/>
                              <a:gd name="connsiteX162" fmla="*/ 9943 w 10000"/>
                              <a:gd name="connsiteY162" fmla="*/ 9136 h 10000"/>
                              <a:gd name="connsiteX163" fmla="*/ 10000 w 10000"/>
                              <a:gd name="connsiteY163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709 w 10000"/>
                              <a:gd name="connsiteY160" fmla="*/ 9456 h 10000"/>
                              <a:gd name="connsiteX161" fmla="*/ 9943 w 10000"/>
                              <a:gd name="connsiteY161" fmla="*/ 9136 h 10000"/>
                              <a:gd name="connsiteX162" fmla="*/ 10000 w 10000"/>
                              <a:gd name="connsiteY162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709 w 10000"/>
                              <a:gd name="connsiteY160" fmla="*/ 9456 h 10000"/>
                              <a:gd name="connsiteX161" fmla="*/ 10000 w 10000"/>
                              <a:gd name="connsiteY161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10000 w 10000"/>
                              <a:gd name="connsiteY160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10000 w 10000"/>
                              <a:gd name="connsiteY159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10000 w 10000"/>
                              <a:gd name="connsiteY158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413 w 10000"/>
                              <a:gd name="connsiteY155" fmla="*/ 9757 h 10000"/>
                              <a:gd name="connsiteX156" fmla="*/ 9472 w 10000"/>
                              <a:gd name="connsiteY156" fmla="*/ 9706 h 10000"/>
                              <a:gd name="connsiteX157" fmla="*/ 10000 w 10000"/>
                              <a:gd name="connsiteY157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117 w 10000"/>
                              <a:gd name="connsiteY153" fmla="*/ 9941 h 10000"/>
                              <a:gd name="connsiteX154" fmla="*/ 9413 w 10000"/>
                              <a:gd name="connsiteY154" fmla="*/ 9757 h 10000"/>
                              <a:gd name="connsiteX155" fmla="*/ 9472 w 10000"/>
                              <a:gd name="connsiteY155" fmla="*/ 9706 h 10000"/>
                              <a:gd name="connsiteX156" fmla="*/ 10000 w 10000"/>
                              <a:gd name="connsiteY156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9117 w 10000"/>
                              <a:gd name="connsiteY152" fmla="*/ 9941 h 10000"/>
                              <a:gd name="connsiteX153" fmla="*/ 9413 w 10000"/>
                              <a:gd name="connsiteY153" fmla="*/ 9757 h 10000"/>
                              <a:gd name="connsiteX154" fmla="*/ 9472 w 10000"/>
                              <a:gd name="connsiteY154" fmla="*/ 9706 h 10000"/>
                              <a:gd name="connsiteX155" fmla="*/ 10000 w 10000"/>
                              <a:gd name="connsiteY155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9117 w 10000"/>
                              <a:gd name="connsiteY152" fmla="*/ 9941 h 10000"/>
                              <a:gd name="connsiteX153" fmla="*/ 9413 w 10000"/>
                              <a:gd name="connsiteY153" fmla="*/ 9757 h 10000"/>
                              <a:gd name="connsiteX154" fmla="*/ 10000 w 10000"/>
                              <a:gd name="connsiteY154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9117 w 10000"/>
                              <a:gd name="connsiteY152" fmla="*/ 9941 h 10000"/>
                              <a:gd name="connsiteX153" fmla="*/ 10000 w 10000"/>
                              <a:gd name="connsiteY153" fmla="*/ 9046 h 10000"/>
                              <a:gd name="connsiteX0" fmla="*/ 0 w 9117"/>
                              <a:gd name="connsiteY0" fmla="*/ 5000 h 10000"/>
                              <a:gd name="connsiteX1" fmla="*/ 59 w 9117"/>
                              <a:gd name="connsiteY1" fmla="*/ 4843 h 10000"/>
                              <a:gd name="connsiteX2" fmla="*/ 119 w 9117"/>
                              <a:gd name="connsiteY2" fmla="*/ 4686 h 10000"/>
                              <a:gd name="connsiteX3" fmla="*/ 176 w 9117"/>
                              <a:gd name="connsiteY3" fmla="*/ 4529 h 10000"/>
                              <a:gd name="connsiteX4" fmla="*/ 234 w 9117"/>
                              <a:gd name="connsiteY4" fmla="*/ 4376 h 10000"/>
                              <a:gd name="connsiteX5" fmla="*/ 297 w 9117"/>
                              <a:gd name="connsiteY5" fmla="*/ 4219 h 10000"/>
                              <a:gd name="connsiteX6" fmla="*/ 353 w 9117"/>
                              <a:gd name="connsiteY6" fmla="*/ 4064 h 10000"/>
                              <a:gd name="connsiteX7" fmla="*/ 413 w 9117"/>
                              <a:gd name="connsiteY7" fmla="*/ 3910 h 10000"/>
                              <a:gd name="connsiteX8" fmla="*/ 470 w 9117"/>
                              <a:gd name="connsiteY8" fmla="*/ 3757 h 10000"/>
                              <a:gd name="connsiteX9" fmla="*/ 531 w 9117"/>
                              <a:gd name="connsiteY9" fmla="*/ 3606 h 10000"/>
                              <a:gd name="connsiteX10" fmla="*/ 587 w 9117"/>
                              <a:gd name="connsiteY10" fmla="*/ 3457 h 10000"/>
                              <a:gd name="connsiteX11" fmla="*/ 646 w 9117"/>
                              <a:gd name="connsiteY11" fmla="*/ 3308 h 10000"/>
                              <a:gd name="connsiteX12" fmla="*/ 705 w 9117"/>
                              <a:gd name="connsiteY12" fmla="*/ 3159 h 10000"/>
                              <a:gd name="connsiteX13" fmla="*/ 765 w 9117"/>
                              <a:gd name="connsiteY13" fmla="*/ 3015 h 10000"/>
                              <a:gd name="connsiteX14" fmla="*/ 825 w 9117"/>
                              <a:gd name="connsiteY14" fmla="*/ 2872 h 10000"/>
                              <a:gd name="connsiteX15" fmla="*/ 882 w 9117"/>
                              <a:gd name="connsiteY15" fmla="*/ 2731 h 10000"/>
                              <a:gd name="connsiteX16" fmla="*/ 942 w 9117"/>
                              <a:gd name="connsiteY16" fmla="*/ 2593 h 10000"/>
                              <a:gd name="connsiteX17" fmla="*/ 1000 w 9117"/>
                              <a:gd name="connsiteY17" fmla="*/ 2456 h 10000"/>
                              <a:gd name="connsiteX18" fmla="*/ 1059 w 9117"/>
                              <a:gd name="connsiteY18" fmla="*/ 2320 h 10000"/>
                              <a:gd name="connsiteX19" fmla="*/ 1117 w 9117"/>
                              <a:gd name="connsiteY19" fmla="*/ 2189 h 10000"/>
                              <a:gd name="connsiteX20" fmla="*/ 1177 w 9117"/>
                              <a:gd name="connsiteY20" fmla="*/ 2061 h 10000"/>
                              <a:gd name="connsiteX21" fmla="*/ 1235 w 9117"/>
                              <a:gd name="connsiteY21" fmla="*/ 1936 h 10000"/>
                              <a:gd name="connsiteX22" fmla="*/ 1295 w 9117"/>
                              <a:gd name="connsiteY22" fmla="*/ 1812 h 10000"/>
                              <a:gd name="connsiteX23" fmla="*/ 1354 w 9117"/>
                              <a:gd name="connsiteY23" fmla="*/ 1694 h 10000"/>
                              <a:gd name="connsiteX24" fmla="*/ 1410 w 9117"/>
                              <a:gd name="connsiteY24" fmla="*/ 1576 h 10000"/>
                              <a:gd name="connsiteX25" fmla="*/ 1472 w 9117"/>
                              <a:gd name="connsiteY25" fmla="*/ 1464 h 10000"/>
                              <a:gd name="connsiteX26" fmla="*/ 1532 w 9117"/>
                              <a:gd name="connsiteY26" fmla="*/ 1355 h 10000"/>
                              <a:gd name="connsiteX27" fmla="*/ 1587 w 9117"/>
                              <a:gd name="connsiteY27" fmla="*/ 1249 h 10000"/>
                              <a:gd name="connsiteX28" fmla="*/ 1646 w 9117"/>
                              <a:gd name="connsiteY28" fmla="*/ 1146 h 10000"/>
                              <a:gd name="connsiteX29" fmla="*/ 1705 w 9117"/>
                              <a:gd name="connsiteY29" fmla="*/ 1048 h 10000"/>
                              <a:gd name="connsiteX30" fmla="*/ 1765 w 9117"/>
                              <a:gd name="connsiteY30" fmla="*/ 956 h 10000"/>
                              <a:gd name="connsiteX31" fmla="*/ 1824 w 9117"/>
                              <a:gd name="connsiteY31" fmla="*/ 864 h 10000"/>
                              <a:gd name="connsiteX32" fmla="*/ 1882 w 9117"/>
                              <a:gd name="connsiteY32" fmla="*/ 779 h 10000"/>
                              <a:gd name="connsiteX33" fmla="*/ 1942 w 9117"/>
                              <a:gd name="connsiteY33" fmla="*/ 697 h 10000"/>
                              <a:gd name="connsiteX34" fmla="*/ 2001 w 9117"/>
                              <a:gd name="connsiteY34" fmla="*/ 618 h 10000"/>
                              <a:gd name="connsiteX35" fmla="*/ 2059 w 9117"/>
                              <a:gd name="connsiteY35" fmla="*/ 546 h 10000"/>
                              <a:gd name="connsiteX36" fmla="*/ 2118 w 9117"/>
                              <a:gd name="connsiteY36" fmla="*/ 477 h 10000"/>
                              <a:gd name="connsiteX37" fmla="*/ 2177 w 9117"/>
                              <a:gd name="connsiteY37" fmla="*/ 410 h 10000"/>
                              <a:gd name="connsiteX38" fmla="*/ 2235 w 9117"/>
                              <a:gd name="connsiteY38" fmla="*/ 351 h 10000"/>
                              <a:gd name="connsiteX39" fmla="*/ 2296 w 9117"/>
                              <a:gd name="connsiteY39" fmla="*/ 296 h 10000"/>
                              <a:gd name="connsiteX40" fmla="*/ 2353 w 9117"/>
                              <a:gd name="connsiteY40" fmla="*/ 245 h 10000"/>
                              <a:gd name="connsiteX41" fmla="*/ 2414 w 9117"/>
                              <a:gd name="connsiteY41" fmla="*/ 198 h 10000"/>
                              <a:gd name="connsiteX42" fmla="*/ 2469 w 9117"/>
                              <a:gd name="connsiteY42" fmla="*/ 157 h 10000"/>
                              <a:gd name="connsiteX43" fmla="*/ 2531 w 9117"/>
                              <a:gd name="connsiteY43" fmla="*/ 122 h 10000"/>
                              <a:gd name="connsiteX44" fmla="*/ 2589 w 9117"/>
                              <a:gd name="connsiteY44" fmla="*/ 88 h 10000"/>
                              <a:gd name="connsiteX45" fmla="*/ 2648 w 9117"/>
                              <a:gd name="connsiteY45" fmla="*/ 61 h 10000"/>
                              <a:gd name="connsiteX46" fmla="*/ 2705 w 9117"/>
                              <a:gd name="connsiteY46" fmla="*/ 39 h 10000"/>
                              <a:gd name="connsiteX47" fmla="*/ 2765 w 9117"/>
                              <a:gd name="connsiteY47" fmla="*/ 24 h 10000"/>
                              <a:gd name="connsiteX48" fmla="*/ 2822 w 9117"/>
                              <a:gd name="connsiteY48" fmla="*/ 10 h 10000"/>
                              <a:gd name="connsiteX49" fmla="*/ 2886 w 9117"/>
                              <a:gd name="connsiteY49" fmla="*/ 2 h 10000"/>
                              <a:gd name="connsiteX50" fmla="*/ 2943 w 9117"/>
                              <a:gd name="connsiteY50" fmla="*/ 0 h 10000"/>
                              <a:gd name="connsiteX51" fmla="*/ 3000 w 9117"/>
                              <a:gd name="connsiteY51" fmla="*/ 2 h 10000"/>
                              <a:gd name="connsiteX52" fmla="*/ 3059 w 9117"/>
                              <a:gd name="connsiteY52" fmla="*/ 10 h 10000"/>
                              <a:gd name="connsiteX53" fmla="*/ 3118 w 9117"/>
                              <a:gd name="connsiteY53" fmla="*/ 24 h 10000"/>
                              <a:gd name="connsiteX54" fmla="*/ 3177 w 9117"/>
                              <a:gd name="connsiteY54" fmla="*/ 39 h 10000"/>
                              <a:gd name="connsiteX55" fmla="*/ 3237 w 9117"/>
                              <a:gd name="connsiteY55" fmla="*/ 61 h 10000"/>
                              <a:gd name="connsiteX56" fmla="*/ 3293 w 9117"/>
                              <a:gd name="connsiteY56" fmla="*/ 88 h 10000"/>
                              <a:gd name="connsiteX57" fmla="*/ 3353 w 9117"/>
                              <a:gd name="connsiteY57" fmla="*/ 122 h 10000"/>
                              <a:gd name="connsiteX58" fmla="*/ 3414 w 9117"/>
                              <a:gd name="connsiteY58" fmla="*/ 157 h 10000"/>
                              <a:gd name="connsiteX59" fmla="*/ 3469 w 9117"/>
                              <a:gd name="connsiteY59" fmla="*/ 198 h 10000"/>
                              <a:gd name="connsiteX60" fmla="*/ 3529 w 9117"/>
                              <a:gd name="connsiteY60" fmla="*/ 245 h 10000"/>
                              <a:gd name="connsiteX61" fmla="*/ 3589 w 9117"/>
                              <a:gd name="connsiteY61" fmla="*/ 296 h 10000"/>
                              <a:gd name="connsiteX62" fmla="*/ 3647 w 9117"/>
                              <a:gd name="connsiteY62" fmla="*/ 351 h 10000"/>
                              <a:gd name="connsiteX63" fmla="*/ 3708 w 9117"/>
                              <a:gd name="connsiteY63" fmla="*/ 410 h 10000"/>
                              <a:gd name="connsiteX64" fmla="*/ 3765 w 9117"/>
                              <a:gd name="connsiteY64" fmla="*/ 477 h 10000"/>
                              <a:gd name="connsiteX65" fmla="*/ 3823 w 9117"/>
                              <a:gd name="connsiteY65" fmla="*/ 546 h 10000"/>
                              <a:gd name="connsiteX66" fmla="*/ 3882 w 9117"/>
                              <a:gd name="connsiteY66" fmla="*/ 618 h 10000"/>
                              <a:gd name="connsiteX67" fmla="*/ 3942 w 9117"/>
                              <a:gd name="connsiteY67" fmla="*/ 697 h 10000"/>
                              <a:gd name="connsiteX68" fmla="*/ 4000 w 9117"/>
                              <a:gd name="connsiteY68" fmla="*/ 779 h 10000"/>
                              <a:gd name="connsiteX69" fmla="*/ 4060 w 9117"/>
                              <a:gd name="connsiteY69" fmla="*/ 864 h 10000"/>
                              <a:gd name="connsiteX70" fmla="*/ 4119 w 9117"/>
                              <a:gd name="connsiteY70" fmla="*/ 956 h 10000"/>
                              <a:gd name="connsiteX71" fmla="*/ 4177 w 9117"/>
                              <a:gd name="connsiteY71" fmla="*/ 1048 h 10000"/>
                              <a:gd name="connsiteX72" fmla="*/ 4235 w 9117"/>
                              <a:gd name="connsiteY72" fmla="*/ 1146 h 10000"/>
                              <a:gd name="connsiteX73" fmla="*/ 4293 w 9117"/>
                              <a:gd name="connsiteY73" fmla="*/ 1249 h 10000"/>
                              <a:gd name="connsiteX74" fmla="*/ 4354 w 9117"/>
                              <a:gd name="connsiteY74" fmla="*/ 1355 h 10000"/>
                              <a:gd name="connsiteX75" fmla="*/ 4413 w 9117"/>
                              <a:gd name="connsiteY75" fmla="*/ 1464 h 10000"/>
                              <a:gd name="connsiteX76" fmla="*/ 4470 w 9117"/>
                              <a:gd name="connsiteY76" fmla="*/ 1576 h 10000"/>
                              <a:gd name="connsiteX77" fmla="*/ 4529 w 9117"/>
                              <a:gd name="connsiteY77" fmla="*/ 1694 h 10000"/>
                              <a:gd name="connsiteX78" fmla="*/ 4587 w 9117"/>
                              <a:gd name="connsiteY78" fmla="*/ 1812 h 10000"/>
                              <a:gd name="connsiteX79" fmla="*/ 4648 w 9117"/>
                              <a:gd name="connsiteY79" fmla="*/ 1936 h 10000"/>
                              <a:gd name="connsiteX80" fmla="*/ 4709 w 9117"/>
                              <a:gd name="connsiteY80" fmla="*/ 2061 h 10000"/>
                              <a:gd name="connsiteX81" fmla="*/ 4765 w 9117"/>
                              <a:gd name="connsiteY81" fmla="*/ 2189 h 10000"/>
                              <a:gd name="connsiteX82" fmla="*/ 4824 w 9117"/>
                              <a:gd name="connsiteY82" fmla="*/ 2320 h 10000"/>
                              <a:gd name="connsiteX83" fmla="*/ 4882 w 9117"/>
                              <a:gd name="connsiteY83" fmla="*/ 2456 h 10000"/>
                              <a:gd name="connsiteX84" fmla="*/ 4942 w 9117"/>
                              <a:gd name="connsiteY84" fmla="*/ 2593 h 10000"/>
                              <a:gd name="connsiteX85" fmla="*/ 4998 w 9117"/>
                              <a:gd name="connsiteY85" fmla="*/ 2731 h 10000"/>
                              <a:gd name="connsiteX86" fmla="*/ 5059 w 9117"/>
                              <a:gd name="connsiteY86" fmla="*/ 2872 h 10000"/>
                              <a:gd name="connsiteX87" fmla="*/ 5119 w 9117"/>
                              <a:gd name="connsiteY87" fmla="*/ 3015 h 10000"/>
                              <a:gd name="connsiteX88" fmla="*/ 5177 w 9117"/>
                              <a:gd name="connsiteY88" fmla="*/ 3159 h 10000"/>
                              <a:gd name="connsiteX89" fmla="*/ 5236 w 9117"/>
                              <a:gd name="connsiteY89" fmla="*/ 3308 h 10000"/>
                              <a:gd name="connsiteX90" fmla="*/ 5295 w 9117"/>
                              <a:gd name="connsiteY90" fmla="*/ 3457 h 10000"/>
                              <a:gd name="connsiteX91" fmla="*/ 5351 w 9117"/>
                              <a:gd name="connsiteY91" fmla="*/ 3606 h 10000"/>
                              <a:gd name="connsiteX92" fmla="*/ 5413 w 9117"/>
                              <a:gd name="connsiteY92" fmla="*/ 3757 h 10000"/>
                              <a:gd name="connsiteX93" fmla="*/ 5471 w 9117"/>
                              <a:gd name="connsiteY93" fmla="*/ 3910 h 10000"/>
                              <a:gd name="connsiteX94" fmla="*/ 5531 w 9117"/>
                              <a:gd name="connsiteY94" fmla="*/ 4064 h 10000"/>
                              <a:gd name="connsiteX95" fmla="*/ 5587 w 9117"/>
                              <a:gd name="connsiteY95" fmla="*/ 4219 h 10000"/>
                              <a:gd name="connsiteX96" fmla="*/ 5648 w 9117"/>
                              <a:gd name="connsiteY96" fmla="*/ 4376 h 10000"/>
                              <a:gd name="connsiteX97" fmla="*/ 5705 w 9117"/>
                              <a:gd name="connsiteY97" fmla="*/ 4529 h 10000"/>
                              <a:gd name="connsiteX98" fmla="*/ 5767 w 9117"/>
                              <a:gd name="connsiteY98" fmla="*/ 4686 h 10000"/>
                              <a:gd name="connsiteX99" fmla="*/ 5827 w 9117"/>
                              <a:gd name="connsiteY99" fmla="*/ 4843 h 10000"/>
                              <a:gd name="connsiteX100" fmla="*/ 5881 w 9117"/>
                              <a:gd name="connsiteY100" fmla="*/ 5000 h 10000"/>
                              <a:gd name="connsiteX101" fmla="*/ 5941 w 9117"/>
                              <a:gd name="connsiteY101" fmla="*/ 5159 h 10000"/>
                              <a:gd name="connsiteX102" fmla="*/ 6000 w 9117"/>
                              <a:gd name="connsiteY102" fmla="*/ 5316 h 10000"/>
                              <a:gd name="connsiteX103" fmla="*/ 6059 w 9117"/>
                              <a:gd name="connsiteY103" fmla="*/ 5471 h 10000"/>
                              <a:gd name="connsiteX104" fmla="*/ 6118 w 9117"/>
                              <a:gd name="connsiteY104" fmla="*/ 5626 h 10000"/>
                              <a:gd name="connsiteX105" fmla="*/ 6178 w 9117"/>
                              <a:gd name="connsiteY105" fmla="*/ 5783 h 10000"/>
                              <a:gd name="connsiteX106" fmla="*/ 6236 w 9117"/>
                              <a:gd name="connsiteY106" fmla="*/ 5938 h 10000"/>
                              <a:gd name="connsiteX107" fmla="*/ 6295 w 9117"/>
                              <a:gd name="connsiteY107" fmla="*/ 6091 h 10000"/>
                              <a:gd name="connsiteX108" fmla="*/ 6355 w 9117"/>
                              <a:gd name="connsiteY108" fmla="*/ 6245 h 10000"/>
                              <a:gd name="connsiteX109" fmla="*/ 6411 w 9117"/>
                              <a:gd name="connsiteY109" fmla="*/ 6396 h 10000"/>
                              <a:gd name="connsiteX110" fmla="*/ 6470 w 9117"/>
                              <a:gd name="connsiteY110" fmla="*/ 6545 h 10000"/>
                              <a:gd name="connsiteX111" fmla="*/ 6531 w 9117"/>
                              <a:gd name="connsiteY111" fmla="*/ 6694 h 10000"/>
                              <a:gd name="connsiteX112" fmla="*/ 6591 w 9117"/>
                              <a:gd name="connsiteY112" fmla="*/ 6843 h 10000"/>
                              <a:gd name="connsiteX113" fmla="*/ 6647 w 9117"/>
                              <a:gd name="connsiteY113" fmla="*/ 6987 h 10000"/>
                              <a:gd name="connsiteX114" fmla="*/ 6706 w 9117"/>
                              <a:gd name="connsiteY114" fmla="*/ 7130 h 10000"/>
                              <a:gd name="connsiteX115" fmla="*/ 6765 w 9117"/>
                              <a:gd name="connsiteY115" fmla="*/ 7271 h 10000"/>
                              <a:gd name="connsiteX116" fmla="*/ 6826 w 9117"/>
                              <a:gd name="connsiteY116" fmla="*/ 7409 h 10000"/>
                              <a:gd name="connsiteX117" fmla="*/ 6885 w 9117"/>
                              <a:gd name="connsiteY117" fmla="*/ 7546 h 10000"/>
                              <a:gd name="connsiteX118" fmla="*/ 6942 w 9117"/>
                              <a:gd name="connsiteY118" fmla="*/ 7682 h 10000"/>
                              <a:gd name="connsiteX119" fmla="*/ 6999 w 9117"/>
                              <a:gd name="connsiteY119" fmla="*/ 7813 h 10000"/>
                              <a:gd name="connsiteX120" fmla="*/ 7058 w 9117"/>
                              <a:gd name="connsiteY120" fmla="*/ 7939 h 10000"/>
                              <a:gd name="connsiteX121" fmla="*/ 7119 w 9117"/>
                              <a:gd name="connsiteY121" fmla="*/ 8066 h 10000"/>
                              <a:gd name="connsiteX122" fmla="*/ 7178 w 9117"/>
                              <a:gd name="connsiteY122" fmla="*/ 8190 h 10000"/>
                              <a:gd name="connsiteX123" fmla="*/ 7236 w 9117"/>
                              <a:gd name="connsiteY123" fmla="*/ 8308 h 10000"/>
                              <a:gd name="connsiteX124" fmla="*/ 7295 w 9117"/>
                              <a:gd name="connsiteY124" fmla="*/ 8424 h 10000"/>
                              <a:gd name="connsiteX125" fmla="*/ 7355 w 9117"/>
                              <a:gd name="connsiteY125" fmla="*/ 8537 h 10000"/>
                              <a:gd name="connsiteX126" fmla="*/ 7412 w 9117"/>
                              <a:gd name="connsiteY126" fmla="*/ 8647 h 10000"/>
                              <a:gd name="connsiteX127" fmla="*/ 7469 w 9117"/>
                              <a:gd name="connsiteY127" fmla="*/ 8753 h 10000"/>
                              <a:gd name="connsiteX128" fmla="*/ 7532 w 9117"/>
                              <a:gd name="connsiteY128" fmla="*/ 8856 h 10000"/>
                              <a:gd name="connsiteX129" fmla="*/ 7589 w 9117"/>
                              <a:gd name="connsiteY129" fmla="*/ 8954 h 10000"/>
                              <a:gd name="connsiteX130" fmla="*/ 7648 w 9117"/>
                              <a:gd name="connsiteY130" fmla="*/ 9046 h 10000"/>
                              <a:gd name="connsiteX131" fmla="*/ 7707 w 9117"/>
                              <a:gd name="connsiteY131" fmla="*/ 9136 h 10000"/>
                              <a:gd name="connsiteX132" fmla="*/ 7765 w 9117"/>
                              <a:gd name="connsiteY132" fmla="*/ 9223 h 10000"/>
                              <a:gd name="connsiteX133" fmla="*/ 7825 w 9117"/>
                              <a:gd name="connsiteY133" fmla="*/ 9305 h 10000"/>
                              <a:gd name="connsiteX134" fmla="*/ 7884 w 9117"/>
                              <a:gd name="connsiteY134" fmla="*/ 9384 h 10000"/>
                              <a:gd name="connsiteX135" fmla="*/ 7941 w 9117"/>
                              <a:gd name="connsiteY135" fmla="*/ 9456 h 10000"/>
                              <a:gd name="connsiteX136" fmla="*/ 7999 w 9117"/>
                              <a:gd name="connsiteY136" fmla="*/ 9525 h 10000"/>
                              <a:gd name="connsiteX137" fmla="*/ 8060 w 9117"/>
                              <a:gd name="connsiteY137" fmla="*/ 9592 h 10000"/>
                              <a:gd name="connsiteX138" fmla="*/ 8116 w 9117"/>
                              <a:gd name="connsiteY138" fmla="*/ 9651 h 10000"/>
                              <a:gd name="connsiteX139" fmla="*/ 8177 w 9117"/>
                              <a:gd name="connsiteY139" fmla="*/ 9706 h 10000"/>
                              <a:gd name="connsiteX140" fmla="*/ 8237 w 9117"/>
                              <a:gd name="connsiteY140" fmla="*/ 9757 h 10000"/>
                              <a:gd name="connsiteX141" fmla="*/ 8295 w 9117"/>
                              <a:gd name="connsiteY141" fmla="*/ 9804 h 10000"/>
                              <a:gd name="connsiteX142" fmla="*/ 8353 w 9117"/>
                              <a:gd name="connsiteY142" fmla="*/ 9845 h 10000"/>
                              <a:gd name="connsiteX143" fmla="*/ 8414 w 9117"/>
                              <a:gd name="connsiteY143" fmla="*/ 9880 h 10000"/>
                              <a:gd name="connsiteX144" fmla="*/ 8472 w 9117"/>
                              <a:gd name="connsiteY144" fmla="*/ 9914 h 10000"/>
                              <a:gd name="connsiteX145" fmla="*/ 8527 w 9117"/>
                              <a:gd name="connsiteY145" fmla="*/ 9941 h 10000"/>
                              <a:gd name="connsiteX146" fmla="*/ 8590 w 9117"/>
                              <a:gd name="connsiteY146" fmla="*/ 9963 h 10000"/>
                              <a:gd name="connsiteX147" fmla="*/ 8648 w 9117"/>
                              <a:gd name="connsiteY147" fmla="*/ 9978 h 10000"/>
                              <a:gd name="connsiteX148" fmla="*/ 8710 w 9117"/>
                              <a:gd name="connsiteY148" fmla="*/ 9992 h 10000"/>
                              <a:gd name="connsiteX149" fmla="*/ 8766 w 9117"/>
                              <a:gd name="connsiteY149" fmla="*/ 10000 h 10000"/>
                              <a:gd name="connsiteX150" fmla="*/ 8824 w 9117"/>
                              <a:gd name="connsiteY150" fmla="*/ 10000 h 10000"/>
                              <a:gd name="connsiteX151" fmla="*/ 8882 w 9117"/>
                              <a:gd name="connsiteY151" fmla="*/ 10000 h 10000"/>
                              <a:gd name="connsiteX152" fmla="*/ 9117 w 9117"/>
                              <a:gd name="connsiteY152" fmla="*/ 9941 h 10000"/>
                              <a:gd name="connsiteX0" fmla="*/ 0 w 9742"/>
                              <a:gd name="connsiteY0" fmla="*/ 5000 h 10000"/>
                              <a:gd name="connsiteX1" fmla="*/ 65 w 9742"/>
                              <a:gd name="connsiteY1" fmla="*/ 4843 h 10000"/>
                              <a:gd name="connsiteX2" fmla="*/ 131 w 9742"/>
                              <a:gd name="connsiteY2" fmla="*/ 4686 h 10000"/>
                              <a:gd name="connsiteX3" fmla="*/ 193 w 9742"/>
                              <a:gd name="connsiteY3" fmla="*/ 4529 h 10000"/>
                              <a:gd name="connsiteX4" fmla="*/ 257 w 9742"/>
                              <a:gd name="connsiteY4" fmla="*/ 4376 h 10000"/>
                              <a:gd name="connsiteX5" fmla="*/ 326 w 9742"/>
                              <a:gd name="connsiteY5" fmla="*/ 4219 h 10000"/>
                              <a:gd name="connsiteX6" fmla="*/ 387 w 9742"/>
                              <a:gd name="connsiteY6" fmla="*/ 4064 h 10000"/>
                              <a:gd name="connsiteX7" fmla="*/ 453 w 9742"/>
                              <a:gd name="connsiteY7" fmla="*/ 3910 h 10000"/>
                              <a:gd name="connsiteX8" fmla="*/ 516 w 9742"/>
                              <a:gd name="connsiteY8" fmla="*/ 3757 h 10000"/>
                              <a:gd name="connsiteX9" fmla="*/ 582 w 9742"/>
                              <a:gd name="connsiteY9" fmla="*/ 3606 h 10000"/>
                              <a:gd name="connsiteX10" fmla="*/ 644 w 9742"/>
                              <a:gd name="connsiteY10" fmla="*/ 3457 h 10000"/>
                              <a:gd name="connsiteX11" fmla="*/ 709 w 9742"/>
                              <a:gd name="connsiteY11" fmla="*/ 3308 h 10000"/>
                              <a:gd name="connsiteX12" fmla="*/ 773 w 9742"/>
                              <a:gd name="connsiteY12" fmla="*/ 3159 h 10000"/>
                              <a:gd name="connsiteX13" fmla="*/ 839 w 9742"/>
                              <a:gd name="connsiteY13" fmla="*/ 3015 h 10000"/>
                              <a:gd name="connsiteX14" fmla="*/ 905 w 9742"/>
                              <a:gd name="connsiteY14" fmla="*/ 2872 h 10000"/>
                              <a:gd name="connsiteX15" fmla="*/ 967 w 9742"/>
                              <a:gd name="connsiteY15" fmla="*/ 2731 h 10000"/>
                              <a:gd name="connsiteX16" fmla="*/ 1033 w 9742"/>
                              <a:gd name="connsiteY16" fmla="*/ 2593 h 10000"/>
                              <a:gd name="connsiteX17" fmla="*/ 1097 w 9742"/>
                              <a:gd name="connsiteY17" fmla="*/ 2456 h 10000"/>
                              <a:gd name="connsiteX18" fmla="*/ 1162 w 9742"/>
                              <a:gd name="connsiteY18" fmla="*/ 2320 h 10000"/>
                              <a:gd name="connsiteX19" fmla="*/ 1225 w 9742"/>
                              <a:gd name="connsiteY19" fmla="*/ 2189 h 10000"/>
                              <a:gd name="connsiteX20" fmla="*/ 1291 w 9742"/>
                              <a:gd name="connsiteY20" fmla="*/ 2061 h 10000"/>
                              <a:gd name="connsiteX21" fmla="*/ 1355 w 9742"/>
                              <a:gd name="connsiteY21" fmla="*/ 1936 h 10000"/>
                              <a:gd name="connsiteX22" fmla="*/ 1420 w 9742"/>
                              <a:gd name="connsiteY22" fmla="*/ 1812 h 10000"/>
                              <a:gd name="connsiteX23" fmla="*/ 1485 w 9742"/>
                              <a:gd name="connsiteY23" fmla="*/ 1694 h 10000"/>
                              <a:gd name="connsiteX24" fmla="*/ 1547 w 9742"/>
                              <a:gd name="connsiteY24" fmla="*/ 1576 h 10000"/>
                              <a:gd name="connsiteX25" fmla="*/ 1615 w 9742"/>
                              <a:gd name="connsiteY25" fmla="*/ 1464 h 10000"/>
                              <a:gd name="connsiteX26" fmla="*/ 1680 w 9742"/>
                              <a:gd name="connsiteY26" fmla="*/ 1355 h 10000"/>
                              <a:gd name="connsiteX27" fmla="*/ 1741 w 9742"/>
                              <a:gd name="connsiteY27" fmla="*/ 1249 h 10000"/>
                              <a:gd name="connsiteX28" fmla="*/ 1805 w 9742"/>
                              <a:gd name="connsiteY28" fmla="*/ 1146 h 10000"/>
                              <a:gd name="connsiteX29" fmla="*/ 1870 w 9742"/>
                              <a:gd name="connsiteY29" fmla="*/ 1048 h 10000"/>
                              <a:gd name="connsiteX30" fmla="*/ 1936 w 9742"/>
                              <a:gd name="connsiteY30" fmla="*/ 956 h 10000"/>
                              <a:gd name="connsiteX31" fmla="*/ 2001 w 9742"/>
                              <a:gd name="connsiteY31" fmla="*/ 864 h 10000"/>
                              <a:gd name="connsiteX32" fmla="*/ 2064 w 9742"/>
                              <a:gd name="connsiteY32" fmla="*/ 779 h 10000"/>
                              <a:gd name="connsiteX33" fmla="*/ 2130 w 9742"/>
                              <a:gd name="connsiteY33" fmla="*/ 697 h 10000"/>
                              <a:gd name="connsiteX34" fmla="*/ 2195 w 9742"/>
                              <a:gd name="connsiteY34" fmla="*/ 618 h 10000"/>
                              <a:gd name="connsiteX35" fmla="*/ 2258 w 9742"/>
                              <a:gd name="connsiteY35" fmla="*/ 546 h 10000"/>
                              <a:gd name="connsiteX36" fmla="*/ 2323 w 9742"/>
                              <a:gd name="connsiteY36" fmla="*/ 477 h 10000"/>
                              <a:gd name="connsiteX37" fmla="*/ 2388 w 9742"/>
                              <a:gd name="connsiteY37" fmla="*/ 410 h 10000"/>
                              <a:gd name="connsiteX38" fmla="*/ 2451 w 9742"/>
                              <a:gd name="connsiteY38" fmla="*/ 351 h 10000"/>
                              <a:gd name="connsiteX39" fmla="*/ 2518 w 9742"/>
                              <a:gd name="connsiteY39" fmla="*/ 296 h 10000"/>
                              <a:gd name="connsiteX40" fmla="*/ 2581 w 9742"/>
                              <a:gd name="connsiteY40" fmla="*/ 245 h 10000"/>
                              <a:gd name="connsiteX41" fmla="*/ 2648 w 9742"/>
                              <a:gd name="connsiteY41" fmla="*/ 198 h 10000"/>
                              <a:gd name="connsiteX42" fmla="*/ 2708 w 9742"/>
                              <a:gd name="connsiteY42" fmla="*/ 157 h 10000"/>
                              <a:gd name="connsiteX43" fmla="*/ 2776 w 9742"/>
                              <a:gd name="connsiteY43" fmla="*/ 122 h 10000"/>
                              <a:gd name="connsiteX44" fmla="*/ 2840 w 9742"/>
                              <a:gd name="connsiteY44" fmla="*/ 88 h 10000"/>
                              <a:gd name="connsiteX45" fmla="*/ 2904 w 9742"/>
                              <a:gd name="connsiteY45" fmla="*/ 61 h 10000"/>
                              <a:gd name="connsiteX46" fmla="*/ 2967 w 9742"/>
                              <a:gd name="connsiteY46" fmla="*/ 39 h 10000"/>
                              <a:gd name="connsiteX47" fmla="*/ 3033 w 9742"/>
                              <a:gd name="connsiteY47" fmla="*/ 24 h 10000"/>
                              <a:gd name="connsiteX48" fmla="*/ 3095 w 9742"/>
                              <a:gd name="connsiteY48" fmla="*/ 10 h 10000"/>
                              <a:gd name="connsiteX49" fmla="*/ 3166 w 9742"/>
                              <a:gd name="connsiteY49" fmla="*/ 2 h 10000"/>
                              <a:gd name="connsiteX50" fmla="*/ 3228 w 9742"/>
                              <a:gd name="connsiteY50" fmla="*/ 0 h 10000"/>
                              <a:gd name="connsiteX51" fmla="*/ 3291 w 9742"/>
                              <a:gd name="connsiteY51" fmla="*/ 2 h 10000"/>
                              <a:gd name="connsiteX52" fmla="*/ 3355 w 9742"/>
                              <a:gd name="connsiteY52" fmla="*/ 10 h 10000"/>
                              <a:gd name="connsiteX53" fmla="*/ 3420 w 9742"/>
                              <a:gd name="connsiteY53" fmla="*/ 24 h 10000"/>
                              <a:gd name="connsiteX54" fmla="*/ 3485 w 9742"/>
                              <a:gd name="connsiteY54" fmla="*/ 39 h 10000"/>
                              <a:gd name="connsiteX55" fmla="*/ 3551 w 9742"/>
                              <a:gd name="connsiteY55" fmla="*/ 61 h 10000"/>
                              <a:gd name="connsiteX56" fmla="*/ 3612 w 9742"/>
                              <a:gd name="connsiteY56" fmla="*/ 88 h 10000"/>
                              <a:gd name="connsiteX57" fmla="*/ 3678 w 9742"/>
                              <a:gd name="connsiteY57" fmla="*/ 122 h 10000"/>
                              <a:gd name="connsiteX58" fmla="*/ 3745 w 9742"/>
                              <a:gd name="connsiteY58" fmla="*/ 157 h 10000"/>
                              <a:gd name="connsiteX59" fmla="*/ 3805 w 9742"/>
                              <a:gd name="connsiteY59" fmla="*/ 198 h 10000"/>
                              <a:gd name="connsiteX60" fmla="*/ 3871 w 9742"/>
                              <a:gd name="connsiteY60" fmla="*/ 245 h 10000"/>
                              <a:gd name="connsiteX61" fmla="*/ 3937 w 9742"/>
                              <a:gd name="connsiteY61" fmla="*/ 296 h 10000"/>
                              <a:gd name="connsiteX62" fmla="*/ 4000 w 9742"/>
                              <a:gd name="connsiteY62" fmla="*/ 351 h 10000"/>
                              <a:gd name="connsiteX63" fmla="*/ 4067 w 9742"/>
                              <a:gd name="connsiteY63" fmla="*/ 410 h 10000"/>
                              <a:gd name="connsiteX64" fmla="*/ 4130 w 9742"/>
                              <a:gd name="connsiteY64" fmla="*/ 477 h 10000"/>
                              <a:gd name="connsiteX65" fmla="*/ 4193 w 9742"/>
                              <a:gd name="connsiteY65" fmla="*/ 546 h 10000"/>
                              <a:gd name="connsiteX66" fmla="*/ 4258 w 9742"/>
                              <a:gd name="connsiteY66" fmla="*/ 618 h 10000"/>
                              <a:gd name="connsiteX67" fmla="*/ 4324 w 9742"/>
                              <a:gd name="connsiteY67" fmla="*/ 697 h 10000"/>
                              <a:gd name="connsiteX68" fmla="*/ 4387 w 9742"/>
                              <a:gd name="connsiteY68" fmla="*/ 779 h 10000"/>
                              <a:gd name="connsiteX69" fmla="*/ 4453 w 9742"/>
                              <a:gd name="connsiteY69" fmla="*/ 864 h 10000"/>
                              <a:gd name="connsiteX70" fmla="*/ 4518 w 9742"/>
                              <a:gd name="connsiteY70" fmla="*/ 956 h 10000"/>
                              <a:gd name="connsiteX71" fmla="*/ 4582 w 9742"/>
                              <a:gd name="connsiteY71" fmla="*/ 1048 h 10000"/>
                              <a:gd name="connsiteX72" fmla="*/ 4645 w 9742"/>
                              <a:gd name="connsiteY72" fmla="*/ 1146 h 10000"/>
                              <a:gd name="connsiteX73" fmla="*/ 4709 w 9742"/>
                              <a:gd name="connsiteY73" fmla="*/ 1249 h 10000"/>
                              <a:gd name="connsiteX74" fmla="*/ 4776 w 9742"/>
                              <a:gd name="connsiteY74" fmla="*/ 1355 h 10000"/>
                              <a:gd name="connsiteX75" fmla="*/ 4840 w 9742"/>
                              <a:gd name="connsiteY75" fmla="*/ 1464 h 10000"/>
                              <a:gd name="connsiteX76" fmla="*/ 4903 w 9742"/>
                              <a:gd name="connsiteY76" fmla="*/ 1576 h 10000"/>
                              <a:gd name="connsiteX77" fmla="*/ 4968 w 9742"/>
                              <a:gd name="connsiteY77" fmla="*/ 1694 h 10000"/>
                              <a:gd name="connsiteX78" fmla="*/ 5031 w 9742"/>
                              <a:gd name="connsiteY78" fmla="*/ 1812 h 10000"/>
                              <a:gd name="connsiteX79" fmla="*/ 5098 w 9742"/>
                              <a:gd name="connsiteY79" fmla="*/ 1936 h 10000"/>
                              <a:gd name="connsiteX80" fmla="*/ 5165 w 9742"/>
                              <a:gd name="connsiteY80" fmla="*/ 2061 h 10000"/>
                              <a:gd name="connsiteX81" fmla="*/ 5226 w 9742"/>
                              <a:gd name="connsiteY81" fmla="*/ 2189 h 10000"/>
                              <a:gd name="connsiteX82" fmla="*/ 5291 w 9742"/>
                              <a:gd name="connsiteY82" fmla="*/ 2320 h 10000"/>
                              <a:gd name="connsiteX83" fmla="*/ 5355 w 9742"/>
                              <a:gd name="connsiteY83" fmla="*/ 2456 h 10000"/>
                              <a:gd name="connsiteX84" fmla="*/ 5421 w 9742"/>
                              <a:gd name="connsiteY84" fmla="*/ 2593 h 10000"/>
                              <a:gd name="connsiteX85" fmla="*/ 5482 w 9742"/>
                              <a:gd name="connsiteY85" fmla="*/ 2731 h 10000"/>
                              <a:gd name="connsiteX86" fmla="*/ 5549 w 9742"/>
                              <a:gd name="connsiteY86" fmla="*/ 2872 h 10000"/>
                              <a:gd name="connsiteX87" fmla="*/ 5615 w 9742"/>
                              <a:gd name="connsiteY87" fmla="*/ 3015 h 10000"/>
                              <a:gd name="connsiteX88" fmla="*/ 5678 w 9742"/>
                              <a:gd name="connsiteY88" fmla="*/ 3159 h 10000"/>
                              <a:gd name="connsiteX89" fmla="*/ 5743 w 9742"/>
                              <a:gd name="connsiteY89" fmla="*/ 3308 h 10000"/>
                              <a:gd name="connsiteX90" fmla="*/ 5808 w 9742"/>
                              <a:gd name="connsiteY90" fmla="*/ 3457 h 10000"/>
                              <a:gd name="connsiteX91" fmla="*/ 5869 w 9742"/>
                              <a:gd name="connsiteY91" fmla="*/ 3606 h 10000"/>
                              <a:gd name="connsiteX92" fmla="*/ 5937 w 9742"/>
                              <a:gd name="connsiteY92" fmla="*/ 3757 h 10000"/>
                              <a:gd name="connsiteX93" fmla="*/ 6001 w 9742"/>
                              <a:gd name="connsiteY93" fmla="*/ 3910 h 10000"/>
                              <a:gd name="connsiteX94" fmla="*/ 6067 w 9742"/>
                              <a:gd name="connsiteY94" fmla="*/ 4064 h 10000"/>
                              <a:gd name="connsiteX95" fmla="*/ 6128 w 9742"/>
                              <a:gd name="connsiteY95" fmla="*/ 4219 h 10000"/>
                              <a:gd name="connsiteX96" fmla="*/ 6195 w 9742"/>
                              <a:gd name="connsiteY96" fmla="*/ 4376 h 10000"/>
                              <a:gd name="connsiteX97" fmla="*/ 6258 w 9742"/>
                              <a:gd name="connsiteY97" fmla="*/ 4529 h 10000"/>
                              <a:gd name="connsiteX98" fmla="*/ 6326 w 9742"/>
                              <a:gd name="connsiteY98" fmla="*/ 4686 h 10000"/>
                              <a:gd name="connsiteX99" fmla="*/ 6391 w 9742"/>
                              <a:gd name="connsiteY99" fmla="*/ 4843 h 10000"/>
                              <a:gd name="connsiteX100" fmla="*/ 6451 w 9742"/>
                              <a:gd name="connsiteY100" fmla="*/ 5000 h 10000"/>
                              <a:gd name="connsiteX101" fmla="*/ 6516 w 9742"/>
                              <a:gd name="connsiteY101" fmla="*/ 5159 h 10000"/>
                              <a:gd name="connsiteX102" fmla="*/ 6581 w 9742"/>
                              <a:gd name="connsiteY102" fmla="*/ 5316 h 10000"/>
                              <a:gd name="connsiteX103" fmla="*/ 6646 w 9742"/>
                              <a:gd name="connsiteY103" fmla="*/ 5471 h 10000"/>
                              <a:gd name="connsiteX104" fmla="*/ 6711 w 9742"/>
                              <a:gd name="connsiteY104" fmla="*/ 5626 h 10000"/>
                              <a:gd name="connsiteX105" fmla="*/ 6776 w 9742"/>
                              <a:gd name="connsiteY105" fmla="*/ 5783 h 10000"/>
                              <a:gd name="connsiteX106" fmla="*/ 6840 w 9742"/>
                              <a:gd name="connsiteY106" fmla="*/ 5938 h 10000"/>
                              <a:gd name="connsiteX107" fmla="*/ 6905 w 9742"/>
                              <a:gd name="connsiteY107" fmla="*/ 6091 h 10000"/>
                              <a:gd name="connsiteX108" fmla="*/ 6970 w 9742"/>
                              <a:gd name="connsiteY108" fmla="*/ 6245 h 10000"/>
                              <a:gd name="connsiteX109" fmla="*/ 7032 w 9742"/>
                              <a:gd name="connsiteY109" fmla="*/ 6396 h 10000"/>
                              <a:gd name="connsiteX110" fmla="*/ 7097 w 9742"/>
                              <a:gd name="connsiteY110" fmla="*/ 6545 h 10000"/>
                              <a:gd name="connsiteX111" fmla="*/ 7164 w 9742"/>
                              <a:gd name="connsiteY111" fmla="*/ 6694 h 10000"/>
                              <a:gd name="connsiteX112" fmla="*/ 7229 w 9742"/>
                              <a:gd name="connsiteY112" fmla="*/ 6843 h 10000"/>
                              <a:gd name="connsiteX113" fmla="*/ 7291 w 9742"/>
                              <a:gd name="connsiteY113" fmla="*/ 6987 h 10000"/>
                              <a:gd name="connsiteX114" fmla="*/ 7355 w 9742"/>
                              <a:gd name="connsiteY114" fmla="*/ 7130 h 10000"/>
                              <a:gd name="connsiteX115" fmla="*/ 7420 w 9742"/>
                              <a:gd name="connsiteY115" fmla="*/ 7271 h 10000"/>
                              <a:gd name="connsiteX116" fmla="*/ 7487 w 9742"/>
                              <a:gd name="connsiteY116" fmla="*/ 7409 h 10000"/>
                              <a:gd name="connsiteX117" fmla="*/ 7552 w 9742"/>
                              <a:gd name="connsiteY117" fmla="*/ 7546 h 10000"/>
                              <a:gd name="connsiteX118" fmla="*/ 7614 w 9742"/>
                              <a:gd name="connsiteY118" fmla="*/ 7682 h 10000"/>
                              <a:gd name="connsiteX119" fmla="*/ 7677 w 9742"/>
                              <a:gd name="connsiteY119" fmla="*/ 7813 h 10000"/>
                              <a:gd name="connsiteX120" fmla="*/ 7742 w 9742"/>
                              <a:gd name="connsiteY120" fmla="*/ 7939 h 10000"/>
                              <a:gd name="connsiteX121" fmla="*/ 7808 w 9742"/>
                              <a:gd name="connsiteY121" fmla="*/ 8066 h 10000"/>
                              <a:gd name="connsiteX122" fmla="*/ 7873 w 9742"/>
                              <a:gd name="connsiteY122" fmla="*/ 8190 h 10000"/>
                              <a:gd name="connsiteX123" fmla="*/ 7937 w 9742"/>
                              <a:gd name="connsiteY123" fmla="*/ 8308 h 10000"/>
                              <a:gd name="connsiteX124" fmla="*/ 8002 w 9742"/>
                              <a:gd name="connsiteY124" fmla="*/ 8424 h 10000"/>
                              <a:gd name="connsiteX125" fmla="*/ 8067 w 9742"/>
                              <a:gd name="connsiteY125" fmla="*/ 8537 h 10000"/>
                              <a:gd name="connsiteX126" fmla="*/ 8130 w 9742"/>
                              <a:gd name="connsiteY126" fmla="*/ 8647 h 10000"/>
                              <a:gd name="connsiteX127" fmla="*/ 8192 w 9742"/>
                              <a:gd name="connsiteY127" fmla="*/ 8753 h 10000"/>
                              <a:gd name="connsiteX128" fmla="*/ 8261 w 9742"/>
                              <a:gd name="connsiteY128" fmla="*/ 8856 h 10000"/>
                              <a:gd name="connsiteX129" fmla="*/ 8324 w 9742"/>
                              <a:gd name="connsiteY129" fmla="*/ 8954 h 10000"/>
                              <a:gd name="connsiteX130" fmla="*/ 8389 w 9742"/>
                              <a:gd name="connsiteY130" fmla="*/ 9046 h 10000"/>
                              <a:gd name="connsiteX131" fmla="*/ 8453 w 9742"/>
                              <a:gd name="connsiteY131" fmla="*/ 9136 h 10000"/>
                              <a:gd name="connsiteX132" fmla="*/ 8517 w 9742"/>
                              <a:gd name="connsiteY132" fmla="*/ 9223 h 10000"/>
                              <a:gd name="connsiteX133" fmla="*/ 8583 w 9742"/>
                              <a:gd name="connsiteY133" fmla="*/ 9305 h 10000"/>
                              <a:gd name="connsiteX134" fmla="*/ 8648 w 9742"/>
                              <a:gd name="connsiteY134" fmla="*/ 9384 h 10000"/>
                              <a:gd name="connsiteX135" fmla="*/ 8710 w 9742"/>
                              <a:gd name="connsiteY135" fmla="*/ 9456 h 10000"/>
                              <a:gd name="connsiteX136" fmla="*/ 8774 w 9742"/>
                              <a:gd name="connsiteY136" fmla="*/ 9525 h 10000"/>
                              <a:gd name="connsiteX137" fmla="*/ 8841 w 9742"/>
                              <a:gd name="connsiteY137" fmla="*/ 9592 h 10000"/>
                              <a:gd name="connsiteX138" fmla="*/ 8902 w 9742"/>
                              <a:gd name="connsiteY138" fmla="*/ 9651 h 10000"/>
                              <a:gd name="connsiteX139" fmla="*/ 8969 w 9742"/>
                              <a:gd name="connsiteY139" fmla="*/ 9706 h 10000"/>
                              <a:gd name="connsiteX140" fmla="*/ 9035 w 9742"/>
                              <a:gd name="connsiteY140" fmla="*/ 9757 h 10000"/>
                              <a:gd name="connsiteX141" fmla="*/ 9098 w 9742"/>
                              <a:gd name="connsiteY141" fmla="*/ 9804 h 10000"/>
                              <a:gd name="connsiteX142" fmla="*/ 9162 w 9742"/>
                              <a:gd name="connsiteY142" fmla="*/ 9845 h 10000"/>
                              <a:gd name="connsiteX143" fmla="*/ 9229 w 9742"/>
                              <a:gd name="connsiteY143" fmla="*/ 9880 h 10000"/>
                              <a:gd name="connsiteX144" fmla="*/ 9293 w 9742"/>
                              <a:gd name="connsiteY144" fmla="*/ 9914 h 10000"/>
                              <a:gd name="connsiteX145" fmla="*/ 9353 w 9742"/>
                              <a:gd name="connsiteY145" fmla="*/ 9941 h 10000"/>
                              <a:gd name="connsiteX146" fmla="*/ 9422 w 9742"/>
                              <a:gd name="connsiteY146" fmla="*/ 9963 h 10000"/>
                              <a:gd name="connsiteX147" fmla="*/ 9486 w 9742"/>
                              <a:gd name="connsiteY147" fmla="*/ 9978 h 10000"/>
                              <a:gd name="connsiteX148" fmla="*/ 9554 w 9742"/>
                              <a:gd name="connsiteY148" fmla="*/ 9992 h 10000"/>
                              <a:gd name="connsiteX149" fmla="*/ 9615 w 9742"/>
                              <a:gd name="connsiteY149" fmla="*/ 10000 h 10000"/>
                              <a:gd name="connsiteX150" fmla="*/ 9679 w 9742"/>
                              <a:gd name="connsiteY150" fmla="*/ 10000 h 10000"/>
                              <a:gd name="connsiteX151" fmla="*/ 9742 w 9742"/>
                              <a:gd name="connsiteY151" fmla="*/ 10000 h 10000"/>
                              <a:gd name="connsiteX0" fmla="*/ 0 w 9935"/>
                              <a:gd name="connsiteY0" fmla="*/ 5000 h 10000"/>
                              <a:gd name="connsiteX1" fmla="*/ 67 w 9935"/>
                              <a:gd name="connsiteY1" fmla="*/ 4843 h 10000"/>
                              <a:gd name="connsiteX2" fmla="*/ 134 w 9935"/>
                              <a:gd name="connsiteY2" fmla="*/ 4686 h 10000"/>
                              <a:gd name="connsiteX3" fmla="*/ 198 w 9935"/>
                              <a:gd name="connsiteY3" fmla="*/ 4529 h 10000"/>
                              <a:gd name="connsiteX4" fmla="*/ 264 w 9935"/>
                              <a:gd name="connsiteY4" fmla="*/ 4376 h 10000"/>
                              <a:gd name="connsiteX5" fmla="*/ 335 w 9935"/>
                              <a:gd name="connsiteY5" fmla="*/ 4219 h 10000"/>
                              <a:gd name="connsiteX6" fmla="*/ 397 w 9935"/>
                              <a:gd name="connsiteY6" fmla="*/ 4064 h 10000"/>
                              <a:gd name="connsiteX7" fmla="*/ 465 w 9935"/>
                              <a:gd name="connsiteY7" fmla="*/ 3910 h 10000"/>
                              <a:gd name="connsiteX8" fmla="*/ 530 w 9935"/>
                              <a:gd name="connsiteY8" fmla="*/ 3757 h 10000"/>
                              <a:gd name="connsiteX9" fmla="*/ 597 w 9935"/>
                              <a:gd name="connsiteY9" fmla="*/ 3606 h 10000"/>
                              <a:gd name="connsiteX10" fmla="*/ 661 w 9935"/>
                              <a:gd name="connsiteY10" fmla="*/ 3457 h 10000"/>
                              <a:gd name="connsiteX11" fmla="*/ 728 w 9935"/>
                              <a:gd name="connsiteY11" fmla="*/ 3308 h 10000"/>
                              <a:gd name="connsiteX12" fmla="*/ 793 w 9935"/>
                              <a:gd name="connsiteY12" fmla="*/ 3159 h 10000"/>
                              <a:gd name="connsiteX13" fmla="*/ 861 w 9935"/>
                              <a:gd name="connsiteY13" fmla="*/ 3015 h 10000"/>
                              <a:gd name="connsiteX14" fmla="*/ 929 w 9935"/>
                              <a:gd name="connsiteY14" fmla="*/ 2872 h 10000"/>
                              <a:gd name="connsiteX15" fmla="*/ 993 w 9935"/>
                              <a:gd name="connsiteY15" fmla="*/ 2731 h 10000"/>
                              <a:gd name="connsiteX16" fmla="*/ 1060 w 9935"/>
                              <a:gd name="connsiteY16" fmla="*/ 2593 h 10000"/>
                              <a:gd name="connsiteX17" fmla="*/ 1126 w 9935"/>
                              <a:gd name="connsiteY17" fmla="*/ 2456 h 10000"/>
                              <a:gd name="connsiteX18" fmla="*/ 1193 w 9935"/>
                              <a:gd name="connsiteY18" fmla="*/ 2320 h 10000"/>
                              <a:gd name="connsiteX19" fmla="*/ 1257 w 9935"/>
                              <a:gd name="connsiteY19" fmla="*/ 2189 h 10000"/>
                              <a:gd name="connsiteX20" fmla="*/ 1325 w 9935"/>
                              <a:gd name="connsiteY20" fmla="*/ 2061 h 10000"/>
                              <a:gd name="connsiteX21" fmla="*/ 1391 w 9935"/>
                              <a:gd name="connsiteY21" fmla="*/ 1936 h 10000"/>
                              <a:gd name="connsiteX22" fmla="*/ 1458 w 9935"/>
                              <a:gd name="connsiteY22" fmla="*/ 1812 h 10000"/>
                              <a:gd name="connsiteX23" fmla="*/ 1524 w 9935"/>
                              <a:gd name="connsiteY23" fmla="*/ 1694 h 10000"/>
                              <a:gd name="connsiteX24" fmla="*/ 1588 w 9935"/>
                              <a:gd name="connsiteY24" fmla="*/ 1576 h 10000"/>
                              <a:gd name="connsiteX25" fmla="*/ 1658 w 9935"/>
                              <a:gd name="connsiteY25" fmla="*/ 1464 h 10000"/>
                              <a:gd name="connsiteX26" fmla="*/ 1724 w 9935"/>
                              <a:gd name="connsiteY26" fmla="*/ 1355 h 10000"/>
                              <a:gd name="connsiteX27" fmla="*/ 1787 w 9935"/>
                              <a:gd name="connsiteY27" fmla="*/ 1249 h 10000"/>
                              <a:gd name="connsiteX28" fmla="*/ 1853 w 9935"/>
                              <a:gd name="connsiteY28" fmla="*/ 1146 h 10000"/>
                              <a:gd name="connsiteX29" fmla="*/ 1920 w 9935"/>
                              <a:gd name="connsiteY29" fmla="*/ 1048 h 10000"/>
                              <a:gd name="connsiteX30" fmla="*/ 1987 w 9935"/>
                              <a:gd name="connsiteY30" fmla="*/ 956 h 10000"/>
                              <a:gd name="connsiteX31" fmla="*/ 2054 w 9935"/>
                              <a:gd name="connsiteY31" fmla="*/ 864 h 10000"/>
                              <a:gd name="connsiteX32" fmla="*/ 2119 w 9935"/>
                              <a:gd name="connsiteY32" fmla="*/ 779 h 10000"/>
                              <a:gd name="connsiteX33" fmla="*/ 2186 w 9935"/>
                              <a:gd name="connsiteY33" fmla="*/ 697 h 10000"/>
                              <a:gd name="connsiteX34" fmla="*/ 2253 w 9935"/>
                              <a:gd name="connsiteY34" fmla="*/ 618 h 10000"/>
                              <a:gd name="connsiteX35" fmla="*/ 2318 w 9935"/>
                              <a:gd name="connsiteY35" fmla="*/ 546 h 10000"/>
                              <a:gd name="connsiteX36" fmla="*/ 2385 w 9935"/>
                              <a:gd name="connsiteY36" fmla="*/ 477 h 10000"/>
                              <a:gd name="connsiteX37" fmla="*/ 2451 w 9935"/>
                              <a:gd name="connsiteY37" fmla="*/ 410 h 10000"/>
                              <a:gd name="connsiteX38" fmla="*/ 2516 w 9935"/>
                              <a:gd name="connsiteY38" fmla="*/ 351 h 10000"/>
                              <a:gd name="connsiteX39" fmla="*/ 2585 w 9935"/>
                              <a:gd name="connsiteY39" fmla="*/ 296 h 10000"/>
                              <a:gd name="connsiteX40" fmla="*/ 2649 w 9935"/>
                              <a:gd name="connsiteY40" fmla="*/ 245 h 10000"/>
                              <a:gd name="connsiteX41" fmla="*/ 2718 w 9935"/>
                              <a:gd name="connsiteY41" fmla="*/ 198 h 10000"/>
                              <a:gd name="connsiteX42" fmla="*/ 2780 w 9935"/>
                              <a:gd name="connsiteY42" fmla="*/ 157 h 10000"/>
                              <a:gd name="connsiteX43" fmla="*/ 2850 w 9935"/>
                              <a:gd name="connsiteY43" fmla="*/ 122 h 10000"/>
                              <a:gd name="connsiteX44" fmla="*/ 2915 w 9935"/>
                              <a:gd name="connsiteY44" fmla="*/ 88 h 10000"/>
                              <a:gd name="connsiteX45" fmla="*/ 2981 w 9935"/>
                              <a:gd name="connsiteY45" fmla="*/ 61 h 10000"/>
                              <a:gd name="connsiteX46" fmla="*/ 3046 w 9935"/>
                              <a:gd name="connsiteY46" fmla="*/ 39 h 10000"/>
                              <a:gd name="connsiteX47" fmla="*/ 3113 w 9935"/>
                              <a:gd name="connsiteY47" fmla="*/ 24 h 10000"/>
                              <a:gd name="connsiteX48" fmla="*/ 3177 w 9935"/>
                              <a:gd name="connsiteY48" fmla="*/ 10 h 10000"/>
                              <a:gd name="connsiteX49" fmla="*/ 3250 w 9935"/>
                              <a:gd name="connsiteY49" fmla="*/ 2 h 10000"/>
                              <a:gd name="connsiteX50" fmla="*/ 3313 w 9935"/>
                              <a:gd name="connsiteY50" fmla="*/ 0 h 10000"/>
                              <a:gd name="connsiteX51" fmla="*/ 3378 w 9935"/>
                              <a:gd name="connsiteY51" fmla="*/ 2 h 10000"/>
                              <a:gd name="connsiteX52" fmla="*/ 3444 w 9935"/>
                              <a:gd name="connsiteY52" fmla="*/ 10 h 10000"/>
                              <a:gd name="connsiteX53" fmla="*/ 3511 w 9935"/>
                              <a:gd name="connsiteY53" fmla="*/ 24 h 10000"/>
                              <a:gd name="connsiteX54" fmla="*/ 3577 w 9935"/>
                              <a:gd name="connsiteY54" fmla="*/ 39 h 10000"/>
                              <a:gd name="connsiteX55" fmla="*/ 3645 w 9935"/>
                              <a:gd name="connsiteY55" fmla="*/ 61 h 10000"/>
                              <a:gd name="connsiteX56" fmla="*/ 3708 w 9935"/>
                              <a:gd name="connsiteY56" fmla="*/ 88 h 10000"/>
                              <a:gd name="connsiteX57" fmla="*/ 3775 w 9935"/>
                              <a:gd name="connsiteY57" fmla="*/ 122 h 10000"/>
                              <a:gd name="connsiteX58" fmla="*/ 3844 w 9935"/>
                              <a:gd name="connsiteY58" fmla="*/ 157 h 10000"/>
                              <a:gd name="connsiteX59" fmla="*/ 3906 w 9935"/>
                              <a:gd name="connsiteY59" fmla="*/ 198 h 10000"/>
                              <a:gd name="connsiteX60" fmla="*/ 3974 w 9935"/>
                              <a:gd name="connsiteY60" fmla="*/ 245 h 10000"/>
                              <a:gd name="connsiteX61" fmla="*/ 4041 w 9935"/>
                              <a:gd name="connsiteY61" fmla="*/ 296 h 10000"/>
                              <a:gd name="connsiteX62" fmla="*/ 4106 w 9935"/>
                              <a:gd name="connsiteY62" fmla="*/ 351 h 10000"/>
                              <a:gd name="connsiteX63" fmla="*/ 4175 w 9935"/>
                              <a:gd name="connsiteY63" fmla="*/ 410 h 10000"/>
                              <a:gd name="connsiteX64" fmla="*/ 4239 w 9935"/>
                              <a:gd name="connsiteY64" fmla="*/ 477 h 10000"/>
                              <a:gd name="connsiteX65" fmla="*/ 4304 w 9935"/>
                              <a:gd name="connsiteY65" fmla="*/ 546 h 10000"/>
                              <a:gd name="connsiteX66" fmla="*/ 4371 w 9935"/>
                              <a:gd name="connsiteY66" fmla="*/ 618 h 10000"/>
                              <a:gd name="connsiteX67" fmla="*/ 4439 w 9935"/>
                              <a:gd name="connsiteY67" fmla="*/ 697 h 10000"/>
                              <a:gd name="connsiteX68" fmla="*/ 4503 w 9935"/>
                              <a:gd name="connsiteY68" fmla="*/ 779 h 10000"/>
                              <a:gd name="connsiteX69" fmla="*/ 4571 w 9935"/>
                              <a:gd name="connsiteY69" fmla="*/ 864 h 10000"/>
                              <a:gd name="connsiteX70" fmla="*/ 4638 w 9935"/>
                              <a:gd name="connsiteY70" fmla="*/ 956 h 10000"/>
                              <a:gd name="connsiteX71" fmla="*/ 4703 w 9935"/>
                              <a:gd name="connsiteY71" fmla="*/ 1048 h 10000"/>
                              <a:gd name="connsiteX72" fmla="*/ 4768 w 9935"/>
                              <a:gd name="connsiteY72" fmla="*/ 1146 h 10000"/>
                              <a:gd name="connsiteX73" fmla="*/ 4834 w 9935"/>
                              <a:gd name="connsiteY73" fmla="*/ 1249 h 10000"/>
                              <a:gd name="connsiteX74" fmla="*/ 4902 w 9935"/>
                              <a:gd name="connsiteY74" fmla="*/ 1355 h 10000"/>
                              <a:gd name="connsiteX75" fmla="*/ 4968 w 9935"/>
                              <a:gd name="connsiteY75" fmla="*/ 1464 h 10000"/>
                              <a:gd name="connsiteX76" fmla="*/ 5033 w 9935"/>
                              <a:gd name="connsiteY76" fmla="*/ 1576 h 10000"/>
                              <a:gd name="connsiteX77" fmla="*/ 5100 w 9935"/>
                              <a:gd name="connsiteY77" fmla="*/ 1694 h 10000"/>
                              <a:gd name="connsiteX78" fmla="*/ 5164 w 9935"/>
                              <a:gd name="connsiteY78" fmla="*/ 1812 h 10000"/>
                              <a:gd name="connsiteX79" fmla="*/ 5233 w 9935"/>
                              <a:gd name="connsiteY79" fmla="*/ 1936 h 10000"/>
                              <a:gd name="connsiteX80" fmla="*/ 5302 w 9935"/>
                              <a:gd name="connsiteY80" fmla="*/ 2061 h 10000"/>
                              <a:gd name="connsiteX81" fmla="*/ 5364 w 9935"/>
                              <a:gd name="connsiteY81" fmla="*/ 2189 h 10000"/>
                              <a:gd name="connsiteX82" fmla="*/ 5431 w 9935"/>
                              <a:gd name="connsiteY82" fmla="*/ 2320 h 10000"/>
                              <a:gd name="connsiteX83" fmla="*/ 5497 w 9935"/>
                              <a:gd name="connsiteY83" fmla="*/ 2456 h 10000"/>
                              <a:gd name="connsiteX84" fmla="*/ 5565 w 9935"/>
                              <a:gd name="connsiteY84" fmla="*/ 2593 h 10000"/>
                              <a:gd name="connsiteX85" fmla="*/ 5627 w 9935"/>
                              <a:gd name="connsiteY85" fmla="*/ 2731 h 10000"/>
                              <a:gd name="connsiteX86" fmla="*/ 5696 w 9935"/>
                              <a:gd name="connsiteY86" fmla="*/ 2872 h 10000"/>
                              <a:gd name="connsiteX87" fmla="*/ 5764 w 9935"/>
                              <a:gd name="connsiteY87" fmla="*/ 3015 h 10000"/>
                              <a:gd name="connsiteX88" fmla="*/ 5828 w 9935"/>
                              <a:gd name="connsiteY88" fmla="*/ 3159 h 10000"/>
                              <a:gd name="connsiteX89" fmla="*/ 5895 w 9935"/>
                              <a:gd name="connsiteY89" fmla="*/ 3308 h 10000"/>
                              <a:gd name="connsiteX90" fmla="*/ 5962 w 9935"/>
                              <a:gd name="connsiteY90" fmla="*/ 3457 h 10000"/>
                              <a:gd name="connsiteX91" fmla="*/ 6024 w 9935"/>
                              <a:gd name="connsiteY91" fmla="*/ 3606 h 10000"/>
                              <a:gd name="connsiteX92" fmla="*/ 6094 w 9935"/>
                              <a:gd name="connsiteY92" fmla="*/ 3757 h 10000"/>
                              <a:gd name="connsiteX93" fmla="*/ 6160 w 9935"/>
                              <a:gd name="connsiteY93" fmla="*/ 3910 h 10000"/>
                              <a:gd name="connsiteX94" fmla="*/ 6228 w 9935"/>
                              <a:gd name="connsiteY94" fmla="*/ 4064 h 10000"/>
                              <a:gd name="connsiteX95" fmla="*/ 6290 w 9935"/>
                              <a:gd name="connsiteY95" fmla="*/ 4219 h 10000"/>
                              <a:gd name="connsiteX96" fmla="*/ 6359 w 9935"/>
                              <a:gd name="connsiteY96" fmla="*/ 4376 h 10000"/>
                              <a:gd name="connsiteX97" fmla="*/ 6424 w 9935"/>
                              <a:gd name="connsiteY97" fmla="*/ 4529 h 10000"/>
                              <a:gd name="connsiteX98" fmla="*/ 6494 w 9935"/>
                              <a:gd name="connsiteY98" fmla="*/ 4686 h 10000"/>
                              <a:gd name="connsiteX99" fmla="*/ 6560 w 9935"/>
                              <a:gd name="connsiteY99" fmla="*/ 4843 h 10000"/>
                              <a:gd name="connsiteX100" fmla="*/ 6622 w 9935"/>
                              <a:gd name="connsiteY100" fmla="*/ 5000 h 10000"/>
                              <a:gd name="connsiteX101" fmla="*/ 6689 w 9935"/>
                              <a:gd name="connsiteY101" fmla="*/ 5159 h 10000"/>
                              <a:gd name="connsiteX102" fmla="*/ 6755 w 9935"/>
                              <a:gd name="connsiteY102" fmla="*/ 5316 h 10000"/>
                              <a:gd name="connsiteX103" fmla="*/ 6822 w 9935"/>
                              <a:gd name="connsiteY103" fmla="*/ 5471 h 10000"/>
                              <a:gd name="connsiteX104" fmla="*/ 6889 w 9935"/>
                              <a:gd name="connsiteY104" fmla="*/ 5626 h 10000"/>
                              <a:gd name="connsiteX105" fmla="*/ 6955 w 9935"/>
                              <a:gd name="connsiteY105" fmla="*/ 5783 h 10000"/>
                              <a:gd name="connsiteX106" fmla="*/ 7021 w 9935"/>
                              <a:gd name="connsiteY106" fmla="*/ 5938 h 10000"/>
                              <a:gd name="connsiteX107" fmla="*/ 7088 w 9935"/>
                              <a:gd name="connsiteY107" fmla="*/ 6091 h 10000"/>
                              <a:gd name="connsiteX108" fmla="*/ 7155 w 9935"/>
                              <a:gd name="connsiteY108" fmla="*/ 6245 h 10000"/>
                              <a:gd name="connsiteX109" fmla="*/ 7218 w 9935"/>
                              <a:gd name="connsiteY109" fmla="*/ 6396 h 10000"/>
                              <a:gd name="connsiteX110" fmla="*/ 7285 w 9935"/>
                              <a:gd name="connsiteY110" fmla="*/ 6545 h 10000"/>
                              <a:gd name="connsiteX111" fmla="*/ 7354 w 9935"/>
                              <a:gd name="connsiteY111" fmla="*/ 6694 h 10000"/>
                              <a:gd name="connsiteX112" fmla="*/ 7420 w 9935"/>
                              <a:gd name="connsiteY112" fmla="*/ 6843 h 10000"/>
                              <a:gd name="connsiteX113" fmla="*/ 7484 w 9935"/>
                              <a:gd name="connsiteY113" fmla="*/ 6987 h 10000"/>
                              <a:gd name="connsiteX114" fmla="*/ 7550 w 9935"/>
                              <a:gd name="connsiteY114" fmla="*/ 7130 h 10000"/>
                              <a:gd name="connsiteX115" fmla="*/ 7617 w 9935"/>
                              <a:gd name="connsiteY115" fmla="*/ 7271 h 10000"/>
                              <a:gd name="connsiteX116" fmla="*/ 7685 w 9935"/>
                              <a:gd name="connsiteY116" fmla="*/ 7409 h 10000"/>
                              <a:gd name="connsiteX117" fmla="*/ 7752 w 9935"/>
                              <a:gd name="connsiteY117" fmla="*/ 7546 h 10000"/>
                              <a:gd name="connsiteX118" fmla="*/ 7816 w 9935"/>
                              <a:gd name="connsiteY118" fmla="*/ 7682 h 10000"/>
                              <a:gd name="connsiteX119" fmla="*/ 7880 w 9935"/>
                              <a:gd name="connsiteY119" fmla="*/ 7813 h 10000"/>
                              <a:gd name="connsiteX120" fmla="*/ 7947 w 9935"/>
                              <a:gd name="connsiteY120" fmla="*/ 7939 h 10000"/>
                              <a:gd name="connsiteX121" fmla="*/ 8015 w 9935"/>
                              <a:gd name="connsiteY121" fmla="*/ 8066 h 10000"/>
                              <a:gd name="connsiteX122" fmla="*/ 8082 w 9935"/>
                              <a:gd name="connsiteY122" fmla="*/ 8190 h 10000"/>
                              <a:gd name="connsiteX123" fmla="*/ 8147 w 9935"/>
                              <a:gd name="connsiteY123" fmla="*/ 8308 h 10000"/>
                              <a:gd name="connsiteX124" fmla="*/ 8214 w 9935"/>
                              <a:gd name="connsiteY124" fmla="*/ 8424 h 10000"/>
                              <a:gd name="connsiteX125" fmla="*/ 8281 w 9935"/>
                              <a:gd name="connsiteY125" fmla="*/ 8537 h 10000"/>
                              <a:gd name="connsiteX126" fmla="*/ 8345 w 9935"/>
                              <a:gd name="connsiteY126" fmla="*/ 8647 h 10000"/>
                              <a:gd name="connsiteX127" fmla="*/ 8409 w 9935"/>
                              <a:gd name="connsiteY127" fmla="*/ 8753 h 10000"/>
                              <a:gd name="connsiteX128" fmla="*/ 8480 w 9935"/>
                              <a:gd name="connsiteY128" fmla="*/ 8856 h 10000"/>
                              <a:gd name="connsiteX129" fmla="*/ 8544 w 9935"/>
                              <a:gd name="connsiteY129" fmla="*/ 8954 h 10000"/>
                              <a:gd name="connsiteX130" fmla="*/ 8611 w 9935"/>
                              <a:gd name="connsiteY130" fmla="*/ 9046 h 10000"/>
                              <a:gd name="connsiteX131" fmla="*/ 8677 w 9935"/>
                              <a:gd name="connsiteY131" fmla="*/ 9136 h 10000"/>
                              <a:gd name="connsiteX132" fmla="*/ 8743 w 9935"/>
                              <a:gd name="connsiteY132" fmla="*/ 9223 h 10000"/>
                              <a:gd name="connsiteX133" fmla="*/ 8810 w 9935"/>
                              <a:gd name="connsiteY133" fmla="*/ 9305 h 10000"/>
                              <a:gd name="connsiteX134" fmla="*/ 8877 w 9935"/>
                              <a:gd name="connsiteY134" fmla="*/ 9384 h 10000"/>
                              <a:gd name="connsiteX135" fmla="*/ 8941 w 9935"/>
                              <a:gd name="connsiteY135" fmla="*/ 9456 h 10000"/>
                              <a:gd name="connsiteX136" fmla="*/ 9006 w 9935"/>
                              <a:gd name="connsiteY136" fmla="*/ 9525 h 10000"/>
                              <a:gd name="connsiteX137" fmla="*/ 9075 w 9935"/>
                              <a:gd name="connsiteY137" fmla="*/ 9592 h 10000"/>
                              <a:gd name="connsiteX138" fmla="*/ 9138 w 9935"/>
                              <a:gd name="connsiteY138" fmla="*/ 9651 h 10000"/>
                              <a:gd name="connsiteX139" fmla="*/ 9207 w 9935"/>
                              <a:gd name="connsiteY139" fmla="*/ 9706 h 10000"/>
                              <a:gd name="connsiteX140" fmla="*/ 9274 w 9935"/>
                              <a:gd name="connsiteY140" fmla="*/ 9757 h 10000"/>
                              <a:gd name="connsiteX141" fmla="*/ 9339 w 9935"/>
                              <a:gd name="connsiteY141" fmla="*/ 9804 h 10000"/>
                              <a:gd name="connsiteX142" fmla="*/ 9405 w 9935"/>
                              <a:gd name="connsiteY142" fmla="*/ 9845 h 10000"/>
                              <a:gd name="connsiteX143" fmla="*/ 9473 w 9935"/>
                              <a:gd name="connsiteY143" fmla="*/ 9880 h 10000"/>
                              <a:gd name="connsiteX144" fmla="*/ 9539 w 9935"/>
                              <a:gd name="connsiteY144" fmla="*/ 9914 h 10000"/>
                              <a:gd name="connsiteX145" fmla="*/ 9601 w 9935"/>
                              <a:gd name="connsiteY145" fmla="*/ 9941 h 10000"/>
                              <a:gd name="connsiteX146" fmla="*/ 9672 w 9935"/>
                              <a:gd name="connsiteY146" fmla="*/ 9963 h 10000"/>
                              <a:gd name="connsiteX147" fmla="*/ 9737 w 9935"/>
                              <a:gd name="connsiteY147" fmla="*/ 9978 h 10000"/>
                              <a:gd name="connsiteX148" fmla="*/ 9807 w 9935"/>
                              <a:gd name="connsiteY148" fmla="*/ 9992 h 10000"/>
                              <a:gd name="connsiteX149" fmla="*/ 9870 w 9935"/>
                              <a:gd name="connsiteY149" fmla="*/ 10000 h 10000"/>
                              <a:gd name="connsiteX150" fmla="*/ 9935 w 9935"/>
                              <a:gd name="connsiteY150" fmla="*/ 10000 h 10000"/>
                              <a:gd name="connsiteX0" fmla="*/ 0 w 9935"/>
                              <a:gd name="connsiteY0" fmla="*/ 5000 h 10000"/>
                              <a:gd name="connsiteX1" fmla="*/ 67 w 9935"/>
                              <a:gd name="connsiteY1" fmla="*/ 4843 h 10000"/>
                              <a:gd name="connsiteX2" fmla="*/ 135 w 9935"/>
                              <a:gd name="connsiteY2" fmla="*/ 4686 h 10000"/>
                              <a:gd name="connsiteX3" fmla="*/ 199 w 9935"/>
                              <a:gd name="connsiteY3" fmla="*/ 4529 h 10000"/>
                              <a:gd name="connsiteX4" fmla="*/ 266 w 9935"/>
                              <a:gd name="connsiteY4" fmla="*/ 4376 h 10000"/>
                              <a:gd name="connsiteX5" fmla="*/ 337 w 9935"/>
                              <a:gd name="connsiteY5" fmla="*/ 4219 h 10000"/>
                              <a:gd name="connsiteX6" fmla="*/ 400 w 9935"/>
                              <a:gd name="connsiteY6" fmla="*/ 4064 h 10000"/>
                              <a:gd name="connsiteX7" fmla="*/ 468 w 9935"/>
                              <a:gd name="connsiteY7" fmla="*/ 3910 h 10000"/>
                              <a:gd name="connsiteX8" fmla="*/ 533 w 9935"/>
                              <a:gd name="connsiteY8" fmla="*/ 3757 h 10000"/>
                              <a:gd name="connsiteX9" fmla="*/ 601 w 9935"/>
                              <a:gd name="connsiteY9" fmla="*/ 3606 h 10000"/>
                              <a:gd name="connsiteX10" fmla="*/ 665 w 9935"/>
                              <a:gd name="connsiteY10" fmla="*/ 3457 h 10000"/>
                              <a:gd name="connsiteX11" fmla="*/ 733 w 9935"/>
                              <a:gd name="connsiteY11" fmla="*/ 3308 h 10000"/>
                              <a:gd name="connsiteX12" fmla="*/ 798 w 9935"/>
                              <a:gd name="connsiteY12" fmla="*/ 3159 h 10000"/>
                              <a:gd name="connsiteX13" fmla="*/ 867 w 9935"/>
                              <a:gd name="connsiteY13" fmla="*/ 3015 h 10000"/>
                              <a:gd name="connsiteX14" fmla="*/ 935 w 9935"/>
                              <a:gd name="connsiteY14" fmla="*/ 2872 h 10000"/>
                              <a:gd name="connsiteX15" fmla="*/ 999 w 9935"/>
                              <a:gd name="connsiteY15" fmla="*/ 2731 h 10000"/>
                              <a:gd name="connsiteX16" fmla="*/ 1067 w 9935"/>
                              <a:gd name="connsiteY16" fmla="*/ 2593 h 10000"/>
                              <a:gd name="connsiteX17" fmla="*/ 1133 w 9935"/>
                              <a:gd name="connsiteY17" fmla="*/ 2456 h 10000"/>
                              <a:gd name="connsiteX18" fmla="*/ 1201 w 9935"/>
                              <a:gd name="connsiteY18" fmla="*/ 2320 h 10000"/>
                              <a:gd name="connsiteX19" fmla="*/ 1265 w 9935"/>
                              <a:gd name="connsiteY19" fmla="*/ 2189 h 10000"/>
                              <a:gd name="connsiteX20" fmla="*/ 1334 w 9935"/>
                              <a:gd name="connsiteY20" fmla="*/ 2061 h 10000"/>
                              <a:gd name="connsiteX21" fmla="*/ 1400 w 9935"/>
                              <a:gd name="connsiteY21" fmla="*/ 1936 h 10000"/>
                              <a:gd name="connsiteX22" fmla="*/ 1468 w 9935"/>
                              <a:gd name="connsiteY22" fmla="*/ 1812 h 10000"/>
                              <a:gd name="connsiteX23" fmla="*/ 1534 w 9935"/>
                              <a:gd name="connsiteY23" fmla="*/ 1694 h 10000"/>
                              <a:gd name="connsiteX24" fmla="*/ 1598 w 9935"/>
                              <a:gd name="connsiteY24" fmla="*/ 1576 h 10000"/>
                              <a:gd name="connsiteX25" fmla="*/ 1669 w 9935"/>
                              <a:gd name="connsiteY25" fmla="*/ 1464 h 10000"/>
                              <a:gd name="connsiteX26" fmla="*/ 1735 w 9935"/>
                              <a:gd name="connsiteY26" fmla="*/ 1355 h 10000"/>
                              <a:gd name="connsiteX27" fmla="*/ 1799 w 9935"/>
                              <a:gd name="connsiteY27" fmla="*/ 1249 h 10000"/>
                              <a:gd name="connsiteX28" fmla="*/ 1865 w 9935"/>
                              <a:gd name="connsiteY28" fmla="*/ 1146 h 10000"/>
                              <a:gd name="connsiteX29" fmla="*/ 1933 w 9935"/>
                              <a:gd name="connsiteY29" fmla="*/ 1048 h 10000"/>
                              <a:gd name="connsiteX30" fmla="*/ 2000 w 9935"/>
                              <a:gd name="connsiteY30" fmla="*/ 956 h 10000"/>
                              <a:gd name="connsiteX31" fmla="*/ 2067 w 9935"/>
                              <a:gd name="connsiteY31" fmla="*/ 864 h 10000"/>
                              <a:gd name="connsiteX32" fmla="*/ 2133 w 9935"/>
                              <a:gd name="connsiteY32" fmla="*/ 779 h 10000"/>
                              <a:gd name="connsiteX33" fmla="*/ 2200 w 9935"/>
                              <a:gd name="connsiteY33" fmla="*/ 697 h 10000"/>
                              <a:gd name="connsiteX34" fmla="*/ 2268 w 9935"/>
                              <a:gd name="connsiteY34" fmla="*/ 618 h 10000"/>
                              <a:gd name="connsiteX35" fmla="*/ 2333 w 9935"/>
                              <a:gd name="connsiteY35" fmla="*/ 546 h 10000"/>
                              <a:gd name="connsiteX36" fmla="*/ 2401 w 9935"/>
                              <a:gd name="connsiteY36" fmla="*/ 477 h 10000"/>
                              <a:gd name="connsiteX37" fmla="*/ 2467 w 9935"/>
                              <a:gd name="connsiteY37" fmla="*/ 410 h 10000"/>
                              <a:gd name="connsiteX38" fmla="*/ 2532 w 9935"/>
                              <a:gd name="connsiteY38" fmla="*/ 351 h 10000"/>
                              <a:gd name="connsiteX39" fmla="*/ 2602 w 9935"/>
                              <a:gd name="connsiteY39" fmla="*/ 296 h 10000"/>
                              <a:gd name="connsiteX40" fmla="*/ 2666 w 9935"/>
                              <a:gd name="connsiteY40" fmla="*/ 245 h 10000"/>
                              <a:gd name="connsiteX41" fmla="*/ 2736 w 9935"/>
                              <a:gd name="connsiteY41" fmla="*/ 198 h 10000"/>
                              <a:gd name="connsiteX42" fmla="*/ 2798 w 9935"/>
                              <a:gd name="connsiteY42" fmla="*/ 157 h 10000"/>
                              <a:gd name="connsiteX43" fmla="*/ 2869 w 9935"/>
                              <a:gd name="connsiteY43" fmla="*/ 122 h 10000"/>
                              <a:gd name="connsiteX44" fmla="*/ 2934 w 9935"/>
                              <a:gd name="connsiteY44" fmla="*/ 88 h 10000"/>
                              <a:gd name="connsiteX45" fmla="*/ 3001 w 9935"/>
                              <a:gd name="connsiteY45" fmla="*/ 61 h 10000"/>
                              <a:gd name="connsiteX46" fmla="*/ 3066 w 9935"/>
                              <a:gd name="connsiteY46" fmla="*/ 39 h 10000"/>
                              <a:gd name="connsiteX47" fmla="*/ 3133 w 9935"/>
                              <a:gd name="connsiteY47" fmla="*/ 24 h 10000"/>
                              <a:gd name="connsiteX48" fmla="*/ 3198 w 9935"/>
                              <a:gd name="connsiteY48" fmla="*/ 10 h 10000"/>
                              <a:gd name="connsiteX49" fmla="*/ 3271 w 9935"/>
                              <a:gd name="connsiteY49" fmla="*/ 2 h 10000"/>
                              <a:gd name="connsiteX50" fmla="*/ 3335 w 9935"/>
                              <a:gd name="connsiteY50" fmla="*/ 0 h 10000"/>
                              <a:gd name="connsiteX51" fmla="*/ 3400 w 9935"/>
                              <a:gd name="connsiteY51" fmla="*/ 2 h 10000"/>
                              <a:gd name="connsiteX52" fmla="*/ 3467 w 9935"/>
                              <a:gd name="connsiteY52" fmla="*/ 10 h 10000"/>
                              <a:gd name="connsiteX53" fmla="*/ 3534 w 9935"/>
                              <a:gd name="connsiteY53" fmla="*/ 24 h 10000"/>
                              <a:gd name="connsiteX54" fmla="*/ 3600 w 9935"/>
                              <a:gd name="connsiteY54" fmla="*/ 39 h 10000"/>
                              <a:gd name="connsiteX55" fmla="*/ 3669 w 9935"/>
                              <a:gd name="connsiteY55" fmla="*/ 61 h 10000"/>
                              <a:gd name="connsiteX56" fmla="*/ 3732 w 9935"/>
                              <a:gd name="connsiteY56" fmla="*/ 88 h 10000"/>
                              <a:gd name="connsiteX57" fmla="*/ 3800 w 9935"/>
                              <a:gd name="connsiteY57" fmla="*/ 122 h 10000"/>
                              <a:gd name="connsiteX58" fmla="*/ 3869 w 9935"/>
                              <a:gd name="connsiteY58" fmla="*/ 157 h 10000"/>
                              <a:gd name="connsiteX59" fmla="*/ 3932 w 9935"/>
                              <a:gd name="connsiteY59" fmla="*/ 198 h 10000"/>
                              <a:gd name="connsiteX60" fmla="*/ 4000 w 9935"/>
                              <a:gd name="connsiteY60" fmla="*/ 245 h 10000"/>
                              <a:gd name="connsiteX61" fmla="*/ 4067 w 9935"/>
                              <a:gd name="connsiteY61" fmla="*/ 296 h 10000"/>
                              <a:gd name="connsiteX62" fmla="*/ 4133 w 9935"/>
                              <a:gd name="connsiteY62" fmla="*/ 351 h 10000"/>
                              <a:gd name="connsiteX63" fmla="*/ 4202 w 9935"/>
                              <a:gd name="connsiteY63" fmla="*/ 410 h 10000"/>
                              <a:gd name="connsiteX64" fmla="*/ 4267 w 9935"/>
                              <a:gd name="connsiteY64" fmla="*/ 477 h 10000"/>
                              <a:gd name="connsiteX65" fmla="*/ 4332 w 9935"/>
                              <a:gd name="connsiteY65" fmla="*/ 546 h 10000"/>
                              <a:gd name="connsiteX66" fmla="*/ 4400 w 9935"/>
                              <a:gd name="connsiteY66" fmla="*/ 618 h 10000"/>
                              <a:gd name="connsiteX67" fmla="*/ 4468 w 9935"/>
                              <a:gd name="connsiteY67" fmla="*/ 697 h 10000"/>
                              <a:gd name="connsiteX68" fmla="*/ 4532 w 9935"/>
                              <a:gd name="connsiteY68" fmla="*/ 779 h 10000"/>
                              <a:gd name="connsiteX69" fmla="*/ 4601 w 9935"/>
                              <a:gd name="connsiteY69" fmla="*/ 864 h 10000"/>
                              <a:gd name="connsiteX70" fmla="*/ 4668 w 9935"/>
                              <a:gd name="connsiteY70" fmla="*/ 956 h 10000"/>
                              <a:gd name="connsiteX71" fmla="*/ 4734 w 9935"/>
                              <a:gd name="connsiteY71" fmla="*/ 1048 h 10000"/>
                              <a:gd name="connsiteX72" fmla="*/ 4799 w 9935"/>
                              <a:gd name="connsiteY72" fmla="*/ 1146 h 10000"/>
                              <a:gd name="connsiteX73" fmla="*/ 4866 w 9935"/>
                              <a:gd name="connsiteY73" fmla="*/ 1249 h 10000"/>
                              <a:gd name="connsiteX74" fmla="*/ 4934 w 9935"/>
                              <a:gd name="connsiteY74" fmla="*/ 1355 h 10000"/>
                              <a:gd name="connsiteX75" fmla="*/ 5001 w 9935"/>
                              <a:gd name="connsiteY75" fmla="*/ 1464 h 10000"/>
                              <a:gd name="connsiteX76" fmla="*/ 5066 w 9935"/>
                              <a:gd name="connsiteY76" fmla="*/ 1576 h 10000"/>
                              <a:gd name="connsiteX77" fmla="*/ 5133 w 9935"/>
                              <a:gd name="connsiteY77" fmla="*/ 1694 h 10000"/>
                              <a:gd name="connsiteX78" fmla="*/ 5198 w 9935"/>
                              <a:gd name="connsiteY78" fmla="*/ 1812 h 10000"/>
                              <a:gd name="connsiteX79" fmla="*/ 5267 w 9935"/>
                              <a:gd name="connsiteY79" fmla="*/ 1936 h 10000"/>
                              <a:gd name="connsiteX80" fmla="*/ 5337 w 9935"/>
                              <a:gd name="connsiteY80" fmla="*/ 2061 h 10000"/>
                              <a:gd name="connsiteX81" fmla="*/ 5399 w 9935"/>
                              <a:gd name="connsiteY81" fmla="*/ 2189 h 10000"/>
                              <a:gd name="connsiteX82" fmla="*/ 5467 w 9935"/>
                              <a:gd name="connsiteY82" fmla="*/ 2320 h 10000"/>
                              <a:gd name="connsiteX83" fmla="*/ 5533 w 9935"/>
                              <a:gd name="connsiteY83" fmla="*/ 2456 h 10000"/>
                              <a:gd name="connsiteX84" fmla="*/ 5601 w 9935"/>
                              <a:gd name="connsiteY84" fmla="*/ 2593 h 10000"/>
                              <a:gd name="connsiteX85" fmla="*/ 5664 w 9935"/>
                              <a:gd name="connsiteY85" fmla="*/ 2731 h 10000"/>
                              <a:gd name="connsiteX86" fmla="*/ 5733 w 9935"/>
                              <a:gd name="connsiteY86" fmla="*/ 2872 h 10000"/>
                              <a:gd name="connsiteX87" fmla="*/ 5802 w 9935"/>
                              <a:gd name="connsiteY87" fmla="*/ 3015 h 10000"/>
                              <a:gd name="connsiteX88" fmla="*/ 5866 w 9935"/>
                              <a:gd name="connsiteY88" fmla="*/ 3159 h 10000"/>
                              <a:gd name="connsiteX89" fmla="*/ 5934 w 9935"/>
                              <a:gd name="connsiteY89" fmla="*/ 3308 h 10000"/>
                              <a:gd name="connsiteX90" fmla="*/ 6001 w 9935"/>
                              <a:gd name="connsiteY90" fmla="*/ 3457 h 10000"/>
                              <a:gd name="connsiteX91" fmla="*/ 6063 w 9935"/>
                              <a:gd name="connsiteY91" fmla="*/ 3606 h 10000"/>
                              <a:gd name="connsiteX92" fmla="*/ 6134 w 9935"/>
                              <a:gd name="connsiteY92" fmla="*/ 3757 h 10000"/>
                              <a:gd name="connsiteX93" fmla="*/ 6200 w 9935"/>
                              <a:gd name="connsiteY93" fmla="*/ 3910 h 10000"/>
                              <a:gd name="connsiteX94" fmla="*/ 6269 w 9935"/>
                              <a:gd name="connsiteY94" fmla="*/ 4064 h 10000"/>
                              <a:gd name="connsiteX95" fmla="*/ 6331 w 9935"/>
                              <a:gd name="connsiteY95" fmla="*/ 4219 h 10000"/>
                              <a:gd name="connsiteX96" fmla="*/ 6401 w 9935"/>
                              <a:gd name="connsiteY96" fmla="*/ 4376 h 10000"/>
                              <a:gd name="connsiteX97" fmla="*/ 6466 w 9935"/>
                              <a:gd name="connsiteY97" fmla="*/ 4529 h 10000"/>
                              <a:gd name="connsiteX98" fmla="*/ 6536 w 9935"/>
                              <a:gd name="connsiteY98" fmla="*/ 4686 h 10000"/>
                              <a:gd name="connsiteX99" fmla="*/ 6603 w 9935"/>
                              <a:gd name="connsiteY99" fmla="*/ 4843 h 10000"/>
                              <a:gd name="connsiteX100" fmla="*/ 6665 w 9935"/>
                              <a:gd name="connsiteY100" fmla="*/ 5000 h 10000"/>
                              <a:gd name="connsiteX101" fmla="*/ 6733 w 9935"/>
                              <a:gd name="connsiteY101" fmla="*/ 5159 h 10000"/>
                              <a:gd name="connsiteX102" fmla="*/ 6799 w 9935"/>
                              <a:gd name="connsiteY102" fmla="*/ 5316 h 10000"/>
                              <a:gd name="connsiteX103" fmla="*/ 6867 w 9935"/>
                              <a:gd name="connsiteY103" fmla="*/ 5471 h 10000"/>
                              <a:gd name="connsiteX104" fmla="*/ 6934 w 9935"/>
                              <a:gd name="connsiteY104" fmla="*/ 5626 h 10000"/>
                              <a:gd name="connsiteX105" fmla="*/ 7001 w 9935"/>
                              <a:gd name="connsiteY105" fmla="*/ 5783 h 10000"/>
                              <a:gd name="connsiteX106" fmla="*/ 7067 w 9935"/>
                              <a:gd name="connsiteY106" fmla="*/ 5938 h 10000"/>
                              <a:gd name="connsiteX107" fmla="*/ 7134 w 9935"/>
                              <a:gd name="connsiteY107" fmla="*/ 6091 h 10000"/>
                              <a:gd name="connsiteX108" fmla="*/ 7202 w 9935"/>
                              <a:gd name="connsiteY108" fmla="*/ 6245 h 10000"/>
                              <a:gd name="connsiteX109" fmla="*/ 7265 w 9935"/>
                              <a:gd name="connsiteY109" fmla="*/ 6396 h 10000"/>
                              <a:gd name="connsiteX110" fmla="*/ 7333 w 9935"/>
                              <a:gd name="connsiteY110" fmla="*/ 6545 h 10000"/>
                              <a:gd name="connsiteX111" fmla="*/ 7402 w 9935"/>
                              <a:gd name="connsiteY111" fmla="*/ 6694 h 10000"/>
                              <a:gd name="connsiteX112" fmla="*/ 7469 w 9935"/>
                              <a:gd name="connsiteY112" fmla="*/ 6843 h 10000"/>
                              <a:gd name="connsiteX113" fmla="*/ 7533 w 9935"/>
                              <a:gd name="connsiteY113" fmla="*/ 6987 h 10000"/>
                              <a:gd name="connsiteX114" fmla="*/ 7599 w 9935"/>
                              <a:gd name="connsiteY114" fmla="*/ 7130 h 10000"/>
                              <a:gd name="connsiteX115" fmla="*/ 7667 w 9935"/>
                              <a:gd name="connsiteY115" fmla="*/ 7271 h 10000"/>
                              <a:gd name="connsiteX116" fmla="*/ 7735 w 9935"/>
                              <a:gd name="connsiteY116" fmla="*/ 7409 h 10000"/>
                              <a:gd name="connsiteX117" fmla="*/ 7803 w 9935"/>
                              <a:gd name="connsiteY117" fmla="*/ 7546 h 10000"/>
                              <a:gd name="connsiteX118" fmla="*/ 7867 w 9935"/>
                              <a:gd name="connsiteY118" fmla="*/ 7682 h 10000"/>
                              <a:gd name="connsiteX119" fmla="*/ 7932 w 9935"/>
                              <a:gd name="connsiteY119" fmla="*/ 7813 h 10000"/>
                              <a:gd name="connsiteX120" fmla="*/ 7999 w 9935"/>
                              <a:gd name="connsiteY120" fmla="*/ 7939 h 10000"/>
                              <a:gd name="connsiteX121" fmla="*/ 8067 w 9935"/>
                              <a:gd name="connsiteY121" fmla="*/ 8066 h 10000"/>
                              <a:gd name="connsiteX122" fmla="*/ 8135 w 9935"/>
                              <a:gd name="connsiteY122" fmla="*/ 8190 h 10000"/>
                              <a:gd name="connsiteX123" fmla="*/ 8200 w 9935"/>
                              <a:gd name="connsiteY123" fmla="*/ 8308 h 10000"/>
                              <a:gd name="connsiteX124" fmla="*/ 8268 w 9935"/>
                              <a:gd name="connsiteY124" fmla="*/ 8424 h 10000"/>
                              <a:gd name="connsiteX125" fmla="*/ 8335 w 9935"/>
                              <a:gd name="connsiteY125" fmla="*/ 8537 h 10000"/>
                              <a:gd name="connsiteX126" fmla="*/ 8400 w 9935"/>
                              <a:gd name="connsiteY126" fmla="*/ 8647 h 10000"/>
                              <a:gd name="connsiteX127" fmla="*/ 8464 w 9935"/>
                              <a:gd name="connsiteY127" fmla="*/ 8753 h 10000"/>
                              <a:gd name="connsiteX128" fmla="*/ 8535 w 9935"/>
                              <a:gd name="connsiteY128" fmla="*/ 8856 h 10000"/>
                              <a:gd name="connsiteX129" fmla="*/ 8600 w 9935"/>
                              <a:gd name="connsiteY129" fmla="*/ 8954 h 10000"/>
                              <a:gd name="connsiteX130" fmla="*/ 8667 w 9935"/>
                              <a:gd name="connsiteY130" fmla="*/ 9046 h 10000"/>
                              <a:gd name="connsiteX131" fmla="*/ 8734 w 9935"/>
                              <a:gd name="connsiteY131" fmla="*/ 9136 h 10000"/>
                              <a:gd name="connsiteX132" fmla="*/ 8800 w 9935"/>
                              <a:gd name="connsiteY132" fmla="*/ 9223 h 10000"/>
                              <a:gd name="connsiteX133" fmla="*/ 8868 w 9935"/>
                              <a:gd name="connsiteY133" fmla="*/ 9305 h 10000"/>
                              <a:gd name="connsiteX134" fmla="*/ 8935 w 9935"/>
                              <a:gd name="connsiteY134" fmla="*/ 9384 h 10000"/>
                              <a:gd name="connsiteX135" fmla="*/ 8999 w 9935"/>
                              <a:gd name="connsiteY135" fmla="*/ 9456 h 10000"/>
                              <a:gd name="connsiteX136" fmla="*/ 9065 w 9935"/>
                              <a:gd name="connsiteY136" fmla="*/ 9525 h 10000"/>
                              <a:gd name="connsiteX137" fmla="*/ 9134 w 9935"/>
                              <a:gd name="connsiteY137" fmla="*/ 9592 h 10000"/>
                              <a:gd name="connsiteX138" fmla="*/ 9198 w 9935"/>
                              <a:gd name="connsiteY138" fmla="*/ 9651 h 10000"/>
                              <a:gd name="connsiteX139" fmla="*/ 9267 w 9935"/>
                              <a:gd name="connsiteY139" fmla="*/ 9706 h 10000"/>
                              <a:gd name="connsiteX140" fmla="*/ 9335 w 9935"/>
                              <a:gd name="connsiteY140" fmla="*/ 9757 h 10000"/>
                              <a:gd name="connsiteX141" fmla="*/ 9400 w 9935"/>
                              <a:gd name="connsiteY141" fmla="*/ 9804 h 10000"/>
                              <a:gd name="connsiteX142" fmla="*/ 9467 w 9935"/>
                              <a:gd name="connsiteY142" fmla="*/ 9845 h 10000"/>
                              <a:gd name="connsiteX143" fmla="*/ 9535 w 9935"/>
                              <a:gd name="connsiteY143" fmla="*/ 9880 h 10000"/>
                              <a:gd name="connsiteX144" fmla="*/ 9601 w 9935"/>
                              <a:gd name="connsiteY144" fmla="*/ 9914 h 10000"/>
                              <a:gd name="connsiteX145" fmla="*/ 9664 w 9935"/>
                              <a:gd name="connsiteY145" fmla="*/ 9941 h 10000"/>
                              <a:gd name="connsiteX146" fmla="*/ 9735 w 9935"/>
                              <a:gd name="connsiteY146" fmla="*/ 9963 h 10000"/>
                              <a:gd name="connsiteX147" fmla="*/ 9801 w 9935"/>
                              <a:gd name="connsiteY147" fmla="*/ 9978 h 10000"/>
                              <a:gd name="connsiteX148" fmla="*/ 9871 w 9935"/>
                              <a:gd name="connsiteY148" fmla="*/ 9992 h 10000"/>
                              <a:gd name="connsiteX149" fmla="*/ 9935 w 9935"/>
                              <a:gd name="connsiteY149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8656 w 10000"/>
                              <a:gd name="connsiteY128" fmla="*/ 8954 h 10000"/>
                              <a:gd name="connsiteX129" fmla="*/ 8724 w 10000"/>
                              <a:gd name="connsiteY129" fmla="*/ 9046 h 10000"/>
                              <a:gd name="connsiteX130" fmla="*/ 8791 w 10000"/>
                              <a:gd name="connsiteY130" fmla="*/ 9136 h 10000"/>
                              <a:gd name="connsiteX131" fmla="*/ 8858 w 10000"/>
                              <a:gd name="connsiteY131" fmla="*/ 9223 h 10000"/>
                              <a:gd name="connsiteX132" fmla="*/ 8926 w 10000"/>
                              <a:gd name="connsiteY132" fmla="*/ 9305 h 10000"/>
                              <a:gd name="connsiteX133" fmla="*/ 8993 w 10000"/>
                              <a:gd name="connsiteY133" fmla="*/ 9384 h 10000"/>
                              <a:gd name="connsiteX134" fmla="*/ 9058 w 10000"/>
                              <a:gd name="connsiteY134" fmla="*/ 9456 h 10000"/>
                              <a:gd name="connsiteX135" fmla="*/ 9124 w 10000"/>
                              <a:gd name="connsiteY135" fmla="*/ 9525 h 10000"/>
                              <a:gd name="connsiteX136" fmla="*/ 9194 w 10000"/>
                              <a:gd name="connsiteY136" fmla="*/ 9592 h 10000"/>
                              <a:gd name="connsiteX137" fmla="*/ 9258 w 10000"/>
                              <a:gd name="connsiteY137" fmla="*/ 9651 h 10000"/>
                              <a:gd name="connsiteX138" fmla="*/ 9328 w 10000"/>
                              <a:gd name="connsiteY138" fmla="*/ 9706 h 10000"/>
                              <a:gd name="connsiteX139" fmla="*/ 9396 w 10000"/>
                              <a:gd name="connsiteY139" fmla="*/ 9757 h 10000"/>
                              <a:gd name="connsiteX140" fmla="*/ 9461 w 10000"/>
                              <a:gd name="connsiteY140" fmla="*/ 9804 h 10000"/>
                              <a:gd name="connsiteX141" fmla="*/ 9529 w 10000"/>
                              <a:gd name="connsiteY141" fmla="*/ 9845 h 10000"/>
                              <a:gd name="connsiteX142" fmla="*/ 9597 w 10000"/>
                              <a:gd name="connsiteY142" fmla="*/ 9880 h 10000"/>
                              <a:gd name="connsiteX143" fmla="*/ 9664 w 10000"/>
                              <a:gd name="connsiteY143" fmla="*/ 9914 h 10000"/>
                              <a:gd name="connsiteX144" fmla="*/ 9727 w 10000"/>
                              <a:gd name="connsiteY144" fmla="*/ 9941 h 10000"/>
                              <a:gd name="connsiteX145" fmla="*/ 9799 w 10000"/>
                              <a:gd name="connsiteY145" fmla="*/ 9963 h 10000"/>
                              <a:gd name="connsiteX146" fmla="*/ 9865 w 10000"/>
                              <a:gd name="connsiteY146" fmla="*/ 9978 h 10000"/>
                              <a:gd name="connsiteX147" fmla="*/ 9936 w 10000"/>
                              <a:gd name="connsiteY147" fmla="*/ 9992 h 10000"/>
                              <a:gd name="connsiteX148" fmla="*/ 10000 w 10000"/>
                              <a:gd name="connsiteY148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8656 w 10000"/>
                              <a:gd name="connsiteY128" fmla="*/ 8954 h 10000"/>
                              <a:gd name="connsiteX129" fmla="*/ 8724 w 10000"/>
                              <a:gd name="connsiteY129" fmla="*/ 9046 h 10000"/>
                              <a:gd name="connsiteX130" fmla="*/ 8791 w 10000"/>
                              <a:gd name="connsiteY130" fmla="*/ 9136 h 10000"/>
                              <a:gd name="connsiteX131" fmla="*/ 8858 w 10000"/>
                              <a:gd name="connsiteY131" fmla="*/ 9223 h 10000"/>
                              <a:gd name="connsiteX132" fmla="*/ 8926 w 10000"/>
                              <a:gd name="connsiteY132" fmla="*/ 9305 h 10000"/>
                              <a:gd name="connsiteX133" fmla="*/ 8993 w 10000"/>
                              <a:gd name="connsiteY133" fmla="*/ 9384 h 10000"/>
                              <a:gd name="connsiteX134" fmla="*/ 9058 w 10000"/>
                              <a:gd name="connsiteY134" fmla="*/ 9456 h 10000"/>
                              <a:gd name="connsiteX135" fmla="*/ 9194 w 10000"/>
                              <a:gd name="connsiteY135" fmla="*/ 9592 h 10000"/>
                              <a:gd name="connsiteX136" fmla="*/ 9258 w 10000"/>
                              <a:gd name="connsiteY136" fmla="*/ 9651 h 10000"/>
                              <a:gd name="connsiteX137" fmla="*/ 9328 w 10000"/>
                              <a:gd name="connsiteY137" fmla="*/ 9706 h 10000"/>
                              <a:gd name="connsiteX138" fmla="*/ 9396 w 10000"/>
                              <a:gd name="connsiteY138" fmla="*/ 9757 h 10000"/>
                              <a:gd name="connsiteX139" fmla="*/ 9461 w 10000"/>
                              <a:gd name="connsiteY139" fmla="*/ 9804 h 10000"/>
                              <a:gd name="connsiteX140" fmla="*/ 9529 w 10000"/>
                              <a:gd name="connsiteY140" fmla="*/ 9845 h 10000"/>
                              <a:gd name="connsiteX141" fmla="*/ 9597 w 10000"/>
                              <a:gd name="connsiteY141" fmla="*/ 9880 h 10000"/>
                              <a:gd name="connsiteX142" fmla="*/ 9664 w 10000"/>
                              <a:gd name="connsiteY142" fmla="*/ 9914 h 10000"/>
                              <a:gd name="connsiteX143" fmla="*/ 9727 w 10000"/>
                              <a:gd name="connsiteY143" fmla="*/ 9941 h 10000"/>
                              <a:gd name="connsiteX144" fmla="*/ 9799 w 10000"/>
                              <a:gd name="connsiteY144" fmla="*/ 9963 h 10000"/>
                              <a:gd name="connsiteX145" fmla="*/ 9865 w 10000"/>
                              <a:gd name="connsiteY145" fmla="*/ 9978 h 10000"/>
                              <a:gd name="connsiteX146" fmla="*/ 9936 w 10000"/>
                              <a:gd name="connsiteY146" fmla="*/ 9992 h 10000"/>
                              <a:gd name="connsiteX147" fmla="*/ 10000 w 10000"/>
                              <a:gd name="connsiteY147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8656 w 10000"/>
                              <a:gd name="connsiteY128" fmla="*/ 8954 h 10000"/>
                              <a:gd name="connsiteX129" fmla="*/ 8724 w 10000"/>
                              <a:gd name="connsiteY129" fmla="*/ 9046 h 10000"/>
                              <a:gd name="connsiteX130" fmla="*/ 8791 w 10000"/>
                              <a:gd name="connsiteY130" fmla="*/ 9136 h 10000"/>
                              <a:gd name="connsiteX131" fmla="*/ 8858 w 10000"/>
                              <a:gd name="connsiteY131" fmla="*/ 9223 h 10000"/>
                              <a:gd name="connsiteX132" fmla="*/ 8926 w 10000"/>
                              <a:gd name="connsiteY132" fmla="*/ 9305 h 10000"/>
                              <a:gd name="connsiteX133" fmla="*/ 8993 w 10000"/>
                              <a:gd name="connsiteY133" fmla="*/ 9384 h 10000"/>
                              <a:gd name="connsiteX134" fmla="*/ 9194 w 10000"/>
                              <a:gd name="connsiteY134" fmla="*/ 9592 h 10000"/>
                              <a:gd name="connsiteX135" fmla="*/ 9258 w 10000"/>
                              <a:gd name="connsiteY135" fmla="*/ 9651 h 10000"/>
                              <a:gd name="connsiteX136" fmla="*/ 9328 w 10000"/>
                              <a:gd name="connsiteY136" fmla="*/ 9706 h 10000"/>
                              <a:gd name="connsiteX137" fmla="*/ 9396 w 10000"/>
                              <a:gd name="connsiteY137" fmla="*/ 9757 h 10000"/>
                              <a:gd name="connsiteX138" fmla="*/ 9461 w 10000"/>
                              <a:gd name="connsiteY138" fmla="*/ 9804 h 10000"/>
                              <a:gd name="connsiteX139" fmla="*/ 9529 w 10000"/>
                              <a:gd name="connsiteY139" fmla="*/ 9845 h 10000"/>
                              <a:gd name="connsiteX140" fmla="*/ 9597 w 10000"/>
                              <a:gd name="connsiteY140" fmla="*/ 9880 h 10000"/>
                              <a:gd name="connsiteX141" fmla="*/ 9664 w 10000"/>
                              <a:gd name="connsiteY141" fmla="*/ 9914 h 10000"/>
                              <a:gd name="connsiteX142" fmla="*/ 9727 w 10000"/>
                              <a:gd name="connsiteY142" fmla="*/ 9941 h 10000"/>
                              <a:gd name="connsiteX143" fmla="*/ 9799 w 10000"/>
                              <a:gd name="connsiteY143" fmla="*/ 9963 h 10000"/>
                              <a:gd name="connsiteX144" fmla="*/ 9865 w 10000"/>
                              <a:gd name="connsiteY144" fmla="*/ 9978 h 10000"/>
                              <a:gd name="connsiteX145" fmla="*/ 9936 w 10000"/>
                              <a:gd name="connsiteY145" fmla="*/ 9992 h 10000"/>
                              <a:gd name="connsiteX146" fmla="*/ 10000 w 10000"/>
                              <a:gd name="connsiteY146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8656 w 10000"/>
                              <a:gd name="connsiteY128" fmla="*/ 8954 h 10000"/>
                              <a:gd name="connsiteX129" fmla="*/ 8791 w 10000"/>
                              <a:gd name="connsiteY129" fmla="*/ 9136 h 10000"/>
                              <a:gd name="connsiteX130" fmla="*/ 8858 w 10000"/>
                              <a:gd name="connsiteY130" fmla="*/ 9223 h 10000"/>
                              <a:gd name="connsiteX131" fmla="*/ 8926 w 10000"/>
                              <a:gd name="connsiteY131" fmla="*/ 9305 h 10000"/>
                              <a:gd name="connsiteX132" fmla="*/ 8993 w 10000"/>
                              <a:gd name="connsiteY132" fmla="*/ 9384 h 10000"/>
                              <a:gd name="connsiteX133" fmla="*/ 9194 w 10000"/>
                              <a:gd name="connsiteY133" fmla="*/ 9592 h 10000"/>
                              <a:gd name="connsiteX134" fmla="*/ 9258 w 10000"/>
                              <a:gd name="connsiteY134" fmla="*/ 9651 h 10000"/>
                              <a:gd name="connsiteX135" fmla="*/ 9328 w 10000"/>
                              <a:gd name="connsiteY135" fmla="*/ 9706 h 10000"/>
                              <a:gd name="connsiteX136" fmla="*/ 9396 w 10000"/>
                              <a:gd name="connsiteY136" fmla="*/ 9757 h 10000"/>
                              <a:gd name="connsiteX137" fmla="*/ 9461 w 10000"/>
                              <a:gd name="connsiteY137" fmla="*/ 9804 h 10000"/>
                              <a:gd name="connsiteX138" fmla="*/ 9529 w 10000"/>
                              <a:gd name="connsiteY138" fmla="*/ 9845 h 10000"/>
                              <a:gd name="connsiteX139" fmla="*/ 9597 w 10000"/>
                              <a:gd name="connsiteY139" fmla="*/ 9880 h 10000"/>
                              <a:gd name="connsiteX140" fmla="*/ 9664 w 10000"/>
                              <a:gd name="connsiteY140" fmla="*/ 9914 h 10000"/>
                              <a:gd name="connsiteX141" fmla="*/ 9727 w 10000"/>
                              <a:gd name="connsiteY141" fmla="*/ 9941 h 10000"/>
                              <a:gd name="connsiteX142" fmla="*/ 9799 w 10000"/>
                              <a:gd name="connsiteY142" fmla="*/ 9963 h 10000"/>
                              <a:gd name="connsiteX143" fmla="*/ 9865 w 10000"/>
                              <a:gd name="connsiteY143" fmla="*/ 9978 h 10000"/>
                              <a:gd name="connsiteX144" fmla="*/ 9936 w 10000"/>
                              <a:gd name="connsiteY144" fmla="*/ 9992 h 10000"/>
                              <a:gd name="connsiteX145" fmla="*/ 10000 w 10000"/>
                              <a:gd name="connsiteY145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8656 w 10000"/>
                              <a:gd name="connsiteY128" fmla="*/ 8954 h 10000"/>
                              <a:gd name="connsiteX129" fmla="*/ 8791 w 10000"/>
                              <a:gd name="connsiteY129" fmla="*/ 9136 h 10000"/>
                              <a:gd name="connsiteX130" fmla="*/ 8858 w 10000"/>
                              <a:gd name="connsiteY130" fmla="*/ 9223 h 10000"/>
                              <a:gd name="connsiteX131" fmla="*/ 8926 w 10000"/>
                              <a:gd name="connsiteY131" fmla="*/ 9305 h 10000"/>
                              <a:gd name="connsiteX132" fmla="*/ 9194 w 10000"/>
                              <a:gd name="connsiteY132" fmla="*/ 9592 h 10000"/>
                              <a:gd name="connsiteX133" fmla="*/ 9258 w 10000"/>
                              <a:gd name="connsiteY133" fmla="*/ 9651 h 10000"/>
                              <a:gd name="connsiteX134" fmla="*/ 9328 w 10000"/>
                              <a:gd name="connsiteY134" fmla="*/ 9706 h 10000"/>
                              <a:gd name="connsiteX135" fmla="*/ 9396 w 10000"/>
                              <a:gd name="connsiteY135" fmla="*/ 9757 h 10000"/>
                              <a:gd name="connsiteX136" fmla="*/ 9461 w 10000"/>
                              <a:gd name="connsiteY136" fmla="*/ 9804 h 10000"/>
                              <a:gd name="connsiteX137" fmla="*/ 9529 w 10000"/>
                              <a:gd name="connsiteY137" fmla="*/ 9845 h 10000"/>
                              <a:gd name="connsiteX138" fmla="*/ 9597 w 10000"/>
                              <a:gd name="connsiteY138" fmla="*/ 9880 h 10000"/>
                              <a:gd name="connsiteX139" fmla="*/ 9664 w 10000"/>
                              <a:gd name="connsiteY139" fmla="*/ 9914 h 10000"/>
                              <a:gd name="connsiteX140" fmla="*/ 9727 w 10000"/>
                              <a:gd name="connsiteY140" fmla="*/ 9941 h 10000"/>
                              <a:gd name="connsiteX141" fmla="*/ 9799 w 10000"/>
                              <a:gd name="connsiteY141" fmla="*/ 9963 h 10000"/>
                              <a:gd name="connsiteX142" fmla="*/ 9865 w 10000"/>
                              <a:gd name="connsiteY142" fmla="*/ 9978 h 10000"/>
                              <a:gd name="connsiteX143" fmla="*/ 9936 w 10000"/>
                              <a:gd name="connsiteY143" fmla="*/ 9992 h 10000"/>
                              <a:gd name="connsiteX144" fmla="*/ 10000 w 10000"/>
                              <a:gd name="connsiteY144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8656 w 10000"/>
                              <a:gd name="connsiteY128" fmla="*/ 8954 h 10000"/>
                              <a:gd name="connsiteX129" fmla="*/ 8791 w 10000"/>
                              <a:gd name="connsiteY129" fmla="*/ 9136 h 10000"/>
                              <a:gd name="connsiteX130" fmla="*/ 8926 w 10000"/>
                              <a:gd name="connsiteY130" fmla="*/ 9305 h 10000"/>
                              <a:gd name="connsiteX131" fmla="*/ 9194 w 10000"/>
                              <a:gd name="connsiteY131" fmla="*/ 9592 h 10000"/>
                              <a:gd name="connsiteX132" fmla="*/ 9258 w 10000"/>
                              <a:gd name="connsiteY132" fmla="*/ 9651 h 10000"/>
                              <a:gd name="connsiteX133" fmla="*/ 9328 w 10000"/>
                              <a:gd name="connsiteY133" fmla="*/ 9706 h 10000"/>
                              <a:gd name="connsiteX134" fmla="*/ 9396 w 10000"/>
                              <a:gd name="connsiteY134" fmla="*/ 9757 h 10000"/>
                              <a:gd name="connsiteX135" fmla="*/ 9461 w 10000"/>
                              <a:gd name="connsiteY135" fmla="*/ 9804 h 10000"/>
                              <a:gd name="connsiteX136" fmla="*/ 9529 w 10000"/>
                              <a:gd name="connsiteY136" fmla="*/ 9845 h 10000"/>
                              <a:gd name="connsiteX137" fmla="*/ 9597 w 10000"/>
                              <a:gd name="connsiteY137" fmla="*/ 9880 h 10000"/>
                              <a:gd name="connsiteX138" fmla="*/ 9664 w 10000"/>
                              <a:gd name="connsiteY138" fmla="*/ 9914 h 10000"/>
                              <a:gd name="connsiteX139" fmla="*/ 9727 w 10000"/>
                              <a:gd name="connsiteY139" fmla="*/ 9941 h 10000"/>
                              <a:gd name="connsiteX140" fmla="*/ 9799 w 10000"/>
                              <a:gd name="connsiteY140" fmla="*/ 9963 h 10000"/>
                              <a:gd name="connsiteX141" fmla="*/ 9865 w 10000"/>
                              <a:gd name="connsiteY141" fmla="*/ 9978 h 10000"/>
                              <a:gd name="connsiteX142" fmla="*/ 9936 w 10000"/>
                              <a:gd name="connsiteY142" fmla="*/ 9992 h 10000"/>
                              <a:gd name="connsiteX143" fmla="*/ 10000 w 10000"/>
                              <a:gd name="connsiteY143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8656 w 10000"/>
                              <a:gd name="connsiteY128" fmla="*/ 8954 h 10000"/>
                              <a:gd name="connsiteX129" fmla="*/ 8791 w 10000"/>
                              <a:gd name="connsiteY129" fmla="*/ 9136 h 10000"/>
                              <a:gd name="connsiteX130" fmla="*/ 9194 w 10000"/>
                              <a:gd name="connsiteY130" fmla="*/ 9592 h 10000"/>
                              <a:gd name="connsiteX131" fmla="*/ 9258 w 10000"/>
                              <a:gd name="connsiteY131" fmla="*/ 9651 h 10000"/>
                              <a:gd name="connsiteX132" fmla="*/ 9328 w 10000"/>
                              <a:gd name="connsiteY132" fmla="*/ 9706 h 10000"/>
                              <a:gd name="connsiteX133" fmla="*/ 9396 w 10000"/>
                              <a:gd name="connsiteY133" fmla="*/ 9757 h 10000"/>
                              <a:gd name="connsiteX134" fmla="*/ 9461 w 10000"/>
                              <a:gd name="connsiteY134" fmla="*/ 9804 h 10000"/>
                              <a:gd name="connsiteX135" fmla="*/ 9529 w 10000"/>
                              <a:gd name="connsiteY135" fmla="*/ 9845 h 10000"/>
                              <a:gd name="connsiteX136" fmla="*/ 9597 w 10000"/>
                              <a:gd name="connsiteY136" fmla="*/ 9880 h 10000"/>
                              <a:gd name="connsiteX137" fmla="*/ 9664 w 10000"/>
                              <a:gd name="connsiteY137" fmla="*/ 9914 h 10000"/>
                              <a:gd name="connsiteX138" fmla="*/ 9727 w 10000"/>
                              <a:gd name="connsiteY138" fmla="*/ 9941 h 10000"/>
                              <a:gd name="connsiteX139" fmla="*/ 9799 w 10000"/>
                              <a:gd name="connsiteY139" fmla="*/ 9963 h 10000"/>
                              <a:gd name="connsiteX140" fmla="*/ 9865 w 10000"/>
                              <a:gd name="connsiteY140" fmla="*/ 9978 h 10000"/>
                              <a:gd name="connsiteX141" fmla="*/ 9936 w 10000"/>
                              <a:gd name="connsiteY141" fmla="*/ 9992 h 10000"/>
                              <a:gd name="connsiteX142" fmla="*/ 10000 w 10000"/>
                              <a:gd name="connsiteY142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8656 w 10000"/>
                              <a:gd name="connsiteY128" fmla="*/ 8954 h 10000"/>
                              <a:gd name="connsiteX129" fmla="*/ 9194 w 10000"/>
                              <a:gd name="connsiteY129" fmla="*/ 9592 h 10000"/>
                              <a:gd name="connsiteX130" fmla="*/ 9258 w 10000"/>
                              <a:gd name="connsiteY130" fmla="*/ 9651 h 10000"/>
                              <a:gd name="connsiteX131" fmla="*/ 9328 w 10000"/>
                              <a:gd name="connsiteY131" fmla="*/ 9706 h 10000"/>
                              <a:gd name="connsiteX132" fmla="*/ 9396 w 10000"/>
                              <a:gd name="connsiteY132" fmla="*/ 9757 h 10000"/>
                              <a:gd name="connsiteX133" fmla="*/ 9461 w 10000"/>
                              <a:gd name="connsiteY133" fmla="*/ 9804 h 10000"/>
                              <a:gd name="connsiteX134" fmla="*/ 9529 w 10000"/>
                              <a:gd name="connsiteY134" fmla="*/ 9845 h 10000"/>
                              <a:gd name="connsiteX135" fmla="*/ 9597 w 10000"/>
                              <a:gd name="connsiteY135" fmla="*/ 9880 h 10000"/>
                              <a:gd name="connsiteX136" fmla="*/ 9664 w 10000"/>
                              <a:gd name="connsiteY136" fmla="*/ 9914 h 10000"/>
                              <a:gd name="connsiteX137" fmla="*/ 9727 w 10000"/>
                              <a:gd name="connsiteY137" fmla="*/ 9941 h 10000"/>
                              <a:gd name="connsiteX138" fmla="*/ 9799 w 10000"/>
                              <a:gd name="connsiteY138" fmla="*/ 9963 h 10000"/>
                              <a:gd name="connsiteX139" fmla="*/ 9865 w 10000"/>
                              <a:gd name="connsiteY139" fmla="*/ 9978 h 10000"/>
                              <a:gd name="connsiteX140" fmla="*/ 9936 w 10000"/>
                              <a:gd name="connsiteY140" fmla="*/ 9992 h 10000"/>
                              <a:gd name="connsiteX141" fmla="*/ 10000 w 10000"/>
                              <a:gd name="connsiteY141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8591 w 10000"/>
                              <a:gd name="connsiteY127" fmla="*/ 8856 h 10000"/>
                              <a:gd name="connsiteX128" fmla="*/ 9194 w 10000"/>
                              <a:gd name="connsiteY128" fmla="*/ 9592 h 10000"/>
                              <a:gd name="connsiteX129" fmla="*/ 9258 w 10000"/>
                              <a:gd name="connsiteY129" fmla="*/ 9651 h 10000"/>
                              <a:gd name="connsiteX130" fmla="*/ 9328 w 10000"/>
                              <a:gd name="connsiteY130" fmla="*/ 9706 h 10000"/>
                              <a:gd name="connsiteX131" fmla="*/ 9396 w 10000"/>
                              <a:gd name="connsiteY131" fmla="*/ 9757 h 10000"/>
                              <a:gd name="connsiteX132" fmla="*/ 9461 w 10000"/>
                              <a:gd name="connsiteY132" fmla="*/ 9804 h 10000"/>
                              <a:gd name="connsiteX133" fmla="*/ 9529 w 10000"/>
                              <a:gd name="connsiteY133" fmla="*/ 9845 h 10000"/>
                              <a:gd name="connsiteX134" fmla="*/ 9597 w 10000"/>
                              <a:gd name="connsiteY134" fmla="*/ 9880 h 10000"/>
                              <a:gd name="connsiteX135" fmla="*/ 9664 w 10000"/>
                              <a:gd name="connsiteY135" fmla="*/ 9914 h 10000"/>
                              <a:gd name="connsiteX136" fmla="*/ 9727 w 10000"/>
                              <a:gd name="connsiteY136" fmla="*/ 9941 h 10000"/>
                              <a:gd name="connsiteX137" fmla="*/ 9799 w 10000"/>
                              <a:gd name="connsiteY137" fmla="*/ 9963 h 10000"/>
                              <a:gd name="connsiteX138" fmla="*/ 9865 w 10000"/>
                              <a:gd name="connsiteY138" fmla="*/ 9978 h 10000"/>
                              <a:gd name="connsiteX139" fmla="*/ 9936 w 10000"/>
                              <a:gd name="connsiteY139" fmla="*/ 9992 h 10000"/>
                              <a:gd name="connsiteX140" fmla="*/ 10000 w 10000"/>
                              <a:gd name="connsiteY140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8519 w 10000"/>
                              <a:gd name="connsiteY126" fmla="*/ 8753 h 10000"/>
                              <a:gd name="connsiteX127" fmla="*/ 9194 w 10000"/>
                              <a:gd name="connsiteY127" fmla="*/ 9592 h 10000"/>
                              <a:gd name="connsiteX128" fmla="*/ 9258 w 10000"/>
                              <a:gd name="connsiteY128" fmla="*/ 9651 h 10000"/>
                              <a:gd name="connsiteX129" fmla="*/ 9328 w 10000"/>
                              <a:gd name="connsiteY129" fmla="*/ 9706 h 10000"/>
                              <a:gd name="connsiteX130" fmla="*/ 9396 w 10000"/>
                              <a:gd name="connsiteY130" fmla="*/ 9757 h 10000"/>
                              <a:gd name="connsiteX131" fmla="*/ 9461 w 10000"/>
                              <a:gd name="connsiteY131" fmla="*/ 9804 h 10000"/>
                              <a:gd name="connsiteX132" fmla="*/ 9529 w 10000"/>
                              <a:gd name="connsiteY132" fmla="*/ 9845 h 10000"/>
                              <a:gd name="connsiteX133" fmla="*/ 9597 w 10000"/>
                              <a:gd name="connsiteY133" fmla="*/ 9880 h 10000"/>
                              <a:gd name="connsiteX134" fmla="*/ 9664 w 10000"/>
                              <a:gd name="connsiteY134" fmla="*/ 9914 h 10000"/>
                              <a:gd name="connsiteX135" fmla="*/ 9727 w 10000"/>
                              <a:gd name="connsiteY135" fmla="*/ 9941 h 10000"/>
                              <a:gd name="connsiteX136" fmla="*/ 9799 w 10000"/>
                              <a:gd name="connsiteY136" fmla="*/ 9963 h 10000"/>
                              <a:gd name="connsiteX137" fmla="*/ 9865 w 10000"/>
                              <a:gd name="connsiteY137" fmla="*/ 9978 h 10000"/>
                              <a:gd name="connsiteX138" fmla="*/ 9936 w 10000"/>
                              <a:gd name="connsiteY138" fmla="*/ 9992 h 10000"/>
                              <a:gd name="connsiteX139" fmla="*/ 10000 w 10000"/>
                              <a:gd name="connsiteY139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8455 w 10000"/>
                              <a:gd name="connsiteY125" fmla="*/ 8647 h 10000"/>
                              <a:gd name="connsiteX126" fmla="*/ 9194 w 10000"/>
                              <a:gd name="connsiteY126" fmla="*/ 9592 h 10000"/>
                              <a:gd name="connsiteX127" fmla="*/ 9258 w 10000"/>
                              <a:gd name="connsiteY127" fmla="*/ 9651 h 10000"/>
                              <a:gd name="connsiteX128" fmla="*/ 9328 w 10000"/>
                              <a:gd name="connsiteY128" fmla="*/ 9706 h 10000"/>
                              <a:gd name="connsiteX129" fmla="*/ 9396 w 10000"/>
                              <a:gd name="connsiteY129" fmla="*/ 9757 h 10000"/>
                              <a:gd name="connsiteX130" fmla="*/ 9461 w 10000"/>
                              <a:gd name="connsiteY130" fmla="*/ 9804 h 10000"/>
                              <a:gd name="connsiteX131" fmla="*/ 9529 w 10000"/>
                              <a:gd name="connsiteY131" fmla="*/ 9845 h 10000"/>
                              <a:gd name="connsiteX132" fmla="*/ 9597 w 10000"/>
                              <a:gd name="connsiteY132" fmla="*/ 9880 h 10000"/>
                              <a:gd name="connsiteX133" fmla="*/ 9664 w 10000"/>
                              <a:gd name="connsiteY133" fmla="*/ 9914 h 10000"/>
                              <a:gd name="connsiteX134" fmla="*/ 9727 w 10000"/>
                              <a:gd name="connsiteY134" fmla="*/ 9941 h 10000"/>
                              <a:gd name="connsiteX135" fmla="*/ 9799 w 10000"/>
                              <a:gd name="connsiteY135" fmla="*/ 9963 h 10000"/>
                              <a:gd name="connsiteX136" fmla="*/ 9865 w 10000"/>
                              <a:gd name="connsiteY136" fmla="*/ 9978 h 10000"/>
                              <a:gd name="connsiteX137" fmla="*/ 9936 w 10000"/>
                              <a:gd name="connsiteY137" fmla="*/ 9992 h 10000"/>
                              <a:gd name="connsiteX138" fmla="*/ 10000 w 10000"/>
                              <a:gd name="connsiteY138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9194 w 10000"/>
                              <a:gd name="connsiteY125" fmla="*/ 9592 h 10000"/>
                              <a:gd name="connsiteX126" fmla="*/ 9258 w 10000"/>
                              <a:gd name="connsiteY126" fmla="*/ 9651 h 10000"/>
                              <a:gd name="connsiteX127" fmla="*/ 9328 w 10000"/>
                              <a:gd name="connsiteY127" fmla="*/ 9706 h 10000"/>
                              <a:gd name="connsiteX128" fmla="*/ 9396 w 10000"/>
                              <a:gd name="connsiteY128" fmla="*/ 9757 h 10000"/>
                              <a:gd name="connsiteX129" fmla="*/ 9461 w 10000"/>
                              <a:gd name="connsiteY129" fmla="*/ 9804 h 10000"/>
                              <a:gd name="connsiteX130" fmla="*/ 9529 w 10000"/>
                              <a:gd name="connsiteY130" fmla="*/ 9845 h 10000"/>
                              <a:gd name="connsiteX131" fmla="*/ 9597 w 10000"/>
                              <a:gd name="connsiteY131" fmla="*/ 9880 h 10000"/>
                              <a:gd name="connsiteX132" fmla="*/ 9664 w 10000"/>
                              <a:gd name="connsiteY132" fmla="*/ 9914 h 10000"/>
                              <a:gd name="connsiteX133" fmla="*/ 9727 w 10000"/>
                              <a:gd name="connsiteY133" fmla="*/ 9941 h 10000"/>
                              <a:gd name="connsiteX134" fmla="*/ 9799 w 10000"/>
                              <a:gd name="connsiteY134" fmla="*/ 9963 h 10000"/>
                              <a:gd name="connsiteX135" fmla="*/ 9865 w 10000"/>
                              <a:gd name="connsiteY135" fmla="*/ 9978 h 10000"/>
                              <a:gd name="connsiteX136" fmla="*/ 9936 w 10000"/>
                              <a:gd name="connsiteY136" fmla="*/ 9992 h 10000"/>
                              <a:gd name="connsiteX137" fmla="*/ 10000 w 10000"/>
                              <a:gd name="connsiteY137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9194 w 10000"/>
                              <a:gd name="connsiteY125" fmla="*/ 9592 h 10000"/>
                              <a:gd name="connsiteX126" fmla="*/ 9258 w 10000"/>
                              <a:gd name="connsiteY126" fmla="*/ 9651 h 10000"/>
                              <a:gd name="connsiteX127" fmla="*/ 9328 w 10000"/>
                              <a:gd name="connsiteY127" fmla="*/ 9706 h 10000"/>
                              <a:gd name="connsiteX128" fmla="*/ 9461 w 10000"/>
                              <a:gd name="connsiteY128" fmla="*/ 9804 h 10000"/>
                              <a:gd name="connsiteX129" fmla="*/ 9529 w 10000"/>
                              <a:gd name="connsiteY129" fmla="*/ 9845 h 10000"/>
                              <a:gd name="connsiteX130" fmla="*/ 9597 w 10000"/>
                              <a:gd name="connsiteY130" fmla="*/ 9880 h 10000"/>
                              <a:gd name="connsiteX131" fmla="*/ 9664 w 10000"/>
                              <a:gd name="connsiteY131" fmla="*/ 9914 h 10000"/>
                              <a:gd name="connsiteX132" fmla="*/ 9727 w 10000"/>
                              <a:gd name="connsiteY132" fmla="*/ 9941 h 10000"/>
                              <a:gd name="connsiteX133" fmla="*/ 9799 w 10000"/>
                              <a:gd name="connsiteY133" fmla="*/ 9963 h 10000"/>
                              <a:gd name="connsiteX134" fmla="*/ 9865 w 10000"/>
                              <a:gd name="connsiteY134" fmla="*/ 9978 h 10000"/>
                              <a:gd name="connsiteX135" fmla="*/ 9936 w 10000"/>
                              <a:gd name="connsiteY135" fmla="*/ 9992 h 10000"/>
                              <a:gd name="connsiteX136" fmla="*/ 10000 w 10000"/>
                              <a:gd name="connsiteY136" fmla="*/ 10000 h 10000"/>
                              <a:gd name="connsiteX0" fmla="*/ 0 w 10000"/>
                              <a:gd name="connsiteY0" fmla="*/ 5000 h 10000"/>
                              <a:gd name="connsiteX1" fmla="*/ 67 w 10000"/>
                              <a:gd name="connsiteY1" fmla="*/ 4843 h 10000"/>
                              <a:gd name="connsiteX2" fmla="*/ 136 w 10000"/>
                              <a:gd name="connsiteY2" fmla="*/ 4686 h 10000"/>
                              <a:gd name="connsiteX3" fmla="*/ 200 w 10000"/>
                              <a:gd name="connsiteY3" fmla="*/ 4529 h 10000"/>
                              <a:gd name="connsiteX4" fmla="*/ 268 w 10000"/>
                              <a:gd name="connsiteY4" fmla="*/ 4376 h 10000"/>
                              <a:gd name="connsiteX5" fmla="*/ 339 w 10000"/>
                              <a:gd name="connsiteY5" fmla="*/ 4219 h 10000"/>
                              <a:gd name="connsiteX6" fmla="*/ 403 w 10000"/>
                              <a:gd name="connsiteY6" fmla="*/ 4064 h 10000"/>
                              <a:gd name="connsiteX7" fmla="*/ 471 w 10000"/>
                              <a:gd name="connsiteY7" fmla="*/ 3910 h 10000"/>
                              <a:gd name="connsiteX8" fmla="*/ 536 w 10000"/>
                              <a:gd name="connsiteY8" fmla="*/ 3757 h 10000"/>
                              <a:gd name="connsiteX9" fmla="*/ 605 w 10000"/>
                              <a:gd name="connsiteY9" fmla="*/ 3606 h 10000"/>
                              <a:gd name="connsiteX10" fmla="*/ 669 w 10000"/>
                              <a:gd name="connsiteY10" fmla="*/ 3457 h 10000"/>
                              <a:gd name="connsiteX11" fmla="*/ 738 w 10000"/>
                              <a:gd name="connsiteY11" fmla="*/ 3308 h 10000"/>
                              <a:gd name="connsiteX12" fmla="*/ 803 w 10000"/>
                              <a:gd name="connsiteY12" fmla="*/ 3159 h 10000"/>
                              <a:gd name="connsiteX13" fmla="*/ 873 w 10000"/>
                              <a:gd name="connsiteY13" fmla="*/ 3015 h 10000"/>
                              <a:gd name="connsiteX14" fmla="*/ 941 w 10000"/>
                              <a:gd name="connsiteY14" fmla="*/ 2872 h 10000"/>
                              <a:gd name="connsiteX15" fmla="*/ 1006 w 10000"/>
                              <a:gd name="connsiteY15" fmla="*/ 2731 h 10000"/>
                              <a:gd name="connsiteX16" fmla="*/ 1074 w 10000"/>
                              <a:gd name="connsiteY16" fmla="*/ 2593 h 10000"/>
                              <a:gd name="connsiteX17" fmla="*/ 1140 w 10000"/>
                              <a:gd name="connsiteY17" fmla="*/ 2456 h 10000"/>
                              <a:gd name="connsiteX18" fmla="*/ 1209 w 10000"/>
                              <a:gd name="connsiteY18" fmla="*/ 2320 h 10000"/>
                              <a:gd name="connsiteX19" fmla="*/ 1273 w 10000"/>
                              <a:gd name="connsiteY19" fmla="*/ 2189 h 10000"/>
                              <a:gd name="connsiteX20" fmla="*/ 1343 w 10000"/>
                              <a:gd name="connsiteY20" fmla="*/ 2061 h 10000"/>
                              <a:gd name="connsiteX21" fmla="*/ 1409 w 10000"/>
                              <a:gd name="connsiteY21" fmla="*/ 1936 h 10000"/>
                              <a:gd name="connsiteX22" fmla="*/ 1478 w 10000"/>
                              <a:gd name="connsiteY22" fmla="*/ 1812 h 10000"/>
                              <a:gd name="connsiteX23" fmla="*/ 1544 w 10000"/>
                              <a:gd name="connsiteY23" fmla="*/ 1694 h 10000"/>
                              <a:gd name="connsiteX24" fmla="*/ 1608 w 10000"/>
                              <a:gd name="connsiteY24" fmla="*/ 1576 h 10000"/>
                              <a:gd name="connsiteX25" fmla="*/ 1680 w 10000"/>
                              <a:gd name="connsiteY25" fmla="*/ 1464 h 10000"/>
                              <a:gd name="connsiteX26" fmla="*/ 1746 w 10000"/>
                              <a:gd name="connsiteY26" fmla="*/ 1355 h 10000"/>
                              <a:gd name="connsiteX27" fmla="*/ 1811 w 10000"/>
                              <a:gd name="connsiteY27" fmla="*/ 1249 h 10000"/>
                              <a:gd name="connsiteX28" fmla="*/ 1877 w 10000"/>
                              <a:gd name="connsiteY28" fmla="*/ 1146 h 10000"/>
                              <a:gd name="connsiteX29" fmla="*/ 1946 w 10000"/>
                              <a:gd name="connsiteY29" fmla="*/ 1048 h 10000"/>
                              <a:gd name="connsiteX30" fmla="*/ 2013 w 10000"/>
                              <a:gd name="connsiteY30" fmla="*/ 956 h 10000"/>
                              <a:gd name="connsiteX31" fmla="*/ 2081 w 10000"/>
                              <a:gd name="connsiteY31" fmla="*/ 864 h 10000"/>
                              <a:gd name="connsiteX32" fmla="*/ 2147 w 10000"/>
                              <a:gd name="connsiteY32" fmla="*/ 779 h 10000"/>
                              <a:gd name="connsiteX33" fmla="*/ 2214 w 10000"/>
                              <a:gd name="connsiteY33" fmla="*/ 697 h 10000"/>
                              <a:gd name="connsiteX34" fmla="*/ 2283 w 10000"/>
                              <a:gd name="connsiteY34" fmla="*/ 618 h 10000"/>
                              <a:gd name="connsiteX35" fmla="*/ 2348 w 10000"/>
                              <a:gd name="connsiteY35" fmla="*/ 546 h 10000"/>
                              <a:gd name="connsiteX36" fmla="*/ 2417 w 10000"/>
                              <a:gd name="connsiteY36" fmla="*/ 477 h 10000"/>
                              <a:gd name="connsiteX37" fmla="*/ 2483 w 10000"/>
                              <a:gd name="connsiteY37" fmla="*/ 410 h 10000"/>
                              <a:gd name="connsiteX38" fmla="*/ 2549 w 10000"/>
                              <a:gd name="connsiteY38" fmla="*/ 351 h 10000"/>
                              <a:gd name="connsiteX39" fmla="*/ 2619 w 10000"/>
                              <a:gd name="connsiteY39" fmla="*/ 296 h 10000"/>
                              <a:gd name="connsiteX40" fmla="*/ 2683 w 10000"/>
                              <a:gd name="connsiteY40" fmla="*/ 245 h 10000"/>
                              <a:gd name="connsiteX41" fmla="*/ 2754 w 10000"/>
                              <a:gd name="connsiteY41" fmla="*/ 198 h 10000"/>
                              <a:gd name="connsiteX42" fmla="*/ 2816 w 10000"/>
                              <a:gd name="connsiteY42" fmla="*/ 157 h 10000"/>
                              <a:gd name="connsiteX43" fmla="*/ 2888 w 10000"/>
                              <a:gd name="connsiteY43" fmla="*/ 122 h 10000"/>
                              <a:gd name="connsiteX44" fmla="*/ 2953 w 10000"/>
                              <a:gd name="connsiteY44" fmla="*/ 88 h 10000"/>
                              <a:gd name="connsiteX45" fmla="*/ 3021 w 10000"/>
                              <a:gd name="connsiteY45" fmla="*/ 61 h 10000"/>
                              <a:gd name="connsiteX46" fmla="*/ 3086 w 10000"/>
                              <a:gd name="connsiteY46" fmla="*/ 39 h 10000"/>
                              <a:gd name="connsiteX47" fmla="*/ 3153 w 10000"/>
                              <a:gd name="connsiteY47" fmla="*/ 24 h 10000"/>
                              <a:gd name="connsiteX48" fmla="*/ 3219 w 10000"/>
                              <a:gd name="connsiteY48" fmla="*/ 10 h 10000"/>
                              <a:gd name="connsiteX49" fmla="*/ 3292 w 10000"/>
                              <a:gd name="connsiteY49" fmla="*/ 2 h 10000"/>
                              <a:gd name="connsiteX50" fmla="*/ 3357 w 10000"/>
                              <a:gd name="connsiteY50" fmla="*/ 0 h 10000"/>
                              <a:gd name="connsiteX51" fmla="*/ 3422 w 10000"/>
                              <a:gd name="connsiteY51" fmla="*/ 2 h 10000"/>
                              <a:gd name="connsiteX52" fmla="*/ 3490 w 10000"/>
                              <a:gd name="connsiteY52" fmla="*/ 10 h 10000"/>
                              <a:gd name="connsiteX53" fmla="*/ 3557 w 10000"/>
                              <a:gd name="connsiteY53" fmla="*/ 24 h 10000"/>
                              <a:gd name="connsiteX54" fmla="*/ 3624 w 10000"/>
                              <a:gd name="connsiteY54" fmla="*/ 39 h 10000"/>
                              <a:gd name="connsiteX55" fmla="*/ 3693 w 10000"/>
                              <a:gd name="connsiteY55" fmla="*/ 61 h 10000"/>
                              <a:gd name="connsiteX56" fmla="*/ 3756 w 10000"/>
                              <a:gd name="connsiteY56" fmla="*/ 88 h 10000"/>
                              <a:gd name="connsiteX57" fmla="*/ 3825 w 10000"/>
                              <a:gd name="connsiteY57" fmla="*/ 122 h 10000"/>
                              <a:gd name="connsiteX58" fmla="*/ 3894 w 10000"/>
                              <a:gd name="connsiteY58" fmla="*/ 157 h 10000"/>
                              <a:gd name="connsiteX59" fmla="*/ 3958 w 10000"/>
                              <a:gd name="connsiteY59" fmla="*/ 198 h 10000"/>
                              <a:gd name="connsiteX60" fmla="*/ 4026 w 10000"/>
                              <a:gd name="connsiteY60" fmla="*/ 245 h 10000"/>
                              <a:gd name="connsiteX61" fmla="*/ 4094 w 10000"/>
                              <a:gd name="connsiteY61" fmla="*/ 296 h 10000"/>
                              <a:gd name="connsiteX62" fmla="*/ 4160 w 10000"/>
                              <a:gd name="connsiteY62" fmla="*/ 351 h 10000"/>
                              <a:gd name="connsiteX63" fmla="*/ 4229 w 10000"/>
                              <a:gd name="connsiteY63" fmla="*/ 410 h 10000"/>
                              <a:gd name="connsiteX64" fmla="*/ 4295 w 10000"/>
                              <a:gd name="connsiteY64" fmla="*/ 477 h 10000"/>
                              <a:gd name="connsiteX65" fmla="*/ 4360 w 10000"/>
                              <a:gd name="connsiteY65" fmla="*/ 546 h 10000"/>
                              <a:gd name="connsiteX66" fmla="*/ 4429 w 10000"/>
                              <a:gd name="connsiteY66" fmla="*/ 618 h 10000"/>
                              <a:gd name="connsiteX67" fmla="*/ 4497 w 10000"/>
                              <a:gd name="connsiteY67" fmla="*/ 697 h 10000"/>
                              <a:gd name="connsiteX68" fmla="*/ 4562 w 10000"/>
                              <a:gd name="connsiteY68" fmla="*/ 779 h 10000"/>
                              <a:gd name="connsiteX69" fmla="*/ 4631 w 10000"/>
                              <a:gd name="connsiteY69" fmla="*/ 864 h 10000"/>
                              <a:gd name="connsiteX70" fmla="*/ 4699 w 10000"/>
                              <a:gd name="connsiteY70" fmla="*/ 956 h 10000"/>
                              <a:gd name="connsiteX71" fmla="*/ 4765 w 10000"/>
                              <a:gd name="connsiteY71" fmla="*/ 1048 h 10000"/>
                              <a:gd name="connsiteX72" fmla="*/ 4830 w 10000"/>
                              <a:gd name="connsiteY72" fmla="*/ 1146 h 10000"/>
                              <a:gd name="connsiteX73" fmla="*/ 4898 w 10000"/>
                              <a:gd name="connsiteY73" fmla="*/ 1249 h 10000"/>
                              <a:gd name="connsiteX74" fmla="*/ 4966 w 10000"/>
                              <a:gd name="connsiteY74" fmla="*/ 1355 h 10000"/>
                              <a:gd name="connsiteX75" fmla="*/ 5034 w 10000"/>
                              <a:gd name="connsiteY75" fmla="*/ 1464 h 10000"/>
                              <a:gd name="connsiteX76" fmla="*/ 5099 w 10000"/>
                              <a:gd name="connsiteY76" fmla="*/ 1576 h 10000"/>
                              <a:gd name="connsiteX77" fmla="*/ 5167 w 10000"/>
                              <a:gd name="connsiteY77" fmla="*/ 1694 h 10000"/>
                              <a:gd name="connsiteX78" fmla="*/ 5232 w 10000"/>
                              <a:gd name="connsiteY78" fmla="*/ 1812 h 10000"/>
                              <a:gd name="connsiteX79" fmla="*/ 5301 w 10000"/>
                              <a:gd name="connsiteY79" fmla="*/ 1936 h 10000"/>
                              <a:gd name="connsiteX80" fmla="*/ 5372 w 10000"/>
                              <a:gd name="connsiteY80" fmla="*/ 2061 h 10000"/>
                              <a:gd name="connsiteX81" fmla="*/ 5434 w 10000"/>
                              <a:gd name="connsiteY81" fmla="*/ 2189 h 10000"/>
                              <a:gd name="connsiteX82" fmla="*/ 5503 w 10000"/>
                              <a:gd name="connsiteY82" fmla="*/ 2320 h 10000"/>
                              <a:gd name="connsiteX83" fmla="*/ 5569 w 10000"/>
                              <a:gd name="connsiteY83" fmla="*/ 2456 h 10000"/>
                              <a:gd name="connsiteX84" fmla="*/ 5638 w 10000"/>
                              <a:gd name="connsiteY84" fmla="*/ 2593 h 10000"/>
                              <a:gd name="connsiteX85" fmla="*/ 5701 w 10000"/>
                              <a:gd name="connsiteY85" fmla="*/ 2731 h 10000"/>
                              <a:gd name="connsiteX86" fmla="*/ 5771 w 10000"/>
                              <a:gd name="connsiteY86" fmla="*/ 2872 h 10000"/>
                              <a:gd name="connsiteX87" fmla="*/ 5840 w 10000"/>
                              <a:gd name="connsiteY87" fmla="*/ 3015 h 10000"/>
                              <a:gd name="connsiteX88" fmla="*/ 5904 w 10000"/>
                              <a:gd name="connsiteY88" fmla="*/ 3159 h 10000"/>
                              <a:gd name="connsiteX89" fmla="*/ 5973 w 10000"/>
                              <a:gd name="connsiteY89" fmla="*/ 3308 h 10000"/>
                              <a:gd name="connsiteX90" fmla="*/ 6040 w 10000"/>
                              <a:gd name="connsiteY90" fmla="*/ 3457 h 10000"/>
                              <a:gd name="connsiteX91" fmla="*/ 6103 w 10000"/>
                              <a:gd name="connsiteY91" fmla="*/ 3606 h 10000"/>
                              <a:gd name="connsiteX92" fmla="*/ 6174 w 10000"/>
                              <a:gd name="connsiteY92" fmla="*/ 3757 h 10000"/>
                              <a:gd name="connsiteX93" fmla="*/ 6241 w 10000"/>
                              <a:gd name="connsiteY93" fmla="*/ 3910 h 10000"/>
                              <a:gd name="connsiteX94" fmla="*/ 6310 w 10000"/>
                              <a:gd name="connsiteY94" fmla="*/ 4064 h 10000"/>
                              <a:gd name="connsiteX95" fmla="*/ 6372 w 10000"/>
                              <a:gd name="connsiteY95" fmla="*/ 4219 h 10000"/>
                              <a:gd name="connsiteX96" fmla="*/ 6443 w 10000"/>
                              <a:gd name="connsiteY96" fmla="*/ 4376 h 10000"/>
                              <a:gd name="connsiteX97" fmla="*/ 6508 w 10000"/>
                              <a:gd name="connsiteY97" fmla="*/ 4529 h 10000"/>
                              <a:gd name="connsiteX98" fmla="*/ 6579 w 10000"/>
                              <a:gd name="connsiteY98" fmla="*/ 4686 h 10000"/>
                              <a:gd name="connsiteX99" fmla="*/ 6646 w 10000"/>
                              <a:gd name="connsiteY99" fmla="*/ 4843 h 10000"/>
                              <a:gd name="connsiteX100" fmla="*/ 6709 w 10000"/>
                              <a:gd name="connsiteY100" fmla="*/ 5000 h 10000"/>
                              <a:gd name="connsiteX101" fmla="*/ 6777 w 10000"/>
                              <a:gd name="connsiteY101" fmla="*/ 5159 h 10000"/>
                              <a:gd name="connsiteX102" fmla="*/ 6843 w 10000"/>
                              <a:gd name="connsiteY102" fmla="*/ 5316 h 10000"/>
                              <a:gd name="connsiteX103" fmla="*/ 6912 w 10000"/>
                              <a:gd name="connsiteY103" fmla="*/ 5471 h 10000"/>
                              <a:gd name="connsiteX104" fmla="*/ 6979 w 10000"/>
                              <a:gd name="connsiteY104" fmla="*/ 5626 h 10000"/>
                              <a:gd name="connsiteX105" fmla="*/ 7047 w 10000"/>
                              <a:gd name="connsiteY105" fmla="*/ 5783 h 10000"/>
                              <a:gd name="connsiteX106" fmla="*/ 7113 w 10000"/>
                              <a:gd name="connsiteY106" fmla="*/ 5938 h 10000"/>
                              <a:gd name="connsiteX107" fmla="*/ 7181 w 10000"/>
                              <a:gd name="connsiteY107" fmla="*/ 6091 h 10000"/>
                              <a:gd name="connsiteX108" fmla="*/ 7249 w 10000"/>
                              <a:gd name="connsiteY108" fmla="*/ 6245 h 10000"/>
                              <a:gd name="connsiteX109" fmla="*/ 7313 w 10000"/>
                              <a:gd name="connsiteY109" fmla="*/ 6396 h 10000"/>
                              <a:gd name="connsiteX110" fmla="*/ 7381 w 10000"/>
                              <a:gd name="connsiteY110" fmla="*/ 6545 h 10000"/>
                              <a:gd name="connsiteX111" fmla="*/ 7450 w 10000"/>
                              <a:gd name="connsiteY111" fmla="*/ 6694 h 10000"/>
                              <a:gd name="connsiteX112" fmla="*/ 7518 w 10000"/>
                              <a:gd name="connsiteY112" fmla="*/ 6843 h 10000"/>
                              <a:gd name="connsiteX113" fmla="*/ 7582 w 10000"/>
                              <a:gd name="connsiteY113" fmla="*/ 6987 h 10000"/>
                              <a:gd name="connsiteX114" fmla="*/ 7649 w 10000"/>
                              <a:gd name="connsiteY114" fmla="*/ 7130 h 10000"/>
                              <a:gd name="connsiteX115" fmla="*/ 7717 w 10000"/>
                              <a:gd name="connsiteY115" fmla="*/ 7271 h 10000"/>
                              <a:gd name="connsiteX116" fmla="*/ 7786 w 10000"/>
                              <a:gd name="connsiteY116" fmla="*/ 7409 h 10000"/>
                              <a:gd name="connsiteX117" fmla="*/ 7854 w 10000"/>
                              <a:gd name="connsiteY117" fmla="*/ 7546 h 10000"/>
                              <a:gd name="connsiteX118" fmla="*/ 7918 w 10000"/>
                              <a:gd name="connsiteY118" fmla="*/ 7682 h 10000"/>
                              <a:gd name="connsiteX119" fmla="*/ 7984 w 10000"/>
                              <a:gd name="connsiteY119" fmla="*/ 7813 h 10000"/>
                              <a:gd name="connsiteX120" fmla="*/ 8051 w 10000"/>
                              <a:gd name="connsiteY120" fmla="*/ 7939 h 10000"/>
                              <a:gd name="connsiteX121" fmla="*/ 8120 w 10000"/>
                              <a:gd name="connsiteY121" fmla="*/ 8066 h 10000"/>
                              <a:gd name="connsiteX122" fmla="*/ 8188 w 10000"/>
                              <a:gd name="connsiteY122" fmla="*/ 8190 h 10000"/>
                              <a:gd name="connsiteX123" fmla="*/ 8254 w 10000"/>
                              <a:gd name="connsiteY123" fmla="*/ 8308 h 10000"/>
                              <a:gd name="connsiteX124" fmla="*/ 8390 w 10000"/>
                              <a:gd name="connsiteY124" fmla="*/ 8537 h 10000"/>
                              <a:gd name="connsiteX125" fmla="*/ 9194 w 10000"/>
                              <a:gd name="connsiteY125" fmla="*/ 9592 h 10000"/>
                              <a:gd name="connsiteX126" fmla="*/ 9258 w 10000"/>
                              <a:gd name="connsiteY126" fmla="*/ 9651 h 10000"/>
                              <a:gd name="connsiteX127" fmla="*/ 9328 w 10000"/>
                              <a:gd name="connsiteY127" fmla="*/ 9706 h 10000"/>
                              <a:gd name="connsiteX128" fmla="*/ 9461 w 10000"/>
                              <a:gd name="connsiteY128" fmla="*/ 9804 h 10000"/>
                              <a:gd name="connsiteX129" fmla="*/ 9529 w 10000"/>
                              <a:gd name="connsiteY129" fmla="*/ 9845 h 10000"/>
                              <a:gd name="connsiteX130" fmla="*/ 9664 w 10000"/>
                              <a:gd name="connsiteY130" fmla="*/ 9914 h 10000"/>
                              <a:gd name="connsiteX131" fmla="*/ 9727 w 10000"/>
                              <a:gd name="connsiteY131" fmla="*/ 9941 h 10000"/>
                              <a:gd name="connsiteX132" fmla="*/ 9799 w 10000"/>
                              <a:gd name="connsiteY132" fmla="*/ 9963 h 10000"/>
                              <a:gd name="connsiteX133" fmla="*/ 9865 w 10000"/>
                              <a:gd name="connsiteY133" fmla="*/ 9978 h 10000"/>
                              <a:gd name="connsiteX134" fmla="*/ 9936 w 10000"/>
                              <a:gd name="connsiteY134" fmla="*/ 9992 h 10000"/>
                              <a:gd name="connsiteX135" fmla="*/ 10000 w 10000"/>
                              <a:gd name="connsiteY135" fmla="*/ 10000 h 10000"/>
                              <a:gd name="connsiteX0" fmla="*/ 0 w 9936"/>
                              <a:gd name="connsiteY0" fmla="*/ 5000 h 9992"/>
                              <a:gd name="connsiteX1" fmla="*/ 67 w 9936"/>
                              <a:gd name="connsiteY1" fmla="*/ 4843 h 9992"/>
                              <a:gd name="connsiteX2" fmla="*/ 136 w 9936"/>
                              <a:gd name="connsiteY2" fmla="*/ 4686 h 9992"/>
                              <a:gd name="connsiteX3" fmla="*/ 200 w 9936"/>
                              <a:gd name="connsiteY3" fmla="*/ 4529 h 9992"/>
                              <a:gd name="connsiteX4" fmla="*/ 268 w 9936"/>
                              <a:gd name="connsiteY4" fmla="*/ 4376 h 9992"/>
                              <a:gd name="connsiteX5" fmla="*/ 339 w 9936"/>
                              <a:gd name="connsiteY5" fmla="*/ 4219 h 9992"/>
                              <a:gd name="connsiteX6" fmla="*/ 403 w 9936"/>
                              <a:gd name="connsiteY6" fmla="*/ 4064 h 9992"/>
                              <a:gd name="connsiteX7" fmla="*/ 471 w 9936"/>
                              <a:gd name="connsiteY7" fmla="*/ 3910 h 9992"/>
                              <a:gd name="connsiteX8" fmla="*/ 536 w 9936"/>
                              <a:gd name="connsiteY8" fmla="*/ 3757 h 9992"/>
                              <a:gd name="connsiteX9" fmla="*/ 605 w 9936"/>
                              <a:gd name="connsiteY9" fmla="*/ 3606 h 9992"/>
                              <a:gd name="connsiteX10" fmla="*/ 669 w 9936"/>
                              <a:gd name="connsiteY10" fmla="*/ 3457 h 9992"/>
                              <a:gd name="connsiteX11" fmla="*/ 738 w 9936"/>
                              <a:gd name="connsiteY11" fmla="*/ 3308 h 9992"/>
                              <a:gd name="connsiteX12" fmla="*/ 803 w 9936"/>
                              <a:gd name="connsiteY12" fmla="*/ 3159 h 9992"/>
                              <a:gd name="connsiteX13" fmla="*/ 873 w 9936"/>
                              <a:gd name="connsiteY13" fmla="*/ 3015 h 9992"/>
                              <a:gd name="connsiteX14" fmla="*/ 941 w 9936"/>
                              <a:gd name="connsiteY14" fmla="*/ 2872 h 9992"/>
                              <a:gd name="connsiteX15" fmla="*/ 1006 w 9936"/>
                              <a:gd name="connsiteY15" fmla="*/ 2731 h 9992"/>
                              <a:gd name="connsiteX16" fmla="*/ 1074 w 9936"/>
                              <a:gd name="connsiteY16" fmla="*/ 2593 h 9992"/>
                              <a:gd name="connsiteX17" fmla="*/ 1140 w 9936"/>
                              <a:gd name="connsiteY17" fmla="*/ 2456 h 9992"/>
                              <a:gd name="connsiteX18" fmla="*/ 1209 w 9936"/>
                              <a:gd name="connsiteY18" fmla="*/ 2320 h 9992"/>
                              <a:gd name="connsiteX19" fmla="*/ 1273 w 9936"/>
                              <a:gd name="connsiteY19" fmla="*/ 2189 h 9992"/>
                              <a:gd name="connsiteX20" fmla="*/ 1343 w 9936"/>
                              <a:gd name="connsiteY20" fmla="*/ 2061 h 9992"/>
                              <a:gd name="connsiteX21" fmla="*/ 1409 w 9936"/>
                              <a:gd name="connsiteY21" fmla="*/ 1936 h 9992"/>
                              <a:gd name="connsiteX22" fmla="*/ 1478 w 9936"/>
                              <a:gd name="connsiteY22" fmla="*/ 1812 h 9992"/>
                              <a:gd name="connsiteX23" fmla="*/ 1544 w 9936"/>
                              <a:gd name="connsiteY23" fmla="*/ 1694 h 9992"/>
                              <a:gd name="connsiteX24" fmla="*/ 1608 w 9936"/>
                              <a:gd name="connsiteY24" fmla="*/ 1576 h 9992"/>
                              <a:gd name="connsiteX25" fmla="*/ 1680 w 9936"/>
                              <a:gd name="connsiteY25" fmla="*/ 1464 h 9992"/>
                              <a:gd name="connsiteX26" fmla="*/ 1746 w 9936"/>
                              <a:gd name="connsiteY26" fmla="*/ 1355 h 9992"/>
                              <a:gd name="connsiteX27" fmla="*/ 1811 w 9936"/>
                              <a:gd name="connsiteY27" fmla="*/ 1249 h 9992"/>
                              <a:gd name="connsiteX28" fmla="*/ 1877 w 9936"/>
                              <a:gd name="connsiteY28" fmla="*/ 1146 h 9992"/>
                              <a:gd name="connsiteX29" fmla="*/ 1946 w 9936"/>
                              <a:gd name="connsiteY29" fmla="*/ 1048 h 9992"/>
                              <a:gd name="connsiteX30" fmla="*/ 2013 w 9936"/>
                              <a:gd name="connsiteY30" fmla="*/ 956 h 9992"/>
                              <a:gd name="connsiteX31" fmla="*/ 2081 w 9936"/>
                              <a:gd name="connsiteY31" fmla="*/ 864 h 9992"/>
                              <a:gd name="connsiteX32" fmla="*/ 2147 w 9936"/>
                              <a:gd name="connsiteY32" fmla="*/ 779 h 9992"/>
                              <a:gd name="connsiteX33" fmla="*/ 2214 w 9936"/>
                              <a:gd name="connsiteY33" fmla="*/ 697 h 9992"/>
                              <a:gd name="connsiteX34" fmla="*/ 2283 w 9936"/>
                              <a:gd name="connsiteY34" fmla="*/ 618 h 9992"/>
                              <a:gd name="connsiteX35" fmla="*/ 2348 w 9936"/>
                              <a:gd name="connsiteY35" fmla="*/ 546 h 9992"/>
                              <a:gd name="connsiteX36" fmla="*/ 2417 w 9936"/>
                              <a:gd name="connsiteY36" fmla="*/ 477 h 9992"/>
                              <a:gd name="connsiteX37" fmla="*/ 2483 w 9936"/>
                              <a:gd name="connsiteY37" fmla="*/ 410 h 9992"/>
                              <a:gd name="connsiteX38" fmla="*/ 2549 w 9936"/>
                              <a:gd name="connsiteY38" fmla="*/ 351 h 9992"/>
                              <a:gd name="connsiteX39" fmla="*/ 2619 w 9936"/>
                              <a:gd name="connsiteY39" fmla="*/ 296 h 9992"/>
                              <a:gd name="connsiteX40" fmla="*/ 2683 w 9936"/>
                              <a:gd name="connsiteY40" fmla="*/ 245 h 9992"/>
                              <a:gd name="connsiteX41" fmla="*/ 2754 w 9936"/>
                              <a:gd name="connsiteY41" fmla="*/ 198 h 9992"/>
                              <a:gd name="connsiteX42" fmla="*/ 2816 w 9936"/>
                              <a:gd name="connsiteY42" fmla="*/ 157 h 9992"/>
                              <a:gd name="connsiteX43" fmla="*/ 2888 w 9936"/>
                              <a:gd name="connsiteY43" fmla="*/ 122 h 9992"/>
                              <a:gd name="connsiteX44" fmla="*/ 2953 w 9936"/>
                              <a:gd name="connsiteY44" fmla="*/ 88 h 9992"/>
                              <a:gd name="connsiteX45" fmla="*/ 3021 w 9936"/>
                              <a:gd name="connsiteY45" fmla="*/ 61 h 9992"/>
                              <a:gd name="connsiteX46" fmla="*/ 3086 w 9936"/>
                              <a:gd name="connsiteY46" fmla="*/ 39 h 9992"/>
                              <a:gd name="connsiteX47" fmla="*/ 3153 w 9936"/>
                              <a:gd name="connsiteY47" fmla="*/ 24 h 9992"/>
                              <a:gd name="connsiteX48" fmla="*/ 3219 w 9936"/>
                              <a:gd name="connsiteY48" fmla="*/ 10 h 9992"/>
                              <a:gd name="connsiteX49" fmla="*/ 3292 w 9936"/>
                              <a:gd name="connsiteY49" fmla="*/ 2 h 9992"/>
                              <a:gd name="connsiteX50" fmla="*/ 3357 w 9936"/>
                              <a:gd name="connsiteY50" fmla="*/ 0 h 9992"/>
                              <a:gd name="connsiteX51" fmla="*/ 3422 w 9936"/>
                              <a:gd name="connsiteY51" fmla="*/ 2 h 9992"/>
                              <a:gd name="connsiteX52" fmla="*/ 3490 w 9936"/>
                              <a:gd name="connsiteY52" fmla="*/ 10 h 9992"/>
                              <a:gd name="connsiteX53" fmla="*/ 3557 w 9936"/>
                              <a:gd name="connsiteY53" fmla="*/ 24 h 9992"/>
                              <a:gd name="connsiteX54" fmla="*/ 3624 w 9936"/>
                              <a:gd name="connsiteY54" fmla="*/ 39 h 9992"/>
                              <a:gd name="connsiteX55" fmla="*/ 3693 w 9936"/>
                              <a:gd name="connsiteY55" fmla="*/ 61 h 9992"/>
                              <a:gd name="connsiteX56" fmla="*/ 3756 w 9936"/>
                              <a:gd name="connsiteY56" fmla="*/ 88 h 9992"/>
                              <a:gd name="connsiteX57" fmla="*/ 3825 w 9936"/>
                              <a:gd name="connsiteY57" fmla="*/ 122 h 9992"/>
                              <a:gd name="connsiteX58" fmla="*/ 3894 w 9936"/>
                              <a:gd name="connsiteY58" fmla="*/ 157 h 9992"/>
                              <a:gd name="connsiteX59" fmla="*/ 3958 w 9936"/>
                              <a:gd name="connsiteY59" fmla="*/ 198 h 9992"/>
                              <a:gd name="connsiteX60" fmla="*/ 4026 w 9936"/>
                              <a:gd name="connsiteY60" fmla="*/ 245 h 9992"/>
                              <a:gd name="connsiteX61" fmla="*/ 4094 w 9936"/>
                              <a:gd name="connsiteY61" fmla="*/ 296 h 9992"/>
                              <a:gd name="connsiteX62" fmla="*/ 4160 w 9936"/>
                              <a:gd name="connsiteY62" fmla="*/ 351 h 9992"/>
                              <a:gd name="connsiteX63" fmla="*/ 4229 w 9936"/>
                              <a:gd name="connsiteY63" fmla="*/ 410 h 9992"/>
                              <a:gd name="connsiteX64" fmla="*/ 4295 w 9936"/>
                              <a:gd name="connsiteY64" fmla="*/ 477 h 9992"/>
                              <a:gd name="connsiteX65" fmla="*/ 4360 w 9936"/>
                              <a:gd name="connsiteY65" fmla="*/ 546 h 9992"/>
                              <a:gd name="connsiteX66" fmla="*/ 4429 w 9936"/>
                              <a:gd name="connsiteY66" fmla="*/ 618 h 9992"/>
                              <a:gd name="connsiteX67" fmla="*/ 4497 w 9936"/>
                              <a:gd name="connsiteY67" fmla="*/ 697 h 9992"/>
                              <a:gd name="connsiteX68" fmla="*/ 4562 w 9936"/>
                              <a:gd name="connsiteY68" fmla="*/ 779 h 9992"/>
                              <a:gd name="connsiteX69" fmla="*/ 4631 w 9936"/>
                              <a:gd name="connsiteY69" fmla="*/ 864 h 9992"/>
                              <a:gd name="connsiteX70" fmla="*/ 4699 w 9936"/>
                              <a:gd name="connsiteY70" fmla="*/ 956 h 9992"/>
                              <a:gd name="connsiteX71" fmla="*/ 4765 w 9936"/>
                              <a:gd name="connsiteY71" fmla="*/ 1048 h 9992"/>
                              <a:gd name="connsiteX72" fmla="*/ 4830 w 9936"/>
                              <a:gd name="connsiteY72" fmla="*/ 1146 h 9992"/>
                              <a:gd name="connsiteX73" fmla="*/ 4898 w 9936"/>
                              <a:gd name="connsiteY73" fmla="*/ 1249 h 9992"/>
                              <a:gd name="connsiteX74" fmla="*/ 4966 w 9936"/>
                              <a:gd name="connsiteY74" fmla="*/ 1355 h 9992"/>
                              <a:gd name="connsiteX75" fmla="*/ 5034 w 9936"/>
                              <a:gd name="connsiteY75" fmla="*/ 1464 h 9992"/>
                              <a:gd name="connsiteX76" fmla="*/ 5099 w 9936"/>
                              <a:gd name="connsiteY76" fmla="*/ 1576 h 9992"/>
                              <a:gd name="connsiteX77" fmla="*/ 5167 w 9936"/>
                              <a:gd name="connsiteY77" fmla="*/ 1694 h 9992"/>
                              <a:gd name="connsiteX78" fmla="*/ 5232 w 9936"/>
                              <a:gd name="connsiteY78" fmla="*/ 1812 h 9992"/>
                              <a:gd name="connsiteX79" fmla="*/ 5301 w 9936"/>
                              <a:gd name="connsiteY79" fmla="*/ 1936 h 9992"/>
                              <a:gd name="connsiteX80" fmla="*/ 5372 w 9936"/>
                              <a:gd name="connsiteY80" fmla="*/ 2061 h 9992"/>
                              <a:gd name="connsiteX81" fmla="*/ 5434 w 9936"/>
                              <a:gd name="connsiteY81" fmla="*/ 2189 h 9992"/>
                              <a:gd name="connsiteX82" fmla="*/ 5503 w 9936"/>
                              <a:gd name="connsiteY82" fmla="*/ 2320 h 9992"/>
                              <a:gd name="connsiteX83" fmla="*/ 5569 w 9936"/>
                              <a:gd name="connsiteY83" fmla="*/ 2456 h 9992"/>
                              <a:gd name="connsiteX84" fmla="*/ 5638 w 9936"/>
                              <a:gd name="connsiteY84" fmla="*/ 2593 h 9992"/>
                              <a:gd name="connsiteX85" fmla="*/ 5701 w 9936"/>
                              <a:gd name="connsiteY85" fmla="*/ 2731 h 9992"/>
                              <a:gd name="connsiteX86" fmla="*/ 5771 w 9936"/>
                              <a:gd name="connsiteY86" fmla="*/ 2872 h 9992"/>
                              <a:gd name="connsiteX87" fmla="*/ 5840 w 9936"/>
                              <a:gd name="connsiteY87" fmla="*/ 3015 h 9992"/>
                              <a:gd name="connsiteX88" fmla="*/ 5904 w 9936"/>
                              <a:gd name="connsiteY88" fmla="*/ 3159 h 9992"/>
                              <a:gd name="connsiteX89" fmla="*/ 5973 w 9936"/>
                              <a:gd name="connsiteY89" fmla="*/ 3308 h 9992"/>
                              <a:gd name="connsiteX90" fmla="*/ 6040 w 9936"/>
                              <a:gd name="connsiteY90" fmla="*/ 3457 h 9992"/>
                              <a:gd name="connsiteX91" fmla="*/ 6103 w 9936"/>
                              <a:gd name="connsiteY91" fmla="*/ 3606 h 9992"/>
                              <a:gd name="connsiteX92" fmla="*/ 6174 w 9936"/>
                              <a:gd name="connsiteY92" fmla="*/ 3757 h 9992"/>
                              <a:gd name="connsiteX93" fmla="*/ 6241 w 9936"/>
                              <a:gd name="connsiteY93" fmla="*/ 3910 h 9992"/>
                              <a:gd name="connsiteX94" fmla="*/ 6310 w 9936"/>
                              <a:gd name="connsiteY94" fmla="*/ 4064 h 9992"/>
                              <a:gd name="connsiteX95" fmla="*/ 6372 w 9936"/>
                              <a:gd name="connsiteY95" fmla="*/ 4219 h 9992"/>
                              <a:gd name="connsiteX96" fmla="*/ 6443 w 9936"/>
                              <a:gd name="connsiteY96" fmla="*/ 4376 h 9992"/>
                              <a:gd name="connsiteX97" fmla="*/ 6508 w 9936"/>
                              <a:gd name="connsiteY97" fmla="*/ 4529 h 9992"/>
                              <a:gd name="connsiteX98" fmla="*/ 6579 w 9936"/>
                              <a:gd name="connsiteY98" fmla="*/ 4686 h 9992"/>
                              <a:gd name="connsiteX99" fmla="*/ 6646 w 9936"/>
                              <a:gd name="connsiteY99" fmla="*/ 4843 h 9992"/>
                              <a:gd name="connsiteX100" fmla="*/ 6709 w 9936"/>
                              <a:gd name="connsiteY100" fmla="*/ 5000 h 9992"/>
                              <a:gd name="connsiteX101" fmla="*/ 6777 w 9936"/>
                              <a:gd name="connsiteY101" fmla="*/ 5159 h 9992"/>
                              <a:gd name="connsiteX102" fmla="*/ 6843 w 9936"/>
                              <a:gd name="connsiteY102" fmla="*/ 5316 h 9992"/>
                              <a:gd name="connsiteX103" fmla="*/ 6912 w 9936"/>
                              <a:gd name="connsiteY103" fmla="*/ 5471 h 9992"/>
                              <a:gd name="connsiteX104" fmla="*/ 6979 w 9936"/>
                              <a:gd name="connsiteY104" fmla="*/ 5626 h 9992"/>
                              <a:gd name="connsiteX105" fmla="*/ 7047 w 9936"/>
                              <a:gd name="connsiteY105" fmla="*/ 5783 h 9992"/>
                              <a:gd name="connsiteX106" fmla="*/ 7113 w 9936"/>
                              <a:gd name="connsiteY106" fmla="*/ 5938 h 9992"/>
                              <a:gd name="connsiteX107" fmla="*/ 7181 w 9936"/>
                              <a:gd name="connsiteY107" fmla="*/ 6091 h 9992"/>
                              <a:gd name="connsiteX108" fmla="*/ 7249 w 9936"/>
                              <a:gd name="connsiteY108" fmla="*/ 6245 h 9992"/>
                              <a:gd name="connsiteX109" fmla="*/ 7313 w 9936"/>
                              <a:gd name="connsiteY109" fmla="*/ 6396 h 9992"/>
                              <a:gd name="connsiteX110" fmla="*/ 7381 w 9936"/>
                              <a:gd name="connsiteY110" fmla="*/ 6545 h 9992"/>
                              <a:gd name="connsiteX111" fmla="*/ 7450 w 9936"/>
                              <a:gd name="connsiteY111" fmla="*/ 6694 h 9992"/>
                              <a:gd name="connsiteX112" fmla="*/ 7518 w 9936"/>
                              <a:gd name="connsiteY112" fmla="*/ 6843 h 9992"/>
                              <a:gd name="connsiteX113" fmla="*/ 7582 w 9936"/>
                              <a:gd name="connsiteY113" fmla="*/ 6987 h 9992"/>
                              <a:gd name="connsiteX114" fmla="*/ 7649 w 9936"/>
                              <a:gd name="connsiteY114" fmla="*/ 7130 h 9992"/>
                              <a:gd name="connsiteX115" fmla="*/ 7717 w 9936"/>
                              <a:gd name="connsiteY115" fmla="*/ 7271 h 9992"/>
                              <a:gd name="connsiteX116" fmla="*/ 7786 w 9936"/>
                              <a:gd name="connsiteY116" fmla="*/ 7409 h 9992"/>
                              <a:gd name="connsiteX117" fmla="*/ 7854 w 9936"/>
                              <a:gd name="connsiteY117" fmla="*/ 7546 h 9992"/>
                              <a:gd name="connsiteX118" fmla="*/ 7918 w 9936"/>
                              <a:gd name="connsiteY118" fmla="*/ 7682 h 9992"/>
                              <a:gd name="connsiteX119" fmla="*/ 7984 w 9936"/>
                              <a:gd name="connsiteY119" fmla="*/ 7813 h 9992"/>
                              <a:gd name="connsiteX120" fmla="*/ 8051 w 9936"/>
                              <a:gd name="connsiteY120" fmla="*/ 7939 h 9992"/>
                              <a:gd name="connsiteX121" fmla="*/ 8120 w 9936"/>
                              <a:gd name="connsiteY121" fmla="*/ 8066 h 9992"/>
                              <a:gd name="connsiteX122" fmla="*/ 8188 w 9936"/>
                              <a:gd name="connsiteY122" fmla="*/ 8190 h 9992"/>
                              <a:gd name="connsiteX123" fmla="*/ 8254 w 9936"/>
                              <a:gd name="connsiteY123" fmla="*/ 8308 h 9992"/>
                              <a:gd name="connsiteX124" fmla="*/ 8390 w 9936"/>
                              <a:gd name="connsiteY124" fmla="*/ 8537 h 9992"/>
                              <a:gd name="connsiteX125" fmla="*/ 9194 w 9936"/>
                              <a:gd name="connsiteY125" fmla="*/ 9592 h 9992"/>
                              <a:gd name="connsiteX126" fmla="*/ 9258 w 9936"/>
                              <a:gd name="connsiteY126" fmla="*/ 9651 h 9992"/>
                              <a:gd name="connsiteX127" fmla="*/ 9328 w 9936"/>
                              <a:gd name="connsiteY127" fmla="*/ 9706 h 9992"/>
                              <a:gd name="connsiteX128" fmla="*/ 9461 w 9936"/>
                              <a:gd name="connsiteY128" fmla="*/ 9804 h 9992"/>
                              <a:gd name="connsiteX129" fmla="*/ 9529 w 9936"/>
                              <a:gd name="connsiteY129" fmla="*/ 9845 h 9992"/>
                              <a:gd name="connsiteX130" fmla="*/ 9664 w 9936"/>
                              <a:gd name="connsiteY130" fmla="*/ 9914 h 9992"/>
                              <a:gd name="connsiteX131" fmla="*/ 9727 w 9936"/>
                              <a:gd name="connsiteY131" fmla="*/ 9941 h 9992"/>
                              <a:gd name="connsiteX132" fmla="*/ 9799 w 9936"/>
                              <a:gd name="connsiteY132" fmla="*/ 9963 h 9992"/>
                              <a:gd name="connsiteX133" fmla="*/ 9865 w 9936"/>
                              <a:gd name="connsiteY133" fmla="*/ 9978 h 9992"/>
                              <a:gd name="connsiteX134" fmla="*/ 9936 w 9936"/>
                              <a:gd name="connsiteY134" fmla="*/ 9992 h 9992"/>
                              <a:gd name="connsiteX0" fmla="*/ 0 w 10000"/>
                              <a:gd name="connsiteY0" fmla="*/ 5004 h 10000"/>
                              <a:gd name="connsiteX1" fmla="*/ 67 w 10000"/>
                              <a:gd name="connsiteY1" fmla="*/ 4847 h 10000"/>
                              <a:gd name="connsiteX2" fmla="*/ 137 w 10000"/>
                              <a:gd name="connsiteY2" fmla="*/ 4690 h 10000"/>
                              <a:gd name="connsiteX3" fmla="*/ 201 w 10000"/>
                              <a:gd name="connsiteY3" fmla="*/ 4533 h 10000"/>
                              <a:gd name="connsiteX4" fmla="*/ 270 w 10000"/>
                              <a:gd name="connsiteY4" fmla="*/ 4380 h 10000"/>
                              <a:gd name="connsiteX5" fmla="*/ 341 w 10000"/>
                              <a:gd name="connsiteY5" fmla="*/ 4222 h 10000"/>
                              <a:gd name="connsiteX6" fmla="*/ 406 w 10000"/>
                              <a:gd name="connsiteY6" fmla="*/ 4067 h 10000"/>
                              <a:gd name="connsiteX7" fmla="*/ 474 w 10000"/>
                              <a:gd name="connsiteY7" fmla="*/ 3913 h 10000"/>
                              <a:gd name="connsiteX8" fmla="*/ 539 w 10000"/>
                              <a:gd name="connsiteY8" fmla="*/ 3760 h 10000"/>
                              <a:gd name="connsiteX9" fmla="*/ 609 w 10000"/>
                              <a:gd name="connsiteY9" fmla="*/ 3609 h 10000"/>
                              <a:gd name="connsiteX10" fmla="*/ 673 w 10000"/>
                              <a:gd name="connsiteY10" fmla="*/ 3460 h 10000"/>
                              <a:gd name="connsiteX11" fmla="*/ 743 w 10000"/>
                              <a:gd name="connsiteY11" fmla="*/ 3311 h 10000"/>
                              <a:gd name="connsiteX12" fmla="*/ 808 w 10000"/>
                              <a:gd name="connsiteY12" fmla="*/ 3162 h 10000"/>
                              <a:gd name="connsiteX13" fmla="*/ 879 w 10000"/>
                              <a:gd name="connsiteY13" fmla="*/ 3017 h 10000"/>
                              <a:gd name="connsiteX14" fmla="*/ 947 w 10000"/>
                              <a:gd name="connsiteY14" fmla="*/ 2874 h 10000"/>
                              <a:gd name="connsiteX15" fmla="*/ 1012 w 10000"/>
                              <a:gd name="connsiteY15" fmla="*/ 2733 h 10000"/>
                              <a:gd name="connsiteX16" fmla="*/ 1081 w 10000"/>
                              <a:gd name="connsiteY16" fmla="*/ 2595 h 10000"/>
                              <a:gd name="connsiteX17" fmla="*/ 1147 w 10000"/>
                              <a:gd name="connsiteY17" fmla="*/ 2458 h 10000"/>
                              <a:gd name="connsiteX18" fmla="*/ 1217 w 10000"/>
                              <a:gd name="connsiteY18" fmla="*/ 2322 h 10000"/>
                              <a:gd name="connsiteX19" fmla="*/ 1281 w 10000"/>
                              <a:gd name="connsiteY19" fmla="*/ 2191 h 10000"/>
                              <a:gd name="connsiteX20" fmla="*/ 1352 w 10000"/>
                              <a:gd name="connsiteY20" fmla="*/ 2063 h 10000"/>
                              <a:gd name="connsiteX21" fmla="*/ 1418 w 10000"/>
                              <a:gd name="connsiteY21" fmla="*/ 1938 h 10000"/>
                              <a:gd name="connsiteX22" fmla="*/ 1488 w 10000"/>
                              <a:gd name="connsiteY22" fmla="*/ 1813 h 10000"/>
                              <a:gd name="connsiteX23" fmla="*/ 1554 w 10000"/>
                              <a:gd name="connsiteY23" fmla="*/ 1695 h 10000"/>
                              <a:gd name="connsiteX24" fmla="*/ 1618 w 10000"/>
                              <a:gd name="connsiteY24" fmla="*/ 1577 h 10000"/>
                              <a:gd name="connsiteX25" fmla="*/ 1691 w 10000"/>
                              <a:gd name="connsiteY25" fmla="*/ 1465 h 10000"/>
                              <a:gd name="connsiteX26" fmla="*/ 1757 w 10000"/>
                              <a:gd name="connsiteY26" fmla="*/ 1356 h 10000"/>
                              <a:gd name="connsiteX27" fmla="*/ 1823 w 10000"/>
                              <a:gd name="connsiteY27" fmla="*/ 1250 h 10000"/>
                              <a:gd name="connsiteX28" fmla="*/ 1889 w 10000"/>
                              <a:gd name="connsiteY28" fmla="*/ 1147 h 10000"/>
                              <a:gd name="connsiteX29" fmla="*/ 1959 w 10000"/>
                              <a:gd name="connsiteY29" fmla="*/ 1049 h 10000"/>
                              <a:gd name="connsiteX30" fmla="*/ 2026 w 10000"/>
                              <a:gd name="connsiteY30" fmla="*/ 957 h 10000"/>
                              <a:gd name="connsiteX31" fmla="*/ 2094 w 10000"/>
                              <a:gd name="connsiteY31" fmla="*/ 865 h 10000"/>
                              <a:gd name="connsiteX32" fmla="*/ 2161 w 10000"/>
                              <a:gd name="connsiteY32" fmla="*/ 780 h 10000"/>
                              <a:gd name="connsiteX33" fmla="*/ 2228 w 10000"/>
                              <a:gd name="connsiteY33" fmla="*/ 698 h 10000"/>
                              <a:gd name="connsiteX34" fmla="*/ 2298 w 10000"/>
                              <a:gd name="connsiteY34" fmla="*/ 618 h 10000"/>
                              <a:gd name="connsiteX35" fmla="*/ 2363 w 10000"/>
                              <a:gd name="connsiteY35" fmla="*/ 546 h 10000"/>
                              <a:gd name="connsiteX36" fmla="*/ 2433 w 10000"/>
                              <a:gd name="connsiteY36" fmla="*/ 477 h 10000"/>
                              <a:gd name="connsiteX37" fmla="*/ 2499 w 10000"/>
                              <a:gd name="connsiteY37" fmla="*/ 410 h 10000"/>
                              <a:gd name="connsiteX38" fmla="*/ 2565 w 10000"/>
                              <a:gd name="connsiteY38" fmla="*/ 351 h 10000"/>
                              <a:gd name="connsiteX39" fmla="*/ 2636 w 10000"/>
                              <a:gd name="connsiteY39" fmla="*/ 296 h 10000"/>
                              <a:gd name="connsiteX40" fmla="*/ 2700 w 10000"/>
                              <a:gd name="connsiteY40" fmla="*/ 245 h 10000"/>
                              <a:gd name="connsiteX41" fmla="*/ 2772 w 10000"/>
                              <a:gd name="connsiteY41" fmla="*/ 198 h 10000"/>
                              <a:gd name="connsiteX42" fmla="*/ 2834 w 10000"/>
                              <a:gd name="connsiteY42" fmla="*/ 157 h 10000"/>
                              <a:gd name="connsiteX43" fmla="*/ 2907 w 10000"/>
                              <a:gd name="connsiteY43" fmla="*/ 122 h 10000"/>
                              <a:gd name="connsiteX44" fmla="*/ 2972 w 10000"/>
                              <a:gd name="connsiteY44" fmla="*/ 88 h 10000"/>
                              <a:gd name="connsiteX45" fmla="*/ 3040 w 10000"/>
                              <a:gd name="connsiteY45" fmla="*/ 61 h 10000"/>
                              <a:gd name="connsiteX46" fmla="*/ 3106 w 10000"/>
                              <a:gd name="connsiteY46" fmla="*/ 39 h 10000"/>
                              <a:gd name="connsiteX47" fmla="*/ 3173 w 10000"/>
                              <a:gd name="connsiteY47" fmla="*/ 24 h 10000"/>
                              <a:gd name="connsiteX48" fmla="*/ 3240 w 10000"/>
                              <a:gd name="connsiteY48" fmla="*/ 10 h 10000"/>
                              <a:gd name="connsiteX49" fmla="*/ 3313 w 10000"/>
                              <a:gd name="connsiteY49" fmla="*/ 2 h 10000"/>
                              <a:gd name="connsiteX50" fmla="*/ 3379 w 10000"/>
                              <a:gd name="connsiteY50" fmla="*/ 0 h 10000"/>
                              <a:gd name="connsiteX51" fmla="*/ 3444 w 10000"/>
                              <a:gd name="connsiteY51" fmla="*/ 2 h 10000"/>
                              <a:gd name="connsiteX52" fmla="*/ 3512 w 10000"/>
                              <a:gd name="connsiteY52" fmla="*/ 10 h 10000"/>
                              <a:gd name="connsiteX53" fmla="*/ 3580 w 10000"/>
                              <a:gd name="connsiteY53" fmla="*/ 24 h 10000"/>
                              <a:gd name="connsiteX54" fmla="*/ 3647 w 10000"/>
                              <a:gd name="connsiteY54" fmla="*/ 39 h 10000"/>
                              <a:gd name="connsiteX55" fmla="*/ 3717 w 10000"/>
                              <a:gd name="connsiteY55" fmla="*/ 61 h 10000"/>
                              <a:gd name="connsiteX56" fmla="*/ 3780 w 10000"/>
                              <a:gd name="connsiteY56" fmla="*/ 88 h 10000"/>
                              <a:gd name="connsiteX57" fmla="*/ 3850 w 10000"/>
                              <a:gd name="connsiteY57" fmla="*/ 122 h 10000"/>
                              <a:gd name="connsiteX58" fmla="*/ 3919 w 10000"/>
                              <a:gd name="connsiteY58" fmla="*/ 157 h 10000"/>
                              <a:gd name="connsiteX59" fmla="*/ 3983 w 10000"/>
                              <a:gd name="connsiteY59" fmla="*/ 198 h 10000"/>
                              <a:gd name="connsiteX60" fmla="*/ 4052 w 10000"/>
                              <a:gd name="connsiteY60" fmla="*/ 245 h 10000"/>
                              <a:gd name="connsiteX61" fmla="*/ 4120 w 10000"/>
                              <a:gd name="connsiteY61" fmla="*/ 296 h 10000"/>
                              <a:gd name="connsiteX62" fmla="*/ 4187 w 10000"/>
                              <a:gd name="connsiteY62" fmla="*/ 351 h 10000"/>
                              <a:gd name="connsiteX63" fmla="*/ 4256 w 10000"/>
                              <a:gd name="connsiteY63" fmla="*/ 410 h 10000"/>
                              <a:gd name="connsiteX64" fmla="*/ 4323 w 10000"/>
                              <a:gd name="connsiteY64" fmla="*/ 477 h 10000"/>
                              <a:gd name="connsiteX65" fmla="*/ 4388 w 10000"/>
                              <a:gd name="connsiteY65" fmla="*/ 546 h 10000"/>
                              <a:gd name="connsiteX66" fmla="*/ 4458 w 10000"/>
                              <a:gd name="connsiteY66" fmla="*/ 618 h 10000"/>
                              <a:gd name="connsiteX67" fmla="*/ 4526 w 10000"/>
                              <a:gd name="connsiteY67" fmla="*/ 698 h 10000"/>
                              <a:gd name="connsiteX68" fmla="*/ 4591 w 10000"/>
                              <a:gd name="connsiteY68" fmla="*/ 780 h 10000"/>
                              <a:gd name="connsiteX69" fmla="*/ 4661 w 10000"/>
                              <a:gd name="connsiteY69" fmla="*/ 865 h 10000"/>
                              <a:gd name="connsiteX70" fmla="*/ 4729 w 10000"/>
                              <a:gd name="connsiteY70" fmla="*/ 957 h 10000"/>
                              <a:gd name="connsiteX71" fmla="*/ 4796 w 10000"/>
                              <a:gd name="connsiteY71" fmla="*/ 1049 h 10000"/>
                              <a:gd name="connsiteX72" fmla="*/ 4861 w 10000"/>
                              <a:gd name="connsiteY72" fmla="*/ 1147 h 10000"/>
                              <a:gd name="connsiteX73" fmla="*/ 4930 w 10000"/>
                              <a:gd name="connsiteY73" fmla="*/ 1250 h 10000"/>
                              <a:gd name="connsiteX74" fmla="*/ 4998 w 10000"/>
                              <a:gd name="connsiteY74" fmla="*/ 1356 h 10000"/>
                              <a:gd name="connsiteX75" fmla="*/ 5066 w 10000"/>
                              <a:gd name="connsiteY75" fmla="*/ 1465 h 10000"/>
                              <a:gd name="connsiteX76" fmla="*/ 5132 w 10000"/>
                              <a:gd name="connsiteY76" fmla="*/ 1577 h 10000"/>
                              <a:gd name="connsiteX77" fmla="*/ 5200 w 10000"/>
                              <a:gd name="connsiteY77" fmla="*/ 1695 h 10000"/>
                              <a:gd name="connsiteX78" fmla="*/ 5266 w 10000"/>
                              <a:gd name="connsiteY78" fmla="*/ 1813 h 10000"/>
                              <a:gd name="connsiteX79" fmla="*/ 5335 w 10000"/>
                              <a:gd name="connsiteY79" fmla="*/ 1938 h 10000"/>
                              <a:gd name="connsiteX80" fmla="*/ 5407 w 10000"/>
                              <a:gd name="connsiteY80" fmla="*/ 2063 h 10000"/>
                              <a:gd name="connsiteX81" fmla="*/ 5469 w 10000"/>
                              <a:gd name="connsiteY81" fmla="*/ 2191 h 10000"/>
                              <a:gd name="connsiteX82" fmla="*/ 5538 w 10000"/>
                              <a:gd name="connsiteY82" fmla="*/ 2322 h 10000"/>
                              <a:gd name="connsiteX83" fmla="*/ 5605 w 10000"/>
                              <a:gd name="connsiteY83" fmla="*/ 2458 h 10000"/>
                              <a:gd name="connsiteX84" fmla="*/ 5674 w 10000"/>
                              <a:gd name="connsiteY84" fmla="*/ 2595 h 10000"/>
                              <a:gd name="connsiteX85" fmla="*/ 5738 w 10000"/>
                              <a:gd name="connsiteY85" fmla="*/ 2733 h 10000"/>
                              <a:gd name="connsiteX86" fmla="*/ 5808 w 10000"/>
                              <a:gd name="connsiteY86" fmla="*/ 2874 h 10000"/>
                              <a:gd name="connsiteX87" fmla="*/ 5878 w 10000"/>
                              <a:gd name="connsiteY87" fmla="*/ 3017 h 10000"/>
                              <a:gd name="connsiteX88" fmla="*/ 5942 w 10000"/>
                              <a:gd name="connsiteY88" fmla="*/ 3162 h 10000"/>
                              <a:gd name="connsiteX89" fmla="*/ 6011 w 10000"/>
                              <a:gd name="connsiteY89" fmla="*/ 3311 h 10000"/>
                              <a:gd name="connsiteX90" fmla="*/ 6079 w 10000"/>
                              <a:gd name="connsiteY90" fmla="*/ 3460 h 10000"/>
                              <a:gd name="connsiteX91" fmla="*/ 6142 w 10000"/>
                              <a:gd name="connsiteY91" fmla="*/ 3609 h 10000"/>
                              <a:gd name="connsiteX92" fmla="*/ 6214 w 10000"/>
                              <a:gd name="connsiteY92" fmla="*/ 3760 h 10000"/>
                              <a:gd name="connsiteX93" fmla="*/ 6281 w 10000"/>
                              <a:gd name="connsiteY93" fmla="*/ 3913 h 10000"/>
                              <a:gd name="connsiteX94" fmla="*/ 6351 w 10000"/>
                              <a:gd name="connsiteY94" fmla="*/ 4067 h 10000"/>
                              <a:gd name="connsiteX95" fmla="*/ 6413 w 10000"/>
                              <a:gd name="connsiteY95" fmla="*/ 4222 h 10000"/>
                              <a:gd name="connsiteX96" fmla="*/ 6485 w 10000"/>
                              <a:gd name="connsiteY96" fmla="*/ 4380 h 10000"/>
                              <a:gd name="connsiteX97" fmla="*/ 6550 w 10000"/>
                              <a:gd name="connsiteY97" fmla="*/ 4533 h 10000"/>
                              <a:gd name="connsiteX98" fmla="*/ 6621 w 10000"/>
                              <a:gd name="connsiteY98" fmla="*/ 4690 h 10000"/>
                              <a:gd name="connsiteX99" fmla="*/ 6689 w 10000"/>
                              <a:gd name="connsiteY99" fmla="*/ 4847 h 10000"/>
                              <a:gd name="connsiteX100" fmla="*/ 6752 w 10000"/>
                              <a:gd name="connsiteY100" fmla="*/ 5004 h 10000"/>
                              <a:gd name="connsiteX101" fmla="*/ 6821 w 10000"/>
                              <a:gd name="connsiteY101" fmla="*/ 5163 h 10000"/>
                              <a:gd name="connsiteX102" fmla="*/ 6887 w 10000"/>
                              <a:gd name="connsiteY102" fmla="*/ 5320 h 10000"/>
                              <a:gd name="connsiteX103" fmla="*/ 6957 w 10000"/>
                              <a:gd name="connsiteY103" fmla="*/ 5475 h 10000"/>
                              <a:gd name="connsiteX104" fmla="*/ 7024 w 10000"/>
                              <a:gd name="connsiteY104" fmla="*/ 5631 h 10000"/>
                              <a:gd name="connsiteX105" fmla="*/ 7092 w 10000"/>
                              <a:gd name="connsiteY105" fmla="*/ 5788 h 10000"/>
                              <a:gd name="connsiteX106" fmla="*/ 7159 w 10000"/>
                              <a:gd name="connsiteY106" fmla="*/ 5943 h 10000"/>
                              <a:gd name="connsiteX107" fmla="*/ 7227 w 10000"/>
                              <a:gd name="connsiteY107" fmla="*/ 6096 h 10000"/>
                              <a:gd name="connsiteX108" fmla="*/ 7296 w 10000"/>
                              <a:gd name="connsiteY108" fmla="*/ 6250 h 10000"/>
                              <a:gd name="connsiteX109" fmla="*/ 7360 w 10000"/>
                              <a:gd name="connsiteY109" fmla="*/ 6401 h 10000"/>
                              <a:gd name="connsiteX110" fmla="*/ 7429 w 10000"/>
                              <a:gd name="connsiteY110" fmla="*/ 6550 h 10000"/>
                              <a:gd name="connsiteX111" fmla="*/ 7498 w 10000"/>
                              <a:gd name="connsiteY111" fmla="*/ 6699 h 10000"/>
                              <a:gd name="connsiteX112" fmla="*/ 7566 w 10000"/>
                              <a:gd name="connsiteY112" fmla="*/ 6848 h 10000"/>
                              <a:gd name="connsiteX113" fmla="*/ 7631 w 10000"/>
                              <a:gd name="connsiteY113" fmla="*/ 6993 h 10000"/>
                              <a:gd name="connsiteX114" fmla="*/ 7698 w 10000"/>
                              <a:gd name="connsiteY114" fmla="*/ 7136 h 10000"/>
                              <a:gd name="connsiteX115" fmla="*/ 7767 w 10000"/>
                              <a:gd name="connsiteY115" fmla="*/ 7277 h 10000"/>
                              <a:gd name="connsiteX116" fmla="*/ 7836 w 10000"/>
                              <a:gd name="connsiteY116" fmla="*/ 7415 h 10000"/>
                              <a:gd name="connsiteX117" fmla="*/ 7905 w 10000"/>
                              <a:gd name="connsiteY117" fmla="*/ 7552 h 10000"/>
                              <a:gd name="connsiteX118" fmla="*/ 7969 w 10000"/>
                              <a:gd name="connsiteY118" fmla="*/ 7688 h 10000"/>
                              <a:gd name="connsiteX119" fmla="*/ 8035 w 10000"/>
                              <a:gd name="connsiteY119" fmla="*/ 7819 h 10000"/>
                              <a:gd name="connsiteX120" fmla="*/ 8103 w 10000"/>
                              <a:gd name="connsiteY120" fmla="*/ 7945 h 10000"/>
                              <a:gd name="connsiteX121" fmla="*/ 8172 w 10000"/>
                              <a:gd name="connsiteY121" fmla="*/ 8072 h 10000"/>
                              <a:gd name="connsiteX122" fmla="*/ 8241 w 10000"/>
                              <a:gd name="connsiteY122" fmla="*/ 8197 h 10000"/>
                              <a:gd name="connsiteX123" fmla="*/ 8307 w 10000"/>
                              <a:gd name="connsiteY123" fmla="*/ 8315 h 10000"/>
                              <a:gd name="connsiteX124" fmla="*/ 8444 w 10000"/>
                              <a:gd name="connsiteY124" fmla="*/ 8544 h 10000"/>
                              <a:gd name="connsiteX125" fmla="*/ 9253 w 10000"/>
                              <a:gd name="connsiteY125" fmla="*/ 9600 h 10000"/>
                              <a:gd name="connsiteX126" fmla="*/ 9318 w 10000"/>
                              <a:gd name="connsiteY126" fmla="*/ 9659 h 10000"/>
                              <a:gd name="connsiteX127" fmla="*/ 9522 w 10000"/>
                              <a:gd name="connsiteY127" fmla="*/ 9812 h 10000"/>
                              <a:gd name="connsiteX128" fmla="*/ 9590 w 10000"/>
                              <a:gd name="connsiteY128" fmla="*/ 9853 h 10000"/>
                              <a:gd name="connsiteX129" fmla="*/ 9726 w 10000"/>
                              <a:gd name="connsiteY129" fmla="*/ 9922 h 10000"/>
                              <a:gd name="connsiteX130" fmla="*/ 9790 w 10000"/>
                              <a:gd name="connsiteY130" fmla="*/ 9949 h 10000"/>
                              <a:gd name="connsiteX131" fmla="*/ 9862 w 10000"/>
                              <a:gd name="connsiteY131" fmla="*/ 9971 h 10000"/>
                              <a:gd name="connsiteX132" fmla="*/ 9929 w 10000"/>
                              <a:gd name="connsiteY132" fmla="*/ 9986 h 10000"/>
                              <a:gd name="connsiteX133" fmla="*/ 10000 w 10000"/>
                              <a:gd name="connsiteY133" fmla="*/ 10000 h 10000"/>
                              <a:gd name="connsiteX0" fmla="*/ 0 w 10000"/>
                              <a:gd name="connsiteY0" fmla="*/ 5004 h 10000"/>
                              <a:gd name="connsiteX1" fmla="*/ 67 w 10000"/>
                              <a:gd name="connsiteY1" fmla="*/ 4847 h 10000"/>
                              <a:gd name="connsiteX2" fmla="*/ 137 w 10000"/>
                              <a:gd name="connsiteY2" fmla="*/ 4690 h 10000"/>
                              <a:gd name="connsiteX3" fmla="*/ 201 w 10000"/>
                              <a:gd name="connsiteY3" fmla="*/ 4533 h 10000"/>
                              <a:gd name="connsiteX4" fmla="*/ 270 w 10000"/>
                              <a:gd name="connsiteY4" fmla="*/ 4380 h 10000"/>
                              <a:gd name="connsiteX5" fmla="*/ 341 w 10000"/>
                              <a:gd name="connsiteY5" fmla="*/ 4222 h 10000"/>
                              <a:gd name="connsiteX6" fmla="*/ 406 w 10000"/>
                              <a:gd name="connsiteY6" fmla="*/ 4067 h 10000"/>
                              <a:gd name="connsiteX7" fmla="*/ 474 w 10000"/>
                              <a:gd name="connsiteY7" fmla="*/ 3913 h 10000"/>
                              <a:gd name="connsiteX8" fmla="*/ 539 w 10000"/>
                              <a:gd name="connsiteY8" fmla="*/ 3760 h 10000"/>
                              <a:gd name="connsiteX9" fmla="*/ 609 w 10000"/>
                              <a:gd name="connsiteY9" fmla="*/ 3609 h 10000"/>
                              <a:gd name="connsiteX10" fmla="*/ 673 w 10000"/>
                              <a:gd name="connsiteY10" fmla="*/ 3460 h 10000"/>
                              <a:gd name="connsiteX11" fmla="*/ 743 w 10000"/>
                              <a:gd name="connsiteY11" fmla="*/ 3311 h 10000"/>
                              <a:gd name="connsiteX12" fmla="*/ 808 w 10000"/>
                              <a:gd name="connsiteY12" fmla="*/ 3162 h 10000"/>
                              <a:gd name="connsiteX13" fmla="*/ 879 w 10000"/>
                              <a:gd name="connsiteY13" fmla="*/ 3017 h 10000"/>
                              <a:gd name="connsiteX14" fmla="*/ 947 w 10000"/>
                              <a:gd name="connsiteY14" fmla="*/ 2874 h 10000"/>
                              <a:gd name="connsiteX15" fmla="*/ 1012 w 10000"/>
                              <a:gd name="connsiteY15" fmla="*/ 2733 h 10000"/>
                              <a:gd name="connsiteX16" fmla="*/ 1081 w 10000"/>
                              <a:gd name="connsiteY16" fmla="*/ 2595 h 10000"/>
                              <a:gd name="connsiteX17" fmla="*/ 1147 w 10000"/>
                              <a:gd name="connsiteY17" fmla="*/ 2458 h 10000"/>
                              <a:gd name="connsiteX18" fmla="*/ 1217 w 10000"/>
                              <a:gd name="connsiteY18" fmla="*/ 2322 h 10000"/>
                              <a:gd name="connsiteX19" fmla="*/ 1281 w 10000"/>
                              <a:gd name="connsiteY19" fmla="*/ 2191 h 10000"/>
                              <a:gd name="connsiteX20" fmla="*/ 1352 w 10000"/>
                              <a:gd name="connsiteY20" fmla="*/ 2063 h 10000"/>
                              <a:gd name="connsiteX21" fmla="*/ 1418 w 10000"/>
                              <a:gd name="connsiteY21" fmla="*/ 1938 h 10000"/>
                              <a:gd name="connsiteX22" fmla="*/ 1488 w 10000"/>
                              <a:gd name="connsiteY22" fmla="*/ 1813 h 10000"/>
                              <a:gd name="connsiteX23" fmla="*/ 1554 w 10000"/>
                              <a:gd name="connsiteY23" fmla="*/ 1695 h 10000"/>
                              <a:gd name="connsiteX24" fmla="*/ 1618 w 10000"/>
                              <a:gd name="connsiteY24" fmla="*/ 1577 h 10000"/>
                              <a:gd name="connsiteX25" fmla="*/ 1691 w 10000"/>
                              <a:gd name="connsiteY25" fmla="*/ 1465 h 10000"/>
                              <a:gd name="connsiteX26" fmla="*/ 1757 w 10000"/>
                              <a:gd name="connsiteY26" fmla="*/ 1356 h 10000"/>
                              <a:gd name="connsiteX27" fmla="*/ 1823 w 10000"/>
                              <a:gd name="connsiteY27" fmla="*/ 1250 h 10000"/>
                              <a:gd name="connsiteX28" fmla="*/ 1889 w 10000"/>
                              <a:gd name="connsiteY28" fmla="*/ 1147 h 10000"/>
                              <a:gd name="connsiteX29" fmla="*/ 1959 w 10000"/>
                              <a:gd name="connsiteY29" fmla="*/ 1049 h 10000"/>
                              <a:gd name="connsiteX30" fmla="*/ 2026 w 10000"/>
                              <a:gd name="connsiteY30" fmla="*/ 957 h 10000"/>
                              <a:gd name="connsiteX31" fmla="*/ 2094 w 10000"/>
                              <a:gd name="connsiteY31" fmla="*/ 865 h 10000"/>
                              <a:gd name="connsiteX32" fmla="*/ 2161 w 10000"/>
                              <a:gd name="connsiteY32" fmla="*/ 780 h 10000"/>
                              <a:gd name="connsiteX33" fmla="*/ 2228 w 10000"/>
                              <a:gd name="connsiteY33" fmla="*/ 698 h 10000"/>
                              <a:gd name="connsiteX34" fmla="*/ 2298 w 10000"/>
                              <a:gd name="connsiteY34" fmla="*/ 618 h 10000"/>
                              <a:gd name="connsiteX35" fmla="*/ 2363 w 10000"/>
                              <a:gd name="connsiteY35" fmla="*/ 546 h 10000"/>
                              <a:gd name="connsiteX36" fmla="*/ 2433 w 10000"/>
                              <a:gd name="connsiteY36" fmla="*/ 477 h 10000"/>
                              <a:gd name="connsiteX37" fmla="*/ 2499 w 10000"/>
                              <a:gd name="connsiteY37" fmla="*/ 410 h 10000"/>
                              <a:gd name="connsiteX38" fmla="*/ 2565 w 10000"/>
                              <a:gd name="connsiteY38" fmla="*/ 351 h 10000"/>
                              <a:gd name="connsiteX39" fmla="*/ 2636 w 10000"/>
                              <a:gd name="connsiteY39" fmla="*/ 296 h 10000"/>
                              <a:gd name="connsiteX40" fmla="*/ 2700 w 10000"/>
                              <a:gd name="connsiteY40" fmla="*/ 245 h 10000"/>
                              <a:gd name="connsiteX41" fmla="*/ 2772 w 10000"/>
                              <a:gd name="connsiteY41" fmla="*/ 198 h 10000"/>
                              <a:gd name="connsiteX42" fmla="*/ 2834 w 10000"/>
                              <a:gd name="connsiteY42" fmla="*/ 157 h 10000"/>
                              <a:gd name="connsiteX43" fmla="*/ 2907 w 10000"/>
                              <a:gd name="connsiteY43" fmla="*/ 122 h 10000"/>
                              <a:gd name="connsiteX44" fmla="*/ 2972 w 10000"/>
                              <a:gd name="connsiteY44" fmla="*/ 88 h 10000"/>
                              <a:gd name="connsiteX45" fmla="*/ 3040 w 10000"/>
                              <a:gd name="connsiteY45" fmla="*/ 61 h 10000"/>
                              <a:gd name="connsiteX46" fmla="*/ 3106 w 10000"/>
                              <a:gd name="connsiteY46" fmla="*/ 39 h 10000"/>
                              <a:gd name="connsiteX47" fmla="*/ 3173 w 10000"/>
                              <a:gd name="connsiteY47" fmla="*/ 24 h 10000"/>
                              <a:gd name="connsiteX48" fmla="*/ 3240 w 10000"/>
                              <a:gd name="connsiteY48" fmla="*/ 10 h 10000"/>
                              <a:gd name="connsiteX49" fmla="*/ 3313 w 10000"/>
                              <a:gd name="connsiteY49" fmla="*/ 2 h 10000"/>
                              <a:gd name="connsiteX50" fmla="*/ 3379 w 10000"/>
                              <a:gd name="connsiteY50" fmla="*/ 0 h 10000"/>
                              <a:gd name="connsiteX51" fmla="*/ 3444 w 10000"/>
                              <a:gd name="connsiteY51" fmla="*/ 2 h 10000"/>
                              <a:gd name="connsiteX52" fmla="*/ 3512 w 10000"/>
                              <a:gd name="connsiteY52" fmla="*/ 10 h 10000"/>
                              <a:gd name="connsiteX53" fmla="*/ 3580 w 10000"/>
                              <a:gd name="connsiteY53" fmla="*/ 24 h 10000"/>
                              <a:gd name="connsiteX54" fmla="*/ 3647 w 10000"/>
                              <a:gd name="connsiteY54" fmla="*/ 39 h 10000"/>
                              <a:gd name="connsiteX55" fmla="*/ 3717 w 10000"/>
                              <a:gd name="connsiteY55" fmla="*/ 61 h 10000"/>
                              <a:gd name="connsiteX56" fmla="*/ 3780 w 10000"/>
                              <a:gd name="connsiteY56" fmla="*/ 88 h 10000"/>
                              <a:gd name="connsiteX57" fmla="*/ 3850 w 10000"/>
                              <a:gd name="connsiteY57" fmla="*/ 122 h 10000"/>
                              <a:gd name="connsiteX58" fmla="*/ 3919 w 10000"/>
                              <a:gd name="connsiteY58" fmla="*/ 157 h 10000"/>
                              <a:gd name="connsiteX59" fmla="*/ 3983 w 10000"/>
                              <a:gd name="connsiteY59" fmla="*/ 198 h 10000"/>
                              <a:gd name="connsiteX60" fmla="*/ 4052 w 10000"/>
                              <a:gd name="connsiteY60" fmla="*/ 245 h 10000"/>
                              <a:gd name="connsiteX61" fmla="*/ 4120 w 10000"/>
                              <a:gd name="connsiteY61" fmla="*/ 296 h 10000"/>
                              <a:gd name="connsiteX62" fmla="*/ 4187 w 10000"/>
                              <a:gd name="connsiteY62" fmla="*/ 351 h 10000"/>
                              <a:gd name="connsiteX63" fmla="*/ 4256 w 10000"/>
                              <a:gd name="connsiteY63" fmla="*/ 410 h 10000"/>
                              <a:gd name="connsiteX64" fmla="*/ 4323 w 10000"/>
                              <a:gd name="connsiteY64" fmla="*/ 477 h 10000"/>
                              <a:gd name="connsiteX65" fmla="*/ 4388 w 10000"/>
                              <a:gd name="connsiteY65" fmla="*/ 546 h 10000"/>
                              <a:gd name="connsiteX66" fmla="*/ 4458 w 10000"/>
                              <a:gd name="connsiteY66" fmla="*/ 618 h 10000"/>
                              <a:gd name="connsiteX67" fmla="*/ 4526 w 10000"/>
                              <a:gd name="connsiteY67" fmla="*/ 698 h 10000"/>
                              <a:gd name="connsiteX68" fmla="*/ 4591 w 10000"/>
                              <a:gd name="connsiteY68" fmla="*/ 780 h 10000"/>
                              <a:gd name="connsiteX69" fmla="*/ 4661 w 10000"/>
                              <a:gd name="connsiteY69" fmla="*/ 865 h 10000"/>
                              <a:gd name="connsiteX70" fmla="*/ 4729 w 10000"/>
                              <a:gd name="connsiteY70" fmla="*/ 957 h 10000"/>
                              <a:gd name="connsiteX71" fmla="*/ 4796 w 10000"/>
                              <a:gd name="connsiteY71" fmla="*/ 1049 h 10000"/>
                              <a:gd name="connsiteX72" fmla="*/ 4861 w 10000"/>
                              <a:gd name="connsiteY72" fmla="*/ 1147 h 10000"/>
                              <a:gd name="connsiteX73" fmla="*/ 4930 w 10000"/>
                              <a:gd name="connsiteY73" fmla="*/ 1250 h 10000"/>
                              <a:gd name="connsiteX74" fmla="*/ 4998 w 10000"/>
                              <a:gd name="connsiteY74" fmla="*/ 1356 h 10000"/>
                              <a:gd name="connsiteX75" fmla="*/ 5066 w 10000"/>
                              <a:gd name="connsiteY75" fmla="*/ 1465 h 10000"/>
                              <a:gd name="connsiteX76" fmla="*/ 5132 w 10000"/>
                              <a:gd name="connsiteY76" fmla="*/ 1577 h 10000"/>
                              <a:gd name="connsiteX77" fmla="*/ 5200 w 10000"/>
                              <a:gd name="connsiteY77" fmla="*/ 1695 h 10000"/>
                              <a:gd name="connsiteX78" fmla="*/ 5266 w 10000"/>
                              <a:gd name="connsiteY78" fmla="*/ 1813 h 10000"/>
                              <a:gd name="connsiteX79" fmla="*/ 5335 w 10000"/>
                              <a:gd name="connsiteY79" fmla="*/ 1938 h 10000"/>
                              <a:gd name="connsiteX80" fmla="*/ 5407 w 10000"/>
                              <a:gd name="connsiteY80" fmla="*/ 2063 h 10000"/>
                              <a:gd name="connsiteX81" fmla="*/ 5469 w 10000"/>
                              <a:gd name="connsiteY81" fmla="*/ 2191 h 10000"/>
                              <a:gd name="connsiteX82" fmla="*/ 5538 w 10000"/>
                              <a:gd name="connsiteY82" fmla="*/ 2322 h 10000"/>
                              <a:gd name="connsiteX83" fmla="*/ 5605 w 10000"/>
                              <a:gd name="connsiteY83" fmla="*/ 2458 h 10000"/>
                              <a:gd name="connsiteX84" fmla="*/ 5674 w 10000"/>
                              <a:gd name="connsiteY84" fmla="*/ 2595 h 10000"/>
                              <a:gd name="connsiteX85" fmla="*/ 5738 w 10000"/>
                              <a:gd name="connsiteY85" fmla="*/ 2733 h 10000"/>
                              <a:gd name="connsiteX86" fmla="*/ 5808 w 10000"/>
                              <a:gd name="connsiteY86" fmla="*/ 2874 h 10000"/>
                              <a:gd name="connsiteX87" fmla="*/ 5878 w 10000"/>
                              <a:gd name="connsiteY87" fmla="*/ 3017 h 10000"/>
                              <a:gd name="connsiteX88" fmla="*/ 5942 w 10000"/>
                              <a:gd name="connsiteY88" fmla="*/ 3162 h 10000"/>
                              <a:gd name="connsiteX89" fmla="*/ 6011 w 10000"/>
                              <a:gd name="connsiteY89" fmla="*/ 3311 h 10000"/>
                              <a:gd name="connsiteX90" fmla="*/ 6079 w 10000"/>
                              <a:gd name="connsiteY90" fmla="*/ 3460 h 10000"/>
                              <a:gd name="connsiteX91" fmla="*/ 6142 w 10000"/>
                              <a:gd name="connsiteY91" fmla="*/ 3609 h 10000"/>
                              <a:gd name="connsiteX92" fmla="*/ 6214 w 10000"/>
                              <a:gd name="connsiteY92" fmla="*/ 3760 h 10000"/>
                              <a:gd name="connsiteX93" fmla="*/ 6281 w 10000"/>
                              <a:gd name="connsiteY93" fmla="*/ 3913 h 10000"/>
                              <a:gd name="connsiteX94" fmla="*/ 6351 w 10000"/>
                              <a:gd name="connsiteY94" fmla="*/ 4067 h 10000"/>
                              <a:gd name="connsiteX95" fmla="*/ 6413 w 10000"/>
                              <a:gd name="connsiteY95" fmla="*/ 4222 h 10000"/>
                              <a:gd name="connsiteX96" fmla="*/ 6485 w 10000"/>
                              <a:gd name="connsiteY96" fmla="*/ 4380 h 10000"/>
                              <a:gd name="connsiteX97" fmla="*/ 6550 w 10000"/>
                              <a:gd name="connsiteY97" fmla="*/ 4533 h 10000"/>
                              <a:gd name="connsiteX98" fmla="*/ 6621 w 10000"/>
                              <a:gd name="connsiteY98" fmla="*/ 4690 h 10000"/>
                              <a:gd name="connsiteX99" fmla="*/ 6689 w 10000"/>
                              <a:gd name="connsiteY99" fmla="*/ 4847 h 10000"/>
                              <a:gd name="connsiteX100" fmla="*/ 6752 w 10000"/>
                              <a:gd name="connsiteY100" fmla="*/ 5004 h 10000"/>
                              <a:gd name="connsiteX101" fmla="*/ 6821 w 10000"/>
                              <a:gd name="connsiteY101" fmla="*/ 5163 h 10000"/>
                              <a:gd name="connsiteX102" fmla="*/ 6887 w 10000"/>
                              <a:gd name="connsiteY102" fmla="*/ 5320 h 10000"/>
                              <a:gd name="connsiteX103" fmla="*/ 6957 w 10000"/>
                              <a:gd name="connsiteY103" fmla="*/ 5475 h 10000"/>
                              <a:gd name="connsiteX104" fmla="*/ 7024 w 10000"/>
                              <a:gd name="connsiteY104" fmla="*/ 5631 h 10000"/>
                              <a:gd name="connsiteX105" fmla="*/ 7092 w 10000"/>
                              <a:gd name="connsiteY105" fmla="*/ 5788 h 10000"/>
                              <a:gd name="connsiteX106" fmla="*/ 7159 w 10000"/>
                              <a:gd name="connsiteY106" fmla="*/ 5943 h 10000"/>
                              <a:gd name="connsiteX107" fmla="*/ 7227 w 10000"/>
                              <a:gd name="connsiteY107" fmla="*/ 6096 h 10000"/>
                              <a:gd name="connsiteX108" fmla="*/ 7296 w 10000"/>
                              <a:gd name="connsiteY108" fmla="*/ 6250 h 10000"/>
                              <a:gd name="connsiteX109" fmla="*/ 7360 w 10000"/>
                              <a:gd name="connsiteY109" fmla="*/ 6401 h 10000"/>
                              <a:gd name="connsiteX110" fmla="*/ 7429 w 10000"/>
                              <a:gd name="connsiteY110" fmla="*/ 6550 h 10000"/>
                              <a:gd name="connsiteX111" fmla="*/ 7498 w 10000"/>
                              <a:gd name="connsiteY111" fmla="*/ 6699 h 10000"/>
                              <a:gd name="connsiteX112" fmla="*/ 7566 w 10000"/>
                              <a:gd name="connsiteY112" fmla="*/ 6848 h 10000"/>
                              <a:gd name="connsiteX113" fmla="*/ 7631 w 10000"/>
                              <a:gd name="connsiteY113" fmla="*/ 6993 h 10000"/>
                              <a:gd name="connsiteX114" fmla="*/ 7698 w 10000"/>
                              <a:gd name="connsiteY114" fmla="*/ 7136 h 10000"/>
                              <a:gd name="connsiteX115" fmla="*/ 7767 w 10000"/>
                              <a:gd name="connsiteY115" fmla="*/ 7277 h 10000"/>
                              <a:gd name="connsiteX116" fmla="*/ 7836 w 10000"/>
                              <a:gd name="connsiteY116" fmla="*/ 7415 h 10000"/>
                              <a:gd name="connsiteX117" fmla="*/ 7905 w 10000"/>
                              <a:gd name="connsiteY117" fmla="*/ 7552 h 10000"/>
                              <a:gd name="connsiteX118" fmla="*/ 7969 w 10000"/>
                              <a:gd name="connsiteY118" fmla="*/ 7688 h 10000"/>
                              <a:gd name="connsiteX119" fmla="*/ 8035 w 10000"/>
                              <a:gd name="connsiteY119" fmla="*/ 7819 h 10000"/>
                              <a:gd name="connsiteX120" fmla="*/ 8103 w 10000"/>
                              <a:gd name="connsiteY120" fmla="*/ 7945 h 10000"/>
                              <a:gd name="connsiteX121" fmla="*/ 8172 w 10000"/>
                              <a:gd name="connsiteY121" fmla="*/ 8072 h 10000"/>
                              <a:gd name="connsiteX122" fmla="*/ 8241 w 10000"/>
                              <a:gd name="connsiteY122" fmla="*/ 8197 h 10000"/>
                              <a:gd name="connsiteX123" fmla="*/ 8307 w 10000"/>
                              <a:gd name="connsiteY123" fmla="*/ 8315 h 10000"/>
                              <a:gd name="connsiteX124" fmla="*/ 8444 w 10000"/>
                              <a:gd name="connsiteY124" fmla="*/ 8544 h 10000"/>
                              <a:gd name="connsiteX125" fmla="*/ 9253 w 10000"/>
                              <a:gd name="connsiteY125" fmla="*/ 9600 h 10000"/>
                              <a:gd name="connsiteX126" fmla="*/ 9318 w 10000"/>
                              <a:gd name="connsiteY126" fmla="*/ 9659 h 10000"/>
                              <a:gd name="connsiteX127" fmla="*/ 9522 w 10000"/>
                              <a:gd name="connsiteY127" fmla="*/ 9812 h 10000"/>
                              <a:gd name="connsiteX128" fmla="*/ 9590 w 10000"/>
                              <a:gd name="connsiteY128" fmla="*/ 9853 h 10000"/>
                              <a:gd name="connsiteX129" fmla="*/ 9726 w 10000"/>
                              <a:gd name="connsiteY129" fmla="*/ 9922 h 10000"/>
                              <a:gd name="connsiteX130" fmla="*/ 9790 w 10000"/>
                              <a:gd name="connsiteY130" fmla="*/ 9949 h 10000"/>
                              <a:gd name="connsiteX131" fmla="*/ 9929 w 10000"/>
                              <a:gd name="connsiteY131" fmla="*/ 9986 h 10000"/>
                              <a:gd name="connsiteX132" fmla="*/ 10000 w 10000"/>
                              <a:gd name="connsiteY132" fmla="*/ 10000 h 10000"/>
                              <a:gd name="connsiteX0" fmla="*/ 0 w 10000"/>
                              <a:gd name="connsiteY0" fmla="*/ 5004 h 10000"/>
                              <a:gd name="connsiteX1" fmla="*/ 67 w 10000"/>
                              <a:gd name="connsiteY1" fmla="*/ 4847 h 10000"/>
                              <a:gd name="connsiteX2" fmla="*/ 137 w 10000"/>
                              <a:gd name="connsiteY2" fmla="*/ 4690 h 10000"/>
                              <a:gd name="connsiteX3" fmla="*/ 201 w 10000"/>
                              <a:gd name="connsiteY3" fmla="*/ 4533 h 10000"/>
                              <a:gd name="connsiteX4" fmla="*/ 270 w 10000"/>
                              <a:gd name="connsiteY4" fmla="*/ 4380 h 10000"/>
                              <a:gd name="connsiteX5" fmla="*/ 341 w 10000"/>
                              <a:gd name="connsiteY5" fmla="*/ 4222 h 10000"/>
                              <a:gd name="connsiteX6" fmla="*/ 406 w 10000"/>
                              <a:gd name="connsiteY6" fmla="*/ 4067 h 10000"/>
                              <a:gd name="connsiteX7" fmla="*/ 474 w 10000"/>
                              <a:gd name="connsiteY7" fmla="*/ 3913 h 10000"/>
                              <a:gd name="connsiteX8" fmla="*/ 539 w 10000"/>
                              <a:gd name="connsiteY8" fmla="*/ 3760 h 10000"/>
                              <a:gd name="connsiteX9" fmla="*/ 609 w 10000"/>
                              <a:gd name="connsiteY9" fmla="*/ 3609 h 10000"/>
                              <a:gd name="connsiteX10" fmla="*/ 673 w 10000"/>
                              <a:gd name="connsiteY10" fmla="*/ 3460 h 10000"/>
                              <a:gd name="connsiteX11" fmla="*/ 743 w 10000"/>
                              <a:gd name="connsiteY11" fmla="*/ 3311 h 10000"/>
                              <a:gd name="connsiteX12" fmla="*/ 808 w 10000"/>
                              <a:gd name="connsiteY12" fmla="*/ 3162 h 10000"/>
                              <a:gd name="connsiteX13" fmla="*/ 879 w 10000"/>
                              <a:gd name="connsiteY13" fmla="*/ 3017 h 10000"/>
                              <a:gd name="connsiteX14" fmla="*/ 947 w 10000"/>
                              <a:gd name="connsiteY14" fmla="*/ 2874 h 10000"/>
                              <a:gd name="connsiteX15" fmla="*/ 1012 w 10000"/>
                              <a:gd name="connsiteY15" fmla="*/ 2733 h 10000"/>
                              <a:gd name="connsiteX16" fmla="*/ 1081 w 10000"/>
                              <a:gd name="connsiteY16" fmla="*/ 2595 h 10000"/>
                              <a:gd name="connsiteX17" fmla="*/ 1147 w 10000"/>
                              <a:gd name="connsiteY17" fmla="*/ 2458 h 10000"/>
                              <a:gd name="connsiteX18" fmla="*/ 1217 w 10000"/>
                              <a:gd name="connsiteY18" fmla="*/ 2322 h 10000"/>
                              <a:gd name="connsiteX19" fmla="*/ 1281 w 10000"/>
                              <a:gd name="connsiteY19" fmla="*/ 2191 h 10000"/>
                              <a:gd name="connsiteX20" fmla="*/ 1352 w 10000"/>
                              <a:gd name="connsiteY20" fmla="*/ 2063 h 10000"/>
                              <a:gd name="connsiteX21" fmla="*/ 1418 w 10000"/>
                              <a:gd name="connsiteY21" fmla="*/ 1938 h 10000"/>
                              <a:gd name="connsiteX22" fmla="*/ 1488 w 10000"/>
                              <a:gd name="connsiteY22" fmla="*/ 1813 h 10000"/>
                              <a:gd name="connsiteX23" fmla="*/ 1554 w 10000"/>
                              <a:gd name="connsiteY23" fmla="*/ 1695 h 10000"/>
                              <a:gd name="connsiteX24" fmla="*/ 1618 w 10000"/>
                              <a:gd name="connsiteY24" fmla="*/ 1577 h 10000"/>
                              <a:gd name="connsiteX25" fmla="*/ 1691 w 10000"/>
                              <a:gd name="connsiteY25" fmla="*/ 1465 h 10000"/>
                              <a:gd name="connsiteX26" fmla="*/ 1757 w 10000"/>
                              <a:gd name="connsiteY26" fmla="*/ 1356 h 10000"/>
                              <a:gd name="connsiteX27" fmla="*/ 1823 w 10000"/>
                              <a:gd name="connsiteY27" fmla="*/ 1250 h 10000"/>
                              <a:gd name="connsiteX28" fmla="*/ 1889 w 10000"/>
                              <a:gd name="connsiteY28" fmla="*/ 1147 h 10000"/>
                              <a:gd name="connsiteX29" fmla="*/ 1959 w 10000"/>
                              <a:gd name="connsiteY29" fmla="*/ 1049 h 10000"/>
                              <a:gd name="connsiteX30" fmla="*/ 2026 w 10000"/>
                              <a:gd name="connsiteY30" fmla="*/ 957 h 10000"/>
                              <a:gd name="connsiteX31" fmla="*/ 2094 w 10000"/>
                              <a:gd name="connsiteY31" fmla="*/ 865 h 10000"/>
                              <a:gd name="connsiteX32" fmla="*/ 2161 w 10000"/>
                              <a:gd name="connsiteY32" fmla="*/ 780 h 10000"/>
                              <a:gd name="connsiteX33" fmla="*/ 2228 w 10000"/>
                              <a:gd name="connsiteY33" fmla="*/ 698 h 10000"/>
                              <a:gd name="connsiteX34" fmla="*/ 2298 w 10000"/>
                              <a:gd name="connsiteY34" fmla="*/ 618 h 10000"/>
                              <a:gd name="connsiteX35" fmla="*/ 2363 w 10000"/>
                              <a:gd name="connsiteY35" fmla="*/ 546 h 10000"/>
                              <a:gd name="connsiteX36" fmla="*/ 2433 w 10000"/>
                              <a:gd name="connsiteY36" fmla="*/ 477 h 10000"/>
                              <a:gd name="connsiteX37" fmla="*/ 2499 w 10000"/>
                              <a:gd name="connsiteY37" fmla="*/ 410 h 10000"/>
                              <a:gd name="connsiteX38" fmla="*/ 2565 w 10000"/>
                              <a:gd name="connsiteY38" fmla="*/ 351 h 10000"/>
                              <a:gd name="connsiteX39" fmla="*/ 2636 w 10000"/>
                              <a:gd name="connsiteY39" fmla="*/ 296 h 10000"/>
                              <a:gd name="connsiteX40" fmla="*/ 2700 w 10000"/>
                              <a:gd name="connsiteY40" fmla="*/ 245 h 10000"/>
                              <a:gd name="connsiteX41" fmla="*/ 2772 w 10000"/>
                              <a:gd name="connsiteY41" fmla="*/ 198 h 10000"/>
                              <a:gd name="connsiteX42" fmla="*/ 2834 w 10000"/>
                              <a:gd name="connsiteY42" fmla="*/ 157 h 10000"/>
                              <a:gd name="connsiteX43" fmla="*/ 2907 w 10000"/>
                              <a:gd name="connsiteY43" fmla="*/ 122 h 10000"/>
                              <a:gd name="connsiteX44" fmla="*/ 2972 w 10000"/>
                              <a:gd name="connsiteY44" fmla="*/ 88 h 10000"/>
                              <a:gd name="connsiteX45" fmla="*/ 3040 w 10000"/>
                              <a:gd name="connsiteY45" fmla="*/ 61 h 10000"/>
                              <a:gd name="connsiteX46" fmla="*/ 3106 w 10000"/>
                              <a:gd name="connsiteY46" fmla="*/ 39 h 10000"/>
                              <a:gd name="connsiteX47" fmla="*/ 3173 w 10000"/>
                              <a:gd name="connsiteY47" fmla="*/ 24 h 10000"/>
                              <a:gd name="connsiteX48" fmla="*/ 3240 w 10000"/>
                              <a:gd name="connsiteY48" fmla="*/ 10 h 10000"/>
                              <a:gd name="connsiteX49" fmla="*/ 3313 w 10000"/>
                              <a:gd name="connsiteY49" fmla="*/ 2 h 10000"/>
                              <a:gd name="connsiteX50" fmla="*/ 3379 w 10000"/>
                              <a:gd name="connsiteY50" fmla="*/ 0 h 10000"/>
                              <a:gd name="connsiteX51" fmla="*/ 3444 w 10000"/>
                              <a:gd name="connsiteY51" fmla="*/ 2 h 10000"/>
                              <a:gd name="connsiteX52" fmla="*/ 3512 w 10000"/>
                              <a:gd name="connsiteY52" fmla="*/ 10 h 10000"/>
                              <a:gd name="connsiteX53" fmla="*/ 3580 w 10000"/>
                              <a:gd name="connsiteY53" fmla="*/ 24 h 10000"/>
                              <a:gd name="connsiteX54" fmla="*/ 3647 w 10000"/>
                              <a:gd name="connsiteY54" fmla="*/ 39 h 10000"/>
                              <a:gd name="connsiteX55" fmla="*/ 3717 w 10000"/>
                              <a:gd name="connsiteY55" fmla="*/ 61 h 10000"/>
                              <a:gd name="connsiteX56" fmla="*/ 3780 w 10000"/>
                              <a:gd name="connsiteY56" fmla="*/ 88 h 10000"/>
                              <a:gd name="connsiteX57" fmla="*/ 3850 w 10000"/>
                              <a:gd name="connsiteY57" fmla="*/ 122 h 10000"/>
                              <a:gd name="connsiteX58" fmla="*/ 3919 w 10000"/>
                              <a:gd name="connsiteY58" fmla="*/ 157 h 10000"/>
                              <a:gd name="connsiteX59" fmla="*/ 3983 w 10000"/>
                              <a:gd name="connsiteY59" fmla="*/ 198 h 10000"/>
                              <a:gd name="connsiteX60" fmla="*/ 4052 w 10000"/>
                              <a:gd name="connsiteY60" fmla="*/ 245 h 10000"/>
                              <a:gd name="connsiteX61" fmla="*/ 4120 w 10000"/>
                              <a:gd name="connsiteY61" fmla="*/ 296 h 10000"/>
                              <a:gd name="connsiteX62" fmla="*/ 4187 w 10000"/>
                              <a:gd name="connsiteY62" fmla="*/ 351 h 10000"/>
                              <a:gd name="connsiteX63" fmla="*/ 4256 w 10000"/>
                              <a:gd name="connsiteY63" fmla="*/ 410 h 10000"/>
                              <a:gd name="connsiteX64" fmla="*/ 4323 w 10000"/>
                              <a:gd name="connsiteY64" fmla="*/ 477 h 10000"/>
                              <a:gd name="connsiteX65" fmla="*/ 4388 w 10000"/>
                              <a:gd name="connsiteY65" fmla="*/ 546 h 10000"/>
                              <a:gd name="connsiteX66" fmla="*/ 4458 w 10000"/>
                              <a:gd name="connsiteY66" fmla="*/ 618 h 10000"/>
                              <a:gd name="connsiteX67" fmla="*/ 4526 w 10000"/>
                              <a:gd name="connsiteY67" fmla="*/ 698 h 10000"/>
                              <a:gd name="connsiteX68" fmla="*/ 4591 w 10000"/>
                              <a:gd name="connsiteY68" fmla="*/ 780 h 10000"/>
                              <a:gd name="connsiteX69" fmla="*/ 4661 w 10000"/>
                              <a:gd name="connsiteY69" fmla="*/ 865 h 10000"/>
                              <a:gd name="connsiteX70" fmla="*/ 4729 w 10000"/>
                              <a:gd name="connsiteY70" fmla="*/ 957 h 10000"/>
                              <a:gd name="connsiteX71" fmla="*/ 4796 w 10000"/>
                              <a:gd name="connsiteY71" fmla="*/ 1049 h 10000"/>
                              <a:gd name="connsiteX72" fmla="*/ 4861 w 10000"/>
                              <a:gd name="connsiteY72" fmla="*/ 1147 h 10000"/>
                              <a:gd name="connsiteX73" fmla="*/ 4930 w 10000"/>
                              <a:gd name="connsiteY73" fmla="*/ 1250 h 10000"/>
                              <a:gd name="connsiteX74" fmla="*/ 4998 w 10000"/>
                              <a:gd name="connsiteY74" fmla="*/ 1356 h 10000"/>
                              <a:gd name="connsiteX75" fmla="*/ 5066 w 10000"/>
                              <a:gd name="connsiteY75" fmla="*/ 1465 h 10000"/>
                              <a:gd name="connsiteX76" fmla="*/ 5132 w 10000"/>
                              <a:gd name="connsiteY76" fmla="*/ 1577 h 10000"/>
                              <a:gd name="connsiteX77" fmla="*/ 5200 w 10000"/>
                              <a:gd name="connsiteY77" fmla="*/ 1695 h 10000"/>
                              <a:gd name="connsiteX78" fmla="*/ 5266 w 10000"/>
                              <a:gd name="connsiteY78" fmla="*/ 1813 h 10000"/>
                              <a:gd name="connsiteX79" fmla="*/ 5335 w 10000"/>
                              <a:gd name="connsiteY79" fmla="*/ 1938 h 10000"/>
                              <a:gd name="connsiteX80" fmla="*/ 5407 w 10000"/>
                              <a:gd name="connsiteY80" fmla="*/ 2063 h 10000"/>
                              <a:gd name="connsiteX81" fmla="*/ 5469 w 10000"/>
                              <a:gd name="connsiteY81" fmla="*/ 2191 h 10000"/>
                              <a:gd name="connsiteX82" fmla="*/ 5538 w 10000"/>
                              <a:gd name="connsiteY82" fmla="*/ 2322 h 10000"/>
                              <a:gd name="connsiteX83" fmla="*/ 5605 w 10000"/>
                              <a:gd name="connsiteY83" fmla="*/ 2458 h 10000"/>
                              <a:gd name="connsiteX84" fmla="*/ 5674 w 10000"/>
                              <a:gd name="connsiteY84" fmla="*/ 2595 h 10000"/>
                              <a:gd name="connsiteX85" fmla="*/ 5738 w 10000"/>
                              <a:gd name="connsiteY85" fmla="*/ 2733 h 10000"/>
                              <a:gd name="connsiteX86" fmla="*/ 5808 w 10000"/>
                              <a:gd name="connsiteY86" fmla="*/ 2874 h 10000"/>
                              <a:gd name="connsiteX87" fmla="*/ 5878 w 10000"/>
                              <a:gd name="connsiteY87" fmla="*/ 3017 h 10000"/>
                              <a:gd name="connsiteX88" fmla="*/ 5942 w 10000"/>
                              <a:gd name="connsiteY88" fmla="*/ 3162 h 10000"/>
                              <a:gd name="connsiteX89" fmla="*/ 6011 w 10000"/>
                              <a:gd name="connsiteY89" fmla="*/ 3311 h 10000"/>
                              <a:gd name="connsiteX90" fmla="*/ 6079 w 10000"/>
                              <a:gd name="connsiteY90" fmla="*/ 3460 h 10000"/>
                              <a:gd name="connsiteX91" fmla="*/ 6142 w 10000"/>
                              <a:gd name="connsiteY91" fmla="*/ 3609 h 10000"/>
                              <a:gd name="connsiteX92" fmla="*/ 6214 w 10000"/>
                              <a:gd name="connsiteY92" fmla="*/ 3760 h 10000"/>
                              <a:gd name="connsiteX93" fmla="*/ 6281 w 10000"/>
                              <a:gd name="connsiteY93" fmla="*/ 3913 h 10000"/>
                              <a:gd name="connsiteX94" fmla="*/ 6351 w 10000"/>
                              <a:gd name="connsiteY94" fmla="*/ 4067 h 10000"/>
                              <a:gd name="connsiteX95" fmla="*/ 6413 w 10000"/>
                              <a:gd name="connsiteY95" fmla="*/ 4222 h 10000"/>
                              <a:gd name="connsiteX96" fmla="*/ 6485 w 10000"/>
                              <a:gd name="connsiteY96" fmla="*/ 4380 h 10000"/>
                              <a:gd name="connsiteX97" fmla="*/ 6550 w 10000"/>
                              <a:gd name="connsiteY97" fmla="*/ 4533 h 10000"/>
                              <a:gd name="connsiteX98" fmla="*/ 6621 w 10000"/>
                              <a:gd name="connsiteY98" fmla="*/ 4690 h 10000"/>
                              <a:gd name="connsiteX99" fmla="*/ 6689 w 10000"/>
                              <a:gd name="connsiteY99" fmla="*/ 4847 h 10000"/>
                              <a:gd name="connsiteX100" fmla="*/ 6752 w 10000"/>
                              <a:gd name="connsiteY100" fmla="*/ 5004 h 10000"/>
                              <a:gd name="connsiteX101" fmla="*/ 6821 w 10000"/>
                              <a:gd name="connsiteY101" fmla="*/ 5163 h 10000"/>
                              <a:gd name="connsiteX102" fmla="*/ 6887 w 10000"/>
                              <a:gd name="connsiteY102" fmla="*/ 5320 h 10000"/>
                              <a:gd name="connsiteX103" fmla="*/ 6957 w 10000"/>
                              <a:gd name="connsiteY103" fmla="*/ 5475 h 10000"/>
                              <a:gd name="connsiteX104" fmla="*/ 7024 w 10000"/>
                              <a:gd name="connsiteY104" fmla="*/ 5631 h 10000"/>
                              <a:gd name="connsiteX105" fmla="*/ 7092 w 10000"/>
                              <a:gd name="connsiteY105" fmla="*/ 5788 h 10000"/>
                              <a:gd name="connsiteX106" fmla="*/ 7159 w 10000"/>
                              <a:gd name="connsiteY106" fmla="*/ 5943 h 10000"/>
                              <a:gd name="connsiteX107" fmla="*/ 7227 w 10000"/>
                              <a:gd name="connsiteY107" fmla="*/ 6096 h 10000"/>
                              <a:gd name="connsiteX108" fmla="*/ 7296 w 10000"/>
                              <a:gd name="connsiteY108" fmla="*/ 6250 h 10000"/>
                              <a:gd name="connsiteX109" fmla="*/ 7360 w 10000"/>
                              <a:gd name="connsiteY109" fmla="*/ 6401 h 10000"/>
                              <a:gd name="connsiteX110" fmla="*/ 7429 w 10000"/>
                              <a:gd name="connsiteY110" fmla="*/ 6550 h 10000"/>
                              <a:gd name="connsiteX111" fmla="*/ 7498 w 10000"/>
                              <a:gd name="connsiteY111" fmla="*/ 6699 h 10000"/>
                              <a:gd name="connsiteX112" fmla="*/ 7566 w 10000"/>
                              <a:gd name="connsiteY112" fmla="*/ 6848 h 10000"/>
                              <a:gd name="connsiteX113" fmla="*/ 7631 w 10000"/>
                              <a:gd name="connsiteY113" fmla="*/ 6993 h 10000"/>
                              <a:gd name="connsiteX114" fmla="*/ 7698 w 10000"/>
                              <a:gd name="connsiteY114" fmla="*/ 7136 h 10000"/>
                              <a:gd name="connsiteX115" fmla="*/ 7767 w 10000"/>
                              <a:gd name="connsiteY115" fmla="*/ 7277 h 10000"/>
                              <a:gd name="connsiteX116" fmla="*/ 7836 w 10000"/>
                              <a:gd name="connsiteY116" fmla="*/ 7415 h 10000"/>
                              <a:gd name="connsiteX117" fmla="*/ 7905 w 10000"/>
                              <a:gd name="connsiteY117" fmla="*/ 7552 h 10000"/>
                              <a:gd name="connsiteX118" fmla="*/ 7969 w 10000"/>
                              <a:gd name="connsiteY118" fmla="*/ 7688 h 10000"/>
                              <a:gd name="connsiteX119" fmla="*/ 8035 w 10000"/>
                              <a:gd name="connsiteY119" fmla="*/ 7819 h 10000"/>
                              <a:gd name="connsiteX120" fmla="*/ 8103 w 10000"/>
                              <a:gd name="connsiteY120" fmla="*/ 7945 h 10000"/>
                              <a:gd name="connsiteX121" fmla="*/ 8172 w 10000"/>
                              <a:gd name="connsiteY121" fmla="*/ 8072 h 10000"/>
                              <a:gd name="connsiteX122" fmla="*/ 8241 w 10000"/>
                              <a:gd name="connsiteY122" fmla="*/ 8197 h 10000"/>
                              <a:gd name="connsiteX123" fmla="*/ 8307 w 10000"/>
                              <a:gd name="connsiteY123" fmla="*/ 8315 h 10000"/>
                              <a:gd name="connsiteX124" fmla="*/ 8444 w 10000"/>
                              <a:gd name="connsiteY124" fmla="*/ 8544 h 10000"/>
                              <a:gd name="connsiteX125" fmla="*/ 9253 w 10000"/>
                              <a:gd name="connsiteY125" fmla="*/ 9600 h 10000"/>
                              <a:gd name="connsiteX126" fmla="*/ 9318 w 10000"/>
                              <a:gd name="connsiteY126" fmla="*/ 9659 h 10000"/>
                              <a:gd name="connsiteX127" fmla="*/ 9590 w 10000"/>
                              <a:gd name="connsiteY127" fmla="*/ 9853 h 10000"/>
                              <a:gd name="connsiteX128" fmla="*/ 9726 w 10000"/>
                              <a:gd name="connsiteY128" fmla="*/ 9922 h 10000"/>
                              <a:gd name="connsiteX129" fmla="*/ 9790 w 10000"/>
                              <a:gd name="connsiteY129" fmla="*/ 9949 h 10000"/>
                              <a:gd name="connsiteX130" fmla="*/ 9929 w 10000"/>
                              <a:gd name="connsiteY130" fmla="*/ 9986 h 10000"/>
                              <a:gd name="connsiteX131" fmla="*/ 10000 w 10000"/>
                              <a:gd name="connsiteY131" fmla="*/ 10000 h 10000"/>
                              <a:gd name="connsiteX0" fmla="*/ 0 w 10000"/>
                              <a:gd name="connsiteY0" fmla="*/ 5004 h 10000"/>
                              <a:gd name="connsiteX1" fmla="*/ 67 w 10000"/>
                              <a:gd name="connsiteY1" fmla="*/ 4847 h 10000"/>
                              <a:gd name="connsiteX2" fmla="*/ 137 w 10000"/>
                              <a:gd name="connsiteY2" fmla="*/ 4690 h 10000"/>
                              <a:gd name="connsiteX3" fmla="*/ 201 w 10000"/>
                              <a:gd name="connsiteY3" fmla="*/ 4533 h 10000"/>
                              <a:gd name="connsiteX4" fmla="*/ 270 w 10000"/>
                              <a:gd name="connsiteY4" fmla="*/ 4380 h 10000"/>
                              <a:gd name="connsiteX5" fmla="*/ 341 w 10000"/>
                              <a:gd name="connsiteY5" fmla="*/ 4222 h 10000"/>
                              <a:gd name="connsiteX6" fmla="*/ 406 w 10000"/>
                              <a:gd name="connsiteY6" fmla="*/ 4067 h 10000"/>
                              <a:gd name="connsiteX7" fmla="*/ 474 w 10000"/>
                              <a:gd name="connsiteY7" fmla="*/ 3913 h 10000"/>
                              <a:gd name="connsiteX8" fmla="*/ 539 w 10000"/>
                              <a:gd name="connsiteY8" fmla="*/ 3760 h 10000"/>
                              <a:gd name="connsiteX9" fmla="*/ 609 w 10000"/>
                              <a:gd name="connsiteY9" fmla="*/ 3609 h 10000"/>
                              <a:gd name="connsiteX10" fmla="*/ 673 w 10000"/>
                              <a:gd name="connsiteY10" fmla="*/ 3460 h 10000"/>
                              <a:gd name="connsiteX11" fmla="*/ 743 w 10000"/>
                              <a:gd name="connsiteY11" fmla="*/ 3311 h 10000"/>
                              <a:gd name="connsiteX12" fmla="*/ 808 w 10000"/>
                              <a:gd name="connsiteY12" fmla="*/ 3162 h 10000"/>
                              <a:gd name="connsiteX13" fmla="*/ 879 w 10000"/>
                              <a:gd name="connsiteY13" fmla="*/ 3017 h 10000"/>
                              <a:gd name="connsiteX14" fmla="*/ 947 w 10000"/>
                              <a:gd name="connsiteY14" fmla="*/ 2874 h 10000"/>
                              <a:gd name="connsiteX15" fmla="*/ 1012 w 10000"/>
                              <a:gd name="connsiteY15" fmla="*/ 2733 h 10000"/>
                              <a:gd name="connsiteX16" fmla="*/ 1081 w 10000"/>
                              <a:gd name="connsiteY16" fmla="*/ 2595 h 10000"/>
                              <a:gd name="connsiteX17" fmla="*/ 1147 w 10000"/>
                              <a:gd name="connsiteY17" fmla="*/ 2458 h 10000"/>
                              <a:gd name="connsiteX18" fmla="*/ 1217 w 10000"/>
                              <a:gd name="connsiteY18" fmla="*/ 2322 h 10000"/>
                              <a:gd name="connsiteX19" fmla="*/ 1281 w 10000"/>
                              <a:gd name="connsiteY19" fmla="*/ 2191 h 10000"/>
                              <a:gd name="connsiteX20" fmla="*/ 1352 w 10000"/>
                              <a:gd name="connsiteY20" fmla="*/ 2063 h 10000"/>
                              <a:gd name="connsiteX21" fmla="*/ 1418 w 10000"/>
                              <a:gd name="connsiteY21" fmla="*/ 1938 h 10000"/>
                              <a:gd name="connsiteX22" fmla="*/ 1488 w 10000"/>
                              <a:gd name="connsiteY22" fmla="*/ 1813 h 10000"/>
                              <a:gd name="connsiteX23" fmla="*/ 1554 w 10000"/>
                              <a:gd name="connsiteY23" fmla="*/ 1695 h 10000"/>
                              <a:gd name="connsiteX24" fmla="*/ 1618 w 10000"/>
                              <a:gd name="connsiteY24" fmla="*/ 1577 h 10000"/>
                              <a:gd name="connsiteX25" fmla="*/ 1691 w 10000"/>
                              <a:gd name="connsiteY25" fmla="*/ 1465 h 10000"/>
                              <a:gd name="connsiteX26" fmla="*/ 1757 w 10000"/>
                              <a:gd name="connsiteY26" fmla="*/ 1356 h 10000"/>
                              <a:gd name="connsiteX27" fmla="*/ 1823 w 10000"/>
                              <a:gd name="connsiteY27" fmla="*/ 1250 h 10000"/>
                              <a:gd name="connsiteX28" fmla="*/ 1889 w 10000"/>
                              <a:gd name="connsiteY28" fmla="*/ 1147 h 10000"/>
                              <a:gd name="connsiteX29" fmla="*/ 1959 w 10000"/>
                              <a:gd name="connsiteY29" fmla="*/ 1049 h 10000"/>
                              <a:gd name="connsiteX30" fmla="*/ 2026 w 10000"/>
                              <a:gd name="connsiteY30" fmla="*/ 957 h 10000"/>
                              <a:gd name="connsiteX31" fmla="*/ 2094 w 10000"/>
                              <a:gd name="connsiteY31" fmla="*/ 865 h 10000"/>
                              <a:gd name="connsiteX32" fmla="*/ 2161 w 10000"/>
                              <a:gd name="connsiteY32" fmla="*/ 780 h 10000"/>
                              <a:gd name="connsiteX33" fmla="*/ 2228 w 10000"/>
                              <a:gd name="connsiteY33" fmla="*/ 698 h 10000"/>
                              <a:gd name="connsiteX34" fmla="*/ 2298 w 10000"/>
                              <a:gd name="connsiteY34" fmla="*/ 618 h 10000"/>
                              <a:gd name="connsiteX35" fmla="*/ 2363 w 10000"/>
                              <a:gd name="connsiteY35" fmla="*/ 546 h 10000"/>
                              <a:gd name="connsiteX36" fmla="*/ 2433 w 10000"/>
                              <a:gd name="connsiteY36" fmla="*/ 477 h 10000"/>
                              <a:gd name="connsiteX37" fmla="*/ 2499 w 10000"/>
                              <a:gd name="connsiteY37" fmla="*/ 410 h 10000"/>
                              <a:gd name="connsiteX38" fmla="*/ 2565 w 10000"/>
                              <a:gd name="connsiteY38" fmla="*/ 351 h 10000"/>
                              <a:gd name="connsiteX39" fmla="*/ 2636 w 10000"/>
                              <a:gd name="connsiteY39" fmla="*/ 296 h 10000"/>
                              <a:gd name="connsiteX40" fmla="*/ 2700 w 10000"/>
                              <a:gd name="connsiteY40" fmla="*/ 245 h 10000"/>
                              <a:gd name="connsiteX41" fmla="*/ 2772 w 10000"/>
                              <a:gd name="connsiteY41" fmla="*/ 198 h 10000"/>
                              <a:gd name="connsiteX42" fmla="*/ 2834 w 10000"/>
                              <a:gd name="connsiteY42" fmla="*/ 157 h 10000"/>
                              <a:gd name="connsiteX43" fmla="*/ 2907 w 10000"/>
                              <a:gd name="connsiteY43" fmla="*/ 122 h 10000"/>
                              <a:gd name="connsiteX44" fmla="*/ 2972 w 10000"/>
                              <a:gd name="connsiteY44" fmla="*/ 88 h 10000"/>
                              <a:gd name="connsiteX45" fmla="*/ 3040 w 10000"/>
                              <a:gd name="connsiteY45" fmla="*/ 61 h 10000"/>
                              <a:gd name="connsiteX46" fmla="*/ 3106 w 10000"/>
                              <a:gd name="connsiteY46" fmla="*/ 39 h 10000"/>
                              <a:gd name="connsiteX47" fmla="*/ 3173 w 10000"/>
                              <a:gd name="connsiteY47" fmla="*/ 24 h 10000"/>
                              <a:gd name="connsiteX48" fmla="*/ 3240 w 10000"/>
                              <a:gd name="connsiteY48" fmla="*/ 10 h 10000"/>
                              <a:gd name="connsiteX49" fmla="*/ 3313 w 10000"/>
                              <a:gd name="connsiteY49" fmla="*/ 2 h 10000"/>
                              <a:gd name="connsiteX50" fmla="*/ 3379 w 10000"/>
                              <a:gd name="connsiteY50" fmla="*/ 0 h 10000"/>
                              <a:gd name="connsiteX51" fmla="*/ 3444 w 10000"/>
                              <a:gd name="connsiteY51" fmla="*/ 2 h 10000"/>
                              <a:gd name="connsiteX52" fmla="*/ 3512 w 10000"/>
                              <a:gd name="connsiteY52" fmla="*/ 10 h 10000"/>
                              <a:gd name="connsiteX53" fmla="*/ 3580 w 10000"/>
                              <a:gd name="connsiteY53" fmla="*/ 24 h 10000"/>
                              <a:gd name="connsiteX54" fmla="*/ 3647 w 10000"/>
                              <a:gd name="connsiteY54" fmla="*/ 39 h 10000"/>
                              <a:gd name="connsiteX55" fmla="*/ 3717 w 10000"/>
                              <a:gd name="connsiteY55" fmla="*/ 61 h 10000"/>
                              <a:gd name="connsiteX56" fmla="*/ 3780 w 10000"/>
                              <a:gd name="connsiteY56" fmla="*/ 88 h 10000"/>
                              <a:gd name="connsiteX57" fmla="*/ 3850 w 10000"/>
                              <a:gd name="connsiteY57" fmla="*/ 122 h 10000"/>
                              <a:gd name="connsiteX58" fmla="*/ 3919 w 10000"/>
                              <a:gd name="connsiteY58" fmla="*/ 157 h 10000"/>
                              <a:gd name="connsiteX59" fmla="*/ 3983 w 10000"/>
                              <a:gd name="connsiteY59" fmla="*/ 198 h 10000"/>
                              <a:gd name="connsiteX60" fmla="*/ 4052 w 10000"/>
                              <a:gd name="connsiteY60" fmla="*/ 245 h 10000"/>
                              <a:gd name="connsiteX61" fmla="*/ 4120 w 10000"/>
                              <a:gd name="connsiteY61" fmla="*/ 296 h 10000"/>
                              <a:gd name="connsiteX62" fmla="*/ 4187 w 10000"/>
                              <a:gd name="connsiteY62" fmla="*/ 351 h 10000"/>
                              <a:gd name="connsiteX63" fmla="*/ 4256 w 10000"/>
                              <a:gd name="connsiteY63" fmla="*/ 410 h 10000"/>
                              <a:gd name="connsiteX64" fmla="*/ 4323 w 10000"/>
                              <a:gd name="connsiteY64" fmla="*/ 477 h 10000"/>
                              <a:gd name="connsiteX65" fmla="*/ 4388 w 10000"/>
                              <a:gd name="connsiteY65" fmla="*/ 546 h 10000"/>
                              <a:gd name="connsiteX66" fmla="*/ 4458 w 10000"/>
                              <a:gd name="connsiteY66" fmla="*/ 618 h 10000"/>
                              <a:gd name="connsiteX67" fmla="*/ 4526 w 10000"/>
                              <a:gd name="connsiteY67" fmla="*/ 698 h 10000"/>
                              <a:gd name="connsiteX68" fmla="*/ 4591 w 10000"/>
                              <a:gd name="connsiteY68" fmla="*/ 780 h 10000"/>
                              <a:gd name="connsiteX69" fmla="*/ 4661 w 10000"/>
                              <a:gd name="connsiteY69" fmla="*/ 865 h 10000"/>
                              <a:gd name="connsiteX70" fmla="*/ 4729 w 10000"/>
                              <a:gd name="connsiteY70" fmla="*/ 957 h 10000"/>
                              <a:gd name="connsiteX71" fmla="*/ 4796 w 10000"/>
                              <a:gd name="connsiteY71" fmla="*/ 1049 h 10000"/>
                              <a:gd name="connsiteX72" fmla="*/ 4861 w 10000"/>
                              <a:gd name="connsiteY72" fmla="*/ 1147 h 10000"/>
                              <a:gd name="connsiteX73" fmla="*/ 4930 w 10000"/>
                              <a:gd name="connsiteY73" fmla="*/ 1250 h 10000"/>
                              <a:gd name="connsiteX74" fmla="*/ 4998 w 10000"/>
                              <a:gd name="connsiteY74" fmla="*/ 1356 h 10000"/>
                              <a:gd name="connsiteX75" fmla="*/ 5066 w 10000"/>
                              <a:gd name="connsiteY75" fmla="*/ 1465 h 10000"/>
                              <a:gd name="connsiteX76" fmla="*/ 5132 w 10000"/>
                              <a:gd name="connsiteY76" fmla="*/ 1577 h 10000"/>
                              <a:gd name="connsiteX77" fmla="*/ 5200 w 10000"/>
                              <a:gd name="connsiteY77" fmla="*/ 1695 h 10000"/>
                              <a:gd name="connsiteX78" fmla="*/ 5266 w 10000"/>
                              <a:gd name="connsiteY78" fmla="*/ 1813 h 10000"/>
                              <a:gd name="connsiteX79" fmla="*/ 5335 w 10000"/>
                              <a:gd name="connsiteY79" fmla="*/ 1938 h 10000"/>
                              <a:gd name="connsiteX80" fmla="*/ 5407 w 10000"/>
                              <a:gd name="connsiteY80" fmla="*/ 2063 h 10000"/>
                              <a:gd name="connsiteX81" fmla="*/ 5469 w 10000"/>
                              <a:gd name="connsiteY81" fmla="*/ 2191 h 10000"/>
                              <a:gd name="connsiteX82" fmla="*/ 5538 w 10000"/>
                              <a:gd name="connsiteY82" fmla="*/ 2322 h 10000"/>
                              <a:gd name="connsiteX83" fmla="*/ 5605 w 10000"/>
                              <a:gd name="connsiteY83" fmla="*/ 2458 h 10000"/>
                              <a:gd name="connsiteX84" fmla="*/ 5674 w 10000"/>
                              <a:gd name="connsiteY84" fmla="*/ 2595 h 10000"/>
                              <a:gd name="connsiteX85" fmla="*/ 5738 w 10000"/>
                              <a:gd name="connsiteY85" fmla="*/ 2733 h 10000"/>
                              <a:gd name="connsiteX86" fmla="*/ 5808 w 10000"/>
                              <a:gd name="connsiteY86" fmla="*/ 2874 h 10000"/>
                              <a:gd name="connsiteX87" fmla="*/ 5878 w 10000"/>
                              <a:gd name="connsiteY87" fmla="*/ 3017 h 10000"/>
                              <a:gd name="connsiteX88" fmla="*/ 5942 w 10000"/>
                              <a:gd name="connsiteY88" fmla="*/ 3162 h 10000"/>
                              <a:gd name="connsiteX89" fmla="*/ 6011 w 10000"/>
                              <a:gd name="connsiteY89" fmla="*/ 3311 h 10000"/>
                              <a:gd name="connsiteX90" fmla="*/ 6079 w 10000"/>
                              <a:gd name="connsiteY90" fmla="*/ 3460 h 10000"/>
                              <a:gd name="connsiteX91" fmla="*/ 6142 w 10000"/>
                              <a:gd name="connsiteY91" fmla="*/ 3609 h 10000"/>
                              <a:gd name="connsiteX92" fmla="*/ 6214 w 10000"/>
                              <a:gd name="connsiteY92" fmla="*/ 3760 h 10000"/>
                              <a:gd name="connsiteX93" fmla="*/ 6281 w 10000"/>
                              <a:gd name="connsiteY93" fmla="*/ 3913 h 10000"/>
                              <a:gd name="connsiteX94" fmla="*/ 6351 w 10000"/>
                              <a:gd name="connsiteY94" fmla="*/ 4067 h 10000"/>
                              <a:gd name="connsiteX95" fmla="*/ 6413 w 10000"/>
                              <a:gd name="connsiteY95" fmla="*/ 4222 h 10000"/>
                              <a:gd name="connsiteX96" fmla="*/ 6485 w 10000"/>
                              <a:gd name="connsiteY96" fmla="*/ 4380 h 10000"/>
                              <a:gd name="connsiteX97" fmla="*/ 6550 w 10000"/>
                              <a:gd name="connsiteY97" fmla="*/ 4533 h 10000"/>
                              <a:gd name="connsiteX98" fmla="*/ 6621 w 10000"/>
                              <a:gd name="connsiteY98" fmla="*/ 4690 h 10000"/>
                              <a:gd name="connsiteX99" fmla="*/ 6689 w 10000"/>
                              <a:gd name="connsiteY99" fmla="*/ 4847 h 10000"/>
                              <a:gd name="connsiteX100" fmla="*/ 6752 w 10000"/>
                              <a:gd name="connsiteY100" fmla="*/ 5004 h 10000"/>
                              <a:gd name="connsiteX101" fmla="*/ 6821 w 10000"/>
                              <a:gd name="connsiteY101" fmla="*/ 5163 h 10000"/>
                              <a:gd name="connsiteX102" fmla="*/ 6887 w 10000"/>
                              <a:gd name="connsiteY102" fmla="*/ 5320 h 10000"/>
                              <a:gd name="connsiteX103" fmla="*/ 6957 w 10000"/>
                              <a:gd name="connsiteY103" fmla="*/ 5475 h 10000"/>
                              <a:gd name="connsiteX104" fmla="*/ 7024 w 10000"/>
                              <a:gd name="connsiteY104" fmla="*/ 5631 h 10000"/>
                              <a:gd name="connsiteX105" fmla="*/ 7092 w 10000"/>
                              <a:gd name="connsiteY105" fmla="*/ 5788 h 10000"/>
                              <a:gd name="connsiteX106" fmla="*/ 7159 w 10000"/>
                              <a:gd name="connsiteY106" fmla="*/ 5943 h 10000"/>
                              <a:gd name="connsiteX107" fmla="*/ 7227 w 10000"/>
                              <a:gd name="connsiteY107" fmla="*/ 6096 h 10000"/>
                              <a:gd name="connsiteX108" fmla="*/ 7296 w 10000"/>
                              <a:gd name="connsiteY108" fmla="*/ 6250 h 10000"/>
                              <a:gd name="connsiteX109" fmla="*/ 7360 w 10000"/>
                              <a:gd name="connsiteY109" fmla="*/ 6401 h 10000"/>
                              <a:gd name="connsiteX110" fmla="*/ 7429 w 10000"/>
                              <a:gd name="connsiteY110" fmla="*/ 6550 h 10000"/>
                              <a:gd name="connsiteX111" fmla="*/ 7498 w 10000"/>
                              <a:gd name="connsiteY111" fmla="*/ 6699 h 10000"/>
                              <a:gd name="connsiteX112" fmla="*/ 7566 w 10000"/>
                              <a:gd name="connsiteY112" fmla="*/ 6848 h 10000"/>
                              <a:gd name="connsiteX113" fmla="*/ 7631 w 10000"/>
                              <a:gd name="connsiteY113" fmla="*/ 6993 h 10000"/>
                              <a:gd name="connsiteX114" fmla="*/ 7698 w 10000"/>
                              <a:gd name="connsiteY114" fmla="*/ 7136 h 10000"/>
                              <a:gd name="connsiteX115" fmla="*/ 7767 w 10000"/>
                              <a:gd name="connsiteY115" fmla="*/ 7277 h 10000"/>
                              <a:gd name="connsiteX116" fmla="*/ 7836 w 10000"/>
                              <a:gd name="connsiteY116" fmla="*/ 7415 h 10000"/>
                              <a:gd name="connsiteX117" fmla="*/ 7905 w 10000"/>
                              <a:gd name="connsiteY117" fmla="*/ 7552 h 10000"/>
                              <a:gd name="connsiteX118" fmla="*/ 7969 w 10000"/>
                              <a:gd name="connsiteY118" fmla="*/ 7688 h 10000"/>
                              <a:gd name="connsiteX119" fmla="*/ 8035 w 10000"/>
                              <a:gd name="connsiteY119" fmla="*/ 7819 h 10000"/>
                              <a:gd name="connsiteX120" fmla="*/ 8103 w 10000"/>
                              <a:gd name="connsiteY120" fmla="*/ 7945 h 10000"/>
                              <a:gd name="connsiteX121" fmla="*/ 8172 w 10000"/>
                              <a:gd name="connsiteY121" fmla="*/ 8072 h 10000"/>
                              <a:gd name="connsiteX122" fmla="*/ 8241 w 10000"/>
                              <a:gd name="connsiteY122" fmla="*/ 8197 h 10000"/>
                              <a:gd name="connsiteX123" fmla="*/ 8307 w 10000"/>
                              <a:gd name="connsiteY123" fmla="*/ 8315 h 10000"/>
                              <a:gd name="connsiteX124" fmla="*/ 8444 w 10000"/>
                              <a:gd name="connsiteY124" fmla="*/ 8544 h 10000"/>
                              <a:gd name="connsiteX125" fmla="*/ 9253 w 10000"/>
                              <a:gd name="connsiteY125" fmla="*/ 9600 h 10000"/>
                              <a:gd name="connsiteX126" fmla="*/ 9318 w 10000"/>
                              <a:gd name="connsiteY126" fmla="*/ 9659 h 10000"/>
                              <a:gd name="connsiteX127" fmla="*/ 9726 w 10000"/>
                              <a:gd name="connsiteY127" fmla="*/ 9922 h 10000"/>
                              <a:gd name="connsiteX128" fmla="*/ 9790 w 10000"/>
                              <a:gd name="connsiteY128" fmla="*/ 9949 h 10000"/>
                              <a:gd name="connsiteX129" fmla="*/ 9929 w 10000"/>
                              <a:gd name="connsiteY129" fmla="*/ 9986 h 10000"/>
                              <a:gd name="connsiteX130" fmla="*/ 10000 w 10000"/>
                              <a:gd name="connsiteY130" fmla="*/ 10000 h 10000"/>
                              <a:gd name="connsiteX0" fmla="*/ 0 w 10000"/>
                              <a:gd name="connsiteY0" fmla="*/ 5004 h 10000"/>
                              <a:gd name="connsiteX1" fmla="*/ 67 w 10000"/>
                              <a:gd name="connsiteY1" fmla="*/ 4847 h 10000"/>
                              <a:gd name="connsiteX2" fmla="*/ 137 w 10000"/>
                              <a:gd name="connsiteY2" fmla="*/ 4690 h 10000"/>
                              <a:gd name="connsiteX3" fmla="*/ 201 w 10000"/>
                              <a:gd name="connsiteY3" fmla="*/ 4533 h 10000"/>
                              <a:gd name="connsiteX4" fmla="*/ 270 w 10000"/>
                              <a:gd name="connsiteY4" fmla="*/ 4380 h 10000"/>
                              <a:gd name="connsiteX5" fmla="*/ 341 w 10000"/>
                              <a:gd name="connsiteY5" fmla="*/ 4222 h 10000"/>
                              <a:gd name="connsiteX6" fmla="*/ 406 w 10000"/>
                              <a:gd name="connsiteY6" fmla="*/ 4067 h 10000"/>
                              <a:gd name="connsiteX7" fmla="*/ 474 w 10000"/>
                              <a:gd name="connsiteY7" fmla="*/ 3913 h 10000"/>
                              <a:gd name="connsiteX8" fmla="*/ 539 w 10000"/>
                              <a:gd name="connsiteY8" fmla="*/ 3760 h 10000"/>
                              <a:gd name="connsiteX9" fmla="*/ 609 w 10000"/>
                              <a:gd name="connsiteY9" fmla="*/ 3609 h 10000"/>
                              <a:gd name="connsiteX10" fmla="*/ 673 w 10000"/>
                              <a:gd name="connsiteY10" fmla="*/ 3460 h 10000"/>
                              <a:gd name="connsiteX11" fmla="*/ 743 w 10000"/>
                              <a:gd name="connsiteY11" fmla="*/ 3311 h 10000"/>
                              <a:gd name="connsiteX12" fmla="*/ 808 w 10000"/>
                              <a:gd name="connsiteY12" fmla="*/ 3162 h 10000"/>
                              <a:gd name="connsiteX13" fmla="*/ 879 w 10000"/>
                              <a:gd name="connsiteY13" fmla="*/ 3017 h 10000"/>
                              <a:gd name="connsiteX14" fmla="*/ 947 w 10000"/>
                              <a:gd name="connsiteY14" fmla="*/ 2874 h 10000"/>
                              <a:gd name="connsiteX15" fmla="*/ 1012 w 10000"/>
                              <a:gd name="connsiteY15" fmla="*/ 2733 h 10000"/>
                              <a:gd name="connsiteX16" fmla="*/ 1081 w 10000"/>
                              <a:gd name="connsiteY16" fmla="*/ 2595 h 10000"/>
                              <a:gd name="connsiteX17" fmla="*/ 1147 w 10000"/>
                              <a:gd name="connsiteY17" fmla="*/ 2458 h 10000"/>
                              <a:gd name="connsiteX18" fmla="*/ 1217 w 10000"/>
                              <a:gd name="connsiteY18" fmla="*/ 2322 h 10000"/>
                              <a:gd name="connsiteX19" fmla="*/ 1281 w 10000"/>
                              <a:gd name="connsiteY19" fmla="*/ 2191 h 10000"/>
                              <a:gd name="connsiteX20" fmla="*/ 1352 w 10000"/>
                              <a:gd name="connsiteY20" fmla="*/ 2063 h 10000"/>
                              <a:gd name="connsiteX21" fmla="*/ 1418 w 10000"/>
                              <a:gd name="connsiteY21" fmla="*/ 1938 h 10000"/>
                              <a:gd name="connsiteX22" fmla="*/ 1488 w 10000"/>
                              <a:gd name="connsiteY22" fmla="*/ 1813 h 10000"/>
                              <a:gd name="connsiteX23" fmla="*/ 1554 w 10000"/>
                              <a:gd name="connsiteY23" fmla="*/ 1695 h 10000"/>
                              <a:gd name="connsiteX24" fmla="*/ 1618 w 10000"/>
                              <a:gd name="connsiteY24" fmla="*/ 1577 h 10000"/>
                              <a:gd name="connsiteX25" fmla="*/ 1691 w 10000"/>
                              <a:gd name="connsiteY25" fmla="*/ 1465 h 10000"/>
                              <a:gd name="connsiteX26" fmla="*/ 1757 w 10000"/>
                              <a:gd name="connsiteY26" fmla="*/ 1356 h 10000"/>
                              <a:gd name="connsiteX27" fmla="*/ 1823 w 10000"/>
                              <a:gd name="connsiteY27" fmla="*/ 1250 h 10000"/>
                              <a:gd name="connsiteX28" fmla="*/ 1889 w 10000"/>
                              <a:gd name="connsiteY28" fmla="*/ 1147 h 10000"/>
                              <a:gd name="connsiteX29" fmla="*/ 1959 w 10000"/>
                              <a:gd name="connsiteY29" fmla="*/ 1049 h 10000"/>
                              <a:gd name="connsiteX30" fmla="*/ 2026 w 10000"/>
                              <a:gd name="connsiteY30" fmla="*/ 957 h 10000"/>
                              <a:gd name="connsiteX31" fmla="*/ 2094 w 10000"/>
                              <a:gd name="connsiteY31" fmla="*/ 865 h 10000"/>
                              <a:gd name="connsiteX32" fmla="*/ 2161 w 10000"/>
                              <a:gd name="connsiteY32" fmla="*/ 780 h 10000"/>
                              <a:gd name="connsiteX33" fmla="*/ 2228 w 10000"/>
                              <a:gd name="connsiteY33" fmla="*/ 698 h 10000"/>
                              <a:gd name="connsiteX34" fmla="*/ 2298 w 10000"/>
                              <a:gd name="connsiteY34" fmla="*/ 618 h 10000"/>
                              <a:gd name="connsiteX35" fmla="*/ 2363 w 10000"/>
                              <a:gd name="connsiteY35" fmla="*/ 546 h 10000"/>
                              <a:gd name="connsiteX36" fmla="*/ 2433 w 10000"/>
                              <a:gd name="connsiteY36" fmla="*/ 477 h 10000"/>
                              <a:gd name="connsiteX37" fmla="*/ 2499 w 10000"/>
                              <a:gd name="connsiteY37" fmla="*/ 410 h 10000"/>
                              <a:gd name="connsiteX38" fmla="*/ 2565 w 10000"/>
                              <a:gd name="connsiteY38" fmla="*/ 351 h 10000"/>
                              <a:gd name="connsiteX39" fmla="*/ 2636 w 10000"/>
                              <a:gd name="connsiteY39" fmla="*/ 296 h 10000"/>
                              <a:gd name="connsiteX40" fmla="*/ 2700 w 10000"/>
                              <a:gd name="connsiteY40" fmla="*/ 245 h 10000"/>
                              <a:gd name="connsiteX41" fmla="*/ 2772 w 10000"/>
                              <a:gd name="connsiteY41" fmla="*/ 198 h 10000"/>
                              <a:gd name="connsiteX42" fmla="*/ 2834 w 10000"/>
                              <a:gd name="connsiteY42" fmla="*/ 157 h 10000"/>
                              <a:gd name="connsiteX43" fmla="*/ 2907 w 10000"/>
                              <a:gd name="connsiteY43" fmla="*/ 122 h 10000"/>
                              <a:gd name="connsiteX44" fmla="*/ 2972 w 10000"/>
                              <a:gd name="connsiteY44" fmla="*/ 88 h 10000"/>
                              <a:gd name="connsiteX45" fmla="*/ 3040 w 10000"/>
                              <a:gd name="connsiteY45" fmla="*/ 61 h 10000"/>
                              <a:gd name="connsiteX46" fmla="*/ 3106 w 10000"/>
                              <a:gd name="connsiteY46" fmla="*/ 39 h 10000"/>
                              <a:gd name="connsiteX47" fmla="*/ 3173 w 10000"/>
                              <a:gd name="connsiteY47" fmla="*/ 24 h 10000"/>
                              <a:gd name="connsiteX48" fmla="*/ 3240 w 10000"/>
                              <a:gd name="connsiteY48" fmla="*/ 10 h 10000"/>
                              <a:gd name="connsiteX49" fmla="*/ 3313 w 10000"/>
                              <a:gd name="connsiteY49" fmla="*/ 2 h 10000"/>
                              <a:gd name="connsiteX50" fmla="*/ 3379 w 10000"/>
                              <a:gd name="connsiteY50" fmla="*/ 0 h 10000"/>
                              <a:gd name="connsiteX51" fmla="*/ 3444 w 10000"/>
                              <a:gd name="connsiteY51" fmla="*/ 2 h 10000"/>
                              <a:gd name="connsiteX52" fmla="*/ 3512 w 10000"/>
                              <a:gd name="connsiteY52" fmla="*/ 10 h 10000"/>
                              <a:gd name="connsiteX53" fmla="*/ 3580 w 10000"/>
                              <a:gd name="connsiteY53" fmla="*/ 24 h 10000"/>
                              <a:gd name="connsiteX54" fmla="*/ 3647 w 10000"/>
                              <a:gd name="connsiteY54" fmla="*/ 39 h 10000"/>
                              <a:gd name="connsiteX55" fmla="*/ 3717 w 10000"/>
                              <a:gd name="connsiteY55" fmla="*/ 61 h 10000"/>
                              <a:gd name="connsiteX56" fmla="*/ 3780 w 10000"/>
                              <a:gd name="connsiteY56" fmla="*/ 88 h 10000"/>
                              <a:gd name="connsiteX57" fmla="*/ 3850 w 10000"/>
                              <a:gd name="connsiteY57" fmla="*/ 122 h 10000"/>
                              <a:gd name="connsiteX58" fmla="*/ 3919 w 10000"/>
                              <a:gd name="connsiteY58" fmla="*/ 157 h 10000"/>
                              <a:gd name="connsiteX59" fmla="*/ 3983 w 10000"/>
                              <a:gd name="connsiteY59" fmla="*/ 198 h 10000"/>
                              <a:gd name="connsiteX60" fmla="*/ 4052 w 10000"/>
                              <a:gd name="connsiteY60" fmla="*/ 245 h 10000"/>
                              <a:gd name="connsiteX61" fmla="*/ 4120 w 10000"/>
                              <a:gd name="connsiteY61" fmla="*/ 296 h 10000"/>
                              <a:gd name="connsiteX62" fmla="*/ 4187 w 10000"/>
                              <a:gd name="connsiteY62" fmla="*/ 351 h 10000"/>
                              <a:gd name="connsiteX63" fmla="*/ 4256 w 10000"/>
                              <a:gd name="connsiteY63" fmla="*/ 410 h 10000"/>
                              <a:gd name="connsiteX64" fmla="*/ 4323 w 10000"/>
                              <a:gd name="connsiteY64" fmla="*/ 477 h 10000"/>
                              <a:gd name="connsiteX65" fmla="*/ 4388 w 10000"/>
                              <a:gd name="connsiteY65" fmla="*/ 546 h 10000"/>
                              <a:gd name="connsiteX66" fmla="*/ 4458 w 10000"/>
                              <a:gd name="connsiteY66" fmla="*/ 618 h 10000"/>
                              <a:gd name="connsiteX67" fmla="*/ 4526 w 10000"/>
                              <a:gd name="connsiteY67" fmla="*/ 698 h 10000"/>
                              <a:gd name="connsiteX68" fmla="*/ 4591 w 10000"/>
                              <a:gd name="connsiteY68" fmla="*/ 780 h 10000"/>
                              <a:gd name="connsiteX69" fmla="*/ 4661 w 10000"/>
                              <a:gd name="connsiteY69" fmla="*/ 865 h 10000"/>
                              <a:gd name="connsiteX70" fmla="*/ 4729 w 10000"/>
                              <a:gd name="connsiteY70" fmla="*/ 957 h 10000"/>
                              <a:gd name="connsiteX71" fmla="*/ 4796 w 10000"/>
                              <a:gd name="connsiteY71" fmla="*/ 1049 h 10000"/>
                              <a:gd name="connsiteX72" fmla="*/ 4861 w 10000"/>
                              <a:gd name="connsiteY72" fmla="*/ 1147 h 10000"/>
                              <a:gd name="connsiteX73" fmla="*/ 4930 w 10000"/>
                              <a:gd name="connsiteY73" fmla="*/ 1250 h 10000"/>
                              <a:gd name="connsiteX74" fmla="*/ 4998 w 10000"/>
                              <a:gd name="connsiteY74" fmla="*/ 1356 h 10000"/>
                              <a:gd name="connsiteX75" fmla="*/ 5066 w 10000"/>
                              <a:gd name="connsiteY75" fmla="*/ 1465 h 10000"/>
                              <a:gd name="connsiteX76" fmla="*/ 5132 w 10000"/>
                              <a:gd name="connsiteY76" fmla="*/ 1577 h 10000"/>
                              <a:gd name="connsiteX77" fmla="*/ 5200 w 10000"/>
                              <a:gd name="connsiteY77" fmla="*/ 1695 h 10000"/>
                              <a:gd name="connsiteX78" fmla="*/ 5266 w 10000"/>
                              <a:gd name="connsiteY78" fmla="*/ 1813 h 10000"/>
                              <a:gd name="connsiteX79" fmla="*/ 5335 w 10000"/>
                              <a:gd name="connsiteY79" fmla="*/ 1938 h 10000"/>
                              <a:gd name="connsiteX80" fmla="*/ 5407 w 10000"/>
                              <a:gd name="connsiteY80" fmla="*/ 2063 h 10000"/>
                              <a:gd name="connsiteX81" fmla="*/ 5469 w 10000"/>
                              <a:gd name="connsiteY81" fmla="*/ 2191 h 10000"/>
                              <a:gd name="connsiteX82" fmla="*/ 5538 w 10000"/>
                              <a:gd name="connsiteY82" fmla="*/ 2322 h 10000"/>
                              <a:gd name="connsiteX83" fmla="*/ 5605 w 10000"/>
                              <a:gd name="connsiteY83" fmla="*/ 2458 h 10000"/>
                              <a:gd name="connsiteX84" fmla="*/ 5674 w 10000"/>
                              <a:gd name="connsiteY84" fmla="*/ 2595 h 10000"/>
                              <a:gd name="connsiteX85" fmla="*/ 5738 w 10000"/>
                              <a:gd name="connsiteY85" fmla="*/ 2733 h 10000"/>
                              <a:gd name="connsiteX86" fmla="*/ 5808 w 10000"/>
                              <a:gd name="connsiteY86" fmla="*/ 2874 h 10000"/>
                              <a:gd name="connsiteX87" fmla="*/ 5878 w 10000"/>
                              <a:gd name="connsiteY87" fmla="*/ 3017 h 10000"/>
                              <a:gd name="connsiteX88" fmla="*/ 5942 w 10000"/>
                              <a:gd name="connsiteY88" fmla="*/ 3162 h 10000"/>
                              <a:gd name="connsiteX89" fmla="*/ 6011 w 10000"/>
                              <a:gd name="connsiteY89" fmla="*/ 3311 h 10000"/>
                              <a:gd name="connsiteX90" fmla="*/ 6079 w 10000"/>
                              <a:gd name="connsiteY90" fmla="*/ 3460 h 10000"/>
                              <a:gd name="connsiteX91" fmla="*/ 6142 w 10000"/>
                              <a:gd name="connsiteY91" fmla="*/ 3609 h 10000"/>
                              <a:gd name="connsiteX92" fmla="*/ 6214 w 10000"/>
                              <a:gd name="connsiteY92" fmla="*/ 3760 h 10000"/>
                              <a:gd name="connsiteX93" fmla="*/ 6281 w 10000"/>
                              <a:gd name="connsiteY93" fmla="*/ 3913 h 10000"/>
                              <a:gd name="connsiteX94" fmla="*/ 6351 w 10000"/>
                              <a:gd name="connsiteY94" fmla="*/ 4067 h 10000"/>
                              <a:gd name="connsiteX95" fmla="*/ 6413 w 10000"/>
                              <a:gd name="connsiteY95" fmla="*/ 4222 h 10000"/>
                              <a:gd name="connsiteX96" fmla="*/ 6485 w 10000"/>
                              <a:gd name="connsiteY96" fmla="*/ 4380 h 10000"/>
                              <a:gd name="connsiteX97" fmla="*/ 6550 w 10000"/>
                              <a:gd name="connsiteY97" fmla="*/ 4533 h 10000"/>
                              <a:gd name="connsiteX98" fmla="*/ 6621 w 10000"/>
                              <a:gd name="connsiteY98" fmla="*/ 4690 h 10000"/>
                              <a:gd name="connsiteX99" fmla="*/ 6689 w 10000"/>
                              <a:gd name="connsiteY99" fmla="*/ 4847 h 10000"/>
                              <a:gd name="connsiteX100" fmla="*/ 6752 w 10000"/>
                              <a:gd name="connsiteY100" fmla="*/ 5004 h 10000"/>
                              <a:gd name="connsiteX101" fmla="*/ 6821 w 10000"/>
                              <a:gd name="connsiteY101" fmla="*/ 5163 h 10000"/>
                              <a:gd name="connsiteX102" fmla="*/ 6887 w 10000"/>
                              <a:gd name="connsiteY102" fmla="*/ 5320 h 10000"/>
                              <a:gd name="connsiteX103" fmla="*/ 6957 w 10000"/>
                              <a:gd name="connsiteY103" fmla="*/ 5475 h 10000"/>
                              <a:gd name="connsiteX104" fmla="*/ 7024 w 10000"/>
                              <a:gd name="connsiteY104" fmla="*/ 5631 h 10000"/>
                              <a:gd name="connsiteX105" fmla="*/ 7092 w 10000"/>
                              <a:gd name="connsiteY105" fmla="*/ 5788 h 10000"/>
                              <a:gd name="connsiteX106" fmla="*/ 7159 w 10000"/>
                              <a:gd name="connsiteY106" fmla="*/ 5943 h 10000"/>
                              <a:gd name="connsiteX107" fmla="*/ 7227 w 10000"/>
                              <a:gd name="connsiteY107" fmla="*/ 6096 h 10000"/>
                              <a:gd name="connsiteX108" fmla="*/ 7296 w 10000"/>
                              <a:gd name="connsiteY108" fmla="*/ 6250 h 10000"/>
                              <a:gd name="connsiteX109" fmla="*/ 7360 w 10000"/>
                              <a:gd name="connsiteY109" fmla="*/ 6401 h 10000"/>
                              <a:gd name="connsiteX110" fmla="*/ 7429 w 10000"/>
                              <a:gd name="connsiteY110" fmla="*/ 6550 h 10000"/>
                              <a:gd name="connsiteX111" fmla="*/ 7498 w 10000"/>
                              <a:gd name="connsiteY111" fmla="*/ 6699 h 10000"/>
                              <a:gd name="connsiteX112" fmla="*/ 7566 w 10000"/>
                              <a:gd name="connsiteY112" fmla="*/ 6848 h 10000"/>
                              <a:gd name="connsiteX113" fmla="*/ 7631 w 10000"/>
                              <a:gd name="connsiteY113" fmla="*/ 6993 h 10000"/>
                              <a:gd name="connsiteX114" fmla="*/ 7698 w 10000"/>
                              <a:gd name="connsiteY114" fmla="*/ 7136 h 10000"/>
                              <a:gd name="connsiteX115" fmla="*/ 7767 w 10000"/>
                              <a:gd name="connsiteY115" fmla="*/ 7277 h 10000"/>
                              <a:gd name="connsiteX116" fmla="*/ 7836 w 10000"/>
                              <a:gd name="connsiteY116" fmla="*/ 7415 h 10000"/>
                              <a:gd name="connsiteX117" fmla="*/ 7905 w 10000"/>
                              <a:gd name="connsiteY117" fmla="*/ 7552 h 10000"/>
                              <a:gd name="connsiteX118" fmla="*/ 7969 w 10000"/>
                              <a:gd name="connsiteY118" fmla="*/ 7688 h 10000"/>
                              <a:gd name="connsiteX119" fmla="*/ 8035 w 10000"/>
                              <a:gd name="connsiteY119" fmla="*/ 7819 h 10000"/>
                              <a:gd name="connsiteX120" fmla="*/ 8103 w 10000"/>
                              <a:gd name="connsiteY120" fmla="*/ 7945 h 10000"/>
                              <a:gd name="connsiteX121" fmla="*/ 8172 w 10000"/>
                              <a:gd name="connsiteY121" fmla="*/ 8072 h 10000"/>
                              <a:gd name="connsiteX122" fmla="*/ 8241 w 10000"/>
                              <a:gd name="connsiteY122" fmla="*/ 8197 h 10000"/>
                              <a:gd name="connsiteX123" fmla="*/ 8307 w 10000"/>
                              <a:gd name="connsiteY123" fmla="*/ 8315 h 10000"/>
                              <a:gd name="connsiteX124" fmla="*/ 8444 w 10000"/>
                              <a:gd name="connsiteY124" fmla="*/ 8544 h 10000"/>
                              <a:gd name="connsiteX125" fmla="*/ 9253 w 10000"/>
                              <a:gd name="connsiteY125" fmla="*/ 9600 h 10000"/>
                              <a:gd name="connsiteX126" fmla="*/ 9726 w 10000"/>
                              <a:gd name="connsiteY126" fmla="*/ 9922 h 10000"/>
                              <a:gd name="connsiteX127" fmla="*/ 9790 w 10000"/>
                              <a:gd name="connsiteY127" fmla="*/ 9949 h 10000"/>
                              <a:gd name="connsiteX128" fmla="*/ 9929 w 10000"/>
                              <a:gd name="connsiteY128" fmla="*/ 9986 h 10000"/>
                              <a:gd name="connsiteX129" fmla="*/ 10000 w 10000"/>
                              <a:gd name="connsiteY129" fmla="*/ 10000 h 10000"/>
                              <a:gd name="connsiteX0" fmla="*/ 0 w 10000"/>
                              <a:gd name="connsiteY0" fmla="*/ 5004 h 10000"/>
                              <a:gd name="connsiteX1" fmla="*/ 67 w 10000"/>
                              <a:gd name="connsiteY1" fmla="*/ 4847 h 10000"/>
                              <a:gd name="connsiteX2" fmla="*/ 137 w 10000"/>
                              <a:gd name="connsiteY2" fmla="*/ 4690 h 10000"/>
                              <a:gd name="connsiteX3" fmla="*/ 201 w 10000"/>
                              <a:gd name="connsiteY3" fmla="*/ 4533 h 10000"/>
                              <a:gd name="connsiteX4" fmla="*/ 270 w 10000"/>
                              <a:gd name="connsiteY4" fmla="*/ 4380 h 10000"/>
                              <a:gd name="connsiteX5" fmla="*/ 341 w 10000"/>
                              <a:gd name="connsiteY5" fmla="*/ 4222 h 10000"/>
                              <a:gd name="connsiteX6" fmla="*/ 406 w 10000"/>
                              <a:gd name="connsiteY6" fmla="*/ 4067 h 10000"/>
                              <a:gd name="connsiteX7" fmla="*/ 474 w 10000"/>
                              <a:gd name="connsiteY7" fmla="*/ 3913 h 10000"/>
                              <a:gd name="connsiteX8" fmla="*/ 539 w 10000"/>
                              <a:gd name="connsiteY8" fmla="*/ 3760 h 10000"/>
                              <a:gd name="connsiteX9" fmla="*/ 609 w 10000"/>
                              <a:gd name="connsiteY9" fmla="*/ 3609 h 10000"/>
                              <a:gd name="connsiteX10" fmla="*/ 673 w 10000"/>
                              <a:gd name="connsiteY10" fmla="*/ 3460 h 10000"/>
                              <a:gd name="connsiteX11" fmla="*/ 743 w 10000"/>
                              <a:gd name="connsiteY11" fmla="*/ 3311 h 10000"/>
                              <a:gd name="connsiteX12" fmla="*/ 808 w 10000"/>
                              <a:gd name="connsiteY12" fmla="*/ 3162 h 10000"/>
                              <a:gd name="connsiteX13" fmla="*/ 879 w 10000"/>
                              <a:gd name="connsiteY13" fmla="*/ 3017 h 10000"/>
                              <a:gd name="connsiteX14" fmla="*/ 947 w 10000"/>
                              <a:gd name="connsiteY14" fmla="*/ 2874 h 10000"/>
                              <a:gd name="connsiteX15" fmla="*/ 1012 w 10000"/>
                              <a:gd name="connsiteY15" fmla="*/ 2733 h 10000"/>
                              <a:gd name="connsiteX16" fmla="*/ 1081 w 10000"/>
                              <a:gd name="connsiteY16" fmla="*/ 2595 h 10000"/>
                              <a:gd name="connsiteX17" fmla="*/ 1147 w 10000"/>
                              <a:gd name="connsiteY17" fmla="*/ 2458 h 10000"/>
                              <a:gd name="connsiteX18" fmla="*/ 1217 w 10000"/>
                              <a:gd name="connsiteY18" fmla="*/ 2322 h 10000"/>
                              <a:gd name="connsiteX19" fmla="*/ 1281 w 10000"/>
                              <a:gd name="connsiteY19" fmla="*/ 2191 h 10000"/>
                              <a:gd name="connsiteX20" fmla="*/ 1352 w 10000"/>
                              <a:gd name="connsiteY20" fmla="*/ 2063 h 10000"/>
                              <a:gd name="connsiteX21" fmla="*/ 1418 w 10000"/>
                              <a:gd name="connsiteY21" fmla="*/ 1938 h 10000"/>
                              <a:gd name="connsiteX22" fmla="*/ 1488 w 10000"/>
                              <a:gd name="connsiteY22" fmla="*/ 1813 h 10000"/>
                              <a:gd name="connsiteX23" fmla="*/ 1554 w 10000"/>
                              <a:gd name="connsiteY23" fmla="*/ 1695 h 10000"/>
                              <a:gd name="connsiteX24" fmla="*/ 1618 w 10000"/>
                              <a:gd name="connsiteY24" fmla="*/ 1577 h 10000"/>
                              <a:gd name="connsiteX25" fmla="*/ 1691 w 10000"/>
                              <a:gd name="connsiteY25" fmla="*/ 1465 h 10000"/>
                              <a:gd name="connsiteX26" fmla="*/ 1757 w 10000"/>
                              <a:gd name="connsiteY26" fmla="*/ 1356 h 10000"/>
                              <a:gd name="connsiteX27" fmla="*/ 1823 w 10000"/>
                              <a:gd name="connsiteY27" fmla="*/ 1250 h 10000"/>
                              <a:gd name="connsiteX28" fmla="*/ 1889 w 10000"/>
                              <a:gd name="connsiteY28" fmla="*/ 1147 h 10000"/>
                              <a:gd name="connsiteX29" fmla="*/ 1959 w 10000"/>
                              <a:gd name="connsiteY29" fmla="*/ 1049 h 10000"/>
                              <a:gd name="connsiteX30" fmla="*/ 2026 w 10000"/>
                              <a:gd name="connsiteY30" fmla="*/ 957 h 10000"/>
                              <a:gd name="connsiteX31" fmla="*/ 2094 w 10000"/>
                              <a:gd name="connsiteY31" fmla="*/ 865 h 10000"/>
                              <a:gd name="connsiteX32" fmla="*/ 2161 w 10000"/>
                              <a:gd name="connsiteY32" fmla="*/ 780 h 10000"/>
                              <a:gd name="connsiteX33" fmla="*/ 2228 w 10000"/>
                              <a:gd name="connsiteY33" fmla="*/ 698 h 10000"/>
                              <a:gd name="connsiteX34" fmla="*/ 2298 w 10000"/>
                              <a:gd name="connsiteY34" fmla="*/ 618 h 10000"/>
                              <a:gd name="connsiteX35" fmla="*/ 2363 w 10000"/>
                              <a:gd name="connsiteY35" fmla="*/ 546 h 10000"/>
                              <a:gd name="connsiteX36" fmla="*/ 2433 w 10000"/>
                              <a:gd name="connsiteY36" fmla="*/ 477 h 10000"/>
                              <a:gd name="connsiteX37" fmla="*/ 2499 w 10000"/>
                              <a:gd name="connsiteY37" fmla="*/ 410 h 10000"/>
                              <a:gd name="connsiteX38" fmla="*/ 2565 w 10000"/>
                              <a:gd name="connsiteY38" fmla="*/ 351 h 10000"/>
                              <a:gd name="connsiteX39" fmla="*/ 2636 w 10000"/>
                              <a:gd name="connsiteY39" fmla="*/ 296 h 10000"/>
                              <a:gd name="connsiteX40" fmla="*/ 2700 w 10000"/>
                              <a:gd name="connsiteY40" fmla="*/ 245 h 10000"/>
                              <a:gd name="connsiteX41" fmla="*/ 2772 w 10000"/>
                              <a:gd name="connsiteY41" fmla="*/ 198 h 10000"/>
                              <a:gd name="connsiteX42" fmla="*/ 2834 w 10000"/>
                              <a:gd name="connsiteY42" fmla="*/ 157 h 10000"/>
                              <a:gd name="connsiteX43" fmla="*/ 2907 w 10000"/>
                              <a:gd name="connsiteY43" fmla="*/ 122 h 10000"/>
                              <a:gd name="connsiteX44" fmla="*/ 2972 w 10000"/>
                              <a:gd name="connsiteY44" fmla="*/ 88 h 10000"/>
                              <a:gd name="connsiteX45" fmla="*/ 3040 w 10000"/>
                              <a:gd name="connsiteY45" fmla="*/ 61 h 10000"/>
                              <a:gd name="connsiteX46" fmla="*/ 3106 w 10000"/>
                              <a:gd name="connsiteY46" fmla="*/ 39 h 10000"/>
                              <a:gd name="connsiteX47" fmla="*/ 3173 w 10000"/>
                              <a:gd name="connsiteY47" fmla="*/ 24 h 10000"/>
                              <a:gd name="connsiteX48" fmla="*/ 3240 w 10000"/>
                              <a:gd name="connsiteY48" fmla="*/ 10 h 10000"/>
                              <a:gd name="connsiteX49" fmla="*/ 3313 w 10000"/>
                              <a:gd name="connsiteY49" fmla="*/ 2 h 10000"/>
                              <a:gd name="connsiteX50" fmla="*/ 3379 w 10000"/>
                              <a:gd name="connsiteY50" fmla="*/ 0 h 10000"/>
                              <a:gd name="connsiteX51" fmla="*/ 3444 w 10000"/>
                              <a:gd name="connsiteY51" fmla="*/ 2 h 10000"/>
                              <a:gd name="connsiteX52" fmla="*/ 3512 w 10000"/>
                              <a:gd name="connsiteY52" fmla="*/ 10 h 10000"/>
                              <a:gd name="connsiteX53" fmla="*/ 3580 w 10000"/>
                              <a:gd name="connsiteY53" fmla="*/ 24 h 10000"/>
                              <a:gd name="connsiteX54" fmla="*/ 3647 w 10000"/>
                              <a:gd name="connsiteY54" fmla="*/ 39 h 10000"/>
                              <a:gd name="connsiteX55" fmla="*/ 3717 w 10000"/>
                              <a:gd name="connsiteY55" fmla="*/ 61 h 10000"/>
                              <a:gd name="connsiteX56" fmla="*/ 3780 w 10000"/>
                              <a:gd name="connsiteY56" fmla="*/ 88 h 10000"/>
                              <a:gd name="connsiteX57" fmla="*/ 3850 w 10000"/>
                              <a:gd name="connsiteY57" fmla="*/ 122 h 10000"/>
                              <a:gd name="connsiteX58" fmla="*/ 3919 w 10000"/>
                              <a:gd name="connsiteY58" fmla="*/ 157 h 10000"/>
                              <a:gd name="connsiteX59" fmla="*/ 3983 w 10000"/>
                              <a:gd name="connsiteY59" fmla="*/ 198 h 10000"/>
                              <a:gd name="connsiteX60" fmla="*/ 4052 w 10000"/>
                              <a:gd name="connsiteY60" fmla="*/ 245 h 10000"/>
                              <a:gd name="connsiteX61" fmla="*/ 4120 w 10000"/>
                              <a:gd name="connsiteY61" fmla="*/ 296 h 10000"/>
                              <a:gd name="connsiteX62" fmla="*/ 4187 w 10000"/>
                              <a:gd name="connsiteY62" fmla="*/ 351 h 10000"/>
                              <a:gd name="connsiteX63" fmla="*/ 4256 w 10000"/>
                              <a:gd name="connsiteY63" fmla="*/ 410 h 10000"/>
                              <a:gd name="connsiteX64" fmla="*/ 4323 w 10000"/>
                              <a:gd name="connsiteY64" fmla="*/ 477 h 10000"/>
                              <a:gd name="connsiteX65" fmla="*/ 4388 w 10000"/>
                              <a:gd name="connsiteY65" fmla="*/ 546 h 10000"/>
                              <a:gd name="connsiteX66" fmla="*/ 4458 w 10000"/>
                              <a:gd name="connsiteY66" fmla="*/ 618 h 10000"/>
                              <a:gd name="connsiteX67" fmla="*/ 4526 w 10000"/>
                              <a:gd name="connsiteY67" fmla="*/ 698 h 10000"/>
                              <a:gd name="connsiteX68" fmla="*/ 4591 w 10000"/>
                              <a:gd name="connsiteY68" fmla="*/ 780 h 10000"/>
                              <a:gd name="connsiteX69" fmla="*/ 4661 w 10000"/>
                              <a:gd name="connsiteY69" fmla="*/ 865 h 10000"/>
                              <a:gd name="connsiteX70" fmla="*/ 4729 w 10000"/>
                              <a:gd name="connsiteY70" fmla="*/ 957 h 10000"/>
                              <a:gd name="connsiteX71" fmla="*/ 4796 w 10000"/>
                              <a:gd name="connsiteY71" fmla="*/ 1049 h 10000"/>
                              <a:gd name="connsiteX72" fmla="*/ 4861 w 10000"/>
                              <a:gd name="connsiteY72" fmla="*/ 1147 h 10000"/>
                              <a:gd name="connsiteX73" fmla="*/ 4930 w 10000"/>
                              <a:gd name="connsiteY73" fmla="*/ 1250 h 10000"/>
                              <a:gd name="connsiteX74" fmla="*/ 4998 w 10000"/>
                              <a:gd name="connsiteY74" fmla="*/ 1356 h 10000"/>
                              <a:gd name="connsiteX75" fmla="*/ 5066 w 10000"/>
                              <a:gd name="connsiteY75" fmla="*/ 1465 h 10000"/>
                              <a:gd name="connsiteX76" fmla="*/ 5132 w 10000"/>
                              <a:gd name="connsiteY76" fmla="*/ 1577 h 10000"/>
                              <a:gd name="connsiteX77" fmla="*/ 5200 w 10000"/>
                              <a:gd name="connsiteY77" fmla="*/ 1695 h 10000"/>
                              <a:gd name="connsiteX78" fmla="*/ 5266 w 10000"/>
                              <a:gd name="connsiteY78" fmla="*/ 1813 h 10000"/>
                              <a:gd name="connsiteX79" fmla="*/ 5335 w 10000"/>
                              <a:gd name="connsiteY79" fmla="*/ 1938 h 10000"/>
                              <a:gd name="connsiteX80" fmla="*/ 5407 w 10000"/>
                              <a:gd name="connsiteY80" fmla="*/ 2063 h 10000"/>
                              <a:gd name="connsiteX81" fmla="*/ 5469 w 10000"/>
                              <a:gd name="connsiteY81" fmla="*/ 2191 h 10000"/>
                              <a:gd name="connsiteX82" fmla="*/ 5538 w 10000"/>
                              <a:gd name="connsiteY82" fmla="*/ 2322 h 10000"/>
                              <a:gd name="connsiteX83" fmla="*/ 5605 w 10000"/>
                              <a:gd name="connsiteY83" fmla="*/ 2458 h 10000"/>
                              <a:gd name="connsiteX84" fmla="*/ 5674 w 10000"/>
                              <a:gd name="connsiteY84" fmla="*/ 2595 h 10000"/>
                              <a:gd name="connsiteX85" fmla="*/ 5738 w 10000"/>
                              <a:gd name="connsiteY85" fmla="*/ 2733 h 10000"/>
                              <a:gd name="connsiteX86" fmla="*/ 5808 w 10000"/>
                              <a:gd name="connsiteY86" fmla="*/ 2874 h 10000"/>
                              <a:gd name="connsiteX87" fmla="*/ 5878 w 10000"/>
                              <a:gd name="connsiteY87" fmla="*/ 3017 h 10000"/>
                              <a:gd name="connsiteX88" fmla="*/ 5942 w 10000"/>
                              <a:gd name="connsiteY88" fmla="*/ 3162 h 10000"/>
                              <a:gd name="connsiteX89" fmla="*/ 6011 w 10000"/>
                              <a:gd name="connsiteY89" fmla="*/ 3311 h 10000"/>
                              <a:gd name="connsiteX90" fmla="*/ 6079 w 10000"/>
                              <a:gd name="connsiteY90" fmla="*/ 3460 h 10000"/>
                              <a:gd name="connsiteX91" fmla="*/ 6142 w 10000"/>
                              <a:gd name="connsiteY91" fmla="*/ 3609 h 10000"/>
                              <a:gd name="connsiteX92" fmla="*/ 6214 w 10000"/>
                              <a:gd name="connsiteY92" fmla="*/ 3760 h 10000"/>
                              <a:gd name="connsiteX93" fmla="*/ 6281 w 10000"/>
                              <a:gd name="connsiteY93" fmla="*/ 3913 h 10000"/>
                              <a:gd name="connsiteX94" fmla="*/ 6351 w 10000"/>
                              <a:gd name="connsiteY94" fmla="*/ 4067 h 10000"/>
                              <a:gd name="connsiteX95" fmla="*/ 6413 w 10000"/>
                              <a:gd name="connsiteY95" fmla="*/ 4222 h 10000"/>
                              <a:gd name="connsiteX96" fmla="*/ 6485 w 10000"/>
                              <a:gd name="connsiteY96" fmla="*/ 4380 h 10000"/>
                              <a:gd name="connsiteX97" fmla="*/ 6550 w 10000"/>
                              <a:gd name="connsiteY97" fmla="*/ 4533 h 10000"/>
                              <a:gd name="connsiteX98" fmla="*/ 6621 w 10000"/>
                              <a:gd name="connsiteY98" fmla="*/ 4690 h 10000"/>
                              <a:gd name="connsiteX99" fmla="*/ 6689 w 10000"/>
                              <a:gd name="connsiteY99" fmla="*/ 4847 h 10000"/>
                              <a:gd name="connsiteX100" fmla="*/ 6752 w 10000"/>
                              <a:gd name="connsiteY100" fmla="*/ 5004 h 10000"/>
                              <a:gd name="connsiteX101" fmla="*/ 6821 w 10000"/>
                              <a:gd name="connsiteY101" fmla="*/ 5163 h 10000"/>
                              <a:gd name="connsiteX102" fmla="*/ 6887 w 10000"/>
                              <a:gd name="connsiteY102" fmla="*/ 5320 h 10000"/>
                              <a:gd name="connsiteX103" fmla="*/ 6957 w 10000"/>
                              <a:gd name="connsiteY103" fmla="*/ 5475 h 10000"/>
                              <a:gd name="connsiteX104" fmla="*/ 7024 w 10000"/>
                              <a:gd name="connsiteY104" fmla="*/ 5631 h 10000"/>
                              <a:gd name="connsiteX105" fmla="*/ 7092 w 10000"/>
                              <a:gd name="connsiteY105" fmla="*/ 5788 h 10000"/>
                              <a:gd name="connsiteX106" fmla="*/ 7159 w 10000"/>
                              <a:gd name="connsiteY106" fmla="*/ 5943 h 10000"/>
                              <a:gd name="connsiteX107" fmla="*/ 7227 w 10000"/>
                              <a:gd name="connsiteY107" fmla="*/ 6096 h 10000"/>
                              <a:gd name="connsiteX108" fmla="*/ 7296 w 10000"/>
                              <a:gd name="connsiteY108" fmla="*/ 6250 h 10000"/>
                              <a:gd name="connsiteX109" fmla="*/ 7360 w 10000"/>
                              <a:gd name="connsiteY109" fmla="*/ 6401 h 10000"/>
                              <a:gd name="connsiteX110" fmla="*/ 7429 w 10000"/>
                              <a:gd name="connsiteY110" fmla="*/ 6550 h 10000"/>
                              <a:gd name="connsiteX111" fmla="*/ 7498 w 10000"/>
                              <a:gd name="connsiteY111" fmla="*/ 6699 h 10000"/>
                              <a:gd name="connsiteX112" fmla="*/ 7566 w 10000"/>
                              <a:gd name="connsiteY112" fmla="*/ 6848 h 10000"/>
                              <a:gd name="connsiteX113" fmla="*/ 7631 w 10000"/>
                              <a:gd name="connsiteY113" fmla="*/ 6993 h 10000"/>
                              <a:gd name="connsiteX114" fmla="*/ 7698 w 10000"/>
                              <a:gd name="connsiteY114" fmla="*/ 7136 h 10000"/>
                              <a:gd name="connsiteX115" fmla="*/ 7767 w 10000"/>
                              <a:gd name="connsiteY115" fmla="*/ 7277 h 10000"/>
                              <a:gd name="connsiteX116" fmla="*/ 7836 w 10000"/>
                              <a:gd name="connsiteY116" fmla="*/ 7415 h 10000"/>
                              <a:gd name="connsiteX117" fmla="*/ 7905 w 10000"/>
                              <a:gd name="connsiteY117" fmla="*/ 7552 h 10000"/>
                              <a:gd name="connsiteX118" fmla="*/ 7969 w 10000"/>
                              <a:gd name="connsiteY118" fmla="*/ 7688 h 10000"/>
                              <a:gd name="connsiteX119" fmla="*/ 8035 w 10000"/>
                              <a:gd name="connsiteY119" fmla="*/ 7819 h 10000"/>
                              <a:gd name="connsiteX120" fmla="*/ 8103 w 10000"/>
                              <a:gd name="connsiteY120" fmla="*/ 7945 h 10000"/>
                              <a:gd name="connsiteX121" fmla="*/ 8172 w 10000"/>
                              <a:gd name="connsiteY121" fmla="*/ 8072 h 10000"/>
                              <a:gd name="connsiteX122" fmla="*/ 8241 w 10000"/>
                              <a:gd name="connsiteY122" fmla="*/ 8197 h 10000"/>
                              <a:gd name="connsiteX123" fmla="*/ 8307 w 10000"/>
                              <a:gd name="connsiteY123" fmla="*/ 8315 h 10000"/>
                              <a:gd name="connsiteX124" fmla="*/ 8444 w 10000"/>
                              <a:gd name="connsiteY124" fmla="*/ 8544 h 10000"/>
                              <a:gd name="connsiteX125" fmla="*/ 9253 w 10000"/>
                              <a:gd name="connsiteY125" fmla="*/ 9600 h 10000"/>
                              <a:gd name="connsiteX126" fmla="*/ 9790 w 10000"/>
                              <a:gd name="connsiteY126" fmla="*/ 9949 h 10000"/>
                              <a:gd name="connsiteX127" fmla="*/ 9929 w 10000"/>
                              <a:gd name="connsiteY127" fmla="*/ 9986 h 10000"/>
                              <a:gd name="connsiteX128" fmla="*/ 10000 w 10000"/>
                              <a:gd name="connsiteY128" fmla="*/ 10000 h 10000"/>
                              <a:gd name="connsiteX0" fmla="*/ 0 w 9929"/>
                              <a:gd name="connsiteY0" fmla="*/ 5004 h 9986"/>
                              <a:gd name="connsiteX1" fmla="*/ 67 w 9929"/>
                              <a:gd name="connsiteY1" fmla="*/ 4847 h 9986"/>
                              <a:gd name="connsiteX2" fmla="*/ 137 w 9929"/>
                              <a:gd name="connsiteY2" fmla="*/ 4690 h 9986"/>
                              <a:gd name="connsiteX3" fmla="*/ 201 w 9929"/>
                              <a:gd name="connsiteY3" fmla="*/ 4533 h 9986"/>
                              <a:gd name="connsiteX4" fmla="*/ 270 w 9929"/>
                              <a:gd name="connsiteY4" fmla="*/ 4380 h 9986"/>
                              <a:gd name="connsiteX5" fmla="*/ 341 w 9929"/>
                              <a:gd name="connsiteY5" fmla="*/ 4222 h 9986"/>
                              <a:gd name="connsiteX6" fmla="*/ 406 w 9929"/>
                              <a:gd name="connsiteY6" fmla="*/ 4067 h 9986"/>
                              <a:gd name="connsiteX7" fmla="*/ 474 w 9929"/>
                              <a:gd name="connsiteY7" fmla="*/ 3913 h 9986"/>
                              <a:gd name="connsiteX8" fmla="*/ 539 w 9929"/>
                              <a:gd name="connsiteY8" fmla="*/ 3760 h 9986"/>
                              <a:gd name="connsiteX9" fmla="*/ 609 w 9929"/>
                              <a:gd name="connsiteY9" fmla="*/ 3609 h 9986"/>
                              <a:gd name="connsiteX10" fmla="*/ 673 w 9929"/>
                              <a:gd name="connsiteY10" fmla="*/ 3460 h 9986"/>
                              <a:gd name="connsiteX11" fmla="*/ 743 w 9929"/>
                              <a:gd name="connsiteY11" fmla="*/ 3311 h 9986"/>
                              <a:gd name="connsiteX12" fmla="*/ 808 w 9929"/>
                              <a:gd name="connsiteY12" fmla="*/ 3162 h 9986"/>
                              <a:gd name="connsiteX13" fmla="*/ 879 w 9929"/>
                              <a:gd name="connsiteY13" fmla="*/ 3017 h 9986"/>
                              <a:gd name="connsiteX14" fmla="*/ 947 w 9929"/>
                              <a:gd name="connsiteY14" fmla="*/ 2874 h 9986"/>
                              <a:gd name="connsiteX15" fmla="*/ 1012 w 9929"/>
                              <a:gd name="connsiteY15" fmla="*/ 2733 h 9986"/>
                              <a:gd name="connsiteX16" fmla="*/ 1081 w 9929"/>
                              <a:gd name="connsiteY16" fmla="*/ 2595 h 9986"/>
                              <a:gd name="connsiteX17" fmla="*/ 1147 w 9929"/>
                              <a:gd name="connsiteY17" fmla="*/ 2458 h 9986"/>
                              <a:gd name="connsiteX18" fmla="*/ 1217 w 9929"/>
                              <a:gd name="connsiteY18" fmla="*/ 2322 h 9986"/>
                              <a:gd name="connsiteX19" fmla="*/ 1281 w 9929"/>
                              <a:gd name="connsiteY19" fmla="*/ 2191 h 9986"/>
                              <a:gd name="connsiteX20" fmla="*/ 1352 w 9929"/>
                              <a:gd name="connsiteY20" fmla="*/ 2063 h 9986"/>
                              <a:gd name="connsiteX21" fmla="*/ 1418 w 9929"/>
                              <a:gd name="connsiteY21" fmla="*/ 1938 h 9986"/>
                              <a:gd name="connsiteX22" fmla="*/ 1488 w 9929"/>
                              <a:gd name="connsiteY22" fmla="*/ 1813 h 9986"/>
                              <a:gd name="connsiteX23" fmla="*/ 1554 w 9929"/>
                              <a:gd name="connsiteY23" fmla="*/ 1695 h 9986"/>
                              <a:gd name="connsiteX24" fmla="*/ 1618 w 9929"/>
                              <a:gd name="connsiteY24" fmla="*/ 1577 h 9986"/>
                              <a:gd name="connsiteX25" fmla="*/ 1691 w 9929"/>
                              <a:gd name="connsiteY25" fmla="*/ 1465 h 9986"/>
                              <a:gd name="connsiteX26" fmla="*/ 1757 w 9929"/>
                              <a:gd name="connsiteY26" fmla="*/ 1356 h 9986"/>
                              <a:gd name="connsiteX27" fmla="*/ 1823 w 9929"/>
                              <a:gd name="connsiteY27" fmla="*/ 1250 h 9986"/>
                              <a:gd name="connsiteX28" fmla="*/ 1889 w 9929"/>
                              <a:gd name="connsiteY28" fmla="*/ 1147 h 9986"/>
                              <a:gd name="connsiteX29" fmla="*/ 1959 w 9929"/>
                              <a:gd name="connsiteY29" fmla="*/ 1049 h 9986"/>
                              <a:gd name="connsiteX30" fmla="*/ 2026 w 9929"/>
                              <a:gd name="connsiteY30" fmla="*/ 957 h 9986"/>
                              <a:gd name="connsiteX31" fmla="*/ 2094 w 9929"/>
                              <a:gd name="connsiteY31" fmla="*/ 865 h 9986"/>
                              <a:gd name="connsiteX32" fmla="*/ 2161 w 9929"/>
                              <a:gd name="connsiteY32" fmla="*/ 780 h 9986"/>
                              <a:gd name="connsiteX33" fmla="*/ 2228 w 9929"/>
                              <a:gd name="connsiteY33" fmla="*/ 698 h 9986"/>
                              <a:gd name="connsiteX34" fmla="*/ 2298 w 9929"/>
                              <a:gd name="connsiteY34" fmla="*/ 618 h 9986"/>
                              <a:gd name="connsiteX35" fmla="*/ 2363 w 9929"/>
                              <a:gd name="connsiteY35" fmla="*/ 546 h 9986"/>
                              <a:gd name="connsiteX36" fmla="*/ 2433 w 9929"/>
                              <a:gd name="connsiteY36" fmla="*/ 477 h 9986"/>
                              <a:gd name="connsiteX37" fmla="*/ 2499 w 9929"/>
                              <a:gd name="connsiteY37" fmla="*/ 410 h 9986"/>
                              <a:gd name="connsiteX38" fmla="*/ 2565 w 9929"/>
                              <a:gd name="connsiteY38" fmla="*/ 351 h 9986"/>
                              <a:gd name="connsiteX39" fmla="*/ 2636 w 9929"/>
                              <a:gd name="connsiteY39" fmla="*/ 296 h 9986"/>
                              <a:gd name="connsiteX40" fmla="*/ 2700 w 9929"/>
                              <a:gd name="connsiteY40" fmla="*/ 245 h 9986"/>
                              <a:gd name="connsiteX41" fmla="*/ 2772 w 9929"/>
                              <a:gd name="connsiteY41" fmla="*/ 198 h 9986"/>
                              <a:gd name="connsiteX42" fmla="*/ 2834 w 9929"/>
                              <a:gd name="connsiteY42" fmla="*/ 157 h 9986"/>
                              <a:gd name="connsiteX43" fmla="*/ 2907 w 9929"/>
                              <a:gd name="connsiteY43" fmla="*/ 122 h 9986"/>
                              <a:gd name="connsiteX44" fmla="*/ 2972 w 9929"/>
                              <a:gd name="connsiteY44" fmla="*/ 88 h 9986"/>
                              <a:gd name="connsiteX45" fmla="*/ 3040 w 9929"/>
                              <a:gd name="connsiteY45" fmla="*/ 61 h 9986"/>
                              <a:gd name="connsiteX46" fmla="*/ 3106 w 9929"/>
                              <a:gd name="connsiteY46" fmla="*/ 39 h 9986"/>
                              <a:gd name="connsiteX47" fmla="*/ 3173 w 9929"/>
                              <a:gd name="connsiteY47" fmla="*/ 24 h 9986"/>
                              <a:gd name="connsiteX48" fmla="*/ 3240 w 9929"/>
                              <a:gd name="connsiteY48" fmla="*/ 10 h 9986"/>
                              <a:gd name="connsiteX49" fmla="*/ 3313 w 9929"/>
                              <a:gd name="connsiteY49" fmla="*/ 2 h 9986"/>
                              <a:gd name="connsiteX50" fmla="*/ 3379 w 9929"/>
                              <a:gd name="connsiteY50" fmla="*/ 0 h 9986"/>
                              <a:gd name="connsiteX51" fmla="*/ 3444 w 9929"/>
                              <a:gd name="connsiteY51" fmla="*/ 2 h 9986"/>
                              <a:gd name="connsiteX52" fmla="*/ 3512 w 9929"/>
                              <a:gd name="connsiteY52" fmla="*/ 10 h 9986"/>
                              <a:gd name="connsiteX53" fmla="*/ 3580 w 9929"/>
                              <a:gd name="connsiteY53" fmla="*/ 24 h 9986"/>
                              <a:gd name="connsiteX54" fmla="*/ 3647 w 9929"/>
                              <a:gd name="connsiteY54" fmla="*/ 39 h 9986"/>
                              <a:gd name="connsiteX55" fmla="*/ 3717 w 9929"/>
                              <a:gd name="connsiteY55" fmla="*/ 61 h 9986"/>
                              <a:gd name="connsiteX56" fmla="*/ 3780 w 9929"/>
                              <a:gd name="connsiteY56" fmla="*/ 88 h 9986"/>
                              <a:gd name="connsiteX57" fmla="*/ 3850 w 9929"/>
                              <a:gd name="connsiteY57" fmla="*/ 122 h 9986"/>
                              <a:gd name="connsiteX58" fmla="*/ 3919 w 9929"/>
                              <a:gd name="connsiteY58" fmla="*/ 157 h 9986"/>
                              <a:gd name="connsiteX59" fmla="*/ 3983 w 9929"/>
                              <a:gd name="connsiteY59" fmla="*/ 198 h 9986"/>
                              <a:gd name="connsiteX60" fmla="*/ 4052 w 9929"/>
                              <a:gd name="connsiteY60" fmla="*/ 245 h 9986"/>
                              <a:gd name="connsiteX61" fmla="*/ 4120 w 9929"/>
                              <a:gd name="connsiteY61" fmla="*/ 296 h 9986"/>
                              <a:gd name="connsiteX62" fmla="*/ 4187 w 9929"/>
                              <a:gd name="connsiteY62" fmla="*/ 351 h 9986"/>
                              <a:gd name="connsiteX63" fmla="*/ 4256 w 9929"/>
                              <a:gd name="connsiteY63" fmla="*/ 410 h 9986"/>
                              <a:gd name="connsiteX64" fmla="*/ 4323 w 9929"/>
                              <a:gd name="connsiteY64" fmla="*/ 477 h 9986"/>
                              <a:gd name="connsiteX65" fmla="*/ 4388 w 9929"/>
                              <a:gd name="connsiteY65" fmla="*/ 546 h 9986"/>
                              <a:gd name="connsiteX66" fmla="*/ 4458 w 9929"/>
                              <a:gd name="connsiteY66" fmla="*/ 618 h 9986"/>
                              <a:gd name="connsiteX67" fmla="*/ 4526 w 9929"/>
                              <a:gd name="connsiteY67" fmla="*/ 698 h 9986"/>
                              <a:gd name="connsiteX68" fmla="*/ 4591 w 9929"/>
                              <a:gd name="connsiteY68" fmla="*/ 780 h 9986"/>
                              <a:gd name="connsiteX69" fmla="*/ 4661 w 9929"/>
                              <a:gd name="connsiteY69" fmla="*/ 865 h 9986"/>
                              <a:gd name="connsiteX70" fmla="*/ 4729 w 9929"/>
                              <a:gd name="connsiteY70" fmla="*/ 957 h 9986"/>
                              <a:gd name="connsiteX71" fmla="*/ 4796 w 9929"/>
                              <a:gd name="connsiteY71" fmla="*/ 1049 h 9986"/>
                              <a:gd name="connsiteX72" fmla="*/ 4861 w 9929"/>
                              <a:gd name="connsiteY72" fmla="*/ 1147 h 9986"/>
                              <a:gd name="connsiteX73" fmla="*/ 4930 w 9929"/>
                              <a:gd name="connsiteY73" fmla="*/ 1250 h 9986"/>
                              <a:gd name="connsiteX74" fmla="*/ 4998 w 9929"/>
                              <a:gd name="connsiteY74" fmla="*/ 1356 h 9986"/>
                              <a:gd name="connsiteX75" fmla="*/ 5066 w 9929"/>
                              <a:gd name="connsiteY75" fmla="*/ 1465 h 9986"/>
                              <a:gd name="connsiteX76" fmla="*/ 5132 w 9929"/>
                              <a:gd name="connsiteY76" fmla="*/ 1577 h 9986"/>
                              <a:gd name="connsiteX77" fmla="*/ 5200 w 9929"/>
                              <a:gd name="connsiteY77" fmla="*/ 1695 h 9986"/>
                              <a:gd name="connsiteX78" fmla="*/ 5266 w 9929"/>
                              <a:gd name="connsiteY78" fmla="*/ 1813 h 9986"/>
                              <a:gd name="connsiteX79" fmla="*/ 5335 w 9929"/>
                              <a:gd name="connsiteY79" fmla="*/ 1938 h 9986"/>
                              <a:gd name="connsiteX80" fmla="*/ 5407 w 9929"/>
                              <a:gd name="connsiteY80" fmla="*/ 2063 h 9986"/>
                              <a:gd name="connsiteX81" fmla="*/ 5469 w 9929"/>
                              <a:gd name="connsiteY81" fmla="*/ 2191 h 9986"/>
                              <a:gd name="connsiteX82" fmla="*/ 5538 w 9929"/>
                              <a:gd name="connsiteY82" fmla="*/ 2322 h 9986"/>
                              <a:gd name="connsiteX83" fmla="*/ 5605 w 9929"/>
                              <a:gd name="connsiteY83" fmla="*/ 2458 h 9986"/>
                              <a:gd name="connsiteX84" fmla="*/ 5674 w 9929"/>
                              <a:gd name="connsiteY84" fmla="*/ 2595 h 9986"/>
                              <a:gd name="connsiteX85" fmla="*/ 5738 w 9929"/>
                              <a:gd name="connsiteY85" fmla="*/ 2733 h 9986"/>
                              <a:gd name="connsiteX86" fmla="*/ 5808 w 9929"/>
                              <a:gd name="connsiteY86" fmla="*/ 2874 h 9986"/>
                              <a:gd name="connsiteX87" fmla="*/ 5878 w 9929"/>
                              <a:gd name="connsiteY87" fmla="*/ 3017 h 9986"/>
                              <a:gd name="connsiteX88" fmla="*/ 5942 w 9929"/>
                              <a:gd name="connsiteY88" fmla="*/ 3162 h 9986"/>
                              <a:gd name="connsiteX89" fmla="*/ 6011 w 9929"/>
                              <a:gd name="connsiteY89" fmla="*/ 3311 h 9986"/>
                              <a:gd name="connsiteX90" fmla="*/ 6079 w 9929"/>
                              <a:gd name="connsiteY90" fmla="*/ 3460 h 9986"/>
                              <a:gd name="connsiteX91" fmla="*/ 6142 w 9929"/>
                              <a:gd name="connsiteY91" fmla="*/ 3609 h 9986"/>
                              <a:gd name="connsiteX92" fmla="*/ 6214 w 9929"/>
                              <a:gd name="connsiteY92" fmla="*/ 3760 h 9986"/>
                              <a:gd name="connsiteX93" fmla="*/ 6281 w 9929"/>
                              <a:gd name="connsiteY93" fmla="*/ 3913 h 9986"/>
                              <a:gd name="connsiteX94" fmla="*/ 6351 w 9929"/>
                              <a:gd name="connsiteY94" fmla="*/ 4067 h 9986"/>
                              <a:gd name="connsiteX95" fmla="*/ 6413 w 9929"/>
                              <a:gd name="connsiteY95" fmla="*/ 4222 h 9986"/>
                              <a:gd name="connsiteX96" fmla="*/ 6485 w 9929"/>
                              <a:gd name="connsiteY96" fmla="*/ 4380 h 9986"/>
                              <a:gd name="connsiteX97" fmla="*/ 6550 w 9929"/>
                              <a:gd name="connsiteY97" fmla="*/ 4533 h 9986"/>
                              <a:gd name="connsiteX98" fmla="*/ 6621 w 9929"/>
                              <a:gd name="connsiteY98" fmla="*/ 4690 h 9986"/>
                              <a:gd name="connsiteX99" fmla="*/ 6689 w 9929"/>
                              <a:gd name="connsiteY99" fmla="*/ 4847 h 9986"/>
                              <a:gd name="connsiteX100" fmla="*/ 6752 w 9929"/>
                              <a:gd name="connsiteY100" fmla="*/ 5004 h 9986"/>
                              <a:gd name="connsiteX101" fmla="*/ 6821 w 9929"/>
                              <a:gd name="connsiteY101" fmla="*/ 5163 h 9986"/>
                              <a:gd name="connsiteX102" fmla="*/ 6887 w 9929"/>
                              <a:gd name="connsiteY102" fmla="*/ 5320 h 9986"/>
                              <a:gd name="connsiteX103" fmla="*/ 6957 w 9929"/>
                              <a:gd name="connsiteY103" fmla="*/ 5475 h 9986"/>
                              <a:gd name="connsiteX104" fmla="*/ 7024 w 9929"/>
                              <a:gd name="connsiteY104" fmla="*/ 5631 h 9986"/>
                              <a:gd name="connsiteX105" fmla="*/ 7092 w 9929"/>
                              <a:gd name="connsiteY105" fmla="*/ 5788 h 9986"/>
                              <a:gd name="connsiteX106" fmla="*/ 7159 w 9929"/>
                              <a:gd name="connsiteY106" fmla="*/ 5943 h 9986"/>
                              <a:gd name="connsiteX107" fmla="*/ 7227 w 9929"/>
                              <a:gd name="connsiteY107" fmla="*/ 6096 h 9986"/>
                              <a:gd name="connsiteX108" fmla="*/ 7296 w 9929"/>
                              <a:gd name="connsiteY108" fmla="*/ 6250 h 9986"/>
                              <a:gd name="connsiteX109" fmla="*/ 7360 w 9929"/>
                              <a:gd name="connsiteY109" fmla="*/ 6401 h 9986"/>
                              <a:gd name="connsiteX110" fmla="*/ 7429 w 9929"/>
                              <a:gd name="connsiteY110" fmla="*/ 6550 h 9986"/>
                              <a:gd name="connsiteX111" fmla="*/ 7498 w 9929"/>
                              <a:gd name="connsiteY111" fmla="*/ 6699 h 9986"/>
                              <a:gd name="connsiteX112" fmla="*/ 7566 w 9929"/>
                              <a:gd name="connsiteY112" fmla="*/ 6848 h 9986"/>
                              <a:gd name="connsiteX113" fmla="*/ 7631 w 9929"/>
                              <a:gd name="connsiteY113" fmla="*/ 6993 h 9986"/>
                              <a:gd name="connsiteX114" fmla="*/ 7698 w 9929"/>
                              <a:gd name="connsiteY114" fmla="*/ 7136 h 9986"/>
                              <a:gd name="connsiteX115" fmla="*/ 7767 w 9929"/>
                              <a:gd name="connsiteY115" fmla="*/ 7277 h 9986"/>
                              <a:gd name="connsiteX116" fmla="*/ 7836 w 9929"/>
                              <a:gd name="connsiteY116" fmla="*/ 7415 h 9986"/>
                              <a:gd name="connsiteX117" fmla="*/ 7905 w 9929"/>
                              <a:gd name="connsiteY117" fmla="*/ 7552 h 9986"/>
                              <a:gd name="connsiteX118" fmla="*/ 7969 w 9929"/>
                              <a:gd name="connsiteY118" fmla="*/ 7688 h 9986"/>
                              <a:gd name="connsiteX119" fmla="*/ 8035 w 9929"/>
                              <a:gd name="connsiteY119" fmla="*/ 7819 h 9986"/>
                              <a:gd name="connsiteX120" fmla="*/ 8103 w 9929"/>
                              <a:gd name="connsiteY120" fmla="*/ 7945 h 9986"/>
                              <a:gd name="connsiteX121" fmla="*/ 8172 w 9929"/>
                              <a:gd name="connsiteY121" fmla="*/ 8072 h 9986"/>
                              <a:gd name="connsiteX122" fmla="*/ 8241 w 9929"/>
                              <a:gd name="connsiteY122" fmla="*/ 8197 h 9986"/>
                              <a:gd name="connsiteX123" fmla="*/ 8307 w 9929"/>
                              <a:gd name="connsiteY123" fmla="*/ 8315 h 9986"/>
                              <a:gd name="connsiteX124" fmla="*/ 8444 w 9929"/>
                              <a:gd name="connsiteY124" fmla="*/ 8544 h 9986"/>
                              <a:gd name="connsiteX125" fmla="*/ 9253 w 9929"/>
                              <a:gd name="connsiteY125" fmla="*/ 9600 h 9986"/>
                              <a:gd name="connsiteX126" fmla="*/ 9790 w 9929"/>
                              <a:gd name="connsiteY126" fmla="*/ 9949 h 9986"/>
                              <a:gd name="connsiteX127" fmla="*/ 9929 w 9929"/>
                              <a:gd name="connsiteY127" fmla="*/ 9986 h 9986"/>
                              <a:gd name="connsiteX0" fmla="*/ 0 w 9860"/>
                              <a:gd name="connsiteY0" fmla="*/ 5011 h 9963"/>
                              <a:gd name="connsiteX1" fmla="*/ 67 w 9860"/>
                              <a:gd name="connsiteY1" fmla="*/ 4854 h 9963"/>
                              <a:gd name="connsiteX2" fmla="*/ 138 w 9860"/>
                              <a:gd name="connsiteY2" fmla="*/ 4697 h 9963"/>
                              <a:gd name="connsiteX3" fmla="*/ 202 w 9860"/>
                              <a:gd name="connsiteY3" fmla="*/ 4539 h 9963"/>
                              <a:gd name="connsiteX4" fmla="*/ 272 w 9860"/>
                              <a:gd name="connsiteY4" fmla="*/ 4386 h 9963"/>
                              <a:gd name="connsiteX5" fmla="*/ 343 w 9860"/>
                              <a:gd name="connsiteY5" fmla="*/ 4228 h 9963"/>
                              <a:gd name="connsiteX6" fmla="*/ 409 w 9860"/>
                              <a:gd name="connsiteY6" fmla="*/ 4073 h 9963"/>
                              <a:gd name="connsiteX7" fmla="*/ 477 w 9860"/>
                              <a:gd name="connsiteY7" fmla="*/ 3918 h 9963"/>
                              <a:gd name="connsiteX8" fmla="*/ 543 w 9860"/>
                              <a:gd name="connsiteY8" fmla="*/ 3765 h 9963"/>
                              <a:gd name="connsiteX9" fmla="*/ 613 w 9860"/>
                              <a:gd name="connsiteY9" fmla="*/ 3614 h 9963"/>
                              <a:gd name="connsiteX10" fmla="*/ 678 w 9860"/>
                              <a:gd name="connsiteY10" fmla="*/ 3465 h 9963"/>
                              <a:gd name="connsiteX11" fmla="*/ 748 w 9860"/>
                              <a:gd name="connsiteY11" fmla="*/ 3316 h 9963"/>
                              <a:gd name="connsiteX12" fmla="*/ 814 w 9860"/>
                              <a:gd name="connsiteY12" fmla="*/ 3166 h 9963"/>
                              <a:gd name="connsiteX13" fmla="*/ 885 w 9860"/>
                              <a:gd name="connsiteY13" fmla="*/ 3021 h 9963"/>
                              <a:gd name="connsiteX14" fmla="*/ 954 w 9860"/>
                              <a:gd name="connsiteY14" fmla="*/ 2878 h 9963"/>
                              <a:gd name="connsiteX15" fmla="*/ 1019 w 9860"/>
                              <a:gd name="connsiteY15" fmla="*/ 2737 h 9963"/>
                              <a:gd name="connsiteX16" fmla="*/ 1089 w 9860"/>
                              <a:gd name="connsiteY16" fmla="*/ 2599 h 9963"/>
                              <a:gd name="connsiteX17" fmla="*/ 1155 w 9860"/>
                              <a:gd name="connsiteY17" fmla="*/ 2461 h 9963"/>
                              <a:gd name="connsiteX18" fmla="*/ 1226 w 9860"/>
                              <a:gd name="connsiteY18" fmla="*/ 2325 h 9963"/>
                              <a:gd name="connsiteX19" fmla="*/ 1290 w 9860"/>
                              <a:gd name="connsiteY19" fmla="*/ 2194 h 9963"/>
                              <a:gd name="connsiteX20" fmla="*/ 1362 w 9860"/>
                              <a:gd name="connsiteY20" fmla="*/ 2066 h 9963"/>
                              <a:gd name="connsiteX21" fmla="*/ 1428 w 9860"/>
                              <a:gd name="connsiteY21" fmla="*/ 1941 h 9963"/>
                              <a:gd name="connsiteX22" fmla="*/ 1499 w 9860"/>
                              <a:gd name="connsiteY22" fmla="*/ 1816 h 9963"/>
                              <a:gd name="connsiteX23" fmla="*/ 1565 w 9860"/>
                              <a:gd name="connsiteY23" fmla="*/ 1697 h 9963"/>
                              <a:gd name="connsiteX24" fmla="*/ 1630 w 9860"/>
                              <a:gd name="connsiteY24" fmla="*/ 1579 h 9963"/>
                              <a:gd name="connsiteX25" fmla="*/ 1703 w 9860"/>
                              <a:gd name="connsiteY25" fmla="*/ 1467 h 9963"/>
                              <a:gd name="connsiteX26" fmla="*/ 1770 w 9860"/>
                              <a:gd name="connsiteY26" fmla="*/ 1358 h 9963"/>
                              <a:gd name="connsiteX27" fmla="*/ 1836 w 9860"/>
                              <a:gd name="connsiteY27" fmla="*/ 1252 h 9963"/>
                              <a:gd name="connsiteX28" fmla="*/ 1903 w 9860"/>
                              <a:gd name="connsiteY28" fmla="*/ 1149 h 9963"/>
                              <a:gd name="connsiteX29" fmla="*/ 1973 w 9860"/>
                              <a:gd name="connsiteY29" fmla="*/ 1050 h 9963"/>
                              <a:gd name="connsiteX30" fmla="*/ 2040 w 9860"/>
                              <a:gd name="connsiteY30" fmla="*/ 958 h 9963"/>
                              <a:gd name="connsiteX31" fmla="*/ 2109 w 9860"/>
                              <a:gd name="connsiteY31" fmla="*/ 866 h 9963"/>
                              <a:gd name="connsiteX32" fmla="*/ 2176 w 9860"/>
                              <a:gd name="connsiteY32" fmla="*/ 781 h 9963"/>
                              <a:gd name="connsiteX33" fmla="*/ 2244 w 9860"/>
                              <a:gd name="connsiteY33" fmla="*/ 699 h 9963"/>
                              <a:gd name="connsiteX34" fmla="*/ 2314 w 9860"/>
                              <a:gd name="connsiteY34" fmla="*/ 619 h 9963"/>
                              <a:gd name="connsiteX35" fmla="*/ 2380 w 9860"/>
                              <a:gd name="connsiteY35" fmla="*/ 547 h 9963"/>
                              <a:gd name="connsiteX36" fmla="*/ 2450 w 9860"/>
                              <a:gd name="connsiteY36" fmla="*/ 478 h 9963"/>
                              <a:gd name="connsiteX37" fmla="*/ 2517 w 9860"/>
                              <a:gd name="connsiteY37" fmla="*/ 411 h 9963"/>
                              <a:gd name="connsiteX38" fmla="*/ 2583 w 9860"/>
                              <a:gd name="connsiteY38" fmla="*/ 351 h 9963"/>
                              <a:gd name="connsiteX39" fmla="*/ 2655 w 9860"/>
                              <a:gd name="connsiteY39" fmla="*/ 296 h 9963"/>
                              <a:gd name="connsiteX40" fmla="*/ 2719 w 9860"/>
                              <a:gd name="connsiteY40" fmla="*/ 245 h 9963"/>
                              <a:gd name="connsiteX41" fmla="*/ 2792 w 9860"/>
                              <a:gd name="connsiteY41" fmla="*/ 198 h 9963"/>
                              <a:gd name="connsiteX42" fmla="*/ 2854 w 9860"/>
                              <a:gd name="connsiteY42" fmla="*/ 157 h 9963"/>
                              <a:gd name="connsiteX43" fmla="*/ 2928 w 9860"/>
                              <a:gd name="connsiteY43" fmla="*/ 122 h 9963"/>
                              <a:gd name="connsiteX44" fmla="*/ 2993 w 9860"/>
                              <a:gd name="connsiteY44" fmla="*/ 88 h 9963"/>
                              <a:gd name="connsiteX45" fmla="*/ 3062 w 9860"/>
                              <a:gd name="connsiteY45" fmla="*/ 61 h 9963"/>
                              <a:gd name="connsiteX46" fmla="*/ 3128 w 9860"/>
                              <a:gd name="connsiteY46" fmla="*/ 39 h 9963"/>
                              <a:gd name="connsiteX47" fmla="*/ 3196 w 9860"/>
                              <a:gd name="connsiteY47" fmla="*/ 24 h 9963"/>
                              <a:gd name="connsiteX48" fmla="*/ 3263 w 9860"/>
                              <a:gd name="connsiteY48" fmla="*/ 10 h 9963"/>
                              <a:gd name="connsiteX49" fmla="*/ 3337 w 9860"/>
                              <a:gd name="connsiteY49" fmla="*/ 2 h 9963"/>
                              <a:gd name="connsiteX50" fmla="*/ 3403 w 9860"/>
                              <a:gd name="connsiteY50" fmla="*/ 0 h 9963"/>
                              <a:gd name="connsiteX51" fmla="*/ 3469 w 9860"/>
                              <a:gd name="connsiteY51" fmla="*/ 2 h 9963"/>
                              <a:gd name="connsiteX52" fmla="*/ 3537 w 9860"/>
                              <a:gd name="connsiteY52" fmla="*/ 10 h 9963"/>
                              <a:gd name="connsiteX53" fmla="*/ 3606 w 9860"/>
                              <a:gd name="connsiteY53" fmla="*/ 24 h 9963"/>
                              <a:gd name="connsiteX54" fmla="*/ 3673 w 9860"/>
                              <a:gd name="connsiteY54" fmla="*/ 39 h 9963"/>
                              <a:gd name="connsiteX55" fmla="*/ 3744 w 9860"/>
                              <a:gd name="connsiteY55" fmla="*/ 61 h 9963"/>
                              <a:gd name="connsiteX56" fmla="*/ 3807 w 9860"/>
                              <a:gd name="connsiteY56" fmla="*/ 88 h 9963"/>
                              <a:gd name="connsiteX57" fmla="*/ 3878 w 9860"/>
                              <a:gd name="connsiteY57" fmla="*/ 122 h 9963"/>
                              <a:gd name="connsiteX58" fmla="*/ 3947 w 9860"/>
                              <a:gd name="connsiteY58" fmla="*/ 157 h 9963"/>
                              <a:gd name="connsiteX59" fmla="*/ 4011 w 9860"/>
                              <a:gd name="connsiteY59" fmla="*/ 198 h 9963"/>
                              <a:gd name="connsiteX60" fmla="*/ 4081 w 9860"/>
                              <a:gd name="connsiteY60" fmla="*/ 245 h 9963"/>
                              <a:gd name="connsiteX61" fmla="*/ 4149 w 9860"/>
                              <a:gd name="connsiteY61" fmla="*/ 296 h 9963"/>
                              <a:gd name="connsiteX62" fmla="*/ 4217 w 9860"/>
                              <a:gd name="connsiteY62" fmla="*/ 351 h 9963"/>
                              <a:gd name="connsiteX63" fmla="*/ 4286 w 9860"/>
                              <a:gd name="connsiteY63" fmla="*/ 411 h 9963"/>
                              <a:gd name="connsiteX64" fmla="*/ 4354 w 9860"/>
                              <a:gd name="connsiteY64" fmla="*/ 478 h 9963"/>
                              <a:gd name="connsiteX65" fmla="*/ 4419 w 9860"/>
                              <a:gd name="connsiteY65" fmla="*/ 547 h 9963"/>
                              <a:gd name="connsiteX66" fmla="*/ 4490 w 9860"/>
                              <a:gd name="connsiteY66" fmla="*/ 619 h 9963"/>
                              <a:gd name="connsiteX67" fmla="*/ 4558 w 9860"/>
                              <a:gd name="connsiteY67" fmla="*/ 699 h 9963"/>
                              <a:gd name="connsiteX68" fmla="*/ 4624 w 9860"/>
                              <a:gd name="connsiteY68" fmla="*/ 781 h 9963"/>
                              <a:gd name="connsiteX69" fmla="*/ 4694 w 9860"/>
                              <a:gd name="connsiteY69" fmla="*/ 866 h 9963"/>
                              <a:gd name="connsiteX70" fmla="*/ 4763 w 9860"/>
                              <a:gd name="connsiteY70" fmla="*/ 958 h 9963"/>
                              <a:gd name="connsiteX71" fmla="*/ 4830 w 9860"/>
                              <a:gd name="connsiteY71" fmla="*/ 1050 h 9963"/>
                              <a:gd name="connsiteX72" fmla="*/ 4896 w 9860"/>
                              <a:gd name="connsiteY72" fmla="*/ 1149 h 9963"/>
                              <a:gd name="connsiteX73" fmla="*/ 4965 w 9860"/>
                              <a:gd name="connsiteY73" fmla="*/ 1252 h 9963"/>
                              <a:gd name="connsiteX74" fmla="*/ 5034 w 9860"/>
                              <a:gd name="connsiteY74" fmla="*/ 1358 h 9963"/>
                              <a:gd name="connsiteX75" fmla="*/ 5102 w 9860"/>
                              <a:gd name="connsiteY75" fmla="*/ 1467 h 9963"/>
                              <a:gd name="connsiteX76" fmla="*/ 5169 w 9860"/>
                              <a:gd name="connsiteY76" fmla="*/ 1579 h 9963"/>
                              <a:gd name="connsiteX77" fmla="*/ 5237 w 9860"/>
                              <a:gd name="connsiteY77" fmla="*/ 1697 h 9963"/>
                              <a:gd name="connsiteX78" fmla="*/ 5304 w 9860"/>
                              <a:gd name="connsiteY78" fmla="*/ 1816 h 9963"/>
                              <a:gd name="connsiteX79" fmla="*/ 5373 w 9860"/>
                              <a:gd name="connsiteY79" fmla="*/ 1941 h 9963"/>
                              <a:gd name="connsiteX80" fmla="*/ 5446 w 9860"/>
                              <a:gd name="connsiteY80" fmla="*/ 2066 h 9963"/>
                              <a:gd name="connsiteX81" fmla="*/ 5508 w 9860"/>
                              <a:gd name="connsiteY81" fmla="*/ 2194 h 9963"/>
                              <a:gd name="connsiteX82" fmla="*/ 5578 w 9860"/>
                              <a:gd name="connsiteY82" fmla="*/ 2325 h 9963"/>
                              <a:gd name="connsiteX83" fmla="*/ 5645 w 9860"/>
                              <a:gd name="connsiteY83" fmla="*/ 2461 h 9963"/>
                              <a:gd name="connsiteX84" fmla="*/ 5715 w 9860"/>
                              <a:gd name="connsiteY84" fmla="*/ 2599 h 9963"/>
                              <a:gd name="connsiteX85" fmla="*/ 5779 w 9860"/>
                              <a:gd name="connsiteY85" fmla="*/ 2737 h 9963"/>
                              <a:gd name="connsiteX86" fmla="*/ 5850 w 9860"/>
                              <a:gd name="connsiteY86" fmla="*/ 2878 h 9963"/>
                              <a:gd name="connsiteX87" fmla="*/ 5920 w 9860"/>
                              <a:gd name="connsiteY87" fmla="*/ 3021 h 9963"/>
                              <a:gd name="connsiteX88" fmla="*/ 5984 w 9860"/>
                              <a:gd name="connsiteY88" fmla="*/ 3166 h 9963"/>
                              <a:gd name="connsiteX89" fmla="*/ 6054 w 9860"/>
                              <a:gd name="connsiteY89" fmla="*/ 3316 h 9963"/>
                              <a:gd name="connsiteX90" fmla="*/ 6122 w 9860"/>
                              <a:gd name="connsiteY90" fmla="*/ 3465 h 9963"/>
                              <a:gd name="connsiteX91" fmla="*/ 6186 w 9860"/>
                              <a:gd name="connsiteY91" fmla="*/ 3614 h 9963"/>
                              <a:gd name="connsiteX92" fmla="*/ 6258 w 9860"/>
                              <a:gd name="connsiteY92" fmla="*/ 3765 h 9963"/>
                              <a:gd name="connsiteX93" fmla="*/ 6326 w 9860"/>
                              <a:gd name="connsiteY93" fmla="*/ 3918 h 9963"/>
                              <a:gd name="connsiteX94" fmla="*/ 6396 w 9860"/>
                              <a:gd name="connsiteY94" fmla="*/ 4073 h 9963"/>
                              <a:gd name="connsiteX95" fmla="*/ 6459 w 9860"/>
                              <a:gd name="connsiteY95" fmla="*/ 4228 h 9963"/>
                              <a:gd name="connsiteX96" fmla="*/ 6531 w 9860"/>
                              <a:gd name="connsiteY96" fmla="*/ 4386 h 9963"/>
                              <a:gd name="connsiteX97" fmla="*/ 6597 w 9860"/>
                              <a:gd name="connsiteY97" fmla="*/ 4539 h 9963"/>
                              <a:gd name="connsiteX98" fmla="*/ 6668 w 9860"/>
                              <a:gd name="connsiteY98" fmla="*/ 4697 h 9963"/>
                              <a:gd name="connsiteX99" fmla="*/ 6737 w 9860"/>
                              <a:gd name="connsiteY99" fmla="*/ 4854 h 9963"/>
                              <a:gd name="connsiteX100" fmla="*/ 6800 w 9860"/>
                              <a:gd name="connsiteY100" fmla="*/ 5011 h 9963"/>
                              <a:gd name="connsiteX101" fmla="*/ 6870 w 9860"/>
                              <a:gd name="connsiteY101" fmla="*/ 5170 h 9963"/>
                              <a:gd name="connsiteX102" fmla="*/ 6936 w 9860"/>
                              <a:gd name="connsiteY102" fmla="*/ 5327 h 9963"/>
                              <a:gd name="connsiteX103" fmla="*/ 7007 w 9860"/>
                              <a:gd name="connsiteY103" fmla="*/ 5483 h 9963"/>
                              <a:gd name="connsiteX104" fmla="*/ 7074 w 9860"/>
                              <a:gd name="connsiteY104" fmla="*/ 5639 h 9963"/>
                              <a:gd name="connsiteX105" fmla="*/ 7143 w 9860"/>
                              <a:gd name="connsiteY105" fmla="*/ 5796 h 9963"/>
                              <a:gd name="connsiteX106" fmla="*/ 7210 w 9860"/>
                              <a:gd name="connsiteY106" fmla="*/ 5951 h 9963"/>
                              <a:gd name="connsiteX107" fmla="*/ 7279 w 9860"/>
                              <a:gd name="connsiteY107" fmla="*/ 6105 h 9963"/>
                              <a:gd name="connsiteX108" fmla="*/ 7348 w 9860"/>
                              <a:gd name="connsiteY108" fmla="*/ 6259 h 9963"/>
                              <a:gd name="connsiteX109" fmla="*/ 7413 w 9860"/>
                              <a:gd name="connsiteY109" fmla="*/ 6410 h 9963"/>
                              <a:gd name="connsiteX110" fmla="*/ 7482 w 9860"/>
                              <a:gd name="connsiteY110" fmla="*/ 6559 h 9963"/>
                              <a:gd name="connsiteX111" fmla="*/ 7552 w 9860"/>
                              <a:gd name="connsiteY111" fmla="*/ 6708 h 9963"/>
                              <a:gd name="connsiteX112" fmla="*/ 7620 w 9860"/>
                              <a:gd name="connsiteY112" fmla="*/ 6858 h 9963"/>
                              <a:gd name="connsiteX113" fmla="*/ 7686 w 9860"/>
                              <a:gd name="connsiteY113" fmla="*/ 7003 h 9963"/>
                              <a:gd name="connsiteX114" fmla="*/ 7753 w 9860"/>
                              <a:gd name="connsiteY114" fmla="*/ 7146 h 9963"/>
                              <a:gd name="connsiteX115" fmla="*/ 7823 w 9860"/>
                              <a:gd name="connsiteY115" fmla="*/ 7287 h 9963"/>
                              <a:gd name="connsiteX116" fmla="*/ 7892 w 9860"/>
                              <a:gd name="connsiteY116" fmla="*/ 7425 h 9963"/>
                              <a:gd name="connsiteX117" fmla="*/ 7962 w 9860"/>
                              <a:gd name="connsiteY117" fmla="*/ 7563 h 9963"/>
                              <a:gd name="connsiteX118" fmla="*/ 8026 w 9860"/>
                              <a:gd name="connsiteY118" fmla="*/ 7699 h 9963"/>
                              <a:gd name="connsiteX119" fmla="*/ 8092 w 9860"/>
                              <a:gd name="connsiteY119" fmla="*/ 7830 h 9963"/>
                              <a:gd name="connsiteX120" fmla="*/ 8161 w 9860"/>
                              <a:gd name="connsiteY120" fmla="*/ 7956 h 9963"/>
                              <a:gd name="connsiteX121" fmla="*/ 8230 w 9860"/>
                              <a:gd name="connsiteY121" fmla="*/ 8083 h 9963"/>
                              <a:gd name="connsiteX122" fmla="*/ 8300 w 9860"/>
                              <a:gd name="connsiteY122" fmla="*/ 8208 h 9963"/>
                              <a:gd name="connsiteX123" fmla="*/ 8366 w 9860"/>
                              <a:gd name="connsiteY123" fmla="*/ 8327 h 9963"/>
                              <a:gd name="connsiteX124" fmla="*/ 8504 w 9860"/>
                              <a:gd name="connsiteY124" fmla="*/ 8556 h 9963"/>
                              <a:gd name="connsiteX125" fmla="*/ 9319 w 9860"/>
                              <a:gd name="connsiteY125" fmla="*/ 9613 h 9963"/>
                              <a:gd name="connsiteX126" fmla="*/ 9860 w 9860"/>
                              <a:gd name="connsiteY126" fmla="*/ 9963 h 9963"/>
                              <a:gd name="connsiteX0" fmla="*/ 0 w 9451"/>
                              <a:gd name="connsiteY0" fmla="*/ 5030 h 9649"/>
                              <a:gd name="connsiteX1" fmla="*/ 68 w 9451"/>
                              <a:gd name="connsiteY1" fmla="*/ 4872 h 9649"/>
                              <a:gd name="connsiteX2" fmla="*/ 140 w 9451"/>
                              <a:gd name="connsiteY2" fmla="*/ 4714 h 9649"/>
                              <a:gd name="connsiteX3" fmla="*/ 205 w 9451"/>
                              <a:gd name="connsiteY3" fmla="*/ 4556 h 9649"/>
                              <a:gd name="connsiteX4" fmla="*/ 276 w 9451"/>
                              <a:gd name="connsiteY4" fmla="*/ 4402 h 9649"/>
                              <a:gd name="connsiteX5" fmla="*/ 348 w 9451"/>
                              <a:gd name="connsiteY5" fmla="*/ 4244 h 9649"/>
                              <a:gd name="connsiteX6" fmla="*/ 415 w 9451"/>
                              <a:gd name="connsiteY6" fmla="*/ 4088 h 9649"/>
                              <a:gd name="connsiteX7" fmla="*/ 484 w 9451"/>
                              <a:gd name="connsiteY7" fmla="*/ 3933 h 9649"/>
                              <a:gd name="connsiteX8" fmla="*/ 551 w 9451"/>
                              <a:gd name="connsiteY8" fmla="*/ 3779 h 9649"/>
                              <a:gd name="connsiteX9" fmla="*/ 622 w 9451"/>
                              <a:gd name="connsiteY9" fmla="*/ 3627 h 9649"/>
                              <a:gd name="connsiteX10" fmla="*/ 688 w 9451"/>
                              <a:gd name="connsiteY10" fmla="*/ 3478 h 9649"/>
                              <a:gd name="connsiteX11" fmla="*/ 759 w 9451"/>
                              <a:gd name="connsiteY11" fmla="*/ 3328 h 9649"/>
                              <a:gd name="connsiteX12" fmla="*/ 826 w 9451"/>
                              <a:gd name="connsiteY12" fmla="*/ 3178 h 9649"/>
                              <a:gd name="connsiteX13" fmla="*/ 898 w 9451"/>
                              <a:gd name="connsiteY13" fmla="*/ 3032 h 9649"/>
                              <a:gd name="connsiteX14" fmla="*/ 968 w 9451"/>
                              <a:gd name="connsiteY14" fmla="*/ 2889 h 9649"/>
                              <a:gd name="connsiteX15" fmla="*/ 1033 w 9451"/>
                              <a:gd name="connsiteY15" fmla="*/ 2747 h 9649"/>
                              <a:gd name="connsiteX16" fmla="*/ 1104 w 9451"/>
                              <a:gd name="connsiteY16" fmla="*/ 2609 h 9649"/>
                              <a:gd name="connsiteX17" fmla="*/ 1171 w 9451"/>
                              <a:gd name="connsiteY17" fmla="*/ 2470 h 9649"/>
                              <a:gd name="connsiteX18" fmla="*/ 1243 w 9451"/>
                              <a:gd name="connsiteY18" fmla="*/ 2334 h 9649"/>
                              <a:gd name="connsiteX19" fmla="*/ 1308 w 9451"/>
                              <a:gd name="connsiteY19" fmla="*/ 2202 h 9649"/>
                              <a:gd name="connsiteX20" fmla="*/ 1381 w 9451"/>
                              <a:gd name="connsiteY20" fmla="*/ 2074 h 9649"/>
                              <a:gd name="connsiteX21" fmla="*/ 1448 w 9451"/>
                              <a:gd name="connsiteY21" fmla="*/ 1948 h 9649"/>
                              <a:gd name="connsiteX22" fmla="*/ 1520 w 9451"/>
                              <a:gd name="connsiteY22" fmla="*/ 1823 h 9649"/>
                              <a:gd name="connsiteX23" fmla="*/ 1587 w 9451"/>
                              <a:gd name="connsiteY23" fmla="*/ 1703 h 9649"/>
                              <a:gd name="connsiteX24" fmla="*/ 1653 w 9451"/>
                              <a:gd name="connsiteY24" fmla="*/ 1585 h 9649"/>
                              <a:gd name="connsiteX25" fmla="*/ 1727 w 9451"/>
                              <a:gd name="connsiteY25" fmla="*/ 1472 h 9649"/>
                              <a:gd name="connsiteX26" fmla="*/ 1795 w 9451"/>
                              <a:gd name="connsiteY26" fmla="*/ 1363 h 9649"/>
                              <a:gd name="connsiteX27" fmla="*/ 1862 w 9451"/>
                              <a:gd name="connsiteY27" fmla="*/ 1257 h 9649"/>
                              <a:gd name="connsiteX28" fmla="*/ 1930 w 9451"/>
                              <a:gd name="connsiteY28" fmla="*/ 1153 h 9649"/>
                              <a:gd name="connsiteX29" fmla="*/ 2001 w 9451"/>
                              <a:gd name="connsiteY29" fmla="*/ 1054 h 9649"/>
                              <a:gd name="connsiteX30" fmla="*/ 2069 w 9451"/>
                              <a:gd name="connsiteY30" fmla="*/ 962 h 9649"/>
                              <a:gd name="connsiteX31" fmla="*/ 2139 w 9451"/>
                              <a:gd name="connsiteY31" fmla="*/ 869 h 9649"/>
                              <a:gd name="connsiteX32" fmla="*/ 2207 w 9451"/>
                              <a:gd name="connsiteY32" fmla="*/ 784 h 9649"/>
                              <a:gd name="connsiteX33" fmla="*/ 2276 w 9451"/>
                              <a:gd name="connsiteY33" fmla="*/ 702 h 9649"/>
                              <a:gd name="connsiteX34" fmla="*/ 2347 w 9451"/>
                              <a:gd name="connsiteY34" fmla="*/ 621 h 9649"/>
                              <a:gd name="connsiteX35" fmla="*/ 2414 w 9451"/>
                              <a:gd name="connsiteY35" fmla="*/ 549 h 9649"/>
                              <a:gd name="connsiteX36" fmla="*/ 2485 w 9451"/>
                              <a:gd name="connsiteY36" fmla="*/ 480 h 9649"/>
                              <a:gd name="connsiteX37" fmla="*/ 2553 w 9451"/>
                              <a:gd name="connsiteY37" fmla="*/ 413 h 9649"/>
                              <a:gd name="connsiteX38" fmla="*/ 2620 w 9451"/>
                              <a:gd name="connsiteY38" fmla="*/ 352 h 9649"/>
                              <a:gd name="connsiteX39" fmla="*/ 2693 w 9451"/>
                              <a:gd name="connsiteY39" fmla="*/ 297 h 9649"/>
                              <a:gd name="connsiteX40" fmla="*/ 2758 w 9451"/>
                              <a:gd name="connsiteY40" fmla="*/ 246 h 9649"/>
                              <a:gd name="connsiteX41" fmla="*/ 2832 w 9451"/>
                              <a:gd name="connsiteY41" fmla="*/ 199 h 9649"/>
                              <a:gd name="connsiteX42" fmla="*/ 2895 w 9451"/>
                              <a:gd name="connsiteY42" fmla="*/ 158 h 9649"/>
                              <a:gd name="connsiteX43" fmla="*/ 2970 w 9451"/>
                              <a:gd name="connsiteY43" fmla="*/ 122 h 9649"/>
                              <a:gd name="connsiteX44" fmla="*/ 3035 w 9451"/>
                              <a:gd name="connsiteY44" fmla="*/ 88 h 9649"/>
                              <a:gd name="connsiteX45" fmla="*/ 3105 w 9451"/>
                              <a:gd name="connsiteY45" fmla="*/ 61 h 9649"/>
                              <a:gd name="connsiteX46" fmla="*/ 3172 w 9451"/>
                              <a:gd name="connsiteY46" fmla="*/ 39 h 9649"/>
                              <a:gd name="connsiteX47" fmla="*/ 3241 w 9451"/>
                              <a:gd name="connsiteY47" fmla="*/ 24 h 9649"/>
                              <a:gd name="connsiteX48" fmla="*/ 3309 w 9451"/>
                              <a:gd name="connsiteY48" fmla="*/ 10 h 9649"/>
                              <a:gd name="connsiteX49" fmla="*/ 3384 w 9451"/>
                              <a:gd name="connsiteY49" fmla="*/ 2 h 9649"/>
                              <a:gd name="connsiteX50" fmla="*/ 3451 w 9451"/>
                              <a:gd name="connsiteY50" fmla="*/ 0 h 9649"/>
                              <a:gd name="connsiteX51" fmla="*/ 3518 w 9451"/>
                              <a:gd name="connsiteY51" fmla="*/ 2 h 9649"/>
                              <a:gd name="connsiteX52" fmla="*/ 3587 w 9451"/>
                              <a:gd name="connsiteY52" fmla="*/ 10 h 9649"/>
                              <a:gd name="connsiteX53" fmla="*/ 3657 w 9451"/>
                              <a:gd name="connsiteY53" fmla="*/ 24 h 9649"/>
                              <a:gd name="connsiteX54" fmla="*/ 3725 w 9451"/>
                              <a:gd name="connsiteY54" fmla="*/ 39 h 9649"/>
                              <a:gd name="connsiteX55" fmla="*/ 3797 w 9451"/>
                              <a:gd name="connsiteY55" fmla="*/ 61 h 9649"/>
                              <a:gd name="connsiteX56" fmla="*/ 3861 w 9451"/>
                              <a:gd name="connsiteY56" fmla="*/ 88 h 9649"/>
                              <a:gd name="connsiteX57" fmla="*/ 3933 w 9451"/>
                              <a:gd name="connsiteY57" fmla="*/ 122 h 9649"/>
                              <a:gd name="connsiteX58" fmla="*/ 4003 w 9451"/>
                              <a:gd name="connsiteY58" fmla="*/ 158 h 9649"/>
                              <a:gd name="connsiteX59" fmla="*/ 4068 w 9451"/>
                              <a:gd name="connsiteY59" fmla="*/ 199 h 9649"/>
                              <a:gd name="connsiteX60" fmla="*/ 4139 w 9451"/>
                              <a:gd name="connsiteY60" fmla="*/ 246 h 9649"/>
                              <a:gd name="connsiteX61" fmla="*/ 4208 w 9451"/>
                              <a:gd name="connsiteY61" fmla="*/ 297 h 9649"/>
                              <a:gd name="connsiteX62" fmla="*/ 4277 w 9451"/>
                              <a:gd name="connsiteY62" fmla="*/ 352 h 9649"/>
                              <a:gd name="connsiteX63" fmla="*/ 4347 w 9451"/>
                              <a:gd name="connsiteY63" fmla="*/ 413 h 9649"/>
                              <a:gd name="connsiteX64" fmla="*/ 4416 w 9451"/>
                              <a:gd name="connsiteY64" fmla="*/ 480 h 9649"/>
                              <a:gd name="connsiteX65" fmla="*/ 4482 w 9451"/>
                              <a:gd name="connsiteY65" fmla="*/ 549 h 9649"/>
                              <a:gd name="connsiteX66" fmla="*/ 4554 w 9451"/>
                              <a:gd name="connsiteY66" fmla="*/ 621 h 9649"/>
                              <a:gd name="connsiteX67" fmla="*/ 4623 w 9451"/>
                              <a:gd name="connsiteY67" fmla="*/ 702 h 9649"/>
                              <a:gd name="connsiteX68" fmla="*/ 4690 w 9451"/>
                              <a:gd name="connsiteY68" fmla="*/ 784 h 9649"/>
                              <a:gd name="connsiteX69" fmla="*/ 4761 w 9451"/>
                              <a:gd name="connsiteY69" fmla="*/ 869 h 9649"/>
                              <a:gd name="connsiteX70" fmla="*/ 4831 w 9451"/>
                              <a:gd name="connsiteY70" fmla="*/ 962 h 9649"/>
                              <a:gd name="connsiteX71" fmla="*/ 4899 w 9451"/>
                              <a:gd name="connsiteY71" fmla="*/ 1054 h 9649"/>
                              <a:gd name="connsiteX72" fmla="*/ 4966 w 9451"/>
                              <a:gd name="connsiteY72" fmla="*/ 1153 h 9649"/>
                              <a:gd name="connsiteX73" fmla="*/ 5035 w 9451"/>
                              <a:gd name="connsiteY73" fmla="*/ 1257 h 9649"/>
                              <a:gd name="connsiteX74" fmla="*/ 5105 w 9451"/>
                              <a:gd name="connsiteY74" fmla="*/ 1363 h 9649"/>
                              <a:gd name="connsiteX75" fmla="*/ 5174 w 9451"/>
                              <a:gd name="connsiteY75" fmla="*/ 1472 h 9649"/>
                              <a:gd name="connsiteX76" fmla="*/ 5242 w 9451"/>
                              <a:gd name="connsiteY76" fmla="*/ 1585 h 9649"/>
                              <a:gd name="connsiteX77" fmla="*/ 5311 w 9451"/>
                              <a:gd name="connsiteY77" fmla="*/ 1703 h 9649"/>
                              <a:gd name="connsiteX78" fmla="*/ 5379 w 9451"/>
                              <a:gd name="connsiteY78" fmla="*/ 1823 h 9649"/>
                              <a:gd name="connsiteX79" fmla="*/ 5449 w 9451"/>
                              <a:gd name="connsiteY79" fmla="*/ 1948 h 9649"/>
                              <a:gd name="connsiteX80" fmla="*/ 5523 w 9451"/>
                              <a:gd name="connsiteY80" fmla="*/ 2074 h 9649"/>
                              <a:gd name="connsiteX81" fmla="*/ 5586 w 9451"/>
                              <a:gd name="connsiteY81" fmla="*/ 2202 h 9649"/>
                              <a:gd name="connsiteX82" fmla="*/ 5657 w 9451"/>
                              <a:gd name="connsiteY82" fmla="*/ 2334 h 9649"/>
                              <a:gd name="connsiteX83" fmla="*/ 5725 w 9451"/>
                              <a:gd name="connsiteY83" fmla="*/ 2470 h 9649"/>
                              <a:gd name="connsiteX84" fmla="*/ 5796 w 9451"/>
                              <a:gd name="connsiteY84" fmla="*/ 2609 h 9649"/>
                              <a:gd name="connsiteX85" fmla="*/ 5861 w 9451"/>
                              <a:gd name="connsiteY85" fmla="*/ 2747 h 9649"/>
                              <a:gd name="connsiteX86" fmla="*/ 5933 w 9451"/>
                              <a:gd name="connsiteY86" fmla="*/ 2889 h 9649"/>
                              <a:gd name="connsiteX87" fmla="*/ 6004 w 9451"/>
                              <a:gd name="connsiteY87" fmla="*/ 3032 h 9649"/>
                              <a:gd name="connsiteX88" fmla="*/ 6069 w 9451"/>
                              <a:gd name="connsiteY88" fmla="*/ 3178 h 9649"/>
                              <a:gd name="connsiteX89" fmla="*/ 6140 w 9451"/>
                              <a:gd name="connsiteY89" fmla="*/ 3328 h 9649"/>
                              <a:gd name="connsiteX90" fmla="*/ 6209 w 9451"/>
                              <a:gd name="connsiteY90" fmla="*/ 3478 h 9649"/>
                              <a:gd name="connsiteX91" fmla="*/ 6274 w 9451"/>
                              <a:gd name="connsiteY91" fmla="*/ 3627 h 9649"/>
                              <a:gd name="connsiteX92" fmla="*/ 6347 w 9451"/>
                              <a:gd name="connsiteY92" fmla="*/ 3779 h 9649"/>
                              <a:gd name="connsiteX93" fmla="*/ 6416 w 9451"/>
                              <a:gd name="connsiteY93" fmla="*/ 3933 h 9649"/>
                              <a:gd name="connsiteX94" fmla="*/ 6487 w 9451"/>
                              <a:gd name="connsiteY94" fmla="*/ 4088 h 9649"/>
                              <a:gd name="connsiteX95" fmla="*/ 6551 w 9451"/>
                              <a:gd name="connsiteY95" fmla="*/ 4244 h 9649"/>
                              <a:gd name="connsiteX96" fmla="*/ 6624 w 9451"/>
                              <a:gd name="connsiteY96" fmla="*/ 4402 h 9649"/>
                              <a:gd name="connsiteX97" fmla="*/ 6691 w 9451"/>
                              <a:gd name="connsiteY97" fmla="*/ 4556 h 9649"/>
                              <a:gd name="connsiteX98" fmla="*/ 6763 w 9451"/>
                              <a:gd name="connsiteY98" fmla="*/ 4714 h 9649"/>
                              <a:gd name="connsiteX99" fmla="*/ 6833 w 9451"/>
                              <a:gd name="connsiteY99" fmla="*/ 4872 h 9649"/>
                              <a:gd name="connsiteX100" fmla="*/ 6897 w 9451"/>
                              <a:gd name="connsiteY100" fmla="*/ 5030 h 9649"/>
                              <a:gd name="connsiteX101" fmla="*/ 6968 w 9451"/>
                              <a:gd name="connsiteY101" fmla="*/ 5189 h 9649"/>
                              <a:gd name="connsiteX102" fmla="*/ 7034 w 9451"/>
                              <a:gd name="connsiteY102" fmla="*/ 5347 h 9649"/>
                              <a:gd name="connsiteX103" fmla="*/ 7106 w 9451"/>
                              <a:gd name="connsiteY103" fmla="*/ 5503 h 9649"/>
                              <a:gd name="connsiteX104" fmla="*/ 7174 w 9451"/>
                              <a:gd name="connsiteY104" fmla="*/ 5660 h 9649"/>
                              <a:gd name="connsiteX105" fmla="*/ 7244 w 9451"/>
                              <a:gd name="connsiteY105" fmla="*/ 5818 h 9649"/>
                              <a:gd name="connsiteX106" fmla="*/ 7312 w 9451"/>
                              <a:gd name="connsiteY106" fmla="*/ 5973 h 9649"/>
                              <a:gd name="connsiteX107" fmla="*/ 7382 w 9451"/>
                              <a:gd name="connsiteY107" fmla="*/ 6128 h 9649"/>
                              <a:gd name="connsiteX108" fmla="*/ 7452 w 9451"/>
                              <a:gd name="connsiteY108" fmla="*/ 6282 h 9649"/>
                              <a:gd name="connsiteX109" fmla="*/ 7518 w 9451"/>
                              <a:gd name="connsiteY109" fmla="*/ 6434 h 9649"/>
                              <a:gd name="connsiteX110" fmla="*/ 7588 w 9451"/>
                              <a:gd name="connsiteY110" fmla="*/ 6583 h 9649"/>
                              <a:gd name="connsiteX111" fmla="*/ 7659 w 9451"/>
                              <a:gd name="connsiteY111" fmla="*/ 6733 h 9649"/>
                              <a:gd name="connsiteX112" fmla="*/ 7728 w 9451"/>
                              <a:gd name="connsiteY112" fmla="*/ 6883 h 9649"/>
                              <a:gd name="connsiteX113" fmla="*/ 7795 w 9451"/>
                              <a:gd name="connsiteY113" fmla="*/ 7029 h 9649"/>
                              <a:gd name="connsiteX114" fmla="*/ 7863 w 9451"/>
                              <a:gd name="connsiteY114" fmla="*/ 7173 h 9649"/>
                              <a:gd name="connsiteX115" fmla="*/ 7934 w 9451"/>
                              <a:gd name="connsiteY115" fmla="*/ 7314 h 9649"/>
                              <a:gd name="connsiteX116" fmla="*/ 8004 w 9451"/>
                              <a:gd name="connsiteY116" fmla="*/ 7453 h 9649"/>
                              <a:gd name="connsiteX117" fmla="*/ 8075 w 9451"/>
                              <a:gd name="connsiteY117" fmla="*/ 7591 h 9649"/>
                              <a:gd name="connsiteX118" fmla="*/ 8140 w 9451"/>
                              <a:gd name="connsiteY118" fmla="*/ 7728 h 9649"/>
                              <a:gd name="connsiteX119" fmla="*/ 8207 w 9451"/>
                              <a:gd name="connsiteY119" fmla="*/ 7859 h 9649"/>
                              <a:gd name="connsiteX120" fmla="*/ 8277 w 9451"/>
                              <a:gd name="connsiteY120" fmla="*/ 7986 h 9649"/>
                              <a:gd name="connsiteX121" fmla="*/ 8347 w 9451"/>
                              <a:gd name="connsiteY121" fmla="*/ 8113 h 9649"/>
                              <a:gd name="connsiteX122" fmla="*/ 8418 w 9451"/>
                              <a:gd name="connsiteY122" fmla="*/ 8238 h 9649"/>
                              <a:gd name="connsiteX123" fmla="*/ 8485 w 9451"/>
                              <a:gd name="connsiteY123" fmla="*/ 8358 h 9649"/>
                              <a:gd name="connsiteX124" fmla="*/ 8625 w 9451"/>
                              <a:gd name="connsiteY124" fmla="*/ 8588 h 9649"/>
                              <a:gd name="connsiteX125" fmla="*/ 9451 w 9451"/>
                              <a:gd name="connsiteY125" fmla="*/ 9649 h 9649"/>
                              <a:gd name="connsiteX0" fmla="*/ 0 w 9126"/>
                              <a:gd name="connsiteY0" fmla="*/ 5213 h 8900"/>
                              <a:gd name="connsiteX1" fmla="*/ 72 w 9126"/>
                              <a:gd name="connsiteY1" fmla="*/ 5049 h 8900"/>
                              <a:gd name="connsiteX2" fmla="*/ 148 w 9126"/>
                              <a:gd name="connsiteY2" fmla="*/ 4885 h 8900"/>
                              <a:gd name="connsiteX3" fmla="*/ 217 w 9126"/>
                              <a:gd name="connsiteY3" fmla="*/ 4722 h 8900"/>
                              <a:gd name="connsiteX4" fmla="*/ 292 w 9126"/>
                              <a:gd name="connsiteY4" fmla="*/ 4562 h 8900"/>
                              <a:gd name="connsiteX5" fmla="*/ 368 w 9126"/>
                              <a:gd name="connsiteY5" fmla="*/ 4398 h 8900"/>
                              <a:gd name="connsiteX6" fmla="*/ 439 w 9126"/>
                              <a:gd name="connsiteY6" fmla="*/ 4237 h 8900"/>
                              <a:gd name="connsiteX7" fmla="*/ 512 w 9126"/>
                              <a:gd name="connsiteY7" fmla="*/ 4076 h 8900"/>
                              <a:gd name="connsiteX8" fmla="*/ 583 w 9126"/>
                              <a:gd name="connsiteY8" fmla="*/ 3916 h 8900"/>
                              <a:gd name="connsiteX9" fmla="*/ 658 w 9126"/>
                              <a:gd name="connsiteY9" fmla="*/ 3759 h 8900"/>
                              <a:gd name="connsiteX10" fmla="*/ 728 w 9126"/>
                              <a:gd name="connsiteY10" fmla="*/ 3605 h 8900"/>
                              <a:gd name="connsiteX11" fmla="*/ 803 w 9126"/>
                              <a:gd name="connsiteY11" fmla="*/ 3449 h 8900"/>
                              <a:gd name="connsiteX12" fmla="*/ 874 w 9126"/>
                              <a:gd name="connsiteY12" fmla="*/ 3294 h 8900"/>
                              <a:gd name="connsiteX13" fmla="*/ 950 w 9126"/>
                              <a:gd name="connsiteY13" fmla="*/ 3142 h 8900"/>
                              <a:gd name="connsiteX14" fmla="*/ 1024 w 9126"/>
                              <a:gd name="connsiteY14" fmla="*/ 2994 h 8900"/>
                              <a:gd name="connsiteX15" fmla="*/ 1093 w 9126"/>
                              <a:gd name="connsiteY15" fmla="*/ 2847 h 8900"/>
                              <a:gd name="connsiteX16" fmla="*/ 1168 w 9126"/>
                              <a:gd name="connsiteY16" fmla="*/ 2704 h 8900"/>
                              <a:gd name="connsiteX17" fmla="*/ 1239 w 9126"/>
                              <a:gd name="connsiteY17" fmla="*/ 2560 h 8900"/>
                              <a:gd name="connsiteX18" fmla="*/ 1315 w 9126"/>
                              <a:gd name="connsiteY18" fmla="*/ 2419 h 8900"/>
                              <a:gd name="connsiteX19" fmla="*/ 1384 w 9126"/>
                              <a:gd name="connsiteY19" fmla="*/ 2282 h 8900"/>
                              <a:gd name="connsiteX20" fmla="*/ 1461 w 9126"/>
                              <a:gd name="connsiteY20" fmla="*/ 2149 h 8900"/>
                              <a:gd name="connsiteX21" fmla="*/ 1532 w 9126"/>
                              <a:gd name="connsiteY21" fmla="*/ 2019 h 8900"/>
                              <a:gd name="connsiteX22" fmla="*/ 1608 w 9126"/>
                              <a:gd name="connsiteY22" fmla="*/ 1889 h 8900"/>
                              <a:gd name="connsiteX23" fmla="*/ 1679 w 9126"/>
                              <a:gd name="connsiteY23" fmla="*/ 1765 h 8900"/>
                              <a:gd name="connsiteX24" fmla="*/ 1749 w 9126"/>
                              <a:gd name="connsiteY24" fmla="*/ 1643 h 8900"/>
                              <a:gd name="connsiteX25" fmla="*/ 1827 w 9126"/>
                              <a:gd name="connsiteY25" fmla="*/ 1526 h 8900"/>
                              <a:gd name="connsiteX26" fmla="*/ 1899 w 9126"/>
                              <a:gd name="connsiteY26" fmla="*/ 1413 h 8900"/>
                              <a:gd name="connsiteX27" fmla="*/ 1970 w 9126"/>
                              <a:gd name="connsiteY27" fmla="*/ 1303 h 8900"/>
                              <a:gd name="connsiteX28" fmla="*/ 2042 w 9126"/>
                              <a:gd name="connsiteY28" fmla="*/ 1195 h 8900"/>
                              <a:gd name="connsiteX29" fmla="*/ 2117 w 9126"/>
                              <a:gd name="connsiteY29" fmla="*/ 1092 h 8900"/>
                              <a:gd name="connsiteX30" fmla="*/ 2189 w 9126"/>
                              <a:gd name="connsiteY30" fmla="*/ 997 h 8900"/>
                              <a:gd name="connsiteX31" fmla="*/ 2263 w 9126"/>
                              <a:gd name="connsiteY31" fmla="*/ 901 h 8900"/>
                              <a:gd name="connsiteX32" fmla="*/ 2335 w 9126"/>
                              <a:gd name="connsiteY32" fmla="*/ 813 h 8900"/>
                              <a:gd name="connsiteX33" fmla="*/ 2408 w 9126"/>
                              <a:gd name="connsiteY33" fmla="*/ 728 h 8900"/>
                              <a:gd name="connsiteX34" fmla="*/ 2483 w 9126"/>
                              <a:gd name="connsiteY34" fmla="*/ 644 h 8900"/>
                              <a:gd name="connsiteX35" fmla="*/ 2554 w 9126"/>
                              <a:gd name="connsiteY35" fmla="*/ 569 h 8900"/>
                              <a:gd name="connsiteX36" fmla="*/ 2629 w 9126"/>
                              <a:gd name="connsiteY36" fmla="*/ 497 h 8900"/>
                              <a:gd name="connsiteX37" fmla="*/ 2701 w 9126"/>
                              <a:gd name="connsiteY37" fmla="*/ 428 h 8900"/>
                              <a:gd name="connsiteX38" fmla="*/ 2772 w 9126"/>
                              <a:gd name="connsiteY38" fmla="*/ 365 h 8900"/>
                              <a:gd name="connsiteX39" fmla="*/ 2849 w 9126"/>
                              <a:gd name="connsiteY39" fmla="*/ 308 h 8900"/>
                              <a:gd name="connsiteX40" fmla="*/ 2918 w 9126"/>
                              <a:gd name="connsiteY40" fmla="*/ 255 h 8900"/>
                              <a:gd name="connsiteX41" fmla="*/ 2997 w 9126"/>
                              <a:gd name="connsiteY41" fmla="*/ 206 h 8900"/>
                              <a:gd name="connsiteX42" fmla="*/ 3063 w 9126"/>
                              <a:gd name="connsiteY42" fmla="*/ 164 h 8900"/>
                              <a:gd name="connsiteX43" fmla="*/ 3143 w 9126"/>
                              <a:gd name="connsiteY43" fmla="*/ 126 h 8900"/>
                              <a:gd name="connsiteX44" fmla="*/ 3211 w 9126"/>
                              <a:gd name="connsiteY44" fmla="*/ 91 h 8900"/>
                              <a:gd name="connsiteX45" fmla="*/ 3285 w 9126"/>
                              <a:gd name="connsiteY45" fmla="*/ 63 h 8900"/>
                              <a:gd name="connsiteX46" fmla="*/ 3356 w 9126"/>
                              <a:gd name="connsiteY46" fmla="*/ 40 h 8900"/>
                              <a:gd name="connsiteX47" fmla="*/ 3429 w 9126"/>
                              <a:gd name="connsiteY47" fmla="*/ 25 h 8900"/>
                              <a:gd name="connsiteX48" fmla="*/ 3501 w 9126"/>
                              <a:gd name="connsiteY48" fmla="*/ 10 h 8900"/>
                              <a:gd name="connsiteX49" fmla="*/ 3581 w 9126"/>
                              <a:gd name="connsiteY49" fmla="*/ 2 h 8900"/>
                              <a:gd name="connsiteX50" fmla="*/ 3651 w 9126"/>
                              <a:gd name="connsiteY50" fmla="*/ 0 h 8900"/>
                              <a:gd name="connsiteX51" fmla="*/ 3722 w 9126"/>
                              <a:gd name="connsiteY51" fmla="*/ 2 h 8900"/>
                              <a:gd name="connsiteX52" fmla="*/ 3795 w 9126"/>
                              <a:gd name="connsiteY52" fmla="*/ 10 h 8900"/>
                              <a:gd name="connsiteX53" fmla="*/ 3869 w 9126"/>
                              <a:gd name="connsiteY53" fmla="*/ 25 h 8900"/>
                              <a:gd name="connsiteX54" fmla="*/ 3941 w 9126"/>
                              <a:gd name="connsiteY54" fmla="*/ 40 h 8900"/>
                              <a:gd name="connsiteX55" fmla="*/ 4018 w 9126"/>
                              <a:gd name="connsiteY55" fmla="*/ 63 h 8900"/>
                              <a:gd name="connsiteX56" fmla="*/ 4085 w 9126"/>
                              <a:gd name="connsiteY56" fmla="*/ 91 h 8900"/>
                              <a:gd name="connsiteX57" fmla="*/ 4161 w 9126"/>
                              <a:gd name="connsiteY57" fmla="*/ 126 h 8900"/>
                              <a:gd name="connsiteX58" fmla="*/ 4236 w 9126"/>
                              <a:gd name="connsiteY58" fmla="*/ 164 h 8900"/>
                              <a:gd name="connsiteX59" fmla="*/ 4304 w 9126"/>
                              <a:gd name="connsiteY59" fmla="*/ 206 h 8900"/>
                              <a:gd name="connsiteX60" fmla="*/ 4379 w 9126"/>
                              <a:gd name="connsiteY60" fmla="*/ 255 h 8900"/>
                              <a:gd name="connsiteX61" fmla="*/ 4452 w 9126"/>
                              <a:gd name="connsiteY61" fmla="*/ 308 h 8900"/>
                              <a:gd name="connsiteX62" fmla="*/ 4525 w 9126"/>
                              <a:gd name="connsiteY62" fmla="*/ 365 h 8900"/>
                              <a:gd name="connsiteX63" fmla="*/ 4600 w 9126"/>
                              <a:gd name="connsiteY63" fmla="*/ 428 h 8900"/>
                              <a:gd name="connsiteX64" fmla="*/ 4673 w 9126"/>
                              <a:gd name="connsiteY64" fmla="*/ 497 h 8900"/>
                              <a:gd name="connsiteX65" fmla="*/ 4742 w 9126"/>
                              <a:gd name="connsiteY65" fmla="*/ 569 h 8900"/>
                              <a:gd name="connsiteX66" fmla="*/ 4819 w 9126"/>
                              <a:gd name="connsiteY66" fmla="*/ 644 h 8900"/>
                              <a:gd name="connsiteX67" fmla="*/ 4892 w 9126"/>
                              <a:gd name="connsiteY67" fmla="*/ 728 h 8900"/>
                              <a:gd name="connsiteX68" fmla="*/ 4962 w 9126"/>
                              <a:gd name="connsiteY68" fmla="*/ 813 h 8900"/>
                              <a:gd name="connsiteX69" fmla="*/ 5038 w 9126"/>
                              <a:gd name="connsiteY69" fmla="*/ 901 h 8900"/>
                              <a:gd name="connsiteX70" fmla="*/ 5112 w 9126"/>
                              <a:gd name="connsiteY70" fmla="*/ 997 h 8900"/>
                              <a:gd name="connsiteX71" fmla="*/ 5184 w 9126"/>
                              <a:gd name="connsiteY71" fmla="*/ 1092 h 8900"/>
                              <a:gd name="connsiteX72" fmla="*/ 5254 w 9126"/>
                              <a:gd name="connsiteY72" fmla="*/ 1195 h 8900"/>
                              <a:gd name="connsiteX73" fmla="*/ 5327 w 9126"/>
                              <a:gd name="connsiteY73" fmla="*/ 1303 h 8900"/>
                              <a:gd name="connsiteX74" fmla="*/ 5402 w 9126"/>
                              <a:gd name="connsiteY74" fmla="*/ 1413 h 8900"/>
                              <a:gd name="connsiteX75" fmla="*/ 5475 w 9126"/>
                              <a:gd name="connsiteY75" fmla="*/ 1526 h 8900"/>
                              <a:gd name="connsiteX76" fmla="*/ 5547 w 9126"/>
                              <a:gd name="connsiteY76" fmla="*/ 1643 h 8900"/>
                              <a:gd name="connsiteX77" fmla="*/ 5620 w 9126"/>
                              <a:gd name="connsiteY77" fmla="*/ 1765 h 8900"/>
                              <a:gd name="connsiteX78" fmla="*/ 5691 w 9126"/>
                              <a:gd name="connsiteY78" fmla="*/ 1889 h 8900"/>
                              <a:gd name="connsiteX79" fmla="*/ 5766 w 9126"/>
                              <a:gd name="connsiteY79" fmla="*/ 2019 h 8900"/>
                              <a:gd name="connsiteX80" fmla="*/ 5844 w 9126"/>
                              <a:gd name="connsiteY80" fmla="*/ 2149 h 8900"/>
                              <a:gd name="connsiteX81" fmla="*/ 5910 w 9126"/>
                              <a:gd name="connsiteY81" fmla="*/ 2282 h 8900"/>
                              <a:gd name="connsiteX82" fmla="*/ 5986 w 9126"/>
                              <a:gd name="connsiteY82" fmla="*/ 2419 h 8900"/>
                              <a:gd name="connsiteX83" fmla="*/ 6058 w 9126"/>
                              <a:gd name="connsiteY83" fmla="*/ 2560 h 8900"/>
                              <a:gd name="connsiteX84" fmla="*/ 6133 w 9126"/>
                              <a:gd name="connsiteY84" fmla="*/ 2704 h 8900"/>
                              <a:gd name="connsiteX85" fmla="*/ 6201 w 9126"/>
                              <a:gd name="connsiteY85" fmla="*/ 2847 h 8900"/>
                              <a:gd name="connsiteX86" fmla="*/ 6278 w 9126"/>
                              <a:gd name="connsiteY86" fmla="*/ 2994 h 8900"/>
                              <a:gd name="connsiteX87" fmla="*/ 6353 w 9126"/>
                              <a:gd name="connsiteY87" fmla="*/ 3142 h 8900"/>
                              <a:gd name="connsiteX88" fmla="*/ 6422 w 9126"/>
                              <a:gd name="connsiteY88" fmla="*/ 3294 h 8900"/>
                              <a:gd name="connsiteX89" fmla="*/ 6497 w 9126"/>
                              <a:gd name="connsiteY89" fmla="*/ 3449 h 8900"/>
                              <a:gd name="connsiteX90" fmla="*/ 6570 w 9126"/>
                              <a:gd name="connsiteY90" fmla="*/ 3605 h 8900"/>
                              <a:gd name="connsiteX91" fmla="*/ 6638 w 9126"/>
                              <a:gd name="connsiteY91" fmla="*/ 3759 h 8900"/>
                              <a:gd name="connsiteX92" fmla="*/ 6716 w 9126"/>
                              <a:gd name="connsiteY92" fmla="*/ 3916 h 8900"/>
                              <a:gd name="connsiteX93" fmla="*/ 6789 w 9126"/>
                              <a:gd name="connsiteY93" fmla="*/ 4076 h 8900"/>
                              <a:gd name="connsiteX94" fmla="*/ 6864 w 9126"/>
                              <a:gd name="connsiteY94" fmla="*/ 4237 h 8900"/>
                              <a:gd name="connsiteX95" fmla="*/ 6932 w 9126"/>
                              <a:gd name="connsiteY95" fmla="*/ 4398 h 8900"/>
                              <a:gd name="connsiteX96" fmla="*/ 7009 w 9126"/>
                              <a:gd name="connsiteY96" fmla="*/ 4562 h 8900"/>
                              <a:gd name="connsiteX97" fmla="*/ 7080 w 9126"/>
                              <a:gd name="connsiteY97" fmla="*/ 4722 h 8900"/>
                              <a:gd name="connsiteX98" fmla="*/ 7156 w 9126"/>
                              <a:gd name="connsiteY98" fmla="*/ 4885 h 8900"/>
                              <a:gd name="connsiteX99" fmla="*/ 7230 w 9126"/>
                              <a:gd name="connsiteY99" fmla="*/ 5049 h 8900"/>
                              <a:gd name="connsiteX100" fmla="*/ 7298 w 9126"/>
                              <a:gd name="connsiteY100" fmla="*/ 5213 h 8900"/>
                              <a:gd name="connsiteX101" fmla="*/ 7373 w 9126"/>
                              <a:gd name="connsiteY101" fmla="*/ 5378 h 8900"/>
                              <a:gd name="connsiteX102" fmla="*/ 7443 w 9126"/>
                              <a:gd name="connsiteY102" fmla="*/ 5542 h 8900"/>
                              <a:gd name="connsiteX103" fmla="*/ 7519 w 9126"/>
                              <a:gd name="connsiteY103" fmla="*/ 5703 h 8900"/>
                              <a:gd name="connsiteX104" fmla="*/ 7591 w 9126"/>
                              <a:gd name="connsiteY104" fmla="*/ 5866 h 8900"/>
                              <a:gd name="connsiteX105" fmla="*/ 7665 w 9126"/>
                              <a:gd name="connsiteY105" fmla="*/ 6030 h 8900"/>
                              <a:gd name="connsiteX106" fmla="*/ 7737 w 9126"/>
                              <a:gd name="connsiteY106" fmla="*/ 6190 h 8900"/>
                              <a:gd name="connsiteX107" fmla="*/ 7811 w 9126"/>
                              <a:gd name="connsiteY107" fmla="*/ 6351 h 8900"/>
                              <a:gd name="connsiteX108" fmla="*/ 7885 w 9126"/>
                              <a:gd name="connsiteY108" fmla="*/ 6511 h 8900"/>
                              <a:gd name="connsiteX109" fmla="*/ 7955 w 9126"/>
                              <a:gd name="connsiteY109" fmla="*/ 6668 h 8900"/>
                              <a:gd name="connsiteX110" fmla="*/ 8029 w 9126"/>
                              <a:gd name="connsiteY110" fmla="*/ 6822 h 8900"/>
                              <a:gd name="connsiteX111" fmla="*/ 8104 w 9126"/>
                              <a:gd name="connsiteY111" fmla="*/ 6978 h 8900"/>
                              <a:gd name="connsiteX112" fmla="*/ 8177 w 9126"/>
                              <a:gd name="connsiteY112" fmla="*/ 7133 h 8900"/>
                              <a:gd name="connsiteX113" fmla="*/ 8248 w 9126"/>
                              <a:gd name="connsiteY113" fmla="*/ 7285 h 8900"/>
                              <a:gd name="connsiteX114" fmla="*/ 8320 w 9126"/>
                              <a:gd name="connsiteY114" fmla="*/ 7434 h 8900"/>
                              <a:gd name="connsiteX115" fmla="*/ 8395 w 9126"/>
                              <a:gd name="connsiteY115" fmla="*/ 7580 h 8900"/>
                              <a:gd name="connsiteX116" fmla="*/ 8469 w 9126"/>
                              <a:gd name="connsiteY116" fmla="*/ 7724 h 8900"/>
                              <a:gd name="connsiteX117" fmla="*/ 8544 w 9126"/>
                              <a:gd name="connsiteY117" fmla="*/ 7867 h 8900"/>
                              <a:gd name="connsiteX118" fmla="*/ 8613 w 9126"/>
                              <a:gd name="connsiteY118" fmla="*/ 8009 h 8900"/>
                              <a:gd name="connsiteX119" fmla="*/ 8684 w 9126"/>
                              <a:gd name="connsiteY119" fmla="*/ 8145 h 8900"/>
                              <a:gd name="connsiteX120" fmla="*/ 8758 w 9126"/>
                              <a:gd name="connsiteY120" fmla="*/ 8277 h 8900"/>
                              <a:gd name="connsiteX121" fmla="*/ 8832 w 9126"/>
                              <a:gd name="connsiteY121" fmla="*/ 8408 h 8900"/>
                              <a:gd name="connsiteX122" fmla="*/ 8907 w 9126"/>
                              <a:gd name="connsiteY122" fmla="*/ 8538 h 8900"/>
                              <a:gd name="connsiteX123" fmla="*/ 8978 w 9126"/>
                              <a:gd name="connsiteY123" fmla="*/ 8662 h 8900"/>
                              <a:gd name="connsiteX124" fmla="*/ 9126 w 9126"/>
                              <a:gd name="connsiteY124" fmla="*/ 8900 h 8900"/>
                              <a:gd name="connsiteX0" fmla="*/ 0 w 9838"/>
                              <a:gd name="connsiteY0" fmla="*/ 5857 h 9733"/>
                              <a:gd name="connsiteX1" fmla="*/ 79 w 9838"/>
                              <a:gd name="connsiteY1" fmla="*/ 5673 h 9733"/>
                              <a:gd name="connsiteX2" fmla="*/ 162 w 9838"/>
                              <a:gd name="connsiteY2" fmla="*/ 5489 h 9733"/>
                              <a:gd name="connsiteX3" fmla="*/ 238 w 9838"/>
                              <a:gd name="connsiteY3" fmla="*/ 5306 h 9733"/>
                              <a:gd name="connsiteX4" fmla="*/ 320 w 9838"/>
                              <a:gd name="connsiteY4" fmla="*/ 5126 h 9733"/>
                              <a:gd name="connsiteX5" fmla="*/ 403 w 9838"/>
                              <a:gd name="connsiteY5" fmla="*/ 4942 h 9733"/>
                              <a:gd name="connsiteX6" fmla="*/ 481 w 9838"/>
                              <a:gd name="connsiteY6" fmla="*/ 4761 h 9733"/>
                              <a:gd name="connsiteX7" fmla="*/ 561 w 9838"/>
                              <a:gd name="connsiteY7" fmla="*/ 4580 h 9733"/>
                              <a:gd name="connsiteX8" fmla="*/ 639 w 9838"/>
                              <a:gd name="connsiteY8" fmla="*/ 4400 h 9733"/>
                              <a:gd name="connsiteX9" fmla="*/ 721 w 9838"/>
                              <a:gd name="connsiteY9" fmla="*/ 4224 h 9733"/>
                              <a:gd name="connsiteX10" fmla="*/ 798 w 9838"/>
                              <a:gd name="connsiteY10" fmla="*/ 4051 h 9733"/>
                              <a:gd name="connsiteX11" fmla="*/ 880 w 9838"/>
                              <a:gd name="connsiteY11" fmla="*/ 3875 h 9733"/>
                              <a:gd name="connsiteX12" fmla="*/ 958 w 9838"/>
                              <a:gd name="connsiteY12" fmla="*/ 3701 h 9733"/>
                              <a:gd name="connsiteX13" fmla="*/ 1041 w 9838"/>
                              <a:gd name="connsiteY13" fmla="*/ 3530 h 9733"/>
                              <a:gd name="connsiteX14" fmla="*/ 1122 w 9838"/>
                              <a:gd name="connsiteY14" fmla="*/ 3364 h 9733"/>
                              <a:gd name="connsiteX15" fmla="*/ 1198 w 9838"/>
                              <a:gd name="connsiteY15" fmla="*/ 3199 h 9733"/>
                              <a:gd name="connsiteX16" fmla="*/ 1280 w 9838"/>
                              <a:gd name="connsiteY16" fmla="*/ 3038 h 9733"/>
                              <a:gd name="connsiteX17" fmla="*/ 1358 w 9838"/>
                              <a:gd name="connsiteY17" fmla="*/ 2876 h 9733"/>
                              <a:gd name="connsiteX18" fmla="*/ 1441 w 9838"/>
                              <a:gd name="connsiteY18" fmla="*/ 2718 h 9733"/>
                              <a:gd name="connsiteX19" fmla="*/ 1517 w 9838"/>
                              <a:gd name="connsiteY19" fmla="*/ 2564 h 9733"/>
                              <a:gd name="connsiteX20" fmla="*/ 1601 w 9838"/>
                              <a:gd name="connsiteY20" fmla="*/ 2415 h 9733"/>
                              <a:gd name="connsiteX21" fmla="*/ 1679 w 9838"/>
                              <a:gd name="connsiteY21" fmla="*/ 2269 h 9733"/>
                              <a:gd name="connsiteX22" fmla="*/ 1762 w 9838"/>
                              <a:gd name="connsiteY22" fmla="*/ 2122 h 9733"/>
                              <a:gd name="connsiteX23" fmla="*/ 1840 w 9838"/>
                              <a:gd name="connsiteY23" fmla="*/ 1983 h 9733"/>
                              <a:gd name="connsiteX24" fmla="*/ 1917 w 9838"/>
                              <a:gd name="connsiteY24" fmla="*/ 1846 h 9733"/>
                              <a:gd name="connsiteX25" fmla="*/ 2002 w 9838"/>
                              <a:gd name="connsiteY25" fmla="*/ 1715 h 9733"/>
                              <a:gd name="connsiteX26" fmla="*/ 2081 w 9838"/>
                              <a:gd name="connsiteY26" fmla="*/ 1588 h 9733"/>
                              <a:gd name="connsiteX27" fmla="*/ 2159 w 9838"/>
                              <a:gd name="connsiteY27" fmla="*/ 1464 h 9733"/>
                              <a:gd name="connsiteX28" fmla="*/ 2238 w 9838"/>
                              <a:gd name="connsiteY28" fmla="*/ 1343 h 9733"/>
                              <a:gd name="connsiteX29" fmla="*/ 2320 w 9838"/>
                              <a:gd name="connsiteY29" fmla="*/ 1227 h 9733"/>
                              <a:gd name="connsiteX30" fmla="*/ 2399 w 9838"/>
                              <a:gd name="connsiteY30" fmla="*/ 1120 h 9733"/>
                              <a:gd name="connsiteX31" fmla="*/ 2480 w 9838"/>
                              <a:gd name="connsiteY31" fmla="*/ 1012 h 9733"/>
                              <a:gd name="connsiteX32" fmla="*/ 2559 w 9838"/>
                              <a:gd name="connsiteY32" fmla="*/ 913 h 9733"/>
                              <a:gd name="connsiteX33" fmla="*/ 2639 w 9838"/>
                              <a:gd name="connsiteY33" fmla="*/ 818 h 9733"/>
                              <a:gd name="connsiteX34" fmla="*/ 2721 w 9838"/>
                              <a:gd name="connsiteY34" fmla="*/ 724 h 9733"/>
                              <a:gd name="connsiteX35" fmla="*/ 2799 w 9838"/>
                              <a:gd name="connsiteY35" fmla="*/ 639 h 9733"/>
                              <a:gd name="connsiteX36" fmla="*/ 2881 w 9838"/>
                              <a:gd name="connsiteY36" fmla="*/ 558 h 9733"/>
                              <a:gd name="connsiteX37" fmla="*/ 2960 w 9838"/>
                              <a:gd name="connsiteY37" fmla="*/ 481 h 9733"/>
                              <a:gd name="connsiteX38" fmla="*/ 3037 w 9838"/>
                              <a:gd name="connsiteY38" fmla="*/ 410 h 9733"/>
                              <a:gd name="connsiteX39" fmla="*/ 3122 w 9838"/>
                              <a:gd name="connsiteY39" fmla="*/ 346 h 9733"/>
                              <a:gd name="connsiteX40" fmla="*/ 3197 w 9838"/>
                              <a:gd name="connsiteY40" fmla="*/ 287 h 9733"/>
                              <a:gd name="connsiteX41" fmla="*/ 3284 w 9838"/>
                              <a:gd name="connsiteY41" fmla="*/ 231 h 9733"/>
                              <a:gd name="connsiteX42" fmla="*/ 3356 w 9838"/>
                              <a:gd name="connsiteY42" fmla="*/ 184 h 9733"/>
                              <a:gd name="connsiteX43" fmla="*/ 3444 w 9838"/>
                              <a:gd name="connsiteY43" fmla="*/ 142 h 9733"/>
                              <a:gd name="connsiteX44" fmla="*/ 3519 w 9838"/>
                              <a:gd name="connsiteY44" fmla="*/ 102 h 9733"/>
                              <a:gd name="connsiteX45" fmla="*/ 3600 w 9838"/>
                              <a:gd name="connsiteY45" fmla="*/ 71 h 9733"/>
                              <a:gd name="connsiteX46" fmla="*/ 3677 w 9838"/>
                              <a:gd name="connsiteY46" fmla="*/ 45 h 9733"/>
                              <a:gd name="connsiteX47" fmla="*/ 3757 w 9838"/>
                              <a:gd name="connsiteY47" fmla="*/ 28 h 9733"/>
                              <a:gd name="connsiteX48" fmla="*/ 3836 w 9838"/>
                              <a:gd name="connsiteY48" fmla="*/ 11 h 9733"/>
                              <a:gd name="connsiteX49" fmla="*/ 3924 w 9838"/>
                              <a:gd name="connsiteY49" fmla="*/ 2 h 9733"/>
                              <a:gd name="connsiteX50" fmla="*/ 4001 w 9838"/>
                              <a:gd name="connsiteY50" fmla="*/ 0 h 9733"/>
                              <a:gd name="connsiteX51" fmla="*/ 4078 w 9838"/>
                              <a:gd name="connsiteY51" fmla="*/ 2 h 9733"/>
                              <a:gd name="connsiteX52" fmla="*/ 4158 w 9838"/>
                              <a:gd name="connsiteY52" fmla="*/ 11 h 9733"/>
                              <a:gd name="connsiteX53" fmla="*/ 4240 w 9838"/>
                              <a:gd name="connsiteY53" fmla="*/ 28 h 9733"/>
                              <a:gd name="connsiteX54" fmla="*/ 4318 w 9838"/>
                              <a:gd name="connsiteY54" fmla="*/ 45 h 9733"/>
                              <a:gd name="connsiteX55" fmla="*/ 4403 w 9838"/>
                              <a:gd name="connsiteY55" fmla="*/ 71 h 9733"/>
                              <a:gd name="connsiteX56" fmla="*/ 4476 w 9838"/>
                              <a:gd name="connsiteY56" fmla="*/ 102 h 9733"/>
                              <a:gd name="connsiteX57" fmla="*/ 4560 w 9838"/>
                              <a:gd name="connsiteY57" fmla="*/ 142 h 9733"/>
                              <a:gd name="connsiteX58" fmla="*/ 4642 w 9838"/>
                              <a:gd name="connsiteY58" fmla="*/ 184 h 9733"/>
                              <a:gd name="connsiteX59" fmla="*/ 4716 w 9838"/>
                              <a:gd name="connsiteY59" fmla="*/ 231 h 9733"/>
                              <a:gd name="connsiteX60" fmla="*/ 4798 w 9838"/>
                              <a:gd name="connsiteY60" fmla="*/ 287 h 9733"/>
                              <a:gd name="connsiteX61" fmla="*/ 4878 w 9838"/>
                              <a:gd name="connsiteY61" fmla="*/ 346 h 9733"/>
                              <a:gd name="connsiteX62" fmla="*/ 4958 w 9838"/>
                              <a:gd name="connsiteY62" fmla="*/ 410 h 9733"/>
                              <a:gd name="connsiteX63" fmla="*/ 5041 w 9838"/>
                              <a:gd name="connsiteY63" fmla="*/ 481 h 9733"/>
                              <a:gd name="connsiteX64" fmla="*/ 5121 w 9838"/>
                              <a:gd name="connsiteY64" fmla="*/ 558 h 9733"/>
                              <a:gd name="connsiteX65" fmla="*/ 5196 w 9838"/>
                              <a:gd name="connsiteY65" fmla="*/ 639 h 9733"/>
                              <a:gd name="connsiteX66" fmla="*/ 5281 w 9838"/>
                              <a:gd name="connsiteY66" fmla="*/ 724 h 9733"/>
                              <a:gd name="connsiteX67" fmla="*/ 5361 w 9838"/>
                              <a:gd name="connsiteY67" fmla="*/ 818 h 9733"/>
                              <a:gd name="connsiteX68" fmla="*/ 5437 w 9838"/>
                              <a:gd name="connsiteY68" fmla="*/ 913 h 9733"/>
                              <a:gd name="connsiteX69" fmla="*/ 5520 w 9838"/>
                              <a:gd name="connsiteY69" fmla="*/ 1012 h 9733"/>
                              <a:gd name="connsiteX70" fmla="*/ 5602 w 9838"/>
                              <a:gd name="connsiteY70" fmla="*/ 1120 h 9733"/>
                              <a:gd name="connsiteX71" fmla="*/ 5680 w 9838"/>
                              <a:gd name="connsiteY71" fmla="*/ 1227 h 9733"/>
                              <a:gd name="connsiteX72" fmla="*/ 5757 w 9838"/>
                              <a:gd name="connsiteY72" fmla="*/ 1343 h 9733"/>
                              <a:gd name="connsiteX73" fmla="*/ 5837 w 9838"/>
                              <a:gd name="connsiteY73" fmla="*/ 1464 h 9733"/>
                              <a:gd name="connsiteX74" fmla="*/ 5919 w 9838"/>
                              <a:gd name="connsiteY74" fmla="*/ 1588 h 9733"/>
                              <a:gd name="connsiteX75" fmla="*/ 5999 w 9838"/>
                              <a:gd name="connsiteY75" fmla="*/ 1715 h 9733"/>
                              <a:gd name="connsiteX76" fmla="*/ 6078 w 9838"/>
                              <a:gd name="connsiteY76" fmla="*/ 1846 h 9733"/>
                              <a:gd name="connsiteX77" fmla="*/ 6158 w 9838"/>
                              <a:gd name="connsiteY77" fmla="*/ 1983 h 9733"/>
                              <a:gd name="connsiteX78" fmla="*/ 6236 w 9838"/>
                              <a:gd name="connsiteY78" fmla="*/ 2122 h 9733"/>
                              <a:gd name="connsiteX79" fmla="*/ 6318 w 9838"/>
                              <a:gd name="connsiteY79" fmla="*/ 2269 h 9733"/>
                              <a:gd name="connsiteX80" fmla="*/ 6404 w 9838"/>
                              <a:gd name="connsiteY80" fmla="*/ 2415 h 9733"/>
                              <a:gd name="connsiteX81" fmla="*/ 6476 w 9838"/>
                              <a:gd name="connsiteY81" fmla="*/ 2564 h 9733"/>
                              <a:gd name="connsiteX82" fmla="*/ 6559 w 9838"/>
                              <a:gd name="connsiteY82" fmla="*/ 2718 h 9733"/>
                              <a:gd name="connsiteX83" fmla="*/ 6638 w 9838"/>
                              <a:gd name="connsiteY83" fmla="*/ 2876 h 9733"/>
                              <a:gd name="connsiteX84" fmla="*/ 6720 w 9838"/>
                              <a:gd name="connsiteY84" fmla="*/ 3038 h 9733"/>
                              <a:gd name="connsiteX85" fmla="*/ 6795 w 9838"/>
                              <a:gd name="connsiteY85" fmla="*/ 3199 h 9733"/>
                              <a:gd name="connsiteX86" fmla="*/ 6879 w 9838"/>
                              <a:gd name="connsiteY86" fmla="*/ 3364 h 9733"/>
                              <a:gd name="connsiteX87" fmla="*/ 6961 w 9838"/>
                              <a:gd name="connsiteY87" fmla="*/ 3530 h 9733"/>
                              <a:gd name="connsiteX88" fmla="*/ 7037 w 9838"/>
                              <a:gd name="connsiteY88" fmla="*/ 3701 h 9733"/>
                              <a:gd name="connsiteX89" fmla="*/ 7119 w 9838"/>
                              <a:gd name="connsiteY89" fmla="*/ 3875 h 9733"/>
                              <a:gd name="connsiteX90" fmla="*/ 7199 w 9838"/>
                              <a:gd name="connsiteY90" fmla="*/ 4051 h 9733"/>
                              <a:gd name="connsiteX91" fmla="*/ 7274 w 9838"/>
                              <a:gd name="connsiteY91" fmla="*/ 4224 h 9733"/>
                              <a:gd name="connsiteX92" fmla="*/ 7359 w 9838"/>
                              <a:gd name="connsiteY92" fmla="*/ 4400 h 9733"/>
                              <a:gd name="connsiteX93" fmla="*/ 7439 w 9838"/>
                              <a:gd name="connsiteY93" fmla="*/ 4580 h 9733"/>
                              <a:gd name="connsiteX94" fmla="*/ 7521 w 9838"/>
                              <a:gd name="connsiteY94" fmla="*/ 4761 h 9733"/>
                              <a:gd name="connsiteX95" fmla="*/ 7596 w 9838"/>
                              <a:gd name="connsiteY95" fmla="*/ 4942 h 9733"/>
                              <a:gd name="connsiteX96" fmla="*/ 7680 w 9838"/>
                              <a:gd name="connsiteY96" fmla="*/ 5126 h 9733"/>
                              <a:gd name="connsiteX97" fmla="*/ 7758 w 9838"/>
                              <a:gd name="connsiteY97" fmla="*/ 5306 h 9733"/>
                              <a:gd name="connsiteX98" fmla="*/ 7841 w 9838"/>
                              <a:gd name="connsiteY98" fmla="*/ 5489 h 9733"/>
                              <a:gd name="connsiteX99" fmla="*/ 7922 w 9838"/>
                              <a:gd name="connsiteY99" fmla="*/ 5673 h 9733"/>
                              <a:gd name="connsiteX100" fmla="*/ 7997 w 9838"/>
                              <a:gd name="connsiteY100" fmla="*/ 5857 h 9733"/>
                              <a:gd name="connsiteX101" fmla="*/ 8079 w 9838"/>
                              <a:gd name="connsiteY101" fmla="*/ 6043 h 9733"/>
                              <a:gd name="connsiteX102" fmla="*/ 8156 w 9838"/>
                              <a:gd name="connsiteY102" fmla="*/ 6227 h 9733"/>
                              <a:gd name="connsiteX103" fmla="*/ 8239 w 9838"/>
                              <a:gd name="connsiteY103" fmla="*/ 6408 h 9733"/>
                              <a:gd name="connsiteX104" fmla="*/ 8318 w 9838"/>
                              <a:gd name="connsiteY104" fmla="*/ 6591 h 9733"/>
                              <a:gd name="connsiteX105" fmla="*/ 8399 w 9838"/>
                              <a:gd name="connsiteY105" fmla="*/ 6775 h 9733"/>
                              <a:gd name="connsiteX106" fmla="*/ 8478 w 9838"/>
                              <a:gd name="connsiteY106" fmla="*/ 6955 h 9733"/>
                              <a:gd name="connsiteX107" fmla="*/ 8559 w 9838"/>
                              <a:gd name="connsiteY107" fmla="*/ 7136 h 9733"/>
                              <a:gd name="connsiteX108" fmla="*/ 8640 w 9838"/>
                              <a:gd name="connsiteY108" fmla="*/ 7316 h 9733"/>
                              <a:gd name="connsiteX109" fmla="*/ 8717 w 9838"/>
                              <a:gd name="connsiteY109" fmla="*/ 7492 h 9733"/>
                              <a:gd name="connsiteX110" fmla="*/ 8798 w 9838"/>
                              <a:gd name="connsiteY110" fmla="*/ 7665 h 9733"/>
                              <a:gd name="connsiteX111" fmla="*/ 8880 w 9838"/>
                              <a:gd name="connsiteY111" fmla="*/ 7840 h 9733"/>
                              <a:gd name="connsiteX112" fmla="*/ 8960 w 9838"/>
                              <a:gd name="connsiteY112" fmla="*/ 8015 h 9733"/>
                              <a:gd name="connsiteX113" fmla="*/ 9038 w 9838"/>
                              <a:gd name="connsiteY113" fmla="*/ 8185 h 9733"/>
                              <a:gd name="connsiteX114" fmla="*/ 9117 w 9838"/>
                              <a:gd name="connsiteY114" fmla="*/ 8353 h 9733"/>
                              <a:gd name="connsiteX115" fmla="*/ 9199 w 9838"/>
                              <a:gd name="connsiteY115" fmla="*/ 8517 h 9733"/>
                              <a:gd name="connsiteX116" fmla="*/ 9280 w 9838"/>
                              <a:gd name="connsiteY116" fmla="*/ 8679 h 9733"/>
                              <a:gd name="connsiteX117" fmla="*/ 9362 w 9838"/>
                              <a:gd name="connsiteY117" fmla="*/ 8839 h 9733"/>
                              <a:gd name="connsiteX118" fmla="*/ 9438 w 9838"/>
                              <a:gd name="connsiteY118" fmla="*/ 8999 h 9733"/>
                              <a:gd name="connsiteX119" fmla="*/ 9516 w 9838"/>
                              <a:gd name="connsiteY119" fmla="*/ 9152 h 9733"/>
                              <a:gd name="connsiteX120" fmla="*/ 9597 w 9838"/>
                              <a:gd name="connsiteY120" fmla="*/ 9300 h 9733"/>
                              <a:gd name="connsiteX121" fmla="*/ 9678 w 9838"/>
                              <a:gd name="connsiteY121" fmla="*/ 9447 h 9733"/>
                              <a:gd name="connsiteX122" fmla="*/ 9760 w 9838"/>
                              <a:gd name="connsiteY122" fmla="*/ 9593 h 9733"/>
                              <a:gd name="connsiteX123" fmla="*/ 9838 w 9838"/>
                              <a:gd name="connsiteY123" fmla="*/ 9733 h 9733"/>
                              <a:gd name="connsiteX0" fmla="*/ 0 w 9921"/>
                              <a:gd name="connsiteY0" fmla="*/ 6018 h 9856"/>
                              <a:gd name="connsiteX1" fmla="*/ 80 w 9921"/>
                              <a:gd name="connsiteY1" fmla="*/ 5829 h 9856"/>
                              <a:gd name="connsiteX2" fmla="*/ 165 w 9921"/>
                              <a:gd name="connsiteY2" fmla="*/ 5640 h 9856"/>
                              <a:gd name="connsiteX3" fmla="*/ 242 w 9921"/>
                              <a:gd name="connsiteY3" fmla="*/ 5452 h 9856"/>
                              <a:gd name="connsiteX4" fmla="*/ 325 w 9921"/>
                              <a:gd name="connsiteY4" fmla="*/ 5267 h 9856"/>
                              <a:gd name="connsiteX5" fmla="*/ 410 w 9921"/>
                              <a:gd name="connsiteY5" fmla="*/ 5078 h 9856"/>
                              <a:gd name="connsiteX6" fmla="*/ 489 w 9921"/>
                              <a:gd name="connsiteY6" fmla="*/ 4892 h 9856"/>
                              <a:gd name="connsiteX7" fmla="*/ 570 w 9921"/>
                              <a:gd name="connsiteY7" fmla="*/ 4706 h 9856"/>
                              <a:gd name="connsiteX8" fmla="*/ 650 w 9921"/>
                              <a:gd name="connsiteY8" fmla="*/ 4521 h 9856"/>
                              <a:gd name="connsiteX9" fmla="*/ 733 w 9921"/>
                              <a:gd name="connsiteY9" fmla="*/ 4340 h 9856"/>
                              <a:gd name="connsiteX10" fmla="*/ 811 w 9921"/>
                              <a:gd name="connsiteY10" fmla="*/ 4162 h 9856"/>
                              <a:gd name="connsiteX11" fmla="*/ 894 w 9921"/>
                              <a:gd name="connsiteY11" fmla="*/ 3981 h 9856"/>
                              <a:gd name="connsiteX12" fmla="*/ 974 w 9921"/>
                              <a:gd name="connsiteY12" fmla="*/ 3803 h 9856"/>
                              <a:gd name="connsiteX13" fmla="*/ 1058 w 9921"/>
                              <a:gd name="connsiteY13" fmla="*/ 3627 h 9856"/>
                              <a:gd name="connsiteX14" fmla="*/ 1140 w 9921"/>
                              <a:gd name="connsiteY14" fmla="*/ 3456 h 9856"/>
                              <a:gd name="connsiteX15" fmla="*/ 1218 w 9921"/>
                              <a:gd name="connsiteY15" fmla="*/ 3287 h 9856"/>
                              <a:gd name="connsiteX16" fmla="*/ 1301 w 9921"/>
                              <a:gd name="connsiteY16" fmla="*/ 3121 h 9856"/>
                              <a:gd name="connsiteX17" fmla="*/ 1380 w 9921"/>
                              <a:gd name="connsiteY17" fmla="*/ 2955 h 9856"/>
                              <a:gd name="connsiteX18" fmla="*/ 1465 w 9921"/>
                              <a:gd name="connsiteY18" fmla="*/ 2793 h 9856"/>
                              <a:gd name="connsiteX19" fmla="*/ 1542 w 9921"/>
                              <a:gd name="connsiteY19" fmla="*/ 2634 h 9856"/>
                              <a:gd name="connsiteX20" fmla="*/ 1627 w 9921"/>
                              <a:gd name="connsiteY20" fmla="*/ 2481 h 9856"/>
                              <a:gd name="connsiteX21" fmla="*/ 1707 w 9921"/>
                              <a:gd name="connsiteY21" fmla="*/ 2331 h 9856"/>
                              <a:gd name="connsiteX22" fmla="*/ 1791 w 9921"/>
                              <a:gd name="connsiteY22" fmla="*/ 2180 h 9856"/>
                              <a:gd name="connsiteX23" fmla="*/ 1870 w 9921"/>
                              <a:gd name="connsiteY23" fmla="*/ 2037 h 9856"/>
                              <a:gd name="connsiteX24" fmla="*/ 1949 w 9921"/>
                              <a:gd name="connsiteY24" fmla="*/ 1897 h 9856"/>
                              <a:gd name="connsiteX25" fmla="*/ 2035 w 9921"/>
                              <a:gd name="connsiteY25" fmla="*/ 1762 h 9856"/>
                              <a:gd name="connsiteX26" fmla="*/ 2115 w 9921"/>
                              <a:gd name="connsiteY26" fmla="*/ 1632 h 9856"/>
                              <a:gd name="connsiteX27" fmla="*/ 2195 w 9921"/>
                              <a:gd name="connsiteY27" fmla="*/ 1504 h 9856"/>
                              <a:gd name="connsiteX28" fmla="*/ 2275 w 9921"/>
                              <a:gd name="connsiteY28" fmla="*/ 1380 h 9856"/>
                              <a:gd name="connsiteX29" fmla="*/ 2358 w 9921"/>
                              <a:gd name="connsiteY29" fmla="*/ 1261 h 9856"/>
                              <a:gd name="connsiteX30" fmla="*/ 2439 w 9921"/>
                              <a:gd name="connsiteY30" fmla="*/ 1151 h 9856"/>
                              <a:gd name="connsiteX31" fmla="*/ 2521 w 9921"/>
                              <a:gd name="connsiteY31" fmla="*/ 1040 h 9856"/>
                              <a:gd name="connsiteX32" fmla="*/ 2601 w 9921"/>
                              <a:gd name="connsiteY32" fmla="*/ 938 h 9856"/>
                              <a:gd name="connsiteX33" fmla="*/ 2682 w 9921"/>
                              <a:gd name="connsiteY33" fmla="*/ 840 h 9856"/>
                              <a:gd name="connsiteX34" fmla="*/ 2766 w 9921"/>
                              <a:gd name="connsiteY34" fmla="*/ 744 h 9856"/>
                              <a:gd name="connsiteX35" fmla="*/ 2845 w 9921"/>
                              <a:gd name="connsiteY35" fmla="*/ 657 h 9856"/>
                              <a:gd name="connsiteX36" fmla="*/ 2928 w 9921"/>
                              <a:gd name="connsiteY36" fmla="*/ 573 h 9856"/>
                              <a:gd name="connsiteX37" fmla="*/ 3009 w 9921"/>
                              <a:gd name="connsiteY37" fmla="*/ 494 h 9856"/>
                              <a:gd name="connsiteX38" fmla="*/ 3087 w 9921"/>
                              <a:gd name="connsiteY38" fmla="*/ 421 h 9856"/>
                              <a:gd name="connsiteX39" fmla="*/ 3173 w 9921"/>
                              <a:gd name="connsiteY39" fmla="*/ 355 h 9856"/>
                              <a:gd name="connsiteX40" fmla="*/ 3250 w 9921"/>
                              <a:gd name="connsiteY40" fmla="*/ 295 h 9856"/>
                              <a:gd name="connsiteX41" fmla="*/ 3338 w 9921"/>
                              <a:gd name="connsiteY41" fmla="*/ 237 h 9856"/>
                              <a:gd name="connsiteX42" fmla="*/ 3411 w 9921"/>
                              <a:gd name="connsiteY42" fmla="*/ 189 h 9856"/>
                              <a:gd name="connsiteX43" fmla="*/ 3501 w 9921"/>
                              <a:gd name="connsiteY43" fmla="*/ 146 h 9856"/>
                              <a:gd name="connsiteX44" fmla="*/ 3577 w 9921"/>
                              <a:gd name="connsiteY44" fmla="*/ 105 h 9856"/>
                              <a:gd name="connsiteX45" fmla="*/ 3659 w 9921"/>
                              <a:gd name="connsiteY45" fmla="*/ 73 h 9856"/>
                              <a:gd name="connsiteX46" fmla="*/ 3738 w 9921"/>
                              <a:gd name="connsiteY46" fmla="*/ 46 h 9856"/>
                              <a:gd name="connsiteX47" fmla="*/ 3819 w 9921"/>
                              <a:gd name="connsiteY47" fmla="*/ 29 h 9856"/>
                              <a:gd name="connsiteX48" fmla="*/ 3899 w 9921"/>
                              <a:gd name="connsiteY48" fmla="*/ 11 h 9856"/>
                              <a:gd name="connsiteX49" fmla="*/ 3989 w 9921"/>
                              <a:gd name="connsiteY49" fmla="*/ 2 h 9856"/>
                              <a:gd name="connsiteX50" fmla="*/ 4067 w 9921"/>
                              <a:gd name="connsiteY50" fmla="*/ 0 h 9856"/>
                              <a:gd name="connsiteX51" fmla="*/ 4145 w 9921"/>
                              <a:gd name="connsiteY51" fmla="*/ 2 h 9856"/>
                              <a:gd name="connsiteX52" fmla="*/ 4226 w 9921"/>
                              <a:gd name="connsiteY52" fmla="*/ 11 h 9856"/>
                              <a:gd name="connsiteX53" fmla="*/ 4310 w 9921"/>
                              <a:gd name="connsiteY53" fmla="*/ 29 h 9856"/>
                              <a:gd name="connsiteX54" fmla="*/ 4389 w 9921"/>
                              <a:gd name="connsiteY54" fmla="*/ 46 h 9856"/>
                              <a:gd name="connsiteX55" fmla="*/ 4476 w 9921"/>
                              <a:gd name="connsiteY55" fmla="*/ 73 h 9856"/>
                              <a:gd name="connsiteX56" fmla="*/ 4550 w 9921"/>
                              <a:gd name="connsiteY56" fmla="*/ 105 h 9856"/>
                              <a:gd name="connsiteX57" fmla="*/ 4635 w 9921"/>
                              <a:gd name="connsiteY57" fmla="*/ 146 h 9856"/>
                              <a:gd name="connsiteX58" fmla="*/ 4718 w 9921"/>
                              <a:gd name="connsiteY58" fmla="*/ 189 h 9856"/>
                              <a:gd name="connsiteX59" fmla="*/ 4794 w 9921"/>
                              <a:gd name="connsiteY59" fmla="*/ 237 h 9856"/>
                              <a:gd name="connsiteX60" fmla="*/ 4877 w 9921"/>
                              <a:gd name="connsiteY60" fmla="*/ 295 h 9856"/>
                              <a:gd name="connsiteX61" fmla="*/ 4958 w 9921"/>
                              <a:gd name="connsiteY61" fmla="*/ 355 h 9856"/>
                              <a:gd name="connsiteX62" fmla="*/ 5040 w 9921"/>
                              <a:gd name="connsiteY62" fmla="*/ 421 h 9856"/>
                              <a:gd name="connsiteX63" fmla="*/ 5124 w 9921"/>
                              <a:gd name="connsiteY63" fmla="*/ 494 h 9856"/>
                              <a:gd name="connsiteX64" fmla="*/ 5205 w 9921"/>
                              <a:gd name="connsiteY64" fmla="*/ 573 h 9856"/>
                              <a:gd name="connsiteX65" fmla="*/ 5282 w 9921"/>
                              <a:gd name="connsiteY65" fmla="*/ 657 h 9856"/>
                              <a:gd name="connsiteX66" fmla="*/ 5368 w 9921"/>
                              <a:gd name="connsiteY66" fmla="*/ 744 h 9856"/>
                              <a:gd name="connsiteX67" fmla="*/ 5449 w 9921"/>
                              <a:gd name="connsiteY67" fmla="*/ 840 h 9856"/>
                              <a:gd name="connsiteX68" fmla="*/ 5527 w 9921"/>
                              <a:gd name="connsiteY68" fmla="*/ 938 h 9856"/>
                              <a:gd name="connsiteX69" fmla="*/ 5611 w 9921"/>
                              <a:gd name="connsiteY69" fmla="*/ 1040 h 9856"/>
                              <a:gd name="connsiteX70" fmla="*/ 5694 w 9921"/>
                              <a:gd name="connsiteY70" fmla="*/ 1151 h 9856"/>
                              <a:gd name="connsiteX71" fmla="*/ 5774 w 9921"/>
                              <a:gd name="connsiteY71" fmla="*/ 1261 h 9856"/>
                              <a:gd name="connsiteX72" fmla="*/ 5852 w 9921"/>
                              <a:gd name="connsiteY72" fmla="*/ 1380 h 9856"/>
                              <a:gd name="connsiteX73" fmla="*/ 5933 w 9921"/>
                              <a:gd name="connsiteY73" fmla="*/ 1504 h 9856"/>
                              <a:gd name="connsiteX74" fmla="*/ 6016 w 9921"/>
                              <a:gd name="connsiteY74" fmla="*/ 1632 h 9856"/>
                              <a:gd name="connsiteX75" fmla="*/ 6098 w 9921"/>
                              <a:gd name="connsiteY75" fmla="*/ 1762 h 9856"/>
                              <a:gd name="connsiteX76" fmla="*/ 6178 w 9921"/>
                              <a:gd name="connsiteY76" fmla="*/ 1897 h 9856"/>
                              <a:gd name="connsiteX77" fmla="*/ 6259 w 9921"/>
                              <a:gd name="connsiteY77" fmla="*/ 2037 h 9856"/>
                              <a:gd name="connsiteX78" fmla="*/ 6339 w 9921"/>
                              <a:gd name="connsiteY78" fmla="*/ 2180 h 9856"/>
                              <a:gd name="connsiteX79" fmla="*/ 6422 w 9921"/>
                              <a:gd name="connsiteY79" fmla="*/ 2331 h 9856"/>
                              <a:gd name="connsiteX80" fmla="*/ 6509 w 9921"/>
                              <a:gd name="connsiteY80" fmla="*/ 2481 h 9856"/>
                              <a:gd name="connsiteX81" fmla="*/ 6583 w 9921"/>
                              <a:gd name="connsiteY81" fmla="*/ 2634 h 9856"/>
                              <a:gd name="connsiteX82" fmla="*/ 6667 w 9921"/>
                              <a:gd name="connsiteY82" fmla="*/ 2793 h 9856"/>
                              <a:gd name="connsiteX83" fmla="*/ 6747 w 9921"/>
                              <a:gd name="connsiteY83" fmla="*/ 2955 h 9856"/>
                              <a:gd name="connsiteX84" fmla="*/ 6831 w 9921"/>
                              <a:gd name="connsiteY84" fmla="*/ 3121 h 9856"/>
                              <a:gd name="connsiteX85" fmla="*/ 6907 w 9921"/>
                              <a:gd name="connsiteY85" fmla="*/ 3287 h 9856"/>
                              <a:gd name="connsiteX86" fmla="*/ 6992 w 9921"/>
                              <a:gd name="connsiteY86" fmla="*/ 3456 h 9856"/>
                              <a:gd name="connsiteX87" fmla="*/ 7076 w 9921"/>
                              <a:gd name="connsiteY87" fmla="*/ 3627 h 9856"/>
                              <a:gd name="connsiteX88" fmla="*/ 7153 w 9921"/>
                              <a:gd name="connsiteY88" fmla="*/ 3803 h 9856"/>
                              <a:gd name="connsiteX89" fmla="*/ 7236 w 9921"/>
                              <a:gd name="connsiteY89" fmla="*/ 3981 h 9856"/>
                              <a:gd name="connsiteX90" fmla="*/ 7318 w 9921"/>
                              <a:gd name="connsiteY90" fmla="*/ 4162 h 9856"/>
                              <a:gd name="connsiteX91" fmla="*/ 7394 w 9921"/>
                              <a:gd name="connsiteY91" fmla="*/ 4340 h 9856"/>
                              <a:gd name="connsiteX92" fmla="*/ 7480 w 9921"/>
                              <a:gd name="connsiteY92" fmla="*/ 4521 h 9856"/>
                              <a:gd name="connsiteX93" fmla="*/ 7561 w 9921"/>
                              <a:gd name="connsiteY93" fmla="*/ 4706 h 9856"/>
                              <a:gd name="connsiteX94" fmla="*/ 7645 w 9921"/>
                              <a:gd name="connsiteY94" fmla="*/ 4892 h 9856"/>
                              <a:gd name="connsiteX95" fmla="*/ 7721 w 9921"/>
                              <a:gd name="connsiteY95" fmla="*/ 5078 h 9856"/>
                              <a:gd name="connsiteX96" fmla="*/ 7806 w 9921"/>
                              <a:gd name="connsiteY96" fmla="*/ 5267 h 9856"/>
                              <a:gd name="connsiteX97" fmla="*/ 7886 w 9921"/>
                              <a:gd name="connsiteY97" fmla="*/ 5452 h 9856"/>
                              <a:gd name="connsiteX98" fmla="*/ 7970 w 9921"/>
                              <a:gd name="connsiteY98" fmla="*/ 5640 h 9856"/>
                              <a:gd name="connsiteX99" fmla="*/ 8052 w 9921"/>
                              <a:gd name="connsiteY99" fmla="*/ 5829 h 9856"/>
                              <a:gd name="connsiteX100" fmla="*/ 8129 w 9921"/>
                              <a:gd name="connsiteY100" fmla="*/ 6018 h 9856"/>
                              <a:gd name="connsiteX101" fmla="*/ 8212 w 9921"/>
                              <a:gd name="connsiteY101" fmla="*/ 6209 h 9856"/>
                              <a:gd name="connsiteX102" fmla="*/ 8290 w 9921"/>
                              <a:gd name="connsiteY102" fmla="*/ 6398 h 9856"/>
                              <a:gd name="connsiteX103" fmla="*/ 8375 w 9921"/>
                              <a:gd name="connsiteY103" fmla="*/ 6584 h 9856"/>
                              <a:gd name="connsiteX104" fmla="*/ 8455 w 9921"/>
                              <a:gd name="connsiteY104" fmla="*/ 6772 h 9856"/>
                              <a:gd name="connsiteX105" fmla="*/ 8537 w 9921"/>
                              <a:gd name="connsiteY105" fmla="*/ 6961 h 9856"/>
                              <a:gd name="connsiteX106" fmla="*/ 8618 w 9921"/>
                              <a:gd name="connsiteY106" fmla="*/ 7146 h 9856"/>
                              <a:gd name="connsiteX107" fmla="*/ 8700 w 9921"/>
                              <a:gd name="connsiteY107" fmla="*/ 7332 h 9856"/>
                              <a:gd name="connsiteX108" fmla="*/ 8782 w 9921"/>
                              <a:gd name="connsiteY108" fmla="*/ 7517 h 9856"/>
                              <a:gd name="connsiteX109" fmla="*/ 8861 w 9921"/>
                              <a:gd name="connsiteY109" fmla="*/ 7698 h 9856"/>
                              <a:gd name="connsiteX110" fmla="*/ 8943 w 9921"/>
                              <a:gd name="connsiteY110" fmla="*/ 7875 h 9856"/>
                              <a:gd name="connsiteX111" fmla="*/ 9026 w 9921"/>
                              <a:gd name="connsiteY111" fmla="*/ 8055 h 9856"/>
                              <a:gd name="connsiteX112" fmla="*/ 9108 w 9921"/>
                              <a:gd name="connsiteY112" fmla="*/ 8235 h 9856"/>
                              <a:gd name="connsiteX113" fmla="*/ 9187 w 9921"/>
                              <a:gd name="connsiteY113" fmla="*/ 8410 h 9856"/>
                              <a:gd name="connsiteX114" fmla="*/ 9267 w 9921"/>
                              <a:gd name="connsiteY114" fmla="*/ 8582 h 9856"/>
                              <a:gd name="connsiteX115" fmla="*/ 9350 w 9921"/>
                              <a:gd name="connsiteY115" fmla="*/ 8751 h 9856"/>
                              <a:gd name="connsiteX116" fmla="*/ 9433 w 9921"/>
                              <a:gd name="connsiteY116" fmla="*/ 8917 h 9856"/>
                              <a:gd name="connsiteX117" fmla="*/ 9516 w 9921"/>
                              <a:gd name="connsiteY117" fmla="*/ 9081 h 9856"/>
                              <a:gd name="connsiteX118" fmla="*/ 9593 w 9921"/>
                              <a:gd name="connsiteY118" fmla="*/ 9246 h 9856"/>
                              <a:gd name="connsiteX119" fmla="*/ 9673 w 9921"/>
                              <a:gd name="connsiteY119" fmla="*/ 9403 h 9856"/>
                              <a:gd name="connsiteX120" fmla="*/ 9755 w 9921"/>
                              <a:gd name="connsiteY120" fmla="*/ 9555 h 9856"/>
                              <a:gd name="connsiteX121" fmla="*/ 9837 w 9921"/>
                              <a:gd name="connsiteY121" fmla="*/ 9706 h 9856"/>
                              <a:gd name="connsiteX122" fmla="*/ 9921 w 9921"/>
                              <a:gd name="connsiteY122" fmla="*/ 9856 h 9856"/>
                              <a:gd name="connsiteX0" fmla="*/ 0 w 9915"/>
                              <a:gd name="connsiteY0" fmla="*/ 6106 h 9848"/>
                              <a:gd name="connsiteX1" fmla="*/ 81 w 9915"/>
                              <a:gd name="connsiteY1" fmla="*/ 5914 h 9848"/>
                              <a:gd name="connsiteX2" fmla="*/ 166 w 9915"/>
                              <a:gd name="connsiteY2" fmla="*/ 5722 h 9848"/>
                              <a:gd name="connsiteX3" fmla="*/ 244 w 9915"/>
                              <a:gd name="connsiteY3" fmla="*/ 5532 h 9848"/>
                              <a:gd name="connsiteX4" fmla="*/ 328 w 9915"/>
                              <a:gd name="connsiteY4" fmla="*/ 5344 h 9848"/>
                              <a:gd name="connsiteX5" fmla="*/ 413 w 9915"/>
                              <a:gd name="connsiteY5" fmla="*/ 5152 h 9848"/>
                              <a:gd name="connsiteX6" fmla="*/ 493 w 9915"/>
                              <a:gd name="connsiteY6" fmla="*/ 4963 h 9848"/>
                              <a:gd name="connsiteX7" fmla="*/ 575 w 9915"/>
                              <a:gd name="connsiteY7" fmla="*/ 4775 h 9848"/>
                              <a:gd name="connsiteX8" fmla="*/ 655 w 9915"/>
                              <a:gd name="connsiteY8" fmla="*/ 4587 h 9848"/>
                              <a:gd name="connsiteX9" fmla="*/ 739 w 9915"/>
                              <a:gd name="connsiteY9" fmla="*/ 4403 h 9848"/>
                              <a:gd name="connsiteX10" fmla="*/ 817 w 9915"/>
                              <a:gd name="connsiteY10" fmla="*/ 4223 h 9848"/>
                              <a:gd name="connsiteX11" fmla="*/ 901 w 9915"/>
                              <a:gd name="connsiteY11" fmla="*/ 4039 h 9848"/>
                              <a:gd name="connsiteX12" fmla="*/ 982 w 9915"/>
                              <a:gd name="connsiteY12" fmla="*/ 3859 h 9848"/>
                              <a:gd name="connsiteX13" fmla="*/ 1066 w 9915"/>
                              <a:gd name="connsiteY13" fmla="*/ 3680 h 9848"/>
                              <a:gd name="connsiteX14" fmla="*/ 1149 w 9915"/>
                              <a:gd name="connsiteY14" fmla="*/ 3506 h 9848"/>
                              <a:gd name="connsiteX15" fmla="*/ 1228 w 9915"/>
                              <a:gd name="connsiteY15" fmla="*/ 3335 h 9848"/>
                              <a:gd name="connsiteX16" fmla="*/ 1311 w 9915"/>
                              <a:gd name="connsiteY16" fmla="*/ 3167 h 9848"/>
                              <a:gd name="connsiteX17" fmla="*/ 1391 w 9915"/>
                              <a:gd name="connsiteY17" fmla="*/ 2998 h 9848"/>
                              <a:gd name="connsiteX18" fmla="*/ 1477 w 9915"/>
                              <a:gd name="connsiteY18" fmla="*/ 2834 h 9848"/>
                              <a:gd name="connsiteX19" fmla="*/ 1554 w 9915"/>
                              <a:gd name="connsiteY19" fmla="*/ 2672 h 9848"/>
                              <a:gd name="connsiteX20" fmla="*/ 1640 w 9915"/>
                              <a:gd name="connsiteY20" fmla="*/ 2517 h 9848"/>
                              <a:gd name="connsiteX21" fmla="*/ 1721 w 9915"/>
                              <a:gd name="connsiteY21" fmla="*/ 2365 h 9848"/>
                              <a:gd name="connsiteX22" fmla="*/ 1805 w 9915"/>
                              <a:gd name="connsiteY22" fmla="*/ 2212 h 9848"/>
                              <a:gd name="connsiteX23" fmla="*/ 1885 w 9915"/>
                              <a:gd name="connsiteY23" fmla="*/ 2067 h 9848"/>
                              <a:gd name="connsiteX24" fmla="*/ 1965 w 9915"/>
                              <a:gd name="connsiteY24" fmla="*/ 1925 h 9848"/>
                              <a:gd name="connsiteX25" fmla="*/ 2051 w 9915"/>
                              <a:gd name="connsiteY25" fmla="*/ 1788 h 9848"/>
                              <a:gd name="connsiteX26" fmla="*/ 2132 w 9915"/>
                              <a:gd name="connsiteY26" fmla="*/ 1656 h 9848"/>
                              <a:gd name="connsiteX27" fmla="*/ 2212 w 9915"/>
                              <a:gd name="connsiteY27" fmla="*/ 1526 h 9848"/>
                              <a:gd name="connsiteX28" fmla="*/ 2293 w 9915"/>
                              <a:gd name="connsiteY28" fmla="*/ 1400 h 9848"/>
                              <a:gd name="connsiteX29" fmla="*/ 2377 w 9915"/>
                              <a:gd name="connsiteY29" fmla="*/ 1279 h 9848"/>
                              <a:gd name="connsiteX30" fmla="*/ 2458 w 9915"/>
                              <a:gd name="connsiteY30" fmla="*/ 1168 h 9848"/>
                              <a:gd name="connsiteX31" fmla="*/ 2541 w 9915"/>
                              <a:gd name="connsiteY31" fmla="*/ 1055 h 9848"/>
                              <a:gd name="connsiteX32" fmla="*/ 2622 w 9915"/>
                              <a:gd name="connsiteY32" fmla="*/ 952 h 9848"/>
                              <a:gd name="connsiteX33" fmla="*/ 2703 w 9915"/>
                              <a:gd name="connsiteY33" fmla="*/ 852 h 9848"/>
                              <a:gd name="connsiteX34" fmla="*/ 2788 w 9915"/>
                              <a:gd name="connsiteY34" fmla="*/ 755 h 9848"/>
                              <a:gd name="connsiteX35" fmla="*/ 2868 w 9915"/>
                              <a:gd name="connsiteY35" fmla="*/ 667 h 9848"/>
                              <a:gd name="connsiteX36" fmla="*/ 2951 w 9915"/>
                              <a:gd name="connsiteY36" fmla="*/ 581 h 9848"/>
                              <a:gd name="connsiteX37" fmla="*/ 3033 w 9915"/>
                              <a:gd name="connsiteY37" fmla="*/ 501 h 9848"/>
                              <a:gd name="connsiteX38" fmla="*/ 3112 w 9915"/>
                              <a:gd name="connsiteY38" fmla="*/ 427 h 9848"/>
                              <a:gd name="connsiteX39" fmla="*/ 3198 w 9915"/>
                              <a:gd name="connsiteY39" fmla="*/ 360 h 9848"/>
                              <a:gd name="connsiteX40" fmla="*/ 3276 w 9915"/>
                              <a:gd name="connsiteY40" fmla="*/ 299 h 9848"/>
                              <a:gd name="connsiteX41" fmla="*/ 3365 w 9915"/>
                              <a:gd name="connsiteY41" fmla="*/ 240 h 9848"/>
                              <a:gd name="connsiteX42" fmla="*/ 3438 w 9915"/>
                              <a:gd name="connsiteY42" fmla="*/ 192 h 9848"/>
                              <a:gd name="connsiteX43" fmla="*/ 3529 w 9915"/>
                              <a:gd name="connsiteY43" fmla="*/ 148 h 9848"/>
                              <a:gd name="connsiteX44" fmla="*/ 3605 w 9915"/>
                              <a:gd name="connsiteY44" fmla="*/ 107 h 9848"/>
                              <a:gd name="connsiteX45" fmla="*/ 3688 w 9915"/>
                              <a:gd name="connsiteY45" fmla="*/ 74 h 9848"/>
                              <a:gd name="connsiteX46" fmla="*/ 3768 w 9915"/>
                              <a:gd name="connsiteY46" fmla="*/ 47 h 9848"/>
                              <a:gd name="connsiteX47" fmla="*/ 3849 w 9915"/>
                              <a:gd name="connsiteY47" fmla="*/ 29 h 9848"/>
                              <a:gd name="connsiteX48" fmla="*/ 3930 w 9915"/>
                              <a:gd name="connsiteY48" fmla="*/ 11 h 9848"/>
                              <a:gd name="connsiteX49" fmla="*/ 4021 w 9915"/>
                              <a:gd name="connsiteY49" fmla="*/ 2 h 9848"/>
                              <a:gd name="connsiteX50" fmla="*/ 4099 w 9915"/>
                              <a:gd name="connsiteY50" fmla="*/ 0 h 9848"/>
                              <a:gd name="connsiteX51" fmla="*/ 4178 w 9915"/>
                              <a:gd name="connsiteY51" fmla="*/ 2 h 9848"/>
                              <a:gd name="connsiteX52" fmla="*/ 4260 w 9915"/>
                              <a:gd name="connsiteY52" fmla="*/ 11 h 9848"/>
                              <a:gd name="connsiteX53" fmla="*/ 4344 w 9915"/>
                              <a:gd name="connsiteY53" fmla="*/ 29 h 9848"/>
                              <a:gd name="connsiteX54" fmla="*/ 4424 w 9915"/>
                              <a:gd name="connsiteY54" fmla="*/ 47 h 9848"/>
                              <a:gd name="connsiteX55" fmla="*/ 4512 w 9915"/>
                              <a:gd name="connsiteY55" fmla="*/ 74 h 9848"/>
                              <a:gd name="connsiteX56" fmla="*/ 4586 w 9915"/>
                              <a:gd name="connsiteY56" fmla="*/ 107 h 9848"/>
                              <a:gd name="connsiteX57" fmla="*/ 4672 w 9915"/>
                              <a:gd name="connsiteY57" fmla="*/ 148 h 9848"/>
                              <a:gd name="connsiteX58" fmla="*/ 4756 w 9915"/>
                              <a:gd name="connsiteY58" fmla="*/ 192 h 9848"/>
                              <a:gd name="connsiteX59" fmla="*/ 4832 w 9915"/>
                              <a:gd name="connsiteY59" fmla="*/ 240 h 9848"/>
                              <a:gd name="connsiteX60" fmla="*/ 4916 w 9915"/>
                              <a:gd name="connsiteY60" fmla="*/ 299 h 9848"/>
                              <a:gd name="connsiteX61" fmla="*/ 4997 w 9915"/>
                              <a:gd name="connsiteY61" fmla="*/ 360 h 9848"/>
                              <a:gd name="connsiteX62" fmla="*/ 5080 w 9915"/>
                              <a:gd name="connsiteY62" fmla="*/ 427 h 9848"/>
                              <a:gd name="connsiteX63" fmla="*/ 5165 w 9915"/>
                              <a:gd name="connsiteY63" fmla="*/ 501 h 9848"/>
                              <a:gd name="connsiteX64" fmla="*/ 5246 w 9915"/>
                              <a:gd name="connsiteY64" fmla="*/ 581 h 9848"/>
                              <a:gd name="connsiteX65" fmla="*/ 5324 w 9915"/>
                              <a:gd name="connsiteY65" fmla="*/ 667 h 9848"/>
                              <a:gd name="connsiteX66" fmla="*/ 5411 w 9915"/>
                              <a:gd name="connsiteY66" fmla="*/ 755 h 9848"/>
                              <a:gd name="connsiteX67" fmla="*/ 5492 w 9915"/>
                              <a:gd name="connsiteY67" fmla="*/ 852 h 9848"/>
                              <a:gd name="connsiteX68" fmla="*/ 5571 w 9915"/>
                              <a:gd name="connsiteY68" fmla="*/ 952 h 9848"/>
                              <a:gd name="connsiteX69" fmla="*/ 5656 w 9915"/>
                              <a:gd name="connsiteY69" fmla="*/ 1055 h 9848"/>
                              <a:gd name="connsiteX70" fmla="*/ 5739 w 9915"/>
                              <a:gd name="connsiteY70" fmla="*/ 1168 h 9848"/>
                              <a:gd name="connsiteX71" fmla="*/ 5820 w 9915"/>
                              <a:gd name="connsiteY71" fmla="*/ 1279 h 9848"/>
                              <a:gd name="connsiteX72" fmla="*/ 5899 w 9915"/>
                              <a:gd name="connsiteY72" fmla="*/ 1400 h 9848"/>
                              <a:gd name="connsiteX73" fmla="*/ 5980 w 9915"/>
                              <a:gd name="connsiteY73" fmla="*/ 1526 h 9848"/>
                              <a:gd name="connsiteX74" fmla="*/ 6064 w 9915"/>
                              <a:gd name="connsiteY74" fmla="*/ 1656 h 9848"/>
                              <a:gd name="connsiteX75" fmla="*/ 6147 w 9915"/>
                              <a:gd name="connsiteY75" fmla="*/ 1788 h 9848"/>
                              <a:gd name="connsiteX76" fmla="*/ 6227 w 9915"/>
                              <a:gd name="connsiteY76" fmla="*/ 1925 h 9848"/>
                              <a:gd name="connsiteX77" fmla="*/ 6309 w 9915"/>
                              <a:gd name="connsiteY77" fmla="*/ 2067 h 9848"/>
                              <a:gd name="connsiteX78" fmla="*/ 6389 w 9915"/>
                              <a:gd name="connsiteY78" fmla="*/ 2212 h 9848"/>
                              <a:gd name="connsiteX79" fmla="*/ 6473 w 9915"/>
                              <a:gd name="connsiteY79" fmla="*/ 2365 h 9848"/>
                              <a:gd name="connsiteX80" fmla="*/ 6561 w 9915"/>
                              <a:gd name="connsiteY80" fmla="*/ 2517 h 9848"/>
                              <a:gd name="connsiteX81" fmla="*/ 6635 w 9915"/>
                              <a:gd name="connsiteY81" fmla="*/ 2672 h 9848"/>
                              <a:gd name="connsiteX82" fmla="*/ 6720 w 9915"/>
                              <a:gd name="connsiteY82" fmla="*/ 2834 h 9848"/>
                              <a:gd name="connsiteX83" fmla="*/ 6801 w 9915"/>
                              <a:gd name="connsiteY83" fmla="*/ 2998 h 9848"/>
                              <a:gd name="connsiteX84" fmla="*/ 6885 w 9915"/>
                              <a:gd name="connsiteY84" fmla="*/ 3167 h 9848"/>
                              <a:gd name="connsiteX85" fmla="*/ 6962 w 9915"/>
                              <a:gd name="connsiteY85" fmla="*/ 3335 h 9848"/>
                              <a:gd name="connsiteX86" fmla="*/ 7048 w 9915"/>
                              <a:gd name="connsiteY86" fmla="*/ 3506 h 9848"/>
                              <a:gd name="connsiteX87" fmla="*/ 7132 w 9915"/>
                              <a:gd name="connsiteY87" fmla="*/ 3680 h 9848"/>
                              <a:gd name="connsiteX88" fmla="*/ 7210 w 9915"/>
                              <a:gd name="connsiteY88" fmla="*/ 3859 h 9848"/>
                              <a:gd name="connsiteX89" fmla="*/ 7294 w 9915"/>
                              <a:gd name="connsiteY89" fmla="*/ 4039 h 9848"/>
                              <a:gd name="connsiteX90" fmla="*/ 7376 w 9915"/>
                              <a:gd name="connsiteY90" fmla="*/ 4223 h 9848"/>
                              <a:gd name="connsiteX91" fmla="*/ 7453 w 9915"/>
                              <a:gd name="connsiteY91" fmla="*/ 4403 h 9848"/>
                              <a:gd name="connsiteX92" fmla="*/ 7540 w 9915"/>
                              <a:gd name="connsiteY92" fmla="*/ 4587 h 9848"/>
                              <a:gd name="connsiteX93" fmla="*/ 7621 w 9915"/>
                              <a:gd name="connsiteY93" fmla="*/ 4775 h 9848"/>
                              <a:gd name="connsiteX94" fmla="*/ 7706 w 9915"/>
                              <a:gd name="connsiteY94" fmla="*/ 4963 h 9848"/>
                              <a:gd name="connsiteX95" fmla="*/ 7782 w 9915"/>
                              <a:gd name="connsiteY95" fmla="*/ 5152 h 9848"/>
                              <a:gd name="connsiteX96" fmla="*/ 7868 w 9915"/>
                              <a:gd name="connsiteY96" fmla="*/ 5344 h 9848"/>
                              <a:gd name="connsiteX97" fmla="*/ 7949 w 9915"/>
                              <a:gd name="connsiteY97" fmla="*/ 5532 h 9848"/>
                              <a:gd name="connsiteX98" fmla="*/ 8033 w 9915"/>
                              <a:gd name="connsiteY98" fmla="*/ 5722 h 9848"/>
                              <a:gd name="connsiteX99" fmla="*/ 8116 w 9915"/>
                              <a:gd name="connsiteY99" fmla="*/ 5914 h 9848"/>
                              <a:gd name="connsiteX100" fmla="*/ 8194 w 9915"/>
                              <a:gd name="connsiteY100" fmla="*/ 6106 h 9848"/>
                              <a:gd name="connsiteX101" fmla="*/ 8277 w 9915"/>
                              <a:gd name="connsiteY101" fmla="*/ 6300 h 9848"/>
                              <a:gd name="connsiteX102" fmla="*/ 8356 w 9915"/>
                              <a:gd name="connsiteY102" fmla="*/ 6491 h 9848"/>
                              <a:gd name="connsiteX103" fmla="*/ 8442 w 9915"/>
                              <a:gd name="connsiteY103" fmla="*/ 6680 h 9848"/>
                              <a:gd name="connsiteX104" fmla="*/ 8522 w 9915"/>
                              <a:gd name="connsiteY104" fmla="*/ 6871 h 9848"/>
                              <a:gd name="connsiteX105" fmla="*/ 8605 w 9915"/>
                              <a:gd name="connsiteY105" fmla="*/ 7063 h 9848"/>
                              <a:gd name="connsiteX106" fmla="*/ 8687 w 9915"/>
                              <a:gd name="connsiteY106" fmla="*/ 7250 h 9848"/>
                              <a:gd name="connsiteX107" fmla="*/ 8769 w 9915"/>
                              <a:gd name="connsiteY107" fmla="*/ 7439 h 9848"/>
                              <a:gd name="connsiteX108" fmla="*/ 8852 w 9915"/>
                              <a:gd name="connsiteY108" fmla="*/ 7627 h 9848"/>
                              <a:gd name="connsiteX109" fmla="*/ 8932 w 9915"/>
                              <a:gd name="connsiteY109" fmla="*/ 7810 h 9848"/>
                              <a:gd name="connsiteX110" fmla="*/ 9014 w 9915"/>
                              <a:gd name="connsiteY110" fmla="*/ 7990 h 9848"/>
                              <a:gd name="connsiteX111" fmla="*/ 9098 w 9915"/>
                              <a:gd name="connsiteY111" fmla="*/ 8173 h 9848"/>
                              <a:gd name="connsiteX112" fmla="*/ 9181 w 9915"/>
                              <a:gd name="connsiteY112" fmla="*/ 8355 h 9848"/>
                              <a:gd name="connsiteX113" fmla="*/ 9260 w 9915"/>
                              <a:gd name="connsiteY113" fmla="*/ 8533 h 9848"/>
                              <a:gd name="connsiteX114" fmla="*/ 9341 w 9915"/>
                              <a:gd name="connsiteY114" fmla="*/ 8707 h 9848"/>
                              <a:gd name="connsiteX115" fmla="*/ 9424 w 9915"/>
                              <a:gd name="connsiteY115" fmla="*/ 8879 h 9848"/>
                              <a:gd name="connsiteX116" fmla="*/ 9508 w 9915"/>
                              <a:gd name="connsiteY116" fmla="*/ 9047 h 9848"/>
                              <a:gd name="connsiteX117" fmla="*/ 9592 w 9915"/>
                              <a:gd name="connsiteY117" fmla="*/ 9214 h 9848"/>
                              <a:gd name="connsiteX118" fmla="*/ 9669 w 9915"/>
                              <a:gd name="connsiteY118" fmla="*/ 9381 h 9848"/>
                              <a:gd name="connsiteX119" fmla="*/ 9750 w 9915"/>
                              <a:gd name="connsiteY119" fmla="*/ 9540 h 9848"/>
                              <a:gd name="connsiteX120" fmla="*/ 9833 w 9915"/>
                              <a:gd name="connsiteY120" fmla="*/ 9695 h 9848"/>
                              <a:gd name="connsiteX121" fmla="*/ 9915 w 9915"/>
                              <a:gd name="connsiteY121" fmla="*/ 9848 h 9848"/>
                              <a:gd name="connsiteX0" fmla="*/ 0 w 9917"/>
                              <a:gd name="connsiteY0" fmla="*/ 6200 h 9845"/>
                              <a:gd name="connsiteX1" fmla="*/ 82 w 9917"/>
                              <a:gd name="connsiteY1" fmla="*/ 6005 h 9845"/>
                              <a:gd name="connsiteX2" fmla="*/ 167 w 9917"/>
                              <a:gd name="connsiteY2" fmla="*/ 5810 h 9845"/>
                              <a:gd name="connsiteX3" fmla="*/ 246 w 9917"/>
                              <a:gd name="connsiteY3" fmla="*/ 5617 h 9845"/>
                              <a:gd name="connsiteX4" fmla="*/ 331 w 9917"/>
                              <a:gd name="connsiteY4" fmla="*/ 5426 h 9845"/>
                              <a:gd name="connsiteX5" fmla="*/ 417 w 9917"/>
                              <a:gd name="connsiteY5" fmla="*/ 5232 h 9845"/>
                              <a:gd name="connsiteX6" fmla="*/ 497 w 9917"/>
                              <a:gd name="connsiteY6" fmla="*/ 5040 h 9845"/>
                              <a:gd name="connsiteX7" fmla="*/ 580 w 9917"/>
                              <a:gd name="connsiteY7" fmla="*/ 4849 h 9845"/>
                              <a:gd name="connsiteX8" fmla="*/ 661 w 9917"/>
                              <a:gd name="connsiteY8" fmla="*/ 4658 h 9845"/>
                              <a:gd name="connsiteX9" fmla="*/ 745 w 9917"/>
                              <a:gd name="connsiteY9" fmla="*/ 4471 h 9845"/>
                              <a:gd name="connsiteX10" fmla="*/ 824 w 9917"/>
                              <a:gd name="connsiteY10" fmla="*/ 4288 h 9845"/>
                              <a:gd name="connsiteX11" fmla="*/ 909 w 9917"/>
                              <a:gd name="connsiteY11" fmla="*/ 4101 h 9845"/>
                              <a:gd name="connsiteX12" fmla="*/ 990 w 9917"/>
                              <a:gd name="connsiteY12" fmla="*/ 3919 h 9845"/>
                              <a:gd name="connsiteX13" fmla="*/ 1075 w 9917"/>
                              <a:gd name="connsiteY13" fmla="*/ 3737 h 9845"/>
                              <a:gd name="connsiteX14" fmla="*/ 1159 w 9917"/>
                              <a:gd name="connsiteY14" fmla="*/ 3560 h 9845"/>
                              <a:gd name="connsiteX15" fmla="*/ 1239 w 9917"/>
                              <a:gd name="connsiteY15" fmla="*/ 3386 h 9845"/>
                              <a:gd name="connsiteX16" fmla="*/ 1322 w 9917"/>
                              <a:gd name="connsiteY16" fmla="*/ 3216 h 9845"/>
                              <a:gd name="connsiteX17" fmla="*/ 1403 w 9917"/>
                              <a:gd name="connsiteY17" fmla="*/ 3044 h 9845"/>
                              <a:gd name="connsiteX18" fmla="*/ 1490 w 9917"/>
                              <a:gd name="connsiteY18" fmla="*/ 2878 h 9845"/>
                              <a:gd name="connsiteX19" fmla="*/ 1567 w 9917"/>
                              <a:gd name="connsiteY19" fmla="*/ 2713 h 9845"/>
                              <a:gd name="connsiteX20" fmla="*/ 1654 w 9917"/>
                              <a:gd name="connsiteY20" fmla="*/ 2556 h 9845"/>
                              <a:gd name="connsiteX21" fmla="*/ 1736 w 9917"/>
                              <a:gd name="connsiteY21" fmla="*/ 2402 h 9845"/>
                              <a:gd name="connsiteX22" fmla="*/ 1820 w 9917"/>
                              <a:gd name="connsiteY22" fmla="*/ 2246 h 9845"/>
                              <a:gd name="connsiteX23" fmla="*/ 1901 w 9917"/>
                              <a:gd name="connsiteY23" fmla="*/ 2099 h 9845"/>
                              <a:gd name="connsiteX24" fmla="*/ 1982 w 9917"/>
                              <a:gd name="connsiteY24" fmla="*/ 1955 h 9845"/>
                              <a:gd name="connsiteX25" fmla="*/ 2069 w 9917"/>
                              <a:gd name="connsiteY25" fmla="*/ 1816 h 9845"/>
                              <a:gd name="connsiteX26" fmla="*/ 2150 w 9917"/>
                              <a:gd name="connsiteY26" fmla="*/ 1682 h 9845"/>
                              <a:gd name="connsiteX27" fmla="*/ 2231 w 9917"/>
                              <a:gd name="connsiteY27" fmla="*/ 1550 h 9845"/>
                              <a:gd name="connsiteX28" fmla="*/ 2313 w 9917"/>
                              <a:gd name="connsiteY28" fmla="*/ 1422 h 9845"/>
                              <a:gd name="connsiteX29" fmla="*/ 2397 w 9917"/>
                              <a:gd name="connsiteY29" fmla="*/ 1299 h 9845"/>
                              <a:gd name="connsiteX30" fmla="*/ 2479 w 9917"/>
                              <a:gd name="connsiteY30" fmla="*/ 1186 h 9845"/>
                              <a:gd name="connsiteX31" fmla="*/ 2563 w 9917"/>
                              <a:gd name="connsiteY31" fmla="*/ 1071 h 9845"/>
                              <a:gd name="connsiteX32" fmla="*/ 2644 w 9917"/>
                              <a:gd name="connsiteY32" fmla="*/ 967 h 9845"/>
                              <a:gd name="connsiteX33" fmla="*/ 2726 w 9917"/>
                              <a:gd name="connsiteY33" fmla="*/ 865 h 9845"/>
                              <a:gd name="connsiteX34" fmla="*/ 2812 w 9917"/>
                              <a:gd name="connsiteY34" fmla="*/ 767 h 9845"/>
                              <a:gd name="connsiteX35" fmla="*/ 2893 w 9917"/>
                              <a:gd name="connsiteY35" fmla="*/ 677 h 9845"/>
                              <a:gd name="connsiteX36" fmla="*/ 2976 w 9917"/>
                              <a:gd name="connsiteY36" fmla="*/ 590 h 9845"/>
                              <a:gd name="connsiteX37" fmla="*/ 3059 w 9917"/>
                              <a:gd name="connsiteY37" fmla="*/ 509 h 9845"/>
                              <a:gd name="connsiteX38" fmla="*/ 3139 w 9917"/>
                              <a:gd name="connsiteY38" fmla="*/ 434 h 9845"/>
                              <a:gd name="connsiteX39" fmla="*/ 3225 w 9917"/>
                              <a:gd name="connsiteY39" fmla="*/ 366 h 9845"/>
                              <a:gd name="connsiteX40" fmla="*/ 3304 w 9917"/>
                              <a:gd name="connsiteY40" fmla="*/ 304 h 9845"/>
                              <a:gd name="connsiteX41" fmla="*/ 3394 w 9917"/>
                              <a:gd name="connsiteY41" fmla="*/ 244 h 9845"/>
                              <a:gd name="connsiteX42" fmla="*/ 3467 w 9917"/>
                              <a:gd name="connsiteY42" fmla="*/ 195 h 9845"/>
                              <a:gd name="connsiteX43" fmla="*/ 3559 w 9917"/>
                              <a:gd name="connsiteY43" fmla="*/ 150 h 9845"/>
                              <a:gd name="connsiteX44" fmla="*/ 3636 w 9917"/>
                              <a:gd name="connsiteY44" fmla="*/ 109 h 9845"/>
                              <a:gd name="connsiteX45" fmla="*/ 3720 w 9917"/>
                              <a:gd name="connsiteY45" fmla="*/ 75 h 9845"/>
                              <a:gd name="connsiteX46" fmla="*/ 3800 w 9917"/>
                              <a:gd name="connsiteY46" fmla="*/ 48 h 9845"/>
                              <a:gd name="connsiteX47" fmla="*/ 3882 w 9917"/>
                              <a:gd name="connsiteY47" fmla="*/ 29 h 9845"/>
                              <a:gd name="connsiteX48" fmla="*/ 3964 w 9917"/>
                              <a:gd name="connsiteY48" fmla="*/ 11 h 9845"/>
                              <a:gd name="connsiteX49" fmla="*/ 4055 w 9917"/>
                              <a:gd name="connsiteY49" fmla="*/ 2 h 9845"/>
                              <a:gd name="connsiteX50" fmla="*/ 4134 w 9917"/>
                              <a:gd name="connsiteY50" fmla="*/ 0 h 9845"/>
                              <a:gd name="connsiteX51" fmla="*/ 4214 w 9917"/>
                              <a:gd name="connsiteY51" fmla="*/ 2 h 9845"/>
                              <a:gd name="connsiteX52" fmla="*/ 4297 w 9917"/>
                              <a:gd name="connsiteY52" fmla="*/ 11 h 9845"/>
                              <a:gd name="connsiteX53" fmla="*/ 4381 w 9917"/>
                              <a:gd name="connsiteY53" fmla="*/ 29 h 9845"/>
                              <a:gd name="connsiteX54" fmla="*/ 4462 w 9917"/>
                              <a:gd name="connsiteY54" fmla="*/ 48 h 9845"/>
                              <a:gd name="connsiteX55" fmla="*/ 4551 w 9917"/>
                              <a:gd name="connsiteY55" fmla="*/ 75 h 9845"/>
                              <a:gd name="connsiteX56" fmla="*/ 4625 w 9917"/>
                              <a:gd name="connsiteY56" fmla="*/ 109 h 9845"/>
                              <a:gd name="connsiteX57" fmla="*/ 4712 w 9917"/>
                              <a:gd name="connsiteY57" fmla="*/ 150 h 9845"/>
                              <a:gd name="connsiteX58" fmla="*/ 4797 w 9917"/>
                              <a:gd name="connsiteY58" fmla="*/ 195 h 9845"/>
                              <a:gd name="connsiteX59" fmla="*/ 4873 w 9917"/>
                              <a:gd name="connsiteY59" fmla="*/ 244 h 9845"/>
                              <a:gd name="connsiteX60" fmla="*/ 4958 w 9917"/>
                              <a:gd name="connsiteY60" fmla="*/ 304 h 9845"/>
                              <a:gd name="connsiteX61" fmla="*/ 5040 w 9917"/>
                              <a:gd name="connsiteY61" fmla="*/ 366 h 9845"/>
                              <a:gd name="connsiteX62" fmla="*/ 5124 w 9917"/>
                              <a:gd name="connsiteY62" fmla="*/ 434 h 9845"/>
                              <a:gd name="connsiteX63" fmla="*/ 5209 w 9917"/>
                              <a:gd name="connsiteY63" fmla="*/ 509 h 9845"/>
                              <a:gd name="connsiteX64" fmla="*/ 5291 w 9917"/>
                              <a:gd name="connsiteY64" fmla="*/ 590 h 9845"/>
                              <a:gd name="connsiteX65" fmla="*/ 5370 w 9917"/>
                              <a:gd name="connsiteY65" fmla="*/ 677 h 9845"/>
                              <a:gd name="connsiteX66" fmla="*/ 5457 w 9917"/>
                              <a:gd name="connsiteY66" fmla="*/ 767 h 9845"/>
                              <a:gd name="connsiteX67" fmla="*/ 5539 w 9917"/>
                              <a:gd name="connsiteY67" fmla="*/ 865 h 9845"/>
                              <a:gd name="connsiteX68" fmla="*/ 5619 w 9917"/>
                              <a:gd name="connsiteY68" fmla="*/ 967 h 9845"/>
                              <a:gd name="connsiteX69" fmla="*/ 5704 w 9917"/>
                              <a:gd name="connsiteY69" fmla="*/ 1071 h 9845"/>
                              <a:gd name="connsiteX70" fmla="*/ 5788 w 9917"/>
                              <a:gd name="connsiteY70" fmla="*/ 1186 h 9845"/>
                              <a:gd name="connsiteX71" fmla="*/ 5870 w 9917"/>
                              <a:gd name="connsiteY71" fmla="*/ 1299 h 9845"/>
                              <a:gd name="connsiteX72" fmla="*/ 5950 w 9917"/>
                              <a:gd name="connsiteY72" fmla="*/ 1422 h 9845"/>
                              <a:gd name="connsiteX73" fmla="*/ 6031 w 9917"/>
                              <a:gd name="connsiteY73" fmla="*/ 1550 h 9845"/>
                              <a:gd name="connsiteX74" fmla="*/ 6116 w 9917"/>
                              <a:gd name="connsiteY74" fmla="*/ 1682 h 9845"/>
                              <a:gd name="connsiteX75" fmla="*/ 6200 w 9917"/>
                              <a:gd name="connsiteY75" fmla="*/ 1816 h 9845"/>
                              <a:gd name="connsiteX76" fmla="*/ 6280 w 9917"/>
                              <a:gd name="connsiteY76" fmla="*/ 1955 h 9845"/>
                              <a:gd name="connsiteX77" fmla="*/ 6363 w 9917"/>
                              <a:gd name="connsiteY77" fmla="*/ 2099 h 9845"/>
                              <a:gd name="connsiteX78" fmla="*/ 6444 w 9917"/>
                              <a:gd name="connsiteY78" fmla="*/ 2246 h 9845"/>
                              <a:gd name="connsiteX79" fmla="*/ 6528 w 9917"/>
                              <a:gd name="connsiteY79" fmla="*/ 2402 h 9845"/>
                              <a:gd name="connsiteX80" fmla="*/ 6617 w 9917"/>
                              <a:gd name="connsiteY80" fmla="*/ 2556 h 9845"/>
                              <a:gd name="connsiteX81" fmla="*/ 6692 w 9917"/>
                              <a:gd name="connsiteY81" fmla="*/ 2713 h 9845"/>
                              <a:gd name="connsiteX82" fmla="*/ 6778 w 9917"/>
                              <a:gd name="connsiteY82" fmla="*/ 2878 h 9845"/>
                              <a:gd name="connsiteX83" fmla="*/ 6859 w 9917"/>
                              <a:gd name="connsiteY83" fmla="*/ 3044 h 9845"/>
                              <a:gd name="connsiteX84" fmla="*/ 6944 w 9917"/>
                              <a:gd name="connsiteY84" fmla="*/ 3216 h 9845"/>
                              <a:gd name="connsiteX85" fmla="*/ 7022 w 9917"/>
                              <a:gd name="connsiteY85" fmla="*/ 3386 h 9845"/>
                              <a:gd name="connsiteX86" fmla="*/ 7108 w 9917"/>
                              <a:gd name="connsiteY86" fmla="*/ 3560 h 9845"/>
                              <a:gd name="connsiteX87" fmla="*/ 7193 w 9917"/>
                              <a:gd name="connsiteY87" fmla="*/ 3737 h 9845"/>
                              <a:gd name="connsiteX88" fmla="*/ 7272 w 9917"/>
                              <a:gd name="connsiteY88" fmla="*/ 3919 h 9845"/>
                              <a:gd name="connsiteX89" fmla="*/ 7357 w 9917"/>
                              <a:gd name="connsiteY89" fmla="*/ 4101 h 9845"/>
                              <a:gd name="connsiteX90" fmla="*/ 7439 w 9917"/>
                              <a:gd name="connsiteY90" fmla="*/ 4288 h 9845"/>
                              <a:gd name="connsiteX91" fmla="*/ 7517 w 9917"/>
                              <a:gd name="connsiteY91" fmla="*/ 4471 h 9845"/>
                              <a:gd name="connsiteX92" fmla="*/ 7605 w 9917"/>
                              <a:gd name="connsiteY92" fmla="*/ 4658 h 9845"/>
                              <a:gd name="connsiteX93" fmla="*/ 7686 w 9917"/>
                              <a:gd name="connsiteY93" fmla="*/ 4849 h 9845"/>
                              <a:gd name="connsiteX94" fmla="*/ 7772 w 9917"/>
                              <a:gd name="connsiteY94" fmla="*/ 5040 h 9845"/>
                              <a:gd name="connsiteX95" fmla="*/ 7849 w 9917"/>
                              <a:gd name="connsiteY95" fmla="*/ 5232 h 9845"/>
                              <a:gd name="connsiteX96" fmla="*/ 7935 w 9917"/>
                              <a:gd name="connsiteY96" fmla="*/ 5426 h 9845"/>
                              <a:gd name="connsiteX97" fmla="*/ 8017 w 9917"/>
                              <a:gd name="connsiteY97" fmla="*/ 5617 h 9845"/>
                              <a:gd name="connsiteX98" fmla="*/ 8102 w 9917"/>
                              <a:gd name="connsiteY98" fmla="*/ 5810 h 9845"/>
                              <a:gd name="connsiteX99" fmla="*/ 8186 w 9917"/>
                              <a:gd name="connsiteY99" fmla="*/ 6005 h 9845"/>
                              <a:gd name="connsiteX100" fmla="*/ 8264 w 9917"/>
                              <a:gd name="connsiteY100" fmla="*/ 6200 h 9845"/>
                              <a:gd name="connsiteX101" fmla="*/ 8348 w 9917"/>
                              <a:gd name="connsiteY101" fmla="*/ 6397 h 9845"/>
                              <a:gd name="connsiteX102" fmla="*/ 8428 w 9917"/>
                              <a:gd name="connsiteY102" fmla="*/ 6591 h 9845"/>
                              <a:gd name="connsiteX103" fmla="*/ 8514 w 9917"/>
                              <a:gd name="connsiteY103" fmla="*/ 6783 h 9845"/>
                              <a:gd name="connsiteX104" fmla="*/ 8595 w 9917"/>
                              <a:gd name="connsiteY104" fmla="*/ 6977 h 9845"/>
                              <a:gd name="connsiteX105" fmla="*/ 8679 w 9917"/>
                              <a:gd name="connsiteY105" fmla="*/ 7172 h 9845"/>
                              <a:gd name="connsiteX106" fmla="*/ 8761 w 9917"/>
                              <a:gd name="connsiteY106" fmla="*/ 7362 h 9845"/>
                              <a:gd name="connsiteX107" fmla="*/ 8844 w 9917"/>
                              <a:gd name="connsiteY107" fmla="*/ 7554 h 9845"/>
                              <a:gd name="connsiteX108" fmla="*/ 8928 w 9917"/>
                              <a:gd name="connsiteY108" fmla="*/ 7745 h 9845"/>
                              <a:gd name="connsiteX109" fmla="*/ 9009 w 9917"/>
                              <a:gd name="connsiteY109" fmla="*/ 7931 h 9845"/>
                              <a:gd name="connsiteX110" fmla="*/ 9091 w 9917"/>
                              <a:gd name="connsiteY110" fmla="*/ 8113 h 9845"/>
                              <a:gd name="connsiteX111" fmla="*/ 9176 w 9917"/>
                              <a:gd name="connsiteY111" fmla="*/ 8299 h 9845"/>
                              <a:gd name="connsiteX112" fmla="*/ 9260 w 9917"/>
                              <a:gd name="connsiteY112" fmla="*/ 8484 h 9845"/>
                              <a:gd name="connsiteX113" fmla="*/ 9339 w 9917"/>
                              <a:gd name="connsiteY113" fmla="*/ 8665 h 9845"/>
                              <a:gd name="connsiteX114" fmla="*/ 9421 w 9917"/>
                              <a:gd name="connsiteY114" fmla="*/ 8841 h 9845"/>
                              <a:gd name="connsiteX115" fmla="*/ 9505 w 9917"/>
                              <a:gd name="connsiteY115" fmla="*/ 9016 h 9845"/>
                              <a:gd name="connsiteX116" fmla="*/ 9590 w 9917"/>
                              <a:gd name="connsiteY116" fmla="*/ 9187 h 9845"/>
                              <a:gd name="connsiteX117" fmla="*/ 9674 w 9917"/>
                              <a:gd name="connsiteY117" fmla="*/ 9356 h 9845"/>
                              <a:gd name="connsiteX118" fmla="*/ 9752 w 9917"/>
                              <a:gd name="connsiteY118" fmla="*/ 9526 h 9845"/>
                              <a:gd name="connsiteX119" fmla="*/ 9834 w 9917"/>
                              <a:gd name="connsiteY119" fmla="*/ 9687 h 9845"/>
                              <a:gd name="connsiteX120" fmla="*/ 9917 w 9917"/>
                              <a:gd name="connsiteY120" fmla="*/ 9845 h 9845"/>
                              <a:gd name="connsiteX0" fmla="*/ 0 w 9916"/>
                              <a:gd name="connsiteY0" fmla="*/ 6298 h 9840"/>
                              <a:gd name="connsiteX1" fmla="*/ 83 w 9916"/>
                              <a:gd name="connsiteY1" fmla="*/ 6100 h 9840"/>
                              <a:gd name="connsiteX2" fmla="*/ 168 w 9916"/>
                              <a:gd name="connsiteY2" fmla="*/ 5901 h 9840"/>
                              <a:gd name="connsiteX3" fmla="*/ 248 w 9916"/>
                              <a:gd name="connsiteY3" fmla="*/ 5705 h 9840"/>
                              <a:gd name="connsiteX4" fmla="*/ 334 w 9916"/>
                              <a:gd name="connsiteY4" fmla="*/ 5511 h 9840"/>
                              <a:gd name="connsiteX5" fmla="*/ 420 w 9916"/>
                              <a:gd name="connsiteY5" fmla="*/ 5314 h 9840"/>
                              <a:gd name="connsiteX6" fmla="*/ 501 w 9916"/>
                              <a:gd name="connsiteY6" fmla="*/ 5119 h 9840"/>
                              <a:gd name="connsiteX7" fmla="*/ 585 w 9916"/>
                              <a:gd name="connsiteY7" fmla="*/ 4925 h 9840"/>
                              <a:gd name="connsiteX8" fmla="*/ 667 w 9916"/>
                              <a:gd name="connsiteY8" fmla="*/ 4731 h 9840"/>
                              <a:gd name="connsiteX9" fmla="*/ 751 w 9916"/>
                              <a:gd name="connsiteY9" fmla="*/ 4541 h 9840"/>
                              <a:gd name="connsiteX10" fmla="*/ 831 w 9916"/>
                              <a:gd name="connsiteY10" fmla="*/ 4356 h 9840"/>
                              <a:gd name="connsiteX11" fmla="*/ 917 w 9916"/>
                              <a:gd name="connsiteY11" fmla="*/ 4166 h 9840"/>
                              <a:gd name="connsiteX12" fmla="*/ 998 w 9916"/>
                              <a:gd name="connsiteY12" fmla="*/ 3981 h 9840"/>
                              <a:gd name="connsiteX13" fmla="*/ 1084 w 9916"/>
                              <a:gd name="connsiteY13" fmla="*/ 3796 h 9840"/>
                              <a:gd name="connsiteX14" fmla="*/ 1169 w 9916"/>
                              <a:gd name="connsiteY14" fmla="*/ 3616 h 9840"/>
                              <a:gd name="connsiteX15" fmla="*/ 1249 w 9916"/>
                              <a:gd name="connsiteY15" fmla="*/ 3439 h 9840"/>
                              <a:gd name="connsiteX16" fmla="*/ 1333 w 9916"/>
                              <a:gd name="connsiteY16" fmla="*/ 3267 h 9840"/>
                              <a:gd name="connsiteX17" fmla="*/ 1415 w 9916"/>
                              <a:gd name="connsiteY17" fmla="*/ 3092 h 9840"/>
                              <a:gd name="connsiteX18" fmla="*/ 1502 w 9916"/>
                              <a:gd name="connsiteY18" fmla="*/ 2923 h 9840"/>
                              <a:gd name="connsiteX19" fmla="*/ 1580 w 9916"/>
                              <a:gd name="connsiteY19" fmla="*/ 2756 h 9840"/>
                              <a:gd name="connsiteX20" fmla="*/ 1668 w 9916"/>
                              <a:gd name="connsiteY20" fmla="*/ 2596 h 9840"/>
                              <a:gd name="connsiteX21" fmla="*/ 1751 w 9916"/>
                              <a:gd name="connsiteY21" fmla="*/ 2440 h 9840"/>
                              <a:gd name="connsiteX22" fmla="*/ 1835 w 9916"/>
                              <a:gd name="connsiteY22" fmla="*/ 2281 h 9840"/>
                              <a:gd name="connsiteX23" fmla="*/ 1917 w 9916"/>
                              <a:gd name="connsiteY23" fmla="*/ 2132 h 9840"/>
                              <a:gd name="connsiteX24" fmla="*/ 1999 w 9916"/>
                              <a:gd name="connsiteY24" fmla="*/ 1986 h 9840"/>
                              <a:gd name="connsiteX25" fmla="*/ 2086 w 9916"/>
                              <a:gd name="connsiteY25" fmla="*/ 1845 h 9840"/>
                              <a:gd name="connsiteX26" fmla="*/ 2168 w 9916"/>
                              <a:gd name="connsiteY26" fmla="*/ 1708 h 9840"/>
                              <a:gd name="connsiteX27" fmla="*/ 2250 w 9916"/>
                              <a:gd name="connsiteY27" fmla="*/ 1574 h 9840"/>
                              <a:gd name="connsiteX28" fmla="*/ 2332 w 9916"/>
                              <a:gd name="connsiteY28" fmla="*/ 1444 h 9840"/>
                              <a:gd name="connsiteX29" fmla="*/ 2417 w 9916"/>
                              <a:gd name="connsiteY29" fmla="*/ 1319 h 9840"/>
                              <a:gd name="connsiteX30" fmla="*/ 2500 w 9916"/>
                              <a:gd name="connsiteY30" fmla="*/ 1205 h 9840"/>
                              <a:gd name="connsiteX31" fmla="*/ 2584 w 9916"/>
                              <a:gd name="connsiteY31" fmla="*/ 1088 h 9840"/>
                              <a:gd name="connsiteX32" fmla="*/ 2666 w 9916"/>
                              <a:gd name="connsiteY32" fmla="*/ 982 h 9840"/>
                              <a:gd name="connsiteX33" fmla="*/ 2749 w 9916"/>
                              <a:gd name="connsiteY33" fmla="*/ 879 h 9840"/>
                              <a:gd name="connsiteX34" fmla="*/ 2836 w 9916"/>
                              <a:gd name="connsiteY34" fmla="*/ 779 h 9840"/>
                              <a:gd name="connsiteX35" fmla="*/ 2917 w 9916"/>
                              <a:gd name="connsiteY35" fmla="*/ 688 h 9840"/>
                              <a:gd name="connsiteX36" fmla="*/ 3001 w 9916"/>
                              <a:gd name="connsiteY36" fmla="*/ 599 h 9840"/>
                              <a:gd name="connsiteX37" fmla="*/ 3085 w 9916"/>
                              <a:gd name="connsiteY37" fmla="*/ 517 h 9840"/>
                              <a:gd name="connsiteX38" fmla="*/ 3165 w 9916"/>
                              <a:gd name="connsiteY38" fmla="*/ 441 h 9840"/>
                              <a:gd name="connsiteX39" fmla="*/ 3252 w 9916"/>
                              <a:gd name="connsiteY39" fmla="*/ 372 h 9840"/>
                              <a:gd name="connsiteX40" fmla="*/ 3332 w 9916"/>
                              <a:gd name="connsiteY40" fmla="*/ 309 h 9840"/>
                              <a:gd name="connsiteX41" fmla="*/ 3422 w 9916"/>
                              <a:gd name="connsiteY41" fmla="*/ 248 h 9840"/>
                              <a:gd name="connsiteX42" fmla="*/ 3496 w 9916"/>
                              <a:gd name="connsiteY42" fmla="*/ 198 h 9840"/>
                              <a:gd name="connsiteX43" fmla="*/ 3589 w 9916"/>
                              <a:gd name="connsiteY43" fmla="*/ 152 h 9840"/>
                              <a:gd name="connsiteX44" fmla="*/ 3666 w 9916"/>
                              <a:gd name="connsiteY44" fmla="*/ 111 h 9840"/>
                              <a:gd name="connsiteX45" fmla="*/ 3751 w 9916"/>
                              <a:gd name="connsiteY45" fmla="*/ 76 h 9840"/>
                              <a:gd name="connsiteX46" fmla="*/ 3832 w 9916"/>
                              <a:gd name="connsiteY46" fmla="*/ 49 h 9840"/>
                              <a:gd name="connsiteX47" fmla="*/ 3914 w 9916"/>
                              <a:gd name="connsiteY47" fmla="*/ 29 h 9840"/>
                              <a:gd name="connsiteX48" fmla="*/ 3997 w 9916"/>
                              <a:gd name="connsiteY48" fmla="*/ 11 h 9840"/>
                              <a:gd name="connsiteX49" fmla="*/ 4089 w 9916"/>
                              <a:gd name="connsiteY49" fmla="*/ 2 h 9840"/>
                              <a:gd name="connsiteX50" fmla="*/ 4169 w 9916"/>
                              <a:gd name="connsiteY50" fmla="*/ 0 h 9840"/>
                              <a:gd name="connsiteX51" fmla="*/ 4249 w 9916"/>
                              <a:gd name="connsiteY51" fmla="*/ 2 h 9840"/>
                              <a:gd name="connsiteX52" fmla="*/ 4333 w 9916"/>
                              <a:gd name="connsiteY52" fmla="*/ 11 h 9840"/>
                              <a:gd name="connsiteX53" fmla="*/ 4418 w 9916"/>
                              <a:gd name="connsiteY53" fmla="*/ 29 h 9840"/>
                              <a:gd name="connsiteX54" fmla="*/ 4499 w 9916"/>
                              <a:gd name="connsiteY54" fmla="*/ 49 h 9840"/>
                              <a:gd name="connsiteX55" fmla="*/ 4589 w 9916"/>
                              <a:gd name="connsiteY55" fmla="*/ 76 h 9840"/>
                              <a:gd name="connsiteX56" fmla="*/ 4664 w 9916"/>
                              <a:gd name="connsiteY56" fmla="*/ 111 h 9840"/>
                              <a:gd name="connsiteX57" fmla="*/ 4751 w 9916"/>
                              <a:gd name="connsiteY57" fmla="*/ 152 h 9840"/>
                              <a:gd name="connsiteX58" fmla="*/ 4837 w 9916"/>
                              <a:gd name="connsiteY58" fmla="*/ 198 h 9840"/>
                              <a:gd name="connsiteX59" fmla="*/ 4914 w 9916"/>
                              <a:gd name="connsiteY59" fmla="*/ 248 h 9840"/>
                              <a:gd name="connsiteX60" fmla="*/ 4999 w 9916"/>
                              <a:gd name="connsiteY60" fmla="*/ 309 h 9840"/>
                              <a:gd name="connsiteX61" fmla="*/ 5082 w 9916"/>
                              <a:gd name="connsiteY61" fmla="*/ 372 h 9840"/>
                              <a:gd name="connsiteX62" fmla="*/ 5167 w 9916"/>
                              <a:gd name="connsiteY62" fmla="*/ 441 h 9840"/>
                              <a:gd name="connsiteX63" fmla="*/ 5253 w 9916"/>
                              <a:gd name="connsiteY63" fmla="*/ 517 h 9840"/>
                              <a:gd name="connsiteX64" fmla="*/ 5335 w 9916"/>
                              <a:gd name="connsiteY64" fmla="*/ 599 h 9840"/>
                              <a:gd name="connsiteX65" fmla="*/ 5415 w 9916"/>
                              <a:gd name="connsiteY65" fmla="*/ 688 h 9840"/>
                              <a:gd name="connsiteX66" fmla="*/ 5503 w 9916"/>
                              <a:gd name="connsiteY66" fmla="*/ 779 h 9840"/>
                              <a:gd name="connsiteX67" fmla="*/ 5585 w 9916"/>
                              <a:gd name="connsiteY67" fmla="*/ 879 h 9840"/>
                              <a:gd name="connsiteX68" fmla="*/ 5666 w 9916"/>
                              <a:gd name="connsiteY68" fmla="*/ 982 h 9840"/>
                              <a:gd name="connsiteX69" fmla="*/ 5752 w 9916"/>
                              <a:gd name="connsiteY69" fmla="*/ 1088 h 9840"/>
                              <a:gd name="connsiteX70" fmla="*/ 5836 w 9916"/>
                              <a:gd name="connsiteY70" fmla="*/ 1205 h 9840"/>
                              <a:gd name="connsiteX71" fmla="*/ 5919 w 9916"/>
                              <a:gd name="connsiteY71" fmla="*/ 1319 h 9840"/>
                              <a:gd name="connsiteX72" fmla="*/ 6000 w 9916"/>
                              <a:gd name="connsiteY72" fmla="*/ 1444 h 9840"/>
                              <a:gd name="connsiteX73" fmla="*/ 6081 w 9916"/>
                              <a:gd name="connsiteY73" fmla="*/ 1574 h 9840"/>
                              <a:gd name="connsiteX74" fmla="*/ 6167 w 9916"/>
                              <a:gd name="connsiteY74" fmla="*/ 1708 h 9840"/>
                              <a:gd name="connsiteX75" fmla="*/ 6252 w 9916"/>
                              <a:gd name="connsiteY75" fmla="*/ 1845 h 9840"/>
                              <a:gd name="connsiteX76" fmla="*/ 6333 w 9916"/>
                              <a:gd name="connsiteY76" fmla="*/ 1986 h 9840"/>
                              <a:gd name="connsiteX77" fmla="*/ 6416 w 9916"/>
                              <a:gd name="connsiteY77" fmla="*/ 2132 h 9840"/>
                              <a:gd name="connsiteX78" fmla="*/ 6498 w 9916"/>
                              <a:gd name="connsiteY78" fmla="*/ 2281 h 9840"/>
                              <a:gd name="connsiteX79" fmla="*/ 6583 w 9916"/>
                              <a:gd name="connsiteY79" fmla="*/ 2440 h 9840"/>
                              <a:gd name="connsiteX80" fmla="*/ 6672 w 9916"/>
                              <a:gd name="connsiteY80" fmla="*/ 2596 h 9840"/>
                              <a:gd name="connsiteX81" fmla="*/ 6748 w 9916"/>
                              <a:gd name="connsiteY81" fmla="*/ 2756 h 9840"/>
                              <a:gd name="connsiteX82" fmla="*/ 6835 w 9916"/>
                              <a:gd name="connsiteY82" fmla="*/ 2923 h 9840"/>
                              <a:gd name="connsiteX83" fmla="*/ 6916 w 9916"/>
                              <a:gd name="connsiteY83" fmla="*/ 3092 h 9840"/>
                              <a:gd name="connsiteX84" fmla="*/ 7002 w 9916"/>
                              <a:gd name="connsiteY84" fmla="*/ 3267 h 9840"/>
                              <a:gd name="connsiteX85" fmla="*/ 7081 w 9916"/>
                              <a:gd name="connsiteY85" fmla="*/ 3439 h 9840"/>
                              <a:gd name="connsiteX86" fmla="*/ 7167 w 9916"/>
                              <a:gd name="connsiteY86" fmla="*/ 3616 h 9840"/>
                              <a:gd name="connsiteX87" fmla="*/ 7253 w 9916"/>
                              <a:gd name="connsiteY87" fmla="*/ 3796 h 9840"/>
                              <a:gd name="connsiteX88" fmla="*/ 7333 w 9916"/>
                              <a:gd name="connsiteY88" fmla="*/ 3981 h 9840"/>
                              <a:gd name="connsiteX89" fmla="*/ 7419 w 9916"/>
                              <a:gd name="connsiteY89" fmla="*/ 4166 h 9840"/>
                              <a:gd name="connsiteX90" fmla="*/ 7501 w 9916"/>
                              <a:gd name="connsiteY90" fmla="*/ 4356 h 9840"/>
                              <a:gd name="connsiteX91" fmla="*/ 7580 w 9916"/>
                              <a:gd name="connsiteY91" fmla="*/ 4541 h 9840"/>
                              <a:gd name="connsiteX92" fmla="*/ 7669 w 9916"/>
                              <a:gd name="connsiteY92" fmla="*/ 4731 h 9840"/>
                              <a:gd name="connsiteX93" fmla="*/ 7750 w 9916"/>
                              <a:gd name="connsiteY93" fmla="*/ 4925 h 9840"/>
                              <a:gd name="connsiteX94" fmla="*/ 7837 w 9916"/>
                              <a:gd name="connsiteY94" fmla="*/ 5119 h 9840"/>
                              <a:gd name="connsiteX95" fmla="*/ 7915 w 9916"/>
                              <a:gd name="connsiteY95" fmla="*/ 5314 h 9840"/>
                              <a:gd name="connsiteX96" fmla="*/ 8001 w 9916"/>
                              <a:gd name="connsiteY96" fmla="*/ 5511 h 9840"/>
                              <a:gd name="connsiteX97" fmla="*/ 8084 w 9916"/>
                              <a:gd name="connsiteY97" fmla="*/ 5705 h 9840"/>
                              <a:gd name="connsiteX98" fmla="*/ 8170 w 9916"/>
                              <a:gd name="connsiteY98" fmla="*/ 5901 h 9840"/>
                              <a:gd name="connsiteX99" fmla="*/ 8255 w 9916"/>
                              <a:gd name="connsiteY99" fmla="*/ 6100 h 9840"/>
                              <a:gd name="connsiteX100" fmla="*/ 8333 w 9916"/>
                              <a:gd name="connsiteY100" fmla="*/ 6298 h 9840"/>
                              <a:gd name="connsiteX101" fmla="*/ 8418 w 9916"/>
                              <a:gd name="connsiteY101" fmla="*/ 6498 h 9840"/>
                              <a:gd name="connsiteX102" fmla="*/ 8499 w 9916"/>
                              <a:gd name="connsiteY102" fmla="*/ 6695 h 9840"/>
                              <a:gd name="connsiteX103" fmla="*/ 8585 w 9916"/>
                              <a:gd name="connsiteY103" fmla="*/ 6890 h 9840"/>
                              <a:gd name="connsiteX104" fmla="*/ 8667 w 9916"/>
                              <a:gd name="connsiteY104" fmla="*/ 7087 h 9840"/>
                              <a:gd name="connsiteX105" fmla="*/ 8752 w 9916"/>
                              <a:gd name="connsiteY105" fmla="*/ 7285 h 9840"/>
                              <a:gd name="connsiteX106" fmla="*/ 8834 w 9916"/>
                              <a:gd name="connsiteY106" fmla="*/ 7478 h 9840"/>
                              <a:gd name="connsiteX107" fmla="*/ 8918 w 9916"/>
                              <a:gd name="connsiteY107" fmla="*/ 7673 h 9840"/>
                              <a:gd name="connsiteX108" fmla="*/ 9003 w 9916"/>
                              <a:gd name="connsiteY108" fmla="*/ 7867 h 9840"/>
                              <a:gd name="connsiteX109" fmla="*/ 9084 w 9916"/>
                              <a:gd name="connsiteY109" fmla="*/ 8056 h 9840"/>
                              <a:gd name="connsiteX110" fmla="*/ 9167 w 9916"/>
                              <a:gd name="connsiteY110" fmla="*/ 8241 h 9840"/>
                              <a:gd name="connsiteX111" fmla="*/ 9253 w 9916"/>
                              <a:gd name="connsiteY111" fmla="*/ 8430 h 9840"/>
                              <a:gd name="connsiteX112" fmla="*/ 9338 w 9916"/>
                              <a:gd name="connsiteY112" fmla="*/ 8618 h 9840"/>
                              <a:gd name="connsiteX113" fmla="*/ 9417 w 9916"/>
                              <a:gd name="connsiteY113" fmla="*/ 8801 h 9840"/>
                              <a:gd name="connsiteX114" fmla="*/ 9500 w 9916"/>
                              <a:gd name="connsiteY114" fmla="*/ 8980 h 9840"/>
                              <a:gd name="connsiteX115" fmla="*/ 9585 w 9916"/>
                              <a:gd name="connsiteY115" fmla="*/ 9158 h 9840"/>
                              <a:gd name="connsiteX116" fmla="*/ 9670 w 9916"/>
                              <a:gd name="connsiteY116" fmla="*/ 9332 h 9840"/>
                              <a:gd name="connsiteX117" fmla="*/ 9755 w 9916"/>
                              <a:gd name="connsiteY117" fmla="*/ 9503 h 9840"/>
                              <a:gd name="connsiteX118" fmla="*/ 9834 w 9916"/>
                              <a:gd name="connsiteY118" fmla="*/ 9676 h 9840"/>
                              <a:gd name="connsiteX119" fmla="*/ 9916 w 9916"/>
                              <a:gd name="connsiteY119" fmla="*/ 9840 h 9840"/>
                              <a:gd name="connsiteX0" fmla="*/ 0 w 9917"/>
                              <a:gd name="connsiteY0" fmla="*/ 6400 h 9833"/>
                              <a:gd name="connsiteX1" fmla="*/ 84 w 9917"/>
                              <a:gd name="connsiteY1" fmla="*/ 6199 h 9833"/>
                              <a:gd name="connsiteX2" fmla="*/ 169 w 9917"/>
                              <a:gd name="connsiteY2" fmla="*/ 5997 h 9833"/>
                              <a:gd name="connsiteX3" fmla="*/ 250 w 9917"/>
                              <a:gd name="connsiteY3" fmla="*/ 5798 h 9833"/>
                              <a:gd name="connsiteX4" fmla="*/ 337 w 9917"/>
                              <a:gd name="connsiteY4" fmla="*/ 5601 h 9833"/>
                              <a:gd name="connsiteX5" fmla="*/ 424 w 9917"/>
                              <a:gd name="connsiteY5" fmla="*/ 5400 h 9833"/>
                              <a:gd name="connsiteX6" fmla="*/ 505 w 9917"/>
                              <a:gd name="connsiteY6" fmla="*/ 5202 h 9833"/>
                              <a:gd name="connsiteX7" fmla="*/ 590 w 9917"/>
                              <a:gd name="connsiteY7" fmla="*/ 5005 h 9833"/>
                              <a:gd name="connsiteX8" fmla="*/ 673 w 9917"/>
                              <a:gd name="connsiteY8" fmla="*/ 4808 h 9833"/>
                              <a:gd name="connsiteX9" fmla="*/ 757 w 9917"/>
                              <a:gd name="connsiteY9" fmla="*/ 4615 h 9833"/>
                              <a:gd name="connsiteX10" fmla="*/ 838 w 9917"/>
                              <a:gd name="connsiteY10" fmla="*/ 4427 h 9833"/>
                              <a:gd name="connsiteX11" fmla="*/ 925 w 9917"/>
                              <a:gd name="connsiteY11" fmla="*/ 4234 h 9833"/>
                              <a:gd name="connsiteX12" fmla="*/ 1006 w 9917"/>
                              <a:gd name="connsiteY12" fmla="*/ 4046 h 9833"/>
                              <a:gd name="connsiteX13" fmla="*/ 1093 w 9917"/>
                              <a:gd name="connsiteY13" fmla="*/ 3858 h 9833"/>
                              <a:gd name="connsiteX14" fmla="*/ 1179 w 9917"/>
                              <a:gd name="connsiteY14" fmla="*/ 3675 h 9833"/>
                              <a:gd name="connsiteX15" fmla="*/ 1260 w 9917"/>
                              <a:gd name="connsiteY15" fmla="*/ 3495 h 9833"/>
                              <a:gd name="connsiteX16" fmla="*/ 1344 w 9917"/>
                              <a:gd name="connsiteY16" fmla="*/ 3320 h 9833"/>
                              <a:gd name="connsiteX17" fmla="*/ 1427 w 9917"/>
                              <a:gd name="connsiteY17" fmla="*/ 3142 h 9833"/>
                              <a:gd name="connsiteX18" fmla="*/ 1515 w 9917"/>
                              <a:gd name="connsiteY18" fmla="*/ 2971 h 9833"/>
                              <a:gd name="connsiteX19" fmla="*/ 1593 w 9917"/>
                              <a:gd name="connsiteY19" fmla="*/ 2801 h 9833"/>
                              <a:gd name="connsiteX20" fmla="*/ 1682 w 9917"/>
                              <a:gd name="connsiteY20" fmla="*/ 2638 h 9833"/>
                              <a:gd name="connsiteX21" fmla="*/ 1766 w 9917"/>
                              <a:gd name="connsiteY21" fmla="*/ 2480 h 9833"/>
                              <a:gd name="connsiteX22" fmla="*/ 1851 w 9917"/>
                              <a:gd name="connsiteY22" fmla="*/ 2318 h 9833"/>
                              <a:gd name="connsiteX23" fmla="*/ 1933 w 9917"/>
                              <a:gd name="connsiteY23" fmla="*/ 2167 h 9833"/>
                              <a:gd name="connsiteX24" fmla="*/ 2016 w 9917"/>
                              <a:gd name="connsiteY24" fmla="*/ 2018 h 9833"/>
                              <a:gd name="connsiteX25" fmla="*/ 2104 w 9917"/>
                              <a:gd name="connsiteY25" fmla="*/ 1875 h 9833"/>
                              <a:gd name="connsiteX26" fmla="*/ 2186 w 9917"/>
                              <a:gd name="connsiteY26" fmla="*/ 1736 h 9833"/>
                              <a:gd name="connsiteX27" fmla="*/ 2269 w 9917"/>
                              <a:gd name="connsiteY27" fmla="*/ 1600 h 9833"/>
                              <a:gd name="connsiteX28" fmla="*/ 2352 w 9917"/>
                              <a:gd name="connsiteY28" fmla="*/ 1467 h 9833"/>
                              <a:gd name="connsiteX29" fmla="*/ 2437 w 9917"/>
                              <a:gd name="connsiteY29" fmla="*/ 1340 h 9833"/>
                              <a:gd name="connsiteX30" fmla="*/ 2521 w 9917"/>
                              <a:gd name="connsiteY30" fmla="*/ 1225 h 9833"/>
                              <a:gd name="connsiteX31" fmla="*/ 2606 w 9917"/>
                              <a:gd name="connsiteY31" fmla="*/ 1106 h 9833"/>
                              <a:gd name="connsiteX32" fmla="*/ 2689 w 9917"/>
                              <a:gd name="connsiteY32" fmla="*/ 998 h 9833"/>
                              <a:gd name="connsiteX33" fmla="*/ 2772 w 9917"/>
                              <a:gd name="connsiteY33" fmla="*/ 893 h 9833"/>
                              <a:gd name="connsiteX34" fmla="*/ 2860 w 9917"/>
                              <a:gd name="connsiteY34" fmla="*/ 792 h 9833"/>
                              <a:gd name="connsiteX35" fmla="*/ 2942 w 9917"/>
                              <a:gd name="connsiteY35" fmla="*/ 699 h 9833"/>
                              <a:gd name="connsiteX36" fmla="*/ 3026 w 9917"/>
                              <a:gd name="connsiteY36" fmla="*/ 609 h 9833"/>
                              <a:gd name="connsiteX37" fmla="*/ 3111 w 9917"/>
                              <a:gd name="connsiteY37" fmla="*/ 525 h 9833"/>
                              <a:gd name="connsiteX38" fmla="*/ 3192 w 9917"/>
                              <a:gd name="connsiteY38" fmla="*/ 448 h 9833"/>
                              <a:gd name="connsiteX39" fmla="*/ 3280 w 9917"/>
                              <a:gd name="connsiteY39" fmla="*/ 378 h 9833"/>
                              <a:gd name="connsiteX40" fmla="*/ 3360 w 9917"/>
                              <a:gd name="connsiteY40" fmla="*/ 314 h 9833"/>
                              <a:gd name="connsiteX41" fmla="*/ 3451 w 9917"/>
                              <a:gd name="connsiteY41" fmla="*/ 252 h 9833"/>
                              <a:gd name="connsiteX42" fmla="*/ 3526 w 9917"/>
                              <a:gd name="connsiteY42" fmla="*/ 201 h 9833"/>
                              <a:gd name="connsiteX43" fmla="*/ 3619 w 9917"/>
                              <a:gd name="connsiteY43" fmla="*/ 154 h 9833"/>
                              <a:gd name="connsiteX44" fmla="*/ 3697 w 9917"/>
                              <a:gd name="connsiteY44" fmla="*/ 113 h 9833"/>
                              <a:gd name="connsiteX45" fmla="*/ 3783 w 9917"/>
                              <a:gd name="connsiteY45" fmla="*/ 77 h 9833"/>
                              <a:gd name="connsiteX46" fmla="*/ 3864 w 9917"/>
                              <a:gd name="connsiteY46" fmla="*/ 50 h 9833"/>
                              <a:gd name="connsiteX47" fmla="*/ 3947 w 9917"/>
                              <a:gd name="connsiteY47" fmla="*/ 29 h 9833"/>
                              <a:gd name="connsiteX48" fmla="*/ 4031 w 9917"/>
                              <a:gd name="connsiteY48" fmla="*/ 11 h 9833"/>
                              <a:gd name="connsiteX49" fmla="*/ 4124 w 9917"/>
                              <a:gd name="connsiteY49" fmla="*/ 2 h 9833"/>
                              <a:gd name="connsiteX50" fmla="*/ 4204 w 9917"/>
                              <a:gd name="connsiteY50" fmla="*/ 0 h 9833"/>
                              <a:gd name="connsiteX51" fmla="*/ 4285 w 9917"/>
                              <a:gd name="connsiteY51" fmla="*/ 2 h 9833"/>
                              <a:gd name="connsiteX52" fmla="*/ 4370 w 9917"/>
                              <a:gd name="connsiteY52" fmla="*/ 11 h 9833"/>
                              <a:gd name="connsiteX53" fmla="*/ 4455 w 9917"/>
                              <a:gd name="connsiteY53" fmla="*/ 29 h 9833"/>
                              <a:gd name="connsiteX54" fmla="*/ 4537 w 9917"/>
                              <a:gd name="connsiteY54" fmla="*/ 50 h 9833"/>
                              <a:gd name="connsiteX55" fmla="*/ 4628 w 9917"/>
                              <a:gd name="connsiteY55" fmla="*/ 77 h 9833"/>
                              <a:gd name="connsiteX56" fmla="*/ 4704 w 9917"/>
                              <a:gd name="connsiteY56" fmla="*/ 113 h 9833"/>
                              <a:gd name="connsiteX57" fmla="*/ 4791 w 9917"/>
                              <a:gd name="connsiteY57" fmla="*/ 154 h 9833"/>
                              <a:gd name="connsiteX58" fmla="*/ 4878 w 9917"/>
                              <a:gd name="connsiteY58" fmla="*/ 201 h 9833"/>
                              <a:gd name="connsiteX59" fmla="*/ 4956 w 9917"/>
                              <a:gd name="connsiteY59" fmla="*/ 252 h 9833"/>
                              <a:gd name="connsiteX60" fmla="*/ 5041 w 9917"/>
                              <a:gd name="connsiteY60" fmla="*/ 314 h 9833"/>
                              <a:gd name="connsiteX61" fmla="*/ 5125 w 9917"/>
                              <a:gd name="connsiteY61" fmla="*/ 378 h 9833"/>
                              <a:gd name="connsiteX62" fmla="*/ 5211 w 9917"/>
                              <a:gd name="connsiteY62" fmla="*/ 448 h 9833"/>
                              <a:gd name="connsiteX63" fmla="*/ 5297 w 9917"/>
                              <a:gd name="connsiteY63" fmla="*/ 525 h 9833"/>
                              <a:gd name="connsiteX64" fmla="*/ 5380 w 9917"/>
                              <a:gd name="connsiteY64" fmla="*/ 609 h 9833"/>
                              <a:gd name="connsiteX65" fmla="*/ 5461 w 9917"/>
                              <a:gd name="connsiteY65" fmla="*/ 699 h 9833"/>
                              <a:gd name="connsiteX66" fmla="*/ 5550 w 9917"/>
                              <a:gd name="connsiteY66" fmla="*/ 792 h 9833"/>
                              <a:gd name="connsiteX67" fmla="*/ 5632 w 9917"/>
                              <a:gd name="connsiteY67" fmla="*/ 893 h 9833"/>
                              <a:gd name="connsiteX68" fmla="*/ 5714 w 9917"/>
                              <a:gd name="connsiteY68" fmla="*/ 998 h 9833"/>
                              <a:gd name="connsiteX69" fmla="*/ 5801 w 9917"/>
                              <a:gd name="connsiteY69" fmla="*/ 1106 h 9833"/>
                              <a:gd name="connsiteX70" fmla="*/ 5885 w 9917"/>
                              <a:gd name="connsiteY70" fmla="*/ 1225 h 9833"/>
                              <a:gd name="connsiteX71" fmla="*/ 5969 w 9917"/>
                              <a:gd name="connsiteY71" fmla="*/ 1340 h 9833"/>
                              <a:gd name="connsiteX72" fmla="*/ 6051 w 9917"/>
                              <a:gd name="connsiteY72" fmla="*/ 1467 h 9833"/>
                              <a:gd name="connsiteX73" fmla="*/ 6133 w 9917"/>
                              <a:gd name="connsiteY73" fmla="*/ 1600 h 9833"/>
                              <a:gd name="connsiteX74" fmla="*/ 6219 w 9917"/>
                              <a:gd name="connsiteY74" fmla="*/ 1736 h 9833"/>
                              <a:gd name="connsiteX75" fmla="*/ 6305 w 9917"/>
                              <a:gd name="connsiteY75" fmla="*/ 1875 h 9833"/>
                              <a:gd name="connsiteX76" fmla="*/ 6387 w 9917"/>
                              <a:gd name="connsiteY76" fmla="*/ 2018 h 9833"/>
                              <a:gd name="connsiteX77" fmla="*/ 6470 w 9917"/>
                              <a:gd name="connsiteY77" fmla="*/ 2167 h 9833"/>
                              <a:gd name="connsiteX78" fmla="*/ 6553 w 9917"/>
                              <a:gd name="connsiteY78" fmla="*/ 2318 h 9833"/>
                              <a:gd name="connsiteX79" fmla="*/ 6639 w 9917"/>
                              <a:gd name="connsiteY79" fmla="*/ 2480 h 9833"/>
                              <a:gd name="connsiteX80" fmla="*/ 6729 w 9917"/>
                              <a:gd name="connsiteY80" fmla="*/ 2638 h 9833"/>
                              <a:gd name="connsiteX81" fmla="*/ 6805 w 9917"/>
                              <a:gd name="connsiteY81" fmla="*/ 2801 h 9833"/>
                              <a:gd name="connsiteX82" fmla="*/ 6893 w 9917"/>
                              <a:gd name="connsiteY82" fmla="*/ 2971 h 9833"/>
                              <a:gd name="connsiteX83" fmla="*/ 6975 w 9917"/>
                              <a:gd name="connsiteY83" fmla="*/ 3142 h 9833"/>
                              <a:gd name="connsiteX84" fmla="*/ 7061 w 9917"/>
                              <a:gd name="connsiteY84" fmla="*/ 3320 h 9833"/>
                              <a:gd name="connsiteX85" fmla="*/ 7141 w 9917"/>
                              <a:gd name="connsiteY85" fmla="*/ 3495 h 9833"/>
                              <a:gd name="connsiteX86" fmla="*/ 7228 w 9917"/>
                              <a:gd name="connsiteY86" fmla="*/ 3675 h 9833"/>
                              <a:gd name="connsiteX87" fmla="*/ 7314 w 9917"/>
                              <a:gd name="connsiteY87" fmla="*/ 3858 h 9833"/>
                              <a:gd name="connsiteX88" fmla="*/ 7395 w 9917"/>
                              <a:gd name="connsiteY88" fmla="*/ 4046 h 9833"/>
                              <a:gd name="connsiteX89" fmla="*/ 7482 w 9917"/>
                              <a:gd name="connsiteY89" fmla="*/ 4234 h 9833"/>
                              <a:gd name="connsiteX90" fmla="*/ 7565 w 9917"/>
                              <a:gd name="connsiteY90" fmla="*/ 4427 h 9833"/>
                              <a:gd name="connsiteX91" fmla="*/ 7644 w 9917"/>
                              <a:gd name="connsiteY91" fmla="*/ 4615 h 9833"/>
                              <a:gd name="connsiteX92" fmla="*/ 7734 w 9917"/>
                              <a:gd name="connsiteY92" fmla="*/ 4808 h 9833"/>
                              <a:gd name="connsiteX93" fmla="*/ 7816 w 9917"/>
                              <a:gd name="connsiteY93" fmla="*/ 5005 h 9833"/>
                              <a:gd name="connsiteX94" fmla="*/ 7903 w 9917"/>
                              <a:gd name="connsiteY94" fmla="*/ 5202 h 9833"/>
                              <a:gd name="connsiteX95" fmla="*/ 7982 w 9917"/>
                              <a:gd name="connsiteY95" fmla="*/ 5400 h 9833"/>
                              <a:gd name="connsiteX96" fmla="*/ 8069 w 9917"/>
                              <a:gd name="connsiteY96" fmla="*/ 5601 h 9833"/>
                              <a:gd name="connsiteX97" fmla="*/ 8152 w 9917"/>
                              <a:gd name="connsiteY97" fmla="*/ 5798 h 9833"/>
                              <a:gd name="connsiteX98" fmla="*/ 8239 w 9917"/>
                              <a:gd name="connsiteY98" fmla="*/ 5997 h 9833"/>
                              <a:gd name="connsiteX99" fmla="*/ 8325 w 9917"/>
                              <a:gd name="connsiteY99" fmla="*/ 6199 h 9833"/>
                              <a:gd name="connsiteX100" fmla="*/ 8404 w 9917"/>
                              <a:gd name="connsiteY100" fmla="*/ 6400 h 9833"/>
                              <a:gd name="connsiteX101" fmla="*/ 8489 w 9917"/>
                              <a:gd name="connsiteY101" fmla="*/ 6604 h 9833"/>
                              <a:gd name="connsiteX102" fmla="*/ 8571 w 9917"/>
                              <a:gd name="connsiteY102" fmla="*/ 6804 h 9833"/>
                              <a:gd name="connsiteX103" fmla="*/ 8658 w 9917"/>
                              <a:gd name="connsiteY103" fmla="*/ 7002 h 9833"/>
                              <a:gd name="connsiteX104" fmla="*/ 8740 w 9917"/>
                              <a:gd name="connsiteY104" fmla="*/ 7202 h 9833"/>
                              <a:gd name="connsiteX105" fmla="*/ 8826 w 9917"/>
                              <a:gd name="connsiteY105" fmla="*/ 7403 h 9833"/>
                              <a:gd name="connsiteX106" fmla="*/ 8909 w 9917"/>
                              <a:gd name="connsiteY106" fmla="*/ 7600 h 9833"/>
                              <a:gd name="connsiteX107" fmla="*/ 8994 w 9917"/>
                              <a:gd name="connsiteY107" fmla="*/ 7798 h 9833"/>
                              <a:gd name="connsiteX108" fmla="*/ 9079 w 9917"/>
                              <a:gd name="connsiteY108" fmla="*/ 7995 h 9833"/>
                              <a:gd name="connsiteX109" fmla="*/ 9161 w 9917"/>
                              <a:gd name="connsiteY109" fmla="*/ 8187 h 9833"/>
                              <a:gd name="connsiteX110" fmla="*/ 9245 w 9917"/>
                              <a:gd name="connsiteY110" fmla="*/ 8375 h 9833"/>
                              <a:gd name="connsiteX111" fmla="*/ 9331 w 9917"/>
                              <a:gd name="connsiteY111" fmla="*/ 8567 h 9833"/>
                              <a:gd name="connsiteX112" fmla="*/ 9417 w 9917"/>
                              <a:gd name="connsiteY112" fmla="*/ 8758 h 9833"/>
                              <a:gd name="connsiteX113" fmla="*/ 9497 w 9917"/>
                              <a:gd name="connsiteY113" fmla="*/ 8944 h 9833"/>
                              <a:gd name="connsiteX114" fmla="*/ 9580 w 9917"/>
                              <a:gd name="connsiteY114" fmla="*/ 9126 h 9833"/>
                              <a:gd name="connsiteX115" fmla="*/ 9666 w 9917"/>
                              <a:gd name="connsiteY115" fmla="*/ 9307 h 9833"/>
                              <a:gd name="connsiteX116" fmla="*/ 9752 w 9917"/>
                              <a:gd name="connsiteY116" fmla="*/ 9484 h 9833"/>
                              <a:gd name="connsiteX117" fmla="*/ 9838 w 9917"/>
                              <a:gd name="connsiteY117" fmla="*/ 9658 h 9833"/>
                              <a:gd name="connsiteX118" fmla="*/ 9917 w 9917"/>
                              <a:gd name="connsiteY118" fmla="*/ 9833 h 98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</a:cxnLst>
                            <a:rect l="l" t="t" r="r" b="b"/>
                            <a:pathLst>
                              <a:path w="9917" h="9833">
                                <a:moveTo>
                                  <a:pt x="0" y="6400"/>
                                </a:moveTo>
                                <a:cubicBezTo>
                                  <a:pt x="24" y="6333"/>
                                  <a:pt x="53" y="6265"/>
                                  <a:pt x="84" y="6199"/>
                                </a:cubicBezTo>
                                <a:cubicBezTo>
                                  <a:pt x="113" y="6132"/>
                                  <a:pt x="140" y="6064"/>
                                  <a:pt x="169" y="5997"/>
                                </a:cubicBezTo>
                                <a:cubicBezTo>
                                  <a:pt x="199" y="5930"/>
                                  <a:pt x="224" y="5865"/>
                                  <a:pt x="250" y="5798"/>
                                </a:cubicBezTo>
                                <a:cubicBezTo>
                                  <a:pt x="278" y="5732"/>
                                  <a:pt x="312" y="5665"/>
                                  <a:pt x="337" y="5601"/>
                                </a:cubicBezTo>
                                <a:cubicBezTo>
                                  <a:pt x="363" y="5533"/>
                                  <a:pt x="393" y="5464"/>
                                  <a:pt x="424" y="5400"/>
                                </a:cubicBezTo>
                                <a:cubicBezTo>
                                  <a:pt x="449" y="5333"/>
                                  <a:pt x="473" y="5267"/>
                                  <a:pt x="505" y="5202"/>
                                </a:cubicBezTo>
                                <a:cubicBezTo>
                                  <a:pt x="529" y="5137"/>
                                  <a:pt x="562" y="5070"/>
                                  <a:pt x="590" y="5005"/>
                                </a:cubicBezTo>
                                <a:cubicBezTo>
                                  <a:pt x="621" y="4938"/>
                                  <a:pt x="644" y="4873"/>
                                  <a:pt x="673" y="4808"/>
                                </a:cubicBezTo>
                                <a:cubicBezTo>
                                  <a:pt x="704" y="4745"/>
                                  <a:pt x="732" y="4679"/>
                                  <a:pt x="757" y="4615"/>
                                </a:cubicBezTo>
                                <a:cubicBezTo>
                                  <a:pt x="782" y="4551"/>
                                  <a:pt x="814" y="4489"/>
                                  <a:pt x="838" y="4427"/>
                                </a:cubicBezTo>
                                <a:cubicBezTo>
                                  <a:pt x="867" y="4363"/>
                                  <a:pt x="896" y="4300"/>
                                  <a:pt x="925" y="4234"/>
                                </a:cubicBezTo>
                                <a:cubicBezTo>
                                  <a:pt x="952" y="4171"/>
                                  <a:pt x="978" y="4108"/>
                                  <a:pt x="1006" y="4046"/>
                                </a:cubicBezTo>
                                <a:cubicBezTo>
                                  <a:pt x="1036" y="3983"/>
                                  <a:pt x="1068" y="3920"/>
                                  <a:pt x="1093" y="3858"/>
                                </a:cubicBezTo>
                                <a:cubicBezTo>
                                  <a:pt x="1125" y="3797"/>
                                  <a:pt x="1150" y="3737"/>
                                  <a:pt x="1179" y="3675"/>
                                </a:cubicBezTo>
                                <a:cubicBezTo>
                                  <a:pt x="1206" y="3616"/>
                                  <a:pt x="1229" y="3555"/>
                                  <a:pt x="1260" y="3495"/>
                                </a:cubicBezTo>
                                <a:cubicBezTo>
                                  <a:pt x="1291" y="3436"/>
                                  <a:pt x="1318" y="3379"/>
                                  <a:pt x="1344" y="3320"/>
                                </a:cubicBezTo>
                                <a:cubicBezTo>
                                  <a:pt x="1373" y="3260"/>
                                  <a:pt x="1401" y="3202"/>
                                  <a:pt x="1427" y="3142"/>
                                </a:cubicBezTo>
                                <a:cubicBezTo>
                                  <a:pt x="1459" y="3084"/>
                                  <a:pt x="1484" y="3028"/>
                                  <a:pt x="1515" y="2971"/>
                                </a:cubicBezTo>
                                <a:cubicBezTo>
                                  <a:pt x="1543" y="2912"/>
                                  <a:pt x="1567" y="2859"/>
                                  <a:pt x="1593" y="2801"/>
                                </a:cubicBezTo>
                                <a:cubicBezTo>
                                  <a:pt x="1622" y="2748"/>
                                  <a:pt x="1657" y="2694"/>
                                  <a:pt x="1682" y="2638"/>
                                </a:cubicBezTo>
                                <a:cubicBezTo>
                                  <a:pt x="1711" y="2585"/>
                                  <a:pt x="1736" y="2533"/>
                                  <a:pt x="1766" y="2480"/>
                                </a:cubicBezTo>
                                <a:cubicBezTo>
                                  <a:pt x="1792" y="2426"/>
                                  <a:pt x="1817" y="2373"/>
                                  <a:pt x="1851" y="2318"/>
                                </a:cubicBezTo>
                                <a:cubicBezTo>
                                  <a:pt x="1880" y="2268"/>
                                  <a:pt x="1909" y="2216"/>
                                  <a:pt x="1933" y="2167"/>
                                </a:cubicBezTo>
                                <a:cubicBezTo>
                                  <a:pt x="1962" y="2117"/>
                                  <a:pt x="1987" y="2066"/>
                                  <a:pt x="2016" y="2018"/>
                                </a:cubicBezTo>
                                <a:cubicBezTo>
                                  <a:pt x="2044" y="1968"/>
                                  <a:pt x="2075" y="1920"/>
                                  <a:pt x="2104" y="1875"/>
                                </a:cubicBezTo>
                                <a:cubicBezTo>
                                  <a:pt x="2127" y="1827"/>
                                  <a:pt x="2160" y="1779"/>
                                  <a:pt x="2186" y="1736"/>
                                </a:cubicBezTo>
                                <a:cubicBezTo>
                                  <a:pt x="2215" y="1689"/>
                                  <a:pt x="2244" y="1643"/>
                                  <a:pt x="2269" y="1600"/>
                                </a:cubicBezTo>
                                <a:cubicBezTo>
                                  <a:pt x="2299" y="1556"/>
                                  <a:pt x="2324" y="1510"/>
                                  <a:pt x="2352" y="1467"/>
                                </a:cubicBezTo>
                                <a:cubicBezTo>
                                  <a:pt x="2376" y="1426"/>
                                  <a:pt x="2410" y="1384"/>
                                  <a:pt x="2437" y="1340"/>
                                </a:cubicBezTo>
                                <a:cubicBezTo>
                                  <a:pt x="2468" y="1302"/>
                                  <a:pt x="2494" y="1263"/>
                                  <a:pt x="2521" y="1225"/>
                                </a:cubicBezTo>
                                <a:cubicBezTo>
                                  <a:pt x="2550" y="1183"/>
                                  <a:pt x="2576" y="1145"/>
                                  <a:pt x="2606" y="1106"/>
                                </a:cubicBezTo>
                                <a:cubicBezTo>
                                  <a:pt x="2636" y="1071"/>
                                  <a:pt x="2665" y="1034"/>
                                  <a:pt x="2689" y="998"/>
                                </a:cubicBezTo>
                                <a:cubicBezTo>
                                  <a:pt x="2716" y="963"/>
                                  <a:pt x="2745" y="928"/>
                                  <a:pt x="2772" y="893"/>
                                </a:cubicBezTo>
                                <a:cubicBezTo>
                                  <a:pt x="2802" y="861"/>
                                  <a:pt x="2829" y="825"/>
                                  <a:pt x="2860" y="792"/>
                                </a:cubicBezTo>
                                <a:cubicBezTo>
                                  <a:pt x="2886" y="760"/>
                                  <a:pt x="2916" y="729"/>
                                  <a:pt x="2942" y="699"/>
                                </a:cubicBezTo>
                                <a:cubicBezTo>
                                  <a:pt x="2966" y="669"/>
                                  <a:pt x="2995" y="639"/>
                                  <a:pt x="3026" y="609"/>
                                </a:cubicBezTo>
                                <a:cubicBezTo>
                                  <a:pt x="3057" y="584"/>
                                  <a:pt x="3082" y="554"/>
                                  <a:pt x="3111" y="525"/>
                                </a:cubicBezTo>
                                <a:cubicBezTo>
                                  <a:pt x="3139" y="499"/>
                                  <a:pt x="3164" y="476"/>
                                  <a:pt x="3192" y="448"/>
                                </a:cubicBezTo>
                                <a:cubicBezTo>
                                  <a:pt x="3224" y="425"/>
                                  <a:pt x="3250" y="399"/>
                                  <a:pt x="3280" y="378"/>
                                </a:cubicBezTo>
                                <a:cubicBezTo>
                                  <a:pt x="3307" y="357"/>
                                  <a:pt x="3333" y="335"/>
                                  <a:pt x="3360" y="314"/>
                                </a:cubicBezTo>
                                <a:cubicBezTo>
                                  <a:pt x="3389" y="291"/>
                                  <a:pt x="3423" y="274"/>
                                  <a:pt x="3451" y="252"/>
                                </a:cubicBezTo>
                                <a:cubicBezTo>
                                  <a:pt x="3474" y="236"/>
                                  <a:pt x="3500" y="217"/>
                                  <a:pt x="3526" y="201"/>
                                </a:cubicBezTo>
                                <a:cubicBezTo>
                                  <a:pt x="3557" y="185"/>
                                  <a:pt x="3588" y="170"/>
                                  <a:pt x="3619" y="154"/>
                                </a:cubicBezTo>
                                <a:cubicBezTo>
                                  <a:pt x="3645" y="141"/>
                                  <a:pt x="3672" y="127"/>
                                  <a:pt x="3697" y="113"/>
                                </a:cubicBezTo>
                                <a:cubicBezTo>
                                  <a:pt x="3726" y="101"/>
                                  <a:pt x="3754" y="87"/>
                                  <a:pt x="3783" y="77"/>
                                </a:cubicBezTo>
                                <a:cubicBezTo>
                                  <a:pt x="3811" y="69"/>
                                  <a:pt x="3838" y="59"/>
                                  <a:pt x="3864" y="50"/>
                                </a:cubicBezTo>
                                <a:cubicBezTo>
                                  <a:pt x="3893" y="44"/>
                                  <a:pt x="3920" y="39"/>
                                  <a:pt x="3947" y="29"/>
                                </a:cubicBezTo>
                                <a:cubicBezTo>
                                  <a:pt x="3979" y="23"/>
                                  <a:pt x="4007" y="18"/>
                                  <a:pt x="4031" y="11"/>
                                </a:cubicBezTo>
                                <a:cubicBezTo>
                                  <a:pt x="4062" y="8"/>
                                  <a:pt x="4092" y="6"/>
                                  <a:pt x="4124" y="2"/>
                                </a:cubicBezTo>
                                <a:cubicBezTo>
                                  <a:pt x="4149" y="1"/>
                                  <a:pt x="4174" y="1"/>
                                  <a:pt x="4204" y="0"/>
                                </a:cubicBezTo>
                                <a:cubicBezTo>
                                  <a:pt x="4232" y="1"/>
                                  <a:pt x="4258" y="1"/>
                                  <a:pt x="4285" y="2"/>
                                </a:cubicBezTo>
                                <a:cubicBezTo>
                                  <a:pt x="4314" y="6"/>
                                  <a:pt x="4340" y="8"/>
                                  <a:pt x="4370" y="11"/>
                                </a:cubicBezTo>
                                <a:lnTo>
                                  <a:pt x="4455" y="29"/>
                                </a:lnTo>
                                <a:cubicBezTo>
                                  <a:pt x="4483" y="39"/>
                                  <a:pt x="4511" y="44"/>
                                  <a:pt x="4537" y="50"/>
                                </a:cubicBezTo>
                                <a:cubicBezTo>
                                  <a:pt x="4567" y="59"/>
                                  <a:pt x="4594" y="69"/>
                                  <a:pt x="4628" y="77"/>
                                </a:cubicBezTo>
                                <a:cubicBezTo>
                                  <a:pt x="4653" y="88"/>
                                  <a:pt x="4677" y="102"/>
                                  <a:pt x="4704" y="113"/>
                                </a:cubicBezTo>
                                <a:cubicBezTo>
                                  <a:pt x="4737" y="127"/>
                                  <a:pt x="4765" y="141"/>
                                  <a:pt x="4791" y="154"/>
                                </a:cubicBezTo>
                                <a:cubicBezTo>
                                  <a:pt x="4822" y="171"/>
                                  <a:pt x="4850" y="187"/>
                                  <a:pt x="4878" y="201"/>
                                </a:cubicBezTo>
                                <a:cubicBezTo>
                                  <a:pt x="4902" y="217"/>
                                  <a:pt x="4928" y="236"/>
                                  <a:pt x="4956" y="252"/>
                                </a:cubicBezTo>
                                <a:cubicBezTo>
                                  <a:pt x="4986" y="274"/>
                                  <a:pt x="5015" y="291"/>
                                  <a:pt x="5041" y="314"/>
                                </a:cubicBezTo>
                                <a:cubicBezTo>
                                  <a:pt x="5070" y="335"/>
                                  <a:pt x="5100" y="356"/>
                                  <a:pt x="5125" y="378"/>
                                </a:cubicBezTo>
                                <a:cubicBezTo>
                                  <a:pt x="5159" y="399"/>
                                  <a:pt x="5185" y="425"/>
                                  <a:pt x="5211" y="448"/>
                                </a:cubicBezTo>
                                <a:cubicBezTo>
                                  <a:pt x="5239" y="476"/>
                                  <a:pt x="5267" y="499"/>
                                  <a:pt x="5297" y="525"/>
                                </a:cubicBezTo>
                                <a:cubicBezTo>
                                  <a:pt x="5325" y="554"/>
                                  <a:pt x="5355" y="584"/>
                                  <a:pt x="5380" y="609"/>
                                </a:cubicBezTo>
                                <a:cubicBezTo>
                                  <a:pt x="5409" y="639"/>
                                  <a:pt x="5432" y="669"/>
                                  <a:pt x="5461" y="699"/>
                                </a:cubicBezTo>
                                <a:cubicBezTo>
                                  <a:pt x="5489" y="729"/>
                                  <a:pt x="5515" y="760"/>
                                  <a:pt x="5550" y="792"/>
                                </a:cubicBezTo>
                                <a:cubicBezTo>
                                  <a:pt x="5576" y="825"/>
                                  <a:pt x="5601" y="861"/>
                                  <a:pt x="5632" y="893"/>
                                </a:cubicBezTo>
                                <a:cubicBezTo>
                                  <a:pt x="5661" y="928"/>
                                  <a:pt x="5687" y="963"/>
                                  <a:pt x="5714" y="998"/>
                                </a:cubicBezTo>
                                <a:cubicBezTo>
                                  <a:pt x="5744" y="1034"/>
                                  <a:pt x="5767" y="1071"/>
                                  <a:pt x="5801" y="1106"/>
                                </a:cubicBezTo>
                                <a:cubicBezTo>
                                  <a:pt x="5826" y="1145"/>
                                  <a:pt x="5853" y="1183"/>
                                  <a:pt x="5885" y="1225"/>
                                </a:cubicBezTo>
                                <a:cubicBezTo>
                                  <a:pt x="5912" y="1263"/>
                                  <a:pt x="5941" y="1302"/>
                                  <a:pt x="5969" y="1340"/>
                                </a:cubicBezTo>
                                <a:cubicBezTo>
                                  <a:pt x="5995" y="1383"/>
                                  <a:pt x="6023" y="1426"/>
                                  <a:pt x="6051" y="1467"/>
                                </a:cubicBezTo>
                                <a:cubicBezTo>
                                  <a:pt x="6079" y="1510"/>
                                  <a:pt x="6105" y="1556"/>
                                  <a:pt x="6133" y="1600"/>
                                </a:cubicBezTo>
                                <a:cubicBezTo>
                                  <a:pt x="6160" y="1643"/>
                                  <a:pt x="6193" y="1689"/>
                                  <a:pt x="6219" y="1736"/>
                                </a:cubicBezTo>
                                <a:cubicBezTo>
                                  <a:pt x="6248" y="1779"/>
                                  <a:pt x="6274" y="1827"/>
                                  <a:pt x="6305" y="1875"/>
                                </a:cubicBezTo>
                                <a:cubicBezTo>
                                  <a:pt x="6335" y="1920"/>
                                  <a:pt x="6359" y="1968"/>
                                  <a:pt x="6387" y="2018"/>
                                </a:cubicBezTo>
                                <a:cubicBezTo>
                                  <a:pt x="6417" y="2066"/>
                                  <a:pt x="6442" y="2117"/>
                                  <a:pt x="6470" y="2167"/>
                                </a:cubicBezTo>
                                <a:cubicBezTo>
                                  <a:pt x="6495" y="2216"/>
                                  <a:pt x="6526" y="2268"/>
                                  <a:pt x="6553" y="2318"/>
                                </a:cubicBezTo>
                                <a:cubicBezTo>
                                  <a:pt x="6584" y="2373"/>
                                  <a:pt x="6609" y="2426"/>
                                  <a:pt x="6639" y="2480"/>
                                </a:cubicBezTo>
                                <a:cubicBezTo>
                                  <a:pt x="6667" y="2533"/>
                                  <a:pt x="6696" y="2585"/>
                                  <a:pt x="6729" y="2638"/>
                                </a:cubicBezTo>
                                <a:cubicBezTo>
                                  <a:pt x="6755" y="2694"/>
                                  <a:pt x="6782" y="2748"/>
                                  <a:pt x="6805" y="2801"/>
                                </a:cubicBezTo>
                                <a:cubicBezTo>
                                  <a:pt x="6837" y="2859"/>
                                  <a:pt x="6864" y="2912"/>
                                  <a:pt x="6893" y="2971"/>
                                </a:cubicBezTo>
                                <a:cubicBezTo>
                                  <a:pt x="6921" y="3028"/>
                                  <a:pt x="6948" y="3084"/>
                                  <a:pt x="6975" y="3142"/>
                                </a:cubicBezTo>
                                <a:cubicBezTo>
                                  <a:pt x="7002" y="3202"/>
                                  <a:pt x="7029" y="3260"/>
                                  <a:pt x="7061" y="3320"/>
                                </a:cubicBezTo>
                                <a:cubicBezTo>
                                  <a:pt x="7091" y="3379"/>
                                  <a:pt x="7117" y="3436"/>
                                  <a:pt x="7141" y="3495"/>
                                </a:cubicBezTo>
                                <a:cubicBezTo>
                                  <a:pt x="7170" y="3555"/>
                                  <a:pt x="7197" y="3616"/>
                                  <a:pt x="7228" y="3675"/>
                                </a:cubicBezTo>
                                <a:cubicBezTo>
                                  <a:pt x="7256" y="3737"/>
                                  <a:pt x="7284" y="3797"/>
                                  <a:pt x="7314" y="3858"/>
                                </a:cubicBezTo>
                                <a:cubicBezTo>
                                  <a:pt x="7341" y="3920"/>
                                  <a:pt x="7368" y="3983"/>
                                  <a:pt x="7395" y="4046"/>
                                </a:cubicBezTo>
                                <a:cubicBezTo>
                                  <a:pt x="7422" y="4108"/>
                                  <a:pt x="7452" y="4171"/>
                                  <a:pt x="7482" y="4234"/>
                                </a:cubicBezTo>
                                <a:cubicBezTo>
                                  <a:pt x="7509" y="4298"/>
                                  <a:pt x="7537" y="4363"/>
                                  <a:pt x="7565" y="4427"/>
                                </a:cubicBezTo>
                                <a:cubicBezTo>
                                  <a:pt x="7590" y="4489"/>
                                  <a:pt x="7622" y="4551"/>
                                  <a:pt x="7644" y="4615"/>
                                </a:cubicBezTo>
                                <a:cubicBezTo>
                                  <a:pt x="7673" y="4679"/>
                                  <a:pt x="7705" y="4745"/>
                                  <a:pt x="7734" y="4808"/>
                                </a:cubicBezTo>
                                <a:cubicBezTo>
                                  <a:pt x="7761" y="4873"/>
                                  <a:pt x="7789" y="4938"/>
                                  <a:pt x="7816" y="5005"/>
                                </a:cubicBezTo>
                                <a:cubicBezTo>
                                  <a:pt x="7849" y="5070"/>
                                  <a:pt x="7872" y="5137"/>
                                  <a:pt x="7903" y="5202"/>
                                </a:cubicBezTo>
                                <a:cubicBezTo>
                                  <a:pt x="7930" y="5267"/>
                                  <a:pt x="7954" y="5333"/>
                                  <a:pt x="7982" y="5400"/>
                                </a:cubicBezTo>
                                <a:cubicBezTo>
                                  <a:pt x="8012" y="5464"/>
                                  <a:pt x="8035" y="5533"/>
                                  <a:pt x="8069" y="5601"/>
                                </a:cubicBezTo>
                                <a:cubicBezTo>
                                  <a:pt x="8098" y="5667"/>
                                  <a:pt x="8125" y="5732"/>
                                  <a:pt x="8152" y="5798"/>
                                </a:cubicBezTo>
                                <a:cubicBezTo>
                                  <a:pt x="8180" y="5863"/>
                                  <a:pt x="8213" y="5931"/>
                                  <a:pt x="8239" y="5997"/>
                                </a:cubicBezTo>
                                <a:cubicBezTo>
                                  <a:pt x="8268" y="6064"/>
                                  <a:pt x="8296" y="6132"/>
                                  <a:pt x="8325" y="6199"/>
                                </a:cubicBezTo>
                                <a:cubicBezTo>
                                  <a:pt x="8349" y="6265"/>
                                  <a:pt x="8375" y="6333"/>
                                  <a:pt x="8404" y="6400"/>
                                </a:cubicBezTo>
                                <a:cubicBezTo>
                                  <a:pt x="8431" y="6467"/>
                                  <a:pt x="8458" y="6536"/>
                                  <a:pt x="8489" y="6604"/>
                                </a:cubicBezTo>
                                <a:cubicBezTo>
                                  <a:pt x="8517" y="6669"/>
                                  <a:pt x="8544" y="6738"/>
                                  <a:pt x="8571" y="6804"/>
                                </a:cubicBezTo>
                                <a:cubicBezTo>
                                  <a:pt x="8599" y="6870"/>
                                  <a:pt x="8627" y="6935"/>
                                  <a:pt x="8658" y="7002"/>
                                </a:cubicBezTo>
                                <a:cubicBezTo>
                                  <a:pt x="8686" y="7069"/>
                                  <a:pt x="8708" y="7134"/>
                                  <a:pt x="8740" y="7202"/>
                                </a:cubicBezTo>
                                <a:cubicBezTo>
                                  <a:pt x="8768" y="7268"/>
                                  <a:pt x="8798" y="7335"/>
                                  <a:pt x="8826" y="7403"/>
                                </a:cubicBezTo>
                                <a:cubicBezTo>
                                  <a:pt x="8856" y="7471"/>
                                  <a:pt x="8881" y="7533"/>
                                  <a:pt x="8909" y="7600"/>
                                </a:cubicBezTo>
                                <a:cubicBezTo>
                                  <a:pt x="8937" y="7665"/>
                                  <a:pt x="8968" y="7730"/>
                                  <a:pt x="8994" y="7798"/>
                                </a:cubicBezTo>
                                <a:cubicBezTo>
                                  <a:pt x="9021" y="7863"/>
                                  <a:pt x="9050" y="7929"/>
                                  <a:pt x="9079" y="7995"/>
                                </a:cubicBezTo>
                                <a:cubicBezTo>
                                  <a:pt x="9104" y="8057"/>
                                  <a:pt x="9130" y="8124"/>
                                  <a:pt x="9161" y="8187"/>
                                </a:cubicBezTo>
                                <a:cubicBezTo>
                                  <a:pt x="9189" y="8250"/>
                                  <a:pt x="9216" y="8313"/>
                                  <a:pt x="9245" y="8375"/>
                                </a:cubicBezTo>
                                <a:cubicBezTo>
                                  <a:pt x="9277" y="8441"/>
                                  <a:pt x="9305" y="8503"/>
                                  <a:pt x="9331" y="8567"/>
                                </a:cubicBezTo>
                                <a:cubicBezTo>
                                  <a:pt x="9358" y="8632"/>
                                  <a:pt x="9384" y="8694"/>
                                  <a:pt x="9417" y="8758"/>
                                </a:cubicBezTo>
                                <a:cubicBezTo>
                                  <a:pt x="9441" y="8821"/>
                                  <a:pt x="9469" y="8882"/>
                                  <a:pt x="9497" y="8944"/>
                                </a:cubicBezTo>
                                <a:cubicBezTo>
                                  <a:pt x="9525" y="9004"/>
                                  <a:pt x="9551" y="9065"/>
                                  <a:pt x="9580" y="9126"/>
                                </a:cubicBezTo>
                                <a:cubicBezTo>
                                  <a:pt x="9606" y="9187"/>
                                  <a:pt x="9635" y="9246"/>
                                  <a:pt x="9666" y="9307"/>
                                </a:cubicBezTo>
                                <a:cubicBezTo>
                                  <a:pt x="9692" y="9366"/>
                                  <a:pt x="9724" y="9424"/>
                                  <a:pt x="9752" y="9484"/>
                                </a:cubicBezTo>
                                <a:cubicBezTo>
                                  <a:pt x="9778" y="9544"/>
                                  <a:pt x="9809" y="9599"/>
                                  <a:pt x="9838" y="9658"/>
                                </a:cubicBezTo>
                                <a:cubicBezTo>
                                  <a:pt x="9860" y="9715"/>
                                  <a:pt x="9892" y="9773"/>
                                  <a:pt x="9917" y="9833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432436222" name="Freeform 70"/>
                        <wps:cNvSpPr>
                          <a:spLocks/>
                        </wps:cNvSpPr>
                        <wps:spPr bwMode="auto">
                          <a:xfrm flipH="1" flipV="1">
                            <a:off x="1068109" y="294963"/>
                            <a:ext cx="479629" cy="427846"/>
                          </a:xfrm>
                          <a:custGeom>
                            <a:avLst/>
                            <a:gdLst>
                              <a:gd name="T0" fmla="*/ 87 w 5788"/>
                              <a:gd name="T1" fmla="*/ 2307 h 5094"/>
                              <a:gd name="T2" fmla="*/ 203 w 5788"/>
                              <a:gd name="T3" fmla="*/ 1992 h 5094"/>
                              <a:gd name="T4" fmla="*/ 318 w 5788"/>
                              <a:gd name="T5" fmla="*/ 1685 h 5094"/>
                              <a:gd name="T6" fmla="*/ 434 w 5788"/>
                              <a:gd name="T7" fmla="*/ 1391 h 5094"/>
                              <a:gd name="T8" fmla="*/ 550 w 5788"/>
                              <a:gd name="T9" fmla="*/ 1115 h 5094"/>
                              <a:gd name="T10" fmla="*/ 666 w 5788"/>
                              <a:gd name="T11" fmla="*/ 863 h 5094"/>
                              <a:gd name="T12" fmla="*/ 782 w 5788"/>
                              <a:gd name="T13" fmla="*/ 636 h 5094"/>
                              <a:gd name="T14" fmla="*/ 898 w 5788"/>
                              <a:gd name="T15" fmla="*/ 440 h 5094"/>
                              <a:gd name="T16" fmla="*/ 1013 w 5788"/>
                              <a:gd name="T17" fmla="*/ 278 h 5094"/>
                              <a:gd name="T18" fmla="*/ 1129 w 5788"/>
                              <a:gd name="T19" fmla="*/ 151 h 5094"/>
                              <a:gd name="T20" fmla="*/ 1245 w 5788"/>
                              <a:gd name="T21" fmla="*/ 62 h 5094"/>
                              <a:gd name="T22" fmla="*/ 1360 w 5788"/>
                              <a:gd name="T23" fmla="*/ 12 h 5094"/>
                              <a:gd name="T24" fmla="*/ 1476 w 5788"/>
                              <a:gd name="T25" fmla="*/ 1 h 5094"/>
                              <a:gd name="T26" fmla="*/ 1592 w 5788"/>
                              <a:gd name="T27" fmla="*/ 31 h 5094"/>
                              <a:gd name="T28" fmla="*/ 1707 w 5788"/>
                              <a:gd name="T29" fmla="*/ 101 h 5094"/>
                              <a:gd name="T30" fmla="*/ 1824 w 5788"/>
                              <a:gd name="T31" fmla="*/ 209 h 5094"/>
                              <a:gd name="T32" fmla="*/ 1939 w 5788"/>
                              <a:gd name="T33" fmla="*/ 355 h 5094"/>
                              <a:gd name="T34" fmla="*/ 2055 w 5788"/>
                              <a:gd name="T35" fmla="*/ 534 h 5094"/>
                              <a:gd name="T36" fmla="*/ 2171 w 5788"/>
                              <a:gd name="T37" fmla="*/ 746 h 5094"/>
                              <a:gd name="T38" fmla="*/ 2286 w 5788"/>
                              <a:gd name="T39" fmla="*/ 986 h 5094"/>
                              <a:gd name="T40" fmla="*/ 2402 w 5788"/>
                              <a:gd name="T41" fmla="*/ 1251 h 5094"/>
                              <a:gd name="T42" fmla="*/ 2518 w 5788"/>
                              <a:gd name="T43" fmla="*/ 1536 h 5094"/>
                              <a:gd name="T44" fmla="*/ 2633 w 5788"/>
                              <a:gd name="T45" fmla="*/ 1837 h 5094"/>
                              <a:gd name="T46" fmla="*/ 2749 w 5788"/>
                              <a:gd name="T47" fmla="*/ 2149 h 5094"/>
                              <a:gd name="T48" fmla="*/ 2866 w 5788"/>
                              <a:gd name="T49" fmla="*/ 2467 h 5094"/>
                              <a:gd name="T50" fmla="*/ 2981 w 5788"/>
                              <a:gd name="T51" fmla="*/ 2787 h 5094"/>
                              <a:gd name="T52" fmla="*/ 3097 w 5788"/>
                              <a:gd name="T53" fmla="*/ 3103 h 5094"/>
                              <a:gd name="T54" fmla="*/ 3213 w 5788"/>
                              <a:gd name="T55" fmla="*/ 3410 h 5094"/>
                              <a:gd name="T56" fmla="*/ 3328 w 5788"/>
                              <a:gd name="T57" fmla="*/ 3704 h 5094"/>
                              <a:gd name="T58" fmla="*/ 3444 w 5788"/>
                              <a:gd name="T59" fmla="*/ 3980 h 5094"/>
                              <a:gd name="T60" fmla="*/ 3560 w 5788"/>
                              <a:gd name="T61" fmla="*/ 4232 h 5094"/>
                              <a:gd name="T62" fmla="*/ 3675 w 5788"/>
                              <a:gd name="T63" fmla="*/ 4459 h 5094"/>
                              <a:gd name="T64" fmla="*/ 3791 w 5788"/>
                              <a:gd name="T65" fmla="*/ 4654 h 5094"/>
                              <a:gd name="T66" fmla="*/ 3907 w 5788"/>
                              <a:gd name="T67" fmla="*/ 4817 h 5094"/>
                              <a:gd name="T68" fmla="*/ 4023 w 5788"/>
                              <a:gd name="T69" fmla="*/ 4944 h 5094"/>
                              <a:gd name="T70" fmla="*/ 4139 w 5788"/>
                              <a:gd name="T71" fmla="*/ 5033 h 5094"/>
                              <a:gd name="T72" fmla="*/ 4255 w 5788"/>
                              <a:gd name="T73" fmla="*/ 5083 h 5094"/>
                              <a:gd name="T74" fmla="*/ 4370 w 5788"/>
                              <a:gd name="T75" fmla="*/ 5094 h 5094"/>
                              <a:gd name="T76" fmla="*/ 4486 w 5788"/>
                              <a:gd name="T77" fmla="*/ 5064 h 5094"/>
                              <a:gd name="T78" fmla="*/ 4602 w 5788"/>
                              <a:gd name="T79" fmla="*/ 4994 h 5094"/>
                              <a:gd name="T80" fmla="*/ 4717 w 5788"/>
                              <a:gd name="T81" fmla="*/ 4886 h 5094"/>
                              <a:gd name="T82" fmla="*/ 4833 w 5788"/>
                              <a:gd name="T83" fmla="*/ 4740 h 5094"/>
                              <a:gd name="T84" fmla="*/ 4949 w 5788"/>
                              <a:gd name="T85" fmla="*/ 4561 h 5094"/>
                              <a:gd name="T86" fmla="*/ 5065 w 5788"/>
                              <a:gd name="T87" fmla="*/ 4349 h 5094"/>
                              <a:gd name="T88" fmla="*/ 5181 w 5788"/>
                              <a:gd name="T89" fmla="*/ 4109 h 5094"/>
                              <a:gd name="T90" fmla="*/ 5297 w 5788"/>
                              <a:gd name="T91" fmla="*/ 3844 h 5094"/>
                              <a:gd name="T92" fmla="*/ 5412 w 5788"/>
                              <a:gd name="T93" fmla="*/ 3559 h 5094"/>
                              <a:gd name="T94" fmla="*/ 5528 w 5788"/>
                              <a:gd name="T95" fmla="*/ 3258 h 5094"/>
                              <a:gd name="T96" fmla="*/ 5644 w 5788"/>
                              <a:gd name="T97" fmla="*/ 2946 h 5094"/>
                              <a:gd name="T98" fmla="*/ 5759 w 5788"/>
                              <a:gd name="T99" fmla="*/ 2628 h 5094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00 w 10000"/>
                              <a:gd name="connsiteY179" fmla="*/ 7939 h 10000"/>
                              <a:gd name="connsiteX180" fmla="*/ 9050 w 10000"/>
                              <a:gd name="connsiteY180" fmla="*/ 7813 h 10000"/>
                              <a:gd name="connsiteX181" fmla="*/ 9100 w 10000"/>
                              <a:gd name="connsiteY181" fmla="*/ 7682 h 10000"/>
                              <a:gd name="connsiteX182" fmla="*/ 9152 w 10000"/>
                              <a:gd name="connsiteY182" fmla="*/ 7546 h 10000"/>
                              <a:gd name="connsiteX183" fmla="*/ 9202 w 10000"/>
                              <a:gd name="connsiteY183" fmla="*/ 7409 h 10000"/>
                              <a:gd name="connsiteX184" fmla="*/ 9250 w 10000"/>
                              <a:gd name="connsiteY184" fmla="*/ 7271 h 10000"/>
                              <a:gd name="connsiteX185" fmla="*/ 9300 w 10000"/>
                              <a:gd name="connsiteY185" fmla="*/ 7130 h 10000"/>
                              <a:gd name="connsiteX186" fmla="*/ 9350 w 10000"/>
                              <a:gd name="connsiteY186" fmla="*/ 6987 h 10000"/>
                              <a:gd name="connsiteX187" fmla="*/ 9400 w 10000"/>
                              <a:gd name="connsiteY187" fmla="*/ 6843 h 10000"/>
                              <a:gd name="connsiteX188" fmla="*/ 9451 w 10000"/>
                              <a:gd name="connsiteY188" fmla="*/ 6694 h 10000"/>
                              <a:gd name="connsiteX189" fmla="*/ 9501 w 10000"/>
                              <a:gd name="connsiteY189" fmla="*/ 6545 h 10000"/>
                              <a:gd name="connsiteX190" fmla="*/ 9551 w 10000"/>
                              <a:gd name="connsiteY190" fmla="*/ 6396 h 10000"/>
                              <a:gd name="connsiteX191" fmla="*/ 9601 w 10000"/>
                              <a:gd name="connsiteY191" fmla="*/ 6245 h 10000"/>
                              <a:gd name="connsiteX192" fmla="*/ 9651 w 10000"/>
                              <a:gd name="connsiteY192" fmla="*/ 6091 h 10000"/>
                              <a:gd name="connsiteX193" fmla="*/ 9699 w 10000"/>
                              <a:gd name="connsiteY193" fmla="*/ 5938 h 10000"/>
                              <a:gd name="connsiteX194" fmla="*/ 9751 w 10000"/>
                              <a:gd name="connsiteY194" fmla="*/ 5783 h 10000"/>
                              <a:gd name="connsiteX195" fmla="*/ 9801 w 10000"/>
                              <a:gd name="connsiteY195" fmla="*/ 5626 h 10000"/>
                              <a:gd name="connsiteX196" fmla="*/ 9851 w 10000"/>
                              <a:gd name="connsiteY196" fmla="*/ 5471 h 10000"/>
                              <a:gd name="connsiteX197" fmla="*/ 9900 w 10000"/>
                              <a:gd name="connsiteY197" fmla="*/ 5316 h 10000"/>
                              <a:gd name="connsiteX198" fmla="*/ 9950 w 10000"/>
                              <a:gd name="connsiteY198" fmla="*/ 5159 h 10000"/>
                              <a:gd name="connsiteX199" fmla="*/ 10000 w 10000"/>
                              <a:gd name="connsiteY199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350 w 10000"/>
                              <a:gd name="connsiteY185" fmla="*/ 6987 h 10000"/>
                              <a:gd name="connsiteX186" fmla="*/ 9400 w 10000"/>
                              <a:gd name="connsiteY186" fmla="*/ 6843 h 10000"/>
                              <a:gd name="connsiteX187" fmla="*/ 9451 w 10000"/>
                              <a:gd name="connsiteY187" fmla="*/ 6694 h 10000"/>
                              <a:gd name="connsiteX188" fmla="*/ 9501 w 10000"/>
                              <a:gd name="connsiteY188" fmla="*/ 6545 h 10000"/>
                              <a:gd name="connsiteX189" fmla="*/ 9551 w 10000"/>
                              <a:gd name="connsiteY189" fmla="*/ 6396 h 10000"/>
                              <a:gd name="connsiteX190" fmla="*/ 9601 w 10000"/>
                              <a:gd name="connsiteY190" fmla="*/ 6245 h 10000"/>
                              <a:gd name="connsiteX191" fmla="*/ 9651 w 10000"/>
                              <a:gd name="connsiteY191" fmla="*/ 6091 h 10000"/>
                              <a:gd name="connsiteX192" fmla="*/ 9699 w 10000"/>
                              <a:gd name="connsiteY192" fmla="*/ 5938 h 10000"/>
                              <a:gd name="connsiteX193" fmla="*/ 9751 w 10000"/>
                              <a:gd name="connsiteY193" fmla="*/ 5783 h 10000"/>
                              <a:gd name="connsiteX194" fmla="*/ 9801 w 10000"/>
                              <a:gd name="connsiteY194" fmla="*/ 5626 h 10000"/>
                              <a:gd name="connsiteX195" fmla="*/ 9851 w 10000"/>
                              <a:gd name="connsiteY195" fmla="*/ 5471 h 10000"/>
                              <a:gd name="connsiteX196" fmla="*/ 9900 w 10000"/>
                              <a:gd name="connsiteY196" fmla="*/ 5316 h 10000"/>
                              <a:gd name="connsiteX197" fmla="*/ 9950 w 10000"/>
                              <a:gd name="connsiteY197" fmla="*/ 5159 h 10000"/>
                              <a:gd name="connsiteX198" fmla="*/ 10000 w 10000"/>
                              <a:gd name="connsiteY198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551 w 10000"/>
                              <a:gd name="connsiteY188" fmla="*/ 6396 h 10000"/>
                              <a:gd name="connsiteX189" fmla="*/ 9601 w 10000"/>
                              <a:gd name="connsiteY189" fmla="*/ 6245 h 10000"/>
                              <a:gd name="connsiteX190" fmla="*/ 9651 w 10000"/>
                              <a:gd name="connsiteY190" fmla="*/ 6091 h 10000"/>
                              <a:gd name="connsiteX191" fmla="*/ 9699 w 10000"/>
                              <a:gd name="connsiteY191" fmla="*/ 5938 h 10000"/>
                              <a:gd name="connsiteX192" fmla="*/ 9751 w 10000"/>
                              <a:gd name="connsiteY192" fmla="*/ 5783 h 10000"/>
                              <a:gd name="connsiteX193" fmla="*/ 9801 w 10000"/>
                              <a:gd name="connsiteY193" fmla="*/ 5626 h 10000"/>
                              <a:gd name="connsiteX194" fmla="*/ 9851 w 10000"/>
                              <a:gd name="connsiteY194" fmla="*/ 5471 h 10000"/>
                              <a:gd name="connsiteX195" fmla="*/ 9900 w 10000"/>
                              <a:gd name="connsiteY195" fmla="*/ 5316 h 10000"/>
                              <a:gd name="connsiteX196" fmla="*/ 9950 w 10000"/>
                              <a:gd name="connsiteY196" fmla="*/ 5159 h 10000"/>
                              <a:gd name="connsiteX197" fmla="*/ 10000 w 10000"/>
                              <a:gd name="connsiteY197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601 w 10000"/>
                              <a:gd name="connsiteY188" fmla="*/ 6245 h 10000"/>
                              <a:gd name="connsiteX189" fmla="*/ 9651 w 10000"/>
                              <a:gd name="connsiteY189" fmla="*/ 6091 h 10000"/>
                              <a:gd name="connsiteX190" fmla="*/ 9699 w 10000"/>
                              <a:gd name="connsiteY190" fmla="*/ 5938 h 10000"/>
                              <a:gd name="connsiteX191" fmla="*/ 9751 w 10000"/>
                              <a:gd name="connsiteY191" fmla="*/ 5783 h 10000"/>
                              <a:gd name="connsiteX192" fmla="*/ 9801 w 10000"/>
                              <a:gd name="connsiteY192" fmla="*/ 5626 h 10000"/>
                              <a:gd name="connsiteX193" fmla="*/ 9851 w 10000"/>
                              <a:gd name="connsiteY193" fmla="*/ 5471 h 10000"/>
                              <a:gd name="connsiteX194" fmla="*/ 9900 w 10000"/>
                              <a:gd name="connsiteY194" fmla="*/ 5316 h 10000"/>
                              <a:gd name="connsiteX195" fmla="*/ 9950 w 10000"/>
                              <a:gd name="connsiteY195" fmla="*/ 5159 h 10000"/>
                              <a:gd name="connsiteX196" fmla="*/ 10000 w 10000"/>
                              <a:gd name="connsiteY196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601 w 10000"/>
                              <a:gd name="connsiteY188" fmla="*/ 6245 h 10000"/>
                              <a:gd name="connsiteX189" fmla="*/ 9651 w 10000"/>
                              <a:gd name="connsiteY189" fmla="*/ 6091 h 10000"/>
                              <a:gd name="connsiteX190" fmla="*/ 9699 w 10000"/>
                              <a:gd name="connsiteY190" fmla="*/ 5938 h 10000"/>
                              <a:gd name="connsiteX191" fmla="*/ 9751 w 10000"/>
                              <a:gd name="connsiteY191" fmla="*/ 5783 h 10000"/>
                              <a:gd name="connsiteX192" fmla="*/ 9851 w 10000"/>
                              <a:gd name="connsiteY192" fmla="*/ 5471 h 10000"/>
                              <a:gd name="connsiteX193" fmla="*/ 9900 w 10000"/>
                              <a:gd name="connsiteY193" fmla="*/ 5316 h 10000"/>
                              <a:gd name="connsiteX194" fmla="*/ 9950 w 10000"/>
                              <a:gd name="connsiteY194" fmla="*/ 5159 h 10000"/>
                              <a:gd name="connsiteX195" fmla="*/ 10000 w 10000"/>
                              <a:gd name="connsiteY195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601 w 10000"/>
                              <a:gd name="connsiteY188" fmla="*/ 6245 h 10000"/>
                              <a:gd name="connsiteX189" fmla="*/ 9651 w 10000"/>
                              <a:gd name="connsiteY189" fmla="*/ 6091 h 10000"/>
                              <a:gd name="connsiteX190" fmla="*/ 9699 w 10000"/>
                              <a:gd name="connsiteY190" fmla="*/ 5938 h 10000"/>
                              <a:gd name="connsiteX191" fmla="*/ 9751 w 10000"/>
                              <a:gd name="connsiteY191" fmla="*/ 5783 h 10000"/>
                              <a:gd name="connsiteX192" fmla="*/ 9851 w 10000"/>
                              <a:gd name="connsiteY192" fmla="*/ 5471 h 10000"/>
                              <a:gd name="connsiteX193" fmla="*/ 9900 w 10000"/>
                              <a:gd name="connsiteY193" fmla="*/ 5316 h 10000"/>
                              <a:gd name="connsiteX194" fmla="*/ 10000 w 10000"/>
                              <a:gd name="connsiteY194" fmla="*/ 5000 h 10000"/>
                              <a:gd name="connsiteX0" fmla="*/ 0 w 10000"/>
                              <a:gd name="connsiteY0" fmla="*/ 5000 h 10000"/>
                              <a:gd name="connsiteX1" fmla="*/ 50 w 10000"/>
                              <a:gd name="connsiteY1" fmla="*/ 4843 h 10000"/>
                              <a:gd name="connsiteX2" fmla="*/ 100 w 10000"/>
                              <a:gd name="connsiteY2" fmla="*/ 4686 h 10000"/>
                              <a:gd name="connsiteX3" fmla="*/ 150 w 10000"/>
                              <a:gd name="connsiteY3" fmla="*/ 4529 h 10000"/>
                              <a:gd name="connsiteX4" fmla="*/ 200 w 10000"/>
                              <a:gd name="connsiteY4" fmla="*/ 4376 h 10000"/>
                              <a:gd name="connsiteX5" fmla="*/ 251 w 10000"/>
                              <a:gd name="connsiteY5" fmla="*/ 4219 h 10000"/>
                              <a:gd name="connsiteX6" fmla="*/ 299 w 10000"/>
                              <a:gd name="connsiteY6" fmla="*/ 4064 h 10000"/>
                              <a:gd name="connsiteX7" fmla="*/ 351 w 10000"/>
                              <a:gd name="connsiteY7" fmla="*/ 3910 h 10000"/>
                              <a:gd name="connsiteX8" fmla="*/ 401 w 10000"/>
                              <a:gd name="connsiteY8" fmla="*/ 3757 h 10000"/>
                              <a:gd name="connsiteX9" fmla="*/ 451 w 10000"/>
                              <a:gd name="connsiteY9" fmla="*/ 3606 h 10000"/>
                              <a:gd name="connsiteX10" fmla="*/ 499 w 10000"/>
                              <a:gd name="connsiteY10" fmla="*/ 3457 h 10000"/>
                              <a:gd name="connsiteX11" fmla="*/ 549 w 10000"/>
                              <a:gd name="connsiteY11" fmla="*/ 3308 h 10000"/>
                              <a:gd name="connsiteX12" fmla="*/ 600 w 10000"/>
                              <a:gd name="connsiteY12" fmla="*/ 3159 h 10000"/>
                              <a:gd name="connsiteX13" fmla="*/ 651 w 10000"/>
                              <a:gd name="connsiteY13" fmla="*/ 3015 h 10000"/>
                              <a:gd name="connsiteX14" fmla="*/ 701 w 10000"/>
                              <a:gd name="connsiteY14" fmla="*/ 2872 h 10000"/>
                              <a:gd name="connsiteX15" fmla="*/ 750 w 10000"/>
                              <a:gd name="connsiteY15" fmla="*/ 2731 h 10000"/>
                              <a:gd name="connsiteX16" fmla="*/ 800 w 10000"/>
                              <a:gd name="connsiteY16" fmla="*/ 2593 h 10000"/>
                              <a:gd name="connsiteX17" fmla="*/ 850 w 10000"/>
                              <a:gd name="connsiteY17" fmla="*/ 2456 h 10000"/>
                              <a:gd name="connsiteX18" fmla="*/ 900 w 10000"/>
                              <a:gd name="connsiteY18" fmla="*/ 2320 h 10000"/>
                              <a:gd name="connsiteX19" fmla="*/ 950 w 10000"/>
                              <a:gd name="connsiteY19" fmla="*/ 2189 h 10000"/>
                              <a:gd name="connsiteX20" fmla="*/ 1000 w 10000"/>
                              <a:gd name="connsiteY20" fmla="*/ 2061 h 10000"/>
                              <a:gd name="connsiteX21" fmla="*/ 1050 w 10000"/>
                              <a:gd name="connsiteY21" fmla="*/ 1936 h 10000"/>
                              <a:gd name="connsiteX22" fmla="*/ 1101 w 10000"/>
                              <a:gd name="connsiteY22" fmla="*/ 1812 h 10000"/>
                              <a:gd name="connsiteX23" fmla="*/ 1151 w 10000"/>
                              <a:gd name="connsiteY23" fmla="*/ 1694 h 10000"/>
                              <a:gd name="connsiteX24" fmla="*/ 1199 w 10000"/>
                              <a:gd name="connsiteY24" fmla="*/ 1576 h 10000"/>
                              <a:gd name="connsiteX25" fmla="*/ 1251 w 10000"/>
                              <a:gd name="connsiteY25" fmla="*/ 1464 h 10000"/>
                              <a:gd name="connsiteX26" fmla="*/ 1301 w 10000"/>
                              <a:gd name="connsiteY26" fmla="*/ 1355 h 10000"/>
                              <a:gd name="connsiteX27" fmla="*/ 1351 w 10000"/>
                              <a:gd name="connsiteY27" fmla="*/ 1249 h 10000"/>
                              <a:gd name="connsiteX28" fmla="*/ 1399 w 10000"/>
                              <a:gd name="connsiteY28" fmla="*/ 1146 h 10000"/>
                              <a:gd name="connsiteX29" fmla="*/ 1450 w 10000"/>
                              <a:gd name="connsiteY29" fmla="*/ 1048 h 10000"/>
                              <a:gd name="connsiteX30" fmla="*/ 1500 w 10000"/>
                              <a:gd name="connsiteY30" fmla="*/ 956 h 10000"/>
                              <a:gd name="connsiteX31" fmla="*/ 1551 w 10000"/>
                              <a:gd name="connsiteY31" fmla="*/ 864 h 10000"/>
                              <a:gd name="connsiteX32" fmla="*/ 1600 w 10000"/>
                              <a:gd name="connsiteY32" fmla="*/ 779 h 10000"/>
                              <a:gd name="connsiteX33" fmla="*/ 1650 w 10000"/>
                              <a:gd name="connsiteY33" fmla="*/ 697 h 10000"/>
                              <a:gd name="connsiteX34" fmla="*/ 1700 w 10000"/>
                              <a:gd name="connsiteY34" fmla="*/ 618 h 10000"/>
                              <a:gd name="connsiteX35" fmla="*/ 1750 w 10000"/>
                              <a:gd name="connsiteY35" fmla="*/ 546 h 10000"/>
                              <a:gd name="connsiteX36" fmla="*/ 1800 w 10000"/>
                              <a:gd name="connsiteY36" fmla="*/ 477 h 10000"/>
                              <a:gd name="connsiteX37" fmla="*/ 1850 w 10000"/>
                              <a:gd name="connsiteY37" fmla="*/ 410 h 10000"/>
                              <a:gd name="connsiteX38" fmla="*/ 1900 w 10000"/>
                              <a:gd name="connsiteY38" fmla="*/ 351 h 10000"/>
                              <a:gd name="connsiteX39" fmla="*/ 1951 w 10000"/>
                              <a:gd name="connsiteY39" fmla="*/ 296 h 10000"/>
                              <a:gd name="connsiteX40" fmla="*/ 2001 w 10000"/>
                              <a:gd name="connsiteY40" fmla="*/ 245 h 10000"/>
                              <a:gd name="connsiteX41" fmla="*/ 2051 w 10000"/>
                              <a:gd name="connsiteY41" fmla="*/ 198 h 10000"/>
                              <a:gd name="connsiteX42" fmla="*/ 2099 w 10000"/>
                              <a:gd name="connsiteY42" fmla="*/ 157 h 10000"/>
                              <a:gd name="connsiteX43" fmla="*/ 2151 w 10000"/>
                              <a:gd name="connsiteY43" fmla="*/ 122 h 10000"/>
                              <a:gd name="connsiteX44" fmla="*/ 2201 w 10000"/>
                              <a:gd name="connsiteY44" fmla="*/ 88 h 10000"/>
                              <a:gd name="connsiteX45" fmla="*/ 2251 w 10000"/>
                              <a:gd name="connsiteY45" fmla="*/ 61 h 10000"/>
                              <a:gd name="connsiteX46" fmla="*/ 2300 w 10000"/>
                              <a:gd name="connsiteY46" fmla="*/ 39 h 10000"/>
                              <a:gd name="connsiteX47" fmla="*/ 2350 w 10000"/>
                              <a:gd name="connsiteY47" fmla="*/ 24 h 10000"/>
                              <a:gd name="connsiteX48" fmla="*/ 2400 w 10000"/>
                              <a:gd name="connsiteY48" fmla="*/ 10 h 10000"/>
                              <a:gd name="connsiteX49" fmla="*/ 2452 w 10000"/>
                              <a:gd name="connsiteY49" fmla="*/ 2 h 10000"/>
                              <a:gd name="connsiteX50" fmla="*/ 2500 w 10000"/>
                              <a:gd name="connsiteY50" fmla="*/ 0 h 10000"/>
                              <a:gd name="connsiteX51" fmla="*/ 2550 w 10000"/>
                              <a:gd name="connsiteY51" fmla="*/ 2 h 10000"/>
                              <a:gd name="connsiteX52" fmla="*/ 2600 w 10000"/>
                              <a:gd name="connsiteY52" fmla="*/ 10 h 10000"/>
                              <a:gd name="connsiteX53" fmla="*/ 2650 w 10000"/>
                              <a:gd name="connsiteY53" fmla="*/ 24 h 10000"/>
                              <a:gd name="connsiteX54" fmla="*/ 2700 w 10000"/>
                              <a:gd name="connsiteY54" fmla="*/ 39 h 10000"/>
                              <a:gd name="connsiteX55" fmla="*/ 2751 w 10000"/>
                              <a:gd name="connsiteY55" fmla="*/ 61 h 10000"/>
                              <a:gd name="connsiteX56" fmla="*/ 2801 w 10000"/>
                              <a:gd name="connsiteY56" fmla="*/ 88 h 10000"/>
                              <a:gd name="connsiteX57" fmla="*/ 2851 w 10000"/>
                              <a:gd name="connsiteY57" fmla="*/ 122 h 10000"/>
                              <a:gd name="connsiteX58" fmla="*/ 2901 w 10000"/>
                              <a:gd name="connsiteY58" fmla="*/ 157 h 10000"/>
                              <a:gd name="connsiteX59" fmla="*/ 2949 w 10000"/>
                              <a:gd name="connsiteY59" fmla="*/ 198 h 10000"/>
                              <a:gd name="connsiteX60" fmla="*/ 2999 w 10000"/>
                              <a:gd name="connsiteY60" fmla="*/ 245 h 10000"/>
                              <a:gd name="connsiteX61" fmla="*/ 3051 w 10000"/>
                              <a:gd name="connsiteY61" fmla="*/ 296 h 10000"/>
                              <a:gd name="connsiteX62" fmla="*/ 3101 w 10000"/>
                              <a:gd name="connsiteY62" fmla="*/ 351 h 10000"/>
                              <a:gd name="connsiteX63" fmla="*/ 3151 w 10000"/>
                              <a:gd name="connsiteY63" fmla="*/ 410 h 10000"/>
                              <a:gd name="connsiteX64" fmla="*/ 3200 w 10000"/>
                              <a:gd name="connsiteY64" fmla="*/ 477 h 10000"/>
                              <a:gd name="connsiteX65" fmla="*/ 3250 w 10000"/>
                              <a:gd name="connsiteY65" fmla="*/ 546 h 10000"/>
                              <a:gd name="connsiteX66" fmla="*/ 3300 w 10000"/>
                              <a:gd name="connsiteY66" fmla="*/ 618 h 10000"/>
                              <a:gd name="connsiteX67" fmla="*/ 3350 w 10000"/>
                              <a:gd name="connsiteY67" fmla="*/ 697 h 10000"/>
                              <a:gd name="connsiteX68" fmla="*/ 3400 w 10000"/>
                              <a:gd name="connsiteY68" fmla="*/ 779 h 10000"/>
                              <a:gd name="connsiteX69" fmla="*/ 3450 w 10000"/>
                              <a:gd name="connsiteY69" fmla="*/ 864 h 10000"/>
                              <a:gd name="connsiteX70" fmla="*/ 3500 w 10000"/>
                              <a:gd name="connsiteY70" fmla="*/ 956 h 10000"/>
                              <a:gd name="connsiteX71" fmla="*/ 3550 w 10000"/>
                              <a:gd name="connsiteY71" fmla="*/ 1048 h 10000"/>
                              <a:gd name="connsiteX72" fmla="*/ 3601 w 10000"/>
                              <a:gd name="connsiteY72" fmla="*/ 1146 h 10000"/>
                              <a:gd name="connsiteX73" fmla="*/ 3649 w 10000"/>
                              <a:gd name="connsiteY73" fmla="*/ 1249 h 10000"/>
                              <a:gd name="connsiteX74" fmla="*/ 3701 w 10000"/>
                              <a:gd name="connsiteY74" fmla="*/ 1355 h 10000"/>
                              <a:gd name="connsiteX75" fmla="*/ 3751 w 10000"/>
                              <a:gd name="connsiteY75" fmla="*/ 1464 h 10000"/>
                              <a:gd name="connsiteX76" fmla="*/ 3801 w 10000"/>
                              <a:gd name="connsiteY76" fmla="*/ 1576 h 10000"/>
                              <a:gd name="connsiteX77" fmla="*/ 3849 w 10000"/>
                              <a:gd name="connsiteY77" fmla="*/ 1694 h 10000"/>
                              <a:gd name="connsiteX78" fmla="*/ 3899 w 10000"/>
                              <a:gd name="connsiteY78" fmla="*/ 1812 h 10000"/>
                              <a:gd name="connsiteX79" fmla="*/ 3950 w 10000"/>
                              <a:gd name="connsiteY79" fmla="*/ 1936 h 10000"/>
                              <a:gd name="connsiteX80" fmla="*/ 4001 w 10000"/>
                              <a:gd name="connsiteY80" fmla="*/ 2061 h 10000"/>
                              <a:gd name="connsiteX81" fmla="*/ 4051 w 10000"/>
                              <a:gd name="connsiteY81" fmla="*/ 2189 h 10000"/>
                              <a:gd name="connsiteX82" fmla="*/ 4100 w 10000"/>
                              <a:gd name="connsiteY82" fmla="*/ 2320 h 10000"/>
                              <a:gd name="connsiteX83" fmla="*/ 4150 w 10000"/>
                              <a:gd name="connsiteY83" fmla="*/ 2456 h 10000"/>
                              <a:gd name="connsiteX84" fmla="*/ 4200 w 10000"/>
                              <a:gd name="connsiteY84" fmla="*/ 2593 h 10000"/>
                              <a:gd name="connsiteX85" fmla="*/ 4250 w 10000"/>
                              <a:gd name="connsiteY85" fmla="*/ 2731 h 10000"/>
                              <a:gd name="connsiteX86" fmla="*/ 4300 w 10000"/>
                              <a:gd name="connsiteY86" fmla="*/ 2872 h 10000"/>
                              <a:gd name="connsiteX87" fmla="*/ 4350 w 10000"/>
                              <a:gd name="connsiteY87" fmla="*/ 3015 h 10000"/>
                              <a:gd name="connsiteX88" fmla="*/ 4400 w 10000"/>
                              <a:gd name="connsiteY88" fmla="*/ 3159 h 10000"/>
                              <a:gd name="connsiteX89" fmla="*/ 4451 w 10000"/>
                              <a:gd name="connsiteY89" fmla="*/ 3308 h 10000"/>
                              <a:gd name="connsiteX90" fmla="*/ 4501 w 10000"/>
                              <a:gd name="connsiteY90" fmla="*/ 3457 h 10000"/>
                              <a:gd name="connsiteX91" fmla="*/ 4549 w 10000"/>
                              <a:gd name="connsiteY91" fmla="*/ 3606 h 10000"/>
                              <a:gd name="connsiteX92" fmla="*/ 4601 w 10000"/>
                              <a:gd name="connsiteY92" fmla="*/ 3757 h 10000"/>
                              <a:gd name="connsiteX93" fmla="*/ 4651 w 10000"/>
                              <a:gd name="connsiteY93" fmla="*/ 3910 h 10000"/>
                              <a:gd name="connsiteX94" fmla="*/ 4701 w 10000"/>
                              <a:gd name="connsiteY94" fmla="*/ 4064 h 10000"/>
                              <a:gd name="connsiteX95" fmla="*/ 4749 w 10000"/>
                              <a:gd name="connsiteY95" fmla="*/ 4219 h 10000"/>
                              <a:gd name="connsiteX96" fmla="*/ 4800 w 10000"/>
                              <a:gd name="connsiteY96" fmla="*/ 4376 h 10000"/>
                              <a:gd name="connsiteX97" fmla="*/ 4850 w 10000"/>
                              <a:gd name="connsiteY97" fmla="*/ 4529 h 10000"/>
                              <a:gd name="connsiteX98" fmla="*/ 4902 w 10000"/>
                              <a:gd name="connsiteY98" fmla="*/ 4686 h 10000"/>
                              <a:gd name="connsiteX99" fmla="*/ 4952 w 10000"/>
                              <a:gd name="connsiteY99" fmla="*/ 4843 h 10000"/>
                              <a:gd name="connsiteX100" fmla="*/ 5000 w 10000"/>
                              <a:gd name="connsiteY100" fmla="*/ 5000 h 10000"/>
                              <a:gd name="connsiteX101" fmla="*/ 5050 w 10000"/>
                              <a:gd name="connsiteY101" fmla="*/ 5159 h 10000"/>
                              <a:gd name="connsiteX102" fmla="*/ 5100 w 10000"/>
                              <a:gd name="connsiteY102" fmla="*/ 5316 h 10000"/>
                              <a:gd name="connsiteX103" fmla="*/ 5150 w 10000"/>
                              <a:gd name="connsiteY103" fmla="*/ 5471 h 10000"/>
                              <a:gd name="connsiteX104" fmla="*/ 5200 w 10000"/>
                              <a:gd name="connsiteY104" fmla="*/ 5626 h 10000"/>
                              <a:gd name="connsiteX105" fmla="*/ 5251 w 10000"/>
                              <a:gd name="connsiteY105" fmla="*/ 5783 h 10000"/>
                              <a:gd name="connsiteX106" fmla="*/ 5301 w 10000"/>
                              <a:gd name="connsiteY106" fmla="*/ 5938 h 10000"/>
                              <a:gd name="connsiteX107" fmla="*/ 5351 w 10000"/>
                              <a:gd name="connsiteY107" fmla="*/ 6091 h 10000"/>
                              <a:gd name="connsiteX108" fmla="*/ 5401 w 10000"/>
                              <a:gd name="connsiteY108" fmla="*/ 6245 h 10000"/>
                              <a:gd name="connsiteX109" fmla="*/ 5449 w 10000"/>
                              <a:gd name="connsiteY109" fmla="*/ 6396 h 10000"/>
                              <a:gd name="connsiteX110" fmla="*/ 5501 w 10000"/>
                              <a:gd name="connsiteY110" fmla="*/ 6545 h 10000"/>
                              <a:gd name="connsiteX111" fmla="*/ 5551 w 10000"/>
                              <a:gd name="connsiteY111" fmla="*/ 6694 h 10000"/>
                              <a:gd name="connsiteX112" fmla="*/ 5601 w 10000"/>
                              <a:gd name="connsiteY112" fmla="*/ 6843 h 10000"/>
                              <a:gd name="connsiteX113" fmla="*/ 5650 w 10000"/>
                              <a:gd name="connsiteY113" fmla="*/ 6987 h 10000"/>
                              <a:gd name="connsiteX114" fmla="*/ 5700 w 10000"/>
                              <a:gd name="connsiteY114" fmla="*/ 7130 h 10000"/>
                              <a:gd name="connsiteX115" fmla="*/ 5750 w 10000"/>
                              <a:gd name="connsiteY115" fmla="*/ 7271 h 10000"/>
                              <a:gd name="connsiteX116" fmla="*/ 5802 w 10000"/>
                              <a:gd name="connsiteY116" fmla="*/ 7409 h 10000"/>
                              <a:gd name="connsiteX117" fmla="*/ 5852 w 10000"/>
                              <a:gd name="connsiteY117" fmla="*/ 7546 h 10000"/>
                              <a:gd name="connsiteX118" fmla="*/ 5900 w 10000"/>
                              <a:gd name="connsiteY118" fmla="*/ 7682 h 10000"/>
                              <a:gd name="connsiteX119" fmla="*/ 5950 w 10000"/>
                              <a:gd name="connsiteY119" fmla="*/ 7813 h 10000"/>
                              <a:gd name="connsiteX120" fmla="*/ 6000 w 10000"/>
                              <a:gd name="connsiteY120" fmla="*/ 7939 h 10000"/>
                              <a:gd name="connsiteX121" fmla="*/ 6050 w 10000"/>
                              <a:gd name="connsiteY121" fmla="*/ 8066 h 10000"/>
                              <a:gd name="connsiteX122" fmla="*/ 6101 w 10000"/>
                              <a:gd name="connsiteY122" fmla="*/ 8190 h 10000"/>
                              <a:gd name="connsiteX123" fmla="*/ 6151 w 10000"/>
                              <a:gd name="connsiteY123" fmla="*/ 8308 h 10000"/>
                              <a:gd name="connsiteX124" fmla="*/ 6201 w 10000"/>
                              <a:gd name="connsiteY124" fmla="*/ 8424 h 10000"/>
                              <a:gd name="connsiteX125" fmla="*/ 6251 w 10000"/>
                              <a:gd name="connsiteY125" fmla="*/ 8537 h 10000"/>
                              <a:gd name="connsiteX126" fmla="*/ 6301 w 10000"/>
                              <a:gd name="connsiteY126" fmla="*/ 8647 h 10000"/>
                              <a:gd name="connsiteX127" fmla="*/ 6349 w 10000"/>
                              <a:gd name="connsiteY127" fmla="*/ 8753 h 10000"/>
                              <a:gd name="connsiteX128" fmla="*/ 6401 w 10000"/>
                              <a:gd name="connsiteY128" fmla="*/ 8856 h 10000"/>
                              <a:gd name="connsiteX129" fmla="*/ 6451 w 10000"/>
                              <a:gd name="connsiteY129" fmla="*/ 8954 h 10000"/>
                              <a:gd name="connsiteX130" fmla="*/ 6501 w 10000"/>
                              <a:gd name="connsiteY130" fmla="*/ 9046 h 10000"/>
                              <a:gd name="connsiteX131" fmla="*/ 6550 w 10000"/>
                              <a:gd name="connsiteY131" fmla="*/ 9136 h 10000"/>
                              <a:gd name="connsiteX132" fmla="*/ 6600 w 10000"/>
                              <a:gd name="connsiteY132" fmla="*/ 9223 h 10000"/>
                              <a:gd name="connsiteX133" fmla="*/ 6650 w 10000"/>
                              <a:gd name="connsiteY133" fmla="*/ 9305 h 10000"/>
                              <a:gd name="connsiteX134" fmla="*/ 6702 w 10000"/>
                              <a:gd name="connsiteY134" fmla="*/ 9384 h 10000"/>
                              <a:gd name="connsiteX135" fmla="*/ 6750 w 10000"/>
                              <a:gd name="connsiteY135" fmla="*/ 9456 h 10000"/>
                              <a:gd name="connsiteX136" fmla="*/ 6800 w 10000"/>
                              <a:gd name="connsiteY136" fmla="*/ 9525 h 10000"/>
                              <a:gd name="connsiteX137" fmla="*/ 6850 w 10000"/>
                              <a:gd name="connsiteY137" fmla="*/ 9592 h 10000"/>
                              <a:gd name="connsiteX138" fmla="*/ 6900 w 10000"/>
                              <a:gd name="connsiteY138" fmla="*/ 9651 h 10000"/>
                              <a:gd name="connsiteX139" fmla="*/ 6951 w 10000"/>
                              <a:gd name="connsiteY139" fmla="*/ 9706 h 10000"/>
                              <a:gd name="connsiteX140" fmla="*/ 7001 w 10000"/>
                              <a:gd name="connsiteY140" fmla="*/ 9757 h 10000"/>
                              <a:gd name="connsiteX141" fmla="*/ 7051 w 10000"/>
                              <a:gd name="connsiteY141" fmla="*/ 9804 h 10000"/>
                              <a:gd name="connsiteX142" fmla="*/ 7101 w 10000"/>
                              <a:gd name="connsiteY142" fmla="*/ 9845 h 10000"/>
                              <a:gd name="connsiteX143" fmla="*/ 7151 w 10000"/>
                              <a:gd name="connsiteY143" fmla="*/ 9880 h 10000"/>
                              <a:gd name="connsiteX144" fmla="*/ 7201 w 10000"/>
                              <a:gd name="connsiteY144" fmla="*/ 9914 h 10000"/>
                              <a:gd name="connsiteX145" fmla="*/ 7249 w 10000"/>
                              <a:gd name="connsiteY145" fmla="*/ 9941 h 10000"/>
                              <a:gd name="connsiteX146" fmla="*/ 7301 w 10000"/>
                              <a:gd name="connsiteY146" fmla="*/ 9963 h 10000"/>
                              <a:gd name="connsiteX147" fmla="*/ 7351 w 10000"/>
                              <a:gd name="connsiteY147" fmla="*/ 9978 h 10000"/>
                              <a:gd name="connsiteX148" fmla="*/ 7402 w 10000"/>
                              <a:gd name="connsiteY148" fmla="*/ 9992 h 10000"/>
                              <a:gd name="connsiteX149" fmla="*/ 7450 w 10000"/>
                              <a:gd name="connsiteY149" fmla="*/ 10000 h 10000"/>
                              <a:gd name="connsiteX150" fmla="*/ 7500 w 10000"/>
                              <a:gd name="connsiteY150" fmla="*/ 10000 h 10000"/>
                              <a:gd name="connsiteX151" fmla="*/ 7550 w 10000"/>
                              <a:gd name="connsiteY151" fmla="*/ 10000 h 10000"/>
                              <a:gd name="connsiteX152" fmla="*/ 7600 w 10000"/>
                              <a:gd name="connsiteY152" fmla="*/ 9992 h 10000"/>
                              <a:gd name="connsiteX153" fmla="*/ 7650 w 10000"/>
                              <a:gd name="connsiteY153" fmla="*/ 9978 h 10000"/>
                              <a:gd name="connsiteX154" fmla="*/ 7751 w 10000"/>
                              <a:gd name="connsiteY154" fmla="*/ 9941 h 10000"/>
                              <a:gd name="connsiteX155" fmla="*/ 7801 w 10000"/>
                              <a:gd name="connsiteY155" fmla="*/ 9914 h 10000"/>
                              <a:gd name="connsiteX156" fmla="*/ 7851 w 10000"/>
                              <a:gd name="connsiteY156" fmla="*/ 9880 h 10000"/>
                              <a:gd name="connsiteX157" fmla="*/ 7899 w 10000"/>
                              <a:gd name="connsiteY157" fmla="*/ 9845 h 10000"/>
                              <a:gd name="connsiteX158" fmla="*/ 7951 w 10000"/>
                              <a:gd name="connsiteY158" fmla="*/ 9804 h 10000"/>
                              <a:gd name="connsiteX159" fmla="*/ 8001 w 10000"/>
                              <a:gd name="connsiteY159" fmla="*/ 9757 h 10000"/>
                              <a:gd name="connsiteX160" fmla="*/ 8051 w 10000"/>
                              <a:gd name="connsiteY160" fmla="*/ 9706 h 10000"/>
                              <a:gd name="connsiteX161" fmla="*/ 8100 w 10000"/>
                              <a:gd name="connsiteY161" fmla="*/ 9651 h 10000"/>
                              <a:gd name="connsiteX162" fmla="*/ 8150 w 10000"/>
                              <a:gd name="connsiteY162" fmla="*/ 9592 h 10000"/>
                              <a:gd name="connsiteX163" fmla="*/ 8200 w 10000"/>
                              <a:gd name="connsiteY163" fmla="*/ 9525 h 10000"/>
                              <a:gd name="connsiteX164" fmla="*/ 8252 w 10000"/>
                              <a:gd name="connsiteY164" fmla="*/ 9456 h 10000"/>
                              <a:gd name="connsiteX165" fmla="*/ 8302 w 10000"/>
                              <a:gd name="connsiteY165" fmla="*/ 9384 h 10000"/>
                              <a:gd name="connsiteX166" fmla="*/ 8350 w 10000"/>
                              <a:gd name="connsiteY166" fmla="*/ 9305 h 10000"/>
                              <a:gd name="connsiteX167" fmla="*/ 8400 w 10000"/>
                              <a:gd name="connsiteY167" fmla="*/ 9223 h 10000"/>
                              <a:gd name="connsiteX168" fmla="*/ 8450 w 10000"/>
                              <a:gd name="connsiteY168" fmla="*/ 9136 h 10000"/>
                              <a:gd name="connsiteX169" fmla="*/ 8500 w 10000"/>
                              <a:gd name="connsiteY169" fmla="*/ 9046 h 10000"/>
                              <a:gd name="connsiteX170" fmla="*/ 8550 w 10000"/>
                              <a:gd name="connsiteY170" fmla="*/ 8954 h 10000"/>
                              <a:gd name="connsiteX171" fmla="*/ 8601 w 10000"/>
                              <a:gd name="connsiteY171" fmla="*/ 8856 h 10000"/>
                              <a:gd name="connsiteX172" fmla="*/ 8651 w 10000"/>
                              <a:gd name="connsiteY172" fmla="*/ 8753 h 10000"/>
                              <a:gd name="connsiteX173" fmla="*/ 8701 w 10000"/>
                              <a:gd name="connsiteY173" fmla="*/ 8647 h 10000"/>
                              <a:gd name="connsiteX174" fmla="*/ 8751 w 10000"/>
                              <a:gd name="connsiteY174" fmla="*/ 8537 h 10000"/>
                              <a:gd name="connsiteX175" fmla="*/ 8799 w 10000"/>
                              <a:gd name="connsiteY175" fmla="*/ 8424 h 10000"/>
                              <a:gd name="connsiteX176" fmla="*/ 8851 w 10000"/>
                              <a:gd name="connsiteY176" fmla="*/ 8308 h 10000"/>
                              <a:gd name="connsiteX177" fmla="*/ 8901 w 10000"/>
                              <a:gd name="connsiteY177" fmla="*/ 8190 h 10000"/>
                              <a:gd name="connsiteX178" fmla="*/ 8951 w 10000"/>
                              <a:gd name="connsiteY178" fmla="*/ 8066 h 10000"/>
                              <a:gd name="connsiteX179" fmla="*/ 9050 w 10000"/>
                              <a:gd name="connsiteY179" fmla="*/ 7813 h 10000"/>
                              <a:gd name="connsiteX180" fmla="*/ 9100 w 10000"/>
                              <a:gd name="connsiteY180" fmla="*/ 7682 h 10000"/>
                              <a:gd name="connsiteX181" fmla="*/ 9152 w 10000"/>
                              <a:gd name="connsiteY181" fmla="*/ 7546 h 10000"/>
                              <a:gd name="connsiteX182" fmla="*/ 9202 w 10000"/>
                              <a:gd name="connsiteY182" fmla="*/ 7409 h 10000"/>
                              <a:gd name="connsiteX183" fmla="*/ 9250 w 10000"/>
                              <a:gd name="connsiteY183" fmla="*/ 7271 h 10000"/>
                              <a:gd name="connsiteX184" fmla="*/ 9300 w 10000"/>
                              <a:gd name="connsiteY184" fmla="*/ 7130 h 10000"/>
                              <a:gd name="connsiteX185" fmla="*/ 9400 w 10000"/>
                              <a:gd name="connsiteY185" fmla="*/ 6843 h 10000"/>
                              <a:gd name="connsiteX186" fmla="*/ 9451 w 10000"/>
                              <a:gd name="connsiteY186" fmla="*/ 6694 h 10000"/>
                              <a:gd name="connsiteX187" fmla="*/ 9501 w 10000"/>
                              <a:gd name="connsiteY187" fmla="*/ 6545 h 10000"/>
                              <a:gd name="connsiteX188" fmla="*/ 9601 w 10000"/>
                              <a:gd name="connsiteY188" fmla="*/ 6245 h 10000"/>
                              <a:gd name="connsiteX189" fmla="*/ 9651 w 10000"/>
                              <a:gd name="connsiteY189" fmla="*/ 6091 h 10000"/>
                              <a:gd name="connsiteX190" fmla="*/ 9699 w 10000"/>
                              <a:gd name="connsiteY190" fmla="*/ 5938 h 10000"/>
                              <a:gd name="connsiteX191" fmla="*/ 9751 w 10000"/>
                              <a:gd name="connsiteY191" fmla="*/ 5783 h 10000"/>
                              <a:gd name="connsiteX192" fmla="*/ 9851 w 10000"/>
                              <a:gd name="connsiteY192" fmla="*/ 5471 h 10000"/>
                              <a:gd name="connsiteX193" fmla="*/ 10000 w 10000"/>
                              <a:gd name="connsiteY193" fmla="*/ 5000 h 10000"/>
                              <a:gd name="connsiteX0" fmla="*/ 0 w 9851"/>
                              <a:gd name="connsiteY0" fmla="*/ 5000 h 10000"/>
                              <a:gd name="connsiteX1" fmla="*/ 50 w 9851"/>
                              <a:gd name="connsiteY1" fmla="*/ 4843 h 10000"/>
                              <a:gd name="connsiteX2" fmla="*/ 100 w 9851"/>
                              <a:gd name="connsiteY2" fmla="*/ 4686 h 10000"/>
                              <a:gd name="connsiteX3" fmla="*/ 150 w 9851"/>
                              <a:gd name="connsiteY3" fmla="*/ 4529 h 10000"/>
                              <a:gd name="connsiteX4" fmla="*/ 200 w 9851"/>
                              <a:gd name="connsiteY4" fmla="*/ 4376 h 10000"/>
                              <a:gd name="connsiteX5" fmla="*/ 251 w 9851"/>
                              <a:gd name="connsiteY5" fmla="*/ 4219 h 10000"/>
                              <a:gd name="connsiteX6" fmla="*/ 299 w 9851"/>
                              <a:gd name="connsiteY6" fmla="*/ 4064 h 10000"/>
                              <a:gd name="connsiteX7" fmla="*/ 351 w 9851"/>
                              <a:gd name="connsiteY7" fmla="*/ 3910 h 10000"/>
                              <a:gd name="connsiteX8" fmla="*/ 401 w 9851"/>
                              <a:gd name="connsiteY8" fmla="*/ 3757 h 10000"/>
                              <a:gd name="connsiteX9" fmla="*/ 451 w 9851"/>
                              <a:gd name="connsiteY9" fmla="*/ 3606 h 10000"/>
                              <a:gd name="connsiteX10" fmla="*/ 499 w 9851"/>
                              <a:gd name="connsiteY10" fmla="*/ 3457 h 10000"/>
                              <a:gd name="connsiteX11" fmla="*/ 549 w 9851"/>
                              <a:gd name="connsiteY11" fmla="*/ 3308 h 10000"/>
                              <a:gd name="connsiteX12" fmla="*/ 600 w 9851"/>
                              <a:gd name="connsiteY12" fmla="*/ 3159 h 10000"/>
                              <a:gd name="connsiteX13" fmla="*/ 651 w 9851"/>
                              <a:gd name="connsiteY13" fmla="*/ 3015 h 10000"/>
                              <a:gd name="connsiteX14" fmla="*/ 701 w 9851"/>
                              <a:gd name="connsiteY14" fmla="*/ 2872 h 10000"/>
                              <a:gd name="connsiteX15" fmla="*/ 750 w 9851"/>
                              <a:gd name="connsiteY15" fmla="*/ 2731 h 10000"/>
                              <a:gd name="connsiteX16" fmla="*/ 800 w 9851"/>
                              <a:gd name="connsiteY16" fmla="*/ 2593 h 10000"/>
                              <a:gd name="connsiteX17" fmla="*/ 850 w 9851"/>
                              <a:gd name="connsiteY17" fmla="*/ 2456 h 10000"/>
                              <a:gd name="connsiteX18" fmla="*/ 900 w 9851"/>
                              <a:gd name="connsiteY18" fmla="*/ 2320 h 10000"/>
                              <a:gd name="connsiteX19" fmla="*/ 950 w 9851"/>
                              <a:gd name="connsiteY19" fmla="*/ 2189 h 10000"/>
                              <a:gd name="connsiteX20" fmla="*/ 1000 w 9851"/>
                              <a:gd name="connsiteY20" fmla="*/ 2061 h 10000"/>
                              <a:gd name="connsiteX21" fmla="*/ 1050 w 9851"/>
                              <a:gd name="connsiteY21" fmla="*/ 1936 h 10000"/>
                              <a:gd name="connsiteX22" fmla="*/ 1101 w 9851"/>
                              <a:gd name="connsiteY22" fmla="*/ 1812 h 10000"/>
                              <a:gd name="connsiteX23" fmla="*/ 1151 w 9851"/>
                              <a:gd name="connsiteY23" fmla="*/ 1694 h 10000"/>
                              <a:gd name="connsiteX24" fmla="*/ 1199 w 9851"/>
                              <a:gd name="connsiteY24" fmla="*/ 1576 h 10000"/>
                              <a:gd name="connsiteX25" fmla="*/ 1251 w 9851"/>
                              <a:gd name="connsiteY25" fmla="*/ 1464 h 10000"/>
                              <a:gd name="connsiteX26" fmla="*/ 1301 w 9851"/>
                              <a:gd name="connsiteY26" fmla="*/ 1355 h 10000"/>
                              <a:gd name="connsiteX27" fmla="*/ 1351 w 9851"/>
                              <a:gd name="connsiteY27" fmla="*/ 1249 h 10000"/>
                              <a:gd name="connsiteX28" fmla="*/ 1399 w 9851"/>
                              <a:gd name="connsiteY28" fmla="*/ 1146 h 10000"/>
                              <a:gd name="connsiteX29" fmla="*/ 1450 w 9851"/>
                              <a:gd name="connsiteY29" fmla="*/ 1048 h 10000"/>
                              <a:gd name="connsiteX30" fmla="*/ 1500 w 9851"/>
                              <a:gd name="connsiteY30" fmla="*/ 956 h 10000"/>
                              <a:gd name="connsiteX31" fmla="*/ 1551 w 9851"/>
                              <a:gd name="connsiteY31" fmla="*/ 864 h 10000"/>
                              <a:gd name="connsiteX32" fmla="*/ 1600 w 9851"/>
                              <a:gd name="connsiteY32" fmla="*/ 779 h 10000"/>
                              <a:gd name="connsiteX33" fmla="*/ 1650 w 9851"/>
                              <a:gd name="connsiteY33" fmla="*/ 697 h 10000"/>
                              <a:gd name="connsiteX34" fmla="*/ 1700 w 9851"/>
                              <a:gd name="connsiteY34" fmla="*/ 618 h 10000"/>
                              <a:gd name="connsiteX35" fmla="*/ 1750 w 9851"/>
                              <a:gd name="connsiteY35" fmla="*/ 546 h 10000"/>
                              <a:gd name="connsiteX36" fmla="*/ 1800 w 9851"/>
                              <a:gd name="connsiteY36" fmla="*/ 477 h 10000"/>
                              <a:gd name="connsiteX37" fmla="*/ 1850 w 9851"/>
                              <a:gd name="connsiteY37" fmla="*/ 410 h 10000"/>
                              <a:gd name="connsiteX38" fmla="*/ 1900 w 9851"/>
                              <a:gd name="connsiteY38" fmla="*/ 351 h 10000"/>
                              <a:gd name="connsiteX39" fmla="*/ 1951 w 9851"/>
                              <a:gd name="connsiteY39" fmla="*/ 296 h 10000"/>
                              <a:gd name="connsiteX40" fmla="*/ 2001 w 9851"/>
                              <a:gd name="connsiteY40" fmla="*/ 245 h 10000"/>
                              <a:gd name="connsiteX41" fmla="*/ 2051 w 9851"/>
                              <a:gd name="connsiteY41" fmla="*/ 198 h 10000"/>
                              <a:gd name="connsiteX42" fmla="*/ 2099 w 9851"/>
                              <a:gd name="connsiteY42" fmla="*/ 157 h 10000"/>
                              <a:gd name="connsiteX43" fmla="*/ 2151 w 9851"/>
                              <a:gd name="connsiteY43" fmla="*/ 122 h 10000"/>
                              <a:gd name="connsiteX44" fmla="*/ 2201 w 9851"/>
                              <a:gd name="connsiteY44" fmla="*/ 88 h 10000"/>
                              <a:gd name="connsiteX45" fmla="*/ 2251 w 9851"/>
                              <a:gd name="connsiteY45" fmla="*/ 61 h 10000"/>
                              <a:gd name="connsiteX46" fmla="*/ 2300 w 9851"/>
                              <a:gd name="connsiteY46" fmla="*/ 39 h 10000"/>
                              <a:gd name="connsiteX47" fmla="*/ 2350 w 9851"/>
                              <a:gd name="connsiteY47" fmla="*/ 24 h 10000"/>
                              <a:gd name="connsiteX48" fmla="*/ 2400 w 9851"/>
                              <a:gd name="connsiteY48" fmla="*/ 10 h 10000"/>
                              <a:gd name="connsiteX49" fmla="*/ 2452 w 9851"/>
                              <a:gd name="connsiteY49" fmla="*/ 2 h 10000"/>
                              <a:gd name="connsiteX50" fmla="*/ 2500 w 9851"/>
                              <a:gd name="connsiteY50" fmla="*/ 0 h 10000"/>
                              <a:gd name="connsiteX51" fmla="*/ 2550 w 9851"/>
                              <a:gd name="connsiteY51" fmla="*/ 2 h 10000"/>
                              <a:gd name="connsiteX52" fmla="*/ 2600 w 9851"/>
                              <a:gd name="connsiteY52" fmla="*/ 10 h 10000"/>
                              <a:gd name="connsiteX53" fmla="*/ 2650 w 9851"/>
                              <a:gd name="connsiteY53" fmla="*/ 24 h 10000"/>
                              <a:gd name="connsiteX54" fmla="*/ 2700 w 9851"/>
                              <a:gd name="connsiteY54" fmla="*/ 39 h 10000"/>
                              <a:gd name="connsiteX55" fmla="*/ 2751 w 9851"/>
                              <a:gd name="connsiteY55" fmla="*/ 61 h 10000"/>
                              <a:gd name="connsiteX56" fmla="*/ 2801 w 9851"/>
                              <a:gd name="connsiteY56" fmla="*/ 88 h 10000"/>
                              <a:gd name="connsiteX57" fmla="*/ 2851 w 9851"/>
                              <a:gd name="connsiteY57" fmla="*/ 122 h 10000"/>
                              <a:gd name="connsiteX58" fmla="*/ 2901 w 9851"/>
                              <a:gd name="connsiteY58" fmla="*/ 157 h 10000"/>
                              <a:gd name="connsiteX59" fmla="*/ 2949 w 9851"/>
                              <a:gd name="connsiteY59" fmla="*/ 198 h 10000"/>
                              <a:gd name="connsiteX60" fmla="*/ 2999 w 9851"/>
                              <a:gd name="connsiteY60" fmla="*/ 245 h 10000"/>
                              <a:gd name="connsiteX61" fmla="*/ 3051 w 9851"/>
                              <a:gd name="connsiteY61" fmla="*/ 296 h 10000"/>
                              <a:gd name="connsiteX62" fmla="*/ 3101 w 9851"/>
                              <a:gd name="connsiteY62" fmla="*/ 351 h 10000"/>
                              <a:gd name="connsiteX63" fmla="*/ 3151 w 9851"/>
                              <a:gd name="connsiteY63" fmla="*/ 410 h 10000"/>
                              <a:gd name="connsiteX64" fmla="*/ 3200 w 9851"/>
                              <a:gd name="connsiteY64" fmla="*/ 477 h 10000"/>
                              <a:gd name="connsiteX65" fmla="*/ 3250 w 9851"/>
                              <a:gd name="connsiteY65" fmla="*/ 546 h 10000"/>
                              <a:gd name="connsiteX66" fmla="*/ 3300 w 9851"/>
                              <a:gd name="connsiteY66" fmla="*/ 618 h 10000"/>
                              <a:gd name="connsiteX67" fmla="*/ 3350 w 9851"/>
                              <a:gd name="connsiteY67" fmla="*/ 697 h 10000"/>
                              <a:gd name="connsiteX68" fmla="*/ 3400 w 9851"/>
                              <a:gd name="connsiteY68" fmla="*/ 779 h 10000"/>
                              <a:gd name="connsiteX69" fmla="*/ 3450 w 9851"/>
                              <a:gd name="connsiteY69" fmla="*/ 864 h 10000"/>
                              <a:gd name="connsiteX70" fmla="*/ 3500 w 9851"/>
                              <a:gd name="connsiteY70" fmla="*/ 956 h 10000"/>
                              <a:gd name="connsiteX71" fmla="*/ 3550 w 9851"/>
                              <a:gd name="connsiteY71" fmla="*/ 1048 h 10000"/>
                              <a:gd name="connsiteX72" fmla="*/ 3601 w 9851"/>
                              <a:gd name="connsiteY72" fmla="*/ 1146 h 10000"/>
                              <a:gd name="connsiteX73" fmla="*/ 3649 w 9851"/>
                              <a:gd name="connsiteY73" fmla="*/ 1249 h 10000"/>
                              <a:gd name="connsiteX74" fmla="*/ 3701 w 9851"/>
                              <a:gd name="connsiteY74" fmla="*/ 1355 h 10000"/>
                              <a:gd name="connsiteX75" fmla="*/ 3751 w 9851"/>
                              <a:gd name="connsiteY75" fmla="*/ 1464 h 10000"/>
                              <a:gd name="connsiteX76" fmla="*/ 3801 w 9851"/>
                              <a:gd name="connsiteY76" fmla="*/ 1576 h 10000"/>
                              <a:gd name="connsiteX77" fmla="*/ 3849 w 9851"/>
                              <a:gd name="connsiteY77" fmla="*/ 1694 h 10000"/>
                              <a:gd name="connsiteX78" fmla="*/ 3899 w 9851"/>
                              <a:gd name="connsiteY78" fmla="*/ 1812 h 10000"/>
                              <a:gd name="connsiteX79" fmla="*/ 3950 w 9851"/>
                              <a:gd name="connsiteY79" fmla="*/ 1936 h 10000"/>
                              <a:gd name="connsiteX80" fmla="*/ 4001 w 9851"/>
                              <a:gd name="connsiteY80" fmla="*/ 2061 h 10000"/>
                              <a:gd name="connsiteX81" fmla="*/ 4051 w 9851"/>
                              <a:gd name="connsiteY81" fmla="*/ 2189 h 10000"/>
                              <a:gd name="connsiteX82" fmla="*/ 4100 w 9851"/>
                              <a:gd name="connsiteY82" fmla="*/ 2320 h 10000"/>
                              <a:gd name="connsiteX83" fmla="*/ 4150 w 9851"/>
                              <a:gd name="connsiteY83" fmla="*/ 2456 h 10000"/>
                              <a:gd name="connsiteX84" fmla="*/ 4200 w 9851"/>
                              <a:gd name="connsiteY84" fmla="*/ 2593 h 10000"/>
                              <a:gd name="connsiteX85" fmla="*/ 4250 w 9851"/>
                              <a:gd name="connsiteY85" fmla="*/ 2731 h 10000"/>
                              <a:gd name="connsiteX86" fmla="*/ 4300 w 9851"/>
                              <a:gd name="connsiteY86" fmla="*/ 2872 h 10000"/>
                              <a:gd name="connsiteX87" fmla="*/ 4350 w 9851"/>
                              <a:gd name="connsiteY87" fmla="*/ 3015 h 10000"/>
                              <a:gd name="connsiteX88" fmla="*/ 4400 w 9851"/>
                              <a:gd name="connsiteY88" fmla="*/ 3159 h 10000"/>
                              <a:gd name="connsiteX89" fmla="*/ 4451 w 9851"/>
                              <a:gd name="connsiteY89" fmla="*/ 3308 h 10000"/>
                              <a:gd name="connsiteX90" fmla="*/ 4501 w 9851"/>
                              <a:gd name="connsiteY90" fmla="*/ 3457 h 10000"/>
                              <a:gd name="connsiteX91" fmla="*/ 4549 w 9851"/>
                              <a:gd name="connsiteY91" fmla="*/ 3606 h 10000"/>
                              <a:gd name="connsiteX92" fmla="*/ 4601 w 9851"/>
                              <a:gd name="connsiteY92" fmla="*/ 3757 h 10000"/>
                              <a:gd name="connsiteX93" fmla="*/ 4651 w 9851"/>
                              <a:gd name="connsiteY93" fmla="*/ 3910 h 10000"/>
                              <a:gd name="connsiteX94" fmla="*/ 4701 w 9851"/>
                              <a:gd name="connsiteY94" fmla="*/ 4064 h 10000"/>
                              <a:gd name="connsiteX95" fmla="*/ 4749 w 9851"/>
                              <a:gd name="connsiteY95" fmla="*/ 4219 h 10000"/>
                              <a:gd name="connsiteX96" fmla="*/ 4800 w 9851"/>
                              <a:gd name="connsiteY96" fmla="*/ 4376 h 10000"/>
                              <a:gd name="connsiteX97" fmla="*/ 4850 w 9851"/>
                              <a:gd name="connsiteY97" fmla="*/ 4529 h 10000"/>
                              <a:gd name="connsiteX98" fmla="*/ 4902 w 9851"/>
                              <a:gd name="connsiteY98" fmla="*/ 4686 h 10000"/>
                              <a:gd name="connsiteX99" fmla="*/ 4952 w 9851"/>
                              <a:gd name="connsiteY99" fmla="*/ 4843 h 10000"/>
                              <a:gd name="connsiteX100" fmla="*/ 5000 w 9851"/>
                              <a:gd name="connsiteY100" fmla="*/ 5000 h 10000"/>
                              <a:gd name="connsiteX101" fmla="*/ 5050 w 9851"/>
                              <a:gd name="connsiteY101" fmla="*/ 5159 h 10000"/>
                              <a:gd name="connsiteX102" fmla="*/ 5100 w 9851"/>
                              <a:gd name="connsiteY102" fmla="*/ 5316 h 10000"/>
                              <a:gd name="connsiteX103" fmla="*/ 5150 w 9851"/>
                              <a:gd name="connsiteY103" fmla="*/ 5471 h 10000"/>
                              <a:gd name="connsiteX104" fmla="*/ 5200 w 9851"/>
                              <a:gd name="connsiteY104" fmla="*/ 5626 h 10000"/>
                              <a:gd name="connsiteX105" fmla="*/ 5251 w 9851"/>
                              <a:gd name="connsiteY105" fmla="*/ 5783 h 10000"/>
                              <a:gd name="connsiteX106" fmla="*/ 5301 w 9851"/>
                              <a:gd name="connsiteY106" fmla="*/ 5938 h 10000"/>
                              <a:gd name="connsiteX107" fmla="*/ 5351 w 9851"/>
                              <a:gd name="connsiteY107" fmla="*/ 6091 h 10000"/>
                              <a:gd name="connsiteX108" fmla="*/ 5401 w 9851"/>
                              <a:gd name="connsiteY108" fmla="*/ 6245 h 10000"/>
                              <a:gd name="connsiteX109" fmla="*/ 5449 w 9851"/>
                              <a:gd name="connsiteY109" fmla="*/ 6396 h 10000"/>
                              <a:gd name="connsiteX110" fmla="*/ 5501 w 9851"/>
                              <a:gd name="connsiteY110" fmla="*/ 6545 h 10000"/>
                              <a:gd name="connsiteX111" fmla="*/ 5551 w 9851"/>
                              <a:gd name="connsiteY111" fmla="*/ 6694 h 10000"/>
                              <a:gd name="connsiteX112" fmla="*/ 5601 w 9851"/>
                              <a:gd name="connsiteY112" fmla="*/ 6843 h 10000"/>
                              <a:gd name="connsiteX113" fmla="*/ 5650 w 9851"/>
                              <a:gd name="connsiteY113" fmla="*/ 6987 h 10000"/>
                              <a:gd name="connsiteX114" fmla="*/ 5700 w 9851"/>
                              <a:gd name="connsiteY114" fmla="*/ 7130 h 10000"/>
                              <a:gd name="connsiteX115" fmla="*/ 5750 w 9851"/>
                              <a:gd name="connsiteY115" fmla="*/ 7271 h 10000"/>
                              <a:gd name="connsiteX116" fmla="*/ 5802 w 9851"/>
                              <a:gd name="connsiteY116" fmla="*/ 7409 h 10000"/>
                              <a:gd name="connsiteX117" fmla="*/ 5852 w 9851"/>
                              <a:gd name="connsiteY117" fmla="*/ 7546 h 10000"/>
                              <a:gd name="connsiteX118" fmla="*/ 5900 w 9851"/>
                              <a:gd name="connsiteY118" fmla="*/ 7682 h 10000"/>
                              <a:gd name="connsiteX119" fmla="*/ 5950 w 9851"/>
                              <a:gd name="connsiteY119" fmla="*/ 7813 h 10000"/>
                              <a:gd name="connsiteX120" fmla="*/ 6000 w 9851"/>
                              <a:gd name="connsiteY120" fmla="*/ 7939 h 10000"/>
                              <a:gd name="connsiteX121" fmla="*/ 6050 w 9851"/>
                              <a:gd name="connsiteY121" fmla="*/ 8066 h 10000"/>
                              <a:gd name="connsiteX122" fmla="*/ 6101 w 9851"/>
                              <a:gd name="connsiteY122" fmla="*/ 8190 h 10000"/>
                              <a:gd name="connsiteX123" fmla="*/ 6151 w 9851"/>
                              <a:gd name="connsiteY123" fmla="*/ 8308 h 10000"/>
                              <a:gd name="connsiteX124" fmla="*/ 6201 w 9851"/>
                              <a:gd name="connsiteY124" fmla="*/ 8424 h 10000"/>
                              <a:gd name="connsiteX125" fmla="*/ 6251 w 9851"/>
                              <a:gd name="connsiteY125" fmla="*/ 8537 h 10000"/>
                              <a:gd name="connsiteX126" fmla="*/ 6301 w 9851"/>
                              <a:gd name="connsiteY126" fmla="*/ 8647 h 10000"/>
                              <a:gd name="connsiteX127" fmla="*/ 6349 w 9851"/>
                              <a:gd name="connsiteY127" fmla="*/ 8753 h 10000"/>
                              <a:gd name="connsiteX128" fmla="*/ 6401 w 9851"/>
                              <a:gd name="connsiteY128" fmla="*/ 8856 h 10000"/>
                              <a:gd name="connsiteX129" fmla="*/ 6451 w 9851"/>
                              <a:gd name="connsiteY129" fmla="*/ 8954 h 10000"/>
                              <a:gd name="connsiteX130" fmla="*/ 6501 w 9851"/>
                              <a:gd name="connsiteY130" fmla="*/ 9046 h 10000"/>
                              <a:gd name="connsiteX131" fmla="*/ 6550 w 9851"/>
                              <a:gd name="connsiteY131" fmla="*/ 9136 h 10000"/>
                              <a:gd name="connsiteX132" fmla="*/ 6600 w 9851"/>
                              <a:gd name="connsiteY132" fmla="*/ 9223 h 10000"/>
                              <a:gd name="connsiteX133" fmla="*/ 6650 w 9851"/>
                              <a:gd name="connsiteY133" fmla="*/ 9305 h 10000"/>
                              <a:gd name="connsiteX134" fmla="*/ 6702 w 9851"/>
                              <a:gd name="connsiteY134" fmla="*/ 9384 h 10000"/>
                              <a:gd name="connsiteX135" fmla="*/ 6750 w 9851"/>
                              <a:gd name="connsiteY135" fmla="*/ 9456 h 10000"/>
                              <a:gd name="connsiteX136" fmla="*/ 6800 w 9851"/>
                              <a:gd name="connsiteY136" fmla="*/ 9525 h 10000"/>
                              <a:gd name="connsiteX137" fmla="*/ 6850 w 9851"/>
                              <a:gd name="connsiteY137" fmla="*/ 9592 h 10000"/>
                              <a:gd name="connsiteX138" fmla="*/ 6900 w 9851"/>
                              <a:gd name="connsiteY138" fmla="*/ 9651 h 10000"/>
                              <a:gd name="connsiteX139" fmla="*/ 6951 w 9851"/>
                              <a:gd name="connsiteY139" fmla="*/ 9706 h 10000"/>
                              <a:gd name="connsiteX140" fmla="*/ 7001 w 9851"/>
                              <a:gd name="connsiteY140" fmla="*/ 9757 h 10000"/>
                              <a:gd name="connsiteX141" fmla="*/ 7051 w 9851"/>
                              <a:gd name="connsiteY141" fmla="*/ 9804 h 10000"/>
                              <a:gd name="connsiteX142" fmla="*/ 7101 w 9851"/>
                              <a:gd name="connsiteY142" fmla="*/ 9845 h 10000"/>
                              <a:gd name="connsiteX143" fmla="*/ 7151 w 9851"/>
                              <a:gd name="connsiteY143" fmla="*/ 9880 h 10000"/>
                              <a:gd name="connsiteX144" fmla="*/ 7201 w 9851"/>
                              <a:gd name="connsiteY144" fmla="*/ 9914 h 10000"/>
                              <a:gd name="connsiteX145" fmla="*/ 7249 w 9851"/>
                              <a:gd name="connsiteY145" fmla="*/ 9941 h 10000"/>
                              <a:gd name="connsiteX146" fmla="*/ 7301 w 9851"/>
                              <a:gd name="connsiteY146" fmla="*/ 9963 h 10000"/>
                              <a:gd name="connsiteX147" fmla="*/ 7351 w 9851"/>
                              <a:gd name="connsiteY147" fmla="*/ 9978 h 10000"/>
                              <a:gd name="connsiteX148" fmla="*/ 7402 w 9851"/>
                              <a:gd name="connsiteY148" fmla="*/ 9992 h 10000"/>
                              <a:gd name="connsiteX149" fmla="*/ 7450 w 9851"/>
                              <a:gd name="connsiteY149" fmla="*/ 10000 h 10000"/>
                              <a:gd name="connsiteX150" fmla="*/ 7500 w 9851"/>
                              <a:gd name="connsiteY150" fmla="*/ 10000 h 10000"/>
                              <a:gd name="connsiteX151" fmla="*/ 7550 w 9851"/>
                              <a:gd name="connsiteY151" fmla="*/ 10000 h 10000"/>
                              <a:gd name="connsiteX152" fmla="*/ 7600 w 9851"/>
                              <a:gd name="connsiteY152" fmla="*/ 9992 h 10000"/>
                              <a:gd name="connsiteX153" fmla="*/ 7650 w 9851"/>
                              <a:gd name="connsiteY153" fmla="*/ 9978 h 10000"/>
                              <a:gd name="connsiteX154" fmla="*/ 7751 w 9851"/>
                              <a:gd name="connsiteY154" fmla="*/ 9941 h 10000"/>
                              <a:gd name="connsiteX155" fmla="*/ 7801 w 9851"/>
                              <a:gd name="connsiteY155" fmla="*/ 9914 h 10000"/>
                              <a:gd name="connsiteX156" fmla="*/ 7851 w 9851"/>
                              <a:gd name="connsiteY156" fmla="*/ 9880 h 10000"/>
                              <a:gd name="connsiteX157" fmla="*/ 7899 w 9851"/>
                              <a:gd name="connsiteY157" fmla="*/ 9845 h 10000"/>
                              <a:gd name="connsiteX158" fmla="*/ 7951 w 9851"/>
                              <a:gd name="connsiteY158" fmla="*/ 9804 h 10000"/>
                              <a:gd name="connsiteX159" fmla="*/ 8001 w 9851"/>
                              <a:gd name="connsiteY159" fmla="*/ 9757 h 10000"/>
                              <a:gd name="connsiteX160" fmla="*/ 8051 w 9851"/>
                              <a:gd name="connsiteY160" fmla="*/ 9706 h 10000"/>
                              <a:gd name="connsiteX161" fmla="*/ 8100 w 9851"/>
                              <a:gd name="connsiteY161" fmla="*/ 9651 h 10000"/>
                              <a:gd name="connsiteX162" fmla="*/ 8150 w 9851"/>
                              <a:gd name="connsiteY162" fmla="*/ 9592 h 10000"/>
                              <a:gd name="connsiteX163" fmla="*/ 8200 w 9851"/>
                              <a:gd name="connsiteY163" fmla="*/ 9525 h 10000"/>
                              <a:gd name="connsiteX164" fmla="*/ 8252 w 9851"/>
                              <a:gd name="connsiteY164" fmla="*/ 9456 h 10000"/>
                              <a:gd name="connsiteX165" fmla="*/ 8302 w 9851"/>
                              <a:gd name="connsiteY165" fmla="*/ 9384 h 10000"/>
                              <a:gd name="connsiteX166" fmla="*/ 8350 w 9851"/>
                              <a:gd name="connsiteY166" fmla="*/ 9305 h 10000"/>
                              <a:gd name="connsiteX167" fmla="*/ 8400 w 9851"/>
                              <a:gd name="connsiteY167" fmla="*/ 9223 h 10000"/>
                              <a:gd name="connsiteX168" fmla="*/ 8450 w 9851"/>
                              <a:gd name="connsiteY168" fmla="*/ 9136 h 10000"/>
                              <a:gd name="connsiteX169" fmla="*/ 8500 w 9851"/>
                              <a:gd name="connsiteY169" fmla="*/ 9046 h 10000"/>
                              <a:gd name="connsiteX170" fmla="*/ 8550 w 9851"/>
                              <a:gd name="connsiteY170" fmla="*/ 8954 h 10000"/>
                              <a:gd name="connsiteX171" fmla="*/ 8601 w 9851"/>
                              <a:gd name="connsiteY171" fmla="*/ 8856 h 10000"/>
                              <a:gd name="connsiteX172" fmla="*/ 8651 w 9851"/>
                              <a:gd name="connsiteY172" fmla="*/ 8753 h 10000"/>
                              <a:gd name="connsiteX173" fmla="*/ 8701 w 9851"/>
                              <a:gd name="connsiteY173" fmla="*/ 8647 h 10000"/>
                              <a:gd name="connsiteX174" fmla="*/ 8751 w 9851"/>
                              <a:gd name="connsiteY174" fmla="*/ 8537 h 10000"/>
                              <a:gd name="connsiteX175" fmla="*/ 8799 w 9851"/>
                              <a:gd name="connsiteY175" fmla="*/ 8424 h 10000"/>
                              <a:gd name="connsiteX176" fmla="*/ 8851 w 9851"/>
                              <a:gd name="connsiteY176" fmla="*/ 8308 h 10000"/>
                              <a:gd name="connsiteX177" fmla="*/ 8901 w 9851"/>
                              <a:gd name="connsiteY177" fmla="*/ 8190 h 10000"/>
                              <a:gd name="connsiteX178" fmla="*/ 8951 w 9851"/>
                              <a:gd name="connsiteY178" fmla="*/ 8066 h 10000"/>
                              <a:gd name="connsiteX179" fmla="*/ 9050 w 9851"/>
                              <a:gd name="connsiteY179" fmla="*/ 7813 h 10000"/>
                              <a:gd name="connsiteX180" fmla="*/ 9100 w 9851"/>
                              <a:gd name="connsiteY180" fmla="*/ 7682 h 10000"/>
                              <a:gd name="connsiteX181" fmla="*/ 9152 w 9851"/>
                              <a:gd name="connsiteY181" fmla="*/ 7546 h 10000"/>
                              <a:gd name="connsiteX182" fmla="*/ 9202 w 9851"/>
                              <a:gd name="connsiteY182" fmla="*/ 7409 h 10000"/>
                              <a:gd name="connsiteX183" fmla="*/ 9250 w 9851"/>
                              <a:gd name="connsiteY183" fmla="*/ 7271 h 10000"/>
                              <a:gd name="connsiteX184" fmla="*/ 9300 w 9851"/>
                              <a:gd name="connsiteY184" fmla="*/ 7130 h 10000"/>
                              <a:gd name="connsiteX185" fmla="*/ 9400 w 9851"/>
                              <a:gd name="connsiteY185" fmla="*/ 6843 h 10000"/>
                              <a:gd name="connsiteX186" fmla="*/ 9451 w 9851"/>
                              <a:gd name="connsiteY186" fmla="*/ 6694 h 10000"/>
                              <a:gd name="connsiteX187" fmla="*/ 9501 w 9851"/>
                              <a:gd name="connsiteY187" fmla="*/ 6545 h 10000"/>
                              <a:gd name="connsiteX188" fmla="*/ 9601 w 9851"/>
                              <a:gd name="connsiteY188" fmla="*/ 6245 h 10000"/>
                              <a:gd name="connsiteX189" fmla="*/ 9651 w 9851"/>
                              <a:gd name="connsiteY189" fmla="*/ 6091 h 10000"/>
                              <a:gd name="connsiteX190" fmla="*/ 9699 w 9851"/>
                              <a:gd name="connsiteY190" fmla="*/ 5938 h 10000"/>
                              <a:gd name="connsiteX191" fmla="*/ 9751 w 9851"/>
                              <a:gd name="connsiteY191" fmla="*/ 5783 h 10000"/>
                              <a:gd name="connsiteX192" fmla="*/ 9851 w 9851"/>
                              <a:gd name="connsiteY192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883 w 10000"/>
                              <a:gd name="connsiteY174" fmla="*/ 8537 h 10000"/>
                              <a:gd name="connsiteX175" fmla="*/ 8932 w 10000"/>
                              <a:gd name="connsiteY175" fmla="*/ 8424 h 10000"/>
                              <a:gd name="connsiteX176" fmla="*/ 8985 w 10000"/>
                              <a:gd name="connsiteY176" fmla="*/ 8308 h 10000"/>
                              <a:gd name="connsiteX177" fmla="*/ 9036 w 10000"/>
                              <a:gd name="connsiteY177" fmla="*/ 8190 h 10000"/>
                              <a:gd name="connsiteX178" fmla="*/ 9086 w 10000"/>
                              <a:gd name="connsiteY178" fmla="*/ 8066 h 10000"/>
                              <a:gd name="connsiteX179" fmla="*/ 9187 w 10000"/>
                              <a:gd name="connsiteY179" fmla="*/ 7813 h 10000"/>
                              <a:gd name="connsiteX180" fmla="*/ 9238 w 10000"/>
                              <a:gd name="connsiteY180" fmla="*/ 7682 h 10000"/>
                              <a:gd name="connsiteX181" fmla="*/ 9290 w 10000"/>
                              <a:gd name="connsiteY181" fmla="*/ 7546 h 10000"/>
                              <a:gd name="connsiteX182" fmla="*/ 9341 w 10000"/>
                              <a:gd name="connsiteY182" fmla="*/ 7409 h 10000"/>
                              <a:gd name="connsiteX183" fmla="*/ 9390 w 10000"/>
                              <a:gd name="connsiteY183" fmla="*/ 7271 h 10000"/>
                              <a:gd name="connsiteX184" fmla="*/ 9441 w 10000"/>
                              <a:gd name="connsiteY184" fmla="*/ 7130 h 10000"/>
                              <a:gd name="connsiteX185" fmla="*/ 9542 w 10000"/>
                              <a:gd name="connsiteY185" fmla="*/ 6843 h 10000"/>
                              <a:gd name="connsiteX186" fmla="*/ 9594 w 10000"/>
                              <a:gd name="connsiteY186" fmla="*/ 6694 h 10000"/>
                              <a:gd name="connsiteX187" fmla="*/ 9645 w 10000"/>
                              <a:gd name="connsiteY187" fmla="*/ 6545 h 10000"/>
                              <a:gd name="connsiteX188" fmla="*/ 9746 w 10000"/>
                              <a:gd name="connsiteY188" fmla="*/ 6245 h 10000"/>
                              <a:gd name="connsiteX189" fmla="*/ 9797 w 10000"/>
                              <a:gd name="connsiteY189" fmla="*/ 6091 h 10000"/>
                              <a:gd name="connsiteX190" fmla="*/ 9846 w 10000"/>
                              <a:gd name="connsiteY190" fmla="*/ 5938 h 10000"/>
                              <a:gd name="connsiteX191" fmla="*/ 10000 w 10000"/>
                              <a:gd name="connsiteY191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883 w 10000"/>
                              <a:gd name="connsiteY174" fmla="*/ 8537 h 10000"/>
                              <a:gd name="connsiteX175" fmla="*/ 8932 w 10000"/>
                              <a:gd name="connsiteY175" fmla="*/ 8424 h 10000"/>
                              <a:gd name="connsiteX176" fmla="*/ 8985 w 10000"/>
                              <a:gd name="connsiteY176" fmla="*/ 8308 h 10000"/>
                              <a:gd name="connsiteX177" fmla="*/ 9036 w 10000"/>
                              <a:gd name="connsiteY177" fmla="*/ 8190 h 10000"/>
                              <a:gd name="connsiteX178" fmla="*/ 9086 w 10000"/>
                              <a:gd name="connsiteY178" fmla="*/ 8066 h 10000"/>
                              <a:gd name="connsiteX179" fmla="*/ 9187 w 10000"/>
                              <a:gd name="connsiteY179" fmla="*/ 7813 h 10000"/>
                              <a:gd name="connsiteX180" fmla="*/ 9238 w 10000"/>
                              <a:gd name="connsiteY180" fmla="*/ 7682 h 10000"/>
                              <a:gd name="connsiteX181" fmla="*/ 9290 w 10000"/>
                              <a:gd name="connsiteY181" fmla="*/ 7546 h 10000"/>
                              <a:gd name="connsiteX182" fmla="*/ 9341 w 10000"/>
                              <a:gd name="connsiteY182" fmla="*/ 7409 h 10000"/>
                              <a:gd name="connsiteX183" fmla="*/ 9441 w 10000"/>
                              <a:gd name="connsiteY183" fmla="*/ 7130 h 10000"/>
                              <a:gd name="connsiteX184" fmla="*/ 9542 w 10000"/>
                              <a:gd name="connsiteY184" fmla="*/ 6843 h 10000"/>
                              <a:gd name="connsiteX185" fmla="*/ 9594 w 10000"/>
                              <a:gd name="connsiteY185" fmla="*/ 6694 h 10000"/>
                              <a:gd name="connsiteX186" fmla="*/ 9645 w 10000"/>
                              <a:gd name="connsiteY186" fmla="*/ 6545 h 10000"/>
                              <a:gd name="connsiteX187" fmla="*/ 9746 w 10000"/>
                              <a:gd name="connsiteY187" fmla="*/ 6245 h 10000"/>
                              <a:gd name="connsiteX188" fmla="*/ 9797 w 10000"/>
                              <a:gd name="connsiteY188" fmla="*/ 6091 h 10000"/>
                              <a:gd name="connsiteX189" fmla="*/ 9846 w 10000"/>
                              <a:gd name="connsiteY189" fmla="*/ 5938 h 10000"/>
                              <a:gd name="connsiteX190" fmla="*/ 10000 w 10000"/>
                              <a:gd name="connsiteY190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883 w 10000"/>
                              <a:gd name="connsiteY174" fmla="*/ 8537 h 10000"/>
                              <a:gd name="connsiteX175" fmla="*/ 8932 w 10000"/>
                              <a:gd name="connsiteY175" fmla="*/ 8424 h 10000"/>
                              <a:gd name="connsiteX176" fmla="*/ 8985 w 10000"/>
                              <a:gd name="connsiteY176" fmla="*/ 8308 h 10000"/>
                              <a:gd name="connsiteX177" fmla="*/ 9036 w 10000"/>
                              <a:gd name="connsiteY177" fmla="*/ 8190 h 10000"/>
                              <a:gd name="connsiteX178" fmla="*/ 9086 w 10000"/>
                              <a:gd name="connsiteY178" fmla="*/ 8066 h 10000"/>
                              <a:gd name="connsiteX179" fmla="*/ 9187 w 10000"/>
                              <a:gd name="connsiteY179" fmla="*/ 7813 h 10000"/>
                              <a:gd name="connsiteX180" fmla="*/ 9238 w 10000"/>
                              <a:gd name="connsiteY180" fmla="*/ 7682 h 10000"/>
                              <a:gd name="connsiteX181" fmla="*/ 9290 w 10000"/>
                              <a:gd name="connsiteY181" fmla="*/ 7546 h 10000"/>
                              <a:gd name="connsiteX182" fmla="*/ 9441 w 10000"/>
                              <a:gd name="connsiteY182" fmla="*/ 7130 h 10000"/>
                              <a:gd name="connsiteX183" fmla="*/ 9542 w 10000"/>
                              <a:gd name="connsiteY183" fmla="*/ 6843 h 10000"/>
                              <a:gd name="connsiteX184" fmla="*/ 9594 w 10000"/>
                              <a:gd name="connsiteY184" fmla="*/ 6694 h 10000"/>
                              <a:gd name="connsiteX185" fmla="*/ 9645 w 10000"/>
                              <a:gd name="connsiteY185" fmla="*/ 6545 h 10000"/>
                              <a:gd name="connsiteX186" fmla="*/ 9746 w 10000"/>
                              <a:gd name="connsiteY186" fmla="*/ 6245 h 10000"/>
                              <a:gd name="connsiteX187" fmla="*/ 9797 w 10000"/>
                              <a:gd name="connsiteY187" fmla="*/ 6091 h 10000"/>
                              <a:gd name="connsiteX188" fmla="*/ 9846 w 10000"/>
                              <a:gd name="connsiteY188" fmla="*/ 5938 h 10000"/>
                              <a:gd name="connsiteX189" fmla="*/ 10000 w 10000"/>
                              <a:gd name="connsiteY189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883 w 10000"/>
                              <a:gd name="connsiteY174" fmla="*/ 8537 h 10000"/>
                              <a:gd name="connsiteX175" fmla="*/ 8932 w 10000"/>
                              <a:gd name="connsiteY175" fmla="*/ 8424 h 10000"/>
                              <a:gd name="connsiteX176" fmla="*/ 8985 w 10000"/>
                              <a:gd name="connsiteY176" fmla="*/ 8308 h 10000"/>
                              <a:gd name="connsiteX177" fmla="*/ 9086 w 10000"/>
                              <a:gd name="connsiteY177" fmla="*/ 8066 h 10000"/>
                              <a:gd name="connsiteX178" fmla="*/ 9187 w 10000"/>
                              <a:gd name="connsiteY178" fmla="*/ 7813 h 10000"/>
                              <a:gd name="connsiteX179" fmla="*/ 9238 w 10000"/>
                              <a:gd name="connsiteY179" fmla="*/ 7682 h 10000"/>
                              <a:gd name="connsiteX180" fmla="*/ 9290 w 10000"/>
                              <a:gd name="connsiteY180" fmla="*/ 7546 h 10000"/>
                              <a:gd name="connsiteX181" fmla="*/ 9441 w 10000"/>
                              <a:gd name="connsiteY181" fmla="*/ 7130 h 10000"/>
                              <a:gd name="connsiteX182" fmla="*/ 9542 w 10000"/>
                              <a:gd name="connsiteY182" fmla="*/ 6843 h 10000"/>
                              <a:gd name="connsiteX183" fmla="*/ 9594 w 10000"/>
                              <a:gd name="connsiteY183" fmla="*/ 6694 h 10000"/>
                              <a:gd name="connsiteX184" fmla="*/ 9645 w 10000"/>
                              <a:gd name="connsiteY184" fmla="*/ 6545 h 10000"/>
                              <a:gd name="connsiteX185" fmla="*/ 9746 w 10000"/>
                              <a:gd name="connsiteY185" fmla="*/ 6245 h 10000"/>
                              <a:gd name="connsiteX186" fmla="*/ 9797 w 10000"/>
                              <a:gd name="connsiteY186" fmla="*/ 6091 h 10000"/>
                              <a:gd name="connsiteX187" fmla="*/ 9846 w 10000"/>
                              <a:gd name="connsiteY187" fmla="*/ 5938 h 10000"/>
                              <a:gd name="connsiteX188" fmla="*/ 10000 w 10000"/>
                              <a:gd name="connsiteY188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833 w 10000"/>
                              <a:gd name="connsiteY173" fmla="*/ 8647 h 10000"/>
                              <a:gd name="connsiteX174" fmla="*/ 8932 w 10000"/>
                              <a:gd name="connsiteY174" fmla="*/ 8424 h 10000"/>
                              <a:gd name="connsiteX175" fmla="*/ 8985 w 10000"/>
                              <a:gd name="connsiteY175" fmla="*/ 8308 h 10000"/>
                              <a:gd name="connsiteX176" fmla="*/ 9086 w 10000"/>
                              <a:gd name="connsiteY176" fmla="*/ 8066 h 10000"/>
                              <a:gd name="connsiteX177" fmla="*/ 9187 w 10000"/>
                              <a:gd name="connsiteY177" fmla="*/ 7813 h 10000"/>
                              <a:gd name="connsiteX178" fmla="*/ 9238 w 10000"/>
                              <a:gd name="connsiteY178" fmla="*/ 7682 h 10000"/>
                              <a:gd name="connsiteX179" fmla="*/ 9290 w 10000"/>
                              <a:gd name="connsiteY179" fmla="*/ 7546 h 10000"/>
                              <a:gd name="connsiteX180" fmla="*/ 9441 w 10000"/>
                              <a:gd name="connsiteY180" fmla="*/ 7130 h 10000"/>
                              <a:gd name="connsiteX181" fmla="*/ 9542 w 10000"/>
                              <a:gd name="connsiteY181" fmla="*/ 6843 h 10000"/>
                              <a:gd name="connsiteX182" fmla="*/ 9594 w 10000"/>
                              <a:gd name="connsiteY182" fmla="*/ 6694 h 10000"/>
                              <a:gd name="connsiteX183" fmla="*/ 9645 w 10000"/>
                              <a:gd name="connsiteY183" fmla="*/ 6545 h 10000"/>
                              <a:gd name="connsiteX184" fmla="*/ 9746 w 10000"/>
                              <a:gd name="connsiteY184" fmla="*/ 6245 h 10000"/>
                              <a:gd name="connsiteX185" fmla="*/ 9797 w 10000"/>
                              <a:gd name="connsiteY185" fmla="*/ 6091 h 10000"/>
                              <a:gd name="connsiteX186" fmla="*/ 9846 w 10000"/>
                              <a:gd name="connsiteY186" fmla="*/ 5938 h 10000"/>
                              <a:gd name="connsiteX187" fmla="*/ 10000 w 10000"/>
                              <a:gd name="connsiteY187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31 w 10000"/>
                              <a:gd name="connsiteY171" fmla="*/ 8856 h 10000"/>
                              <a:gd name="connsiteX172" fmla="*/ 8782 w 10000"/>
                              <a:gd name="connsiteY172" fmla="*/ 8753 h 10000"/>
                              <a:gd name="connsiteX173" fmla="*/ 8932 w 10000"/>
                              <a:gd name="connsiteY173" fmla="*/ 8424 h 10000"/>
                              <a:gd name="connsiteX174" fmla="*/ 8985 w 10000"/>
                              <a:gd name="connsiteY174" fmla="*/ 8308 h 10000"/>
                              <a:gd name="connsiteX175" fmla="*/ 9086 w 10000"/>
                              <a:gd name="connsiteY175" fmla="*/ 8066 h 10000"/>
                              <a:gd name="connsiteX176" fmla="*/ 9187 w 10000"/>
                              <a:gd name="connsiteY176" fmla="*/ 7813 h 10000"/>
                              <a:gd name="connsiteX177" fmla="*/ 9238 w 10000"/>
                              <a:gd name="connsiteY177" fmla="*/ 7682 h 10000"/>
                              <a:gd name="connsiteX178" fmla="*/ 9290 w 10000"/>
                              <a:gd name="connsiteY178" fmla="*/ 7546 h 10000"/>
                              <a:gd name="connsiteX179" fmla="*/ 9441 w 10000"/>
                              <a:gd name="connsiteY179" fmla="*/ 7130 h 10000"/>
                              <a:gd name="connsiteX180" fmla="*/ 9542 w 10000"/>
                              <a:gd name="connsiteY180" fmla="*/ 6843 h 10000"/>
                              <a:gd name="connsiteX181" fmla="*/ 9594 w 10000"/>
                              <a:gd name="connsiteY181" fmla="*/ 6694 h 10000"/>
                              <a:gd name="connsiteX182" fmla="*/ 9645 w 10000"/>
                              <a:gd name="connsiteY182" fmla="*/ 6545 h 10000"/>
                              <a:gd name="connsiteX183" fmla="*/ 9746 w 10000"/>
                              <a:gd name="connsiteY183" fmla="*/ 6245 h 10000"/>
                              <a:gd name="connsiteX184" fmla="*/ 9797 w 10000"/>
                              <a:gd name="connsiteY184" fmla="*/ 6091 h 10000"/>
                              <a:gd name="connsiteX185" fmla="*/ 9846 w 10000"/>
                              <a:gd name="connsiteY185" fmla="*/ 5938 h 10000"/>
                              <a:gd name="connsiteX186" fmla="*/ 10000 w 10000"/>
                              <a:gd name="connsiteY186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187 w 10000"/>
                              <a:gd name="connsiteY175" fmla="*/ 7813 h 10000"/>
                              <a:gd name="connsiteX176" fmla="*/ 9238 w 10000"/>
                              <a:gd name="connsiteY176" fmla="*/ 7682 h 10000"/>
                              <a:gd name="connsiteX177" fmla="*/ 9290 w 10000"/>
                              <a:gd name="connsiteY177" fmla="*/ 7546 h 10000"/>
                              <a:gd name="connsiteX178" fmla="*/ 9441 w 10000"/>
                              <a:gd name="connsiteY178" fmla="*/ 7130 h 10000"/>
                              <a:gd name="connsiteX179" fmla="*/ 9542 w 10000"/>
                              <a:gd name="connsiteY179" fmla="*/ 6843 h 10000"/>
                              <a:gd name="connsiteX180" fmla="*/ 9594 w 10000"/>
                              <a:gd name="connsiteY180" fmla="*/ 6694 h 10000"/>
                              <a:gd name="connsiteX181" fmla="*/ 9645 w 10000"/>
                              <a:gd name="connsiteY181" fmla="*/ 6545 h 10000"/>
                              <a:gd name="connsiteX182" fmla="*/ 9746 w 10000"/>
                              <a:gd name="connsiteY182" fmla="*/ 6245 h 10000"/>
                              <a:gd name="connsiteX183" fmla="*/ 9797 w 10000"/>
                              <a:gd name="connsiteY183" fmla="*/ 6091 h 10000"/>
                              <a:gd name="connsiteX184" fmla="*/ 9846 w 10000"/>
                              <a:gd name="connsiteY184" fmla="*/ 5938 h 10000"/>
                              <a:gd name="connsiteX185" fmla="*/ 10000 w 10000"/>
                              <a:gd name="connsiteY185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187 w 10000"/>
                              <a:gd name="connsiteY175" fmla="*/ 7813 h 10000"/>
                              <a:gd name="connsiteX176" fmla="*/ 9238 w 10000"/>
                              <a:gd name="connsiteY176" fmla="*/ 7682 h 10000"/>
                              <a:gd name="connsiteX177" fmla="*/ 9290 w 10000"/>
                              <a:gd name="connsiteY177" fmla="*/ 7546 h 10000"/>
                              <a:gd name="connsiteX178" fmla="*/ 9441 w 10000"/>
                              <a:gd name="connsiteY178" fmla="*/ 7130 h 10000"/>
                              <a:gd name="connsiteX179" fmla="*/ 9542 w 10000"/>
                              <a:gd name="connsiteY179" fmla="*/ 6843 h 10000"/>
                              <a:gd name="connsiteX180" fmla="*/ 9594 w 10000"/>
                              <a:gd name="connsiteY180" fmla="*/ 6694 h 10000"/>
                              <a:gd name="connsiteX181" fmla="*/ 9746 w 10000"/>
                              <a:gd name="connsiteY181" fmla="*/ 6245 h 10000"/>
                              <a:gd name="connsiteX182" fmla="*/ 9797 w 10000"/>
                              <a:gd name="connsiteY182" fmla="*/ 6091 h 10000"/>
                              <a:gd name="connsiteX183" fmla="*/ 9846 w 10000"/>
                              <a:gd name="connsiteY183" fmla="*/ 5938 h 10000"/>
                              <a:gd name="connsiteX184" fmla="*/ 10000 w 10000"/>
                              <a:gd name="connsiteY184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187 w 10000"/>
                              <a:gd name="connsiteY175" fmla="*/ 7813 h 10000"/>
                              <a:gd name="connsiteX176" fmla="*/ 9238 w 10000"/>
                              <a:gd name="connsiteY176" fmla="*/ 7682 h 10000"/>
                              <a:gd name="connsiteX177" fmla="*/ 9290 w 10000"/>
                              <a:gd name="connsiteY177" fmla="*/ 7546 h 10000"/>
                              <a:gd name="connsiteX178" fmla="*/ 9542 w 10000"/>
                              <a:gd name="connsiteY178" fmla="*/ 6843 h 10000"/>
                              <a:gd name="connsiteX179" fmla="*/ 9594 w 10000"/>
                              <a:gd name="connsiteY179" fmla="*/ 6694 h 10000"/>
                              <a:gd name="connsiteX180" fmla="*/ 9746 w 10000"/>
                              <a:gd name="connsiteY180" fmla="*/ 6245 h 10000"/>
                              <a:gd name="connsiteX181" fmla="*/ 9797 w 10000"/>
                              <a:gd name="connsiteY181" fmla="*/ 6091 h 10000"/>
                              <a:gd name="connsiteX182" fmla="*/ 9846 w 10000"/>
                              <a:gd name="connsiteY182" fmla="*/ 5938 h 10000"/>
                              <a:gd name="connsiteX183" fmla="*/ 10000 w 10000"/>
                              <a:gd name="connsiteY183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187 w 10000"/>
                              <a:gd name="connsiteY175" fmla="*/ 7813 h 10000"/>
                              <a:gd name="connsiteX176" fmla="*/ 9238 w 10000"/>
                              <a:gd name="connsiteY176" fmla="*/ 7682 h 10000"/>
                              <a:gd name="connsiteX177" fmla="*/ 9542 w 10000"/>
                              <a:gd name="connsiteY177" fmla="*/ 6843 h 10000"/>
                              <a:gd name="connsiteX178" fmla="*/ 9594 w 10000"/>
                              <a:gd name="connsiteY178" fmla="*/ 6694 h 10000"/>
                              <a:gd name="connsiteX179" fmla="*/ 9746 w 10000"/>
                              <a:gd name="connsiteY179" fmla="*/ 6245 h 10000"/>
                              <a:gd name="connsiteX180" fmla="*/ 9797 w 10000"/>
                              <a:gd name="connsiteY180" fmla="*/ 6091 h 10000"/>
                              <a:gd name="connsiteX181" fmla="*/ 9846 w 10000"/>
                              <a:gd name="connsiteY181" fmla="*/ 5938 h 10000"/>
                              <a:gd name="connsiteX182" fmla="*/ 10000 w 10000"/>
                              <a:gd name="connsiteY182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086 w 10000"/>
                              <a:gd name="connsiteY174" fmla="*/ 8066 h 10000"/>
                              <a:gd name="connsiteX175" fmla="*/ 9238 w 10000"/>
                              <a:gd name="connsiteY175" fmla="*/ 7682 h 10000"/>
                              <a:gd name="connsiteX176" fmla="*/ 9542 w 10000"/>
                              <a:gd name="connsiteY176" fmla="*/ 6843 h 10000"/>
                              <a:gd name="connsiteX177" fmla="*/ 9594 w 10000"/>
                              <a:gd name="connsiteY177" fmla="*/ 6694 h 10000"/>
                              <a:gd name="connsiteX178" fmla="*/ 9746 w 10000"/>
                              <a:gd name="connsiteY178" fmla="*/ 6245 h 10000"/>
                              <a:gd name="connsiteX179" fmla="*/ 9797 w 10000"/>
                              <a:gd name="connsiteY179" fmla="*/ 6091 h 10000"/>
                              <a:gd name="connsiteX180" fmla="*/ 9846 w 10000"/>
                              <a:gd name="connsiteY180" fmla="*/ 5938 h 10000"/>
                              <a:gd name="connsiteX181" fmla="*/ 10000 w 10000"/>
                              <a:gd name="connsiteY181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32 w 10000"/>
                              <a:gd name="connsiteY172" fmla="*/ 8424 h 10000"/>
                              <a:gd name="connsiteX173" fmla="*/ 8985 w 10000"/>
                              <a:gd name="connsiteY173" fmla="*/ 8308 h 10000"/>
                              <a:gd name="connsiteX174" fmla="*/ 9238 w 10000"/>
                              <a:gd name="connsiteY174" fmla="*/ 7682 h 10000"/>
                              <a:gd name="connsiteX175" fmla="*/ 9542 w 10000"/>
                              <a:gd name="connsiteY175" fmla="*/ 6843 h 10000"/>
                              <a:gd name="connsiteX176" fmla="*/ 9594 w 10000"/>
                              <a:gd name="connsiteY176" fmla="*/ 6694 h 10000"/>
                              <a:gd name="connsiteX177" fmla="*/ 9746 w 10000"/>
                              <a:gd name="connsiteY177" fmla="*/ 6245 h 10000"/>
                              <a:gd name="connsiteX178" fmla="*/ 9797 w 10000"/>
                              <a:gd name="connsiteY178" fmla="*/ 6091 h 10000"/>
                              <a:gd name="connsiteX179" fmla="*/ 9846 w 10000"/>
                              <a:gd name="connsiteY179" fmla="*/ 5938 h 10000"/>
                              <a:gd name="connsiteX180" fmla="*/ 10000 w 10000"/>
                              <a:gd name="connsiteY180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85 w 10000"/>
                              <a:gd name="connsiteY172" fmla="*/ 8308 h 10000"/>
                              <a:gd name="connsiteX173" fmla="*/ 9238 w 10000"/>
                              <a:gd name="connsiteY173" fmla="*/ 7682 h 10000"/>
                              <a:gd name="connsiteX174" fmla="*/ 9542 w 10000"/>
                              <a:gd name="connsiteY174" fmla="*/ 6843 h 10000"/>
                              <a:gd name="connsiteX175" fmla="*/ 9594 w 10000"/>
                              <a:gd name="connsiteY175" fmla="*/ 6694 h 10000"/>
                              <a:gd name="connsiteX176" fmla="*/ 9746 w 10000"/>
                              <a:gd name="connsiteY176" fmla="*/ 6245 h 10000"/>
                              <a:gd name="connsiteX177" fmla="*/ 9797 w 10000"/>
                              <a:gd name="connsiteY177" fmla="*/ 6091 h 10000"/>
                              <a:gd name="connsiteX178" fmla="*/ 9846 w 10000"/>
                              <a:gd name="connsiteY178" fmla="*/ 5938 h 10000"/>
                              <a:gd name="connsiteX179" fmla="*/ 10000 w 10000"/>
                              <a:gd name="connsiteY179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85 w 10000"/>
                              <a:gd name="connsiteY172" fmla="*/ 8308 h 10000"/>
                              <a:gd name="connsiteX173" fmla="*/ 9542 w 10000"/>
                              <a:gd name="connsiteY173" fmla="*/ 6843 h 10000"/>
                              <a:gd name="connsiteX174" fmla="*/ 9594 w 10000"/>
                              <a:gd name="connsiteY174" fmla="*/ 6694 h 10000"/>
                              <a:gd name="connsiteX175" fmla="*/ 9746 w 10000"/>
                              <a:gd name="connsiteY175" fmla="*/ 6245 h 10000"/>
                              <a:gd name="connsiteX176" fmla="*/ 9797 w 10000"/>
                              <a:gd name="connsiteY176" fmla="*/ 6091 h 10000"/>
                              <a:gd name="connsiteX177" fmla="*/ 9846 w 10000"/>
                              <a:gd name="connsiteY177" fmla="*/ 5938 h 10000"/>
                              <a:gd name="connsiteX178" fmla="*/ 10000 w 10000"/>
                              <a:gd name="connsiteY178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85 w 10000"/>
                              <a:gd name="connsiteY172" fmla="*/ 8308 h 10000"/>
                              <a:gd name="connsiteX173" fmla="*/ 9542 w 10000"/>
                              <a:gd name="connsiteY173" fmla="*/ 6843 h 10000"/>
                              <a:gd name="connsiteX174" fmla="*/ 9746 w 10000"/>
                              <a:gd name="connsiteY174" fmla="*/ 6245 h 10000"/>
                              <a:gd name="connsiteX175" fmla="*/ 9797 w 10000"/>
                              <a:gd name="connsiteY175" fmla="*/ 6091 h 10000"/>
                              <a:gd name="connsiteX176" fmla="*/ 9846 w 10000"/>
                              <a:gd name="connsiteY176" fmla="*/ 5938 h 10000"/>
                              <a:gd name="connsiteX177" fmla="*/ 10000 w 10000"/>
                              <a:gd name="connsiteY177" fmla="*/ 5471 h 10000"/>
                              <a:gd name="connsiteX0" fmla="*/ 0 w 10000"/>
                              <a:gd name="connsiteY0" fmla="*/ 5000 h 10000"/>
                              <a:gd name="connsiteX1" fmla="*/ 51 w 10000"/>
                              <a:gd name="connsiteY1" fmla="*/ 4843 h 10000"/>
                              <a:gd name="connsiteX2" fmla="*/ 102 w 10000"/>
                              <a:gd name="connsiteY2" fmla="*/ 4686 h 10000"/>
                              <a:gd name="connsiteX3" fmla="*/ 152 w 10000"/>
                              <a:gd name="connsiteY3" fmla="*/ 4529 h 10000"/>
                              <a:gd name="connsiteX4" fmla="*/ 203 w 10000"/>
                              <a:gd name="connsiteY4" fmla="*/ 4376 h 10000"/>
                              <a:gd name="connsiteX5" fmla="*/ 255 w 10000"/>
                              <a:gd name="connsiteY5" fmla="*/ 4219 h 10000"/>
                              <a:gd name="connsiteX6" fmla="*/ 304 w 10000"/>
                              <a:gd name="connsiteY6" fmla="*/ 4064 h 10000"/>
                              <a:gd name="connsiteX7" fmla="*/ 356 w 10000"/>
                              <a:gd name="connsiteY7" fmla="*/ 3910 h 10000"/>
                              <a:gd name="connsiteX8" fmla="*/ 407 w 10000"/>
                              <a:gd name="connsiteY8" fmla="*/ 3757 h 10000"/>
                              <a:gd name="connsiteX9" fmla="*/ 458 w 10000"/>
                              <a:gd name="connsiteY9" fmla="*/ 3606 h 10000"/>
                              <a:gd name="connsiteX10" fmla="*/ 507 w 10000"/>
                              <a:gd name="connsiteY10" fmla="*/ 3457 h 10000"/>
                              <a:gd name="connsiteX11" fmla="*/ 557 w 10000"/>
                              <a:gd name="connsiteY11" fmla="*/ 3308 h 10000"/>
                              <a:gd name="connsiteX12" fmla="*/ 609 w 10000"/>
                              <a:gd name="connsiteY12" fmla="*/ 3159 h 10000"/>
                              <a:gd name="connsiteX13" fmla="*/ 661 w 10000"/>
                              <a:gd name="connsiteY13" fmla="*/ 3015 h 10000"/>
                              <a:gd name="connsiteX14" fmla="*/ 712 w 10000"/>
                              <a:gd name="connsiteY14" fmla="*/ 2872 h 10000"/>
                              <a:gd name="connsiteX15" fmla="*/ 761 w 10000"/>
                              <a:gd name="connsiteY15" fmla="*/ 2731 h 10000"/>
                              <a:gd name="connsiteX16" fmla="*/ 812 w 10000"/>
                              <a:gd name="connsiteY16" fmla="*/ 2593 h 10000"/>
                              <a:gd name="connsiteX17" fmla="*/ 863 w 10000"/>
                              <a:gd name="connsiteY17" fmla="*/ 2456 h 10000"/>
                              <a:gd name="connsiteX18" fmla="*/ 914 w 10000"/>
                              <a:gd name="connsiteY18" fmla="*/ 2320 h 10000"/>
                              <a:gd name="connsiteX19" fmla="*/ 964 w 10000"/>
                              <a:gd name="connsiteY19" fmla="*/ 2189 h 10000"/>
                              <a:gd name="connsiteX20" fmla="*/ 1015 w 10000"/>
                              <a:gd name="connsiteY20" fmla="*/ 2061 h 10000"/>
                              <a:gd name="connsiteX21" fmla="*/ 1066 w 10000"/>
                              <a:gd name="connsiteY21" fmla="*/ 1936 h 10000"/>
                              <a:gd name="connsiteX22" fmla="*/ 1118 w 10000"/>
                              <a:gd name="connsiteY22" fmla="*/ 1812 h 10000"/>
                              <a:gd name="connsiteX23" fmla="*/ 1168 w 10000"/>
                              <a:gd name="connsiteY23" fmla="*/ 1694 h 10000"/>
                              <a:gd name="connsiteX24" fmla="*/ 1217 w 10000"/>
                              <a:gd name="connsiteY24" fmla="*/ 1576 h 10000"/>
                              <a:gd name="connsiteX25" fmla="*/ 1270 w 10000"/>
                              <a:gd name="connsiteY25" fmla="*/ 1464 h 10000"/>
                              <a:gd name="connsiteX26" fmla="*/ 1321 w 10000"/>
                              <a:gd name="connsiteY26" fmla="*/ 1355 h 10000"/>
                              <a:gd name="connsiteX27" fmla="*/ 1371 w 10000"/>
                              <a:gd name="connsiteY27" fmla="*/ 1249 h 10000"/>
                              <a:gd name="connsiteX28" fmla="*/ 1420 w 10000"/>
                              <a:gd name="connsiteY28" fmla="*/ 1146 h 10000"/>
                              <a:gd name="connsiteX29" fmla="*/ 1472 w 10000"/>
                              <a:gd name="connsiteY29" fmla="*/ 1048 h 10000"/>
                              <a:gd name="connsiteX30" fmla="*/ 1523 w 10000"/>
                              <a:gd name="connsiteY30" fmla="*/ 956 h 10000"/>
                              <a:gd name="connsiteX31" fmla="*/ 1574 w 10000"/>
                              <a:gd name="connsiteY31" fmla="*/ 864 h 10000"/>
                              <a:gd name="connsiteX32" fmla="*/ 1624 w 10000"/>
                              <a:gd name="connsiteY32" fmla="*/ 779 h 10000"/>
                              <a:gd name="connsiteX33" fmla="*/ 1675 w 10000"/>
                              <a:gd name="connsiteY33" fmla="*/ 697 h 10000"/>
                              <a:gd name="connsiteX34" fmla="*/ 1726 w 10000"/>
                              <a:gd name="connsiteY34" fmla="*/ 618 h 10000"/>
                              <a:gd name="connsiteX35" fmla="*/ 1776 w 10000"/>
                              <a:gd name="connsiteY35" fmla="*/ 546 h 10000"/>
                              <a:gd name="connsiteX36" fmla="*/ 1827 w 10000"/>
                              <a:gd name="connsiteY36" fmla="*/ 477 h 10000"/>
                              <a:gd name="connsiteX37" fmla="*/ 1878 w 10000"/>
                              <a:gd name="connsiteY37" fmla="*/ 410 h 10000"/>
                              <a:gd name="connsiteX38" fmla="*/ 1929 w 10000"/>
                              <a:gd name="connsiteY38" fmla="*/ 351 h 10000"/>
                              <a:gd name="connsiteX39" fmla="*/ 1981 w 10000"/>
                              <a:gd name="connsiteY39" fmla="*/ 296 h 10000"/>
                              <a:gd name="connsiteX40" fmla="*/ 2031 w 10000"/>
                              <a:gd name="connsiteY40" fmla="*/ 245 h 10000"/>
                              <a:gd name="connsiteX41" fmla="*/ 2082 w 10000"/>
                              <a:gd name="connsiteY41" fmla="*/ 198 h 10000"/>
                              <a:gd name="connsiteX42" fmla="*/ 2131 w 10000"/>
                              <a:gd name="connsiteY42" fmla="*/ 157 h 10000"/>
                              <a:gd name="connsiteX43" fmla="*/ 2184 w 10000"/>
                              <a:gd name="connsiteY43" fmla="*/ 122 h 10000"/>
                              <a:gd name="connsiteX44" fmla="*/ 2234 w 10000"/>
                              <a:gd name="connsiteY44" fmla="*/ 88 h 10000"/>
                              <a:gd name="connsiteX45" fmla="*/ 2285 w 10000"/>
                              <a:gd name="connsiteY45" fmla="*/ 61 h 10000"/>
                              <a:gd name="connsiteX46" fmla="*/ 2335 w 10000"/>
                              <a:gd name="connsiteY46" fmla="*/ 39 h 10000"/>
                              <a:gd name="connsiteX47" fmla="*/ 2386 w 10000"/>
                              <a:gd name="connsiteY47" fmla="*/ 24 h 10000"/>
                              <a:gd name="connsiteX48" fmla="*/ 2436 w 10000"/>
                              <a:gd name="connsiteY48" fmla="*/ 10 h 10000"/>
                              <a:gd name="connsiteX49" fmla="*/ 2489 w 10000"/>
                              <a:gd name="connsiteY49" fmla="*/ 2 h 10000"/>
                              <a:gd name="connsiteX50" fmla="*/ 2538 w 10000"/>
                              <a:gd name="connsiteY50" fmla="*/ 0 h 10000"/>
                              <a:gd name="connsiteX51" fmla="*/ 2589 w 10000"/>
                              <a:gd name="connsiteY51" fmla="*/ 2 h 10000"/>
                              <a:gd name="connsiteX52" fmla="*/ 2639 w 10000"/>
                              <a:gd name="connsiteY52" fmla="*/ 10 h 10000"/>
                              <a:gd name="connsiteX53" fmla="*/ 2690 w 10000"/>
                              <a:gd name="connsiteY53" fmla="*/ 24 h 10000"/>
                              <a:gd name="connsiteX54" fmla="*/ 2741 w 10000"/>
                              <a:gd name="connsiteY54" fmla="*/ 39 h 10000"/>
                              <a:gd name="connsiteX55" fmla="*/ 2793 w 10000"/>
                              <a:gd name="connsiteY55" fmla="*/ 61 h 10000"/>
                              <a:gd name="connsiteX56" fmla="*/ 2843 w 10000"/>
                              <a:gd name="connsiteY56" fmla="*/ 88 h 10000"/>
                              <a:gd name="connsiteX57" fmla="*/ 2894 w 10000"/>
                              <a:gd name="connsiteY57" fmla="*/ 122 h 10000"/>
                              <a:gd name="connsiteX58" fmla="*/ 2945 w 10000"/>
                              <a:gd name="connsiteY58" fmla="*/ 157 h 10000"/>
                              <a:gd name="connsiteX59" fmla="*/ 2994 w 10000"/>
                              <a:gd name="connsiteY59" fmla="*/ 198 h 10000"/>
                              <a:gd name="connsiteX60" fmla="*/ 3044 w 10000"/>
                              <a:gd name="connsiteY60" fmla="*/ 245 h 10000"/>
                              <a:gd name="connsiteX61" fmla="*/ 3097 w 10000"/>
                              <a:gd name="connsiteY61" fmla="*/ 296 h 10000"/>
                              <a:gd name="connsiteX62" fmla="*/ 3148 w 10000"/>
                              <a:gd name="connsiteY62" fmla="*/ 351 h 10000"/>
                              <a:gd name="connsiteX63" fmla="*/ 3199 w 10000"/>
                              <a:gd name="connsiteY63" fmla="*/ 410 h 10000"/>
                              <a:gd name="connsiteX64" fmla="*/ 3248 w 10000"/>
                              <a:gd name="connsiteY64" fmla="*/ 477 h 10000"/>
                              <a:gd name="connsiteX65" fmla="*/ 3299 w 10000"/>
                              <a:gd name="connsiteY65" fmla="*/ 546 h 10000"/>
                              <a:gd name="connsiteX66" fmla="*/ 3350 w 10000"/>
                              <a:gd name="connsiteY66" fmla="*/ 618 h 10000"/>
                              <a:gd name="connsiteX67" fmla="*/ 3401 w 10000"/>
                              <a:gd name="connsiteY67" fmla="*/ 697 h 10000"/>
                              <a:gd name="connsiteX68" fmla="*/ 3451 w 10000"/>
                              <a:gd name="connsiteY68" fmla="*/ 779 h 10000"/>
                              <a:gd name="connsiteX69" fmla="*/ 3502 w 10000"/>
                              <a:gd name="connsiteY69" fmla="*/ 864 h 10000"/>
                              <a:gd name="connsiteX70" fmla="*/ 3553 w 10000"/>
                              <a:gd name="connsiteY70" fmla="*/ 956 h 10000"/>
                              <a:gd name="connsiteX71" fmla="*/ 3604 w 10000"/>
                              <a:gd name="connsiteY71" fmla="*/ 1048 h 10000"/>
                              <a:gd name="connsiteX72" fmla="*/ 3655 w 10000"/>
                              <a:gd name="connsiteY72" fmla="*/ 1146 h 10000"/>
                              <a:gd name="connsiteX73" fmla="*/ 3704 w 10000"/>
                              <a:gd name="connsiteY73" fmla="*/ 1249 h 10000"/>
                              <a:gd name="connsiteX74" fmla="*/ 3757 w 10000"/>
                              <a:gd name="connsiteY74" fmla="*/ 1355 h 10000"/>
                              <a:gd name="connsiteX75" fmla="*/ 3808 w 10000"/>
                              <a:gd name="connsiteY75" fmla="*/ 1464 h 10000"/>
                              <a:gd name="connsiteX76" fmla="*/ 3858 w 10000"/>
                              <a:gd name="connsiteY76" fmla="*/ 1576 h 10000"/>
                              <a:gd name="connsiteX77" fmla="*/ 3907 w 10000"/>
                              <a:gd name="connsiteY77" fmla="*/ 1694 h 10000"/>
                              <a:gd name="connsiteX78" fmla="*/ 3958 w 10000"/>
                              <a:gd name="connsiteY78" fmla="*/ 1812 h 10000"/>
                              <a:gd name="connsiteX79" fmla="*/ 4010 w 10000"/>
                              <a:gd name="connsiteY79" fmla="*/ 1936 h 10000"/>
                              <a:gd name="connsiteX80" fmla="*/ 4062 w 10000"/>
                              <a:gd name="connsiteY80" fmla="*/ 2061 h 10000"/>
                              <a:gd name="connsiteX81" fmla="*/ 4112 w 10000"/>
                              <a:gd name="connsiteY81" fmla="*/ 2189 h 10000"/>
                              <a:gd name="connsiteX82" fmla="*/ 4162 w 10000"/>
                              <a:gd name="connsiteY82" fmla="*/ 2320 h 10000"/>
                              <a:gd name="connsiteX83" fmla="*/ 4213 w 10000"/>
                              <a:gd name="connsiteY83" fmla="*/ 2456 h 10000"/>
                              <a:gd name="connsiteX84" fmla="*/ 4264 w 10000"/>
                              <a:gd name="connsiteY84" fmla="*/ 2593 h 10000"/>
                              <a:gd name="connsiteX85" fmla="*/ 4314 w 10000"/>
                              <a:gd name="connsiteY85" fmla="*/ 2731 h 10000"/>
                              <a:gd name="connsiteX86" fmla="*/ 4365 w 10000"/>
                              <a:gd name="connsiteY86" fmla="*/ 2872 h 10000"/>
                              <a:gd name="connsiteX87" fmla="*/ 4416 w 10000"/>
                              <a:gd name="connsiteY87" fmla="*/ 3015 h 10000"/>
                              <a:gd name="connsiteX88" fmla="*/ 4467 w 10000"/>
                              <a:gd name="connsiteY88" fmla="*/ 3159 h 10000"/>
                              <a:gd name="connsiteX89" fmla="*/ 4518 w 10000"/>
                              <a:gd name="connsiteY89" fmla="*/ 3308 h 10000"/>
                              <a:gd name="connsiteX90" fmla="*/ 4569 w 10000"/>
                              <a:gd name="connsiteY90" fmla="*/ 3457 h 10000"/>
                              <a:gd name="connsiteX91" fmla="*/ 4618 w 10000"/>
                              <a:gd name="connsiteY91" fmla="*/ 3606 h 10000"/>
                              <a:gd name="connsiteX92" fmla="*/ 4671 w 10000"/>
                              <a:gd name="connsiteY92" fmla="*/ 3757 h 10000"/>
                              <a:gd name="connsiteX93" fmla="*/ 4721 w 10000"/>
                              <a:gd name="connsiteY93" fmla="*/ 3910 h 10000"/>
                              <a:gd name="connsiteX94" fmla="*/ 4772 w 10000"/>
                              <a:gd name="connsiteY94" fmla="*/ 4064 h 10000"/>
                              <a:gd name="connsiteX95" fmla="*/ 4821 w 10000"/>
                              <a:gd name="connsiteY95" fmla="*/ 4219 h 10000"/>
                              <a:gd name="connsiteX96" fmla="*/ 4873 w 10000"/>
                              <a:gd name="connsiteY96" fmla="*/ 4376 h 10000"/>
                              <a:gd name="connsiteX97" fmla="*/ 4923 w 10000"/>
                              <a:gd name="connsiteY97" fmla="*/ 4529 h 10000"/>
                              <a:gd name="connsiteX98" fmla="*/ 4976 w 10000"/>
                              <a:gd name="connsiteY98" fmla="*/ 4686 h 10000"/>
                              <a:gd name="connsiteX99" fmla="*/ 5027 w 10000"/>
                              <a:gd name="connsiteY99" fmla="*/ 4843 h 10000"/>
                              <a:gd name="connsiteX100" fmla="*/ 5076 w 10000"/>
                              <a:gd name="connsiteY100" fmla="*/ 5000 h 10000"/>
                              <a:gd name="connsiteX101" fmla="*/ 5126 w 10000"/>
                              <a:gd name="connsiteY101" fmla="*/ 5159 h 10000"/>
                              <a:gd name="connsiteX102" fmla="*/ 5177 w 10000"/>
                              <a:gd name="connsiteY102" fmla="*/ 5316 h 10000"/>
                              <a:gd name="connsiteX103" fmla="*/ 5228 w 10000"/>
                              <a:gd name="connsiteY103" fmla="*/ 5471 h 10000"/>
                              <a:gd name="connsiteX104" fmla="*/ 5279 w 10000"/>
                              <a:gd name="connsiteY104" fmla="*/ 5626 h 10000"/>
                              <a:gd name="connsiteX105" fmla="*/ 5330 w 10000"/>
                              <a:gd name="connsiteY105" fmla="*/ 5783 h 10000"/>
                              <a:gd name="connsiteX106" fmla="*/ 5381 w 10000"/>
                              <a:gd name="connsiteY106" fmla="*/ 5938 h 10000"/>
                              <a:gd name="connsiteX107" fmla="*/ 5432 w 10000"/>
                              <a:gd name="connsiteY107" fmla="*/ 6091 h 10000"/>
                              <a:gd name="connsiteX108" fmla="*/ 5483 w 10000"/>
                              <a:gd name="connsiteY108" fmla="*/ 6245 h 10000"/>
                              <a:gd name="connsiteX109" fmla="*/ 5531 w 10000"/>
                              <a:gd name="connsiteY109" fmla="*/ 6396 h 10000"/>
                              <a:gd name="connsiteX110" fmla="*/ 5584 w 10000"/>
                              <a:gd name="connsiteY110" fmla="*/ 6545 h 10000"/>
                              <a:gd name="connsiteX111" fmla="*/ 5635 w 10000"/>
                              <a:gd name="connsiteY111" fmla="*/ 6694 h 10000"/>
                              <a:gd name="connsiteX112" fmla="*/ 5686 w 10000"/>
                              <a:gd name="connsiteY112" fmla="*/ 6843 h 10000"/>
                              <a:gd name="connsiteX113" fmla="*/ 5735 w 10000"/>
                              <a:gd name="connsiteY113" fmla="*/ 6987 h 10000"/>
                              <a:gd name="connsiteX114" fmla="*/ 5786 w 10000"/>
                              <a:gd name="connsiteY114" fmla="*/ 7130 h 10000"/>
                              <a:gd name="connsiteX115" fmla="*/ 5837 w 10000"/>
                              <a:gd name="connsiteY115" fmla="*/ 7271 h 10000"/>
                              <a:gd name="connsiteX116" fmla="*/ 5890 w 10000"/>
                              <a:gd name="connsiteY116" fmla="*/ 7409 h 10000"/>
                              <a:gd name="connsiteX117" fmla="*/ 5941 w 10000"/>
                              <a:gd name="connsiteY117" fmla="*/ 7546 h 10000"/>
                              <a:gd name="connsiteX118" fmla="*/ 5989 w 10000"/>
                              <a:gd name="connsiteY118" fmla="*/ 7682 h 10000"/>
                              <a:gd name="connsiteX119" fmla="*/ 6040 w 10000"/>
                              <a:gd name="connsiteY119" fmla="*/ 7813 h 10000"/>
                              <a:gd name="connsiteX120" fmla="*/ 6091 w 10000"/>
                              <a:gd name="connsiteY120" fmla="*/ 7939 h 10000"/>
                              <a:gd name="connsiteX121" fmla="*/ 6142 w 10000"/>
                              <a:gd name="connsiteY121" fmla="*/ 8066 h 10000"/>
                              <a:gd name="connsiteX122" fmla="*/ 6193 w 10000"/>
                              <a:gd name="connsiteY122" fmla="*/ 8190 h 10000"/>
                              <a:gd name="connsiteX123" fmla="*/ 6244 w 10000"/>
                              <a:gd name="connsiteY123" fmla="*/ 8308 h 10000"/>
                              <a:gd name="connsiteX124" fmla="*/ 6295 w 10000"/>
                              <a:gd name="connsiteY124" fmla="*/ 8424 h 10000"/>
                              <a:gd name="connsiteX125" fmla="*/ 6346 w 10000"/>
                              <a:gd name="connsiteY125" fmla="*/ 8537 h 10000"/>
                              <a:gd name="connsiteX126" fmla="*/ 6396 w 10000"/>
                              <a:gd name="connsiteY126" fmla="*/ 8647 h 10000"/>
                              <a:gd name="connsiteX127" fmla="*/ 6445 w 10000"/>
                              <a:gd name="connsiteY127" fmla="*/ 8753 h 10000"/>
                              <a:gd name="connsiteX128" fmla="*/ 6498 w 10000"/>
                              <a:gd name="connsiteY128" fmla="*/ 8856 h 10000"/>
                              <a:gd name="connsiteX129" fmla="*/ 6549 w 10000"/>
                              <a:gd name="connsiteY129" fmla="*/ 8954 h 10000"/>
                              <a:gd name="connsiteX130" fmla="*/ 6599 w 10000"/>
                              <a:gd name="connsiteY130" fmla="*/ 9046 h 10000"/>
                              <a:gd name="connsiteX131" fmla="*/ 6649 w 10000"/>
                              <a:gd name="connsiteY131" fmla="*/ 9136 h 10000"/>
                              <a:gd name="connsiteX132" fmla="*/ 6700 w 10000"/>
                              <a:gd name="connsiteY132" fmla="*/ 9223 h 10000"/>
                              <a:gd name="connsiteX133" fmla="*/ 6751 w 10000"/>
                              <a:gd name="connsiteY133" fmla="*/ 9305 h 10000"/>
                              <a:gd name="connsiteX134" fmla="*/ 6803 w 10000"/>
                              <a:gd name="connsiteY134" fmla="*/ 9384 h 10000"/>
                              <a:gd name="connsiteX135" fmla="*/ 6852 w 10000"/>
                              <a:gd name="connsiteY135" fmla="*/ 9456 h 10000"/>
                              <a:gd name="connsiteX136" fmla="*/ 6903 w 10000"/>
                              <a:gd name="connsiteY136" fmla="*/ 9525 h 10000"/>
                              <a:gd name="connsiteX137" fmla="*/ 6954 w 10000"/>
                              <a:gd name="connsiteY137" fmla="*/ 9592 h 10000"/>
                              <a:gd name="connsiteX138" fmla="*/ 7004 w 10000"/>
                              <a:gd name="connsiteY138" fmla="*/ 9651 h 10000"/>
                              <a:gd name="connsiteX139" fmla="*/ 7056 w 10000"/>
                              <a:gd name="connsiteY139" fmla="*/ 9706 h 10000"/>
                              <a:gd name="connsiteX140" fmla="*/ 7107 w 10000"/>
                              <a:gd name="connsiteY140" fmla="*/ 9757 h 10000"/>
                              <a:gd name="connsiteX141" fmla="*/ 7158 w 10000"/>
                              <a:gd name="connsiteY141" fmla="*/ 9804 h 10000"/>
                              <a:gd name="connsiteX142" fmla="*/ 7208 w 10000"/>
                              <a:gd name="connsiteY142" fmla="*/ 9845 h 10000"/>
                              <a:gd name="connsiteX143" fmla="*/ 7259 w 10000"/>
                              <a:gd name="connsiteY143" fmla="*/ 9880 h 10000"/>
                              <a:gd name="connsiteX144" fmla="*/ 7310 w 10000"/>
                              <a:gd name="connsiteY144" fmla="*/ 9914 h 10000"/>
                              <a:gd name="connsiteX145" fmla="*/ 7359 w 10000"/>
                              <a:gd name="connsiteY145" fmla="*/ 9941 h 10000"/>
                              <a:gd name="connsiteX146" fmla="*/ 7411 w 10000"/>
                              <a:gd name="connsiteY146" fmla="*/ 9963 h 10000"/>
                              <a:gd name="connsiteX147" fmla="*/ 7462 w 10000"/>
                              <a:gd name="connsiteY147" fmla="*/ 9978 h 10000"/>
                              <a:gd name="connsiteX148" fmla="*/ 7514 w 10000"/>
                              <a:gd name="connsiteY148" fmla="*/ 9992 h 10000"/>
                              <a:gd name="connsiteX149" fmla="*/ 7563 w 10000"/>
                              <a:gd name="connsiteY149" fmla="*/ 10000 h 10000"/>
                              <a:gd name="connsiteX150" fmla="*/ 7613 w 10000"/>
                              <a:gd name="connsiteY150" fmla="*/ 10000 h 10000"/>
                              <a:gd name="connsiteX151" fmla="*/ 7664 w 10000"/>
                              <a:gd name="connsiteY151" fmla="*/ 10000 h 10000"/>
                              <a:gd name="connsiteX152" fmla="*/ 7715 w 10000"/>
                              <a:gd name="connsiteY152" fmla="*/ 9992 h 10000"/>
                              <a:gd name="connsiteX153" fmla="*/ 7766 w 10000"/>
                              <a:gd name="connsiteY153" fmla="*/ 9978 h 10000"/>
                              <a:gd name="connsiteX154" fmla="*/ 7868 w 10000"/>
                              <a:gd name="connsiteY154" fmla="*/ 9941 h 10000"/>
                              <a:gd name="connsiteX155" fmla="*/ 7919 w 10000"/>
                              <a:gd name="connsiteY155" fmla="*/ 9914 h 10000"/>
                              <a:gd name="connsiteX156" fmla="*/ 7970 w 10000"/>
                              <a:gd name="connsiteY156" fmla="*/ 9880 h 10000"/>
                              <a:gd name="connsiteX157" fmla="*/ 8018 w 10000"/>
                              <a:gd name="connsiteY157" fmla="*/ 9845 h 10000"/>
                              <a:gd name="connsiteX158" fmla="*/ 8071 w 10000"/>
                              <a:gd name="connsiteY158" fmla="*/ 9804 h 10000"/>
                              <a:gd name="connsiteX159" fmla="*/ 8122 w 10000"/>
                              <a:gd name="connsiteY159" fmla="*/ 9757 h 10000"/>
                              <a:gd name="connsiteX160" fmla="*/ 8173 w 10000"/>
                              <a:gd name="connsiteY160" fmla="*/ 9706 h 10000"/>
                              <a:gd name="connsiteX161" fmla="*/ 8223 w 10000"/>
                              <a:gd name="connsiteY161" fmla="*/ 9651 h 10000"/>
                              <a:gd name="connsiteX162" fmla="*/ 8273 w 10000"/>
                              <a:gd name="connsiteY162" fmla="*/ 9592 h 10000"/>
                              <a:gd name="connsiteX163" fmla="*/ 8324 w 10000"/>
                              <a:gd name="connsiteY163" fmla="*/ 9525 h 10000"/>
                              <a:gd name="connsiteX164" fmla="*/ 8377 w 10000"/>
                              <a:gd name="connsiteY164" fmla="*/ 9456 h 10000"/>
                              <a:gd name="connsiteX165" fmla="*/ 8428 w 10000"/>
                              <a:gd name="connsiteY165" fmla="*/ 9384 h 10000"/>
                              <a:gd name="connsiteX166" fmla="*/ 8476 w 10000"/>
                              <a:gd name="connsiteY166" fmla="*/ 9305 h 10000"/>
                              <a:gd name="connsiteX167" fmla="*/ 8527 w 10000"/>
                              <a:gd name="connsiteY167" fmla="*/ 9223 h 10000"/>
                              <a:gd name="connsiteX168" fmla="*/ 8578 w 10000"/>
                              <a:gd name="connsiteY168" fmla="*/ 9136 h 10000"/>
                              <a:gd name="connsiteX169" fmla="*/ 8629 w 10000"/>
                              <a:gd name="connsiteY169" fmla="*/ 9046 h 10000"/>
                              <a:gd name="connsiteX170" fmla="*/ 8679 w 10000"/>
                              <a:gd name="connsiteY170" fmla="*/ 8954 h 10000"/>
                              <a:gd name="connsiteX171" fmla="*/ 8782 w 10000"/>
                              <a:gd name="connsiteY171" fmla="*/ 8753 h 10000"/>
                              <a:gd name="connsiteX172" fmla="*/ 8985 w 10000"/>
                              <a:gd name="connsiteY172" fmla="*/ 8308 h 10000"/>
                              <a:gd name="connsiteX173" fmla="*/ 9542 w 10000"/>
                              <a:gd name="connsiteY173" fmla="*/ 6843 h 10000"/>
                              <a:gd name="connsiteX174" fmla="*/ 9746 w 10000"/>
                              <a:gd name="connsiteY174" fmla="*/ 6245 h 10000"/>
                              <a:gd name="connsiteX175" fmla="*/ 9846 w 10000"/>
                              <a:gd name="connsiteY175" fmla="*/ 5938 h 10000"/>
                              <a:gd name="connsiteX176" fmla="*/ 10000 w 10000"/>
                              <a:gd name="connsiteY176" fmla="*/ 5471 h 10000"/>
                              <a:gd name="connsiteX0" fmla="*/ 0 w 9846"/>
                              <a:gd name="connsiteY0" fmla="*/ 5000 h 10000"/>
                              <a:gd name="connsiteX1" fmla="*/ 51 w 9846"/>
                              <a:gd name="connsiteY1" fmla="*/ 4843 h 10000"/>
                              <a:gd name="connsiteX2" fmla="*/ 102 w 9846"/>
                              <a:gd name="connsiteY2" fmla="*/ 4686 h 10000"/>
                              <a:gd name="connsiteX3" fmla="*/ 152 w 9846"/>
                              <a:gd name="connsiteY3" fmla="*/ 4529 h 10000"/>
                              <a:gd name="connsiteX4" fmla="*/ 203 w 9846"/>
                              <a:gd name="connsiteY4" fmla="*/ 4376 h 10000"/>
                              <a:gd name="connsiteX5" fmla="*/ 255 w 9846"/>
                              <a:gd name="connsiteY5" fmla="*/ 4219 h 10000"/>
                              <a:gd name="connsiteX6" fmla="*/ 304 w 9846"/>
                              <a:gd name="connsiteY6" fmla="*/ 4064 h 10000"/>
                              <a:gd name="connsiteX7" fmla="*/ 356 w 9846"/>
                              <a:gd name="connsiteY7" fmla="*/ 3910 h 10000"/>
                              <a:gd name="connsiteX8" fmla="*/ 407 w 9846"/>
                              <a:gd name="connsiteY8" fmla="*/ 3757 h 10000"/>
                              <a:gd name="connsiteX9" fmla="*/ 458 w 9846"/>
                              <a:gd name="connsiteY9" fmla="*/ 3606 h 10000"/>
                              <a:gd name="connsiteX10" fmla="*/ 507 w 9846"/>
                              <a:gd name="connsiteY10" fmla="*/ 3457 h 10000"/>
                              <a:gd name="connsiteX11" fmla="*/ 557 w 9846"/>
                              <a:gd name="connsiteY11" fmla="*/ 3308 h 10000"/>
                              <a:gd name="connsiteX12" fmla="*/ 609 w 9846"/>
                              <a:gd name="connsiteY12" fmla="*/ 3159 h 10000"/>
                              <a:gd name="connsiteX13" fmla="*/ 661 w 9846"/>
                              <a:gd name="connsiteY13" fmla="*/ 3015 h 10000"/>
                              <a:gd name="connsiteX14" fmla="*/ 712 w 9846"/>
                              <a:gd name="connsiteY14" fmla="*/ 2872 h 10000"/>
                              <a:gd name="connsiteX15" fmla="*/ 761 w 9846"/>
                              <a:gd name="connsiteY15" fmla="*/ 2731 h 10000"/>
                              <a:gd name="connsiteX16" fmla="*/ 812 w 9846"/>
                              <a:gd name="connsiteY16" fmla="*/ 2593 h 10000"/>
                              <a:gd name="connsiteX17" fmla="*/ 863 w 9846"/>
                              <a:gd name="connsiteY17" fmla="*/ 2456 h 10000"/>
                              <a:gd name="connsiteX18" fmla="*/ 914 w 9846"/>
                              <a:gd name="connsiteY18" fmla="*/ 2320 h 10000"/>
                              <a:gd name="connsiteX19" fmla="*/ 964 w 9846"/>
                              <a:gd name="connsiteY19" fmla="*/ 2189 h 10000"/>
                              <a:gd name="connsiteX20" fmla="*/ 1015 w 9846"/>
                              <a:gd name="connsiteY20" fmla="*/ 2061 h 10000"/>
                              <a:gd name="connsiteX21" fmla="*/ 1066 w 9846"/>
                              <a:gd name="connsiteY21" fmla="*/ 1936 h 10000"/>
                              <a:gd name="connsiteX22" fmla="*/ 1118 w 9846"/>
                              <a:gd name="connsiteY22" fmla="*/ 1812 h 10000"/>
                              <a:gd name="connsiteX23" fmla="*/ 1168 w 9846"/>
                              <a:gd name="connsiteY23" fmla="*/ 1694 h 10000"/>
                              <a:gd name="connsiteX24" fmla="*/ 1217 w 9846"/>
                              <a:gd name="connsiteY24" fmla="*/ 1576 h 10000"/>
                              <a:gd name="connsiteX25" fmla="*/ 1270 w 9846"/>
                              <a:gd name="connsiteY25" fmla="*/ 1464 h 10000"/>
                              <a:gd name="connsiteX26" fmla="*/ 1321 w 9846"/>
                              <a:gd name="connsiteY26" fmla="*/ 1355 h 10000"/>
                              <a:gd name="connsiteX27" fmla="*/ 1371 w 9846"/>
                              <a:gd name="connsiteY27" fmla="*/ 1249 h 10000"/>
                              <a:gd name="connsiteX28" fmla="*/ 1420 w 9846"/>
                              <a:gd name="connsiteY28" fmla="*/ 1146 h 10000"/>
                              <a:gd name="connsiteX29" fmla="*/ 1472 w 9846"/>
                              <a:gd name="connsiteY29" fmla="*/ 1048 h 10000"/>
                              <a:gd name="connsiteX30" fmla="*/ 1523 w 9846"/>
                              <a:gd name="connsiteY30" fmla="*/ 956 h 10000"/>
                              <a:gd name="connsiteX31" fmla="*/ 1574 w 9846"/>
                              <a:gd name="connsiteY31" fmla="*/ 864 h 10000"/>
                              <a:gd name="connsiteX32" fmla="*/ 1624 w 9846"/>
                              <a:gd name="connsiteY32" fmla="*/ 779 h 10000"/>
                              <a:gd name="connsiteX33" fmla="*/ 1675 w 9846"/>
                              <a:gd name="connsiteY33" fmla="*/ 697 h 10000"/>
                              <a:gd name="connsiteX34" fmla="*/ 1726 w 9846"/>
                              <a:gd name="connsiteY34" fmla="*/ 618 h 10000"/>
                              <a:gd name="connsiteX35" fmla="*/ 1776 w 9846"/>
                              <a:gd name="connsiteY35" fmla="*/ 546 h 10000"/>
                              <a:gd name="connsiteX36" fmla="*/ 1827 w 9846"/>
                              <a:gd name="connsiteY36" fmla="*/ 477 h 10000"/>
                              <a:gd name="connsiteX37" fmla="*/ 1878 w 9846"/>
                              <a:gd name="connsiteY37" fmla="*/ 410 h 10000"/>
                              <a:gd name="connsiteX38" fmla="*/ 1929 w 9846"/>
                              <a:gd name="connsiteY38" fmla="*/ 351 h 10000"/>
                              <a:gd name="connsiteX39" fmla="*/ 1981 w 9846"/>
                              <a:gd name="connsiteY39" fmla="*/ 296 h 10000"/>
                              <a:gd name="connsiteX40" fmla="*/ 2031 w 9846"/>
                              <a:gd name="connsiteY40" fmla="*/ 245 h 10000"/>
                              <a:gd name="connsiteX41" fmla="*/ 2082 w 9846"/>
                              <a:gd name="connsiteY41" fmla="*/ 198 h 10000"/>
                              <a:gd name="connsiteX42" fmla="*/ 2131 w 9846"/>
                              <a:gd name="connsiteY42" fmla="*/ 157 h 10000"/>
                              <a:gd name="connsiteX43" fmla="*/ 2184 w 9846"/>
                              <a:gd name="connsiteY43" fmla="*/ 122 h 10000"/>
                              <a:gd name="connsiteX44" fmla="*/ 2234 w 9846"/>
                              <a:gd name="connsiteY44" fmla="*/ 88 h 10000"/>
                              <a:gd name="connsiteX45" fmla="*/ 2285 w 9846"/>
                              <a:gd name="connsiteY45" fmla="*/ 61 h 10000"/>
                              <a:gd name="connsiteX46" fmla="*/ 2335 w 9846"/>
                              <a:gd name="connsiteY46" fmla="*/ 39 h 10000"/>
                              <a:gd name="connsiteX47" fmla="*/ 2386 w 9846"/>
                              <a:gd name="connsiteY47" fmla="*/ 24 h 10000"/>
                              <a:gd name="connsiteX48" fmla="*/ 2436 w 9846"/>
                              <a:gd name="connsiteY48" fmla="*/ 10 h 10000"/>
                              <a:gd name="connsiteX49" fmla="*/ 2489 w 9846"/>
                              <a:gd name="connsiteY49" fmla="*/ 2 h 10000"/>
                              <a:gd name="connsiteX50" fmla="*/ 2538 w 9846"/>
                              <a:gd name="connsiteY50" fmla="*/ 0 h 10000"/>
                              <a:gd name="connsiteX51" fmla="*/ 2589 w 9846"/>
                              <a:gd name="connsiteY51" fmla="*/ 2 h 10000"/>
                              <a:gd name="connsiteX52" fmla="*/ 2639 w 9846"/>
                              <a:gd name="connsiteY52" fmla="*/ 10 h 10000"/>
                              <a:gd name="connsiteX53" fmla="*/ 2690 w 9846"/>
                              <a:gd name="connsiteY53" fmla="*/ 24 h 10000"/>
                              <a:gd name="connsiteX54" fmla="*/ 2741 w 9846"/>
                              <a:gd name="connsiteY54" fmla="*/ 39 h 10000"/>
                              <a:gd name="connsiteX55" fmla="*/ 2793 w 9846"/>
                              <a:gd name="connsiteY55" fmla="*/ 61 h 10000"/>
                              <a:gd name="connsiteX56" fmla="*/ 2843 w 9846"/>
                              <a:gd name="connsiteY56" fmla="*/ 88 h 10000"/>
                              <a:gd name="connsiteX57" fmla="*/ 2894 w 9846"/>
                              <a:gd name="connsiteY57" fmla="*/ 122 h 10000"/>
                              <a:gd name="connsiteX58" fmla="*/ 2945 w 9846"/>
                              <a:gd name="connsiteY58" fmla="*/ 157 h 10000"/>
                              <a:gd name="connsiteX59" fmla="*/ 2994 w 9846"/>
                              <a:gd name="connsiteY59" fmla="*/ 198 h 10000"/>
                              <a:gd name="connsiteX60" fmla="*/ 3044 w 9846"/>
                              <a:gd name="connsiteY60" fmla="*/ 245 h 10000"/>
                              <a:gd name="connsiteX61" fmla="*/ 3097 w 9846"/>
                              <a:gd name="connsiteY61" fmla="*/ 296 h 10000"/>
                              <a:gd name="connsiteX62" fmla="*/ 3148 w 9846"/>
                              <a:gd name="connsiteY62" fmla="*/ 351 h 10000"/>
                              <a:gd name="connsiteX63" fmla="*/ 3199 w 9846"/>
                              <a:gd name="connsiteY63" fmla="*/ 410 h 10000"/>
                              <a:gd name="connsiteX64" fmla="*/ 3248 w 9846"/>
                              <a:gd name="connsiteY64" fmla="*/ 477 h 10000"/>
                              <a:gd name="connsiteX65" fmla="*/ 3299 w 9846"/>
                              <a:gd name="connsiteY65" fmla="*/ 546 h 10000"/>
                              <a:gd name="connsiteX66" fmla="*/ 3350 w 9846"/>
                              <a:gd name="connsiteY66" fmla="*/ 618 h 10000"/>
                              <a:gd name="connsiteX67" fmla="*/ 3401 w 9846"/>
                              <a:gd name="connsiteY67" fmla="*/ 697 h 10000"/>
                              <a:gd name="connsiteX68" fmla="*/ 3451 w 9846"/>
                              <a:gd name="connsiteY68" fmla="*/ 779 h 10000"/>
                              <a:gd name="connsiteX69" fmla="*/ 3502 w 9846"/>
                              <a:gd name="connsiteY69" fmla="*/ 864 h 10000"/>
                              <a:gd name="connsiteX70" fmla="*/ 3553 w 9846"/>
                              <a:gd name="connsiteY70" fmla="*/ 956 h 10000"/>
                              <a:gd name="connsiteX71" fmla="*/ 3604 w 9846"/>
                              <a:gd name="connsiteY71" fmla="*/ 1048 h 10000"/>
                              <a:gd name="connsiteX72" fmla="*/ 3655 w 9846"/>
                              <a:gd name="connsiteY72" fmla="*/ 1146 h 10000"/>
                              <a:gd name="connsiteX73" fmla="*/ 3704 w 9846"/>
                              <a:gd name="connsiteY73" fmla="*/ 1249 h 10000"/>
                              <a:gd name="connsiteX74" fmla="*/ 3757 w 9846"/>
                              <a:gd name="connsiteY74" fmla="*/ 1355 h 10000"/>
                              <a:gd name="connsiteX75" fmla="*/ 3808 w 9846"/>
                              <a:gd name="connsiteY75" fmla="*/ 1464 h 10000"/>
                              <a:gd name="connsiteX76" fmla="*/ 3858 w 9846"/>
                              <a:gd name="connsiteY76" fmla="*/ 1576 h 10000"/>
                              <a:gd name="connsiteX77" fmla="*/ 3907 w 9846"/>
                              <a:gd name="connsiteY77" fmla="*/ 1694 h 10000"/>
                              <a:gd name="connsiteX78" fmla="*/ 3958 w 9846"/>
                              <a:gd name="connsiteY78" fmla="*/ 1812 h 10000"/>
                              <a:gd name="connsiteX79" fmla="*/ 4010 w 9846"/>
                              <a:gd name="connsiteY79" fmla="*/ 1936 h 10000"/>
                              <a:gd name="connsiteX80" fmla="*/ 4062 w 9846"/>
                              <a:gd name="connsiteY80" fmla="*/ 2061 h 10000"/>
                              <a:gd name="connsiteX81" fmla="*/ 4112 w 9846"/>
                              <a:gd name="connsiteY81" fmla="*/ 2189 h 10000"/>
                              <a:gd name="connsiteX82" fmla="*/ 4162 w 9846"/>
                              <a:gd name="connsiteY82" fmla="*/ 2320 h 10000"/>
                              <a:gd name="connsiteX83" fmla="*/ 4213 w 9846"/>
                              <a:gd name="connsiteY83" fmla="*/ 2456 h 10000"/>
                              <a:gd name="connsiteX84" fmla="*/ 4264 w 9846"/>
                              <a:gd name="connsiteY84" fmla="*/ 2593 h 10000"/>
                              <a:gd name="connsiteX85" fmla="*/ 4314 w 9846"/>
                              <a:gd name="connsiteY85" fmla="*/ 2731 h 10000"/>
                              <a:gd name="connsiteX86" fmla="*/ 4365 w 9846"/>
                              <a:gd name="connsiteY86" fmla="*/ 2872 h 10000"/>
                              <a:gd name="connsiteX87" fmla="*/ 4416 w 9846"/>
                              <a:gd name="connsiteY87" fmla="*/ 3015 h 10000"/>
                              <a:gd name="connsiteX88" fmla="*/ 4467 w 9846"/>
                              <a:gd name="connsiteY88" fmla="*/ 3159 h 10000"/>
                              <a:gd name="connsiteX89" fmla="*/ 4518 w 9846"/>
                              <a:gd name="connsiteY89" fmla="*/ 3308 h 10000"/>
                              <a:gd name="connsiteX90" fmla="*/ 4569 w 9846"/>
                              <a:gd name="connsiteY90" fmla="*/ 3457 h 10000"/>
                              <a:gd name="connsiteX91" fmla="*/ 4618 w 9846"/>
                              <a:gd name="connsiteY91" fmla="*/ 3606 h 10000"/>
                              <a:gd name="connsiteX92" fmla="*/ 4671 w 9846"/>
                              <a:gd name="connsiteY92" fmla="*/ 3757 h 10000"/>
                              <a:gd name="connsiteX93" fmla="*/ 4721 w 9846"/>
                              <a:gd name="connsiteY93" fmla="*/ 3910 h 10000"/>
                              <a:gd name="connsiteX94" fmla="*/ 4772 w 9846"/>
                              <a:gd name="connsiteY94" fmla="*/ 4064 h 10000"/>
                              <a:gd name="connsiteX95" fmla="*/ 4821 w 9846"/>
                              <a:gd name="connsiteY95" fmla="*/ 4219 h 10000"/>
                              <a:gd name="connsiteX96" fmla="*/ 4873 w 9846"/>
                              <a:gd name="connsiteY96" fmla="*/ 4376 h 10000"/>
                              <a:gd name="connsiteX97" fmla="*/ 4923 w 9846"/>
                              <a:gd name="connsiteY97" fmla="*/ 4529 h 10000"/>
                              <a:gd name="connsiteX98" fmla="*/ 4976 w 9846"/>
                              <a:gd name="connsiteY98" fmla="*/ 4686 h 10000"/>
                              <a:gd name="connsiteX99" fmla="*/ 5027 w 9846"/>
                              <a:gd name="connsiteY99" fmla="*/ 4843 h 10000"/>
                              <a:gd name="connsiteX100" fmla="*/ 5076 w 9846"/>
                              <a:gd name="connsiteY100" fmla="*/ 5000 h 10000"/>
                              <a:gd name="connsiteX101" fmla="*/ 5126 w 9846"/>
                              <a:gd name="connsiteY101" fmla="*/ 5159 h 10000"/>
                              <a:gd name="connsiteX102" fmla="*/ 5177 w 9846"/>
                              <a:gd name="connsiteY102" fmla="*/ 5316 h 10000"/>
                              <a:gd name="connsiteX103" fmla="*/ 5228 w 9846"/>
                              <a:gd name="connsiteY103" fmla="*/ 5471 h 10000"/>
                              <a:gd name="connsiteX104" fmla="*/ 5279 w 9846"/>
                              <a:gd name="connsiteY104" fmla="*/ 5626 h 10000"/>
                              <a:gd name="connsiteX105" fmla="*/ 5330 w 9846"/>
                              <a:gd name="connsiteY105" fmla="*/ 5783 h 10000"/>
                              <a:gd name="connsiteX106" fmla="*/ 5381 w 9846"/>
                              <a:gd name="connsiteY106" fmla="*/ 5938 h 10000"/>
                              <a:gd name="connsiteX107" fmla="*/ 5432 w 9846"/>
                              <a:gd name="connsiteY107" fmla="*/ 6091 h 10000"/>
                              <a:gd name="connsiteX108" fmla="*/ 5483 w 9846"/>
                              <a:gd name="connsiteY108" fmla="*/ 6245 h 10000"/>
                              <a:gd name="connsiteX109" fmla="*/ 5531 w 9846"/>
                              <a:gd name="connsiteY109" fmla="*/ 6396 h 10000"/>
                              <a:gd name="connsiteX110" fmla="*/ 5584 w 9846"/>
                              <a:gd name="connsiteY110" fmla="*/ 6545 h 10000"/>
                              <a:gd name="connsiteX111" fmla="*/ 5635 w 9846"/>
                              <a:gd name="connsiteY111" fmla="*/ 6694 h 10000"/>
                              <a:gd name="connsiteX112" fmla="*/ 5686 w 9846"/>
                              <a:gd name="connsiteY112" fmla="*/ 6843 h 10000"/>
                              <a:gd name="connsiteX113" fmla="*/ 5735 w 9846"/>
                              <a:gd name="connsiteY113" fmla="*/ 6987 h 10000"/>
                              <a:gd name="connsiteX114" fmla="*/ 5786 w 9846"/>
                              <a:gd name="connsiteY114" fmla="*/ 7130 h 10000"/>
                              <a:gd name="connsiteX115" fmla="*/ 5837 w 9846"/>
                              <a:gd name="connsiteY115" fmla="*/ 7271 h 10000"/>
                              <a:gd name="connsiteX116" fmla="*/ 5890 w 9846"/>
                              <a:gd name="connsiteY116" fmla="*/ 7409 h 10000"/>
                              <a:gd name="connsiteX117" fmla="*/ 5941 w 9846"/>
                              <a:gd name="connsiteY117" fmla="*/ 7546 h 10000"/>
                              <a:gd name="connsiteX118" fmla="*/ 5989 w 9846"/>
                              <a:gd name="connsiteY118" fmla="*/ 7682 h 10000"/>
                              <a:gd name="connsiteX119" fmla="*/ 6040 w 9846"/>
                              <a:gd name="connsiteY119" fmla="*/ 7813 h 10000"/>
                              <a:gd name="connsiteX120" fmla="*/ 6091 w 9846"/>
                              <a:gd name="connsiteY120" fmla="*/ 7939 h 10000"/>
                              <a:gd name="connsiteX121" fmla="*/ 6142 w 9846"/>
                              <a:gd name="connsiteY121" fmla="*/ 8066 h 10000"/>
                              <a:gd name="connsiteX122" fmla="*/ 6193 w 9846"/>
                              <a:gd name="connsiteY122" fmla="*/ 8190 h 10000"/>
                              <a:gd name="connsiteX123" fmla="*/ 6244 w 9846"/>
                              <a:gd name="connsiteY123" fmla="*/ 8308 h 10000"/>
                              <a:gd name="connsiteX124" fmla="*/ 6295 w 9846"/>
                              <a:gd name="connsiteY124" fmla="*/ 8424 h 10000"/>
                              <a:gd name="connsiteX125" fmla="*/ 6346 w 9846"/>
                              <a:gd name="connsiteY125" fmla="*/ 8537 h 10000"/>
                              <a:gd name="connsiteX126" fmla="*/ 6396 w 9846"/>
                              <a:gd name="connsiteY126" fmla="*/ 8647 h 10000"/>
                              <a:gd name="connsiteX127" fmla="*/ 6445 w 9846"/>
                              <a:gd name="connsiteY127" fmla="*/ 8753 h 10000"/>
                              <a:gd name="connsiteX128" fmla="*/ 6498 w 9846"/>
                              <a:gd name="connsiteY128" fmla="*/ 8856 h 10000"/>
                              <a:gd name="connsiteX129" fmla="*/ 6549 w 9846"/>
                              <a:gd name="connsiteY129" fmla="*/ 8954 h 10000"/>
                              <a:gd name="connsiteX130" fmla="*/ 6599 w 9846"/>
                              <a:gd name="connsiteY130" fmla="*/ 9046 h 10000"/>
                              <a:gd name="connsiteX131" fmla="*/ 6649 w 9846"/>
                              <a:gd name="connsiteY131" fmla="*/ 9136 h 10000"/>
                              <a:gd name="connsiteX132" fmla="*/ 6700 w 9846"/>
                              <a:gd name="connsiteY132" fmla="*/ 9223 h 10000"/>
                              <a:gd name="connsiteX133" fmla="*/ 6751 w 9846"/>
                              <a:gd name="connsiteY133" fmla="*/ 9305 h 10000"/>
                              <a:gd name="connsiteX134" fmla="*/ 6803 w 9846"/>
                              <a:gd name="connsiteY134" fmla="*/ 9384 h 10000"/>
                              <a:gd name="connsiteX135" fmla="*/ 6852 w 9846"/>
                              <a:gd name="connsiteY135" fmla="*/ 9456 h 10000"/>
                              <a:gd name="connsiteX136" fmla="*/ 6903 w 9846"/>
                              <a:gd name="connsiteY136" fmla="*/ 9525 h 10000"/>
                              <a:gd name="connsiteX137" fmla="*/ 6954 w 9846"/>
                              <a:gd name="connsiteY137" fmla="*/ 9592 h 10000"/>
                              <a:gd name="connsiteX138" fmla="*/ 7004 w 9846"/>
                              <a:gd name="connsiteY138" fmla="*/ 9651 h 10000"/>
                              <a:gd name="connsiteX139" fmla="*/ 7056 w 9846"/>
                              <a:gd name="connsiteY139" fmla="*/ 9706 h 10000"/>
                              <a:gd name="connsiteX140" fmla="*/ 7107 w 9846"/>
                              <a:gd name="connsiteY140" fmla="*/ 9757 h 10000"/>
                              <a:gd name="connsiteX141" fmla="*/ 7158 w 9846"/>
                              <a:gd name="connsiteY141" fmla="*/ 9804 h 10000"/>
                              <a:gd name="connsiteX142" fmla="*/ 7208 w 9846"/>
                              <a:gd name="connsiteY142" fmla="*/ 9845 h 10000"/>
                              <a:gd name="connsiteX143" fmla="*/ 7259 w 9846"/>
                              <a:gd name="connsiteY143" fmla="*/ 9880 h 10000"/>
                              <a:gd name="connsiteX144" fmla="*/ 7310 w 9846"/>
                              <a:gd name="connsiteY144" fmla="*/ 9914 h 10000"/>
                              <a:gd name="connsiteX145" fmla="*/ 7359 w 9846"/>
                              <a:gd name="connsiteY145" fmla="*/ 9941 h 10000"/>
                              <a:gd name="connsiteX146" fmla="*/ 7411 w 9846"/>
                              <a:gd name="connsiteY146" fmla="*/ 9963 h 10000"/>
                              <a:gd name="connsiteX147" fmla="*/ 7462 w 9846"/>
                              <a:gd name="connsiteY147" fmla="*/ 9978 h 10000"/>
                              <a:gd name="connsiteX148" fmla="*/ 7514 w 9846"/>
                              <a:gd name="connsiteY148" fmla="*/ 9992 h 10000"/>
                              <a:gd name="connsiteX149" fmla="*/ 7563 w 9846"/>
                              <a:gd name="connsiteY149" fmla="*/ 10000 h 10000"/>
                              <a:gd name="connsiteX150" fmla="*/ 7613 w 9846"/>
                              <a:gd name="connsiteY150" fmla="*/ 10000 h 10000"/>
                              <a:gd name="connsiteX151" fmla="*/ 7664 w 9846"/>
                              <a:gd name="connsiteY151" fmla="*/ 10000 h 10000"/>
                              <a:gd name="connsiteX152" fmla="*/ 7715 w 9846"/>
                              <a:gd name="connsiteY152" fmla="*/ 9992 h 10000"/>
                              <a:gd name="connsiteX153" fmla="*/ 7766 w 9846"/>
                              <a:gd name="connsiteY153" fmla="*/ 9978 h 10000"/>
                              <a:gd name="connsiteX154" fmla="*/ 7868 w 9846"/>
                              <a:gd name="connsiteY154" fmla="*/ 9941 h 10000"/>
                              <a:gd name="connsiteX155" fmla="*/ 7919 w 9846"/>
                              <a:gd name="connsiteY155" fmla="*/ 9914 h 10000"/>
                              <a:gd name="connsiteX156" fmla="*/ 7970 w 9846"/>
                              <a:gd name="connsiteY156" fmla="*/ 9880 h 10000"/>
                              <a:gd name="connsiteX157" fmla="*/ 8018 w 9846"/>
                              <a:gd name="connsiteY157" fmla="*/ 9845 h 10000"/>
                              <a:gd name="connsiteX158" fmla="*/ 8071 w 9846"/>
                              <a:gd name="connsiteY158" fmla="*/ 9804 h 10000"/>
                              <a:gd name="connsiteX159" fmla="*/ 8122 w 9846"/>
                              <a:gd name="connsiteY159" fmla="*/ 9757 h 10000"/>
                              <a:gd name="connsiteX160" fmla="*/ 8173 w 9846"/>
                              <a:gd name="connsiteY160" fmla="*/ 9706 h 10000"/>
                              <a:gd name="connsiteX161" fmla="*/ 8223 w 9846"/>
                              <a:gd name="connsiteY161" fmla="*/ 9651 h 10000"/>
                              <a:gd name="connsiteX162" fmla="*/ 8273 w 9846"/>
                              <a:gd name="connsiteY162" fmla="*/ 9592 h 10000"/>
                              <a:gd name="connsiteX163" fmla="*/ 8324 w 9846"/>
                              <a:gd name="connsiteY163" fmla="*/ 9525 h 10000"/>
                              <a:gd name="connsiteX164" fmla="*/ 8377 w 9846"/>
                              <a:gd name="connsiteY164" fmla="*/ 9456 h 10000"/>
                              <a:gd name="connsiteX165" fmla="*/ 8428 w 9846"/>
                              <a:gd name="connsiteY165" fmla="*/ 9384 h 10000"/>
                              <a:gd name="connsiteX166" fmla="*/ 8476 w 9846"/>
                              <a:gd name="connsiteY166" fmla="*/ 9305 h 10000"/>
                              <a:gd name="connsiteX167" fmla="*/ 8527 w 9846"/>
                              <a:gd name="connsiteY167" fmla="*/ 9223 h 10000"/>
                              <a:gd name="connsiteX168" fmla="*/ 8578 w 9846"/>
                              <a:gd name="connsiteY168" fmla="*/ 9136 h 10000"/>
                              <a:gd name="connsiteX169" fmla="*/ 8629 w 9846"/>
                              <a:gd name="connsiteY169" fmla="*/ 9046 h 10000"/>
                              <a:gd name="connsiteX170" fmla="*/ 8679 w 9846"/>
                              <a:gd name="connsiteY170" fmla="*/ 8954 h 10000"/>
                              <a:gd name="connsiteX171" fmla="*/ 8782 w 9846"/>
                              <a:gd name="connsiteY171" fmla="*/ 8753 h 10000"/>
                              <a:gd name="connsiteX172" fmla="*/ 8985 w 9846"/>
                              <a:gd name="connsiteY172" fmla="*/ 8308 h 10000"/>
                              <a:gd name="connsiteX173" fmla="*/ 9542 w 9846"/>
                              <a:gd name="connsiteY173" fmla="*/ 6843 h 10000"/>
                              <a:gd name="connsiteX174" fmla="*/ 9746 w 9846"/>
                              <a:gd name="connsiteY174" fmla="*/ 6245 h 10000"/>
                              <a:gd name="connsiteX175" fmla="*/ 9846 w 9846"/>
                              <a:gd name="connsiteY175" fmla="*/ 5938 h 10000"/>
                              <a:gd name="connsiteX0" fmla="*/ 0 w 9898"/>
                              <a:gd name="connsiteY0" fmla="*/ 5000 h 10000"/>
                              <a:gd name="connsiteX1" fmla="*/ 52 w 9898"/>
                              <a:gd name="connsiteY1" fmla="*/ 4843 h 10000"/>
                              <a:gd name="connsiteX2" fmla="*/ 104 w 9898"/>
                              <a:gd name="connsiteY2" fmla="*/ 4686 h 10000"/>
                              <a:gd name="connsiteX3" fmla="*/ 154 w 9898"/>
                              <a:gd name="connsiteY3" fmla="*/ 4529 h 10000"/>
                              <a:gd name="connsiteX4" fmla="*/ 206 w 9898"/>
                              <a:gd name="connsiteY4" fmla="*/ 4376 h 10000"/>
                              <a:gd name="connsiteX5" fmla="*/ 259 w 9898"/>
                              <a:gd name="connsiteY5" fmla="*/ 4219 h 10000"/>
                              <a:gd name="connsiteX6" fmla="*/ 309 w 9898"/>
                              <a:gd name="connsiteY6" fmla="*/ 4064 h 10000"/>
                              <a:gd name="connsiteX7" fmla="*/ 362 w 9898"/>
                              <a:gd name="connsiteY7" fmla="*/ 3910 h 10000"/>
                              <a:gd name="connsiteX8" fmla="*/ 413 w 9898"/>
                              <a:gd name="connsiteY8" fmla="*/ 3757 h 10000"/>
                              <a:gd name="connsiteX9" fmla="*/ 465 w 9898"/>
                              <a:gd name="connsiteY9" fmla="*/ 3606 h 10000"/>
                              <a:gd name="connsiteX10" fmla="*/ 515 w 9898"/>
                              <a:gd name="connsiteY10" fmla="*/ 3457 h 10000"/>
                              <a:gd name="connsiteX11" fmla="*/ 566 w 9898"/>
                              <a:gd name="connsiteY11" fmla="*/ 3308 h 10000"/>
                              <a:gd name="connsiteX12" fmla="*/ 619 w 9898"/>
                              <a:gd name="connsiteY12" fmla="*/ 3159 h 10000"/>
                              <a:gd name="connsiteX13" fmla="*/ 671 w 9898"/>
                              <a:gd name="connsiteY13" fmla="*/ 3015 h 10000"/>
                              <a:gd name="connsiteX14" fmla="*/ 723 w 9898"/>
                              <a:gd name="connsiteY14" fmla="*/ 2872 h 10000"/>
                              <a:gd name="connsiteX15" fmla="*/ 773 w 9898"/>
                              <a:gd name="connsiteY15" fmla="*/ 2731 h 10000"/>
                              <a:gd name="connsiteX16" fmla="*/ 825 w 9898"/>
                              <a:gd name="connsiteY16" fmla="*/ 2593 h 10000"/>
                              <a:gd name="connsiteX17" fmla="*/ 876 w 9898"/>
                              <a:gd name="connsiteY17" fmla="*/ 2456 h 10000"/>
                              <a:gd name="connsiteX18" fmla="*/ 928 w 9898"/>
                              <a:gd name="connsiteY18" fmla="*/ 2320 h 10000"/>
                              <a:gd name="connsiteX19" fmla="*/ 979 w 9898"/>
                              <a:gd name="connsiteY19" fmla="*/ 2189 h 10000"/>
                              <a:gd name="connsiteX20" fmla="*/ 1031 w 9898"/>
                              <a:gd name="connsiteY20" fmla="*/ 2061 h 10000"/>
                              <a:gd name="connsiteX21" fmla="*/ 1083 w 9898"/>
                              <a:gd name="connsiteY21" fmla="*/ 1936 h 10000"/>
                              <a:gd name="connsiteX22" fmla="*/ 1135 w 9898"/>
                              <a:gd name="connsiteY22" fmla="*/ 1812 h 10000"/>
                              <a:gd name="connsiteX23" fmla="*/ 1186 w 9898"/>
                              <a:gd name="connsiteY23" fmla="*/ 1694 h 10000"/>
                              <a:gd name="connsiteX24" fmla="*/ 1236 w 9898"/>
                              <a:gd name="connsiteY24" fmla="*/ 1576 h 10000"/>
                              <a:gd name="connsiteX25" fmla="*/ 1290 w 9898"/>
                              <a:gd name="connsiteY25" fmla="*/ 1464 h 10000"/>
                              <a:gd name="connsiteX26" fmla="*/ 1342 w 9898"/>
                              <a:gd name="connsiteY26" fmla="*/ 1355 h 10000"/>
                              <a:gd name="connsiteX27" fmla="*/ 1392 w 9898"/>
                              <a:gd name="connsiteY27" fmla="*/ 1249 h 10000"/>
                              <a:gd name="connsiteX28" fmla="*/ 1442 w 9898"/>
                              <a:gd name="connsiteY28" fmla="*/ 1146 h 10000"/>
                              <a:gd name="connsiteX29" fmla="*/ 1495 w 9898"/>
                              <a:gd name="connsiteY29" fmla="*/ 1048 h 10000"/>
                              <a:gd name="connsiteX30" fmla="*/ 1547 w 9898"/>
                              <a:gd name="connsiteY30" fmla="*/ 956 h 10000"/>
                              <a:gd name="connsiteX31" fmla="*/ 1599 w 9898"/>
                              <a:gd name="connsiteY31" fmla="*/ 864 h 10000"/>
                              <a:gd name="connsiteX32" fmla="*/ 1649 w 9898"/>
                              <a:gd name="connsiteY32" fmla="*/ 779 h 10000"/>
                              <a:gd name="connsiteX33" fmla="*/ 1701 w 9898"/>
                              <a:gd name="connsiteY33" fmla="*/ 697 h 10000"/>
                              <a:gd name="connsiteX34" fmla="*/ 1753 w 9898"/>
                              <a:gd name="connsiteY34" fmla="*/ 618 h 10000"/>
                              <a:gd name="connsiteX35" fmla="*/ 1804 w 9898"/>
                              <a:gd name="connsiteY35" fmla="*/ 546 h 10000"/>
                              <a:gd name="connsiteX36" fmla="*/ 1856 w 9898"/>
                              <a:gd name="connsiteY36" fmla="*/ 477 h 10000"/>
                              <a:gd name="connsiteX37" fmla="*/ 1907 w 9898"/>
                              <a:gd name="connsiteY37" fmla="*/ 410 h 10000"/>
                              <a:gd name="connsiteX38" fmla="*/ 1959 w 9898"/>
                              <a:gd name="connsiteY38" fmla="*/ 351 h 10000"/>
                              <a:gd name="connsiteX39" fmla="*/ 2012 w 9898"/>
                              <a:gd name="connsiteY39" fmla="*/ 296 h 10000"/>
                              <a:gd name="connsiteX40" fmla="*/ 2063 w 9898"/>
                              <a:gd name="connsiteY40" fmla="*/ 245 h 10000"/>
                              <a:gd name="connsiteX41" fmla="*/ 2115 w 9898"/>
                              <a:gd name="connsiteY41" fmla="*/ 198 h 10000"/>
                              <a:gd name="connsiteX42" fmla="*/ 2164 w 9898"/>
                              <a:gd name="connsiteY42" fmla="*/ 157 h 10000"/>
                              <a:gd name="connsiteX43" fmla="*/ 2218 w 9898"/>
                              <a:gd name="connsiteY43" fmla="*/ 122 h 10000"/>
                              <a:gd name="connsiteX44" fmla="*/ 2269 w 9898"/>
                              <a:gd name="connsiteY44" fmla="*/ 88 h 10000"/>
                              <a:gd name="connsiteX45" fmla="*/ 2321 w 9898"/>
                              <a:gd name="connsiteY45" fmla="*/ 61 h 10000"/>
                              <a:gd name="connsiteX46" fmla="*/ 2372 w 9898"/>
                              <a:gd name="connsiteY46" fmla="*/ 39 h 10000"/>
                              <a:gd name="connsiteX47" fmla="*/ 2423 w 9898"/>
                              <a:gd name="connsiteY47" fmla="*/ 24 h 10000"/>
                              <a:gd name="connsiteX48" fmla="*/ 2474 w 9898"/>
                              <a:gd name="connsiteY48" fmla="*/ 10 h 10000"/>
                              <a:gd name="connsiteX49" fmla="*/ 2528 w 9898"/>
                              <a:gd name="connsiteY49" fmla="*/ 2 h 10000"/>
                              <a:gd name="connsiteX50" fmla="*/ 2578 w 9898"/>
                              <a:gd name="connsiteY50" fmla="*/ 0 h 10000"/>
                              <a:gd name="connsiteX51" fmla="*/ 2629 w 9898"/>
                              <a:gd name="connsiteY51" fmla="*/ 2 h 10000"/>
                              <a:gd name="connsiteX52" fmla="*/ 2680 w 9898"/>
                              <a:gd name="connsiteY52" fmla="*/ 10 h 10000"/>
                              <a:gd name="connsiteX53" fmla="*/ 2732 w 9898"/>
                              <a:gd name="connsiteY53" fmla="*/ 24 h 10000"/>
                              <a:gd name="connsiteX54" fmla="*/ 2784 w 9898"/>
                              <a:gd name="connsiteY54" fmla="*/ 39 h 10000"/>
                              <a:gd name="connsiteX55" fmla="*/ 2837 w 9898"/>
                              <a:gd name="connsiteY55" fmla="*/ 61 h 10000"/>
                              <a:gd name="connsiteX56" fmla="*/ 2887 w 9898"/>
                              <a:gd name="connsiteY56" fmla="*/ 88 h 10000"/>
                              <a:gd name="connsiteX57" fmla="*/ 2939 w 9898"/>
                              <a:gd name="connsiteY57" fmla="*/ 122 h 10000"/>
                              <a:gd name="connsiteX58" fmla="*/ 2991 w 9898"/>
                              <a:gd name="connsiteY58" fmla="*/ 157 h 10000"/>
                              <a:gd name="connsiteX59" fmla="*/ 3041 w 9898"/>
                              <a:gd name="connsiteY59" fmla="*/ 198 h 10000"/>
                              <a:gd name="connsiteX60" fmla="*/ 3092 w 9898"/>
                              <a:gd name="connsiteY60" fmla="*/ 245 h 10000"/>
                              <a:gd name="connsiteX61" fmla="*/ 3145 w 9898"/>
                              <a:gd name="connsiteY61" fmla="*/ 296 h 10000"/>
                              <a:gd name="connsiteX62" fmla="*/ 3197 w 9898"/>
                              <a:gd name="connsiteY62" fmla="*/ 351 h 10000"/>
                              <a:gd name="connsiteX63" fmla="*/ 3249 w 9898"/>
                              <a:gd name="connsiteY63" fmla="*/ 410 h 10000"/>
                              <a:gd name="connsiteX64" fmla="*/ 3299 w 9898"/>
                              <a:gd name="connsiteY64" fmla="*/ 477 h 10000"/>
                              <a:gd name="connsiteX65" fmla="*/ 3351 w 9898"/>
                              <a:gd name="connsiteY65" fmla="*/ 546 h 10000"/>
                              <a:gd name="connsiteX66" fmla="*/ 3402 w 9898"/>
                              <a:gd name="connsiteY66" fmla="*/ 618 h 10000"/>
                              <a:gd name="connsiteX67" fmla="*/ 3454 w 9898"/>
                              <a:gd name="connsiteY67" fmla="*/ 697 h 10000"/>
                              <a:gd name="connsiteX68" fmla="*/ 3505 w 9898"/>
                              <a:gd name="connsiteY68" fmla="*/ 779 h 10000"/>
                              <a:gd name="connsiteX69" fmla="*/ 3557 w 9898"/>
                              <a:gd name="connsiteY69" fmla="*/ 864 h 10000"/>
                              <a:gd name="connsiteX70" fmla="*/ 3609 w 9898"/>
                              <a:gd name="connsiteY70" fmla="*/ 956 h 10000"/>
                              <a:gd name="connsiteX71" fmla="*/ 3660 w 9898"/>
                              <a:gd name="connsiteY71" fmla="*/ 1048 h 10000"/>
                              <a:gd name="connsiteX72" fmla="*/ 3712 w 9898"/>
                              <a:gd name="connsiteY72" fmla="*/ 1146 h 10000"/>
                              <a:gd name="connsiteX73" fmla="*/ 3762 w 9898"/>
                              <a:gd name="connsiteY73" fmla="*/ 1249 h 10000"/>
                              <a:gd name="connsiteX74" fmla="*/ 3816 w 9898"/>
                              <a:gd name="connsiteY74" fmla="*/ 1355 h 10000"/>
                              <a:gd name="connsiteX75" fmla="*/ 3868 w 9898"/>
                              <a:gd name="connsiteY75" fmla="*/ 1464 h 10000"/>
                              <a:gd name="connsiteX76" fmla="*/ 3918 w 9898"/>
                              <a:gd name="connsiteY76" fmla="*/ 1576 h 10000"/>
                              <a:gd name="connsiteX77" fmla="*/ 3968 w 9898"/>
                              <a:gd name="connsiteY77" fmla="*/ 1694 h 10000"/>
                              <a:gd name="connsiteX78" fmla="*/ 4020 w 9898"/>
                              <a:gd name="connsiteY78" fmla="*/ 1812 h 10000"/>
                              <a:gd name="connsiteX79" fmla="*/ 4073 w 9898"/>
                              <a:gd name="connsiteY79" fmla="*/ 1936 h 10000"/>
                              <a:gd name="connsiteX80" fmla="*/ 4126 w 9898"/>
                              <a:gd name="connsiteY80" fmla="*/ 2061 h 10000"/>
                              <a:gd name="connsiteX81" fmla="*/ 4176 w 9898"/>
                              <a:gd name="connsiteY81" fmla="*/ 2189 h 10000"/>
                              <a:gd name="connsiteX82" fmla="*/ 4227 w 9898"/>
                              <a:gd name="connsiteY82" fmla="*/ 2320 h 10000"/>
                              <a:gd name="connsiteX83" fmla="*/ 4279 w 9898"/>
                              <a:gd name="connsiteY83" fmla="*/ 2456 h 10000"/>
                              <a:gd name="connsiteX84" fmla="*/ 4331 w 9898"/>
                              <a:gd name="connsiteY84" fmla="*/ 2593 h 10000"/>
                              <a:gd name="connsiteX85" fmla="*/ 4381 w 9898"/>
                              <a:gd name="connsiteY85" fmla="*/ 2731 h 10000"/>
                              <a:gd name="connsiteX86" fmla="*/ 4433 w 9898"/>
                              <a:gd name="connsiteY86" fmla="*/ 2872 h 10000"/>
                              <a:gd name="connsiteX87" fmla="*/ 4485 w 9898"/>
                              <a:gd name="connsiteY87" fmla="*/ 3015 h 10000"/>
                              <a:gd name="connsiteX88" fmla="*/ 4537 w 9898"/>
                              <a:gd name="connsiteY88" fmla="*/ 3159 h 10000"/>
                              <a:gd name="connsiteX89" fmla="*/ 4589 w 9898"/>
                              <a:gd name="connsiteY89" fmla="*/ 3308 h 10000"/>
                              <a:gd name="connsiteX90" fmla="*/ 4640 w 9898"/>
                              <a:gd name="connsiteY90" fmla="*/ 3457 h 10000"/>
                              <a:gd name="connsiteX91" fmla="*/ 4690 w 9898"/>
                              <a:gd name="connsiteY91" fmla="*/ 3606 h 10000"/>
                              <a:gd name="connsiteX92" fmla="*/ 4744 w 9898"/>
                              <a:gd name="connsiteY92" fmla="*/ 3757 h 10000"/>
                              <a:gd name="connsiteX93" fmla="*/ 4795 w 9898"/>
                              <a:gd name="connsiteY93" fmla="*/ 3910 h 10000"/>
                              <a:gd name="connsiteX94" fmla="*/ 4847 w 9898"/>
                              <a:gd name="connsiteY94" fmla="*/ 4064 h 10000"/>
                              <a:gd name="connsiteX95" fmla="*/ 4896 w 9898"/>
                              <a:gd name="connsiteY95" fmla="*/ 4219 h 10000"/>
                              <a:gd name="connsiteX96" fmla="*/ 4949 w 9898"/>
                              <a:gd name="connsiteY96" fmla="*/ 4376 h 10000"/>
                              <a:gd name="connsiteX97" fmla="*/ 5000 w 9898"/>
                              <a:gd name="connsiteY97" fmla="*/ 4529 h 10000"/>
                              <a:gd name="connsiteX98" fmla="*/ 5054 w 9898"/>
                              <a:gd name="connsiteY98" fmla="*/ 4686 h 10000"/>
                              <a:gd name="connsiteX99" fmla="*/ 5106 w 9898"/>
                              <a:gd name="connsiteY99" fmla="*/ 4843 h 10000"/>
                              <a:gd name="connsiteX100" fmla="*/ 5155 w 9898"/>
                              <a:gd name="connsiteY100" fmla="*/ 5000 h 10000"/>
                              <a:gd name="connsiteX101" fmla="*/ 5206 w 9898"/>
                              <a:gd name="connsiteY101" fmla="*/ 5159 h 10000"/>
                              <a:gd name="connsiteX102" fmla="*/ 5258 w 9898"/>
                              <a:gd name="connsiteY102" fmla="*/ 5316 h 10000"/>
                              <a:gd name="connsiteX103" fmla="*/ 5310 w 9898"/>
                              <a:gd name="connsiteY103" fmla="*/ 5471 h 10000"/>
                              <a:gd name="connsiteX104" fmla="*/ 5362 w 9898"/>
                              <a:gd name="connsiteY104" fmla="*/ 5626 h 10000"/>
                              <a:gd name="connsiteX105" fmla="*/ 5413 w 9898"/>
                              <a:gd name="connsiteY105" fmla="*/ 5783 h 10000"/>
                              <a:gd name="connsiteX106" fmla="*/ 5465 w 9898"/>
                              <a:gd name="connsiteY106" fmla="*/ 5938 h 10000"/>
                              <a:gd name="connsiteX107" fmla="*/ 5517 w 9898"/>
                              <a:gd name="connsiteY107" fmla="*/ 6091 h 10000"/>
                              <a:gd name="connsiteX108" fmla="*/ 5569 w 9898"/>
                              <a:gd name="connsiteY108" fmla="*/ 6245 h 10000"/>
                              <a:gd name="connsiteX109" fmla="*/ 5618 w 9898"/>
                              <a:gd name="connsiteY109" fmla="*/ 6396 h 10000"/>
                              <a:gd name="connsiteX110" fmla="*/ 5671 w 9898"/>
                              <a:gd name="connsiteY110" fmla="*/ 6545 h 10000"/>
                              <a:gd name="connsiteX111" fmla="*/ 5723 w 9898"/>
                              <a:gd name="connsiteY111" fmla="*/ 6694 h 10000"/>
                              <a:gd name="connsiteX112" fmla="*/ 5775 w 9898"/>
                              <a:gd name="connsiteY112" fmla="*/ 6843 h 10000"/>
                              <a:gd name="connsiteX113" fmla="*/ 5825 w 9898"/>
                              <a:gd name="connsiteY113" fmla="*/ 6987 h 10000"/>
                              <a:gd name="connsiteX114" fmla="*/ 5876 w 9898"/>
                              <a:gd name="connsiteY114" fmla="*/ 7130 h 10000"/>
                              <a:gd name="connsiteX115" fmla="*/ 5928 w 9898"/>
                              <a:gd name="connsiteY115" fmla="*/ 7271 h 10000"/>
                              <a:gd name="connsiteX116" fmla="*/ 5982 w 9898"/>
                              <a:gd name="connsiteY116" fmla="*/ 7409 h 10000"/>
                              <a:gd name="connsiteX117" fmla="*/ 6034 w 9898"/>
                              <a:gd name="connsiteY117" fmla="*/ 7546 h 10000"/>
                              <a:gd name="connsiteX118" fmla="*/ 6083 w 9898"/>
                              <a:gd name="connsiteY118" fmla="*/ 7682 h 10000"/>
                              <a:gd name="connsiteX119" fmla="*/ 6134 w 9898"/>
                              <a:gd name="connsiteY119" fmla="*/ 7813 h 10000"/>
                              <a:gd name="connsiteX120" fmla="*/ 6186 w 9898"/>
                              <a:gd name="connsiteY120" fmla="*/ 7939 h 10000"/>
                              <a:gd name="connsiteX121" fmla="*/ 6238 w 9898"/>
                              <a:gd name="connsiteY121" fmla="*/ 8066 h 10000"/>
                              <a:gd name="connsiteX122" fmla="*/ 6290 w 9898"/>
                              <a:gd name="connsiteY122" fmla="*/ 8190 h 10000"/>
                              <a:gd name="connsiteX123" fmla="*/ 6342 w 9898"/>
                              <a:gd name="connsiteY123" fmla="*/ 8308 h 10000"/>
                              <a:gd name="connsiteX124" fmla="*/ 6393 w 9898"/>
                              <a:gd name="connsiteY124" fmla="*/ 8424 h 10000"/>
                              <a:gd name="connsiteX125" fmla="*/ 6445 w 9898"/>
                              <a:gd name="connsiteY125" fmla="*/ 8537 h 10000"/>
                              <a:gd name="connsiteX126" fmla="*/ 6496 w 9898"/>
                              <a:gd name="connsiteY126" fmla="*/ 8647 h 10000"/>
                              <a:gd name="connsiteX127" fmla="*/ 6546 w 9898"/>
                              <a:gd name="connsiteY127" fmla="*/ 8753 h 10000"/>
                              <a:gd name="connsiteX128" fmla="*/ 6600 w 9898"/>
                              <a:gd name="connsiteY128" fmla="*/ 8856 h 10000"/>
                              <a:gd name="connsiteX129" fmla="*/ 6651 w 9898"/>
                              <a:gd name="connsiteY129" fmla="*/ 8954 h 10000"/>
                              <a:gd name="connsiteX130" fmla="*/ 6702 w 9898"/>
                              <a:gd name="connsiteY130" fmla="*/ 9046 h 10000"/>
                              <a:gd name="connsiteX131" fmla="*/ 6753 w 9898"/>
                              <a:gd name="connsiteY131" fmla="*/ 9136 h 10000"/>
                              <a:gd name="connsiteX132" fmla="*/ 6805 w 9898"/>
                              <a:gd name="connsiteY132" fmla="*/ 9223 h 10000"/>
                              <a:gd name="connsiteX133" fmla="*/ 6857 w 9898"/>
                              <a:gd name="connsiteY133" fmla="*/ 9305 h 10000"/>
                              <a:gd name="connsiteX134" fmla="*/ 6909 w 9898"/>
                              <a:gd name="connsiteY134" fmla="*/ 9384 h 10000"/>
                              <a:gd name="connsiteX135" fmla="*/ 6959 w 9898"/>
                              <a:gd name="connsiteY135" fmla="*/ 9456 h 10000"/>
                              <a:gd name="connsiteX136" fmla="*/ 7011 w 9898"/>
                              <a:gd name="connsiteY136" fmla="*/ 9525 h 10000"/>
                              <a:gd name="connsiteX137" fmla="*/ 7063 w 9898"/>
                              <a:gd name="connsiteY137" fmla="*/ 9592 h 10000"/>
                              <a:gd name="connsiteX138" fmla="*/ 7114 w 9898"/>
                              <a:gd name="connsiteY138" fmla="*/ 9651 h 10000"/>
                              <a:gd name="connsiteX139" fmla="*/ 7166 w 9898"/>
                              <a:gd name="connsiteY139" fmla="*/ 9706 h 10000"/>
                              <a:gd name="connsiteX140" fmla="*/ 7218 w 9898"/>
                              <a:gd name="connsiteY140" fmla="*/ 9757 h 10000"/>
                              <a:gd name="connsiteX141" fmla="*/ 7270 w 9898"/>
                              <a:gd name="connsiteY141" fmla="*/ 9804 h 10000"/>
                              <a:gd name="connsiteX142" fmla="*/ 7321 w 9898"/>
                              <a:gd name="connsiteY142" fmla="*/ 9845 h 10000"/>
                              <a:gd name="connsiteX143" fmla="*/ 7373 w 9898"/>
                              <a:gd name="connsiteY143" fmla="*/ 9880 h 10000"/>
                              <a:gd name="connsiteX144" fmla="*/ 7424 w 9898"/>
                              <a:gd name="connsiteY144" fmla="*/ 9914 h 10000"/>
                              <a:gd name="connsiteX145" fmla="*/ 7474 w 9898"/>
                              <a:gd name="connsiteY145" fmla="*/ 9941 h 10000"/>
                              <a:gd name="connsiteX146" fmla="*/ 7527 w 9898"/>
                              <a:gd name="connsiteY146" fmla="*/ 9963 h 10000"/>
                              <a:gd name="connsiteX147" fmla="*/ 7579 w 9898"/>
                              <a:gd name="connsiteY147" fmla="*/ 9978 h 10000"/>
                              <a:gd name="connsiteX148" fmla="*/ 7632 w 9898"/>
                              <a:gd name="connsiteY148" fmla="*/ 9992 h 10000"/>
                              <a:gd name="connsiteX149" fmla="*/ 7681 w 9898"/>
                              <a:gd name="connsiteY149" fmla="*/ 10000 h 10000"/>
                              <a:gd name="connsiteX150" fmla="*/ 7732 w 9898"/>
                              <a:gd name="connsiteY150" fmla="*/ 10000 h 10000"/>
                              <a:gd name="connsiteX151" fmla="*/ 7784 w 9898"/>
                              <a:gd name="connsiteY151" fmla="*/ 10000 h 10000"/>
                              <a:gd name="connsiteX152" fmla="*/ 7836 w 9898"/>
                              <a:gd name="connsiteY152" fmla="*/ 9992 h 10000"/>
                              <a:gd name="connsiteX153" fmla="*/ 7887 w 9898"/>
                              <a:gd name="connsiteY153" fmla="*/ 9978 h 10000"/>
                              <a:gd name="connsiteX154" fmla="*/ 7991 w 9898"/>
                              <a:gd name="connsiteY154" fmla="*/ 9941 h 10000"/>
                              <a:gd name="connsiteX155" fmla="*/ 8043 w 9898"/>
                              <a:gd name="connsiteY155" fmla="*/ 9914 h 10000"/>
                              <a:gd name="connsiteX156" fmla="*/ 8095 w 9898"/>
                              <a:gd name="connsiteY156" fmla="*/ 9880 h 10000"/>
                              <a:gd name="connsiteX157" fmla="*/ 8143 w 9898"/>
                              <a:gd name="connsiteY157" fmla="*/ 9845 h 10000"/>
                              <a:gd name="connsiteX158" fmla="*/ 8197 w 9898"/>
                              <a:gd name="connsiteY158" fmla="*/ 9804 h 10000"/>
                              <a:gd name="connsiteX159" fmla="*/ 8249 w 9898"/>
                              <a:gd name="connsiteY159" fmla="*/ 9757 h 10000"/>
                              <a:gd name="connsiteX160" fmla="*/ 8301 w 9898"/>
                              <a:gd name="connsiteY160" fmla="*/ 9706 h 10000"/>
                              <a:gd name="connsiteX161" fmla="*/ 8352 w 9898"/>
                              <a:gd name="connsiteY161" fmla="*/ 9651 h 10000"/>
                              <a:gd name="connsiteX162" fmla="*/ 8402 w 9898"/>
                              <a:gd name="connsiteY162" fmla="*/ 9592 h 10000"/>
                              <a:gd name="connsiteX163" fmla="*/ 8454 w 9898"/>
                              <a:gd name="connsiteY163" fmla="*/ 9525 h 10000"/>
                              <a:gd name="connsiteX164" fmla="*/ 8508 w 9898"/>
                              <a:gd name="connsiteY164" fmla="*/ 9456 h 10000"/>
                              <a:gd name="connsiteX165" fmla="*/ 8560 w 9898"/>
                              <a:gd name="connsiteY165" fmla="*/ 9384 h 10000"/>
                              <a:gd name="connsiteX166" fmla="*/ 8609 w 9898"/>
                              <a:gd name="connsiteY166" fmla="*/ 9305 h 10000"/>
                              <a:gd name="connsiteX167" fmla="*/ 8660 w 9898"/>
                              <a:gd name="connsiteY167" fmla="*/ 9223 h 10000"/>
                              <a:gd name="connsiteX168" fmla="*/ 8712 w 9898"/>
                              <a:gd name="connsiteY168" fmla="*/ 9136 h 10000"/>
                              <a:gd name="connsiteX169" fmla="*/ 8764 w 9898"/>
                              <a:gd name="connsiteY169" fmla="*/ 9046 h 10000"/>
                              <a:gd name="connsiteX170" fmla="*/ 8815 w 9898"/>
                              <a:gd name="connsiteY170" fmla="*/ 8954 h 10000"/>
                              <a:gd name="connsiteX171" fmla="*/ 8919 w 9898"/>
                              <a:gd name="connsiteY171" fmla="*/ 8753 h 10000"/>
                              <a:gd name="connsiteX172" fmla="*/ 9126 w 9898"/>
                              <a:gd name="connsiteY172" fmla="*/ 8308 h 10000"/>
                              <a:gd name="connsiteX173" fmla="*/ 9691 w 9898"/>
                              <a:gd name="connsiteY173" fmla="*/ 6843 h 10000"/>
                              <a:gd name="connsiteX174" fmla="*/ 9898 w 9898"/>
                              <a:gd name="connsiteY174" fmla="*/ 6245 h 10000"/>
                              <a:gd name="connsiteX0" fmla="*/ 0 w 9791"/>
                              <a:gd name="connsiteY0" fmla="*/ 5000 h 10000"/>
                              <a:gd name="connsiteX1" fmla="*/ 53 w 9791"/>
                              <a:gd name="connsiteY1" fmla="*/ 4843 h 10000"/>
                              <a:gd name="connsiteX2" fmla="*/ 105 w 9791"/>
                              <a:gd name="connsiteY2" fmla="*/ 4686 h 10000"/>
                              <a:gd name="connsiteX3" fmla="*/ 156 w 9791"/>
                              <a:gd name="connsiteY3" fmla="*/ 4529 h 10000"/>
                              <a:gd name="connsiteX4" fmla="*/ 208 w 9791"/>
                              <a:gd name="connsiteY4" fmla="*/ 4376 h 10000"/>
                              <a:gd name="connsiteX5" fmla="*/ 262 w 9791"/>
                              <a:gd name="connsiteY5" fmla="*/ 4219 h 10000"/>
                              <a:gd name="connsiteX6" fmla="*/ 312 w 9791"/>
                              <a:gd name="connsiteY6" fmla="*/ 4064 h 10000"/>
                              <a:gd name="connsiteX7" fmla="*/ 366 w 9791"/>
                              <a:gd name="connsiteY7" fmla="*/ 3910 h 10000"/>
                              <a:gd name="connsiteX8" fmla="*/ 417 w 9791"/>
                              <a:gd name="connsiteY8" fmla="*/ 3757 h 10000"/>
                              <a:gd name="connsiteX9" fmla="*/ 470 w 9791"/>
                              <a:gd name="connsiteY9" fmla="*/ 3606 h 10000"/>
                              <a:gd name="connsiteX10" fmla="*/ 520 w 9791"/>
                              <a:gd name="connsiteY10" fmla="*/ 3457 h 10000"/>
                              <a:gd name="connsiteX11" fmla="*/ 572 w 9791"/>
                              <a:gd name="connsiteY11" fmla="*/ 3308 h 10000"/>
                              <a:gd name="connsiteX12" fmla="*/ 625 w 9791"/>
                              <a:gd name="connsiteY12" fmla="*/ 3159 h 10000"/>
                              <a:gd name="connsiteX13" fmla="*/ 678 w 9791"/>
                              <a:gd name="connsiteY13" fmla="*/ 3015 h 10000"/>
                              <a:gd name="connsiteX14" fmla="*/ 730 w 9791"/>
                              <a:gd name="connsiteY14" fmla="*/ 2872 h 10000"/>
                              <a:gd name="connsiteX15" fmla="*/ 781 w 9791"/>
                              <a:gd name="connsiteY15" fmla="*/ 2731 h 10000"/>
                              <a:gd name="connsiteX16" fmla="*/ 834 w 9791"/>
                              <a:gd name="connsiteY16" fmla="*/ 2593 h 10000"/>
                              <a:gd name="connsiteX17" fmla="*/ 885 w 9791"/>
                              <a:gd name="connsiteY17" fmla="*/ 2456 h 10000"/>
                              <a:gd name="connsiteX18" fmla="*/ 938 w 9791"/>
                              <a:gd name="connsiteY18" fmla="*/ 2320 h 10000"/>
                              <a:gd name="connsiteX19" fmla="*/ 989 w 9791"/>
                              <a:gd name="connsiteY19" fmla="*/ 2189 h 10000"/>
                              <a:gd name="connsiteX20" fmla="*/ 1042 w 9791"/>
                              <a:gd name="connsiteY20" fmla="*/ 2061 h 10000"/>
                              <a:gd name="connsiteX21" fmla="*/ 1094 w 9791"/>
                              <a:gd name="connsiteY21" fmla="*/ 1936 h 10000"/>
                              <a:gd name="connsiteX22" fmla="*/ 1147 w 9791"/>
                              <a:gd name="connsiteY22" fmla="*/ 1812 h 10000"/>
                              <a:gd name="connsiteX23" fmla="*/ 1198 w 9791"/>
                              <a:gd name="connsiteY23" fmla="*/ 1694 h 10000"/>
                              <a:gd name="connsiteX24" fmla="*/ 1249 w 9791"/>
                              <a:gd name="connsiteY24" fmla="*/ 1576 h 10000"/>
                              <a:gd name="connsiteX25" fmla="*/ 1303 w 9791"/>
                              <a:gd name="connsiteY25" fmla="*/ 1464 h 10000"/>
                              <a:gd name="connsiteX26" fmla="*/ 1356 w 9791"/>
                              <a:gd name="connsiteY26" fmla="*/ 1355 h 10000"/>
                              <a:gd name="connsiteX27" fmla="*/ 1406 w 9791"/>
                              <a:gd name="connsiteY27" fmla="*/ 1249 h 10000"/>
                              <a:gd name="connsiteX28" fmla="*/ 1457 w 9791"/>
                              <a:gd name="connsiteY28" fmla="*/ 1146 h 10000"/>
                              <a:gd name="connsiteX29" fmla="*/ 1510 w 9791"/>
                              <a:gd name="connsiteY29" fmla="*/ 1048 h 10000"/>
                              <a:gd name="connsiteX30" fmla="*/ 1563 w 9791"/>
                              <a:gd name="connsiteY30" fmla="*/ 956 h 10000"/>
                              <a:gd name="connsiteX31" fmla="*/ 1615 w 9791"/>
                              <a:gd name="connsiteY31" fmla="*/ 864 h 10000"/>
                              <a:gd name="connsiteX32" fmla="*/ 1666 w 9791"/>
                              <a:gd name="connsiteY32" fmla="*/ 779 h 10000"/>
                              <a:gd name="connsiteX33" fmla="*/ 1719 w 9791"/>
                              <a:gd name="connsiteY33" fmla="*/ 697 h 10000"/>
                              <a:gd name="connsiteX34" fmla="*/ 1771 w 9791"/>
                              <a:gd name="connsiteY34" fmla="*/ 618 h 10000"/>
                              <a:gd name="connsiteX35" fmla="*/ 1823 w 9791"/>
                              <a:gd name="connsiteY35" fmla="*/ 546 h 10000"/>
                              <a:gd name="connsiteX36" fmla="*/ 1875 w 9791"/>
                              <a:gd name="connsiteY36" fmla="*/ 477 h 10000"/>
                              <a:gd name="connsiteX37" fmla="*/ 1927 w 9791"/>
                              <a:gd name="connsiteY37" fmla="*/ 410 h 10000"/>
                              <a:gd name="connsiteX38" fmla="*/ 1979 w 9791"/>
                              <a:gd name="connsiteY38" fmla="*/ 351 h 10000"/>
                              <a:gd name="connsiteX39" fmla="*/ 2033 w 9791"/>
                              <a:gd name="connsiteY39" fmla="*/ 296 h 10000"/>
                              <a:gd name="connsiteX40" fmla="*/ 2084 w 9791"/>
                              <a:gd name="connsiteY40" fmla="*/ 245 h 10000"/>
                              <a:gd name="connsiteX41" fmla="*/ 2137 w 9791"/>
                              <a:gd name="connsiteY41" fmla="*/ 198 h 10000"/>
                              <a:gd name="connsiteX42" fmla="*/ 2186 w 9791"/>
                              <a:gd name="connsiteY42" fmla="*/ 157 h 10000"/>
                              <a:gd name="connsiteX43" fmla="*/ 2241 w 9791"/>
                              <a:gd name="connsiteY43" fmla="*/ 122 h 10000"/>
                              <a:gd name="connsiteX44" fmla="*/ 2292 w 9791"/>
                              <a:gd name="connsiteY44" fmla="*/ 88 h 10000"/>
                              <a:gd name="connsiteX45" fmla="*/ 2345 w 9791"/>
                              <a:gd name="connsiteY45" fmla="*/ 61 h 10000"/>
                              <a:gd name="connsiteX46" fmla="*/ 2396 w 9791"/>
                              <a:gd name="connsiteY46" fmla="*/ 39 h 10000"/>
                              <a:gd name="connsiteX47" fmla="*/ 2448 w 9791"/>
                              <a:gd name="connsiteY47" fmla="*/ 24 h 10000"/>
                              <a:gd name="connsiteX48" fmla="*/ 2499 w 9791"/>
                              <a:gd name="connsiteY48" fmla="*/ 10 h 10000"/>
                              <a:gd name="connsiteX49" fmla="*/ 2554 w 9791"/>
                              <a:gd name="connsiteY49" fmla="*/ 2 h 10000"/>
                              <a:gd name="connsiteX50" fmla="*/ 2605 w 9791"/>
                              <a:gd name="connsiteY50" fmla="*/ 0 h 10000"/>
                              <a:gd name="connsiteX51" fmla="*/ 2656 w 9791"/>
                              <a:gd name="connsiteY51" fmla="*/ 2 h 10000"/>
                              <a:gd name="connsiteX52" fmla="*/ 2708 w 9791"/>
                              <a:gd name="connsiteY52" fmla="*/ 10 h 10000"/>
                              <a:gd name="connsiteX53" fmla="*/ 2760 w 9791"/>
                              <a:gd name="connsiteY53" fmla="*/ 24 h 10000"/>
                              <a:gd name="connsiteX54" fmla="*/ 2813 w 9791"/>
                              <a:gd name="connsiteY54" fmla="*/ 39 h 10000"/>
                              <a:gd name="connsiteX55" fmla="*/ 2866 w 9791"/>
                              <a:gd name="connsiteY55" fmla="*/ 61 h 10000"/>
                              <a:gd name="connsiteX56" fmla="*/ 2917 w 9791"/>
                              <a:gd name="connsiteY56" fmla="*/ 88 h 10000"/>
                              <a:gd name="connsiteX57" fmla="*/ 2969 w 9791"/>
                              <a:gd name="connsiteY57" fmla="*/ 122 h 10000"/>
                              <a:gd name="connsiteX58" fmla="*/ 3022 w 9791"/>
                              <a:gd name="connsiteY58" fmla="*/ 157 h 10000"/>
                              <a:gd name="connsiteX59" fmla="*/ 3072 w 9791"/>
                              <a:gd name="connsiteY59" fmla="*/ 198 h 10000"/>
                              <a:gd name="connsiteX60" fmla="*/ 3124 w 9791"/>
                              <a:gd name="connsiteY60" fmla="*/ 245 h 10000"/>
                              <a:gd name="connsiteX61" fmla="*/ 3177 w 9791"/>
                              <a:gd name="connsiteY61" fmla="*/ 296 h 10000"/>
                              <a:gd name="connsiteX62" fmla="*/ 3230 w 9791"/>
                              <a:gd name="connsiteY62" fmla="*/ 351 h 10000"/>
                              <a:gd name="connsiteX63" fmla="*/ 3282 w 9791"/>
                              <a:gd name="connsiteY63" fmla="*/ 410 h 10000"/>
                              <a:gd name="connsiteX64" fmla="*/ 3333 w 9791"/>
                              <a:gd name="connsiteY64" fmla="*/ 477 h 10000"/>
                              <a:gd name="connsiteX65" fmla="*/ 3386 w 9791"/>
                              <a:gd name="connsiteY65" fmla="*/ 546 h 10000"/>
                              <a:gd name="connsiteX66" fmla="*/ 3437 w 9791"/>
                              <a:gd name="connsiteY66" fmla="*/ 618 h 10000"/>
                              <a:gd name="connsiteX67" fmla="*/ 3490 w 9791"/>
                              <a:gd name="connsiteY67" fmla="*/ 697 h 10000"/>
                              <a:gd name="connsiteX68" fmla="*/ 3541 w 9791"/>
                              <a:gd name="connsiteY68" fmla="*/ 779 h 10000"/>
                              <a:gd name="connsiteX69" fmla="*/ 3594 w 9791"/>
                              <a:gd name="connsiteY69" fmla="*/ 864 h 10000"/>
                              <a:gd name="connsiteX70" fmla="*/ 3646 w 9791"/>
                              <a:gd name="connsiteY70" fmla="*/ 956 h 10000"/>
                              <a:gd name="connsiteX71" fmla="*/ 3698 w 9791"/>
                              <a:gd name="connsiteY71" fmla="*/ 1048 h 10000"/>
                              <a:gd name="connsiteX72" fmla="*/ 3750 w 9791"/>
                              <a:gd name="connsiteY72" fmla="*/ 1146 h 10000"/>
                              <a:gd name="connsiteX73" fmla="*/ 3801 w 9791"/>
                              <a:gd name="connsiteY73" fmla="*/ 1249 h 10000"/>
                              <a:gd name="connsiteX74" fmla="*/ 3855 w 9791"/>
                              <a:gd name="connsiteY74" fmla="*/ 1355 h 10000"/>
                              <a:gd name="connsiteX75" fmla="*/ 3908 w 9791"/>
                              <a:gd name="connsiteY75" fmla="*/ 1464 h 10000"/>
                              <a:gd name="connsiteX76" fmla="*/ 3958 w 9791"/>
                              <a:gd name="connsiteY76" fmla="*/ 1576 h 10000"/>
                              <a:gd name="connsiteX77" fmla="*/ 4009 w 9791"/>
                              <a:gd name="connsiteY77" fmla="*/ 1694 h 10000"/>
                              <a:gd name="connsiteX78" fmla="*/ 4061 w 9791"/>
                              <a:gd name="connsiteY78" fmla="*/ 1812 h 10000"/>
                              <a:gd name="connsiteX79" fmla="*/ 4115 w 9791"/>
                              <a:gd name="connsiteY79" fmla="*/ 1936 h 10000"/>
                              <a:gd name="connsiteX80" fmla="*/ 4169 w 9791"/>
                              <a:gd name="connsiteY80" fmla="*/ 2061 h 10000"/>
                              <a:gd name="connsiteX81" fmla="*/ 4219 w 9791"/>
                              <a:gd name="connsiteY81" fmla="*/ 2189 h 10000"/>
                              <a:gd name="connsiteX82" fmla="*/ 4271 w 9791"/>
                              <a:gd name="connsiteY82" fmla="*/ 2320 h 10000"/>
                              <a:gd name="connsiteX83" fmla="*/ 4323 w 9791"/>
                              <a:gd name="connsiteY83" fmla="*/ 2456 h 10000"/>
                              <a:gd name="connsiteX84" fmla="*/ 4376 w 9791"/>
                              <a:gd name="connsiteY84" fmla="*/ 2593 h 10000"/>
                              <a:gd name="connsiteX85" fmla="*/ 4426 w 9791"/>
                              <a:gd name="connsiteY85" fmla="*/ 2731 h 10000"/>
                              <a:gd name="connsiteX86" fmla="*/ 4479 w 9791"/>
                              <a:gd name="connsiteY86" fmla="*/ 2872 h 10000"/>
                              <a:gd name="connsiteX87" fmla="*/ 4531 w 9791"/>
                              <a:gd name="connsiteY87" fmla="*/ 3015 h 10000"/>
                              <a:gd name="connsiteX88" fmla="*/ 4584 w 9791"/>
                              <a:gd name="connsiteY88" fmla="*/ 3159 h 10000"/>
                              <a:gd name="connsiteX89" fmla="*/ 4636 w 9791"/>
                              <a:gd name="connsiteY89" fmla="*/ 3308 h 10000"/>
                              <a:gd name="connsiteX90" fmla="*/ 4688 w 9791"/>
                              <a:gd name="connsiteY90" fmla="*/ 3457 h 10000"/>
                              <a:gd name="connsiteX91" fmla="*/ 4738 w 9791"/>
                              <a:gd name="connsiteY91" fmla="*/ 3606 h 10000"/>
                              <a:gd name="connsiteX92" fmla="*/ 4793 w 9791"/>
                              <a:gd name="connsiteY92" fmla="*/ 3757 h 10000"/>
                              <a:gd name="connsiteX93" fmla="*/ 4844 w 9791"/>
                              <a:gd name="connsiteY93" fmla="*/ 3910 h 10000"/>
                              <a:gd name="connsiteX94" fmla="*/ 4897 w 9791"/>
                              <a:gd name="connsiteY94" fmla="*/ 4064 h 10000"/>
                              <a:gd name="connsiteX95" fmla="*/ 4946 w 9791"/>
                              <a:gd name="connsiteY95" fmla="*/ 4219 h 10000"/>
                              <a:gd name="connsiteX96" fmla="*/ 5000 w 9791"/>
                              <a:gd name="connsiteY96" fmla="*/ 4376 h 10000"/>
                              <a:gd name="connsiteX97" fmla="*/ 5052 w 9791"/>
                              <a:gd name="connsiteY97" fmla="*/ 4529 h 10000"/>
                              <a:gd name="connsiteX98" fmla="*/ 5106 w 9791"/>
                              <a:gd name="connsiteY98" fmla="*/ 4686 h 10000"/>
                              <a:gd name="connsiteX99" fmla="*/ 5159 w 9791"/>
                              <a:gd name="connsiteY99" fmla="*/ 4843 h 10000"/>
                              <a:gd name="connsiteX100" fmla="*/ 5208 w 9791"/>
                              <a:gd name="connsiteY100" fmla="*/ 5000 h 10000"/>
                              <a:gd name="connsiteX101" fmla="*/ 5260 w 9791"/>
                              <a:gd name="connsiteY101" fmla="*/ 5159 h 10000"/>
                              <a:gd name="connsiteX102" fmla="*/ 5312 w 9791"/>
                              <a:gd name="connsiteY102" fmla="*/ 5316 h 10000"/>
                              <a:gd name="connsiteX103" fmla="*/ 5365 w 9791"/>
                              <a:gd name="connsiteY103" fmla="*/ 5471 h 10000"/>
                              <a:gd name="connsiteX104" fmla="*/ 5417 w 9791"/>
                              <a:gd name="connsiteY104" fmla="*/ 5626 h 10000"/>
                              <a:gd name="connsiteX105" fmla="*/ 5469 w 9791"/>
                              <a:gd name="connsiteY105" fmla="*/ 5783 h 10000"/>
                              <a:gd name="connsiteX106" fmla="*/ 5521 w 9791"/>
                              <a:gd name="connsiteY106" fmla="*/ 5938 h 10000"/>
                              <a:gd name="connsiteX107" fmla="*/ 5574 w 9791"/>
                              <a:gd name="connsiteY107" fmla="*/ 6091 h 10000"/>
                              <a:gd name="connsiteX108" fmla="*/ 5626 w 9791"/>
                              <a:gd name="connsiteY108" fmla="*/ 6245 h 10000"/>
                              <a:gd name="connsiteX109" fmla="*/ 5676 w 9791"/>
                              <a:gd name="connsiteY109" fmla="*/ 6396 h 10000"/>
                              <a:gd name="connsiteX110" fmla="*/ 5729 w 9791"/>
                              <a:gd name="connsiteY110" fmla="*/ 6545 h 10000"/>
                              <a:gd name="connsiteX111" fmla="*/ 5782 w 9791"/>
                              <a:gd name="connsiteY111" fmla="*/ 6694 h 10000"/>
                              <a:gd name="connsiteX112" fmla="*/ 5835 w 9791"/>
                              <a:gd name="connsiteY112" fmla="*/ 6843 h 10000"/>
                              <a:gd name="connsiteX113" fmla="*/ 5885 w 9791"/>
                              <a:gd name="connsiteY113" fmla="*/ 6987 h 10000"/>
                              <a:gd name="connsiteX114" fmla="*/ 5937 w 9791"/>
                              <a:gd name="connsiteY114" fmla="*/ 7130 h 10000"/>
                              <a:gd name="connsiteX115" fmla="*/ 5989 w 9791"/>
                              <a:gd name="connsiteY115" fmla="*/ 7271 h 10000"/>
                              <a:gd name="connsiteX116" fmla="*/ 6044 w 9791"/>
                              <a:gd name="connsiteY116" fmla="*/ 7409 h 10000"/>
                              <a:gd name="connsiteX117" fmla="*/ 6096 w 9791"/>
                              <a:gd name="connsiteY117" fmla="*/ 7546 h 10000"/>
                              <a:gd name="connsiteX118" fmla="*/ 6146 w 9791"/>
                              <a:gd name="connsiteY118" fmla="*/ 7682 h 10000"/>
                              <a:gd name="connsiteX119" fmla="*/ 6197 w 9791"/>
                              <a:gd name="connsiteY119" fmla="*/ 7813 h 10000"/>
                              <a:gd name="connsiteX120" fmla="*/ 6250 w 9791"/>
                              <a:gd name="connsiteY120" fmla="*/ 7939 h 10000"/>
                              <a:gd name="connsiteX121" fmla="*/ 6302 w 9791"/>
                              <a:gd name="connsiteY121" fmla="*/ 8066 h 10000"/>
                              <a:gd name="connsiteX122" fmla="*/ 6355 w 9791"/>
                              <a:gd name="connsiteY122" fmla="*/ 8190 h 10000"/>
                              <a:gd name="connsiteX123" fmla="*/ 6407 w 9791"/>
                              <a:gd name="connsiteY123" fmla="*/ 8308 h 10000"/>
                              <a:gd name="connsiteX124" fmla="*/ 6459 w 9791"/>
                              <a:gd name="connsiteY124" fmla="*/ 8424 h 10000"/>
                              <a:gd name="connsiteX125" fmla="*/ 6511 w 9791"/>
                              <a:gd name="connsiteY125" fmla="*/ 8537 h 10000"/>
                              <a:gd name="connsiteX126" fmla="*/ 6563 w 9791"/>
                              <a:gd name="connsiteY126" fmla="*/ 8647 h 10000"/>
                              <a:gd name="connsiteX127" fmla="*/ 6613 w 9791"/>
                              <a:gd name="connsiteY127" fmla="*/ 8753 h 10000"/>
                              <a:gd name="connsiteX128" fmla="*/ 6668 w 9791"/>
                              <a:gd name="connsiteY128" fmla="*/ 8856 h 10000"/>
                              <a:gd name="connsiteX129" fmla="*/ 6720 w 9791"/>
                              <a:gd name="connsiteY129" fmla="*/ 8954 h 10000"/>
                              <a:gd name="connsiteX130" fmla="*/ 6771 w 9791"/>
                              <a:gd name="connsiteY130" fmla="*/ 9046 h 10000"/>
                              <a:gd name="connsiteX131" fmla="*/ 6823 w 9791"/>
                              <a:gd name="connsiteY131" fmla="*/ 9136 h 10000"/>
                              <a:gd name="connsiteX132" fmla="*/ 6875 w 9791"/>
                              <a:gd name="connsiteY132" fmla="*/ 9223 h 10000"/>
                              <a:gd name="connsiteX133" fmla="*/ 6928 w 9791"/>
                              <a:gd name="connsiteY133" fmla="*/ 9305 h 10000"/>
                              <a:gd name="connsiteX134" fmla="*/ 6980 w 9791"/>
                              <a:gd name="connsiteY134" fmla="*/ 9384 h 10000"/>
                              <a:gd name="connsiteX135" fmla="*/ 7031 w 9791"/>
                              <a:gd name="connsiteY135" fmla="*/ 9456 h 10000"/>
                              <a:gd name="connsiteX136" fmla="*/ 7083 w 9791"/>
                              <a:gd name="connsiteY136" fmla="*/ 9525 h 10000"/>
                              <a:gd name="connsiteX137" fmla="*/ 7136 w 9791"/>
                              <a:gd name="connsiteY137" fmla="*/ 9592 h 10000"/>
                              <a:gd name="connsiteX138" fmla="*/ 7187 w 9791"/>
                              <a:gd name="connsiteY138" fmla="*/ 9651 h 10000"/>
                              <a:gd name="connsiteX139" fmla="*/ 7240 w 9791"/>
                              <a:gd name="connsiteY139" fmla="*/ 9706 h 10000"/>
                              <a:gd name="connsiteX140" fmla="*/ 7292 w 9791"/>
                              <a:gd name="connsiteY140" fmla="*/ 9757 h 10000"/>
                              <a:gd name="connsiteX141" fmla="*/ 7345 w 9791"/>
                              <a:gd name="connsiteY141" fmla="*/ 9804 h 10000"/>
                              <a:gd name="connsiteX142" fmla="*/ 7396 w 9791"/>
                              <a:gd name="connsiteY142" fmla="*/ 9845 h 10000"/>
                              <a:gd name="connsiteX143" fmla="*/ 7449 w 9791"/>
                              <a:gd name="connsiteY143" fmla="*/ 9880 h 10000"/>
                              <a:gd name="connsiteX144" fmla="*/ 7501 w 9791"/>
                              <a:gd name="connsiteY144" fmla="*/ 9914 h 10000"/>
                              <a:gd name="connsiteX145" fmla="*/ 7551 w 9791"/>
                              <a:gd name="connsiteY145" fmla="*/ 9941 h 10000"/>
                              <a:gd name="connsiteX146" fmla="*/ 7605 w 9791"/>
                              <a:gd name="connsiteY146" fmla="*/ 9963 h 10000"/>
                              <a:gd name="connsiteX147" fmla="*/ 7657 w 9791"/>
                              <a:gd name="connsiteY147" fmla="*/ 9978 h 10000"/>
                              <a:gd name="connsiteX148" fmla="*/ 7711 w 9791"/>
                              <a:gd name="connsiteY148" fmla="*/ 9992 h 10000"/>
                              <a:gd name="connsiteX149" fmla="*/ 7760 w 9791"/>
                              <a:gd name="connsiteY149" fmla="*/ 10000 h 10000"/>
                              <a:gd name="connsiteX150" fmla="*/ 7812 w 9791"/>
                              <a:gd name="connsiteY150" fmla="*/ 10000 h 10000"/>
                              <a:gd name="connsiteX151" fmla="*/ 7864 w 9791"/>
                              <a:gd name="connsiteY151" fmla="*/ 10000 h 10000"/>
                              <a:gd name="connsiteX152" fmla="*/ 7917 w 9791"/>
                              <a:gd name="connsiteY152" fmla="*/ 9992 h 10000"/>
                              <a:gd name="connsiteX153" fmla="*/ 7968 w 9791"/>
                              <a:gd name="connsiteY153" fmla="*/ 9978 h 10000"/>
                              <a:gd name="connsiteX154" fmla="*/ 8073 w 9791"/>
                              <a:gd name="connsiteY154" fmla="*/ 9941 h 10000"/>
                              <a:gd name="connsiteX155" fmla="*/ 8126 w 9791"/>
                              <a:gd name="connsiteY155" fmla="*/ 9914 h 10000"/>
                              <a:gd name="connsiteX156" fmla="*/ 8178 w 9791"/>
                              <a:gd name="connsiteY156" fmla="*/ 9880 h 10000"/>
                              <a:gd name="connsiteX157" fmla="*/ 8227 w 9791"/>
                              <a:gd name="connsiteY157" fmla="*/ 9845 h 10000"/>
                              <a:gd name="connsiteX158" fmla="*/ 8281 w 9791"/>
                              <a:gd name="connsiteY158" fmla="*/ 9804 h 10000"/>
                              <a:gd name="connsiteX159" fmla="*/ 8334 w 9791"/>
                              <a:gd name="connsiteY159" fmla="*/ 9757 h 10000"/>
                              <a:gd name="connsiteX160" fmla="*/ 8387 w 9791"/>
                              <a:gd name="connsiteY160" fmla="*/ 9706 h 10000"/>
                              <a:gd name="connsiteX161" fmla="*/ 8438 w 9791"/>
                              <a:gd name="connsiteY161" fmla="*/ 9651 h 10000"/>
                              <a:gd name="connsiteX162" fmla="*/ 8489 w 9791"/>
                              <a:gd name="connsiteY162" fmla="*/ 9592 h 10000"/>
                              <a:gd name="connsiteX163" fmla="*/ 8541 w 9791"/>
                              <a:gd name="connsiteY163" fmla="*/ 9525 h 10000"/>
                              <a:gd name="connsiteX164" fmla="*/ 8596 w 9791"/>
                              <a:gd name="connsiteY164" fmla="*/ 9456 h 10000"/>
                              <a:gd name="connsiteX165" fmla="*/ 8648 w 9791"/>
                              <a:gd name="connsiteY165" fmla="*/ 9384 h 10000"/>
                              <a:gd name="connsiteX166" fmla="*/ 8698 w 9791"/>
                              <a:gd name="connsiteY166" fmla="*/ 9305 h 10000"/>
                              <a:gd name="connsiteX167" fmla="*/ 8749 w 9791"/>
                              <a:gd name="connsiteY167" fmla="*/ 9223 h 10000"/>
                              <a:gd name="connsiteX168" fmla="*/ 8802 w 9791"/>
                              <a:gd name="connsiteY168" fmla="*/ 9136 h 10000"/>
                              <a:gd name="connsiteX169" fmla="*/ 8854 w 9791"/>
                              <a:gd name="connsiteY169" fmla="*/ 9046 h 10000"/>
                              <a:gd name="connsiteX170" fmla="*/ 8906 w 9791"/>
                              <a:gd name="connsiteY170" fmla="*/ 8954 h 10000"/>
                              <a:gd name="connsiteX171" fmla="*/ 9011 w 9791"/>
                              <a:gd name="connsiteY171" fmla="*/ 8753 h 10000"/>
                              <a:gd name="connsiteX172" fmla="*/ 9220 w 9791"/>
                              <a:gd name="connsiteY172" fmla="*/ 8308 h 10000"/>
                              <a:gd name="connsiteX173" fmla="*/ 9791 w 9791"/>
                              <a:gd name="connsiteY173" fmla="*/ 6843 h 10000"/>
                              <a:gd name="connsiteX0" fmla="*/ 0 w 9417"/>
                              <a:gd name="connsiteY0" fmla="*/ 5000 h 10000"/>
                              <a:gd name="connsiteX1" fmla="*/ 54 w 9417"/>
                              <a:gd name="connsiteY1" fmla="*/ 4843 h 10000"/>
                              <a:gd name="connsiteX2" fmla="*/ 107 w 9417"/>
                              <a:gd name="connsiteY2" fmla="*/ 4686 h 10000"/>
                              <a:gd name="connsiteX3" fmla="*/ 159 w 9417"/>
                              <a:gd name="connsiteY3" fmla="*/ 4529 h 10000"/>
                              <a:gd name="connsiteX4" fmla="*/ 212 w 9417"/>
                              <a:gd name="connsiteY4" fmla="*/ 4376 h 10000"/>
                              <a:gd name="connsiteX5" fmla="*/ 268 w 9417"/>
                              <a:gd name="connsiteY5" fmla="*/ 4219 h 10000"/>
                              <a:gd name="connsiteX6" fmla="*/ 319 w 9417"/>
                              <a:gd name="connsiteY6" fmla="*/ 4064 h 10000"/>
                              <a:gd name="connsiteX7" fmla="*/ 374 w 9417"/>
                              <a:gd name="connsiteY7" fmla="*/ 3910 h 10000"/>
                              <a:gd name="connsiteX8" fmla="*/ 426 w 9417"/>
                              <a:gd name="connsiteY8" fmla="*/ 3757 h 10000"/>
                              <a:gd name="connsiteX9" fmla="*/ 480 w 9417"/>
                              <a:gd name="connsiteY9" fmla="*/ 3606 h 10000"/>
                              <a:gd name="connsiteX10" fmla="*/ 531 w 9417"/>
                              <a:gd name="connsiteY10" fmla="*/ 3457 h 10000"/>
                              <a:gd name="connsiteX11" fmla="*/ 584 w 9417"/>
                              <a:gd name="connsiteY11" fmla="*/ 3308 h 10000"/>
                              <a:gd name="connsiteX12" fmla="*/ 638 w 9417"/>
                              <a:gd name="connsiteY12" fmla="*/ 3159 h 10000"/>
                              <a:gd name="connsiteX13" fmla="*/ 692 w 9417"/>
                              <a:gd name="connsiteY13" fmla="*/ 3015 h 10000"/>
                              <a:gd name="connsiteX14" fmla="*/ 746 w 9417"/>
                              <a:gd name="connsiteY14" fmla="*/ 2872 h 10000"/>
                              <a:gd name="connsiteX15" fmla="*/ 798 w 9417"/>
                              <a:gd name="connsiteY15" fmla="*/ 2731 h 10000"/>
                              <a:gd name="connsiteX16" fmla="*/ 852 w 9417"/>
                              <a:gd name="connsiteY16" fmla="*/ 2593 h 10000"/>
                              <a:gd name="connsiteX17" fmla="*/ 904 w 9417"/>
                              <a:gd name="connsiteY17" fmla="*/ 2456 h 10000"/>
                              <a:gd name="connsiteX18" fmla="*/ 958 w 9417"/>
                              <a:gd name="connsiteY18" fmla="*/ 2320 h 10000"/>
                              <a:gd name="connsiteX19" fmla="*/ 1010 w 9417"/>
                              <a:gd name="connsiteY19" fmla="*/ 2189 h 10000"/>
                              <a:gd name="connsiteX20" fmla="*/ 1064 w 9417"/>
                              <a:gd name="connsiteY20" fmla="*/ 2061 h 10000"/>
                              <a:gd name="connsiteX21" fmla="*/ 1117 w 9417"/>
                              <a:gd name="connsiteY21" fmla="*/ 1936 h 10000"/>
                              <a:gd name="connsiteX22" fmla="*/ 1171 w 9417"/>
                              <a:gd name="connsiteY22" fmla="*/ 1812 h 10000"/>
                              <a:gd name="connsiteX23" fmla="*/ 1224 w 9417"/>
                              <a:gd name="connsiteY23" fmla="*/ 1694 h 10000"/>
                              <a:gd name="connsiteX24" fmla="*/ 1276 w 9417"/>
                              <a:gd name="connsiteY24" fmla="*/ 1576 h 10000"/>
                              <a:gd name="connsiteX25" fmla="*/ 1331 w 9417"/>
                              <a:gd name="connsiteY25" fmla="*/ 1464 h 10000"/>
                              <a:gd name="connsiteX26" fmla="*/ 1385 w 9417"/>
                              <a:gd name="connsiteY26" fmla="*/ 1355 h 10000"/>
                              <a:gd name="connsiteX27" fmla="*/ 1436 w 9417"/>
                              <a:gd name="connsiteY27" fmla="*/ 1249 h 10000"/>
                              <a:gd name="connsiteX28" fmla="*/ 1488 w 9417"/>
                              <a:gd name="connsiteY28" fmla="*/ 1146 h 10000"/>
                              <a:gd name="connsiteX29" fmla="*/ 1542 w 9417"/>
                              <a:gd name="connsiteY29" fmla="*/ 1048 h 10000"/>
                              <a:gd name="connsiteX30" fmla="*/ 1596 w 9417"/>
                              <a:gd name="connsiteY30" fmla="*/ 956 h 10000"/>
                              <a:gd name="connsiteX31" fmla="*/ 1649 w 9417"/>
                              <a:gd name="connsiteY31" fmla="*/ 864 h 10000"/>
                              <a:gd name="connsiteX32" fmla="*/ 1702 w 9417"/>
                              <a:gd name="connsiteY32" fmla="*/ 779 h 10000"/>
                              <a:gd name="connsiteX33" fmla="*/ 1756 w 9417"/>
                              <a:gd name="connsiteY33" fmla="*/ 697 h 10000"/>
                              <a:gd name="connsiteX34" fmla="*/ 1809 w 9417"/>
                              <a:gd name="connsiteY34" fmla="*/ 618 h 10000"/>
                              <a:gd name="connsiteX35" fmla="*/ 1862 w 9417"/>
                              <a:gd name="connsiteY35" fmla="*/ 546 h 10000"/>
                              <a:gd name="connsiteX36" fmla="*/ 1915 w 9417"/>
                              <a:gd name="connsiteY36" fmla="*/ 477 h 10000"/>
                              <a:gd name="connsiteX37" fmla="*/ 1968 w 9417"/>
                              <a:gd name="connsiteY37" fmla="*/ 410 h 10000"/>
                              <a:gd name="connsiteX38" fmla="*/ 2021 w 9417"/>
                              <a:gd name="connsiteY38" fmla="*/ 351 h 10000"/>
                              <a:gd name="connsiteX39" fmla="*/ 2076 w 9417"/>
                              <a:gd name="connsiteY39" fmla="*/ 296 h 10000"/>
                              <a:gd name="connsiteX40" fmla="*/ 2128 w 9417"/>
                              <a:gd name="connsiteY40" fmla="*/ 245 h 10000"/>
                              <a:gd name="connsiteX41" fmla="*/ 2183 w 9417"/>
                              <a:gd name="connsiteY41" fmla="*/ 198 h 10000"/>
                              <a:gd name="connsiteX42" fmla="*/ 2233 w 9417"/>
                              <a:gd name="connsiteY42" fmla="*/ 157 h 10000"/>
                              <a:gd name="connsiteX43" fmla="*/ 2289 w 9417"/>
                              <a:gd name="connsiteY43" fmla="*/ 122 h 10000"/>
                              <a:gd name="connsiteX44" fmla="*/ 2341 w 9417"/>
                              <a:gd name="connsiteY44" fmla="*/ 88 h 10000"/>
                              <a:gd name="connsiteX45" fmla="*/ 2395 w 9417"/>
                              <a:gd name="connsiteY45" fmla="*/ 61 h 10000"/>
                              <a:gd name="connsiteX46" fmla="*/ 2447 w 9417"/>
                              <a:gd name="connsiteY46" fmla="*/ 39 h 10000"/>
                              <a:gd name="connsiteX47" fmla="*/ 2500 w 9417"/>
                              <a:gd name="connsiteY47" fmla="*/ 24 h 10000"/>
                              <a:gd name="connsiteX48" fmla="*/ 2552 w 9417"/>
                              <a:gd name="connsiteY48" fmla="*/ 10 h 10000"/>
                              <a:gd name="connsiteX49" fmla="*/ 2609 w 9417"/>
                              <a:gd name="connsiteY49" fmla="*/ 2 h 10000"/>
                              <a:gd name="connsiteX50" fmla="*/ 2661 w 9417"/>
                              <a:gd name="connsiteY50" fmla="*/ 0 h 10000"/>
                              <a:gd name="connsiteX51" fmla="*/ 2713 w 9417"/>
                              <a:gd name="connsiteY51" fmla="*/ 2 h 10000"/>
                              <a:gd name="connsiteX52" fmla="*/ 2766 w 9417"/>
                              <a:gd name="connsiteY52" fmla="*/ 10 h 10000"/>
                              <a:gd name="connsiteX53" fmla="*/ 2819 w 9417"/>
                              <a:gd name="connsiteY53" fmla="*/ 24 h 10000"/>
                              <a:gd name="connsiteX54" fmla="*/ 2873 w 9417"/>
                              <a:gd name="connsiteY54" fmla="*/ 39 h 10000"/>
                              <a:gd name="connsiteX55" fmla="*/ 2927 w 9417"/>
                              <a:gd name="connsiteY55" fmla="*/ 61 h 10000"/>
                              <a:gd name="connsiteX56" fmla="*/ 2979 w 9417"/>
                              <a:gd name="connsiteY56" fmla="*/ 88 h 10000"/>
                              <a:gd name="connsiteX57" fmla="*/ 3032 w 9417"/>
                              <a:gd name="connsiteY57" fmla="*/ 122 h 10000"/>
                              <a:gd name="connsiteX58" fmla="*/ 3087 w 9417"/>
                              <a:gd name="connsiteY58" fmla="*/ 157 h 10000"/>
                              <a:gd name="connsiteX59" fmla="*/ 3138 w 9417"/>
                              <a:gd name="connsiteY59" fmla="*/ 198 h 10000"/>
                              <a:gd name="connsiteX60" fmla="*/ 3191 w 9417"/>
                              <a:gd name="connsiteY60" fmla="*/ 245 h 10000"/>
                              <a:gd name="connsiteX61" fmla="*/ 3245 w 9417"/>
                              <a:gd name="connsiteY61" fmla="*/ 296 h 10000"/>
                              <a:gd name="connsiteX62" fmla="*/ 3299 w 9417"/>
                              <a:gd name="connsiteY62" fmla="*/ 351 h 10000"/>
                              <a:gd name="connsiteX63" fmla="*/ 3352 w 9417"/>
                              <a:gd name="connsiteY63" fmla="*/ 410 h 10000"/>
                              <a:gd name="connsiteX64" fmla="*/ 3404 w 9417"/>
                              <a:gd name="connsiteY64" fmla="*/ 477 h 10000"/>
                              <a:gd name="connsiteX65" fmla="*/ 3458 w 9417"/>
                              <a:gd name="connsiteY65" fmla="*/ 546 h 10000"/>
                              <a:gd name="connsiteX66" fmla="*/ 3510 w 9417"/>
                              <a:gd name="connsiteY66" fmla="*/ 618 h 10000"/>
                              <a:gd name="connsiteX67" fmla="*/ 3564 w 9417"/>
                              <a:gd name="connsiteY67" fmla="*/ 697 h 10000"/>
                              <a:gd name="connsiteX68" fmla="*/ 3617 w 9417"/>
                              <a:gd name="connsiteY68" fmla="*/ 779 h 10000"/>
                              <a:gd name="connsiteX69" fmla="*/ 3671 w 9417"/>
                              <a:gd name="connsiteY69" fmla="*/ 864 h 10000"/>
                              <a:gd name="connsiteX70" fmla="*/ 3724 w 9417"/>
                              <a:gd name="connsiteY70" fmla="*/ 956 h 10000"/>
                              <a:gd name="connsiteX71" fmla="*/ 3777 w 9417"/>
                              <a:gd name="connsiteY71" fmla="*/ 1048 h 10000"/>
                              <a:gd name="connsiteX72" fmla="*/ 3830 w 9417"/>
                              <a:gd name="connsiteY72" fmla="*/ 1146 h 10000"/>
                              <a:gd name="connsiteX73" fmla="*/ 3882 w 9417"/>
                              <a:gd name="connsiteY73" fmla="*/ 1249 h 10000"/>
                              <a:gd name="connsiteX74" fmla="*/ 3937 w 9417"/>
                              <a:gd name="connsiteY74" fmla="*/ 1355 h 10000"/>
                              <a:gd name="connsiteX75" fmla="*/ 3991 w 9417"/>
                              <a:gd name="connsiteY75" fmla="*/ 1464 h 10000"/>
                              <a:gd name="connsiteX76" fmla="*/ 4042 w 9417"/>
                              <a:gd name="connsiteY76" fmla="*/ 1576 h 10000"/>
                              <a:gd name="connsiteX77" fmla="*/ 4095 w 9417"/>
                              <a:gd name="connsiteY77" fmla="*/ 1694 h 10000"/>
                              <a:gd name="connsiteX78" fmla="*/ 4148 w 9417"/>
                              <a:gd name="connsiteY78" fmla="*/ 1812 h 10000"/>
                              <a:gd name="connsiteX79" fmla="*/ 4203 w 9417"/>
                              <a:gd name="connsiteY79" fmla="*/ 1936 h 10000"/>
                              <a:gd name="connsiteX80" fmla="*/ 4258 w 9417"/>
                              <a:gd name="connsiteY80" fmla="*/ 2061 h 10000"/>
                              <a:gd name="connsiteX81" fmla="*/ 4309 w 9417"/>
                              <a:gd name="connsiteY81" fmla="*/ 2189 h 10000"/>
                              <a:gd name="connsiteX82" fmla="*/ 4362 w 9417"/>
                              <a:gd name="connsiteY82" fmla="*/ 2320 h 10000"/>
                              <a:gd name="connsiteX83" fmla="*/ 4415 w 9417"/>
                              <a:gd name="connsiteY83" fmla="*/ 2456 h 10000"/>
                              <a:gd name="connsiteX84" fmla="*/ 4469 w 9417"/>
                              <a:gd name="connsiteY84" fmla="*/ 2593 h 10000"/>
                              <a:gd name="connsiteX85" fmla="*/ 4520 w 9417"/>
                              <a:gd name="connsiteY85" fmla="*/ 2731 h 10000"/>
                              <a:gd name="connsiteX86" fmla="*/ 4575 w 9417"/>
                              <a:gd name="connsiteY86" fmla="*/ 2872 h 10000"/>
                              <a:gd name="connsiteX87" fmla="*/ 4628 w 9417"/>
                              <a:gd name="connsiteY87" fmla="*/ 3015 h 10000"/>
                              <a:gd name="connsiteX88" fmla="*/ 4682 w 9417"/>
                              <a:gd name="connsiteY88" fmla="*/ 3159 h 10000"/>
                              <a:gd name="connsiteX89" fmla="*/ 4735 w 9417"/>
                              <a:gd name="connsiteY89" fmla="*/ 3308 h 10000"/>
                              <a:gd name="connsiteX90" fmla="*/ 4788 w 9417"/>
                              <a:gd name="connsiteY90" fmla="*/ 3457 h 10000"/>
                              <a:gd name="connsiteX91" fmla="*/ 4839 w 9417"/>
                              <a:gd name="connsiteY91" fmla="*/ 3606 h 10000"/>
                              <a:gd name="connsiteX92" fmla="*/ 4895 w 9417"/>
                              <a:gd name="connsiteY92" fmla="*/ 3757 h 10000"/>
                              <a:gd name="connsiteX93" fmla="*/ 4947 w 9417"/>
                              <a:gd name="connsiteY93" fmla="*/ 3910 h 10000"/>
                              <a:gd name="connsiteX94" fmla="*/ 5002 w 9417"/>
                              <a:gd name="connsiteY94" fmla="*/ 4064 h 10000"/>
                              <a:gd name="connsiteX95" fmla="*/ 5052 w 9417"/>
                              <a:gd name="connsiteY95" fmla="*/ 4219 h 10000"/>
                              <a:gd name="connsiteX96" fmla="*/ 5107 w 9417"/>
                              <a:gd name="connsiteY96" fmla="*/ 4376 h 10000"/>
                              <a:gd name="connsiteX97" fmla="*/ 5160 w 9417"/>
                              <a:gd name="connsiteY97" fmla="*/ 4529 h 10000"/>
                              <a:gd name="connsiteX98" fmla="*/ 5215 w 9417"/>
                              <a:gd name="connsiteY98" fmla="*/ 4686 h 10000"/>
                              <a:gd name="connsiteX99" fmla="*/ 5269 w 9417"/>
                              <a:gd name="connsiteY99" fmla="*/ 4843 h 10000"/>
                              <a:gd name="connsiteX100" fmla="*/ 5319 w 9417"/>
                              <a:gd name="connsiteY100" fmla="*/ 5000 h 10000"/>
                              <a:gd name="connsiteX101" fmla="*/ 5372 w 9417"/>
                              <a:gd name="connsiteY101" fmla="*/ 5159 h 10000"/>
                              <a:gd name="connsiteX102" fmla="*/ 5425 w 9417"/>
                              <a:gd name="connsiteY102" fmla="*/ 5316 h 10000"/>
                              <a:gd name="connsiteX103" fmla="*/ 5480 w 9417"/>
                              <a:gd name="connsiteY103" fmla="*/ 5471 h 10000"/>
                              <a:gd name="connsiteX104" fmla="*/ 5533 w 9417"/>
                              <a:gd name="connsiteY104" fmla="*/ 5626 h 10000"/>
                              <a:gd name="connsiteX105" fmla="*/ 5586 w 9417"/>
                              <a:gd name="connsiteY105" fmla="*/ 5783 h 10000"/>
                              <a:gd name="connsiteX106" fmla="*/ 5639 w 9417"/>
                              <a:gd name="connsiteY106" fmla="*/ 5938 h 10000"/>
                              <a:gd name="connsiteX107" fmla="*/ 5693 w 9417"/>
                              <a:gd name="connsiteY107" fmla="*/ 6091 h 10000"/>
                              <a:gd name="connsiteX108" fmla="*/ 5746 w 9417"/>
                              <a:gd name="connsiteY108" fmla="*/ 6245 h 10000"/>
                              <a:gd name="connsiteX109" fmla="*/ 5797 w 9417"/>
                              <a:gd name="connsiteY109" fmla="*/ 6396 h 10000"/>
                              <a:gd name="connsiteX110" fmla="*/ 5851 w 9417"/>
                              <a:gd name="connsiteY110" fmla="*/ 6545 h 10000"/>
                              <a:gd name="connsiteX111" fmla="*/ 5905 w 9417"/>
                              <a:gd name="connsiteY111" fmla="*/ 6694 h 10000"/>
                              <a:gd name="connsiteX112" fmla="*/ 5960 w 9417"/>
                              <a:gd name="connsiteY112" fmla="*/ 6843 h 10000"/>
                              <a:gd name="connsiteX113" fmla="*/ 6011 w 9417"/>
                              <a:gd name="connsiteY113" fmla="*/ 6987 h 10000"/>
                              <a:gd name="connsiteX114" fmla="*/ 6064 w 9417"/>
                              <a:gd name="connsiteY114" fmla="*/ 7130 h 10000"/>
                              <a:gd name="connsiteX115" fmla="*/ 6117 w 9417"/>
                              <a:gd name="connsiteY115" fmla="*/ 7271 h 10000"/>
                              <a:gd name="connsiteX116" fmla="*/ 6173 w 9417"/>
                              <a:gd name="connsiteY116" fmla="*/ 7409 h 10000"/>
                              <a:gd name="connsiteX117" fmla="*/ 6226 w 9417"/>
                              <a:gd name="connsiteY117" fmla="*/ 7546 h 10000"/>
                              <a:gd name="connsiteX118" fmla="*/ 6277 w 9417"/>
                              <a:gd name="connsiteY118" fmla="*/ 7682 h 10000"/>
                              <a:gd name="connsiteX119" fmla="*/ 6329 w 9417"/>
                              <a:gd name="connsiteY119" fmla="*/ 7813 h 10000"/>
                              <a:gd name="connsiteX120" fmla="*/ 6383 w 9417"/>
                              <a:gd name="connsiteY120" fmla="*/ 7939 h 10000"/>
                              <a:gd name="connsiteX121" fmla="*/ 6437 w 9417"/>
                              <a:gd name="connsiteY121" fmla="*/ 8066 h 10000"/>
                              <a:gd name="connsiteX122" fmla="*/ 6491 w 9417"/>
                              <a:gd name="connsiteY122" fmla="*/ 8190 h 10000"/>
                              <a:gd name="connsiteX123" fmla="*/ 6544 w 9417"/>
                              <a:gd name="connsiteY123" fmla="*/ 8308 h 10000"/>
                              <a:gd name="connsiteX124" fmla="*/ 6597 w 9417"/>
                              <a:gd name="connsiteY124" fmla="*/ 8424 h 10000"/>
                              <a:gd name="connsiteX125" fmla="*/ 6650 w 9417"/>
                              <a:gd name="connsiteY125" fmla="*/ 8537 h 10000"/>
                              <a:gd name="connsiteX126" fmla="*/ 6703 w 9417"/>
                              <a:gd name="connsiteY126" fmla="*/ 8647 h 10000"/>
                              <a:gd name="connsiteX127" fmla="*/ 6754 w 9417"/>
                              <a:gd name="connsiteY127" fmla="*/ 8753 h 10000"/>
                              <a:gd name="connsiteX128" fmla="*/ 6810 w 9417"/>
                              <a:gd name="connsiteY128" fmla="*/ 8856 h 10000"/>
                              <a:gd name="connsiteX129" fmla="*/ 6863 w 9417"/>
                              <a:gd name="connsiteY129" fmla="*/ 8954 h 10000"/>
                              <a:gd name="connsiteX130" fmla="*/ 6916 w 9417"/>
                              <a:gd name="connsiteY130" fmla="*/ 9046 h 10000"/>
                              <a:gd name="connsiteX131" fmla="*/ 6969 w 9417"/>
                              <a:gd name="connsiteY131" fmla="*/ 9136 h 10000"/>
                              <a:gd name="connsiteX132" fmla="*/ 7022 w 9417"/>
                              <a:gd name="connsiteY132" fmla="*/ 9223 h 10000"/>
                              <a:gd name="connsiteX133" fmla="*/ 7076 w 9417"/>
                              <a:gd name="connsiteY133" fmla="*/ 9305 h 10000"/>
                              <a:gd name="connsiteX134" fmla="*/ 7129 w 9417"/>
                              <a:gd name="connsiteY134" fmla="*/ 9384 h 10000"/>
                              <a:gd name="connsiteX135" fmla="*/ 7181 w 9417"/>
                              <a:gd name="connsiteY135" fmla="*/ 9456 h 10000"/>
                              <a:gd name="connsiteX136" fmla="*/ 7234 w 9417"/>
                              <a:gd name="connsiteY136" fmla="*/ 9525 h 10000"/>
                              <a:gd name="connsiteX137" fmla="*/ 7288 w 9417"/>
                              <a:gd name="connsiteY137" fmla="*/ 9592 h 10000"/>
                              <a:gd name="connsiteX138" fmla="*/ 7340 w 9417"/>
                              <a:gd name="connsiteY138" fmla="*/ 9651 h 10000"/>
                              <a:gd name="connsiteX139" fmla="*/ 7395 w 9417"/>
                              <a:gd name="connsiteY139" fmla="*/ 9706 h 10000"/>
                              <a:gd name="connsiteX140" fmla="*/ 7448 w 9417"/>
                              <a:gd name="connsiteY140" fmla="*/ 9757 h 10000"/>
                              <a:gd name="connsiteX141" fmla="*/ 7502 w 9417"/>
                              <a:gd name="connsiteY141" fmla="*/ 9804 h 10000"/>
                              <a:gd name="connsiteX142" fmla="*/ 7554 w 9417"/>
                              <a:gd name="connsiteY142" fmla="*/ 9845 h 10000"/>
                              <a:gd name="connsiteX143" fmla="*/ 7608 w 9417"/>
                              <a:gd name="connsiteY143" fmla="*/ 9880 h 10000"/>
                              <a:gd name="connsiteX144" fmla="*/ 7661 w 9417"/>
                              <a:gd name="connsiteY144" fmla="*/ 9914 h 10000"/>
                              <a:gd name="connsiteX145" fmla="*/ 7712 w 9417"/>
                              <a:gd name="connsiteY145" fmla="*/ 9941 h 10000"/>
                              <a:gd name="connsiteX146" fmla="*/ 7767 w 9417"/>
                              <a:gd name="connsiteY146" fmla="*/ 9963 h 10000"/>
                              <a:gd name="connsiteX147" fmla="*/ 7820 w 9417"/>
                              <a:gd name="connsiteY147" fmla="*/ 9978 h 10000"/>
                              <a:gd name="connsiteX148" fmla="*/ 7876 w 9417"/>
                              <a:gd name="connsiteY148" fmla="*/ 9992 h 10000"/>
                              <a:gd name="connsiteX149" fmla="*/ 7926 w 9417"/>
                              <a:gd name="connsiteY149" fmla="*/ 10000 h 10000"/>
                              <a:gd name="connsiteX150" fmla="*/ 7979 w 9417"/>
                              <a:gd name="connsiteY150" fmla="*/ 10000 h 10000"/>
                              <a:gd name="connsiteX151" fmla="*/ 8032 w 9417"/>
                              <a:gd name="connsiteY151" fmla="*/ 10000 h 10000"/>
                              <a:gd name="connsiteX152" fmla="*/ 8086 w 9417"/>
                              <a:gd name="connsiteY152" fmla="*/ 9992 h 10000"/>
                              <a:gd name="connsiteX153" fmla="*/ 8138 w 9417"/>
                              <a:gd name="connsiteY153" fmla="*/ 9978 h 10000"/>
                              <a:gd name="connsiteX154" fmla="*/ 8245 w 9417"/>
                              <a:gd name="connsiteY154" fmla="*/ 9941 h 10000"/>
                              <a:gd name="connsiteX155" fmla="*/ 8299 w 9417"/>
                              <a:gd name="connsiteY155" fmla="*/ 9914 h 10000"/>
                              <a:gd name="connsiteX156" fmla="*/ 8353 w 9417"/>
                              <a:gd name="connsiteY156" fmla="*/ 9880 h 10000"/>
                              <a:gd name="connsiteX157" fmla="*/ 8403 w 9417"/>
                              <a:gd name="connsiteY157" fmla="*/ 9845 h 10000"/>
                              <a:gd name="connsiteX158" fmla="*/ 8458 w 9417"/>
                              <a:gd name="connsiteY158" fmla="*/ 9804 h 10000"/>
                              <a:gd name="connsiteX159" fmla="*/ 8512 w 9417"/>
                              <a:gd name="connsiteY159" fmla="*/ 9757 h 10000"/>
                              <a:gd name="connsiteX160" fmla="*/ 8566 w 9417"/>
                              <a:gd name="connsiteY160" fmla="*/ 9706 h 10000"/>
                              <a:gd name="connsiteX161" fmla="*/ 8618 w 9417"/>
                              <a:gd name="connsiteY161" fmla="*/ 9651 h 10000"/>
                              <a:gd name="connsiteX162" fmla="*/ 8670 w 9417"/>
                              <a:gd name="connsiteY162" fmla="*/ 9592 h 10000"/>
                              <a:gd name="connsiteX163" fmla="*/ 8723 w 9417"/>
                              <a:gd name="connsiteY163" fmla="*/ 9525 h 10000"/>
                              <a:gd name="connsiteX164" fmla="*/ 8779 w 9417"/>
                              <a:gd name="connsiteY164" fmla="*/ 9456 h 10000"/>
                              <a:gd name="connsiteX165" fmla="*/ 8833 w 9417"/>
                              <a:gd name="connsiteY165" fmla="*/ 9384 h 10000"/>
                              <a:gd name="connsiteX166" fmla="*/ 8884 w 9417"/>
                              <a:gd name="connsiteY166" fmla="*/ 9305 h 10000"/>
                              <a:gd name="connsiteX167" fmla="*/ 8936 w 9417"/>
                              <a:gd name="connsiteY167" fmla="*/ 9223 h 10000"/>
                              <a:gd name="connsiteX168" fmla="*/ 8990 w 9417"/>
                              <a:gd name="connsiteY168" fmla="*/ 9136 h 10000"/>
                              <a:gd name="connsiteX169" fmla="*/ 9043 w 9417"/>
                              <a:gd name="connsiteY169" fmla="*/ 9046 h 10000"/>
                              <a:gd name="connsiteX170" fmla="*/ 9096 w 9417"/>
                              <a:gd name="connsiteY170" fmla="*/ 8954 h 10000"/>
                              <a:gd name="connsiteX171" fmla="*/ 9203 w 9417"/>
                              <a:gd name="connsiteY171" fmla="*/ 8753 h 10000"/>
                              <a:gd name="connsiteX172" fmla="*/ 9417 w 9417"/>
                              <a:gd name="connsiteY172" fmla="*/ 8308 h 10000"/>
                              <a:gd name="connsiteX0" fmla="*/ 0 w 9773"/>
                              <a:gd name="connsiteY0" fmla="*/ 5000 h 10000"/>
                              <a:gd name="connsiteX1" fmla="*/ 57 w 9773"/>
                              <a:gd name="connsiteY1" fmla="*/ 4843 h 10000"/>
                              <a:gd name="connsiteX2" fmla="*/ 114 w 9773"/>
                              <a:gd name="connsiteY2" fmla="*/ 4686 h 10000"/>
                              <a:gd name="connsiteX3" fmla="*/ 169 w 9773"/>
                              <a:gd name="connsiteY3" fmla="*/ 4529 h 10000"/>
                              <a:gd name="connsiteX4" fmla="*/ 225 w 9773"/>
                              <a:gd name="connsiteY4" fmla="*/ 4376 h 10000"/>
                              <a:gd name="connsiteX5" fmla="*/ 285 w 9773"/>
                              <a:gd name="connsiteY5" fmla="*/ 4219 h 10000"/>
                              <a:gd name="connsiteX6" fmla="*/ 339 w 9773"/>
                              <a:gd name="connsiteY6" fmla="*/ 4064 h 10000"/>
                              <a:gd name="connsiteX7" fmla="*/ 397 w 9773"/>
                              <a:gd name="connsiteY7" fmla="*/ 3910 h 10000"/>
                              <a:gd name="connsiteX8" fmla="*/ 452 w 9773"/>
                              <a:gd name="connsiteY8" fmla="*/ 3757 h 10000"/>
                              <a:gd name="connsiteX9" fmla="*/ 510 w 9773"/>
                              <a:gd name="connsiteY9" fmla="*/ 3606 h 10000"/>
                              <a:gd name="connsiteX10" fmla="*/ 564 w 9773"/>
                              <a:gd name="connsiteY10" fmla="*/ 3457 h 10000"/>
                              <a:gd name="connsiteX11" fmla="*/ 620 w 9773"/>
                              <a:gd name="connsiteY11" fmla="*/ 3308 h 10000"/>
                              <a:gd name="connsiteX12" fmla="*/ 677 w 9773"/>
                              <a:gd name="connsiteY12" fmla="*/ 3159 h 10000"/>
                              <a:gd name="connsiteX13" fmla="*/ 735 w 9773"/>
                              <a:gd name="connsiteY13" fmla="*/ 3015 h 10000"/>
                              <a:gd name="connsiteX14" fmla="*/ 792 w 9773"/>
                              <a:gd name="connsiteY14" fmla="*/ 2872 h 10000"/>
                              <a:gd name="connsiteX15" fmla="*/ 847 w 9773"/>
                              <a:gd name="connsiteY15" fmla="*/ 2731 h 10000"/>
                              <a:gd name="connsiteX16" fmla="*/ 905 w 9773"/>
                              <a:gd name="connsiteY16" fmla="*/ 2593 h 10000"/>
                              <a:gd name="connsiteX17" fmla="*/ 960 w 9773"/>
                              <a:gd name="connsiteY17" fmla="*/ 2456 h 10000"/>
                              <a:gd name="connsiteX18" fmla="*/ 1017 w 9773"/>
                              <a:gd name="connsiteY18" fmla="*/ 2320 h 10000"/>
                              <a:gd name="connsiteX19" fmla="*/ 1073 w 9773"/>
                              <a:gd name="connsiteY19" fmla="*/ 2189 h 10000"/>
                              <a:gd name="connsiteX20" fmla="*/ 1130 w 9773"/>
                              <a:gd name="connsiteY20" fmla="*/ 2061 h 10000"/>
                              <a:gd name="connsiteX21" fmla="*/ 1186 w 9773"/>
                              <a:gd name="connsiteY21" fmla="*/ 1936 h 10000"/>
                              <a:gd name="connsiteX22" fmla="*/ 1243 w 9773"/>
                              <a:gd name="connsiteY22" fmla="*/ 1812 h 10000"/>
                              <a:gd name="connsiteX23" fmla="*/ 1300 w 9773"/>
                              <a:gd name="connsiteY23" fmla="*/ 1694 h 10000"/>
                              <a:gd name="connsiteX24" fmla="*/ 1355 w 9773"/>
                              <a:gd name="connsiteY24" fmla="*/ 1576 h 10000"/>
                              <a:gd name="connsiteX25" fmla="*/ 1413 w 9773"/>
                              <a:gd name="connsiteY25" fmla="*/ 1464 h 10000"/>
                              <a:gd name="connsiteX26" fmla="*/ 1471 w 9773"/>
                              <a:gd name="connsiteY26" fmla="*/ 1355 h 10000"/>
                              <a:gd name="connsiteX27" fmla="*/ 1525 w 9773"/>
                              <a:gd name="connsiteY27" fmla="*/ 1249 h 10000"/>
                              <a:gd name="connsiteX28" fmla="*/ 1580 w 9773"/>
                              <a:gd name="connsiteY28" fmla="*/ 1146 h 10000"/>
                              <a:gd name="connsiteX29" fmla="*/ 1637 w 9773"/>
                              <a:gd name="connsiteY29" fmla="*/ 1048 h 10000"/>
                              <a:gd name="connsiteX30" fmla="*/ 1695 w 9773"/>
                              <a:gd name="connsiteY30" fmla="*/ 956 h 10000"/>
                              <a:gd name="connsiteX31" fmla="*/ 1751 w 9773"/>
                              <a:gd name="connsiteY31" fmla="*/ 864 h 10000"/>
                              <a:gd name="connsiteX32" fmla="*/ 1807 w 9773"/>
                              <a:gd name="connsiteY32" fmla="*/ 779 h 10000"/>
                              <a:gd name="connsiteX33" fmla="*/ 1865 w 9773"/>
                              <a:gd name="connsiteY33" fmla="*/ 697 h 10000"/>
                              <a:gd name="connsiteX34" fmla="*/ 1921 w 9773"/>
                              <a:gd name="connsiteY34" fmla="*/ 618 h 10000"/>
                              <a:gd name="connsiteX35" fmla="*/ 1977 w 9773"/>
                              <a:gd name="connsiteY35" fmla="*/ 546 h 10000"/>
                              <a:gd name="connsiteX36" fmla="*/ 2034 w 9773"/>
                              <a:gd name="connsiteY36" fmla="*/ 477 h 10000"/>
                              <a:gd name="connsiteX37" fmla="*/ 2090 w 9773"/>
                              <a:gd name="connsiteY37" fmla="*/ 410 h 10000"/>
                              <a:gd name="connsiteX38" fmla="*/ 2146 w 9773"/>
                              <a:gd name="connsiteY38" fmla="*/ 351 h 10000"/>
                              <a:gd name="connsiteX39" fmla="*/ 2205 w 9773"/>
                              <a:gd name="connsiteY39" fmla="*/ 296 h 10000"/>
                              <a:gd name="connsiteX40" fmla="*/ 2260 w 9773"/>
                              <a:gd name="connsiteY40" fmla="*/ 245 h 10000"/>
                              <a:gd name="connsiteX41" fmla="*/ 2318 w 9773"/>
                              <a:gd name="connsiteY41" fmla="*/ 198 h 10000"/>
                              <a:gd name="connsiteX42" fmla="*/ 2371 w 9773"/>
                              <a:gd name="connsiteY42" fmla="*/ 157 h 10000"/>
                              <a:gd name="connsiteX43" fmla="*/ 2431 w 9773"/>
                              <a:gd name="connsiteY43" fmla="*/ 122 h 10000"/>
                              <a:gd name="connsiteX44" fmla="*/ 2486 w 9773"/>
                              <a:gd name="connsiteY44" fmla="*/ 88 h 10000"/>
                              <a:gd name="connsiteX45" fmla="*/ 2543 w 9773"/>
                              <a:gd name="connsiteY45" fmla="*/ 61 h 10000"/>
                              <a:gd name="connsiteX46" fmla="*/ 2598 w 9773"/>
                              <a:gd name="connsiteY46" fmla="*/ 39 h 10000"/>
                              <a:gd name="connsiteX47" fmla="*/ 2655 w 9773"/>
                              <a:gd name="connsiteY47" fmla="*/ 24 h 10000"/>
                              <a:gd name="connsiteX48" fmla="*/ 2710 w 9773"/>
                              <a:gd name="connsiteY48" fmla="*/ 10 h 10000"/>
                              <a:gd name="connsiteX49" fmla="*/ 2771 w 9773"/>
                              <a:gd name="connsiteY49" fmla="*/ 2 h 10000"/>
                              <a:gd name="connsiteX50" fmla="*/ 2826 w 9773"/>
                              <a:gd name="connsiteY50" fmla="*/ 0 h 10000"/>
                              <a:gd name="connsiteX51" fmla="*/ 2881 w 9773"/>
                              <a:gd name="connsiteY51" fmla="*/ 2 h 10000"/>
                              <a:gd name="connsiteX52" fmla="*/ 2937 w 9773"/>
                              <a:gd name="connsiteY52" fmla="*/ 10 h 10000"/>
                              <a:gd name="connsiteX53" fmla="*/ 2994 w 9773"/>
                              <a:gd name="connsiteY53" fmla="*/ 24 h 10000"/>
                              <a:gd name="connsiteX54" fmla="*/ 3051 w 9773"/>
                              <a:gd name="connsiteY54" fmla="*/ 39 h 10000"/>
                              <a:gd name="connsiteX55" fmla="*/ 3108 w 9773"/>
                              <a:gd name="connsiteY55" fmla="*/ 61 h 10000"/>
                              <a:gd name="connsiteX56" fmla="*/ 3163 w 9773"/>
                              <a:gd name="connsiteY56" fmla="*/ 88 h 10000"/>
                              <a:gd name="connsiteX57" fmla="*/ 3220 w 9773"/>
                              <a:gd name="connsiteY57" fmla="*/ 122 h 10000"/>
                              <a:gd name="connsiteX58" fmla="*/ 3278 w 9773"/>
                              <a:gd name="connsiteY58" fmla="*/ 157 h 10000"/>
                              <a:gd name="connsiteX59" fmla="*/ 3332 w 9773"/>
                              <a:gd name="connsiteY59" fmla="*/ 198 h 10000"/>
                              <a:gd name="connsiteX60" fmla="*/ 3389 w 9773"/>
                              <a:gd name="connsiteY60" fmla="*/ 245 h 10000"/>
                              <a:gd name="connsiteX61" fmla="*/ 3446 w 9773"/>
                              <a:gd name="connsiteY61" fmla="*/ 296 h 10000"/>
                              <a:gd name="connsiteX62" fmla="*/ 3503 w 9773"/>
                              <a:gd name="connsiteY62" fmla="*/ 351 h 10000"/>
                              <a:gd name="connsiteX63" fmla="*/ 3560 w 9773"/>
                              <a:gd name="connsiteY63" fmla="*/ 410 h 10000"/>
                              <a:gd name="connsiteX64" fmla="*/ 3615 w 9773"/>
                              <a:gd name="connsiteY64" fmla="*/ 477 h 10000"/>
                              <a:gd name="connsiteX65" fmla="*/ 3672 w 9773"/>
                              <a:gd name="connsiteY65" fmla="*/ 546 h 10000"/>
                              <a:gd name="connsiteX66" fmla="*/ 3727 w 9773"/>
                              <a:gd name="connsiteY66" fmla="*/ 618 h 10000"/>
                              <a:gd name="connsiteX67" fmla="*/ 3785 w 9773"/>
                              <a:gd name="connsiteY67" fmla="*/ 697 h 10000"/>
                              <a:gd name="connsiteX68" fmla="*/ 3841 w 9773"/>
                              <a:gd name="connsiteY68" fmla="*/ 779 h 10000"/>
                              <a:gd name="connsiteX69" fmla="*/ 3898 w 9773"/>
                              <a:gd name="connsiteY69" fmla="*/ 864 h 10000"/>
                              <a:gd name="connsiteX70" fmla="*/ 3955 w 9773"/>
                              <a:gd name="connsiteY70" fmla="*/ 956 h 10000"/>
                              <a:gd name="connsiteX71" fmla="*/ 4011 w 9773"/>
                              <a:gd name="connsiteY71" fmla="*/ 1048 h 10000"/>
                              <a:gd name="connsiteX72" fmla="*/ 4067 w 9773"/>
                              <a:gd name="connsiteY72" fmla="*/ 1146 h 10000"/>
                              <a:gd name="connsiteX73" fmla="*/ 4122 w 9773"/>
                              <a:gd name="connsiteY73" fmla="*/ 1249 h 10000"/>
                              <a:gd name="connsiteX74" fmla="*/ 4181 w 9773"/>
                              <a:gd name="connsiteY74" fmla="*/ 1355 h 10000"/>
                              <a:gd name="connsiteX75" fmla="*/ 4238 w 9773"/>
                              <a:gd name="connsiteY75" fmla="*/ 1464 h 10000"/>
                              <a:gd name="connsiteX76" fmla="*/ 4292 w 9773"/>
                              <a:gd name="connsiteY76" fmla="*/ 1576 h 10000"/>
                              <a:gd name="connsiteX77" fmla="*/ 4349 w 9773"/>
                              <a:gd name="connsiteY77" fmla="*/ 1694 h 10000"/>
                              <a:gd name="connsiteX78" fmla="*/ 4405 w 9773"/>
                              <a:gd name="connsiteY78" fmla="*/ 1812 h 10000"/>
                              <a:gd name="connsiteX79" fmla="*/ 4463 w 9773"/>
                              <a:gd name="connsiteY79" fmla="*/ 1936 h 10000"/>
                              <a:gd name="connsiteX80" fmla="*/ 4522 w 9773"/>
                              <a:gd name="connsiteY80" fmla="*/ 2061 h 10000"/>
                              <a:gd name="connsiteX81" fmla="*/ 4576 w 9773"/>
                              <a:gd name="connsiteY81" fmla="*/ 2189 h 10000"/>
                              <a:gd name="connsiteX82" fmla="*/ 4632 w 9773"/>
                              <a:gd name="connsiteY82" fmla="*/ 2320 h 10000"/>
                              <a:gd name="connsiteX83" fmla="*/ 4688 w 9773"/>
                              <a:gd name="connsiteY83" fmla="*/ 2456 h 10000"/>
                              <a:gd name="connsiteX84" fmla="*/ 4746 w 9773"/>
                              <a:gd name="connsiteY84" fmla="*/ 2593 h 10000"/>
                              <a:gd name="connsiteX85" fmla="*/ 4800 w 9773"/>
                              <a:gd name="connsiteY85" fmla="*/ 2731 h 10000"/>
                              <a:gd name="connsiteX86" fmla="*/ 4858 w 9773"/>
                              <a:gd name="connsiteY86" fmla="*/ 2872 h 10000"/>
                              <a:gd name="connsiteX87" fmla="*/ 4915 w 9773"/>
                              <a:gd name="connsiteY87" fmla="*/ 3015 h 10000"/>
                              <a:gd name="connsiteX88" fmla="*/ 4972 w 9773"/>
                              <a:gd name="connsiteY88" fmla="*/ 3159 h 10000"/>
                              <a:gd name="connsiteX89" fmla="*/ 5028 w 9773"/>
                              <a:gd name="connsiteY89" fmla="*/ 3308 h 10000"/>
                              <a:gd name="connsiteX90" fmla="*/ 5084 w 9773"/>
                              <a:gd name="connsiteY90" fmla="*/ 3457 h 10000"/>
                              <a:gd name="connsiteX91" fmla="*/ 5139 w 9773"/>
                              <a:gd name="connsiteY91" fmla="*/ 3606 h 10000"/>
                              <a:gd name="connsiteX92" fmla="*/ 5198 w 9773"/>
                              <a:gd name="connsiteY92" fmla="*/ 3757 h 10000"/>
                              <a:gd name="connsiteX93" fmla="*/ 5253 w 9773"/>
                              <a:gd name="connsiteY93" fmla="*/ 3910 h 10000"/>
                              <a:gd name="connsiteX94" fmla="*/ 5312 w 9773"/>
                              <a:gd name="connsiteY94" fmla="*/ 4064 h 10000"/>
                              <a:gd name="connsiteX95" fmla="*/ 5365 w 9773"/>
                              <a:gd name="connsiteY95" fmla="*/ 4219 h 10000"/>
                              <a:gd name="connsiteX96" fmla="*/ 5423 w 9773"/>
                              <a:gd name="connsiteY96" fmla="*/ 4376 h 10000"/>
                              <a:gd name="connsiteX97" fmla="*/ 5479 w 9773"/>
                              <a:gd name="connsiteY97" fmla="*/ 4529 h 10000"/>
                              <a:gd name="connsiteX98" fmla="*/ 5538 w 9773"/>
                              <a:gd name="connsiteY98" fmla="*/ 4686 h 10000"/>
                              <a:gd name="connsiteX99" fmla="*/ 5595 w 9773"/>
                              <a:gd name="connsiteY99" fmla="*/ 4843 h 10000"/>
                              <a:gd name="connsiteX100" fmla="*/ 5648 w 9773"/>
                              <a:gd name="connsiteY100" fmla="*/ 5000 h 10000"/>
                              <a:gd name="connsiteX101" fmla="*/ 5705 w 9773"/>
                              <a:gd name="connsiteY101" fmla="*/ 5159 h 10000"/>
                              <a:gd name="connsiteX102" fmla="*/ 5761 w 9773"/>
                              <a:gd name="connsiteY102" fmla="*/ 5316 h 10000"/>
                              <a:gd name="connsiteX103" fmla="*/ 5819 w 9773"/>
                              <a:gd name="connsiteY103" fmla="*/ 5471 h 10000"/>
                              <a:gd name="connsiteX104" fmla="*/ 5876 w 9773"/>
                              <a:gd name="connsiteY104" fmla="*/ 5626 h 10000"/>
                              <a:gd name="connsiteX105" fmla="*/ 5932 w 9773"/>
                              <a:gd name="connsiteY105" fmla="*/ 5783 h 10000"/>
                              <a:gd name="connsiteX106" fmla="*/ 5988 w 9773"/>
                              <a:gd name="connsiteY106" fmla="*/ 5938 h 10000"/>
                              <a:gd name="connsiteX107" fmla="*/ 6045 w 9773"/>
                              <a:gd name="connsiteY107" fmla="*/ 6091 h 10000"/>
                              <a:gd name="connsiteX108" fmla="*/ 6102 w 9773"/>
                              <a:gd name="connsiteY108" fmla="*/ 6245 h 10000"/>
                              <a:gd name="connsiteX109" fmla="*/ 6156 w 9773"/>
                              <a:gd name="connsiteY109" fmla="*/ 6396 h 10000"/>
                              <a:gd name="connsiteX110" fmla="*/ 6213 w 9773"/>
                              <a:gd name="connsiteY110" fmla="*/ 6545 h 10000"/>
                              <a:gd name="connsiteX111" fmla="*/ 6271 w 9773"/>
                              <a:gd name="connsiteY111" fmla="*/ 6694 h 10000"/>
                              <a:gd name="connsiteX112" fmla="*/ 6329 w 9773"/>
                              <a:gd name="connsiteY112" fmla="*/ 6843 h 10000"/>
                              <a:gd name="connsiteX113" fmla="*/ 6383 w 9773"/>
                              <a:gd name="connsiteY113" fmla="*/ 6987 h 10000"/>
                              <a:gd name="connsiteX114" fmla="*/ 6439 w 9773"/>
                              <a:gd name="connsiteY114" fmla="*/ 7130 h 10000"/>
                              <a:gd name="connsiteX115" fmla="*/ 6496 w 9773"/>
                              <a:gd name="connsiteY115" fmla="*/ 7271 h 10000"/>
                              <a:gd name="connsiteX116" fmla="*/ 6555 w 9773"/>
                              <a:gd name="connsiteY116" fmla="*/ 7409 h 10000"/>
                              <a:gd name="connsiteX117" fmla="*/ 6611 w 9773"/>
                              <a:gd name="connsiteY117" fmla="*/ 7546 h 10000"/>
                              <a:gd name="connsiteX118" fmla="*/ 6666 w 9773"/>
                              <a:gd name="connsiteY118" fmla="*/ 7682 h 10000"/>
                              <a:gd name="connsiteX119" fmla="*/ 6721 w 9773"/>
                              <a:gd name="connsiteY119" fmla="*/ 7813 h 10000"/>
                              <a:gd name="connsiteX120" fmla="*/ 6778 w 9773"/>
                              <a:gd name="connsiteY120" fmla="*/ 7939 h 10000"/>
                              <a:gd name="connsiteX121" fmla="*/ 6836 w 9773"/>
                              <a:gd name="connsiteY121" fmla="*/ 8066 h 10000"/>
                              <a:gd name="connsiteX122" fmla="*/ 6893 w 9773"/>
                              <a:gd name="connsiteY122" fmla="*/ 8190 h 10000"/>
                              <a:gd name="connsiteX123" fmla="*/ 6949 w 9773"/>
                              <a:gd name="connsiteY123" fmla="*/ 8308 h 10000"/>
                              <a:gd name="connsiteX124" fmla="*/ 7005 w 9773"/>
                              <a:gd name="connsiteY124" fmla="*/ 8424 h 10000"/>
                              <a:gd name="connsiteX125" fmla="*/ 7062 w 9773"/>
                              <a:gd name="connsiteY125" fmla="*/ 8537 h 10000"/>
                              <a:gd name="connsiteX126" fmla="*/ 7118 w 9773"/>
                              <a:gd name="connsiteY126" fmla="*/ 8647 h 10000"/>
                              <a:gd name="connsiteX127" fmla="*/ 7172 w 9773"/>
                              <a:gd name="connsiteY127" fmla="*/ 8753 h 10000"/>
                              <a:gd name="connsiteX128" fmla="*/ 7232 w 9773"/>
                              <a:gd name="connsiteY128" fmla="*/ 8856 h 10000"/>
                              <a:gd name="connsiteX129" fmla="*/ 7288 w 9773"/>
                              <a:gd name="connsiteY129" fmla="*/ 8954 h 10000"/>
                              <a:gd name="connsiteX130" fmla="*/ 7344 w 9773"/>
                              <a:gd name="connsiteY130" fmla="*/ 9046 h 10000"/>
                              <a:gd name="connsiteX131" fmla="*/ 7400 w 9773"/>
                              <a:gd name="connsiteY131" fmla="*/ 9136 h 10000"/>
                              <a:gd name="connsiteX132" fmla="*/ 7457 w 9773"/>
                              <a:gd name="connsiteY132" fmla="*/ 9223 h 10000"/>
                              <a:gd name="connsiteX133" fmla="*/ 7514 w 9773"/>
                              <a:gd name="connsiteY133" fmla="*/ 9305 h 10000"/>
                              <a:gd name="connsiteX134" fmla="*/ 7570 w 9773"/>
                              <a:gd name="connsiteY134" fmla="*/ 9384 h 10000"/>
                              <a:gd name="connsiteX135" fmla="*/ 7626 w 9773"/>
                              <a:gd name="connsiteY135" fmla="*/ 9456 h 10000"/>
                              <a:gd name="connsiteX136" fmla="*/ 7682 w 9773"/>
                              <a:gd name="connsiteY136" fmla="*/ 9525 h 10000"/>
                              <a:gd name="connsiteX137" fmla="*/ 7739 w 9773"/>
                              <a:gd name="connsiteY137" fmla="*/ 9592 h 10000"/>
                              <a:gd name="connsiteX138" fmla="*/ 7794 w 9773"/>
                              <a:gd name="connsiteY138" fmla="*/ 9651 h 10000"/>
                              <a:gd name="connsiteX139" fmla="*/ 7853 w 9773"/>
                              <a:gd name="connsiteY139" fmla="*/ 9706 h 10000"/>
                              <a:gd name="connsiteX140" fmla="*/ 7909 w 9773"/>
                              <a:gd name="connsiteY140" fmla="*/ 9757 h 10000"/>
                              <a:gd name="connsiteX141" fmla="*/ 7966 w 9773"/>
                              <a:gd name="connsiteY141" fmla="*/ 9804 h 10000"/>
                              <a:gd name="connsiteX142" fmla="*/ 8022 w 9773"/>
                              <a:gd name="connsiteY142" fmla="*/ 9845 h 10000"/>
                              <a:gd name="connsiteX143" fmla="*/ 8079 w 9773"/>
                              <a:gd name="connsiteY143" fmla="*/ 9880 h 10000"/>
                              <a:gd name="connsiteX144" fmla="*/ 8135 w 9773"/>
                              <a:gd name="connsiteY144" fmla="*/ 9914 h 10000"/>
                              <a:gd name="connsiteX145" fmla="*/ 8189 w 9773"/>
                              <a:gd name="connsiteY145" fmla="*/ 9941 h 10000"/>
                              <a:gd name="connsiteX146" fmla="*/ 8248 w 9773"/>
                              <a:gd name="connsiteY146" fmla="*/ 9963 h 10000"/>
                              <a:gd name="connsiteX147" fmla="*/ 8304 w 9773"/>
                              <a:gd name="connsiteY147" fmla="*/ 9978 h 10000"/>
                              <a:gd name="connsiteX148" fmla="*/ 8364 w 9773"/>
                              <a:gd name="connsiteY148" fmla="*/ 9992 h 10000"/>
                              <a:gd name="connsiteX149" fmla="*/ 8417 w 9773"/>
                              <a:gd name="connsiteY149" fmla="*/ 10000 h 10000"/>
                              <a:gd name="connsiteX150" fmla="*/ 8473 w 9773"/>
                              <a:gd name="connsiteY150" fmla="*/ 10000 h 10000"/>
                              <a:gd name="connsiteX151" fmla="*/ 8529 w 9773"/>
                              <a:gd name="connsiteY151" fmla="*/ 10000 h 10000"/>
                              <a:gd name="connsiteX152" fmla="*/ 8587 w 9773"/>
                              <a:gd name="connsiteY152" fmla="*/ 9992 h 10000"/>
                              <a:gd name="connsiteX153" fmla="*/ 8642 w 9773"/>
                              <a:gd name="connsiteY153" fmla="*/ 9978 h 10000"/>
                              <a:gd name="connsiteX154" fmla="*/ 8755 w 9773"/>
                              <a:gd name="connsiteY154" fmla="*/ 9941 h 10000"/>
                              <a:gd name="connsiteX155" fmla="*/ 8813 w 9773"/>
                              <a:gd name="connsiteY155" fmla="*/ 9914 h 10000"/>
                              <a:gd name="connsiteX156" fmla="*/ 8870 w 9773"/>
                              <a:gd name="connsiteY156" fmla="*/ 9880 h 10000"/>
                              <a:gd name="connsiteX157" fmla="*/ 8923 w 9773"/>
                              <a:gd name="connsiteY157" fmla="*/ 9845 h 10000"/>
                              <a:gd name="connsiteX158" fmla="*/ 8982 w 9773"/>
                              <a:gd name="connsiteY158" fmla="*/ 9804 h 10000"/>
                              <a:gd name="connsiteX159" fmla="*/ 9039 w 9773"/>
                              <a:gd name="connsiteY159" fmla="*/ 9757 h 10000"/>
                              <a:gd name="connsiteX160" fmla="*/ 9096 w 9773"/>
                              <a:gd name="connsiteY160" fmla="*/ 9706 h 10000"/>
                              <a:gd name="connsiteX161" fmla="*/ 9152 w 9773"/>
                              <a:gd name="connsiteY161" fmla="*/ 9651 h 10000"/>
                              <a:gd name="connsiteX162" fmla="*/ 9207 w 9773"/>
                              <a:gd name="connsiteY162" fmla="*/ 9592 h 10000"/>
                              <a:gd name="connsiteX163" fmla="*/ 9263 w 9773"/>
                              <a:gd name="connsiteY163" fmla="*/ 9525 h 10000"/>
                              <a:gd name="connsiteX164" fmla="*/ 9323 w 9773"/>
                              <a:gd name="connsiteY164" fmla="*/ 9456 h 10000"/>
                              <a:gd name="connsiteX165" fmla="*/ 9380 w 9773"/>
                              <a:gd name="connsiteY165" fmla="*/ 9384 h 10000"/>
                              <a:gd name="connsiteX166" fmla="*/ 9434 w 9773"/>
                              <a:gd name="connsiteY166" fmla="*/ 9305 h 10000"/>
                              <a:gd name="connsiteX167" fmla="*/ 9489 w 9773"/>
                              <a:gd name="connsiteY167" fmla="*/ 9223 h 10000"/>
                              <a:gd name="connsiteX168" fmla="*/ 9547 w 9773"/>
                              <a:gd name="connsiteY168" fmla="*/ 9136 h 10000"/>
                              <a:gd name="connsiteX169" fmla="*/ 9603 w 9773"/>
                              <a:gd name="connsiteY169" fmla="*/ 9046 h 10000"/>
                              <a:gd name="connsiteX170" fmla="*/ 9659 w 9773"/>
                              <a:gd name="connsiteY170" fmla="*/ 8954 h 10000"/>
                              <a:gd name="connsiteX171" fmla="*/ 9773 w 9773"/>
                              <a:gd name="connsiteY171" fmla="*/ 8753 h 10000"/>
                              <a:gd name="connsiteX0" fmla="*/ 0 w 9883"/>
                              <a:gd name="connsiteY0" fmla="*/ 5000 h 10000"/>
                              <a:gd name="connsiteX1" fmla="*/ 58 w 9883"/>
                              <a:gd name="connsiteY1" fmla="*/ 4843 h 10000"/>
                              <a:gd name="connsiteX2" fmla="*/ 117 w 9883"/>
                              <a:gd name="connsiteY2" fmla="*/ 4686 h 10000"/>
                              <a:gd name="connsiteX3" fmla="*/ 173 w 9883"/>
                              <a:gd name="connsiteY3" fmla="*/ 4529 h 10000"/>
                              <a:gd name="connsiteX4" fmla="*/ 230 w 9883"/>
                              <a:gd name="connsiteY4" fmla="*/ 4376 h 10000"/>
                              <a:gd name="connsiteX5" fmla="*/ 292 w 9883"/>
                              <a:gd name="connsiteY5" fmla="*/ 4219 h 10000"/>
                              <a:gd name="connsiteX6" fmla="*/ 347 w 9883"/>
                              <a:gd name="connsiteY6" fmla="*/ 4064 h 10000"/>
                              <a:gd name="connsiteX7" fmla="*/ 406 w 9883"/>
                              <a:gd name="connsiteY7" fmla="*/ 3910 h 10000"/>
                              <a:gd name="connsiteX8" fmla="*/ 462 w 9883"/>
                              <a:gd name="connsiteY8" fmla="*/ 3757 h 10000"/>
                              <a:gd name="connsiteX9" fmla="*/ 522 w 9883"/>
                              <a:gd name="connsiteY9" fmla="*/ 3606 h 10000"/>
                              <a:gd name="connsiteX10" fmla="*/ 577 w 9883"/>
                              <a:gd name="connsiteY10" fmla="*/ 3457 h 10000"/>
                              <a:gd name="connsiteX11" fmla="*/ 634 w 9883"/>
                              <a:gd name="connsiteY11" fmla="*/ 3308 h 10000"/>
                              <a:gd name="connsiteX12" fmla="*/ 693 w 9883"/>
                              <a:gd name="connsiteY12" fmla="*/ 3159 h 10000"/>
                              <a:gd name="connsiteX13" fmla="*/ 752 w 9883"/>
                              <a:gd name="connsiteY13" fmla="*/ 3015 h 10000"/>
                              <a:gd name="connsiteX14" fmla="*/ 810 w 9883"/>
                              <a:gd name="connsiteY14" fmla="*/ 2872 h 10000"/>
                              <a:gd name="connsiteX15" fmla="*/ 867 w 9883"/>
                              <a:gd name="connsiteY15" fmla="*/ 2731 h 10000"/>
                              <a:gd name="connsiteX16" fmla="*/ 926 w 9883"/>
                              <a:gd name="connsiteY16" fmla="*/ 2593 h 10000"/>
                              <a:gd name="connsiteX17" fmla="*/ 982 w 9883"/>
                              <a:gd name="connsiteY17" fmla="*/ 2456 h 10000"/>
                              <a:gd name="connsiteX18" fmla="*/ 1041 w 9883"/>
                              <a:gd name="connsiteY18" fmla="*/ 2320 h 10000"/>
                              <a:gd name="connsiteX19" fmla="*/ 1098 w 9883"/>
                              <a:gd name="connsiteY19" fmla="*/ 2189 h 10000"/>
                              <a:gd name="connsiteX20" fmla="*/ 1156 w 9883"/>
                              <a:gd name="connsiteY20" fmla="*/ 2061 h 10000"/>
                              <a:gd name="connsiteX21" fmla="*/ 1214 w 9883"/>
                              <a:gd name="connsiteY21" fmla="*/ 1936 h 10000"/>
                              <a:gd name="connsiteX22" fmla="*/ 1272 w 9883"/>
                              <a:gd name="connsiteY22" fmla="*/ 1812 h 10000"/>
                              <a:gd name="connsiteX23" fmla="*/ 1330 w 9883"/>
                              <a:gd name="connsiteY23" fmla="*/ 1694 h 10000"/>
                              <a:gd name="connsiteX24" fmla="*/ 1386 w 9883"/>
                              <a:gd name="connsiteY24" fmla="*/ 1576 h 10000"/>
                              <a:gd name="connsiteX25" fmla="*/ 1446 w 9883"/>
                              <a:gd name="connsiteY25" fmla="*/ 1464 h 10000"/>
                              <a:gd name="connsiteX26" fmla="*/ 1505 w 9883"/>
                              <a:gd name="connsiteY26" fmla="*/ 1355 h 10000"/>
                              <a:gd name="connsiteX27" fmla="*/ 1560 w 9883"/>
                              <a:gd name="connsiteY27" fmla="*/ 1249 h 10000"/>
                              <a:gd name="connsiteX28" fmla="*/ 1617 w 9883"/>
                              <a:gd name="connsiteY28" fmla="*/ 1146 h 10000"/>
                              <a:gd name="connsiteX29" fmla="*/ 1675 w 9883"/>
                              <a:gd name="connsiteY29" fmla="*/ 1048 h 10000"/>
                              <a:gd name="connsiteX30" fmla="*/ 1734 w 9883"/>
                              <a:gd name="connsiteY30" fmla="*/ 956 h 10000"/>
                              <a:gd name="connsiteX31" fmla="*/ 1792 w 9883"/>
                              <a:gd name="connsiteY31" fmla="*/ 864 h 10000"/>
                              <a:gd name="connsiteX32" fmla="*/ 1849 w 9883"/>
                              <a:gd name="connsiteY32" fmla="*/ 779 h 10000"/>
                              <a:gd name="connsiteX33" fmla="*/ 1908 w 9883"/>
                              <a:gd name="connsiteY33" fmla="*/ 697 h 10000"/>
                              <a:gd name="connsiteX34" fmla="*/ 1966 w 9883"/>
                              <a:gd name="connsiteY34" fmla="*/ 618 h 10000"/>
                              <a:gd name="connsiteX35" fmla="*/ 2023 w 9883"/>
                              <a:gd name="connsiteY35" fmla="*/ 546 h 10000"/>
                              <a:gd name="connsiteX36" fmla="*/ 2081 w 9883"/>
                              <a:gd name="connsiteY36" fmla="*/ 477 h 10000"/>
                              <a:gd name="connsiteX37" fmla="*/ 2139 w 9883"/>
                              <a:gd name="connsiteY37" fmla="*/ 410 h 10000"/>
                              <a:gd name="connsiteX38" fmla="*/ 2196 w 9883"/>
                              <a:gd name="connsiteY38" fmla="*/ 351 h 10000"/>
                              <a:gd name="connsiteX39" fmla="*/ 2256 w 9883"/>
                              <a:gd name="connsiteY39" fmla="*/ 296 h 10000"/>
                              <a:gd name="connsiteX40" fmla="*/ 2312 w 9883"/>
                              <a:gd name="connsiteY40" fmla="*/ 245 h 10000"/>
                              <a:gd name="connsiteX41" fmla="*/ 2372 w 9883"/>
                              <a:gd name="connsiteY41" fmla="*/ 198 h 10000"/>
                              <a:gd name="connsiteX42" fmla="*/ 2426 w 9883"/>
                              <a:gd name="connsiteY42" fmla="*/ 157 h 10000"/>
                              <a:gd name="connsiteX43" fmla="*/ 2487 w 9883"/>
                              <a:gd name="connsiteY43" fmla="*/ 122 h 10000"/>
                              <a:gd name="connsiteX44" fmla="*/ 2544 w 9883"/>
                              <a:gd name="connsiteY44" fmla="*/ 88 h 10000"/>
                              <a:gd name="connsiteX45" fmla="*/ 2602 w 9883"/>
                              <a:gd name="connsiteY45" fmla="*/ 61 h 10000"/>
                              <a:gd name="connsiteX46" fmla="*/ 2658 w 9883"/>
                              <a:gd name="connsiteY46" fmla="*/ 39 h 10000"/>
                              <a:gd name="connsiteX47" fmla="*/ 2717 w 9883"/>
                              <a:gd name="connsiteY47" fmla="*/ 24 h 10000"/>
                              <a:gd name="connsiteX48" fmla="*/ 2773 w 9883"/>
                              <a:gd name="connsiteY48" fmla="*/ 10 h 10000"/>
                              <a:gd name="connsiteX49" fmla="*/ 2835 w 9883"/>
                              <a:gd name="connsiteY49" fmla="*/ 2 h 10000"/>
                              <a:gd name="connsiteX50" fmla="*/ 2892 w 9883"/>
                              <a:gd name="connsiteY50" fmla="*/ 0 h 10000"/>
                              <a:gd name="connsiteX51" fmla="*/ 2948 w 9883"/>
                              <a:gd name="connsiteY51" fmla="*/ 2 h 10000"/>
                              <a:gd name="connsiteX52" fmla="*/ 3005 w 9883"/>
                              <a:gd name="connsiteY52" fmla="*/ 10 h 10000"/>
                              <a:gd name="connsiteX53" fmla="*/ 3064 w 9883"/>
                              <a:gd name="connsiteY53" fmla="*/ 24 h 10000"/>
                              <a:gd name="connsiteX54" fmla="*/ 3122 w 9883"/>
                              <a:gd name="connsiteY54" fmla="*/ 39 h 10000"/>
                              <a:gd name="connsiteX55" fmla="*/ 3180 w 9883"/>
                              <a:gd name="connsiteY55" fmla="*/ 61 h 10000"/>
                              <a:gd name="connsiteX56" fmla="*/ 3236 w 9883"/>
                              <a:gd name="connsiteY56" fmla="*/ 88 h 10000"/>
                              <a:gd name="connsiteX57" fmla="*/ 3295 w 9883"/>
                              <a:gd name="connsiteY57" fmla="*/ 122 h 10000"/>
                              <a:gd name="connsiteX58" fmla="*/ 3354 w 9883"/>
                              <a:gd name="connsiteY58" fmla="*/ 157 h 10000"/>
                              <a:gd name="connsiteX59" fmla="*/ 3409 w 9883"/>
                              <a:gd name="connsiteY59" fmla="*/ 198 h 10000"/>
                              <a:gd name="connsiteX60" fmla="*/ 3468 w 9883"/>
                              <a:gd name="connsiteY60" fmla="*/ 245 h 10000"/>
                              <a:gd name="connsiteX61" fmla="*/ 3526 w 9883"/>
                              <a:gd name="connsiteY61" fmla="*/ 296 h 10000"/>
                              <a:gd name="connsiteX62" fmla="*/ 3584 w 9883"/>
                              <a:gd name="connsiteY62" fmla="*/ 351 h 10000"/>
                              <a:gd name="connsiteX63" fmla="*/ 3643 w 9883"/>
                              <a:gd name="connsiteY63" fmla="*/ 410 h 10000"/>
                              <a:gd name="connsiteX64" fmla="*/ 3699 w 9883"/>
                              <a:gd name="connsiteY64" fmla="*/ 477 h 10000"/>
                              <a:gd name="connsiteX65" fmla="*/ 3757 w 9883"/>
                              <a:gd name="connsiteY65" fmla="*/ 546 h 10000"/>
                              <a:gd name="connsiteX66" fmla="*/ 3814 w 9883"/>
                              <a:gd name="connsiteY66" fmla="*/ 618 h 10000"/>
                              <a:gd name="connsiteX67" fmla="*/ 3873 w 9883"/>
                              <a:gd name="connsiteY67" fmla="*/ 697 h 10000"/>
                              <a:gd name="connsiteX68" fmla="*/ 3930 w 9883"/>
                              <a:gd name="connsiteY68" fmla="*/ 779 h 10000"/>
                              <a:gd name="connsiteX69" fmla="*/ 3989 w 9883"/>
                              <a:gd name="connsiteY69" fmla="*/ 864 h 10000"/>
                              <a:gd name="connsiteX70" fmla="*/ 4047 w 9883"/>
                              <a:gd name="connsiteY70" fmla="*/ 956 h 10000"/>
                              <a:gd name="connsiteX71" fmla="*/ 4104 w 9883"/>
                              <a:gd name="connsiteY71" fmla="*/ 1048 h 10000"/>
                              <a:gd name="connsiteX72" fmla="*/ 4161 w 9883"/>
                              <a:gd name="connsiteY72" fmla="*/ 1146 h 10000"/>
                              <a:gd name="connsiteX73" fmla="*/ 4218 w 9883"/>
                              <a:gd name="connsiteY73" fmla="*/ 1249 h 10000"/>
                              <a:gd name="connsiteX74" fmla="*/ 4278 w 9883"/>
                              <a:gd name="connsiteY74" fmla="*/ 1355 h 10000"/>
                              <a:gd name="connsiteX75" fmla="*/ 4336 w 9883"/>
                              <a:gd name="connsiteY75" fmla="*/ 1464 h 10000"/>
                              <a:gd name="connsiteX76" fmla="*/ 4392 w 9883"/>
                              <a:gd name="connsiteY76" fmla="*/ 1576 h 10000"/>
                              <a:gd name="connsiteX77" fmla="*/ 4450 w 9883"/>
                              <a:gd name="connsiteY77" fmla="*/ 1694 h 10000"/>
                              <a:gd name="connsiteX78" fmla="*/ 4507 w 9883"/>
                              <a:gd name="connsiteY78" fmla="*/ 1812 h 10000"/>
                              <a:gd name="connsiteX79" fmla="*/ 4567 w 9883"/>
                              <a:gd name="connsiteY79" fmla="*/ 1936 h 10000"/>
                              <a:gd name="connsiteX80" fmla="*/ 4627 w 9883"/>
                              <a:gd name="connsiteY80" fmla="*/ 2061 h 10000"/>
                              <a:gd name="connsiteX81" fmla="*/ 4682 w 9883"/>
                              <a:gd name="connsiteY81" fmla="*/ 2189 h 10000"/>
                              <a:gd name="connsiteX82" fmla="*/ 4740 w 9883"/>
                              <a:gd name="connsiteY82" fmla="*/ 2320 h 10000"/>
                              <a:gd name="connsiteX83" fmla="*/ 4797 w 9883"/>
                              <a:gd name="connsiteY83" fmla="*/ 2456 h 10000"/>
                              <a:gd name="connsiteX84" fmla="*/ 4856 w 9883"/>
                              <a:gd name="connsiteY84" fmla="*/ 2593 h 10000"/>
                              <a:gd name="connsiteX85" fmla="*/ 4911 w 9883"/>
                              <a:gd name="connsiteY85" fmla="*/ 2731 h 10000"/>
                              <a:gd name="connsiteX86" fmla="*/ 4971 w 9883"/>
                              <a:gd name="connsiteY86" fmla="*/ 2872 h 10000"/>
                              <a:gd name="connsiteX87" fmla="*/ 5029 w 9883"/>
                              <a:gd name="connsiteY87" fmla="*/ 3015 h 10000"/>
                              <a:gd name="connsiteX88" fmla="*/ 5087 w 9883"/>
                              <a:gd name="connsiteY88" fmla="*/ 3159 h 10000"/>
                              <a:gd name="connsiteX89" fmla="*/ 5145 w 9883"/>
                              <a:gd name="connsiteY89" fmla="*/ 3308 h 10000"/>
                              <a:gd name="connsiteX90" fmla="*/ 5202 w 9883"/>
                              <a:gd name="connsiteY90" fmla="*/ 3457 h 10000"/>
                              <a:gd name="connsiteX91" fmla="*/ 5258 w 9883"/>
                              <a:gd name="connsiteY91" fmla="*/ 3606 h 10000"/>
                              <a:gd name="connsiteX92" fmla="*/ 5319 w 9883"/>
                              <a:gd name="connsiteY92" fmla="*/ 3757 h 10000"/>
                              <a:gd name="connsiteX93" fmla="*/ 5375 w 9883"/>
                              <a:gd name="connsiteY93" fmla="*/ 3910 h 10000"/>
                              <a:gd name="connsiteX94" fmla="*/ 5435 w 9883"/>
                              <a:gd name="connsiteY94" fmla="*/ 4064 h 10000"/>
                              <a:gd name="connsiteX95" fmla="*/ 5490 w 9883"/>
                              <a:gd name="connsiteY95" fmla="*/ 4219 h 10000"/>
                              <a:gd name="connsiteX96" fmla="*/ 5549 w 9883"/>
                              <a:gd name="connsiteY96" fmla="*/ 4376 h 10000"/>
                              <a:gd name="connsiteX97" fmla="*/ 5606 w 9883"/>
                              <a:gd name="connsiteY97" fmla="*/ 4529 h 10000"/>
                              <a:gd name="connsiteX98" fmla="*/ 5667 w 9883"/>
                              <a:gd name="connsiteY98" fmla="*/ 4686 h 10000"/>
                              <a:gd name="connsiteX99" fmla="*/ 5725 w 9883"/>
                              <a:gd name="connsiteY99" fmla="*/ 4843 h 10000"/>
                              <a:gd name="connsiteX100" fmla="*/ 5779 w 9883"/>
                              <a:gd name="connsiteY100" fmla="*/ 5000 h 10000"/>
                              <a:gd name="connsiteX101" fmla="*/ 5838 w 9883"/>
                              <a:gd name="connsiteY101" fmla="*/ 5159 h 10000"/>
                              <a:gd name="connsiteX102" fmla="*/ 5895 w 9883"/>
                              <a:gd name="connsiteY102" fmla="*/ 5316 h 10000"/>
                              <a:gd name="connsiteX103" fmla="*/ 5954 w 9883"/>
                              <a:gd name="connsiteY103" fmla="*/ 5471 h 10000"/>
                              <a:gd name="connsiteX104" fmla="*/ 6012 w 9883"/>
                              <a:gd name="connsiteY104" fmla="*/ 5626 h 10000"/>
                              <a:gd name="connsiteX105" fmla="*/ 6070 w 9883"/>
                              <a:gd name="connsiteY105" fmla="*/ 5783 h 10000"/>
                              <a:gd name="connsiteX106" fmla="*/ 6127 w 9883"/>
                              <a:gd name="connsiteY106" fmla="*/ 5938 h 10000"/>
                              <a:gd name="connsiteX107" fmla="*/ 6185 w 9883"/>
                              <a:gd name="connsiteY107" fmla="*/ 6091 h 10000"/>
                              <a:gd name="connsiteX108" fmla="*/ 6244 w 9883"/>
                              <a:gd name="connsiteY108" fmla="*/ 6245 h 10000"/>
                              <a:gd name="connsiteX109" fmla="*/ 6299 w 9883"/>
                              <a:gd name="connsiteY109" fmla="*/ 6396 h 10000"/>
                              <a:gd name="connsiteX110" fmla="*/ 6357 w 9883"/>
                              <a:gd name="connsiteY110" fmla="*/ 6545 h 10000"/>
                              <a:gd name="connsiteX111" fmla="*/ 6417 w 9883"/>
                              <a:gd name="connsiteY111" fmla="*/ 6694 h 10000"/>
                              <a:gd name="connsiteX112" fmla="*/ 6476 w 9883"/>
                              <a:gd name="connsiteY112" fmla="*/ 6843 h 10000"/>
                              <a:gd name="connsiteX113" fmla="*/ 6531 w 9883"/>
                              <a:gd name="connsiteY113" fmla="*/ 6987 h 10000"/>
                              <a:gd name="connsiteX114" fmla="*/ 6589 w 9883"/>
                              <a:gd name="connsiteY114" fmla="*/ 7130 h 10000"/>
                              <a:gd name="connsiteX115" fmla="*/ 6647 w 9883"/>
                              <a:gd name="connsiteY115" fmla="*/ 7271 h 10000"/>
                              <a:gd name="connsiteX116" fmla="*/ 6707 w 9883"/>
                              <a:gd name="connsiteY116" fmla="*/ 7409 h 10000"/>
                              <a:gd name="connsiteX117" fmla="*/ 6765 w 9883"/>
                              <a:gd name="connsiteY117" fmla="*/ 7546 h 10000"/>
                              <a:gd name="connsiteX118" fmla="*/ 6821 w 9883"/>
                              <a:gd name="connsiteY118" fmla="*/ 7682 h 10000"/>
                              <a:gd name="connsiteX119" fmla="*/ 6877 w 9883"/>
                              <a:gd name="connsiteY119" fmla="*/ 7813 h 10000"/>
                              <a:gd name="connsiteX120" fmla="*/ 6935 w 9883"/>
                              <a:gd name="connsiteY120" fmla="*/ 7939 h 10000"/>
                              <a:gd name="connsiteX121" fmla="*/ 6995 w 9883"/>
                              <a:gd name="connsiteY121" fmla="*/ 8066 h 10000"/>
                              <a:gd name="connsiteX122" fmla="*/ 7053 w 9883"/>
                              <a:gd name="connsiteY122" fmla="*/ 8190 h 10000"/>
                              <a:gd name="connsiteX123" fmla="*/ 7110 w 9883"/>
                              <a:gd name="connsiteY123" fmla="*/ 8308 h 10000"/>
                              <a:gd name="connsiteX124" fmla="*/ 7168 w 9883"/>
                              <a:gd name="connsiteY124" fmla="*/ 8424 h 10000"/>
                              <a:gd name="connsiteX125" fmla="*/ 7226 w 9883"/>
                              <a:gd name="connsiteY125" fmla="*/ 8537 h 10000"/>
                              <a:gd name="connsiteX126" fmla="*/ 7283 w 9883"/>
                              <a:gd name="connsiteY126" fmla="*/ 8647 h 10000"/>
                              <a:gd name="connsiteX127" fmla="*/ 7339 w 9883"/>
                              <a:gd name="connsiteY127" fmla="*/ 8753 h 10000"/>
                              <a:gd name="connsiteX128" fmla="*/ 7400 w 9883"/>
                              <a:gd name="connsiteY128" fmla="*/ 8856 h 10000"/>
                              <a:gd name="connsiteX129" fmla="*/ 7457 w 9883"/>
                              <a:gd name="connsiteY129" fmla="*/ 8954 h 10000"/>
                              <a:gd name="connsiteX130" fmla="*/ 7515 w 9883"/>
                              <a:gd name="connsiteY130" fmla="*/ 9046 h 10000"/>
                              <a:gd name="connsiteX131" fmla="*/ 7572 w 9883"/>
                              <a:gd name="connsiteY131" fmla="*/ 9136 h 10000"/>
                              <a:gd name="connsiteX132" fmla="*/ 7630 w 9883"/>
                              <a:gd name="connsiteY132" fmla="*/ 9223 h 10000"/>
                              <a:gd name="connsiteX133" fmla="*/ 7689 w 9883"/>
                              <a:gd name="connsiteY133" fmla="*/ 9305 h 10000"/>
                              <a:gd name="connsiteX134" fmla="*/ 7746 w 9883"/>
                              <a:gd name="connsiteY134" fmla="*/ 9384 h 10000"/>
                              <a:gd name="connsiteX135" fmla="*/ 7803 w 9883"/>
                              <a:gd name="connsiteY135" fmla="*/ 9456 h 10000"/>
                              <a:gd name="connsiteX136" fmla="*/ 7860 w 9883"/>
                              <a:gd name="connsiteY136" fmla="*/ 9525 h 10000"/>
                              <a:gd name="connsiteX137" fmla="*/ 7919 w 9883"/>
                              <a:gd name="connsiteY137" fmla="*/ 9592 h 10000"/>
                              <a:gd name="connsiteX138" fmla="*/ 7975 w 9883"/>
                              <a:gd name="connsiteY138" fmla="*/ 9651 h 10000"/>
                              <a:gd name="connsiteX139" fmla="*/ 8035 w 9883"/>
                              <a:gd name="connsiteY139" fmla="*/ 9706 h 10000"/>
                              <a:gd name="connsiteX140" fmla="*/ 8093 w 9883"/>
                              <a:gd name="connsiteY140" fmla="*/ 9757 h 10000"/>
                              <a:gd name="connsiteX141" fmla="*/ 8151 w 9883"/>
                              <a:gd name="connsiteY141" fmla="*/ 9804 h 10000"/>
                              <a:gd name="connsiteX142" fmla="*/ 8208 w 9883"/>
                              <a:gd name="connsiteY142" fmla="*/ 9845 h 10000"/>
                              <a:gd name="connsiteX143" fmla="*/ 8267 w 9883"/>
                              <a:gd name="connsiteY143" fmla="*/ 9880 h 10000"/>
                              <a:gd name="connsiteX144" fmla="*/ 8324 w 9883"/>
                              <a:gd name="connsiteY144" fmla="*/ 9914 h 10000"/>
                              <a:gd name="connsiteX145" fmla="*/ 8379 w 9883"/>
                              <a:gd name="connsiteY145" fmla="*/ 9941 h 10000"/>
                              <a:gd name="connsiteX146" fmla="*/ 8440 w 9883"/>
                              <a:gd name="connsiteY146" fmla="*/ 9963 h 10000"/>
                              <a:gd name="connsiteX147" fmla="*/ 8497 w 9883"/>
                              <a:gd name="connsiteY147" fmla="*/ 9978 h 10000"/>
                              <a:gd name="connsiteX148" fmla="*/ 8558 w 9883"/>
                              <a:gd name="connsiteY148" fmla="*/ 9992 h 10000"/>
                              <a:gd name="connsiteX149" fmla="*/ 8613 w 9883"/>
                              <a:gd name="connsiteY149" fmla="*/ 10000 h 10000"/>
                              <a:gd name="connsiteX150" fmla="*/ 8670 w 9883"/>
                              <a:gd name="connsiteY150" fmla="*/ 10000 h 10000"/>
                              <a:gd name="connsiteX151" fmla="*/ 8727 w 9883"/>
                              <a:gd name="connsiteY151" fmla="*/ 10000 h 10000"/>
                              <a:gd name="connsiteX152" fmla="*/ 8786 w 9883"/>
                              <a:gd name="connsiteY152" fmla="*/ 9992 h 10000"/>
                              <a:gd name="connsiteX153" fmla="*/ 8843 w 9883"/>
                              <a:gd name="connsiteY153" fmla="*/ 9978 h 10000"/>
                              <a:gd name="connsiteX154" fmla="*/ 8958 w 9883"/>
                              <a:gd name="connsiteY154" fmla="*/ 9941 h 10000"/>
                              <a:gd name="connsiteX155" fmla="*/ 9018 w 9883"/>
                              <a:gd name="connsiteY155" fmla="*/ 9914 h 10000"/>
                              <a:gd name="connsiteX156" fmla="*/ 9076 w 9883"/>
                              <a:gd name="connsiteY156" fmla="*/ 9880 h 10000"/>
                              <a:gd name="connsiteX157" fmla="*/ 9130 w 9883"/>
                              <a:gd name="connsiteY157" fmla="*/ 9845 h 10000"/>
                              <a:gd name="connsiteX158" fmla="*/ 9191 w 9883"/>
                              <a:gd name="connsiteY158" fmla="*/ 9804 h 10000"/>
                              <a:gd name="connsiteX159" fmla="*/ 9249 w 9883"/>
                              <a:gd name="connsiteY159" fmla="*/ 9757 h 10000"/>
                              <a:gd name="connsiteX160" fmla="*/ 9307 w 9883"/>
                              <a:gd name="connsiteY160" fmla="*/ 9706 h 10000"/>
                              <a:gd name="connsiteX161" fmla="*/ 9365 w 9883"/>
                              <a:gd name="connsiteY161" fmla="*/ 9651 h 10000"/>
                              <a:gd name="connsiteX162" fmla="*/ 9421 w 9883"/>
                              <a:gd name="connsiteY162" fmla="*/ 9592 h 10000"/>
                              <a:gd name="connsiteX163" fmla="*/ 9478 w 9883"/>
                              <a:gd name="connsiteY163" fmla="*/ 9525 h 10000"/>
                              <a:gd name="connsiteX164" fmla="*/ 9540 w 9883"/>
                              <a:gd name="connsiteY164" fmla="*/ 9456 h 10000"/>
                              <a:gd name="connsiteX165" fmla="*/ 9598 w 9883"/>
                              <a:gd name="connsiteY165" fmla="*/ 9384 h 10000"/>
                              <a:gd name="connsiteX166" fmla="*/ 9653 w 9883"/>
                              <a:gd name="connsiteY166" fmla="*/ 9305 h 10000"/>
                              <a:gd name="connsiteX167" fmla="*/ 9709 w 9883"/>
                              <a:gd name="connsiteY167" fmla="*/ 9223 h 10000"/>
                              <a:gd name="connsiteX168" fmla="*/ 9769 w 9883"/>
                              <a:gd name="connsiteY168" fmla="*/ 9136 h 10000"/>
                              <a:gd name="connsiteX169" fmla="*/ 9826 w 9883"/>
                              <a:gd name="connsiteY169" fmla="*/ 9046 h 10000"/>
                              <a:gd name="connsiteX170" fmla="*/ 9883 w 9883"/>
                              <a:gd name="connsiteY170" fmla="*/ 8954 h 10000"/>
                              <a:gd name="connsiteX0" fmla="*/ 0 w 9942"/>
                              <a:gd name="connsiteY0" fmla="*/ 5000 h 10000"/>
                              <a:gd name="connsiteX1" fmla="*/ 59 w 9942"/>
                              <a:gd name="connsiteY1" fmla="*/ 4843 h 10000"/>
                              <a:gd name="connsiteX2" fmla="*/ 118 w 9942"/>
                              <a:gd name="connsiteY2" fmla="*/ 4686 h 10000"/>
                              <a:gd name="connsiteX3" fmla="*/ 175 w 9942"/>
                              <a:gd name="connsiteY3" fmla="*/ 4529 h 10000"/>
                              <a:gd name="connsiteX4" fmla="*/ 233 w 9942"/>
                              <a:gd name="connsiteY4" fmla="*/ 4376 h 10000"/>
                              <a:gd name="connsiteX5" fmla="*/ 295 w 9942"/>
                              <a:gd name="connsiteY5" fmla="*/ 4219 h 10000"/>
                              <a:gd name="connsiteX6" fmla="*/ 351 w 9942"/>
                              <a:gd name="connsiteY6" fmla="*/ 4064 h 10000"/>
                              <a:gd name="connsiteX7" fmla="*/ 411 w 9942"/>
                              <a:gd name="connsiteY7" fmla="*/ 3910 h 10000"/>
                              <a:gd name="connsiteX8" fmla="*/ 467 w 9942"/>
                              <a:gd name="connsiteY8" fmla="*/ 3757 h 10000"/>
                              <a:gd name="connsiteX9" fmla="*/ 528 w 9942"/>
                              <a:gd name="connsiteY9" fmla="*/ 3606 h 10000"/>
                              <a:gd name="connsiteX10" fmla="*/ 584 w 9942"/>
                              <a:gd name="connsiteY10" fmla="*/ 3457 h 10000"/>
                              <a:gd name="connsiteX11" fmla="*/ 642 w 9942"/>
                              <a:gd name="connsiteY11" fmla="*/ 3308 h 10000"/>
                              <a:gd name="connsiteX12" fmla="*/ 701 w 9942"/>
                              <a:gd name="connsiteY12" fmla="*/ 3159 h 10000"/>
                              <a:gd name="connsiteX13" fmla="*/ 761 w 9942"/>
                              <a:gd name="connsiteY13" fmla="*/ 3015 h 10000"/>
                              <a:gd name="connsiteX14" fmla="*/ 820 w 9942"/>
                              <a:gd name="connsiteY14" fmla="*/ 2872 h 10000"/>
                              <a:gd name="connsiteX15" fmla="*/ 877 w 9942"/>
                              <a:gd name="connsiteY15" fmla="*/ 2731 h 10000"/>
                              <a:gd name="connsiteX16" fmla="*/ 937 w 9942"/>
                              <a:gd name="connsiteY16" fmla="*/ 2593 h 10000"/>
                              <a:gd name="connsiteX17" fmla="*/ 994 w 9942"/>
                              <a:gd name="connsiteY17" fmla="*/ 2456 h 10000"/>
                              <a:gd name="connsiteX18" fmla="*/ 1053 w 9942"/>
                              <a:gd name="connsiteY18" fmla="*/ 2320 h 10000"/>
                              <a:gd name="connsiteX19" fmla="*/ 1111 w 9942"/>
                              <a:gd name="connsiteY19" fmla="*/ 2189 h 10000"/>
                              <a:gd name="connsiteX20" fmla="*/ 1170 w 9942"/>
                              <a:gd name="connsiteY20" fmla="*/ 2061 h 10000"/>
                              <a:gd name="connsiteX21" fmla="*/ 1228 w 9942"/>
                              <a:gd name="connsiteY21" fmla="*/ 1936 h 10000"/>
                              <a:gd name="connsiteX22" fmla="*/ 1287 w 9942"/>
                              <a:gd name="connsiteY22" fmla="*/ 1812 h 10000"/>
                              <a:gd name="connsiteX23" fmla="*/ 1346 w 9942"/>
                              <a:gd name="connsiteY23" fmla="*/ 1694 h 10000"/>
                              <a:gd name="connsiteX24" fmla="*/ 1402 w 9942"/>
                              <a:gd name="connsiteY24" fmla="*/ 1576 h 10000"/>
                              <a:gd name="connsiteX25" fmla="*/ 1463 w 9942"/>
                              <a:gd name="connsiteY25" fmla="*/ 1464 h 10000"/>
                              <a:gd name="connsiteX26" fmla="*/ 1523 w 9942"/>
                              <a:gd name="connsiteY26" fmla="*/ 1355 h 10000"/>
                              <a:gd name="connsiteX27" fmla="*/ 1578 w 9942"/>
                              <a:gd name="connsiteY27" fmla="*/ 1249 h 10000"/>
                              <a:gd name="connsiteX28" fmla="*/ 1636 w 9942"/>
                              <a:gd name="connsiteY28" fmla="*/ 1146 h 10000"/>
                              <a:gd name="connsiteX29" fmla="*/ 1695 w 9942"/>
                              <a:gd name="connsiteY29" fmla="*/ 1048 h 10000"/>
                              <a:gd name="connsiteX30" fmla="*/ 1755 w 9942"/>
                              <a:gd name="connsiteY30" fmla="*/ 956 h 10000"/>
                              <a:gd name="connsiteX31" fmla="*/ 1813 w 9942"/>
                              <a:gd name="connsiteY31" fmla="*/ 864 h 10000"/>
                              <a:gd name="connsiteX32" fmla="*/ 1871 w 9942"/>
                              <a:gd name="connsiteY32" fmla="*/ 779 h 10000"/>
                              <a:gd name="connsiteX33" fmla="*/ 1931 w 9942"/>
                              <a:gd name="connsiteY33" fmla="*/ 697 h 10000"/>
                              <a:gd name="connsiteX34" fmla="*/ 1989 w 9942"/>
                              <a:gd name="connsiteY34" fmla="*/ 618 h 10000"/>
                              <a:gd name="connsiteX35" fmla="*/ 2047 w 9942"/>
                              <a:gd name="connsiteY35" fmla="*/ 546 h 10000"/>
                              <a:gd name="connsiteX36" fmla="*/ 2106 w 9942"/>
                              <a:gd name="connsiteY36" fmla="*/ 477 h 10000"/>
                              <a:gd name="connsiteX37" fmla="*/ 2164 w 9942"/>
                              <a:gd name="connsiteY37" fmla="*/ 410 h 10000"/>
                              <a:gd name="connsiteX38" fmla="*/ 2222 w 9942"/>
                              <a:gd name="connsiteY38" fmla="*/ 351 h 10000"/>
                              <a:gd name="connsiteX39" fmla="*/ 2283 w 9942"/>
                              <a:gd name="connsiteY39" fmla="*/ 296 h 10000"/>
                              <a:gd name="connsiteX40" fmla="*/ 2339 w 9942"/>
                              <a:gd name="connsiteY40" fmla="*/ 245 h 10000"/>
                              <a:gd name="connsiteX41" fmla="*/ 2400 w 9942"/>
                              <a:gd name="connsiteY41" fmla="*/ 198 h 10000"/>
                              <a:gd name="connsiteX42" fmla="*/ 2455 w 9942"/>
                              <a:gd name="connsiteY42" fmla="*/ 157 h 10000"/>
                              <a:gd name="connsiteX43" fmla="*/ 2516 w 9942"/>
                              <a:gd name="connsiteY43" fmla="*/ 122 h 10000"/>
                              <a:gd name="connsiteX44" fmla="*/ 2574 w 9942"/>
                              <a:gd name="connsiteY44" fmla="*/ 88 h 10000"/>
                              <a:gd name="connsiteX45" fmla="*/ 2633 w 9942"/>
                              <a:gd name="connsiteY45" fmla="*/ 61 h 10000"/>
                              <a:gd name="connsiteX46" fmla="*/ 2689 w 9942"/>
                              <a:gd name="connsiteY46" fmla="*/ 39 h 10000"/>
                              <a:gd name="connsiteX47" fmla="*/ 2749 w 9942"/>
                              <a:gd name="connsiteY47" fmla="*/ 24 h 10000"/>
                              <a:gd name="connsiteX48" fmla="*/ 2806 w 9942"/>
                              <a:gd name="connsiteY48" fmla="*/ 10 h 10000"/>
                              <a:gd name="connsiteX49" fmla="*/ 2869 w 9942"/>
                              <a:gd name="connsiteY49" fmla="*/ 2 h 10000"/>
                              <a:gd name="connsiteX50" fmla="*/ 2926 w 9942"/>
                              <a:gd name="connsiteY50" fmla="*/ 0 h 10000"/>
                              <a:gd name="connsiteX51" fmla="*/ 2983 w 9942"/>
                              <a:gd name="connsiteY51" fmla="*/ 2 h 10000"/>
                              <a:gd name="connsiteX52" fmla="*/ 3041 w 9942"/>
                              <a:gd name="connsiteY52" fmla="*/ 10 h 10000"/>
                              <a:gd name="connsiteX53" fmla="*/ 3100 w 9942"/>
                              <a:gd name="connsiteY53" fmla="*/ 24 h 10000"/>
                              <a:gd name="connsiteX54" fmla="*/ 3159 w 9942"/>
                              <a:gd name="connsiteY54" fmla="*/ 39 h 10000"/>
                              <a:gd name="connsiteX55" fmla="*/ 3218 w 9942"/>
                              <a:gd name="connsiteY55" fmla="*/ 61 h 10000"/>
                              <a:gd name="connsiteX56" fmla="*/ 3274 w 9942"/>
                              <a:gd name="connsiteY56" fmla="*/ 88 h 10000"/>
                              <a:gd name="connsiteX57" fmla="*/ 3334 w 9942"/>
                              <a:gd name="connsiteY57" fmla="*/ 122 h 10000"/>
                              <a:gd name="connsiteX58" fmla="*/ 3394 w 9942"/>
                              <a:gd name="connsiteY58" fmla="*/ 157 h 10000"/>
                              <a:gd name="connsiteX59" fmla="*/ 3449 w 9942"/>
                              <a:gd name="connsiteY59" fmla="*/ 198 h 10000"/>
                              <a:gd name="connsiteX60" fmla="*/ 3509 w 9942"/>
                              <a:gd name="connsiteY60" fmla="*/ 245 h 10000"/>
                              <a:gd name="connsiteX61" fmla="*/ 3568 w 9942"/>
                              <a:gd name="connsiteY61" fmla="*/ 296 h 10000"/>
                              <a:gd name="connsiteX62" fmla="*/ 3626 w 9942"/>
                              <a:gd name="connsiteY62" fmla="*/ 351 h 10000"/>
                              <a:gd name="connsiteX63" fmla="*/ 3686 w 9942"/>
                              <a:gd name="connsiteY63" fmla="*/ 410 h 10000"/>
                              <a:gd name="connsiteX64" fmla="*/ 3743 w 9942"/>
                              <a:gd name="connsiteY64" fmla="*/ 477 h 10000"/>
                              <a:gd name="connsiteX65" fmla="*/ 3801 w 9942"/>
                              <a:gd name="connsiteY65" fmla="*/ 546 h 10000"/>
                              <a:gd name="connsiteX66" fmla="*/ 3859 w 9942"/>
                              <a:gd name="connsiteY66" fmla="*/ 618 h 10000"/>
                              <a:gd name="connsiteX67" fmla="*/ 3919 w 9942"/>
                              <a:gd name="connsiteY67" fmla="*/ 697 h 10000"/>
                              <a:gd name="connsiteX68" fmla="*/ 3977 w 9942"/>
                              <a:gd name="connsiteY68" fmla="*/ 779 h 10000"/>
                              <a:gd name="connsiteX69" fmla="*/ 4036 w 9942"/>
                              <a:gd name="connsiteY69" fmla="*/ 864 h 10000"/>
                              <a:gd name="connsiteX70" fmla="*/ 4095 w 9942"/>
                              <a:gd name="connsiteY70" fmla="*/ 956 h 10000"/>
                              <a:gd name="connsiteX71" fmla="*/ 4153 w 9942"/>
                              <a:gd name="connsiteY71" fmla="*/ 1048 h 10000"/>
                              <a:gd name="connsiteX72" fmla="*/ 4210 w 9942"/>
                              <a:gd name="connsiteY72" fmla="*/ 1146 h 10000"/>
                              <a:gd name="connsiteX73" fmla="*/ 4268 w 9942"/>
                              <a:gd name="connsiteY73" fmla="*/ 1249 h 10000"/>
                              <a:gd name="connsiteX74" fmla="*/ 4329 w 9942"/>
                              <a:gd name="connsiteY74" fmla="*/ 1355 h 10000"/>
                              <a:gd name="connsiteX75" fmla="*/ 4387 w 9942"/>
                              <a:gd name="connsiteY75" fmla="*/ 1464 h 10000"/>
                              <a:gd name="connsiteX76" fmla="*/ 4444 w 9942"/>
                              <a:gd name="connsiteY76" fmla="*/ 1576 h 10000"/>
                              <a:gd name="connsiteX77" fmla="*/ 4503 w 9942"/>
                              <a:gd name="connsiteY77" fmla="*/ 1694 h 10000"/>
                              <a:gd name="connsiteX78" fmla="*/ 4560 w 9942"/>
                              <a:gd name="connsiteY78" fmla="*/ 1812 h 10000"/>
                              <a:gd name="connsiteX79" fmla="*/ 4621 w 9942"/>
                              <a:gd name="connsiteY79" fmla="*/ 1936 h 10000"/>
                              <a:gd name="connsiteX80" fmla="*/ 4682 w 9942"/>
                              <a:gd name="connsiteY80" fmla="*/ 2061 h 10000"/>
                              <a:gd name="connsiteX81" fmla="*/ 4737 w 9942"/>
                              <a:gd name="connsiteY81" fmla="*/ 2189 h 10000"/>
                              <a:gd name="connsiteX82" fmla="*/ 4796 w 9942"/>
                              <a:gd name="connsiteY82" fmla="*/ 2320 h 10000"/>
                              <a:gd name="connsiteX83" fmla="*/ 4854 w 9942"/>
                              <a:gd name="connsiteY83" fmla="*/ 2456 h 10000"/>
                              <a:gd name="connsiteX84" fmla="*/ 4913 w 9942"/>
                              <a:gd name="connsiteY84" fmla="*/ 2593 h 10000"/>
                              <a:gd name="connsiteX85" fmla="*/ 4969 w 9942"/>
                              <a:gd name="connsiteY85" fmla="*/ 2731 h 10000"/>
                              <a:gd name="connsiteX86" fmla="*/ 5030 w 9942"/>
                              <a:gd name="connsiteY86" fmla="*/ 2872 h 10000"/>
                              <a:gd name="connsiteX87" fmla="*/ 5089 w 9942"/>
                              <a:gd name="connsiteY87" fmla="*/ 3015 h 10000"/>
                              <a:gd name="connsiteX88" fmla="*/ 5147 w 9942"/>
                              <a:gd name="connsiteY88" fmla="*/ 3159 h 10000"/>
                              <a:gd name="connsiteX89" fmla="*/ 5206 w 9942"/>
                              <a:gd name="connsiteY89" fmla="*/ 3308 h 10000"/>
                              <a:gd name="connsiteX90" fmla="*/ 5264 w 9942"/>
                              <a:gd name="connsiteY90" fmla="*/ 3457 h 10000"/>
                              <a:gd name="connsiteX91" fmla="*/ 5320 w 9942"/>
                              <a:gd name="connsiteY91" fmla="*/ 3606 h 10000"/>
                              <a:gd name="connsiteX92" fmla="*/ 5382 w 9942"/>
                              <a:gd name="connsiteY92" fmla="*/ 3757 h 10000"/>
                              <a:gd name="connsiteX93" fmla="*/ 5439 w 9942"/>
                              <a:gd name="connsiteY93" fmla="*/ 3910 h 10000"/>
                              <a:gd name="connsiteX94" fmla="*/ 5499 w 9942"/>
                              <a:gd name="connsiteY94" fmla="*/ 4064 h 10000"/>
                              <a:gd name="connsiteX95" fmla="*/ 5555 w 9942"/>
                              <a:gd name="connsiteY95" fmla="*/ 4219 h 10000"/>
                              <a:gd name="connsiteX96" fmla="*/ 5615 w 9942"/>
                              <a:gd name="connsiteY96" fmla="*/ 4376 h 10000"/>
                              <a:gd name="connsiteX97" fmla="*/ 5672 w 9942"/>
                              <a:gd name="connsiteY97" fmla="*/ 4529 h 10000"/>
                              <a:gd name="connsiteX98" fmla="*/ 5734 w 9942"/>
                              <a:gd name="connsiteY98" fmla="*/ 4686 h 10000"/>
                              <a:gd name="connsiteX99" fmla="*/ 5793 w 9942"/>
                              <a:gd name="connsiteY99" fmla="*/ 4843 h 10000"/>
                              <a:gd name="connsiteX100" fmla="*/ 5847 w 9942"/>
                              <a:gd name="connsiteY100" fmla="*/ 5000 h 10000"/>
                              <a:gd name="connsiteX101" fmla="*/ 5907 w 9942"/>
                              <a:gd name="connsiteY101" fmla="*/ 5159 h 10000"/>
                              <a:gd name="connsiteX102" fmla="*/ 5965 w 9942"/>
                              <a:gd name="connsiteY102" fmla="*/ 5316 h 10000"/>
                              <a:gd name="connsiteX103" fmla="*/ 6024 w 9942"/>
                              <a:gd name="connsiteY103" fmla="*/ 5471 h 10000"/>
                              <a:gd name="connsiteX104" fmla="*/ 6083 w 9942"/>
                              <a:gd name="connsiteY104" fmla="*/ 5626 h 10000"/>
                              <a:gd name="connsiteX105" fmla="*/ 6142 w 9942"/>
                              <a:gd name="connsiteY105" fmla="*/ 5783 h 10000"/>
                              <a:gd name="connsiteX106" fmla="*/ 6200 w 9942"/>
                              <a:gd name="connsiteY106" fmla="*/ 5938 h 10000"/>
                              <a:gd name="connsiteX107" fmla="*/ 6258 w 9942"/>
                              <a:gd name="connsiteY107" fmla="*/ 6091 h 10000"/>
                              <a:gd name="connsiteX108" fmla="*/ 6318 w 9942"/>
                              <a:gd name="connsiteY108" fmla="*/ 6245 h 10000"/>
                              <a:gd name="connsiteX109" fmla="*/ 6374 w 9942"/>
                              <a:gd name="connsiteY109" fmla="*/ 6396 h 10000"/>
                              <a:gd name="connsiteX110" fmla="*/ 6432 w 9942"/>
                              <a:gd name="connsiteY110" fmla="*/ 6545 h 10000"/>
                              <a:gd name="connsiteX111" fmla="*/ 6493 w 9942"/>
                              <a:gd name="connsiteY111" fmla="*/ 6694 h 10000"/>
                              <a:gd name="connsiteX112" fmla="*/ 6553 w 9942"/>
                              <a:gd name="connsiteY112" fmla="*/ 6843 h 10000"/>
                              <a:gd name="connsiteX113" fmla="*/ 6608 w 9942"/>
                              <a:gd name="connsiteY113" fmla="*/ 6987 h 10000"/>
                              <a:gd name="connsiteX114" fmla="*/ 6667 w 9942"/>
                              <a:gd name="connsiteY114" fmla="*/ 7130 h 10000"/>
                              <a:gd name="connsiteX115" fmla="*/ 6726 w 9942"/>
                              <a:gd name="connsiteY115" fmla="*/ 7271 h 10000"/>
                              <a:gd name="connsiteX116" fmla="*/ 6786 w 9942"/>
                              <a:gd name="connsiteY116" fmla="*/ 7409 h 10000"/>
                              <a:gd name="connsiteX117" fmla="*/ 6845 w 9942"/>
                              <a:gd name="connsiteY117" fmla="*/ 7546 h 10000"/>
                              <a:gd name="connsiteX118" fmla="*/ 6902 w 9942"/>
                              <a:gd name="connsiteY118" fmla="*/ 7682 h 10000"/>
                              <a:gd name="connsiteX119" fmla="*/ 6958 w 9942"/>
                              <a:gd name="connsiteY119" fmla="*/ 7813 h 10000"/>
                              <a:gd name="connsiteX120" fmla="*/ 7017 w 9942"/>
                              <a:gd name="connsiteY120" fmla="*/ 7939 h 10000"/>
                              <a:gd name="connsiteX121" fmla="*/ 7078 w 9942"/>
                              <a:gd name="connsiteY121" fmla="*/ 8066 h 10000"/>
                              <a:gd name="connsiteX122" fmla="*/ 7136 w 9942"/>
                              <a:gd name="connsiteY122" fmla="*/ 8190 h 10000"/>
                              <a:gd name="connsiteX123" fmla="*/ 7194 w 9942"/>
                              <a:gd name="connsiteY123" fmla="*/ 8308 h 10000"/>
                              <a:gd name="connsiteX124" fmla="*/ 7253 w 9942"/>
                              <a:gd name="connsiteY124" fmla="*/ 8424 h 10000"/>
                              <a:gd name="connsiteX125" fmla="*/ 7312 w 9942"/>
                              <a:gd name="connsiteY125" fmla="*/ 8537 h 10000"/>
                              <a:gd name="connsiteX126" fmla="*/ 7369 w 9942"/>
                              <a:gd name="connsiteY126" fmla="*/ 8647 h 10000"/>
                              <a:gd name="connsiteX127" fmla="*/ 7426 w 9942"/>
                              <a:gd name="connsiteY127" fmla="*/ 8753 h 10000"/>
                              <a:gd name="connsiteX128" fmla="*/ 7488 w 9942"/>
                              <a:gd name="connsiteY128" fmla="*/ 8856 h 10000"/>
                              <a:gd name="connsiteX129" fmla="*/ 7545 w 9942"/>
                              <a:gd name="connsiteY129" fmla="*/ 8954 h 10000"/>
                              <a:gd name="connsiteX130" fmla="*/ 7604 w 9942"/>
                              <a:gd name="connsiteY130" fmla="*/ 9046 h 10000"/>
                              <a:gd name="connsiteX131" fmla="*/ 7662 w 9942"/>
                              <a:gd name="connsiteY131" fmla="*/ 9136 h 10000"/>
                              <a:gd name="connsiteX132" fmla="*/ 7720 w 9942"/>
                              <a:gd name="connsiteY132" fmla="*/ 9223 h 10000"/>
                              <a:gd name="connsiteX133" fmla="*/ 7780 w 9942"/>
                              <a:gd name="connsiteY133" fmla="*/ 9305 h 10000"/>
                              <a:gd name="connsiteX134" fmla="*/ 7838 w 9942"/>
                              <a:gd name="connsiteY134" fmla="*/ 9384 h 10000"/>
                              <a:gd name="connsiteX135" fmla="*/ 7895 w 9942"/>
                              <a:gd name="connsiteY135" fmla="*/ 9456 h 10000"/>
                              <a:gd name="connsiteX136" fmla="*/ 7953 w 9942"/>
                              <a:gd name="connsiteY136" fmla="*/ 9525 h 10000"/>
                              <a:gd name="connsiteX137" fmla="*/ 8013 w 9942"/>
                              <a:gd name="connsiteY137" fmla="*/ 9592 h 10000"/>
                              <a:gd name="connsiteX138" fmla="*/ 8069 w 9942"/>
                              <a:gd name="connsiteY138" fmla="*/ 9651 h 10000"/>
                              <a:gd name="connsiteX139" fmla="*/ 8130 w 9942"/>
                              <a:gd name="connsiteY139" fmla="*/ 9706 h 10000"/>
                              <a:gd name="connsiteX140" fmla="*/ 8189 w 9942"/>
                              <a:gd name="connsiteY140" fmla="*/ 9757 h 10000"/>
                              <a:gd name="connsiteX141" fmla="*/ 8247 w 9942"/>
                              <a:gd name="connsiteY141" fmla="*/ 9804 h 10000"/>
                              <a:gd name="connsiteX142" fmla="*/ 8305 w 9942"/>
                              <a:gd name="connsiteY142" fmla="*/ 9845 h 10000"/>
                              <a:gd name="connsiteX143" fmla="*/ 8365 w 9942"/>
                              <a:gd name="connsiteY143" fmla="*/ 9880 h 10000"/>
                              <a:gd name="connsiteX144" fmla="*/ 8423 w 9942"/>
                              <a:gd name="connsiteY144" fmla="*/ 9914 h 10000"/>
                              <a:gd name="connsiteX145" fmla="*/ 8478 w 9942"/>
                              <a:gd name="connsiteY145" fmla="*/ 9941 h 10000"/>
                              <a:gd name="connsiteX146" fmla="*/ 8540 w 9942"/>
                              <a:gd name="connsiteY146" fmla="*/ 9963 h 10000"/>
                              <a:gd name="connsiteX147" fmla="*/ 8598 w 9942"/>
                              <a:gd name="connsiteY147" fmla="*/ 9978 h 10000"/>
                              <a:gd name="connsiteX148" fmla="*/ 8659 w 9942"/>
                              <a:gd name="connsiteY148" fmla="*/ 9992 h 10000"/>
                              <a:gd name="connsiteX149" fmla="*/ 8715 w 9942"/>
                              <a:gd name="connsiteY149" fmla="*/ 10000 h 10000"/>
                              <a:gd name="connsiteX150" fmla="*/ 8773 w 9942"/>
                              <a:gd name="connsiteY150" fmla="*/ 10000 h 10000"/>
                              <a:gd name="connsiteX151" fmla="*/ 8830 w 9942"/>
                              <a:gd name="connsiteY151" fmla="*/ 10000 h 10000"/>
                              <a:gd name="connsiteX152" fmla="*/ 8890 w 9942"/>
                              <a:gd name="connsiteY152" fmla="*/ 9992 h 10000"/>
                              <a:gd name="connsiteX153" fmla="*/ 8948 w 9942"/>
                              <a:gd name="connsiteY153" fmla="*/ 9978 h 10000"/>
                              <a:gd name="connsiteX154" fmla="*/ 9064 w 9942"/>
                              <a:gd name="connsiteY154" fmla="*/ 9941 h 10000"/>
                              <a:gd name="connsiteX155" fmla="*/ 9125 w 9942"/>
                              <a:gd name="connsiteY155" fmla="*/ 9914 h 10000"/>
                              <a:gd name="connsiteX156" fmla="*/ 9183 w 9942"/>
                              <a:gd name="connsiteY156" fmla="*/ 9880 h 10000"/>
                              <a:gd name="connsiteX157" fmla="*/ 9238 w 9942"/>
                              <a:gd name="connsiteY157" fmla="*/ 9845 h 10000"/>
                              <a:gd name="connsiteX158" fmla="*/ 9300 w 9942"/>
                              <a:gd name="connsiteY158" fmla="*/ 9804 h 10000"/>
                              <a:gd name="connsiteX159" fmla="*/ 9358 w 9942"/>
                              <a:gd name="connsiteY159" fmla="*/ 9757 h 10000"/>
                              <a:gd name="connsiteX160" fmla="*/ 9417 w 9942"/>
                              <a:gd name="connsiteY160" fmla="*/ 9706 h 10000"/>
                              <a:gd name="connsiteX161" fmla="*/ 9476 w 9942"/>
                              <a:gd name="connsiteY161" fmla="*/ 9651 h 10000"/>
                              <a:gd name="connsiteX162" fmla="*/ 9533 w 9942"/>
                              <a:gd name="connsiteY162" fmla="*/ 9592 h 10000"/>
                              <a:gd name="connsiteX163" fmla="*/ 9590 w 9942"/>
                              <a:gd name="connsiteY163" fmla="*/ 9525 h 10000"/>
                              <a:gd name="connsiteX164" fmla="*/ 9653 w 9942"/>
                              <a:gd name="connsiteY164" fmla="*/ 9456 h 10000"/>
                              <a:gd name="connsiteX165" fmla="*/ 9712 w 9942"/>
                              <a:gd name="connsiteY165" fmla="*/ 9384 h 10000"/>
                              <a:gd name="connsiteX166" fmla="*/ 9767 w 9942"/>
                              <a:gd name="connsiteY166" fmla="*/ 9305 h 10000"/>
                              <a:gd name="connsiteX167" fmla="*/ 9824 w 9942"/>
                              <a:gd name="connsiteY167" fmla="*/ 9223 h 10000"/>
                              <a:gd name="connsiteX168" fmla="*/ 9885 w 9942"/>
                              <a:gd name="connsiteY168" fmla="*/ 9136 h 10000"/>
                              <a:gd name="connsiteX169" fmla="*/ 9942 w 9942"/>
                              <a:gd name="connsiteY169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237 w 10000"/>
                              <a:gd name="connsiteY156" fmla="*/ 9880 h 10000"/>
                              <a:gd name="connsiteX157" fmla="*/ 9292 w 10000"/>
                              <a:gd name="connsiteY157" fmla="*/ 9845 h 10000"/>
                              <a:gd name="connsiteX158" fmla="*/ 9354 w 10000"/>
                              <a:gd name="connsiteY158" fmla="*/ 9804 h 10000"/>
                              <a:gd name="connsiteX159" fmla="*/ 9413 w 10000"/>
                              <a:gd name="connsiteY159" fmla="*/ 9757 h 10000"/>
                              <a:gd name="connsiteX160" fmla="*/ 9472 w 10000"/>
                              <a:gd name="connsiteY160" fmla="*/ 9706 h 10000"/>
                              <a:gd name="connsiteX161" fmla="*/ 9531 w 10000"/>
                              <a:gd name="connsiteY161" fmla="*/ 9651 h 10000"/>
                              <a:gd name="connsiteX162" fmla="*/ 9589 w 10000"/>
                              <a:gd name="connsiteY162" fmla="*/ 9592 h 10000"/>
                              <a:gd name="connsiteX163" fmla="*/ 9646 w 10000"/>
                              <a:gd name="connsiteY163" fmla="*/ 9525 h 10000"/>
                              <a:gd name="connsiteX164" fmla="*/ 9709 w 10000"/>
                              <a:gd name="connsiteY164" fmla="*/ 9456 h 10000"/>
                              <a:gd name="connsiteX165" fmla="*/ 9769 w 10000"/>
                              <a:gd name="connsiteY165" fmla="*/ 9384 h 10000"/>
                              <a:gd name="connsiteX166" fmla="*/ 9824 w 10000"/>
                              <a:gd name="connsiteY166" fmla="*/ 9305 h 10000"/>
                              <a:gd name="connsiteX167" fmla="*/ 9943 w 10000"/>
                              <a:gd name="connsiteY167" fmla="*/ 9136 h 10000"/>
                              <a:gd name="connsiteX168" fmla="*/ 10000 w 10000"/>
                              <a:gd name="connsiteY168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237 w 10000"/>
                              <a:gd name="connsiteY156" fmla="*/ 9880 h 10000"/>
                              <a:gd name="connsiteX157" fmla="*/ 9292 w 10000"/>
                              <a:gd name="connsiteY157" fmla="*/ 9845 h 10000"/>
                              <a:gd name="connsiteX158" fmla="*/ 9413 w 10000"/>
                              <a:gd name="connsiteY158" fmla="*/ 9757 h 10000"/>
                              <a:gd name="connsiteX159" fmla="*/ 9472 w 10000"/>
                              <a:gd name="connsiteY159" fmla="*/ 9706 h 10000"/>
                              <a:gd name="connsiteX160" fmla="*/ 9531 w 10000"/>
                              <a:gd name="connsiteY160" fmla="*/ 9651 h 10000"/>
                              <a:gd name="connsiteX161" fmla="*/ 9589 w 10000"/>
                              <a:gd name="connsiteY161" fmla="*/ 9592 h 10000"/>
                              <a:gd name="connsiteX162" fmla="*/ 9646 w 10000"/>
                              <a:gd name="connsiteY162" fmla="*/ 9525 h 10000"/>
                              <a:gd name="connsiteX163" fmla="*/ 9709 w 10000"/>
                              <a:gd name="connsiteY163" fmla="*/ 9456 h 10000"/>
                              <a:gd name="connsiteX164" fmla="*/ 9769 w 10000"/>
                              <a:gd name="connsiteY164" fmla="*/ 9384 h 10000"/>
                              <a:gd name="connsiteX165" fmla="*/ 9824 w 10000"/>
                              <a:gd name="connsiteY165" fmla="*/ 9305 h 10000"/>
                              <a:gd name="connsiteX166" fmla="*/ 9943 w 10000"/>
                              <a:gd name="connsiteY166" fmla="*/ 9136 h 10000"/>
                              <a:gd name="connsiteX167" fmla="*/ 10000 w 10000"/>
                              <a:gd name="connsiteY167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237 w 10000"/>
                              <a:gd name="connsiteY156" fmla="*/ 9880 h 10000"/>
                              <a:gd name="connsiteX157" fmla="*/ 9413 w 10000"/>
                              <a:gd name="connsiteY157" fmla="*/ 9757 h 10000"/>
                              <a:gd name="connsiteX158" fmla="*/ 9472 w 10000"/>
                              <a:gd name="connsiteY158" fmla="*/ 9706 h 10000"/>
                              <a:gd name="connsiteX159" fmla="*/ 9531 w 10000"/>
                              <a:gd name="connsiteY159" fmla="*/ 9651 h 10000"/>
                              <a:gd name="connsiteX160" fmla="*/ 9589 w 10000"/>
                              <a:gd name="connsiteY160" fmla="*/ 9592 h 10000"/>
                              <a:gd name="connsiteX161" fmla="*/ 9646 w 10000"/>
                              <a:gd name="connsiteY161" fmla="*/ 9525 h 10000"/>
                              <a:gd name="connsiteX162" fmla="*/ 9709 w 10000"/>
                              <a:gd name="connsiteY162" fmla="*/ 9456 h 10000"/>
                              <a:gd name="connsiteX163" fmla="*/ 9769 w 10000"/>
                              <a:gd name="connsiteY163" fmla="*/ 9384 h 10000"/>
                              <a:gd name="connsiteX164" fmla="*/ 9824 w 10000"/>
                              <a:gd name="connsiteY164" fmla="*/ 9305 h 10000"/>
                              <a:gd name="connsiteX165" fmla="*/ 9943 w 10000"/>
                              <a:gd name="connsiteY165" fmla="*/ 9136 h 10000"/>
                              <a:gd name="connsiteX166" fmla="*/ 10000 w 10000"/>
                              <a:gd name="connsiteY166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646 w 10000"/>
                              <a:gd name="connsiteY160" fmla="*/ 9525 h 10000"/>
                              <a:gd name="connsiteX161" fmla="*/ 9709 w 10000"/>
                              <a:gd name="connsiteY161" fmla="*/ 9456 h 10000"/>
                              <a:gd name="connsiteX162" fmla="*/ 9769 w 10000"/>
                              <a:gd name="connsiteY162" fmla="*/ 9384 h 10000"/>
                              <a:gd name="connsiteX163" fmla="*/ 9824 w 10000"/>
                              <a:gd name="connsiteY163" fmla="*/ 9305 h 10000"/>
                              <a:gd name="connsiteX164" fmla="*/ 9943 w 10000"/>
                              <a:gd name="connsiteY164" fmla="*/ 9136 h 10000"/>
                              <a:gd name="connsiteX165" fmla="*/ 10000 w 10000"/>
                              <a:gd name="connsiteY165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709 w 10000"/>
                              <a:gd name="connsiteY160" fmla="*/ 9456 h 10000"/>
                              <a:gd name="connsiteX161" fmla="*/ 9769 w 10000"/>
                              <a:gd name="connsiteY161" fmla="*/ 9384 h 10000"/>
                              <a:gd name="connsiteX162" fmla="*/ 9824 w 10000"/>
                              <a:gd name="connsiteY162" fmla="*/ 9305 h 10000"/>
                              <a:gd name="connsiteX163" fmla="*/ 9943 w 10000"/>
                              <a:gd name="connsiteY163" fmla="*/ 9136 h 10000"/>
                              <a:gd name="connsiteX164" fmla="*/ 10000 w 10000"/>
                              <a:gd name="connsiteY164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709 w 10000"/>
                              <a:gd name="connsiteY160" fmla="*/ 9456 h 10000"/>
                              <a:gd name="connsiteX161" fmla="*/ 9769 w 10000"/>
                              <a:gd name="connsiteY161" fmla="*/ 9384 h 10000"/>
                              <a:gd name="connsiteX162" fmla="*/ 9943 w 10000"/>
                              <a:gd name="connsiteY162" fmla="*/ 9136 h 10000"/>
                              <a:gd name="connsiteX163" fmla="*/ 10000 w 10000"/>
                              <a:gd name="connsiteY163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709 w 10000"/>
                              <a:gd name="connsiteY160" fmla="*/ 9456 h 10000"/>
                              <a:gd name="connsiteX161" fmla="*/ 9943 w 10000"/>
                              <a:gd name="connsiteY161" fmla="*/ 9136 h 10000"/>
                              <a:gd name="connsiteX162" fmla="*/ 10000 w 10000"/>
                              <a:gd name="connsiteY162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9709 w 10000"/>
                              <a:gd name="connsiteY160" fmla="*/ 9456 h 10000"/>
                              <a:gd name="connsiteX161" fmla="*/ 10000 w 10000"/>
                              <a:gd name="connsiteY161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9589 w 10000"/>
                              <a:gd name="connsiteY159" fmla="*/ 9592 h 10000"/>
                              <a:gd name="connsiteX160" fmla="*/ 10000 w 10000"/>
                              <a:gd name="connsiteY160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9531 w 10000"/>
                              <a:gd name="connsiteY158" fmla="*/ 9651 h 10000"/>
                              <a:gd name="connsiteX159" fmla="*/ 10000 w 10000"/>
                              <a:gd name="connsiteY159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178 w 10000"/>
                              <a:gd name="connsiteY155" fmla="*/ 9914 h 10000"/>
                              <a:gd name="connsiteX156" fmla="*/ 9413 w 10000"/>
                              <a:gd name="connsiteY156" fmla="*/ 9757 h 10000"/>
                              <a:gd name="connsiteX157" fmla="*/ 9472 w 10000"/>
                              <a:gd name="connsiteY157" fmla="*/ 9706 h 10000"/>
                              <a:gd name="connsiteX158" fmla="*/ 10000 w 10000"/>
                              <a:gd name="connsiteY158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000 w 10000"/>
                              <a:gd name="connsiteY153" fmla="*/ 9978 h 10000"/>
                              <a:gd name="connsiteX154" fmla="*/ 9117 w 10000"/>
                              <a:gd name="connsiteY154" fmla="*/ 9941 h 10000"/>
                              <a:gd name="connsiteX155" fmla="*/ 9413 w 10000"/>
                              <a:gd name="connsiteY155" fmla="*/ 9757 h 10000"/>
                              <a:gd name="connsiteX156" fmla="*/ 9472 w 10000"/>
                              <a:gd name="connsiteY156" fmla="*/ 9706 h 10000"/>
                              <a:gd name="connsiteX157" fmla="*/ 10000 w 10000"/>
                              <a:gd name="connsiteY157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8942 w 10000"/>
                              <a:gd name="connsiteY152" fmla="*/ 9992 h 10000"/>
                              <a:gd name="connsiteX153" fmla="*/ 9117 w 10000"/>
                              <a:gd name="connsiteY153" fmla="*/ 9941 h 10000"/>
                              <a:gd name="connsiteX154" fmla="*/ 9413 w 10000"/>
                              <a:gd name="connsiteY154" fmla="*/ 9757 h 10000"/>
                              <a:gd name="connsiteX155" fmla="*/ 9472 w 10000"/>
                              <a:gd name="connsiteY155" fmla="*/ 9706 h 10000"/>
                              <a:gd name="connsiteX156" fmla="*/ 10000 w 10000"/>
                              <a:gd name="connsiteY156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9117 w 10000"/>
                              <a:gd name="connsiteY152" fmla="*/ 9941 h 10000"/>
                              <a:gd name="connsiteX153" fmla="*/ 9413 w 10000"/>
                              <a:gd name="connsiteY153" fmla="*/ 9757 h 10000"/>
                              <a:gd name="connsiteX154" fmla="*/ 9472 w 10000"/>
                              <a:gd name="connsiteY154" fmla="*/ 9706 h 10000"/>
                              <a:gd name="connsiteX155" fmla="*/ 10000 w 10000"/>
                              <a:gd name="connsiteY155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9117 w 10000"/>
                              <a:gd name="connsiteY152" fmla="*/ 9941 h 10000"/>
                              <a:gd name="connsiteX153" fmla="*/ 9413 w 10000"/>
                              <a:gd name="connsiteY153" fmla="*/ 9757 h 10000"/>
                              <a:gd name="connsiteX154" fmla="*/ 10000 w 10000"/>
                              <a:gd name="connsiteY154" fmla="*/ 9046 h 10000"/>
                              <a:gd name="connsiteX0" fmla="*/ 0 w 10000"/>
                              <a:gd name="connsiteY0" fmla="*/ 5000 h 10000"/>
                              <a:gd name="connsiteX1" fmla="*/ 59 w 10000"/>
                              <a:gd name="connsiteY1" fmla="*/ 4843 h 10000"/>
                              <a:gd name="connsiteX2" fmla="*/ 119 w 10000"/>
                              <a:gd name="connsiteY2" fmla="*/ 4686 h 10000"/>
                              <a:gd name="connsiteX3" fmla="*/ 176 w 10000"/>
                              <a:gd name="connsiteY3" fmla="*/ 4529 h 10000"/>
                              <a:gd name="connsiteX4" fmla="*/ 234 w 10000"/>
                              <a:gd name="connsiteY4" fmla="*/ 4376 h 10000"/>
                              <a:gd name="connsiteX5" fmla="*/ 297 w 10000"/>
                              <a:gd name="connsiteY5" fmla="*/ 4219 h 10000"/>
                              <a:gd name="connsiteX6" fmla="*/ 353 w 10000"/>
                              <a:gd name="connsiteY6" fmla="*/ 4064 h 10000"/>
                              <a:gd name="connsiteX7" fmla="*/ 413 w 10000"/>
                              <a:gd name="connsiteY7" fmla="*/ 3910 h 10000"/>
                              <a:gd name="connsiteX8" fmla="*/ 470 w 10000"/>
                              <a:gd name="connsiteY8" fmla="*/ 3757 h 10000"/>
                              <a:gd name="connsiteX9" fmla="*/ 531 w 10000"/>
                              <a:gd name="connsiteY9" fmla="*/ 3606 h 10000"/>
                              <a:gd name="connsiteX10" fmla="*/ 587 w 10000"/>
                              <a:gd name="connsiteY10" fmla="*/ 3457 h 10000"/>
                              <a:gd name="connsiteX11" fmla="*/ 646 w 10000"/>
                              <a:gd name="connsiteY11" fmla="*/ 3308 h 10000"/>
                              <a:gd name="connsiteX12" fmla="*/ 705 w 10000"/>
                              <a:gd name="connsiteY12" fmla="*/ 3159 h 10000"/>
                              <a:gd name="connsiteX13" fmla="*/ 765 w 10000"/>
                              <a:gd name="connsiteY13" fmla="*/ 3015 h 10000"/>
                              <a:gd name="connsiteX14" fmla="*/ 825 w 10000"/>
                              <a:gd name="connsiteY14" fmla="*/ 2872 h 10000"/>
                              <a:gd name="connsiteX15" fmla="*/ 882 w 10000"/>
                              <a:gd name="connsiteY15" fmla="*/ 2731 h 10000"/>
                              <a:gd name="connsiteX16" fmla="*/ 942 w 10000"/>
                              <a:gd name="connsiteY16" fmla="*/ 2593 h 10000"/>
                              <a:gd name="connsiteX17" fmla="*/ 1000 w 10000"/>
                              <a:gd name="connsiteY17" fmla="*/ 2456 h 10000"/>
                              <a:gd name="connsiteX18" fmla="*/ 1059 w 10000"/>
                              <a:gd name="connsiteY18" fmla="*/ 2320 h 10000"/>
                              <a:gd name="connsiteX19" fmla="*/ 1117 w 10000"/>
                              <a:gd name="connsiteY19" fmla="*/ 2189 h 10000"/>
                              <a:gd name="connsiteX20" fmla="*/ 1177 w 10000"/>
                              <a:gd name="connsiteY20" fmla="*/ 2061 h 10000"/>
                              <a:gd name="connsiteX21" fmla="*/ 1235 w 10000"/>
                              <a:gd name="connsiteY21" fmla="*/ 1936 h 10000"/>
                              <a:gd name="connsiteX22" fmla="*/ 1295 w 10000"/>
                              <a:gd name="connsiteY22" fmla="*/ 1812 h 10000"/>
                              <a:gd name="connsiteX23" fmla="*/ 1354 w 10000"/>
                              <a:gd name="connsiteY23" fmla="*/ 1694 h 10000"/>
                              <a:gd name="connsiteX24" fmla="*/ 1410 w 10000"/>
                              <a:gd name="connsiteY24" fmla="*/ 1576 h 10000"/>
                              <a:gd name="connsiteX25" fmla="*/ 1472 w 10000"/>
                              <a:gd name="connsiteY25" fmla="*/ 1464 h 10000"/>
                              <a:gd name="connsiteX26" fmla="*/ 1532 w 10000"/>
                              <a:gd name="connsiteY26" fmla="*/ 1355 h 10000"/>
                              <a:gd name="connsiteX27" fmla="*/ 1587 w 10000"/>
                              <a:gd name="connsiteY27" fmla="*/ 1249 h 10000"/>
                              <a:gd name="connsiteX28" fmla="*/ 1646 w 10000"/>
                              <a:gd name="connsiteY28" fmla="*/ 1146 h 10000"/>
                              <a:gd name="connsiteX29" fmla="*/ 1705 w 10000"/>
                              <a:gd name="connsiteY29" fmla="*/ 1048 h 10000"/>
                              <a:gd name="connsiteX30" fmla="*/ 1765 w 10000"/>
                              <a:gd name="connsiteY30" fmla="*/ 956 h 10000"/>
                              <a:gd name="connsiteX31" fmla="*/ 1824 w 10000"/>
                              <a:gd name="connsiteY31" fmla="*/ 864 h 10000"/>
                              <a:gd name="connsiteX32" fmla="*/ 1882 w 10000"/>
                              <a:gd name="connsiteY32" fmla="*/ 779 h 10000"/>
                              <a:gd name="connsiteX33" fmla="*/ 1942 w 10000"/>
                              <a:gd name="connsiteY33" fmla="*/ 697 h 10000"/>
                              <a:gd name="connsiteX34" fmla="*/ 2001 w 10000"/>
                              <a:gd name="connsiteY34" fmla="*/ 618 h 10000"/>
                              <a:gd name="connsiteX35" fmla="*/ 2059 w 10000"/>
                              <a:gd name="connsiteY35" fmla="*/ 546 h 10000"/>
                              <a:gd name="connsiteX36" fmla="*/ 2118 w 10000"/>
                              <a:gd name="connsiteY36" fmla="*/ 477 h 10000"/>
                              <a:gd name="connsiteX37" fmla="*/ 2177 w 10000"/>
                              <a:gd name="connsiteY37" fmla="*/ 410 h 10000"/>
                              <a:gd name="connsiteX38" fmla="*/ 2235 w 10000"/>
                              <a:gd name="connsiteY38" fmla="*/ 351 h 10000"/>
                              <a:gd name="connsiteX39" fmla="*/ 2296 w 10000"/>
                              <a:gd name="connsiteY39" fmla="*/ 296 h 10000"/>
                              <a:gd name="connsiteX40" fmla="*/ 2353 w 10000"/>
                              <a:gd name="connsiteY40" fmla="*/ 245 h 10000"/>
                              <a:gd name="connsiteX41" fmla="*/ 2414 w 10000"/>
                              <a:gd name="connsiteY41" fmla="*/ 198 h 10000"/>
                              <a:gd name="connsiteX42" fmla="*/ 2469 w 10000"/>
                              <a:gd name="connsiteY42" fmla="*/ 157 h 10000"/>
                              <a:gd name="connsiteX43" fmla="*/ 2531 w 10000"/>
                              <a:gd name="connsiteY43" fmla="*/ 122 h 10000"/>
                              <a:gd name="connsiteX44" fmla="*/ 2589 w 10000"/>
                              <a:gd name="connsiteY44" fmla="*/ 88 h 10000"/>
                              <a:gd name="connsiteX45" fmla="*/ 2648 w 10000"/>
                              <a:gd name="connsiteY45" fmla="*/ 61 h 10000"/>
                              <a:gd name="connsiteX46" fmla="*/ 2705 w 10000"/>
                              <a:gd name="connsiteY46" fmla="*/ 39 h 10000"/>
                              <a:gd name="connsiteX47" fmla="*/ 2765 w 10000"/>
                              <a:gd name="connsiteY47" fmla="*/ 24 h 10000"/>
                              <a:gd name="connsiteX48" fmla="*/ 2822 w 10000"/>
                              <a:gd name="connsiteY48" fmla="*/ 10 h 10000"/>
                              <a:gd name="connsiteX49" fmla="*/ 2886 w 10000"/>
                              <a:gd name="connsiteY49" fmla="*/ 2 h 10000"/>
                              <a:gd name="connsiteX50" fmla="*/ 2943 w 10000"/>
                              <a:gd name="connsiteY50" fmla="*/ 0 h 10000"/>
                              <a:gd name="connsiteX51" fmla="*/ 3000 w 10000"/>
                              <a:gd name="connsiteY51" fmla="*/ 2 h 10000"/>
                              <a:gd name="connsiteX52" fmla="*/ 3059 w 10000"/>
                              <a:gd name="connsiteY52" fmla="*/ 10 h 10000"/>
                              <a:gd name="connsiteX53" fmla="*/ 3118 w 10000"/>
                              <a:gd name="connsiteY53" fmla="*/ 24 h 10000"/>
                              <a:gd name="connsiteX54" fmla="*/ 3177 w 10000"/>
                              <a:gd name="connsiteY54" fmla="*/ 39 h 10000"/>
                              <a:gd name="connsiteX55" fmla="*/ 3237 w 10000"/>
                              <a:gd name="connsiteY55" fmla="*/ 61 h 10000"/>
                              <a:gd name="connsiteX56" fmla="*/ 3293 w 10000"/>
                              <a:gd name="connsiteY56" fmla="*/ 88 h 10000"/>
                              <a:gd name="connsiteX57" fmla="*/ 3353 w 10000"/>
                              <a:gd name="connsiteY57" fmla="*/ 122 h 10000"/>
                              <a:gd name="connsiteX58" fmla="*/ 3414 w 10000"/>
                              <a:gd name="connsiteY58" fmla="*/ 157 h 10000"/>
                              <a:gd name="connsiteX59" fmla="*/ 3469 w 10000"/>
                              <a:gd name="connsiteY59" fmla="*/ 198 h 10000"/>
                              <a:gd name="connsiteX60" fmla="*/ 3529 w 10000"/>
                              <a:gd name="connsiteY60" fmla="*/ 245 h 10000"/>
                              <a:gd name="connsiteX61" fmla="*/ 3589 w 10000"/>
                              <a:gd name="connsiteY61" fmla="*/ 296 h 10000"/>
                              <a:gd name="connsiteX62" fmla="*/ 3647 w 10000"/>
                              <a:gd name="connsiteY62" fmla="*/ 351 h 10000"/>
                              <a:gd name="connsiteX63" fmla="*/ 3708 w 10000"/>
                              <a:gd name="connsiteY63" fmla="*/ 410 h 10000"/>
                              <a:gd name="connsiteX64" fmla="*/ 3765 w 10000"/>
                              <a:gd name="connsiteY64" fmla="*/ 477 h 10000"/>
                              <a:gd name="connsiteX65" fmla="*/ 3823 w 10000"/>
                              <a:gd name="connsiteY65" fmla="*/ 546 h 10000"/>
                              <a:gd name="connsiteX66" fmla="*/ 3882 w 10000"/>
                              <a:gd name="connsiteY66" fmla="*/ 618 h 10000"/>
                              <a:gd name="connsiteX67" fmla="*/ 3942 w 10000"/>
                              <a:gd name="connsiteY67" fmla="*/ 697 h 10000"/>
                              <a:gd name="connsiteX68" fmla="*/ 4000 w 10000"/>
                              <a:gd name="connsiteY68" fmla="*/ 779 h 10000"/>
                              <a:gd name="connsiteX69" fmla="*/ 4060 w 10000"/>
                              <a:gd name="connsiteY69" fmla="*/ 864 h 10000"/>
                              <a:gd name="connsiteX70" fmla="*/ 4119 w 10000"/>
                              <a:gd name="connsiteY70" fmla="*/ 956 h 10000"/>
                              <a:gd name="connsiteX71" fmla="*/ 4177 w 10000"/>
                              <a:gd name="connsiteY71" fmla="*/ 1048 h 10000"/>
                              <a:gd name="connsiteX72" fmla="*/ 4235 w 10000"/>
                              <a:gd name="connsiteY72" fmla="*/ 1146 h 10000"/>
                              <a:gd name="connsiteX73" fmla="*/ 4293 w 10000"/>
                              <a:gd name="connsiteY73" fmla="*/ 1249 h 10000"/>
                              <a:gd name="connsiteX74" fmla="*/ 4354 w 10000"/>
                              <a:gd name="connsiteY74" fmla="*/ 1355 h 10000"/>
                              <a:gd name="connsiteX75" fmla="*/ 4413 w 10000"/>
                              <a:gd name="connsiteY75" fmla="*/ 1464 h 10000"/>
                              <a:gd name="connsiteX76" fmla="*/ 4470 w 10000"/>
                              <a:gd name="connsiteY76" fmla="*/ 1576 h 10000"/>
                              <a:gd name="connsiteX77" fmla="*/ 4529 w 10000"/>
                              <a:gd name="connsiteY77" fmla="*/ 1694 h 10000"/>
                              <a:gd name="connsiteX78" fmla="*/ 4587 w 10000"/>
                              <a:gd name="connsiteY78" fmla="*/ 1812 h 10000"/>
                              <a:gd name="connsiteX79" fmla="*/ 4648 w 10000"/>
                              <a:gd name="connsiteY79" fmla="*/ 1936 h 10000"/>
                              <a:gd name="connsiteX80" fmla="*/ 4709 w 10000"/>
                              <a:gd name="connsiteY80" fmla="*/ 2061 h 10000"/>
                              <a:gd name="connsiteX81" fmla="*/ 4765 w 10000"/>
                              <a:gd name="connsiteY81" fmla="*/ 2189 h 10000"/>
                              <a:gd name="connsiteX82" fmla="*/ 4824 w 10000"/>
                              <a:gd name="connsiteY82" fmla="*/ 2320 h 10000"/>
                              <a:gd name="connsiteX83" fmla="*/ 4882 w 10000"/>
                              <a:gd name="connsiteY83" fmla="*/ 2456 h 10000"/>
                              <a:gd name="connsiteX84" fmla="*/ 4942 w 10000"/>
                              <a:gd name="connsiteY84" fmla="*/ 2593 h 10000"/>
                              <a:gd name="connsiteX85" fmla="*/ 4998 w 10000"/>
                              <a:gd name="connsiteY85" fmla="*/ 2731 h 10000"/>
                              <a:gd name="connsiteX86" fmla="*/ 5059 w 10000"/>
                              <a:gd name="connsiteY86" fmla="*/ 2872 h 10000"/>
                              <a:gd name="connsiteX87" fmla="*/ 5119 w 10000"/>
                              <a:gd name="connsiteY87" fmla="*/ 3015 h 10000"/>
                              <a:gd name="connsiteX88" fmla="*/ 5177 w 10000"/>
                              <a:gd name="connsiteY88" fmla="*/ 3159 h 10000"/>
                              <a:gd name="connsiteX89" fmla="*/ 5236 w 10000"/>
                              <a:gd name="connsiteY89" fmla="*/ 3308 h 10000"/>
                              <a:gd name="connsiteX90" fmla="*/ 5295 w 10000"/>
                              <a:gd name="connsiteY90" fmla="*/ 3457 h 10000"/>
                              <a:gd name="connsiteX91" fmla="*/ 5351 w 10000"/>
                              <a:gd name="connsiteY91" fmla="*/ 3606 h 10000"/>
                              <a:gd name="connsiteX92" fmla="*/ 5413 w 10000"/>
                              <a:gd name="connsiteY92" fmla="*/ 3757 h 10000"/>
                              <a:gd name="connsiteX93" fmla="*/ 5471 w 10000"/>
                              <a:gd name="connsiteY93" fmla="*/ 3910 h 10000"/>
                              <a:gd name="connsiteX94" fmla="*/ 5531 w 10000"/>
                              <a:gd name="connsiteY94" fmla="*/ 4064 h 10000"/>
                              <a:gd name="connsiteX95" fmla="*/ 5587 w 10000"/>
                              <a:gd name="connsiteY95" fmla="*/ 4219 h 10000"/>
                              <a:gd name="connsiteX96" fmla="*/ 5648 w 10000"/>
                              <a:gd name="connsiteY96" fmla="*/ 4376 h 10000"/>
                              <a:gd name="connsiteX97" fmla="*/ 5705 w 10000"/>
                              <a:gd name="connsiteY97" fmla="*/ 4529 h 10000"/>
                              <a:gd name="connsiteX98" fmla="*/ 5767 w 10000"/>
                              <a:gd name="connsiteY98" fmla="*/ 4686 h 10000"/>
                              <a:gd name="connsiteX99" fmla="*/ 5827 w 10000"/>
                              <a:gd name="connsiteY99" fmla="*/ 4843 h 10000"/>
                              <a:gd name="connsiteX100" fmla="*/ 5881 w 10000"/>
                              <a:gd name="connsiteY100" fmla="*/ 5000 h 10000"/>
                              <a:gd name="connsiteX101" fmla="*/ 5941 w 10000"/>
                              <a:gd name="connsiteY101" fmla="*/ 5159 h 10000"/>
                              <a:gd name="connsiteX102" fmla="*/ 6000 w 10000"/>
                              <a:gd name="connsiteY102" fmla="*/ 5316 h 10000"/>
                              <a:gd name="connsiteX103" fmla="*/ 6059 w 10000"/>
                              <a:gd name="connsiteY103" fmla="*/ 5471 h 10000"/>
                              <a:gd name="connsiteX104" fmla="*/ 6118 w 10000"/>
                              <a:gd name="connsiteY104" fmla="*/ 5626 h 10000"/>
                              <a:gd name="connsiteX105" fmla="*/ 6178 w 10000"/>
                              <a:gd name="connsiteY105" fmla="*/ 5783 h 10000"/>
                              <a:gd name="connsiteX106" fmla="*/ 6236 w 10000"/>
                              <a:gd name="connsiteY106" fmla="*/ 5938 h 10000"/>
                              <a:gd name="connsiteX107" fmla="*/ 6295 w 10000"/>
                              <a:gd name="connsiteY107" fmla="*/ 6091 h 10000"/>
                              <a:gd name="connsiteX108" fmla="*/ 6355 w 10000"/>
                              <a:gd name="connsiteY108" fmla="*/ 6245 h 10000"/>
                              <a:gd name="connsiteX109" fmla="*/ 6411 w 10000"/>
                              <a:gd name="connsiteY109" fmla="*/ 6396 h 10000"/>
                              <a:gd name="connsiteX110" fmla="*/ 6470 w 10000"/>
                              <a:gd name="connsiteY110" fmla="*/ 6545 h 10000"/>
                              <a:gd name="connsiteX111" fmla="*/ 6531 w 10000"/>
                              <a:gd name="connsiteY111" fmla="*/ 6694 h 10000"/>
                              <a:gd name="connsiteX112" fmla="*/ 6591 w 10000"/>
                              <a:gd name="connsiteY112" fmla="*/ 6843 h 10000"/>
                              <a:gd name="connsiteX113" fmla="*/ 6647 w 10000"/>
                              <a:gd name="connsiteY113" fmla="*/ 6987 h 10000"/>
                              <a:gd name="connsiteX114" fmla="*/ 6706 w 10000"/>
                              <a:gd name="connsiteY114" fmla="*/ 7130 h 10000"/>
                              <a:gd name="connsiteX115" fmla="*/ 6765 w 10000"/>
                              <a:gd name="connsiteY115" fmla="*/ 7271 h 10000"/>
                              <a:gd name="connsiteX116" fmla="*/ 6826 w 10000"/>
                              <a:gd name="connsiteY116" fmla="*/ 7409 h 10000"/>
                              <a:gd name="connsiteX117" fmla="*/ 6885 w 10000"/>
                              <a:gd name="connsiteY117" fmla="*/ 7546 h 10000"/>
                              <a:gd name="connsiteX118" fmla="*/ 6942 w 10000"/>
                              <a:gd name="connsiteY118" fmla="*/ 7682 h 10000"/>
                              <a:gd name="connsiteX119" fmla="*/ 6999 w 10000"/>
                              <a:gd name="connsiteY119" fmla="*/ 7813 h 10000"/>
                              <a:gd name="connsiteX120" fmla="*/ 7058 w 10000"/>
                              <a:gd name="connsiteY120" fmla="*/ 7939 h 10000"/>
                              <a:gd name="connsiteX121" fmla="*/ 7119 w 10000"/>
                              <a:gd name="connsiteY121" fmla="*/ 8066 h 10000"/>
                              <a:gd name="connsiteX122" fmla="*/ 7178 w 10000"/>
                              <a:gd name="connsiteY122" fmla="*/ 8190 h 10000"/>
                              <a:gd name="connsiteX123" fmla="*/ 7236 w 10000"/>
                              <a:gd name="connsiteY123" fmla="*/ 8308 h 10000"/>
                              <a:gd name="connsiteX124" fmla="*/ 7295 w 10000"/>
                              <a:gd name="connsiteY124" fmla="*/ 8424 h 10000"/>
                              <a:gd name="connsiteX125" fmla="*/ 7355 w 10000"/>
                              <a:gd name="connsiteY125" fmla="*/ 8537 h 10000"/>
                              <a:gd name="connsiteX126" fmla="*/ 7412 w 10000"/>
                              <a:gd name="connsiteY126" fmla="*/ 8647 h 10000"/>
                              <a:gd name="connsiteX127" fmla="*/ 7469 w 10000"/>
                              <a:gd name="connsiteY127" fmla="*/ 8753 h 10000"/>
                              <a:gd name="connsiteX128" fmla="*/ 7532 w 10000"/>
                              <a:gd name="connsiteY128" fmla="*/ 8856 h 10000"/>
                              <a:gd name="connsiteX129" fmla="*/ 7589 w 10000"/>
                              <a:gd name="connsiteY129" fmla="*/ 8954 h 10000"/>
                              <a:gd name="connsiteX130" fmla="*/ 7648 w 10000"/>
                              <a:gd name="connsiteY130" fmla="*/ 9046 h 10000"/>
                              <a:gd name="connsiteX131" fmla="*/ 7707 w 10000"/>
                              <a:gd name="connsiteY131" fmla="*/ 9136 h 10000"/>
                              <a:gd name="connsiteX132" fmla="*/ 7765 w 10000"/>
                              <a:gd name="connsiteY132" fmla="*/ 9223 h 10000"/>
                              <a:gd name="connsiteX133" fmla="*/ 7825 w 10000"/>
                              <a:gd name="connsiteY133" fmla="*/ 9305 h 10000"/>
                              <a:gd name="connsiteX134" fmla="*/ 7884 w 10000"/>
                              <a:gd name="connsiteY134" fmla="*/ 9384 h 10000"/>
                              <a:gd name="connsiteX135" fmla="*/ 7941 w 10000"/>
                              <a:gd name="connsiteY135" fmla="*/ 9456 h 10000"/>
                              <a:gd name="connsiteX136" fmla="*/ 7999 w 10000"/>
                              <a:gd name="connsiteY136" fmla="*/ 9525 h 10000"/>
                              <a:gd name="connsiteX137" fmla="*/ 8060 w 10000"/>
                              <a:gd name="connsiteY137" fmla="*/ 9592 h 10000"/>
                              <a:gd name="connsiteX138" fmla="*/ 8116 w 10000"/>
                              <a:gd name="connsiteY138" fmla="*/ 9651 h 10000"/>
                              <a:gd name="connsiteX139" fmla="*/ 8177 w 10000"/>
                              <a:gd name="connsiteY139" fmla="*/ 9706 h 10000"/>
                              <a:gd name="connsiteX140" fmla="*/ 8237 w 10000"/>
                              <a:gd name="connsiteY140" fmla="*/ 9757 h 10000"/>
                              <a:gd name="connsiteX141" fmla="*/ 8295 w 10000"/>
                              <a:gd name="connsiteY141" fmla="*/ 9804 h 10000"/>
                              <a:gd name="connsiteX142" fmla="*/ 8353 w 10000"/>
                              <a:gd name="connsiteY142" fmla="*/ 9845 h 10000"/>
                              <a:gd name="connsiteX143" fmla="*/ 8414 w 10000"/>
                              <a:gd name="connsiteY143" fmla="*/ 9880 h 10000"/>
                              <a:gd name="connsiteX144" fmla="*/ 8472 w 10000"/>
                              <a:gd name="connsiteY144" fmla="*/ 9914 h 10000"/>
                              <a:gd name="connsiteX145" fmla="*/ 8527 w 10000"/>
                              <a:gd name="connsiteY145" fmla="*/ 9941 h 10000"/>
                              <a:gd name="connsiteX146" fmla="*/ 8590 w 10000"/>
                              <a:gd name="connsiteY146" fmla="*/ 9963 h 10000"/>
                              <a:gd name="connsiteX147" fmla="*/ 8648 w 10000"/>
                              <a:gd name="connsiteY147" fmla="*/ 9978 h 10000"/>
                              <a:gd name="connsiteX148" fmla="*/ 8710 w 10000"/>
                              <a:gd name="connsiteY148" fmla="*/ 9992 h 10000"/>
                              <a:gd name="connsiteX149" fmla="*/ 8766 w 10000"/>
                              <a:gd name="connsiteY149" fmla="*/ 10000 h 10000"/>
                              <a:gd name="connsiteX150" fmla="*/ 8824 w 10000"/>
                              <a:gd name="connsiteY150" fmla="*/ 10000 h 10000"/>
                              <a:gd name="connsiteX151" fmla="*/ 8882 w 10000"/>
                              <a:gd name="connsiteY151" fmla="*/ 10000 h 10000"/>
                              <a:gd name="connsiteX152" fmla="*/ 9117 w 10000"/>
                              <a:gd name="connsiteY152" fmla="*/ 9941 h 10000"/>
                              <a:gd name="connsiteX153" fmla="*/ 10000 w 10000"/>
                              <a:gd name="connsiteY153" fmla="*/ 9046 h 10000"/>
                              <a:gd name="connsiteX0" fmla="*/ 0 w 9117"/>
                              <a:gd name="connsiteY0" fmla="*/ 5000 h 10000"/>
                              <a:gd name="connsiteX1" fmla="*/ 59 w 9117"/>
                              <a:gd name="connsiteY1" fmla="*/ 4843 h 10000"/>
                              <a:gd name="connsiteX2" fmla="*/ 119 w 9117"/>
                              <a:gd name="connsiteY2" fmla="*/ 4686 h 10000"/>
                              <a:gd name="connsiteX3" fmla="*/ 176 w 9117"/>
                              <a:gd name="connsiteY3" fmla="*/ 4529 h 10000"/>
                              <a:gd name="connsiteX4" fmla="*/ 234 w 9117"/>
                              <a:gd name="connsiteY4" fmla="*/ 4376 h 10000"/>
                              <a:gd name="connsiteX5" fmla="*/ 297 w 9117"/>
                              <a:gd name="connsiteY5" fmla="*/ 4219 h 10000"/>
                              <a:gd name="connsiteX6" fmla="*/ 353 w 9117"/>
                              <a:gd name="connsiteY6" fmla="*/ 4064 h 10000"/>
                              <a:gd name="connsiteX7" fmla="*/ 413 w 9117"/>
                              <a:gd name="connsiteY7" fmla="*/ 3910 h 10000"/>
                              <a:gd name="connsiteX8" fmla="*/ 470 w 9117"/>
                              <a:gd name="connsiteY8" fmla="*/ 3757 h 10000"/>
                              <a:gd name="connsiteX9" fmla="*/ 531 w 9117"/>
                              <a:gd name="connsiteY9" fmla="*/ 3606 h 10000"/>
                              <a:gd name="connsiteX10" fmla="*/ 587 w 9117"/>
                              <a:gd name="connsiteY10" fmla="*/ 3457 h 10000"/>
                              <a:gd name="connsiteX11" fmla="*/ 646 w 9117"/>
                              <a:gd name="connsiteY11" fmla="*/ 3308 h 10000"/>
                              <a:gd name="connsiteX12" fmla="*/ 705 w 9117"/>
                              <a:gd name="connsiteY12" fmla="*/ 3159 h 10000"/>
                              <a:gd name="connsiteX13" fmla="*/ 765 w 9117"/>
                              <a:gd name="connsiteY13" fmla="*/ 3015 h 10000"/>
                              <a:gd name="connsiteX14" fmla="*/ 825 w 9117"/>
                              <a:gd name="connsiteY14" fmla="*/ 2872 h 10000"/>
                              <a:gd name="connsiteX15" fmla="*/ 882 w 9117"/>
                              <a:gd name="connsiteY15" fmla="*/ 2731 h 10000"/>
                              <a:gd name="connsiteX16" fmla="*/ 942 w 9117"/>
                              <a:gd name="connsiteY16" fmla="*/ 2593 h 10000"/>
                              <a:gd name="connsiteX17" fmla="*/ 1000 w 9117"/>
                              <a:gd name="connsiteY17" fmla="*/ 2456 h 10000"/>
                              <a:gd name="connsiteX18" fmla="*/ 1059 w 9117"/>
                              <a:gd name="connsiteY18" fmla="*/ 2320 h 10000"/>
                              <a:gd name="connsiteX19" fmla="*/ 1117 w 9117"/>
                              <a:gd name="connsiteY19" fmla="*/ 2189 h 10000"/>
                              <a:gd name="connsiteX20" fmla="*/ 1177 w 9117"/>
                              <a:gd name="connsiteY20" fmla="*/ 2061 h 10000"/>
                              <a:gd name="connsiteX21" fmla="*/ 1235 w 9117"/>
                              <a:gd name="connsiteY21" fmla="*/ 1936 h 10000"/>
                              <a:gd name="connsiteX22" fmla="*/ 1295 w 9117"/>
                              <a:gd name="connsiteY22" fmla="*/ 1812 h 10000"/>
                              <a:gd name="connsiteX23" fmla="*/ 1354 w 9117"/>
                              <a:gd name="connsiteY23" fmla="*/ 1694 h 10000"/>
                              <a:gd name="connsiteX24" fmla="*/ 1410 w 9117"/>
                              <a:gd name="connsiteY24" fmla="*/ 1576 h 10000"/>
                              <a:gd name="connsiteX25" fmla="*/ 1472 w 9117"/>
                              <a:gd name="connsiteY25" fmla="*/ 1464 h 10000"/>
                              <a:gd name="connsiteX26" fmla="*/ 1532 w 9117"/>
                              <a:gd name="connsiteY26" fmla="*/ 1355 h 10000"/>
                              <a:gd name="connsiteX27" fmla="*/ 1587 w 9117"/>
                              <a:gd name="connsiteY27" fmla="*/ 1249 h 10000"/>
                              <a:gd name="connsiteX28" fmla="*/ 1646 w 9117"/>
                              <a:gd name="connsiteY28" fmla="*/ 1146 h 10000"/>
                              <a:gd name="connsiteX29" fmla="*/ 1705 w 9117"/>
                              <a:gd name="connsiteY29" fmla="*/ 1048 h 10000"/>
                              <a:gd name="connsiteX30" fmla="*/ 1765 w 9117"/>
                              <a:gd name="connsiteY30" fmla="*/ 956 h 10000"/>
                              <a:gd name="connsiteX31" fmla="*/ 1824 w 9117"/>
                              <a:gd name="connsiteY31" fmla="*/ 864 h 10000"/>
                              <a:gd name="connsiteX32" fmla="*/ 1882 w 9117"/>
                              <a:gd name="connsiteY32" fmla="*/ 779 h 10000"/>
                              <a:gd name="connsiteX33" fmla="*/ 1942 w 9117"/>
                              <a:gd name="connsiteY33" fmla="*/ 697 h 10000"/>
                              <a:gd name="connsiteX34" fmla="*/ 2001 w 9117"/>
                              <a:gd name="connsiteY34" fmla="*/ 618 h 10000"/>
                              <a:gd name="connsiteX35" fmla="*/ 2059 w 9117"/>
                              <a:gd name="connsiteY35" fmla="*/ 546 h 10000"/>
                              <a:gd name="connsiteX36" fmla="*/ 2118 w 9117"/>
                              <a:gd name="connsiteY36" fmla="*/ 477 h 10000"/>
                              <a:gd name="connsiteX37" fmla="*/ 2177 w 9117"/>
                              <a:gd name="connsiteY37" fmla="*/ 410 h 10000"/>
                              <a:gd name="connsiteX38" fmla="*/ 2235 w 9117"/>
                              <a:gd name="connsiteY38" fmla="*/ 351 h 10000"/>
                              <a:gd name="connsiteX39" fmla="*/ 2296 w 9117"/>
                              <a:gd name="connsiteY39" fmla="*/ 296 h 10000"/>
                              <a:gd name="connsiteX40" fmla="*/ 2353 w 9117"/>
                              <a:gd name="connsiteY40" fmla="*/ 245 h 10000"/>
                              <a:gd name="connsiteX41" fmla="*/ 2414 w 9117"/>
                              <a:gd name="connsiteY41" fmla="*/ 198 h 10000"/>
                              <a:gd name="connsiteX42" fmla="*/ 2469 w 9117"/>
                              <a:gd name="connsiteY42" fmla="*/ 157 h 10000"/>
                              <a:gd name="connsiteX43" fmla="*/ 2531 w 9117"/>
                              <a:gd name="connsiteY43" fmla="*/ 122 h 10000"/>
                              <a:gd name="connsiteX44" fmla="*/ 2589 w 9117"/>
                              <a:gd name="connsiteY44" fmla="*/ 88 h 10000"/>
                              <a:gd name="connsiteX45" fmla="*/ 2648 w 9117"/>
                              <a:gd name="connsiteY45" fmla="*/ 61 h 10000"/>
                              <a:gd name="connsiteX46" fmla="*/ 2705 w 9117"/>
                              <a:gd name="connsiteY46" fmla="*/ 39 h 10000"/>
                              <a:gd name="connsiteX47" fmla="*/ 2765 w 9117"/>
                              <a:gd name="connsiteY47" fmla="*/ 24 h 10000"/>
                              <a:gd name="connsiteX48" fmla="*/ 2822 w 9117"/>
                              <a:gd name="connsiteY48" fmla="*/ 10 h 10000"/>
                              <a:gd name="connsiteX49" fmla="*/ 2886 w 9117"/>
                              <a:gd name="connsiteY49" fmla="*/ 2 h 10000"/>
                              <a:gd name="connsiteX50" fmla="*/ 2943 w 9117"/>
                              <a:gd name="connsiteY50" fmla="*/ 0 h 10000"/>
                              <a:gd name="connsiteX51" fmla="*/ 3000 w 9117"/>
                              <a:gd name="connsiteY51" fmla="*/ 2 h 10000"/>
                              <a:gd name="connsiteX52" fmla="*/ 3059 w 9117"/>
                              <a:gd name="connsiteY52" fmla="*/ 10 h 10000"/>
                              <a:gd name="connsiteX53" fmla="*/ 3118 w 9117"/>
                              <a:gd name="connsiteY53" fmla="*/ 24 h 10000"/>
                              <a:gd name="connsiteX54" fmla="*/ 3177 w 9117"/>
                              <a:gd name="connsiteY54" fmla="*/ 39 h 10000"/>
                              <a:gd name="connsiteX55" fmla="*/ 3237 w 9117"/>
                              <a:gd name="connsiteY55" fmla="*/ 61 h 10000"/>
                              <a:gd name="connsiteX56" fmla="*/ 3293 w 9117"/>
                              <a:gd name="connsiteY56" fmla="*/ 88 h 10000"/>
                              <a:gd name="connsiteX57" fmla="*/ 3353 w 9117"/>
                              <a:gd name="connsiteY57" fmla="*/ 122 h 10000"/>
                              <a:gd name="connsiteX58" fmla="*/ 3414 w 9117"/>
                              <a:gd name="connsiteY58" fmla="*/ 157 h 10000"/>
                              <a:gd name="connsiteX59" fmla="*/ 3469 w 9117"/>
                              <a:gd name="connsiteY59" fmla="*/ 198 h 10000"/>
                              <a:gd name="connsiteX60" fmla="*/ 3529 w 9117"/>
                              <a:gd name="connsiteY60" fmla="*/ 245 h 10000"/>
                              <a:gd name="connsiteX61" fmla="*/ 3589 w 9117"/>
                              <a:gd name="connsiteY61" fmla="*/ 296 h 10000"/>
                              <a:gd name="connsiteX62" fmla="*/ 3647 w 9117"/>
                              <a:gd name="connsiteY62" fmla="*/ 351 h 10000"/>
                              <a:gd name="connsiteX63" fmla="*/ 3708 w 9117"/>
                              <a:gd name="connsiteY63" fmla="*/ 410 h 10000"/>
                              <a:gd name="connsiteX64" fmla="*/ 3765 w 9117"/>
                              <a:gd name="connsiteY64" fmla="*/ 477 h 10000"/>
                              <a:gd name="connsiteX65" fmla="*/ 3823 w 9117"/>
                              <a:gd name="connsiteY65" fmla="*/ 546 h 10000"/>
                              <a:gd name="connsiteX66" fmla="*/ 3882 w 9117"/>
                              <a:gd name="connsiteY66" fmla="*/ 618 h 10000"/>
                              <a:gd name="connsiteX67" fmla="*/ 3942 w 9117"/>
                              <a:gd name="connsiteY67" fmla="*/ 697 h 10000"/>
                              <a:gd name="connsiteX68" fmla="*/ 4000 w 9117"/>
                              <a:gd name="connsiteY68" fmla="*/ 779 h 10000"/>
                              <a:gd name="connsiteX69" fmla="*/ 4060 w 9117"/>
                              <a:gd name="connsiteY69" fmla="*/ 864 h 10000"/>
                              <a:gd name="connsiteX70" fmla="*/ 4119 w 9117"/>
                              <a:gd name="connsiteY70" fmla="*/ 956 h 10000"/>
                              <a:gd name="connsiteX71" fmla="*/ 4177 w 9117"/>
                              <a:gd name="connsiteY71" fmla="*/ 1048 h 10000"/>
                              <a:gd name="connsiteX72" fmla="*/ 4235 w 9117"/>
                              <a:gd name="connsiteY72" fmla="*/ 1146 h 10000"/>
                              <a:gd name="connsiteX73" fmla="*/ 4293 w 9117"/>
                              <a:gd name="connsiteY73" fmla="*/ 1249 h 10000"/>
                              <a:gd name="connsiteX74" fmla="*/ 4354 w 9117"/>
                              <a:gd name="connsiteY74" fmla="*/ 1355 h 10000"/>
                              <a:gd name="connsiteX75" fmla="*/ 4413 w 9117"/>
                              <a:gd name="connsiteY75" fmla="*/ 1464 h 10000"/>
                              <a:gd name="connsiteX76" fmla="*/ 4470 w 9117"/>
                              <a:gd name="connsiteY76" fmla="*/ 1576 h 10000"/>
                              <a:gd name="connsiteX77" fmla="*/ 4529 w 9117"/>
                              <a:gd name="connsiteY77" fmla="*/ 1694 h 10000"/>
                              <a:gd name="connsiteX78" fmla="*/ 4587 w 9117"/>
                              <a:gd name="connsiteY78" fmla="*/ 1812 h 10000"/>
                              <a:gd name="connsiteX79" fmla="*/ 4648 w 9117"/>
                              <a:gd name="connsiteY79" fmla="*/ 1936 h 10000"/>
                              <a:gd name="connsiteX80" fmla="*/ 4709 w 9117"/>
                              <a:gd name="connsiteY80" fmla="*/ 2061 h 10000"/>
                              <a:gd name="connsiteX81" fmla="*/ 4765 w 9117"/>
                              <a:gd name="connsiteY81" fmla="*/ 2189 h 10000"/>
                              <a:gd name="connsiteX82" fmla="*/ 4824 w 9117"/>
                              <a:gd name="connsiteY82" fmla="*/ 2320 h 10000"/>
                              <a:gd name="connsiteX83" fmla="*/ 4882 w 9117"/>
                              <a:gd name="connsiteY83" fmla="*/ 2456 h 10000"/>
                              <a:gd name="connsiteX84" fmla="*/ 4942 w 9117"/>
                              <a:gd name="connsiteY84" fmla="*/ 2593 h 10000"/>
                              <a:gd name="connsiteX85" fmla="*/ 4998 w 9117"/>
                              <a:gd name="connsiteY85" fmla="*/ 2731 h 10000"/>
                              <a:gd name="connsiteX86" fmla="*/ 5059 w 9117"/>
                              <a:gd name="connsiteY86" fmla="*/ 2872 h 10000"/>
                              <a:gd name="connsiteX87" fmla="*/ 5119 w 9117"/>
                              <a:gd name="connsiteY87" fmla="*/ 3015 h 10000"/>
                              <a:gd name="connsiteX88" fmla="*/ 5177 w 9117"/>
                              <a:gd name="connsiteY88" fmla="*/ 3159 h 10000"/>
                              <a:gd name="connsiteX89" fmla="*/ 5236 w 9117"/>
                              <a:gd name="connsiteY89" fmla="*/ 3308 h 10000"/>
                              <a:gd name="connsiteX90" fmla="*/ 5295 w 9117"/>
                              <a:gd name="connsiteY90" fmla="*/ 3457 h 10000"/>
                              <a:gd name="connsiteX91" fmla="*/ 5351 w 9117"/>
                              <a:gd name="connsiteY91" fmla="*/ 3606 h 10000"/>
                              <a:gd name="connsiteX92" fmla="*/ 5413 w 9117"/>
                              <a:gd name="connsiteY92" fmla="*/ 3757 h 10000"/>
                              <a:gd name="connsiteX93" fmla="*/ 5471 w 9117"/>
                              <a:gd name="connsiteY93" fmla="*/ 3910 h 10000"/>
                              <a:gd name="connsiteX94" fmla="*/ 5531 w 9117"/>
                              <a:gd name="connsiteY94" fmla="*/ 4064 h 10000"/>
                              <a:gd name="connsiteX95" fmla="*/ 5587 w 9117"/>
                              <a:gd name="connsiteY95" fmla="*/ 4219 h 10000"/>
                              <a:gd name="connsiteX96" fmla="*/ 5648 w 9117"/>
                              <a:gd name="connsiteY96" fmla="*/ 4376 h 10000"/>
                              <a:gd name="connsiteX97" fmla="*/ 5705 w 9117"/>
                              <a:gd name="connsiteY97" fmla="*/ 4529 h 10000"/>
                              <a:gd name="connsiteX98" fmla="*/ 5767 w 9117"/>
                              <a:gd name="connsiteY98" fmla="*/ 4686 h 10000"/>
                              <a:gd name="connsiteX99" fmla="*/ 5827 w 9117"/>
                              <a:gd name="connsiteY99" fmla="*/ 4843 h 10000"/>
                              <a:gd name="connsiteX100" fmla="*/ 5881 w 9117"/>
                              <a:gd name="connsiteY100" fmla="*/ 5000 h 10000"/>
                              <a:gd name="connsiteX101" fmla="*/ 5941 w 9117"/>
                              <a:gd name="connsiteY101" fmla="*/ 5159 h 10000"/>
                              <a:gd name="connsiteX102" fmla="*/ 6000 w 9117"/>
                              <a:gd name="connsiteY102" fmla="*/ 5316 h 10000"/>
                              <a:gd name="connsiteX103" fmla="*/ 6059 w 9117"/>
                              <a:gd name="connsiteY103" fmla="*/ 5471 h 10000"/>
                              <a:gd name="connsiteX104" fmla="*/ 6118 w 9117"/>
                              <a:gd name="connsiteY104" fmla="*/ 5626 h 10000"/>
                              <a:gd name="connsiteX105" fmla="*/ 6178 w 9117"/>
                              <a:gd name="connsiteY105" fmla="*/ 5783 h 10000"/>
                              <a:gd name="connsiteX106" fmla="*/ 6236 w 9117"/>
                              <a:gd name="connsiteY106" fmla="*/ 5938 h 10000"/>
                              <a:gd name="connsiteX107" fmla="*/ 6295 w 9117"/>
                              <a:gd name="connsiteY107" fmla="*/ 6091 h 10000"/>
                              <a:gd name="connsiteX108" fmla="*/ 6355 w 9117"/>
                              <a:gd name="connsiteY108" fmla="*/ 6245 h 10000"/>
                              <a:gd name="connsiteX109" fmla="*/ 6411 w 9117"/>
                              <a:gd name="connsiteY109" fmla="*/ 6396 h 10000"/>
                              <a:gd name="connsiteX110" fmla="*/ 6470 w 9117"/>
                              <a:gd name="connsiteY110" fmla="*/ 6545 h 10000"/>
                              <a:gd name="connsiteX111" fmla="*/ 6531 w 9117"/>
                              <a:gd name="connsiteY111" fmla="*/ 6694 h 10000"/>
                              <a:gd name="connsiteX112" fmla="*/ 6591 w 9117"/>
                              <a:gd name="connsiteY112" fmla="*/ 6843 h 10000"/>
                              <a:gd name="connsiteX113" fmla="*/ 6647 w 9117"/>
                              <a:gd name="connsiteY113" fmla="*/ 6987 h 10000"/>
                              <a:gd name="connsiteX114" fmla="*/ 6706 w 9117"/>
                              <a:gd name="connsiteY114" fmla="*/ 7130 h 10000"/>
                              <a:gd name="connsiteX115" fmla="*/ 6765 w 9117"/>
                              <a:gd name="connsiteY115" fmla="*/ 7271 h 10000"/>
                              <a:gd name="connsiteX116" fmla="*/ 6826 w 9117"/>
                              <a:gd name="connsiteY116" fmla="*/ 7409 h 10000"/>
                              <a:gd name="connsiteX117" fmla="*/ 6885 w 9117"/>
                              <a:gd name="connsiteY117" fmla="*/ 7546 h 10000"/>
                              <a:gd name="connsiteX118" fmla="*/ 6942 w 9117"/>
                              <a:gd name="connsiteY118" fmla="*/ 7682 h 10000"/>
                              <a:gd name="connsiteX119" fmla="*/ 6999 w 9117"/>
                              <a:gd name="connsiteY119" fmla="*/ 7813 h 10000"/>
                              <a:gd name="connsiteX120" fmla="*/ 7058 w 9117"/>
                              <a:gd name="connsiteY120" fmla="*/ 7939 h 10000"/>
                              <a:gd name="connsiteX121" fmla="*/ 7119 w 9117"/>
                              <a:gd name="connsiteY121" fmla="*/ 8066 h 10000"/>
                              <a:gd name="connsiteX122" fmla="*/ 7178 w 9117"/>
                              <a:gd name="connsiteY122" fmla="*/ 8190 h 10000"/>
                              <a:gd name="connsiteX123" fmla="*/ 7236 w 9117"/>
                              <a:gd name="connsiteY123" fmla="*/ 8308 h 10000"/>
                              <a:gd name="connsiteX124" fmla="*/ 7295 w 9117"/>
                              <a:gd name="connsiteY124" fmla="*/ 8424 h 10000"/>
                              <a:gd name="connsiteX125" fmla="*/ 7355 w 9117"/>
                              <a:gd name="connsiteY125" fmla="*/ 8537 h 10000"/>
                              <a:gd name="connsiteX126" fmla="*/ 7412 w 9117"/>
                              <a:gd name="connsiteY126" fmla="*/ 8647 h 10000"/>
                              <a:gd name="connsiteX127" fmla="*/ 7469 w 9117"/>
                              <a:gd name="connsiteY127" fmla="*/ 8753 h 10000"/>
                              <a:gd name="connsiteX128" fmla="*/ 7532 w 9117"/>
                              <a:gd name="connsiteY128" fmla="*/ 8856 h 10000"/>
                              <a:gd name="connsiteX129" fmla="*/ 7589 w 9117"/>
                              <a:gd name="connsiteY129" fmla="*/ 8954 h 10000"/>
                              <a:gd name="connsiteX130" fmla="*/ 7648 w 9117"/>
                              <a:gd name="connsiteY130" fmla="*/ 9046 h 10000"/>
                              <a:gd name="connsiteX131" fmla="*/ 7707 w 9117"/>
                              <a:gd name="connsiteY131" fmla="*/ 9136 h 10000"/>
                              <a:gd name="connsiteX132" fmla="*/ 7765 w 9117"/>
                              <a:gd name="connsiteY132" fmla="*/ 9223 h 10000"/>
                              <a:gd name="connsiteX133" fmla="*/ 7825 w 9117"/>
                              <a:gd name="connsiteY133" fmla="*/ 9305 h 10000"/>
                              <a:gd name="connsiteX134" fmla="*/ 7884 w 9117"/>
                              <a:gd name="connsiteY134" fmla="*/ 9384 h 10000"/>
                              <a:gd name="connsiteX135" fmla="*/ 7941 w 9117"/>
                              <a:gd name="connsiteY135" fmla="*/ 9456 h 10000"/>
                              <a:gd name="connsiteX136" fmla="*/ 7999 w 9117"/>
                              <a:gd name="connsiteY136" fmla="*/ 9525 h 10000"/>
                              <a:gd name="connsiteX137" fmla="*/ 8060 w 9117"/>
                              <a:gd name="connsiteY137" fmla="*/ 9592 h 10000"/>
                              <a:gd name="connsiteX138" fmla="*/ 8116 w 9117"/>
                              <a:gd name="connsiteY138" fmla="*/ 9651 h 10000"/>
                              <a:gd name="connsiteX139" fmla="*/ 8177 w 9117"/>
                              <a:gd name="connsiteY139" fmla="*/ 9706 h 10000"/>
                              <a:gd name="connsiteX140" fmla="*/ 8237 w 9117"/>
                              <a:gd name="connsiteY140" fmla="*/ 9757 h 10000"/>
                              <a:gd name="connsiteX141" fmla="*/ 8295 w 9117"/>
                              <a:gd name="connsiteY141" fmla="*/ 9804 h 10000"/>
                              <a:gd name="connsiteX142" fmla="*/ 8353 w 9117"/>
                              <a:gd name="connsiteY142" fmla="*/ 9845 h 10000"/>
                              <a:gd name="connsiteX143" fmla="*/ 8414 w 9117"/>
                              <a:gd name="connsiteY143" fmla="*/ 9880 h 10000"/>
                              <a:gd name="connsiteX144" fmla="*/ 8472 w 9117"/>
                              <a:gd name="connsiteY144" fmla="*/ 9914 h 10000"/>
                              <a:gd name="connsiteX145" fmla="*/ 8527 w 9117"/>
                              <a:gd name="connsiteY145" fmla="*/ 9941 h 10000"/>
                              <a:gd name="connsiteX146" fmla="*/ 8590 w 9117"/>
                              <a:gd name="connsiteY146" fmla="*/ 9963 h 10000"/>
                              <a:gd name="connsiteX147" fmla="*/ 8648 w 9117"/>
                              <a:gd name="connsiteY147" fmla="*/ 9978 h 10000"/>
                              <a:gd name="connsiteX148" fmla="*/ 8710 w 9117"/>
                              <a:gd name="connsiteY148" fmla="*/ 9992 h 10000"/>
                              <a:gd name="connsiteX149" fmla="*/ 8766 w 9117"/>
                              <a:gd name="connsiteY149" fmla="*/ 10000 h 10000"/>
                              <a:gd name="connsiteX150" fmla="*/ 8824 w 9117"/>
                              <a:gd name="connsiteY150" fmla="*/ 10000 h 10000"/>
                              <a:gd name="connsiteX151" fmla="*/ 8882 w 9117"/>
                              <a:gd name="connsiteY151" fmla="*/ 10000 h 10000"/>
                              <a:gd name="connsiteX152" fmla="*/ 9117 w 9117"/>
                              <a:gd name="connsiteY152" fmla="*/ 9941 h 10000"/>
                              <a:gd name="connsiteX0" fmla="*/ 0 w 9742"/>
                              <a:gd name="connsiteY0" fmla="*/ 5000 h 10000"/>
                              <a:gd name="connsiteX1" fmla="*/ 65 w 9742"/>
                              <a:gd name="connsiteY1" fmla="*/ 4843 h 10000"/>
                              <a:gd name="connsiteX2" fmla="*/ 131 w 9742"/>
                              <a:gd name="connsiteY2" fmla="*/ 4686 h 10000"/>
                              <a:gd name="connsiteX3" fmla="*/ 193 w 9742"/>
                              <a:gd name="connsiteY3" fmla="*/ 4529 h 10000"/>
                              <a:gd name="connsiteX4" fmla="*/ 257 w 9742"/>
                              <a:gd name="connsiteY4" fmla="*/ 4376 h 10000"/>
                              <a:gd name="connsiteX5" fmla="*/ 326 w 9742"/>
                              <a:gd name="connsiteY5" fmla="*/ 4219 h 10000"/>
                              <a:gd name="connsiteX6" fmla="*/ 387 w 9742"/>
                              <a:gd name="connsiteY6" fmla="*/ 4064 h 10000"/>
                              <a:gd name="connsiteX7" fmla="*/ 453 w 9742"/>
                              <a:gd name="connsiteY7" fmla="*/ 3910 h 10000"/>
                              <a:gd name="connsiteX8" fmla="*/ 516 w 9742"/>
                              <a:gd name="connsiteY8" fmla="*/ 3757 h 10000"/>
                              <a:gd name="connsiteX9" fmla="*/ 582 w 9742"/>
                              <a:gd name="connsiteY9" fmla="*/ 3606 h 10000"/>
                              <a:gd name="connsiteX10" fmla="*/ 644 w 9742"/>
                              <a:gd name="connsiteY10" fmla="*/ 3457 h 10000"/>
                              <a:gd name="connsiteX11" fmla="*/ 709 w 9742"/>
                              <a:gd name="connsiteY11" fmla="*/ 3308 h 10000"/>
                              <a:gd name="connsiteX12" fmla="*/ 773 w 9742"/>
                              <a:gd name="connsiteY12" fmla="*/ 3159 h 10000"/>
                              <a:gd name="connsiteX13" fmla="*/ 839 w 9742"/>
                              <a:gd name="connsiteY13" fmla="*/ 3015 h 10000"/>
                              <a:gd name="connsiteX14" fmla="*/ 905 w 9742"/>
                              <a:gd name="connsiteY14" fmla="*/ 2872 h 10000"/>
                              <a:gd name="connsiteX15" fmla="*/ 967 w 9742"/>
                              <a:gd name="connsiteY15" fmla="*/ 2731 h 10000"/>
                              <a:gd name="connsiteX16" fmla="*/ 1033 w 9742"/>
                              <a:gd name="connsiteY16" fmla="*/ 2593 h 10000"/>
                              <a:gd name="connsiteX17" fmla="*/ 1097 w 9742"/>
                              <a:gd name="connsiteY17" fmla="*/ 2456 h 10000"/>
                              <a:gd name="connsiteX18" fmla="*/ 1162 w 9742"/>
                              <a:gd name="connsiteY18" fmla="*/ 2320 h 10000"/>
                              <a:gd name="connsiteX19" fmla="*/ 1225 w 9742"/>
                              <a:gd name="connsiteY19" fmla="*/ 2189 h 10000"/>
                              <a:gd name="connsiteX20" fmla="*/ 1291 w 9742"/>
                              <a:gd name="connsiteY20" fmla="*/ 2061 h 10000"/>
                              <a:gd name="connsiteX21" fmla="*/ 1355 w 9742"/>
                              <a:gd name="connsiteY21" fmla="*/ 1936 h 10000"/>
                              <a:gd name="connsiteX22" fmla="*/ 1420 w 9742"/>
                              <a:gd name="connsiteY22" fmla="*/ 1812 h 10000"/>
                              <a:gd name="connsiteX23" fmla="*/ 1485 w 9742"/>
                              <a:gd name="connsiteY23" fmla="*/ 1694 h 10000"/>
                              <a:gd name="connsiteX24" fmla="*/ 1547 w 9742"/>
                              <a:gd name="connsiteY24" fmla="*/ 1576 h 10000"/>
                              <a:gd name="connsiteX25" fmla="*/ 1615 w 9742"/>
                              <a:gd name="connsiteY25" fmla="*/ 1464 h 10000"/>
                              <a:gd name="connsiteX26" fmla="*/ 1680 w 9742"/>
                              <a:gd name="connsiteY26" fmla="*/ 1355 h 10000"/>
                              <a:gd name="connsiteX27" fmla="*/ 1741 w 9742"/>
                              <a:gd name="connsiteY27" fmla="*/ 1249 h 10000"/>
                              <a:gd name="connsiteX28" fmla="*/ 1805 w 9742"/>
                              <a:gd name="connsiteY28" fmla="*/ 1146 h 10000"/>
                              <a:gd name="connsiteX29" fmla="*/ 1870 w 9742"/>
                              <a:gd name="connsiteY29" fmla="*/ 1048 h 10000"/>
                              <a:gd name="connsiteX30" fmla="*/ 1936 w 9742"/>
                              <a:gd name="connsiteY30" fmla="*/ 956 h 10000"/>
                              <a:gd name="connsiteX31" fmla="*/ 2001 w 9742"/>
                              <a:gd name="connsiteY31" fmla="*/ 864 h 10000"/>
                              <a:gd name="connsiteX32" fmla="*/ 2064 w 9742"/>
                              <a:gd name="connsiteY32" fmla="*/ 779 h 10000"/>
                              <a:gd name="connsiteX33" fmla="*/ 2130 w 9742"/>
                              <a:gd name="connsiteY33" fmla="*/ 697 h 10000"/>
                              <a:gd name="connsiteX34" fmla="*/ 2195 w 9742"/>
                              <a:gd name="connsiteY34" fmla="*/ 618 h 10000"/>
                              <a:gd name="connsiteX35" fmla="*/ 2258 w 9742"/>
                              <a:gd name="connsiteY35" fmla="*/ 546 h 10000"/>
                              <a:gd name="connsiteX36" fmla="*/ 2323 w 9742"/>
                              <a:gd name="connsiteY36" fmla="*/ 477 h 10000"/>
                              <a:gd name="connsiteX37" fmla="*/ 2388 w 9742"/>
                              <a:gd name="connsiteY37" fmla="*/ 410 h 10000"/>
                              <a:gd name="connsiteX38" fmla="*/ 2451 w 9742"/>
                              <a:gd name="connsiteY38" fmla="*/ 351 h 10000"/>
                              <a:gd name="connsiteX39" fmla="*/ 2518 w 9742"/>
                              <a:gd name="connsiteY39" fmla="*/ 296 h 10000"/>
                              <a:gd name="connsiteX40" fmla="*/ 2581 w 9742"/>
                              <a:gd name="connsiteY40" fmla="*/ 245 h 10000"/>
                              <a:gd name="connsiteX41" fmla="*/ 2648 w 9742"/>
                              <a:gd name="connsiteY41" fmla="*/ 198 h 10000"/>
                              <a:gd name="connsiteX42" fmla="*/ 2708 w 9742"/>
                              <a:gd name="connsiteY42" fmla="*/ 157 h 10000"/>
                              <a:gd name="connsiteX43" fmla="*/ 2776 w 9742"/>
                              <a:gd name="connsiteY43" fmla="*/ 122 h 10000"/>
                              <a:gd name="connsiteX44" fmla="*/ 2840 w 9742"/>
                              <a:gd name="connsiteY44" fmla="*/ 88 h 10000"/>
                              <a:gd name="connsiteX45" fmla="*/ 2904 w 9742"/>
                              <a:gd name="connsiteY45" fmla="*/ 61 h 10000"/>
                              <a:gd name="connsiteX46" fmla="*/ 2967 w 9742"/>
                              <a:gd name="connsiteY46" fmla="*/ 39 h 10000"/>
                              <a:gd name="connsiteX47" fmla="*/ 3033 w 9742"/>
                              <a:gd name="connsiteY47" fmla="*/ 24 h 10000"/>
                              <a:gd name="connsiteX48" fmla="*/ 3095 w 9742"/>
                              <a:gd name="connsiteY48" fmla="*/ 10 h 10000"/>
                              <a:gd name="connsiteX49" fmla="*/ 3166 w 9742"/>
                              <a:gd name="connsiteY49" fmla="*/ 2 h 10000"/>
                              <a:gd name="connsiteX50" fmla="*/ 3228 w 9742"/>
                              <a:gd name="connsiteY50" fmla="*/ 0 h 10000"/>
                              <a:gd name="connsiteX51" fmla="*/ 3291 w 9742"/>
                              <a:gd name="connsiteY51" fmla="*/ 2 h 10000"/>
                              <a:gd name="connsiteX52" fmla="*/ 3355 w 9742"/>
                              <a:gd name="connsiteY52" fmla="*/ 10 h 10000"/>
                              <a:gd name="connsiteX53" fmla="*/ 3420 w 9742"/>
                              <a:gd name="connsiteY53" fmla="*/ 24 h 10000"/>
                              <a:gd name="connsiteX54" fmla="*/ 3485 w 9742"/>
                              <a:gd name="connsiteY54" fmla="*/ 39 h 10000"/>
                              <a:gd name="connsiteX55" fmla="*/ 3551 w 9742"/>
                              <a:gd name="connsiteY55" fmla="*/ 61 h 10000"/>
                              <a:gd name="connsiteX56" fmla="*/ 3612 w 9742"/>
                              <a:gd name="connsiteY56" fmla="*/ 88 h 10000"/>
                              <a:gd name="connsiteX57" fmla="*/ 3678 w 9742"/>
                              <a:gd name="connsiteY57" fmla="*/ 122 h 10000"/>
                              <a:gd name="connsiteX58" fmla="*/ 3745 w 9742"/>
                              <a:gd name="connsiteY58" fmla="*/ 157 h 10000"/>
                              <a:gd name="connsiteX59" fmla="*/ 3805 w 9742"/>
                              <a:gd name="connsiteY59" fmla="*/ 198 h 10000"/>
                              <a:gd name="connsiteX60" fmla="*/ 3871 w 9742"/>
                              <a:gd name="connsiteY60" fmla="*/ 245 h 10000"/>
                              <a:gd name="connsiteX61" fmla="*/ 3937 w 9742"/>
                              <a:gd name="connsiteY61" fmla="*/ 296 h 10000"/>
                              <a:gd name="connsiteX62" fmla="*/ 4000 w 9742"/>
                              <a:gd name="connsiteY62" fmla="*/ 351 h 10000"/>
                              <a:gd name="connsiteX63" fmla="*/ 4067 w 9742"/>
                              <a:gd name="connsiteY63" fmla="*/ 410 h 10000"/>
                              <a:gd name="connsiteX64" fmla="*/ 4130 w 9742"/>
                              <a:gd name="connsiteY64" fmla="*/ 477 h 10000"/>
                              <a:gd name="connsiteX65" fmla="*/ 4193 w 9742"/>
                              <a:gd name="connsiteY65" fmla="*/ 546 h 10000"/>
                              <a:gd name="connsiteX66" fmla="*/ 4258 w 9742"/>
                              <a:gd name="connsiteY66" fmla="*/ 618 h 10000"/>
                              <a:gd name="connsiteX67" fmla="*/ 4324 w 9742"/>
                              <a:gd name="connsiteY67" fmla="*/ 697 h 10000"/>
                              <a:gd name="connsiteX68" fmla="*/ 4387 w 9742"/>
                              <a:gd name="connsiteY68" fmla="*/ 779 h 10000"/>
                              <a:gd name="connsiteX69" fmla="*/ 4453 w 9742"/>
                              <a:gd name="connsiteY69" fmla="*/ 864 h 10000"/>
                              <a:gd name="connsiteX70" fmla="*/ 4518 w 9742"/>
                              <a:gd name="connsiteY70" fmla="*/ 956 h 10000"/>
                              <a:gd name="connsiteX71" fmla="*/ 4582 w 9742"/>
                              <a:gd name="connsiteY71" fmla="*/ 1048 h 10000"/>
                              <a:gd name="connsiteX72" fmla="*/ 4645 w 9742"/>
                              <a:gd name="connsiteY72" fmla="*/ 1146 h 10000"/>
                              <a:gd name="connsiteX73" fmla="*/ 4709 w 9742"/>
                              <a:gd name="connsiteY73" fmla="*/ 1249 h 10000"/>
                              <a:gd name="connsiteX74" fmla="*/ 4776 w 9742"/>
                              <a:gd name="connsiteY74" fmla="*/ 1355 h 10000"/>
                              <a:gd name="connsiteX75" fmla="*/ 4840 w 9742"/>
                              <a:gd name="connsiteY75" fmla="*/ 1464 h 10000"/>
                              <a:gd name="connsiteX76" fmla="*/ 4903 w 9742"/>
                              <a:gd name="connsiteY76" fmla="*/ 1576 h 10000"/>
                              <a:gd name="connsiteX77" fmla="*/ 4968 w 9742"/>
                              <a:gd name="connsiteY77" fmla="*/ 1694 h 10000"/>
                              <a:gd name="connsiteX78" fmla="*/ 5031 w 9742"/>
                              <a:gd name="connsiteY78" fmla="*/ 1812 h 10000"/>
                              <a:gd name="connsiteX79" fmla="*/ 5098 w 9742"/>
                              <a:gd name="connsiteY79" fmla="*/ 1936 h 10000"/>
                              <a:gd name="connsiteX80" fmla="*/ 5165 w 9742"/>
                              <a:gd name="connsiteY80" fmla="*/ 2061 h 10000"/>
                              <a:gd name="connsiteX81" fmla="*/ 5226 w 9742"/>
                              <a:gd name="connsiteY81" fmla="*/ 2189 h 10000"/>
                              <a:gd name="connsiteX82" fmla="*/ 5291 w 9742"/>
                              <a:gd name="connsiteY82" fmla="*/ 2320 h 10000"/>
                              <a:gd name="connsiteX83" fmla="*/ 5355 w 9742"/>
                              <a:gd name="connsiteY83" fmla="*/ 2456 h 10000"/>
                              <a:gd name="connsiteX84" fmla="*/ 5421 w 9742"/>
                              <a:gd name="connsiteY84" fmla="*/ 2593 h 10000"/>
                              <a:gd name="connsiteX85" fmla="*/ 5482 w 9742"/>
                              <a:gd name="connsiteY85" fmla="*/ 2731 h 10000"/>
                              <a:gd name="connsiteX86" fmla="*/ 5549 w 9742"/>
                              <a:gd name="connsiteY86" fmla="*/ 2872 h 10000"/>
                              <a:gd name="connsiteX87" fmla="*/ 5615 w 9742"/>
                              <a:gd name="connsiteY87" fmla="*/ 3015 h 10000"/>
                              <a:gd name="connsiteX88" fmla="*/ 5678 w 9742"/>
                              <a:gd name="connsiteY88" fmla="*/ 3159 h 10000"/>
                              <a:gd name="connsiteX89" fmla="*/ 5743 w 9742"/>
                              <a:gd name="connsiteY89" fmla="*/ 3308 h 10000"/>
                              <a:gd name="connsiteX90" fmla="*/ 5808 w 9742"/>
                              <a:gd name="connsiteY90" fmla="*/ 3457 h 10000"/>
                              <a:gd name="connsiteX91" fmla="*/ 5869 w 9742"/>
                              <a:gd name="connsiteY91" fmla="*/ 3606 h 10000"/>
                              <a:gd name="connsiteX92" fmla="*/ 5937 w 9742"/>
                              <a:gd name="connsiteY92" fmla="*/ 3757 h 10000"/>
                              <a:gd name="connsiteX93" fmla="*/ 6001 w 9742"/>
                              <a:gd name="connsiteY93" fmla="*/ 3910 h 10000"/>
                              <a:gd name="connsiteX94" fmla="*/ 6067 w 9742"/>
                              <a:gd name="connsiteY94" fmla="*/ 4064 h 10000"/>
                              <a:gd name="connsiteX95" fmla="*/ 6128 w 9742"/>
                              <a:gd name="connsiteY95" fmla="*/ 4219 h 10000"/>
                              <a:gd name="connsiteX96" fmla="*/ 6195 w 9742"/>
                              <a:gd name="connsiteY96" fmla="*/ 4376 h 10000"/>
                              <a:gd name="connsiteX97" fmla="*/ 6258 w 9742"/>
                              <a:gd name="connsiteY97" fmla="*/ 4529 h 10000"/>
                              <a:gd name="connsiteX98" fmla="*/ 6326 w 9742"/>
                              <a:gd name="connsiteY98" fmla="*/ 4686 h 10000"/>
                              <a:gd name="connsiteX99" fmla="*/ 6391 w 9742"/>
                              <a:gd name="connsiteY99" fmla="*/ 4843 h 10000"/>
                              <a:gd name="connsiteX100" fmla="*/ 6451 w 9742"/>
                              <a:gd name="connsiteY100" fmla="*/ 5000 h 10000"/>
                              <a:gd name="connsiteX101" fmla="*/ 6516 w 9742"/>
                              <a:gd name="connsiteY101" fmla="*/ 5159 h 10000"/>
                              <a:gd name="connsiteX102" fmla="*/ 6581 w 9742"/>
                              <a:gd name="connsiteY102" fmla="*/ 5316 h 10000"/>
                              <a:gd name="connsiteX103" fmla="*/ 6646 w 9742"/>
                              <a:gd name="connsiteY103" fmla="*/ 5471 h 10000"/>
                              <a:gd name="connsiteX104" fmla="*/ 6711 w 9742"/>
                              <a:gd name="connsiteY104" fmla="*/ 5626 h 10000"/>
                              <a:gd name="connsiteX105" fmla="*/ 6776 w 9742"/>
                              <a:gd name="connsiteY105" fmla="*/ 5783 h 10000"/>
                              <a:gd name="connsiteX106" fmla="*/ 6840 w 9742"/>
                              <a:gd name="connsiteY106" fmla="*/ 5938 h 10000"/>
                              <a:gd name="connsiteX107" fmla="*/ 6905 w 9742"/>
                              <a:gd name="connsiteY107" fmla="*/ 6091 h 10000"/>
                              <a:gd name="connsiteX108" fmla="*/ 6970 w 9742"/>
                              <a:gd name="connsiteY108" fmla="*/ 6245 h 10000"/>
                              <a:gd name="connsiteX109" fmla="*/ 7032 w 9742"/>
                              <a:gd name="connsiteY109" fmla="*/ 6396 h 10000"/>
                              <a:gd name="connsiteX110" fmla="*/ 7097 w 9742"/>
                              <a:gd name="connsiteY110" fmla="*/ 6545 h 10000"/>
                              <a:gd name="connsiteX111" fmla="*/ 7164 w 9742"/>
                              <a:gd name="connsiteY111" fmla="*/ 6694 h 10000"/>
                              <a:gd name="connsiteX112" fmla="*/ 7229 w 9742"/>
                              <a:gd name="connsiteY112" fmla="*/ 6843 h 10000"/>
                              <a:gd name="connsiteX113" fmla="*/ 7291 w 9742"/>
                              <a:gd name="connsiteY113" fmla="*/ 6987 h 10000"/>
                              <a:gd name="connsiteX114" fmla="*/ 7355 w 9742"/>
                              <a:gd name="connsiteY114" fmla="*/ 7130 h 10000"/>
                              <a:gd name="connsiteX115" fmla="*/ 7420 w 9742"/>
                              <a:gd name="connsiteY115" fmla="*/ 7271 h 10000"/>
                              <a:gd name="connsiteX116" fmla="*/ 7487 w 9742"/>
                              <a:gd name="connsiteY116" fmla="*/ 7409 h 10000"/>
                              <a:gd name="connsiteX117" fmla="*/ 7552 w 9742"/>
                              <a:gd name="connsiteY117" fmla="*/ 7546 h 10000"/>
                              <a:gd name="connsiteX118" fmla="*/ 7614 w 9742"/>
                              <a:gd name="connsiteY118" fmla="*/ 7682 h 10000"/>
                              <a:gd name="connsiteX119" fmla="*/ 7677 w 9742"/>
                              <a:gd name="connsiteY119" fmla="*/ 7813 h 10000"/>
                              <a:gd name="connsiteX120" fmla="*/ 7742 w 9742"/>
                              <a:gd name="connsiteY120" fmla="*/ 7939 h 10000"/>
                              <a:gd name="connsiteX121" fmla="*/ 7808 w 9742"/>
                              <a:gd name="connsiteY121" fmla="*/ 8066 h 10000"/>
                              <a:gd name="connsiteX122" fmla="*/ 7873 w 9742"/>
                              <a:gd name="connsiteY122" fmla="*/ 8190 h 10000"/>
                              <a:gd name="connsiteX123" fmla="*/ 7937 w 9742"/>
                              <a:gd name="connsiteY123" fmla="*/ 8308 h 10000"/>
                              <a:gd name="connsiteX124" fmla="*/ 8002 w 9742"/>
                              <a:gd name="connsiteY124" fmla="*/ 8424 h 10000"/>
                              <a:gd name="connsiteX125" fmla="*/ 8067 w 9742"/>
                              <a:gd name="connsiteY125" fmla="*/ 8537 h 10000"/>
                              <a:gd name="connsiteX126" fmla="*/ 8130 w 9742"/>
                              <a:gd name="connsiteY126" fmla="*/ 8647 h 10000"/>
                              <a:gd name="connsiteX127" fmla="*/ 8192 w 9742"/>
                              <a:gd name="connsiteY127" fmla="*/ 8753 h 10000"/>
                              <a:gd name="connsiteX128" fmla="*/ 8261 w 9742"/>
                              <a:gd name="connsiteY128" fmla="*/ 8856 h 10000"/>
                              <a:gd name="connsiteX129" fmla="*/ 8324 w 9742"/>
                              <a:gd name="connsiteY129" fmla="*/ 8954 h 10000"/>
                              <a:gd name="connsiteX130" fmla="*/ 8389 w 9742"/>
                              <a:gd name="connsiteY130" fmla="*/ 9046 h 10000"/>
                              <a:gd name="connsiteX131" fmla="*/ 8453 w 9742"/>
                              <a:gd name="connsiteY131" fmla="*/ 9136 h 10000"/>
                              <a:gd name="connsiteX132" fmla="*/ 8517 w 9742"/>
                              <a:gd name="connsiteY132" fmla="*/ 9223 h 10000"/>
                              <a:gd name="connsiteX133" fmla="*/ 8583 w 9742"/>
                              <a:gd name="connsiteY133" fmla="*/ 9305 h 10000"/>
                              <a:gd name="connsiteX134" fmla="*/ 8648 w 9742"/>
                              <a:gd name="connsiteY134" fmla="*/ 9384 h 10000"/>
                              <a:gd name="connsiteX135" fmla="*/ 8710 w 9742"/>
                              <a:gd name="connsiteY135" fmla="*/ 9456 h 10000"/>
                              <a:gd name="connsiteX136" fmla="*/ 8774 w 9742"/>
                              <a:gd name="connsiteY136" fmla="*/ 9525 h 10000"/>
                              <a:gd name="connsiteX137" fmla="*/ 8841 w 9742"/>
                              <a:gd name="connsiteY137" fmla="*/ 9592 h 10000"/>
                              <a:gd name="connsiteX138" fmla="*/ 8902 w 9742"/>
                              <a:gd name="connsiteY138" fmla="*/ 9651 h 10000"/>
                              <a:gd name="connsiteX139" fmla="*/ 8969 w 9742"/>
                              <a:gd name="connsiteY139" fmla="*/ 9706 h 10000"/>
                              <a:gd name="connsiteX140" fmla="*/ 9035 w 9742"/>
                              <a:gd name="connsiteY140" fmla="*/ 9757 h 10000"/>
                              <a:gd name="connsiteX141" fmla="*/ 9098 w 9742"/>
                              <a:gd name="connsiteY141" fmla="*/ 9804 h 10000"/>
                              <a:gd name="connsiteX142" fmla="*/ 9162 w 9742"/>
                              <a:gd name="connsiteY142" fmla="*/ 9845 h 10000"/>
                              <a:gd name="connsiteX143" fmla="*/ 9229 w 9742"/>
                              <a:gd name="connsiteY143" fmla="*/ 9880 h 10000"/>
                              <a:gd name="connsiteX144" fmla="*/ 9293 w 9742"/>
                              <a:gd name="connsiteY144" fmla="*/ 9914 h 10000"/>
                              <a:gd name="connsiteX145" fmla="*/ 9353 w 9742"/>
                              <a:gd name="connsiteY145" fmla="*/ 9941 h 10000"/>
                              <a:gd name="connsiteX146" fmla="*/ 9422 w 9742"/>
                              <a:gd name="connsiteY146" fmla="*/ 9963 h 10000"/>
                              <a:gd name="connsiteX147" fmla="*/ 9486 w 9742"/>
                              <a:gd name="connsiteY147" fmla="*/ 9978 h 10000"/>
                              <a:gd name="connsiteX148" fmla="*/ 9554 w 9742"/>
                              <a:gd name="connsiteY148" fmla="*/ 9992 h 10000"/>
                              <a:gd name="connsiteX149" fmla="*/ 9615 w 9742"/>
                              <a:gd name="connsiteY149" fmla="*/ 10000 h 10000"/>
                              <a:gd name="connsiteX150" fmla="*/ 9679 w 9742"/>
                              <a:gd name="connsiteY150" fmla="*/ 10000 h 10000"/>
                              <a:gd name="connsiteX151" fmla="*/ 9742 w 9742"/>
                              <a:gd name="connsiteY151" fmla="*/ 10000 h 10000"/>
                              <a:gd name="connsiteX0" fmla="*/ 0 w 9935"/>
                              <a:gd name="connsiteY0" fmla="*/ 5000 h 10000"/>
                              <a:gd name="connsiteX1" fmla="*/ 67 w 9935"/>
                              <a:gd name="connsiteY1" fmla="*/ 4843 h 10000"/>
                              <a:gd name="connsiteX2" fmla="*/ 134 w 9935"/>
                              <a:gd name="connsiteY2" fmla="*/ 4686 h 10000"/>
                              <a:gd name="connsiteX3" fmla="*/ 198 w 9935"/>
                              <a:gd name="connsiteY3" fmla="*/ 4529 h 10000"/>
                              <a:gd name="connsiteX4" fmla="*/ 264 w 9935"/>
                              <a:gd name="connsiteY4" fmla="*/ 4376 h 10000"/>
                              <a:gd name="connsiteX5" fmla="*/ 335 w 9935"/>
                              <a:gd name="connsiteY5" fmla="*/ 4219 h 10000"/>
                              <a:gd name="connsiteX6" fmla="*/ 397 w 9935"/>
                              <a:gd name="connsiteY6" fmla="*/ 4064 h 10000"/>
                              <a:gd name="connsiteX7" fmla="*/ 465 w 9935"/>
                              <a:gd name="connsiteY7" fmla="*/ 3910 h 10000"/>
                              <a:gd name="connsiteX8" fmla="*/ 530 w 9935"/>
                              <a:gd name="connsiteY8" fmla="*/ 3757 h 10000"/>
                              <a:gd name="connsiteX9" fmla="*/ 597 w 9935"/>
                              <a:gd name="connsiteY9" fmla="*/ 3606 h 10000"/>
                              <a:gd name="connsiteX10" fmla="*/ 661 w 9935"/>
                              <a:gd name="connsiteY10" fmla="*/ 3457 h 10000"/>
                              <a:gd name="connsiteX11" fmla="*/ 728 w 9935"/>
                              <a:gd name="connsiteY11" fmla="*/ 3308 h 10000"/>
                              <a:gd name="connsiteX12" fmla="*/ 793 w 9935"/>
                              <a:gd name="connsiteY12" fmla="*/ 3159 h 10000"/>
                              <a:gd name="connsiteX13" fmla="*/ 861 w 9935"/>
                              <a:gd name="connsiteY13" fmla="*/ 3015 h 10000"/>
                              <a:gd name="connsiteX14" fmla="*/ 929 w 9935"/>
                              <a:gd name="connsiteY14" fmla="*/ 2872 h 10000"/>
                              <a:gd name="connsiteX15" fmla="*/ 993 w 9935"/>
                              <a:gd name="connsiteY15" fmla="*/ 2731 h 10000"/>
                              <a:gd name="connsiteX16" fmla="*/ 1060 w 9935"/>
                              <a:gd name="connsiteY16" fmla="*/ 2593 h 10000"/>
                              <a:gd name="connsiteX17" fmla="*/ 1126 w 9935"/>
                              <a:gd name="connsiteY17" fmla="*/ 2456 h 10000"/>
                              <a:gd name="connsiteX18" fmla="*/ 1193 w 9935"/>
                              <a:gd name="connsiteY18" fmla="*/ 2320 h 10000"/>
                              <a:gd name="connsiteX19" fmla="*/ 1257 w 9935"/>
                              <a:gd name="connsiteY19" fmla="*/ 2189 h 10000"/>
                              <a:gd name="connsiteX20" fmla="*/ 1325 w 9935"/>
                              <a:gd name="connsiteY20" fmla="*/ 2061 h 10000"/>
                              <a:gd name="connsiteX21" fmla="*/ 1391 w 9935"/>
                              <a:gd name="connsiteY21" fmla="*/ 1936 h 10000"/>
                              <a:gd name="connsiteX22" fmla="*/ 1458 w 9935"/>
                              <a:gd name="connsiteY22" fmla="*/ 1812 h 10000"/>
                              <a:gd name="connsiteX23" fmla="*/ 1524 w 9935"/>
                              <a:gd name="connsiteY23" fmla="*/ 1694 h 10000"/>
                              <a:gd name="connsiteX24" fmla="*/ 1588 w 9935"/>
                              <a:gd name="connsiteY24" fmla="*/ 1576 h 10000"/>
                              <a:gd name="connsiteX25" fmla="*/ 1658 w 9935"/>
                              <a:gd name="connsiteY25" fmla="*/ 1464 h 10000"/>
                              <a:gd name="connsiteX26" fmla="*/ 1724 w 9935"/>
                              <a:gd name="connsiteY26" fmla="*/ 1355 h 10000"/>
                              <a:gd name="connsiteX27" fmla="*/ 1787 w 9935"/>
                              <a:gd name="connsiteY27" fmla="*/ 1249 h 10000"/>
                              <a:gd name="connsiteX28" fmla="*/ 1853 w 9935"/>
                              <a:gd name="connsiteY28" fmla="*/ 1146 h 10000"/>
                              <a:gd name="connsiteX29" fmla="*/ 1920 w 9935"/>
                              <a:gd name="connsiteY29" fmla="*/ 1048 h 10000"/>
                              <a:gd name="connsiteX30" fmla="*/ 1987 w 9935"/>
                              <a:gd name="connsiteY30" fmla="*/ 956 h 10000"/>
                              <a:gd name="connsiteX31" fmla="*/ 2054 w 9935"/>
                              <a:gd name="connsiteY31" fmla="*/ 864 h 10000"/>
                              <a:gd name="connsiteX32" fmla="*/ 2119 w 9935"/>
                              <a:gd name="connsiteY32" fmla="*/ 779 h 10000"/>
                              <a:gd name="connsiteX33" fmla="*/ 2186 w 9935"/>
                              <a:gd name="connsiteY33" fmla="*/ 697 h 10000"/>
                              <a:gd name="connsiteX34" fmla="*/ 2253 w 9935"/>
                              <a:gd name="connsiteY34" fmla="*/ 618 h 10000"/>
                              <a:gd name="connsiteX35" fmla="*/ 2318 w 9935"/>
                              <a:gd name="connsiteY35" fmla="*/ 546 h 10000"/>
                              <a:gd name="connsiteX36" fmla="*/ 2385 w 9935"/>
                              <a:gd name="connsiteY36" fmla="*/ 477 h 10000"/>
                              <a:gd name="connsiteX37" fmla="*/ 2451 w 9935"/>
                              <a:gd name="connsiteY37" fmla="*/ 410 h 10000"/>
                              <a:gd name="connsiteX38" fmla="*/ 2516 w 9935"/>
                              <a:gd name="connsiteY38" fmla="*/ 351 h 10000"/>
                              <a:gd name="connsiteX39" fmla="*/ 2585 w 9935"/>
                              <a:gd name="connsiteY39" fmla="*/ 296 h 10000"/>
                              <a:gd name="connsiteX40" fmla="*/ 2649 w 9935"/>
                              <a:gd name="connsiteY40" fmla="*/ 245 h 10000"/>
                              <a:gd name="connsiteX41" fmla="*/ 2718 w 9935"/>
                              <a:gd name="connsiteY41" fmla="*/ 198 h 10000"/>
                              <a:gd name="connsiteX42" fmla="*/ 2780 w 9935"/>
                              <a:gd name="connsiteY42" fmla="*/ 157 h 10000"/>
                              <a:gd name="connsiteX43" fmla="*/ 2850 w 9935"/>
                              <a:gd name="connsiteY43" fmla="*/ 122 h 10000"/>
                              <a:gd name="connsiteX44" fmla="*/ 2915 w 9935"/>
                              <a:gd name="connsiteY44" fmla="*/ 88 h 10000"/>
                              <a:gd name="connsiteX45" fmla="*/ 2981 w 9935"/>
                              <a:gd name="connsiteY45" fmla="*/ 61 h 10000"/>
                              <a:gd name="connsiteX46" fmla="*/ 3046 w 9935"/>
                              <a:gd name="connsiteY46" fmla="*/ 39 h 10000"/>
                              <a:gd name="connsiteX47" fmla="*/ 3113 w 9935"/>
                              <a:gd name="connsiteY47" fmla="*/ 24 h 10000"/>
                              <a:gd name="connsiteX48" fmla="*/ 3177 w 9935"/>
                              <a:gd name="connsiteY48" fmla="*/ 10 h 10000"/>
                              <a:gd name="connsiteX49" fmla="*/ 3250 w 9935"/>
                              <a:gd name="connsiteY49" fmla="*/ 2 h 10000"/>
                              <a:gd name="connsiteX50" fmla="*/ 3313 w 9935"/>
                              <a:gd name="connsiteY50" fmla="*/ 0 h 10000"/>
                              <a:gd name="connsiteX51" fmla="*/ 3378 w 9935"/>
                              <a:gd name="connsiteY51" fmla="*/ 2 h 10000"/>
                              <a:gd name="connsiteX52" fmla="*/ 3444 w 9935"/>
                              <a:gd name="connsiteY52" fmla="*/ 10 h 10000"/>
                              <a:gd name="connsiteX53" fmla="*/ 3511 w 9935"/>
                              <a:gd name="connsiteY53" fmla="*/ 24 h 10000"/>
                              <a:gd name="connsiteX54" fmla="*/ 3577 w 9935"/>
                              <a:gd name="connsiteY54" fmla="*/ 39 h 10000"/>
                              <a:gd name="connsiteX55" fmla="*/ 3645 w 9935"/>
                              <a:gd name="connsiteY55" fmla="*/ 61 h 10000"/>
                              <a:gd name="connsiteX56" fmla="*/ 3708 w 9935"/>
                              <a:gd name="connsiteY56" fmla="*/ 88 h 10000"/>
                              <a:gd name="connsiteX57" fmla="*/ 3775 w 9935"/>
                              <a:gd name="connsiteY57" fmla="*/ 122 h 10000"/>
                              <a:gd name="connsiteX58" fmla="*/ 3844 w 9935"/>
                              <a:gd name="connsiteY58" fmla="*/ 157 h 10000"/>
                              <a:gd name="connsiteX59" fmla="*/ 3906 w 9935"/>
                              <a:gd name="connsiteY59" fmla="*/ 198 h 10000"/>
                              <a:gd name="connsiteX60" fmla="*/ 3974 w 9935"/>
                              <a:gd name="connsiteY60" fmla="*/ 245 h 10000"/>
                              <a:gd name="connsiteX61" fmla="*/ 4041 w 9935"/>
                              <a:gd name="connsiteY61" fmla="*/ 296 h 10000"/>
                              <a:gd name="connsiteX62" fmla="*/ 4106 w 9935"/>
                              <a:gd name="connsiteY62" fmla="*/ 351 h 10000"/>
                              <a:gd name="connsiteX63" fmla="*/ 4175 w 9935"/>
                              <a:gd name="connsiteY63" fmla="*/ 410 h 10000"/>
                              <a:gd name="connsiteX64" fmla="*/ 4239 w 9935"/>
                              <a:gd name="connsiteY64" fmla="*/ 477 h 10000"/>
                              <a:gd name="connsiteX65" fmla="*/ 4304 w 9935"/>
                              <a:gd name="connsiteY65" fmla="*/ 546 h 10000"/>
                              <a:gd name="connsiteX66" fmla="*/ 4371 w 9935"/>
                              <a:gd name="connsiteY66" fmla="*/ 618 h 10000"/>
                              <a:gd name="connsiteX67" fmla="*/ 4439 w 9935"/>
                              <a:gd name="connsiteY67" fmla="*/ 697 h 10000"/>
                              <a:gd name="connsiteX68" fmla="*/ 4503 w 9935"/>
                              <a:gd name="connsiteY68" fmla="*/ 779 h 10000"/>
                              <a:gd name="connsiteX69" fmla="*/ 4571 w 9935"/>
                              <a:gd name="connsiteY69" fmla="*/ 864 h 10000"/>
                              <a:gd name="connsiteX70" fmla="*/ 4638 w 9935"/>
                              <a:gd name="connsiteY70" fmla="*/ 956 h 10000"/>
                              <a:gd name="connsiteX71" fmla="*/ 4703 w 9935"/>
                              <a:gd name="connsiteY71" fmla="*/ 1048 h 10000"/>
                              <a:gd name="connsiteX72" fmla="*/ 4768 w 9935"/>
                              <a:gd name="connsiteY72" fmla="*/ 1146 h 10000"/>
                              <a:gd name="connsiteX73" fmla="*/ 4834 w 9935"/>
                              <a:gd name="connsiteY73" fmla="*/ 1249 h 10000"/>
                              <a:gd name="connsiteX74" fmla="*/ 4902 w 9935"/>
                              <a:gd name="connsiteY74" fmla="*/ 1355 h 10000"/>
                              <a:gd name="connsiteX75" fmla="*/ 4968 w 9935"/>
                              <a:gd name="connsiteY75" fmla="*/ 1464 h 10000"/>
                              <a:gd name="connsiteX76" fmla="*/ 5033 w 9935"/>
                              <a:gd name="connsiteY76" fmla="*/ 1576 h 10000"/>
                              <a:gd name="connsiteX77" fmla="*/ 5100 w 9935"/>
                              <a:gd name="connsiteY77" fmla="*/ 1694 h 10000"/>
                              <a:gd name="connsiteX78" fmla="*/ 5164 w 9935"/>
                              <a:gd name="connsiteY78" fmla="*/ 1812 h 10000"/>
                              <a:gd name="connsiteX79" fmla="*/ 5233 w 9935"/>
                              <a:gd name="connsiteY79" fmla="*/ 1936 h 10000"/>
                              <a:gd name="connsiteX80" fmla="*/ 5302 w 9935"/>
                              <a:gd name="connsiteY80" fmla="*/ 2061 h 10000"/>
                              <a:gd name="connsiteX81" fmla="*/ 5364 w 9935"/>
                              <a:gd name="connsiteY81" fmla="*/ 2189 h 10000"/>
                              <a:gd name="connsiteX82" fmla="*/ 5431 w 9935"/>
                              <a:gd name="connsiteY82" fmla="*/ 2320 h 10000"/>
                              <a:gd name="connsiteX83" fmla="*/ 5497 w 9935"/>
                              <a:gd name="connsiteY83" fmla="*/ 2456 h 10000"/>
                              <a:gd name="connsiteX84" fmla="*/ 5565 w 9935"/>
                              <a:gd name="connsiteY84" fmla="*/ 2593 h 10000"/>
                              <a:gd name="connsiteX85" fmla="*/ 5627 w 9935"/>
                              <a:gd name="connsiteY85" fmla="*/ 2731 h 10000"/>
                              <a:gd name="connsiteX86" fmla="*/ 5696 w 9935"/>
                              <a:gd name="connsiteY86" fmla="*/ 2872 h 10000"/>
                              <a:gd name="connsiteX87" fmla="*/ 5764 w 9935"/>
                              <a:gd name="connsiteY87" fmla="*/ 3015 h 10000"/>
                              <a:gd name="connsiteX88" fmla="*/ 5828 w 9935"/>
                              <a:gd name="connsiteY88" fmla="*/ 3159 h 10000"/>
                              <a:gd name="connsiteX89" fmla="*/ 5895 w 9935"/>
                              <a:gd name="connsiteY89" fmla="*/ 3308 h 10000"/>
                              <a:gd name="connsiteX90" fmla="*/ 5962 w 9935"/>
                              <a:gd name="connsiteY90" fmla="*/ 3457 h 10000"/>
                              <a:gd name="connsiteX91" fmla="*/ 6024 w 9935"/>
                              <a:gd name="connsiteY91" fmla="*/ 3606 h 10000"/>
                              <a:gd name="connsiteX92" fmla="*/ 6094 w 9935"/>
                              <a:gd name="connsiteY92" fmla="*/ 3757 h 10000"/>
                              <a:gd name="connsiteX93" fmla="*/ 6160 w 9935"/>
                              <a:gd name="connsiteY93" fmla="*/ 3910 h 10000"/>
                              <a:gd name="connsiteX94" fmla="*/ 6228 w 9935"/>
                              <a:gd name="connsiteY94" fmla="*/ 4064 h 10000"/>
                              <a:gd name="connsiteX95" fmla="*/ 6290 w 9935"/>
                              <a:gd name="connsiteY95" fmla="*/ 4219 h 10000"/>
                              <a:gd name="connsiteX96" fmla="*/ 6359 w 9935"/>
                              <a:gd name="connsiteY96" fmla="*/ 4376 h 10000"/>
                              <a:gd name="connsiteX97" fmla="*/ 6424 w 9935"/>
                              <a:gd name="connsiteY97" fmla="*/ 4529 h 10000"/>
                              <a:gd name="connsiteX98" fmla="*/ 6494 w 9935"/>
                              <a:gd name="connsiteY98" fmla="*/ 4686 h 10000"/>
                              <a:gd name="connsiteX99" fmla="*/ 6560 w 9935"/>
                              <a:gd name="connsiteY99" fmla="*/ 4843 h 10000"/>
                              <a:gd name="connsiteX100" fmla="*/ 6622 w 9935"/>
                              <a:gd name="connsiteY100" fmla="*/ 5000 h 10000"/>
                              <a:gd name="connsiteX101" fmla="*/ 6689 w 9935"/>
                              <a:gd name="connsiteY101" fmla="*/ 5159 h 10000"/>
                              <a:gd name="connsiteX102" fmla="*/ 6755 w 9935"/>
                              <a:gd name="connsiteY102" fmla="*/ 5316 h 10000"/>
                              <a:gd name="connsiteX103" fmla="*/ 6822 w 9935"/>
                              <a:gd name="connsiteY103" fmla="*/ 5471 h 10000"/>
                              <a:gd name="connsiteX104" fmla="*/ 6889 w 9935"/>
                              <a:gd name="connsiteY104" fmla="*/ 5626 h 10000"/>
                              <a:gd name="connsiteX105" fmla="*/ 6955 w 9935"/>
                              <a:gd name="connsiteY105" fmla="*/ 5783 h 10000"/>
                              <a:gd name="connsiteX106" fmla="*/ 7021 w 9935"/>
                              <a:gd name="connsiteY106" fmla="*/ 5938 h 10000"/>
                              <a:gd name="connsiteX107" fmla="*/ 7088 w 9935"/>
                              <a:gd name="connsiteY107" fmla="*/ 6091 h 10000"/>
                              <a:gd name="connsiteX108" fmla="*/ 7155 w 9935"/>
                              <a:gd name="connsiteY108" fmla="*/ 6245 h 10000"/>
                              <a:gd name="connsiteX109" fmla="*/ 7218 w 9935"/>
                              <a:gd name="connsiteY109" fmla="*/ 6396 h 10000"/>
                              <a:gd name="connsiteX110" fmla="*/ 7285 w 9935"/>
                              <a:gd name="connsiteY110" fmla="*/ 6545 h 10000"/>
                              <a:gd name="connsiteX111" fmla="*/ 7354 w 9935"/>
                              <a:gd name="connsiteY111" fmla="*/ 6694 h 10000"/>
                              <a:gd name="connsiteX112" fmla="*/ 7420 w 9935"/>
                              <a:gd name="connsiteY112" fmla="*/ 6843 h 10000"/>
                              <a:gd name="connsiteX113" fmla="*/ 7484 w 9935"/>
                              <a:gd name="connsiteY113" fmla="*/ 6987 h 10000"/>
                              <a:gd name="connsiteX114" fmla="*/ 7550 w 9935"/>
                              <a:gd name="connsiteY114" fmla="*/ 7130 h 10000"/>
                              <a:gd name="connsiteX115" fmla="*/ 7617 w 9935"/>
                              <a:gd name="connsiteY115" fmla="*/ 7271 h 10000"/>
                              <a:gd name="connsiteX116" fmla="*/ 7685 w 9935"/>
                              <a:gd name="connsiteY116" fmla="*/ 7409 h 10000"/>
                              <a:gd name="connsiteX117" fmla="*/ 7752 w 9935"/>
                              <a:gd name="connsiteY117" fmla="*/ 7546 h 10000"/>
                              <a:gd name="connsiteX118" fmla="*/ 7816 w 9935"/>
                              <a:gd name="connsiteY118" fmla="*/ 7682 h 10000"/>
                              <a:gd name="connsiteX119" fmla="*/ 7880 w 9935"/>
                              <a:gd name="connsiteY119" fmla="*/ 7813 h 10000"/>
                              <a:gd name="connsiteX120" fmla="*/ 7947 w 9935"/>
                              <a:gd name="connsiteY120" fmla="*/ 7939 h 10000"/>
                              <a:gd name="connsiteX121" fmla="*/ 8015 w 9935"/>
                              <a:gd name="connsiteY121" fmla="*/ 8066 h 10000"/>
                              <a:gd name="connsiteX122" fmla="*/ 8082 w 9935"/>
                              <a:gd name="connsiteY122" fmla="*/ 8190 h 10000"/>
                              <a:gd name="connsiteX123" fmla="*/ 8147 w 9935"/>
                              <a:gd name="connsiteY123" fmla="*/ 8308 h 10000"/>
                              <a:gd name="connsiteX124" fmla="*/ 8214 w 9935"/>
                              <a:gd name="connsiteY124" fmla="*/ 8424 h 10000"/>
                              <a:gd name="connsiteX125" fmla="*/ 8281 w 9935"/>
                              <a:gd name="connsiteY125" fmla="*/ 8537 h 10000"/>
                              <a:gd name="connsiteX126" fmla="*/ 8345 w 9935"/>
                              <a:gd name="connsiteY126" fmla="*/ 8647 h 10000"/>
                              <a:gd name="connsiteX127" fmla="*/ 8409 w 9935"/>
                              <a:gd name="connsiteY127" fmla="*/ 8753 h 10000"/>
                              <a:gd name="connsiteX128" fmla="*/ 8480 w 9935"/>
                              <a:gd name="connsiteY128" fmla="*/ 8856 h 10000"/>
                              <a:gd name="connsiteX129" fmla="*/ 8544 w 9935"/>
                              <a:gd name="connsiteY129" fmla="*/ 8954 h 10000"/>
                              <a:gd name="connsiteX130" fmla="*/ 8611 w 9935"/>
                              <a:gd name="connsiteY130" fmla="*/ 9046 h 10000"/>
                              <a:gd name="connsiteX131" fmla="*/ 8677 w 9935"/>
                              <a:gd name="connsiteY131" fmla="*/ 9136 h 10000"/>
                              <a:gd name="connsiteX132" fmla="*/ 8743 w 9935"/>
                              <a:gd name="connsiteY132" fmla="*/ 9223 h 10000"/>
                              <a:gd name="connsiteX133" fmla="*/ 8810 w 9935"/>
                              <a:gd name="connsiteY133" fmla="*/ 9305 h 10000"/>
                              <a:gd name="connsiteX134" fmla="*/ 8877 w 9935"/>
                              <a:gd name="connsiteY134" fmla="*/ 9384 h 10000"/>
                              <a:gd name="connsiteX135" fmla="*/ 8941 w 9935"/>
                              <a:gd name="connsiteY135" fmla="*/ 9456 h 10000"/>
                              <a:gd name="connsiteX136" fmla="*/ 9006 w 9935"/>
                              <a:gd name="connsiteY136" fmla="*/ 9525 h 10000"/>
                              <a:gd name="connsiteX137" fmla="*/ 9075 w 9935"/>
                              <a:gd name="connsiteY137" fmla="*/ 9592 h 10000"/>
                              <a:gd name="connsiteX138" fmla="*/ 9138 w 9935"/>
                              <a:gd name="connsiteY138" fmla="*/ 9651 h 10000"/>
                              <a:gd name="connsiteX139" fmla="*/ 9207 w 9935"/>
                              <a:gd name="connsiteY139" fmla="*/ 9706 h 10000"/>
                              <a:gd name="connsiteX140" fmla="*/ 9274 w 9935"/>
                              <a:gd name="connsiteY140" fmla="*/ 9757 h 10000"/>
                              <a:gd name="connsiteX141" fmla="*/ 9339 w 9935"/>
                              <a:gd name="connsiteY141" fmla="*/ 9804 h 10000"/>
                              <a:gd name="connsiteX142" fmla="*/ 9405 w 9935"/>
                              <a:gd name="connsiteY142" fmla="*/ 9845 h 10000"/>
                              <a:gd name="connsiteX143" fmla="*/ 9473 w 9935"/>
                              <a:gd name="connsiteY143" fmla="*/ 9880 h 10000"/>
                              <a:gd name="connsiteX144" fmla="*/ 9539 w 9935"/>
                              <a:gd name="connsiteY144" fmla="*/ 9914 h 10000"/>
                              <a:gd name="connsiteX145" fmla="*/ 9601 w 9935"/>
                              <a:gd name="connsiteY145" fmla="*/ 9941 h 10000"/>
                              <a:gd name="connsiteX146" fmla="*/ 9672 w 9935"/>
                              <a:gd name="connsiteY146" fmla="*/ 9963 h 10000"/>
                              <a:gd name="connsiteX147" fmla="*/ 9737 w 9935"/>
                              <a:gd name="connsiteY147" fmla="*/ 9978 h 10000"/>
                              <a:gd name="connsiteX148" fmla="*/ 9807 w 9935"/>
                              <a:gd name="connsiteY148" fmla="*/ 9992 h 10000"/>
                              <a:gd name="connsiteX149" fmla="*/ 9870 w 9935"/>
                              <a:gd name="connsiteY149" fmla="*/ 10000 h 10000"/>
                              <a:gd name="connsiteX150" fmla="*/ 9935 w 9935"/>
                              <a:gd name="connsiteY150" fmla="*/ 10000 h 10000"/>
                              <a:gd name="connsiteX0" fmla="*/ 0 w 9935"/>
                              <a:gd name="connsiteY0" fmla="*/ 5000 h 10000"/>
                              <a:gd name="connsiteX1" fmla="*/ 67 w 9935"/>
                              <a:gd name="connsiteY1" fmla="*/ 4843 h 10000"/>
                              <a:gd name="connsiteX2" fmla="*/ 135 w 9935"/>
                              <a:gd name="connsiteY2" fmla="*/ 4686 h 10000"/>
                              <a:gd name="connsiteX3" fmla="*/ 199 w 9935"/>
                              <a:gd name="connsiteY3" fmla="*/ 4529 h 10000"/>
                              <a:gd name="connsiteX4" fmla="*/ 266 w 9935"/>
                              <a:gd name="connsiteY4" fmla="*/ 4376 h 10000"/>
                              <a:gd name="connsiteX5" fmla="*/ 337 w 9935"/>
                              <a:gd name="connsiteY5" fmla="*/ 4219 h 10000"/>
                              <a:gd name="connsiteX6" fmla="*/ 400 w 9935"/>
                              <a:gd name="connsiteY6" fmla="*/ 4064 h 10000"/>
                              <a:gd name="connsiteX7" fmla="*/ 468 w 9935"/>
                              <a:gd name="connsiteY7" fmla="*/ 3910 h 10000"/>
                              <a:gd name="connsiteX8" fmla="*/ 533 w 9935"/>
                              <a:gd name="connsiteY8" fmla="*/ 3757 h 10000"/>
                              <a:gd name="connsiteX9" fmla="*/ 601 w 9935"/>
                              <a:gd name="connsiteY9" fmla="*/ 3606 h 10000"/>
                              <a:gd name="connsiteX10" fmla="*/ 665 w 9935"/>
                              <a:gd name="connsiteY10" fmla="*/ 3457 h 10000"/>
                              <a:gd name="connsiteX11" fmla="*/ 733 w 9935"/>
                              <a:gd name="connsiteY11" fmla="*/ 3308 h 10000"/>
                              <a:gd name="connsiteX12" fmla="*/ 798 w 9935"/>
                              <a:gd name="connsiteY12" fmla="*/ 3159 h 10000"/>
                              <a:gd name="connsiteX13" fmla="*/ 867 w 9935"/>
                              <a:gd name="connsiteY13" fmla="*/ 3015 h 10000"/>
                              <a:gd name="connsiteX14" fmla="*/ 935 w 9935"/>
                              <a:gd name="connsiteY14" fmla="*/ 2872 h 10000"/>
                              <a:gd name="connsiteX15" fmla="*/ 999 w 9935"/>
                              <a:gd name="connsiteY15" fmla="*/ 2731 h 10000"/>
                              <a:gd name="connsiteX16" fmla="*/ 1067 w 9935"/>
                              <a:gd name="connsiteY16" fmla="*/ 2593 h 10000"/>
                              <a:gd name="connsiteX17" fmla="*/ 1133 w 9935"/>
                              <a:gd name="connsiteY17" fmla="*/ 2456 h 10000"/>
                              <a:gd name="connsiteX18" fmla="*/ 1201 w 9935"/>
                              <a:gd name="connsiteY18" fmla="*/ 2320 h 10000"/>
                              <a:gd name="connsiteX19" fmla="*/ 1265 w 9935"/>
                              <a:gd name="connsiteY19" fmla="*/ 2189 h 10000"/>
                              <a:gd name="connsiteX20" fmla="*/ 1334 w 9935"/>
                              <a:gd name="connsiteY20" fmla="*/ 2061 h 10000"/>
                              <a:gd name="connsiteX21" fmla="*/ 1400 w 9935"/>
                              <a:gd name="connsiteY21" fmla="*/ 1936 h 10000"/>
                              <a:gd name="connsiteX22" fmla="*/ 1468 w 9935"/>
                              <a:gd name="connsiteY22" fmla="*/ 1812 h 10000"/>
                              <a:gd name="connsiteX23" fmla="*/ 1534 w 9935"/>
                              <a:gd name="connsiteY23" fmla="*/ 1694 h 10000"/>
                              <a:gd name="connsiteX24" fmla="*/ 1598 w 9935"/>
                              <a:gd name="connsiteY24" fmla="*/ 1576 h 10000"/>
                              <a:gd name="connsiteX25" fmla="*/ 1669 w 9935"/>
                              <a:gd name="connsiteY25" fmla="*/ 1464 h 10000"/>
                              <a:gd name="connsiteX26" fmla="*/ 1735 w 9935"/>
                              <a:gd name="connsiteY26" fmla="*/ 1355 h 10000"/>
                              <a:gd name="connsiteX27" fmla="*/ 1799 w 9935"/>
                              <a:gd name="connsiteY27" fmla="*/ 1249 h 10000"/>
                              <a:gd name="connsiteX28" fmla="*/ 1865 w 9935"/>
                              <a:gd name="connsiteY28" fmla="*/ 1146 h 10000"/>
                              <a:gd name="connsiteX29" fmla="*/ 1933 w 9935"/>
                              <a:gd name="connsiteY29" fmla="*/ 1048 h 10000"/>
                              <a:gd name="connsiteX30" fmla="*/ 2000 w 9935"/>
                              <a:gd name="connsiteY30" fmla="*/ 956 h 10000"/>
                              <a:gd name="connsiteX31" fmla="*/ 2067 w 9935"/>
                              <a:gd name="connsiteY31" fmla="*/ 864 h 10000"/>
                              <a:gd name="connsiteX32" fmla="*/ 2133 w 9935"/>
                              <a:gd name="connsiteY32" fmla="*/ 779 h 10000"/>
                              <a:gd name="connsiteX33" fmla="*/ 2200 w 9935"/>
                              <a:gd name="connsiteY33" fmla="*/ 697 h 10000"/>
                              <a:gd name="connsiteX34" fmla="*/ 2268 w 9935"/>
                              <a:gd name="connsiteY34" fmla="*/ 618 h 10000"/>
                              <a:gd name="connsiteX35" fmla="*/ 2333 w 9935"/>
                              <a:gd name="connsiteY35" fmla="*/ 546 h 10000"/>
                              <a:gd name="connsiteX36" fmla="*/ 2401 w 9935"/>
                              <a:gd name="connsiteY36" fmla="*/ 477 h 10000"/>
                              <a:gd name="connsiteX37" fmla="*/ 2467 w 9935"/>
                              <a:gd name="connsiteY37" fmla="*/ 410 h 10000"/>
                              <a:gd name="connsiteX38" fmla="*/ 2532 w 9935"/>
                              <a:gd name="connsiteY38" fmla="*/ 351 h 10000"/>
                              <a:gd name="connsiteX39" fmla="*/ 2602 w 9935"/>
                              <a:gd name="connsiteY39" fmla="*/ 296 h 10000"/>
                              <a:gd name="connsiteX40" fmla="*/ 2666 w 9935"/>
                              <a:gd name="connsiteY40" fmla="*/ 245 h 10000"/>
                              <a:gd name="connsiteX41" fmla="*/ 2736 w 9935"/>
                              <a:gd name="connsiteY41" fmla="*/ 198 h 10000"/>
                              <a:gd name="connsiteX42" fmla="*/ 2798 w 9935"/>
                              <a:gd name="connsiteY42" fmla="*/ 157 h 10000"/>
                              <a:gd name="connsiteX43" fmla="*/ 2869 w 9935"/>
                              <a:gd name="connsiteY43" fmla="*/ 122 h 10000"/>
                              <a:gd name="connsiteX44" fmla="*/ 2934 w 9935"/>
                              <a:gd name="connsiteY44" fmla="*/ 88 h 10000"/>
                              <a:gd name="connsiteX45" fmla="*/ 3001 w 9935"/>
                              <a:gd name="connsiteY45" fmla="*/ 61 h 10000"/>
                              <a:gd name="connsiteX46" fmla="*/ 3066 w 9935"/>
                              <a:gd name="connsiteY46" fmla="*/ 39 h 10000"/>
                              <a:gd name="connsiteX47" fmla="*/ 3133 w 9935"/>
                              <a:gd name="connsiteY47" fmla="*/ 24 h 10000"/>
                              <a:gd name="connsiteX48" fmla="*/ 3198 w 9935"/>
                              <a:gd name="connsiteY48" fmla="*/ 10 h 10000"/>
                              <a:gd name="connsiteX49" fmla="*/ 3271 w 9935"/>
                              <a:gd name="connsiteY49" fmla="*/ 2 h 10000"/>
                              <a:gd name="connsiteX50" fmla="*/ 3335 w 9935"/>
                              <a:gd name="connsiteY50" fmla="*/ 0 h 10000"/>
                              <a:gd name="connsiteX51" fmla="*/ 3400 w 9935"/>
                              <a:gd name="connsiteY51" fmla="*/ 2 h 10000"/>
                              <a:gd name="connsiteX52" fmla="*/ 3467 w 9935"/>
                              <a:gd name="connsiteY52" fmla="*/ 10 h 10000"/>
                              <a:gd name="connsiteX53" fmla="*/ 3534 w 9935"/>
                              <a:gd name="connsiteY53" fmla="*/ 24 h 10000"/>
                              <a:gd name="connsiteX54" fmla="*/ 3600 w 9935"/>
                              <a:gd name="connsiteY54" fmla="*/ 39 h 10000"/>
                              <a:gd name="connsiteX55" fmla="*/ 3669 w 9935"/>
                              <a:gd name="connsiteY55" fmla="*/ 61 h 10000"/>
                              <a:gd name="connsiteX56" fmla="*/ 3732 w 9935"/>
                              <a:gd name="connsiteY56" fmla="*/ 88 h 10000"/>
                              <a:gd name="connsiteX57" fmla="*/ 3800 w 9935"/>
                              <a:gd name="connsiteY57" fmla="*/ 122 h 10000"/>
                              <a:gd name="connsiteX58" fmla="*/ 3869 w 9935"/>
                              <a:gd name="connsiteY58" fmla="*/ 157 h 10000"/>
                              <a:gd name="connsiteX59" fmla="*/ 3932 w 9935"/>
                              <a:gd name="connsiteY59" fmla="*/ 198 h 10000"/>
                              <a:gd name="connsiteX60" fmla="*/ 4000 w 9935"/>
                              <a:gd name="connsiteY60" fmla="*/ 245 h 10000"/>
                              <a:gd name="connsiteX61" fmla="*/ 4067 w 9935"/>
                              <a:gd name="connsiteY61" fmla="*/ 296 h 10000"/>
                              <a:gd name="connsiteX62" fmla="*/ 4133 w 9935"/>
                              <a:gd name="connsiteY62" fmla="*/ 351 h 10000"/>
                              <a:gd name="connsiteX63" fmla="*/ 4202 w 9935"/>
                              <a:gd name="connsiteY63" fmla="*/ 410 h 10000"/>
                              <a:gd name="connsiteX64" fmla="*/ 4267 w 9935"/>
                              <a:gd name="connsiteY64" fmla="*/ 477 h 10000"/>
                              <a:gd name="connsiteX65" fmla="*/ 4332 w 9935"/>
                              <a:gd name="connsiteY65" fmla="*/ 546 h 10000"/>
                              <a:gd name="connsiteX66" fmla="*/ 4400 w 9935"/>
                              <a:gd name="connsiteY66" fmla="*/ 618 h 10000"/>
                              <a:gd name="connsiteX67" fmla="*/ 4468 w 9935"/>
                              <a:gd name="connsiteY67" fmla="*/ 697 h 10000"/>
                              <a:gd name="connsiteX68" fmla="*/ 4532 w 9935"/>
                              <a:gd name="connsiteY68" fmla="*/ 779 h 10000"/>
                              <a:gd name="connsiteX69" fmla="*/ 4601 w 9935"/>
                              <a:gd name="connsiteY69" fmla="*/ 864 h 10000"/>
                              <a:gd name="connsiteX70" fmla="*/ 4668 w 9935"/>
                              <a:gd name="connsiteY70" fmla="*/ 956 h 10000"/>
                              <a:gd name="connsiteX71" fmla="*/ 4734 w 9935"/>
                              <a:gd name="connsiteY71" fmla="*/ 1048 h 10000"/>
                              <a:gd name="connsiteX72" fmla="*/ 4799 w 9935"/>
                              <a:gd name="connsiteY72" fmla="*/ 1146 h 10000"/>
                              <a:gd name="connsiteX73" fmla="*/ 4866 w 9935"/>
                              <a:gd name="connsiteY73" fmla="*/ 1249 h 10000"/>
                              <a:gd name="connsiteX74" fmla="*/ 4934 w 9935"/>
                              <a:gd name="connsiteY74" fmla="*/ 1355 h 10000"/>
                              <a:gd name="connsiteX75" fmla="*/ 5001 w 9935"/>
                              <a:gd name="connsiteY75" fmla="*/ 1464 h 10000"/>
                              <a:gd name="connsiteX76" fmla="*/ 5066 w 9935"/>
                              <a:gd name="connsiteY76" fmla="*/ 1576 h 10000"/>
                              <a:gd name="connsiteX77" fmla="*/ 5133 w 9935"/>
                              <a:gd name="connsiteY77" fmla="*/ 1694 h 10000"/>
                              <a:gd name="connsiteX78" fmla="*/ 5198 w 9935"/>
                              <a:gd name="connsiteY78" fmla="*/ 1812 h 10000"/>
                              <a:gd name="connsiteX79" fmla="*/ 5267 w 9935"/>
                              <a:gd name="connsiteY79" fmla="*/ 1936 h 10000"/>
                              <a:gd name="connsiteX80" fmla="*/ 5337 w 9935"/>
                              <a:gd name="connsiteY80" fmla="*/ 2061 h 10000"/>
                              <a:gd name="connsiteX81" fmla="*/ 5399 w 9935"/>
                              <a:gd name="connsiteY81" fmla="*/ 2189 h 10000"/>
                              <a:gd name="connsiteX82" fmla="*/ 5467 w 9935"/>
                              <a:gd name="connsiteY82" fmla="*/ 2320 h 10000"/>
                              <a:gd name="connsiteX83" fmla="*/ 5533 w 9935"/>
                              <a:gd name="connsiteY83" fmla="*/ 2456 h 10000"/>
                              <a:gd name="connsiteX84" fmla="*/ 5601 w 9935"/>
                              <a:gd name="connsiteY84" fmla="*/ 2593 h 10000"/>
                              <a:gd name="connsiteX85" fmla="*/ 5664 w 9935"/>
                              <a:gd name="connsiteY85" fmla="*/ 2731 h 10000"/>
                              <a:gd name="connsiteX86" fmla="*/ 5733 w 9935"/>
                              <a:gd name="connsiteY86" fmla="*/ 2872 h 10000"/>
                              <a:gd name="connsiteX87" fmla="*/ 5802 w 9935"/>
                              <a:gd name="connsiteY87" fmla="*/ 3015 h 10000"/>
                              <a:gd name="connsiteX88" fmla="*/ 5866 w 9935"/>
                              <a:gd name="connsiteY88" fmla="*/ 3159 h 10000"/>
                              <a:gd name="connsiteX89" fmla="*/ 5934 w 9935"/>
                              <a:gd name="connsiteY89" fmla="*/ 3308 h 10000"/>
                              <a:gd name="connsiteX90" fmla="*/ 6001 w 9935"/>
                              <a:gd name="connsiteY90" fmla="*/ 3457 h 10000"/>
                              <a:gd name="connsiteX91" fmla="*/ 6063 w 9935"/>
                              <a:gd name="connsiteY91" fmla="*/ 3606 h 10000"/>
                              <a:gd name="connsiteX92" fmla="*/ 6134 w 9935"/>
                              <a:gd name="connsiteY92" fmla="*/ 3757 h 10000"/>
                              <a:gd name="connsiteX93" fmla="*/ 6200 w 9935"/>
                              <a:gd name="connsiteY93" fmla="*/ 3910 h 10000"/>
                              <a:gd name="connsiteX94" fmla="*/ 6269 w 9935"/>
                              <a:gd name="connsiteY94" fmla="*/ 4064 h 10000"/>
                              <a:gd name="connsiteX95" fmla="*/ 6331 w 9935"/>
                              <a:gd name="connsiteY95" fmla="*/ 4219 h 10000"/>
                              <a:gd name="connsiteX96" fmla="*/ 6401 w 9935"/>
                              <a:gd name="connsiteY96" fmla="*/ 4376 h 10000"/>
                              <a:gd name="connsiteX97" fmla="*/ 6466 w 9935"/>
                              <a:gd name="connsiteY97" fmla="*/ 4529 h 10000"/>
                              <a:gd name="connsiteX98" fmla="*/ 6536 w 9935"/>
                              <a:gd name="connsiteY98" fmla="*/ 4686 h 10000"/>
                              <a:gd name="connsiteX99" fmla="*/ 6603 w 9935"/>
                              <a:gd name="connsiteY99" fmla="*/ 4843 h 10000"/>
                              <a:gd name="connsiteX100" fmla="*/ 6665 w 9935"/>
                              <a:gd name="connsiteY100" fmla="*/ 5000 h 10000"/>
                              <a:gd name="connsiteX101" fmla="*/ 6733 w 9935"/>
                              <a:gd name="connsiteY101" fmla="*/ 5159 h 10000"/>
                              <a:gd name="connsiteX102" fmla="*/ 6799 w 9935"/>
                              <a:gd name="connsiteY102" fmla="*/ 5316 h 10000"/>
                              <a:gd name="connsiteX103" fmla="*/ 6867 w 9935"/>
                              <a:gd name="connsiteY103" fmla="*/ 5471 h 10000"/>
                              <a:gd name="connsiteX104" fmla="*/ 6934 w 9935"/>
                              <a:gd name="connsiteY104" fmla="*/ 5626 h 10000"/>
                              <a:gd name="connsiteX105" fmla="*/ 7001 w 9935"/>
                              <a:gd name="connsiteY105" fmla="*/ 5783 h 10000"/>
                              <a:gd name="connsiteX106" fmla="*/ 7067 w 9935"/>
                              <a:gd name="connsiteY106" fmla="*/ 5938 h 10000"/>
                              <a:gd name="connsiteX107" fmla="*/ 7134 w 9935"/>
                              <a:gd name="connsiteY107" fmla="*/ 6091 h 10000"/>
                              <a:gd name="connsiteX108" fmla="*/ 7202 w 9935"/>
                              <a:gd name="connsiteY108" fmla="*/ 6245 h 10000"/>
                              <a:gd name="connsiteX109" fmla="*/ 7265 w 9935"/>
                              <a:gd name="connsiteY109" fmla="*/ 6396 h 10000"/>
                              <a:gd name="connsiteX110" fmla="*/ 7333 w 9935"/>
                              <a:gd name="connsiteY110" fmla="*/ 6545 h 10000"/>
                              <a:gd name="connsiteX111" fmla="*/ 7402 w 9935"/>
                              <a:gd name="connsiteY111" fmla="*/ 6694 h 10000"/>
                              <a:gd name="connsiteX112" fmla="*/ 7469 w 9935"/>
                              <a:gd name="connsiteY112" fmla="*/ 6843 h 10000"/>
                              <a:gd name="connsiteX113" fmla="*/ 7533 w 9935"/>
                              <a:gd name="connsiteY113" fmla="*/ 6987 h 10000"/>
                              <a:gd name="connsiteX114" fmla="*/ 7599 w 9935"/>
                              <a:gd name="connsiteY114" fmla="*/ 7130 h 10000"/>
                              <a:gd name="connsiteX115" fmla="*/ 7667 w 9935"/>
                              <a:gd name="connsiteY115" fmla="*/ 7271 h 10000"/>
                              <a:gd name="connsiteX116" fmla="*/ 7735 w 9935"/>
                              <a:gd name="connsiteY116" fmla="*/ 7409 h 10000"/>
                              <a:gd name="connsiteX117" fmla="*/ 7803 w 9935"/>
                              <a:gd name="connsiteY117" fmla="*/ 7546 h 10000"/>
                              <a:gd name="connsiteX118" fmla="*/ 7867 w 9935"/>
                              <a:gd name="connsiteY118" fmla="*/ 7682 h 10000"/>
                              <a:gd name="connsiteX119" fmla="*/ 7932 w 9935"/>
                              <a:gd name="connsiteY119" fmla="*/ 7813 h 10000"/>
                              <a:gd name="connsiteX120" fmla="*/ 7999 w 9935"/>
                              <a:gd name="connsiteY120" fmla="*/ 7939 h 10000"/>
                              <a:gd name="connsiteX121" fmla="*/ 8067 w 9935"/>
                              <a:gd name="connsiteY121" fmla="*/ 8066 h 10000"/>
                              <a:gd name="connsiteX122" fmla="*/ 8135 w 9935"/>
                              <a:gd name="connsiteY122" fmla="*/ 8190 h 10000"/>
                              <a:gd name="connsiteX123" fmla="*/ 8200 w 9935"/>
                              <a:gd name="connsiteY123" fmla="*/ 8308 h 10000"/>
                              <a:gd name="connsiteX124" fmla="*/ 8268 w 9935"/>
                              <a:gd name="connsiteY124" fmla="*/ 8424 h 10000"/>
                              <a:gd name="connsiteX125" fmla="*/ 8335 w 9935"/>
                              <a:gd name="connsiteY125" fmla="*/ 8537 h 10000"/>
                              <a:gd name="connsiteX126" fmla="*/ 8400 w 9935"/>
                              <a:gd name="connsiteY126" fmla="*/ 8647 h 10000"/>
                              <a:gd name="connsiteX127" fmla="*/ 8464 w 9935"/>
                              <a:gd name="connsiteY127" fmla="*/ 8753 h 10000"/>
                              <a:gd name="connsiteX128" fmla="*/ 8535 w 9935"/>
                              <a:gd name="connsiteY128" fmla="*/ 8856 h 10000"/>
                              <a:gd name="connsiteX129" fmla="*/ 8600 w 9935"/>
                              <a:gd name="connsiteY129" fmla="*/ 8954 h 10000"/>
                              <a:gd name="connsiteX130" fmla="*/ 8667 w 9935"/>
                              <a:gd name="connsiteY130" fmla="*/ 9046 h 10000"/>
                              <a:gd name="connsiteX131" fmla="*/ 8734 w 9935"/>
                              <a:gd name="connsiteY131" fmla="*/ 9136 h 10000"/>
                              <a:gd name="connsiteX132" fmla="*/ 8800 w 9935"/>
                              <a:gd name="connsiteY132" fmla="*/ 9223 h 10000"/>
                              <a:gd name="connsiteX133" fmla="*/ 8868 w 9935"/>
                              <a:gd name="connsiteY133" fmla="*/ 9305 h 10000"/>
                              <a:gd name="connsiteX134" fmla="*/ 8935 w 9935"/>
                              <a:gd name="connsiteY134" fmla="*/ 9384 h 10000"/>
                              <a:gd name="connsiteX135" fmla="*/ 8999 w 9935"/>
                              <a:gd name="connsiteY135" fmla="*/ 9456 h 10000"/>
                              <a:gd name="connsiteX136" fmla="*/ 9065 w 9935"/>
                              <a:gd name="connsiteY136" fmla="*/ 9525 h 10000"/>
                              <a:gd name="connsiteX137" fmla="*/ 9134 w 9935"/>
                              <a:gd name="connsiteY137" fmla="*/ 9592 h 10000"/>
                              <a:gd name="connsiteX138" fmla="*/ 9198 w 9935"/>
                              <a:gd name="connsiteY138" fmla="*/ 9651 h 10000"/>
                              <a:gd name="connsiteX139" fmla="*/ 9267 w 9935"/>
                              <a:gd name="connsiteY139" fmla="*/ 9706 h 10000"/>
                              <a:gd name="connsiteX140" fmla="*/ 9335 w 9935"/>
                              <a:gd name="connsiteY140" fmla="*/ 9757 h 10000"/>
                              <a:gd name="connsiteX141" fmla="*/ 9400 w 9935"/>
                              <a:gd name="connsiteY141" fmla="*/ 9804 h 10000"/>
                              <a:gd name="connsiteX142" fmla="*/ 9467 w 9935"/>
                              <a:gd name="connsiteY142" fmla="*/ 9845 h 10000"/>
                              <a:gd name="connsiteX143" fmla="*/ 9535 w 9935"/>
                              <a:gd name="connsiteY143" fmla="*/ 9880 h 10000"/>
                              <a:gd name="connsiteX144" fmla="*/ 9601 w 9935"/>
                              <a:gd name="connsiteY144" fmla="*/ 9914 h 10000"/>
                              <a:gd name="connsiteX145" fmla="*/ 9664 w 9935"/>
                              <a:gd name="connsiteY145" fmla="*/ 9941 h 10000"/>
                              <a:gd name="connsiteX146" fmla="*/ 9735 w 9935"/>
                              <a:gd name="connsiteY146" fmla="*/ 9963 h 10000"/>
                              <a:gd name="connsiteX147" fmla="*/ 9801 w 9935"/>
                              <a:gd name="connsiteY147" fmla="*/ 9978 h 10000"/>
                              <a:gd name="connsiteX148" fmla="*/ 9871 w 9935"/>
                              <a:gd name="connsiteY148" fmla="*/ 9992 h 10000"/>
                              <a:gd name="connsiteX149" fmla="*/ 9935 w 9935"/>
                              <a:gd name="connsiteY149" fmla="*/ 1000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</a:cxnLst>
                            <a:rect l="l" t="t" r="r" b="b"/>
                            <a:pathLst>
                              <a:path w="9935" h="10000">
                                <a:moveTo>
                                  <a:pt x="0" y="5000"/>
                                </a:moveTo>
                                <a:cubicBezTo>
                                  <a:pt x="21" y="4948"/>
                                  <a:pt x="43" y="4895"/>
                                  <a:pt x="67" y="4843"/>
                                </a:cubicBezTo>
                                <a:cubicBezTo>
                                  <a:pt x="89" y="4791"/>
                                  <a:pt x="110" y="4738"/>
                                  <a:pt x="135" y="4686"/>
                                </a:cubicBezTo>
                                <a:cubicBezTo>
                                  <a:pt x="157" y="4634"/>
                                  <a:pt x="177" y="4581"/>
                                  <a:pt x="199" y="4529"/>
                                </a:cubicBezTo>
                                <a:cubicBezTo>
                                  <a:pt x="223" y="4478"/>
                                  <a:pt x="245" y="4427"/>
                                  <a:pt x="266" y="4376"/>
                                </a:cubicBezTo>
                                <a:cubicBezTo>
                                  <a:pt x="288" y="4324"/>
                                  <a:pt x="312" y="4271"/>
                                  <a:pt x="337" y="4219"/>
                                </a:cubicBezTo>
                                <a:cubicBezTo>
                                  <a:pt x="357" y="4167"/>
                                  <a:pt x="376" y="4116"/>
                                  <a:pt x="400" y="4064"/>
                                </a:cubicBezTo>
                                <a:cubicBezTo>
                                  <a:pt x="421" y="4013"/>
                                  <a:pt x="445" y="3961"/>
                                  <a:pt x="468" y="3910"/>
                                </a:cubicBezTo>
                                <a:cubicBezTo>
                                  <a:pt x="492" y="3859"/>
                                  <a:pt x="512" y="3808"/>
                                  <a:pt x="533" y="3757"/>
                                </a:cubicBezTo>
                                <a:cubicBezTo>
                                  <a:pt x="557" y="3707"/>
                                  <a:pt x="581" y="3656"/>
                                  <a:pt x="601" y="3606"/>
                                </a:cubicBezTo>
                                <a:cubicBezTo>
                                  <a:pt x="621" y="3556"/>
                                  <a:pt x="645" y="3507"/>
                                  <a:pt x="665" y="3457"/>
                                </a:cubicBezTo>
                                <a:cubicBezTo>
                                  <a:pt x="688" y="3407"/>
                                  <a:pt x="710" y="3358"/>
                                  <a:pt x="733" y="3308"/>
                                </a:cubicBezTo>
                                <a:cubicBezTo>
                                  <a:pt x="756" y="3258"/>
                                  <a:pt x="776" y="3209"/>
                                  <a:pt x="798" y="3159"/>
                                </a:cubicBezTo>
                                <a:cubicBezTo>
                                  <a:pt x="822" y="3111"/>
                                  <a:pt x="847" y="3063"/>
                                  <a:pt x="867" y="3015"/>
                                </a:cubicBezTo>
                                <a:cubicBezTo>
                                  <a:pt x="892" y="2967"/>
                                  <a:pt x="911" y="2920"/>
                                  <a:pt x="935" y="2872"/>
                                </a:cubicBezTo>
                                <a:cubicBezTo>
                                  <a:pt x="957" y="2825"/>
                                  <a:pt x="977" y="2778"/>
                                  <a:pt x="999" y="2731"/>
                                </a:cubicBezTo>
                                <a:cubicBezTo>
                                  <a:pt x="1023" y="2685"/>
                                  <a:pt x="1044" y="2639"/>
                                  <a:pt x="1067" y="2593"/>
                                </a:cubicBezTo>
                                <a:cubicBezTo>
                                  <a:pt x="1089" y="2547"/>
                                  <a:pt x="1111" y="2502"/>
                                  <a:pt x="1133" y="2456"/>
                                </a:cubicBezTo>
                                <a:cubicBezTo>
                                  <a:pt x="1157" y="2411"/>
                                  <a:pt x="1177" y="2365"/>
                                  <a:pt x="1201" y="2320"/>
                                </a:cubicBezTo>
                                <a:cubicBezTo>
                                  <a:pt x="1223" y="2276"/>
                                  <a:pt x="1243" y="2233"/>
                                  <a:pt x="1265" y="2189"/>
                                </a:cubicBezTo>
                                <a:cubicBezTo>
                                  <a:pt x="1288" y="2146"/>
                                  <a:pt x="1312" y="2104"/>
                                  <a:pt x="1334" y="2061"/>
                                </a:cubicBezTo>
                                <a:cubicBezTo>
                                  <a:pt x="1357" y="2019"/>
                                  <a:pt x="1377" y="1978"/>
                                  <a:pt x="1400" y="1936"/>
                                </a:cubicBezTo>
                                <a:cubicBezTo>
                                  <a:pt x="1422" y="1895"/>
                                  <a:pt x="1443" y="1853"/>
                                  <a:pt x="1468" y="1812"/>
                                </a:cubicBezTo>
                                <a:cubicBezTo>
                                  <a:pt x="1491" y="1773"/>
                                  <a:pt x="1513" y="1733"/>
                                  <a:pt x="1534" y="1694"/>
                                </a:cubicBezTo>
                                <a:cubicBezTo>
                                  <a:pt x="1557" y="1655"/>
                                  <a:pt x="1577" y="1615"/>
                                  <a:pt x="1598" y="1576"/>
                                </a:cubicBezTo>
                                <a:cubicBezTo>
                                  <a:pt x="1621" y="1539"/>
                                  <a:pt x="1645" y="1501"/>
                                  <a:pt x="1669" y="1464"/>
                                </a:cubicBezTo>
                                <a:cubicBezTo>
                                  <a:pt x="1688" y="1428"/>
                                  <a:pt x="1713" y="1391"/>
                                  <a:pt x="1735" y="1355"/>
                                </a:cubicBezTo>
                                <a:cubicBezTo>
                                  <a:pt x="1757" y="1320"/>
                                  <a:pt x="1779" y="1284"/>
                                  <a:pt x="1799" y="1249"/>
                                </a:cubicBezTo>
                                <a:cubicBezTo>
                                  <a:pt x="1824" y="1215"/>
                                  <a:pt x="1844" y="1180"/>
                                  <a:pt x="1865" y="1146"/>
                                </a:cubicBezTo>
                                <a:cubicBezTo>
                                  <a:pt x="1885" y="1113"/>
                                  <a:pt x="1911" y="1081"/>
                                  <a:pt x="1933" y="1048"/>
                                </a:cubicBezTo>
                                <a:cubicBezTo>
                                  <a:pt x="1957" y="1017"/>
                                  <a:pt x="1978" y="987"/>
                                  <a:pt x="2000" y="956"/>
                                </a:cubicBezTo>
                                <a:cubicBezTo>
                                  <a:pt x="2023" y="925"/>
                                  <a:pt x="2043" y="895"/>
                                  <a:pt x="2067" y="864"/>
                                </a:cubicBezTo>
                                <a:cubicBezTo>
                                  <a:pt x="2091" y="836"/>
                                  <a:pt x="2113" y="807"/>
                                  <a:pt x="2133" y="779"/>
                                </a:cubicBezTo>
                                <a:cubicBezTo>
                                  <a:pt x="2154" y="752"/>
                                  <a:pt x="2177" y="724"/>
                                  <a:pt x="2200" y="697"/>
                                </a:cubicBezTo>
                                <a:cubicBezTo>
                                  <a:pt x="2222" y="671"/>
                                  <a:pt x="2243" y="644"/>
                                  <a:pt x="2268" y="618"/>
                                </a:cubicBezTo>
                                <a:cubicBezTo>
                                  <a:pt x="2289" y="594"/>
                                  <a:pt x="2313" y="570"/>
                                  <a:pt x="2333" y="546"/>
                                </a:cubicBezTo>
                                <a:cubicBezTo>
                                  <a:pt x="2354" y="523"/>
                                  <a:pt x="2376" y="500"/>
                                  <a:pt x="2401" y="477"/>
                                </a:cubicBezTo>
                                <a:cubicBezTo>
                                  <a:pt x="2422" y="455"/>
                                  <a:pt x="2445" y="432"/>
                                  <a:pt x="2467" y="410"/>
                                </a:cubicBezTo>
                                <a:cubicBezTo>
                                  <a:pt x="2491" y="390"/>
                                  <a:pt x="2511" y="371"/>
                                  <a:pt x="2532" y="351"/>
                                </a:cubicBezTo>
                                <a:cubicBezTo>
                                  <a:pt x="2555" y="333"/>
                                  <a:pt x="2578" y="314"/>
                                  <a:pt x="2602" y="296"/>
                                </a:cubicBezTo>
                                <a:cubicBezTo>
                                  <a:pt x="2623" y="279"/>
                                  <a:pt x="2646" y="262"/>
                                  <a:pt x="2666" y="245"/>
                                </a:cubicBezTo>
                                <a:cubicBezTo>
                                  <a:pt x="2689" y="229"/>
                                  <a:pt x="2714" y="214"/>
                                  <a:pt x="2736" y="198"/>
                                </a:cubicBezTo>
                                <a:cubicBezTo>
                                  <a:pt x="2755" y="184"/>
                                  <a:pt x="2777" y="171"/>
                                  <a:pt x="2798" y="157"/>
                                </a:cubicBezTo>
                                <a:cubicBezTo>
                                  <a:pt x="2820" y="145"/>
                                  <a:pt x="2845" y="134"/>
                                  <a:pt x="2869" y="122"/>
                                </a:cubicBezTo>
                                <a:cubicBezTo>
                                  <a:pt x="2891" y="111"/>
                                  <a:pt x="2913" y="99"/>
                                  <a:pt x="2934" y="88"/>
                                </a:cubicBezTo>
                                <a:lnTo>
                                  <a:pt x="3001" y="61"/>
                                </a:lnTo>
                                <a:cubicBezTo>
                                  <a:pt x="3022" y="54"/>
                                  <a:pt x="3044" y="46"/>
                                  <a:pt x="3066" y="39"/>
                                </a:cubicBezTo>
                                <a:lnTo>
                                  <a:pt x="3133" y="24"/>
                                </a:lnTo>
                                <a:cubicBezTo>
                                  <a:pt x="3156" y="19"/>
                                  <a:pt x="3178" y="15"/>
                                  <a:pt x="3198" y="10"/>
                                </a:cubicBezTo>
                                <a:cubicBezTo>
                                  <a:pt x="3222" y="7"/>
                                  <a:pt x="3246" y="5"/>
                                  <a:pt x="3271" y="2"/>
                                </a:cubicBezTo>
                                <a:cubicBezTo>
                                  <a:pt x="3290" y="1"/>
                                  <a:pt x="3312" y="1"/>
                                  <a:pt x="3335" y="0"/>
                                </a:cubicBezTo>
                                <a:cubicBezTo>
                                  <a:pt x="3356" y="1"/>
                                  <a:pt x="3377" y="1"/>
                                  <a:pt x="3400" y="2"/>
                                </a:cubicBezTo>
                                <a:cubicBezTo>
                                  <a:pt x="3421" y="5"/>
                                  <a:pt x="3443" y="7"/>
                                  <a:pt x="3467" y="10"/>
                                </a:cubicBezTo>
                                <a:cubicBezTo>
                                  <a:pt x="3489" y="15"/>
                                  <a:pt x="3511" y="19"/>
                                  <a:pt x="3534" y="24"/>
                                </a:cubicBezTo>
                                <a:lnTo>
                                  <a:pt x="3600" y="39"/>
                                </a:lnTo>
                                <a:cubicBezTo>
                                  <a:pt x="3623" y="46"/>
                                  <a:pt x="3644" y="54"/>
                                  <a:pt x="3669" y="61"/>
                                </a:cubicBezTo>
                                <a:lnTo>
                                  <a:pt x="3732" y="88"/>
                                </a:lnTo>
                                <a:cubicBezTo>
                                  <a:pt x="3758" y="99"/>
                                  <a:pt x="3779" y="111"/>
                                  <a:pt x="3800" y="122"/>
                                </a:cubicBezTo>
                                <a:cubicBezTo>
                                  <a:pt x="3824" y="134"/>
                                  <a:pt x="3847" y="145"/>
                                  <a:pt x="3869" y="157"/>
                                </a:cubicBezTo>
                                <a:cubicBezTo>
                                  <a:pt x="3889" y="171"/>
                                  <a:pt x="3909" y="184"/>
                                  <a:pt x="3932" y="198"/>
                                </a:cubicBezTo>
                                <a:cubicBezTo>
                                  <a:pt x="3954" y="214"/>
                                  <a:pt x="3977" y="229"/>
                                  <a:pt x="4000" y="245"/>
                                </a:cubicBezTo>
                                <a:cubicBezTo>
                                  <a:pt x="4022" y="262"/>
                                  <a:pt x="4046" y="279"/>
                                  <a:pt x="4067" y="296"/>
                                </a:cubicBezTo>
                                <a:cubicBezTo>
                                  <a:pt x="4092" y="314"/>
                                  <a:pt x="4112" y="333"/>
                                  <a:pt x="4133" y="351"/>
                                </a:cubicBezTo>
                                <a:cubicBezTo>
                                  <a:pt x="4156" y="371"/>
                                  <a:pt x="4178" y="390"/>
                                  <a:pt x="4202" y="410"/>
                                </a:cubicBezTo>
                                <a:cubicBezTo>
                                  <a:pt x="4223" y="432"/>
                                  <a:pt x="4247" y="455"/>
                                  <a:pt x="4267" y="477"/>
                                </a:cubicBezTo>
                                <a:cubicBezTo>
                                  <a:pt x="4290" y="500"/>
                                  <a:pt x="4309" y="523"/>
                                  <a:pt x="4332" y="546"/>
                                </a:cubicBezTo>
                                <a:cubicBezTo>
                                  <a:pt x="4354" y="570"/>
                                  <a:pt x="4376" y="594"/>
                                  <a:pt x="4400" y="618"/>
                                </a:cubicBezTo>
                                <a:cubicBezTo>
                                  <a:pt x="4422" y="644"/>
                                  <a:pt x="4443" y="671"/>
                                  <a:pt x="4468" y="697"/>
                                </a:cubicBezTo>
                                <a:cubicBezTo>
                                  <a:pt x="4489" y="724"/>
                                  <a:pt x="4510" y="752"/>
                                  <a:pt x="4532" y="779"/>
                                </a:cubicBezTo>
                                <a:cubicBezTo>
                                  <a:pt x="4556" y="807"/>
                                  <a:pt x="4576" y="836"/>
                                  <a:pt x="4601" y="864"/>
                                </a:cubicBezTo>
                                <a:cubicBezTo>
                                  <a:pt x="4621" y="895"/>
                                  <a:pt x="4643" y="925"/>
                                  <a:pt x="4668" y="956"/>
                                </a:cubicBezTo>
                                <a:cubicBezTo>
                                  <a:pt x="4688" y="987"/>
                                  <a:pt x="4712" y="1017"/>
                                  <a:pt x="4734" y="1048"/>
                                </a:cubicBezTo>
                                <a:lnTo>
                                  <a:pt x="4799" y="1146"/>
                                </a:lnTo>
                                <a:lnTo>
                                  <a:pt x="4866" y="1249"/>
                                </a:lnTo>
                                <a:cubicBezTo>
                                  <a:pt x="4886" y="1284"/>
                                  <a:pt x="4912" y="1320"/>
                                  <a:pt x="4934" y="1355"/>
                                </a:cubicBezTo>
                                <a:cubicBezTo>
                                  <a:pt x="4957" y="1391"/>
                                  <a:pt x="4977" y="1428"/>
                                  <a:pt x="5001" y="1464"/>
                                </a:cubicBezTo>
                                <a:cubicBezTo>
                                  <a:pt x="5025" y="1501"/>
                                  <a:pt x="5044" y="1539"/>
                                  <a:pt x="5066" y="1576"/>
                                </a:cubicBezTo>
                                <a:cubicBezTo>
                                  <a:pt x="5089" y="1615"/>
                                  <a:pt x="5110" y="1655"/>
                                  <a:pt x="5133" y="1694"/>
                                </a:cubicBezTo>
                                <a:cubicBezTo>
                                  <a:pt x="5152" y="1733"/>
                                  <a:pt x="5176" y="1773"/>
                                  <a:pt x="5198" y="1812"/>
                                </a:cubicBezTo>
                                <a:cubicBezTo>
                                  <a:pt x="5222" y="1853"/>
                                  <a:pt x="5242" y="1895"/>
                                  <a:pt x="5267" y="1936"/>
                                </a:cubicBezTo>
                                <a:cubicBezTo>
                                  <a:pt x="5288" y="1978"/>
                                  <a:pt x="5312" y="2019"/>
                                  <a:pt x="5337" y="2061"/>
                                </a:cubicBezTo>
                                <a:cubicBezTo>
                                  <a:pt x="5357" y="2104"/>
                                  <a:pt x="5380" y="2146"/>
                                  <a:pt x="5399" y="2189"/>
                                </a:cubicBezTo>
                                <a:cubicBezTo>
                                  <a:pt x="5424" y="2233"/>
                                  <a:pt x="5445" y="2276"/>
                                  <a:pt x="5467" y="2320"/>
                                </a:cubicBezTo>
                                <a:cubicBezTo>
                                  <a:pt x="5489" y="2365"/>
                                  <a:pt x="5511" y="2411"/>
                                  <a:pt x="5533" y="2456"/>
                                </a:cubicBezTo>
                                <a:cubicBezTo>
                                  <a:pt x="5554" y="2502"/>
                                  <a:pt x="5576" y="2547"/>
                                  <a:pt x="5601" y="2593"/>
                                </a:cubicBezTo>
                                <a:cubicBezTo>
                                  <a:pt x="5625" y="2639"/>
                                  <a:pt x="5644" y="2685"/>
                                  <a:pt x="5664" y="2731"/>
                                </a:cubicBezTo>
                                <a:cubicBezTo>
                                  <a:pt x="5689" y="2778"/>
                                  <a:pt x="5710" y="2825"/>
                                  <a:pt x="5733" y="2872"/>
                                </a:cubicBezTo>
                                <a:cubicBezTo>
                                  <a:pt x="5755" y="2920"/>
                                  <a:pt x="5778" y="2967"/>
                                  <a:pt x="5802" y="3015"/>
                                </a:cubicBezTo>
                                <a:cubicBezTo>
                                  <a:pt x="5823" y="3063"/>
                                  <a:pt x="5844" y="3111"/>
                                  <a:pt x="5866" y="3159"/>
                                </a:cubicBezTo>
                                <a:cubicBezTo>
                                  <a:pt x="5888" y="3209"/>
                                  <a:pt x="5911" y="3258"/>
                                  <a:pt x="5934" y="3308"/>
                                </a:cubicBezTo>
                                <a:cubicBezTo>
                                  <a:pt x="5956" y="3358"/>
                                  <a:pt x="5979" y="3407"/>
                                  <a:pt x="6001" y="3457"/>
                                </a:cubicBezTo>
                                <a:cubicBezTo>
                                  <a:pt x="6022" y="3507"/>
                                  <a:pt x="6045" y="3556"/>
                                  <a:pt x="6063" y="3606"/>
                                </a:cubicBezTo>
                                <a:cubicBezTo>
                                  <a:pt x="6088" y="3656"/>
                                  <a:pt x="6112" y="3707"/>
                                  <a:pt x="6134" y="3757"/>
                                </a:cubicBezTo>
                                <a:lnTo>
                                  <a:pt x="6200" y="3910"/>
                                </a:lnTo>
                                <a:cubicBezTo>
                                  <a:pt x="6226" y="3961"/>
                                  <a:pt x="6245" y="4013"/>
                                  <a:pt x="6269" y="4064"/>
                                </a:cubicBezTo>
                                <a:cubicBezTo>
                                  <a:pt x="6290" y="4116"/>
                                  <a:pt x="6310" y="4167"/>
                                  <a:pt x="6331" y="4219"/>
                                </a:cubicBezTo>
                                <a:cubicBezTo>
                                  <a:pt x="6355" y="4271"/>
                                  <a:pt x="6375" y="4324"/>
                                  <a:pt x="6401" y="4376"/>
                                </a:cubicBezTo>
                                <a:cubicBezTo>
                                  <a:pt x="6422" y="4427"/>
                                  <a:pt x="6444" y="4478"/>
                                  <a:pt x="6466" y="4529"/>
                                </a:cubicBezTo>
                                <a:cubicBezTo>
                                  <a:pt x="6490" y="4581"/>
                                  <a:pt x="6514" y="4634"/>
                                  <a:pt x="6536" y="4686"/>
                                </a:cubicBezTo>
                                <a:cubicBezTo>
                                  <a:pt x="6557" y="4738"/>
                                  <a:pt x="6580" y="4791"/>
                                  <a:pt x="6603" y="4843"/>
                                </a:cubicBezTo>
                                <a:cubicBezTo>
                                  <a:pt x="6623" y="4895"/>
                                  <a:pt x="6644" y="4948"/>
                                  <a:pt x="6665" y="5000"/>
                                </a:cubicBezTo>
                                <a:cubicBezTo>
                                  <a:pt x="6689" y="5053"/>
                                  <a:pt x="6709" y="5106"/>
                                  <a:pt x="6733" y="5159"/>
                                </a:cubicBezTo>
                                <a:cubicBezTo>
                                  <a:pt x="6756" y="5211"/>
                                  <a:pt x="6778" y="5264"/>
                                  <a:pt x="6799" y="5316"/>
                                </a:cubicBezTo>
                                <a:cubicBezTo>
                                  <a:pt x="6821" y="5368"/>
                                  <a:pt x="6844" y="5419"/>
                                  <a:pt x="6867" y="5471"/>
                                </a:cubicBezTo>
                                <a:cubicBezTo>
                                  <a:pt x="6890" y="5523"/>
                                  <a:pt x="6908" y="5574"/>
                                  <a:pt x="6934" y="5626"/>
                                </a:cubicBezTo>
                                <a:cubicBezTo>
                                  <a:pt x="6955" y="5678"/>
                                  <a:pt x="6978" y="5731"/>
                                  <a:pt x="7001" y="5783"/>
                                </a:cubicBezTo>
                                <a:cubicBezTo>
                                  <a:pt x="7024" y="5835"/>
                                  <a:pt x="7045" y="5886"/>
                                  <a:pt x="7067" y="5938"/>
                                </a:cubicBezTo>
                                <a:cubicBezTo>
                                  <a:pt x="7089" y="5989"/>
                                  <a:pt x="7112" y="6040"/>
                                  <a:pt x="7134" y="6091"/>
                                </a:cubicBezTo>
                                <a:cubicBezTo>
                                  <a:pt x="7157" y="6142"/>
                                  <a:pt x="7178" y="6194"/>
                                  <a:pt x="7202" y="6245"/>
                                </a:cubicBezTo>
                                <a:cubicBezTo>
                                  <a:pt x="7222" y="6295"/>
                                  <a:pt x="7244" y="6346"/>
                                  <a:pt x="7265" y="6396"/>
                                </a:cubicBezTo>
                                <a:cubicBezTo>
                                  <a:pt x="7288" y="6446"/>
                                  <a:pt x="7311" y="6495"/>
                                  <a:pt x="7333" y="6545"/>
                                </a:cubicBezTo>
                                <a:cubicBezTo>
                                  <a:pt x="7359" y="6595"/>
                                  <a:pt x="7380" y="6644"/>
                                  <a:pt x="7402" y="6694"/>
                                </a:cubicBezTo>
                                <a:cubicBezTo>
                                  <a:pt x="7422" y="6744"/>
                                  <a:pt x="7444" y="6793"/>
                                  <a:pt x="7469" y="6843"/>
                                </a:cubicBezTo>
                                <a:cubicBezTo>
                                  <a:pt x="7489" y="6891"/>
                                  <a:pt x="7511" y="6939"/>
                                  <a:pt x="7533" y="6987"/>
                                </a:cubicBezTo>
                                <a:cubicBezTo>
                                  <a:pt x="7557" y="7035"/>
                                  <a:pt x="7575" y="7082"/>
                                  <a:pt x="7599" y="7130"/>
                                </a:cubicBezTo>
                                <a:cubicBezTo>
                                  <a:pt x="7620" y="7177"/>
                                  <a:pt x="7643" y="7224"/>
                                  <a:pt x="7667" y="7271"/>
                                </a:cubicBezTo>
                                <a:cubicBezTo>
                                  <a:pt x="7688" y="7317"/>
                                  <a:pt x="7713" y="7363"/>
                                  <a:pt x="7735" y="7409"/>
                                </a:cubicBezTo>
                                <a:cubicBezTo>
                                  <a:pt x="7758" y="7455"/>
                                  <a:pt x="7780" y="7500"/>
                                  <a:pt x="7803" y="7546"/>
                                </a:cubicBezTo>
                                <a:cubicBezTo>
                                  <a:pt x="7821" y="7591"/>
                                  <a:pt x="7846" y="7637"/>
                                  <a:pt x="7867" y="7682"/>
                                </a:cubicBezTo>
                                <a:cubicBezTo>
                                  <a:pt x="7888" y="7726"/>
                                  <a:pt x="7910" y="7769"/>
                                  <a:pt x="7932" y="7813"/>
                                </a:cubicBezTo>
                                <a:cubicBezTo>
                                  <a:pt x="7957" y="7855"/>
                                  <a:pt x="7977" y="7897"/>
                                  <a:pt x="7999" y="7939"/>
                                </a:cubicBezTo>
                                <a:cubicBezTo>
                                  <a:pt x="8023" y="7981"/>
                                  <a:pt x="8042" y="8024"/>
                                  <a:pt x="8067" y="8066"/>
                                </a:cubicBezTo>
                                <a:cubicBezTo>
                                  <a:pt x="8088" y="8107"/>
                                  <a:pt x="8113" y="8149"/>
                                  <a:pt x="8135" y="8190"/>
                                </a:cubicBezTo>
                                <a:cubicBezTo>
                                  <a:pt x="8158" y="8229"/>
                                  <a:pt x="8178" y="8269"/>
                                  <a:pt x="8200" y="8308"/>
                                </a:cubicBezTo>
                                <a:cubicBezTo>
                                  <a:pt x="8223" y="8347"/>
                                  <a:pt x="8246" y="8385"/>
                                  <a:pt x="8268" y="8424"/>
                                </a:cubicBezTo>
                                <a:cubicBezTo>
                                  <a:pt x="8289" y="8462"/>
                                  <a:pt x="8312" y="8499"/>
                                  <a:pt x="8335" y="8537"/>
                                </a:cubicBezTo>
                                <a:cubicBezTo>
                                  <a:pt x="8357" y="8574"/>
                                  <a:pt x="8379" y="8610"/>
                                  <a:pt x="8400" y="8647"/>
                                </a:cubicBezTo>
                                <a:cubicBezTo>
                                  <a:pt x="8422" y="8682"/>
                                  <a:pt x="8444" y="8718"/>
                                  <a:pt x="8464" y="8753"/>
                                </a:cubicBezTo>
                                <a:cubicBezTo>
                                  <a:pt x="8487" y="8787"/>
                                  <a:pt x="8511" y="8822"/>
                                  <a:pt x="8535" y="8856"/>
                                </a:cubicBezTo>
                                <a:lnTo>
                                  <a:pt x="8600" y="8954"/>
                                </a:lnTo>
                                <a:cubicBezTo>
                                  <a:pt x="8625" y="8985"/>
                                  <a:pt x="8645" y="9015"/>
                                  <a:pt x="8667" y="9046"/>
                                </a:cubicBezTo>
                                <a:cubicBezTo>
                                  <a:pt x="8687" y="9076"/>
                                  <a:pt x="8710" y="9106"/>
                                  <a:pt x="8734" y="9136"/>
                                </a:cubicBezTo>
                                <a:cubicBezTo>
                                  <a:pt x="8754" y="9165"/>
                                  <a:pt x="8778" y="9194"/>
                                  <a:pt x="8800" y="9223"/>
                                </a:cubicBezTo>
                                <a:cubicBezTo>
                                  <a:pt x="8822" y="9250"/>
                                  <a:pt x="8842" y="9278"/>
                                  <a:pt x="8868" y="9305"/>
                                </a:cubicBezTo>
                                <a:cubicBezTo>
                                  <a:pt x="8889" y="9331"/>
                                  <a:pt x="8912" y="9358"/>
                                  <a:pt x="8935" y="9384"/>
                                </a:cubicBezTo>
                                <a:cubicBezTo>
                                  <a:pt x="8955" y="9408"/>
                                  <a:pt x="8979" y="9432"/>
                                  <a:pt x="8999" y="9456"/>
                                </a:cubicBezTo>
                                <a:cubicBezTo>
                                  <a:pt x="9022" y="9479"/>
                                  <a:pt x="9045" y="9502"/>
                                  <a:pt x="9065" y="9525"/>
                                </a:cubicBezTo>
                                <a:cubicBezTo>
                                  <a:pt x="9089" y="9547"/>
                                  <a:pt x="9111" y="9570"/>
                                  <a:pt x="9134" y="9592"/>
                                </a:cubicBezTo>
                                <a:cubicBezTo>
                                  <a:pt x="9156" y="9612"/>
                                  <a:pt x="9177" y="9631"/>
                                  <a:pt x="9198" y="9651"/>
                                </a:cubicBezTo>
                                <a:cubicBezTo>
                                  <a:pt x="9223" y="9669"/>
                                  <a:pt x="9245" y="9688"/>
                                  <a:pt x="9267" y="9706"/>
                                </a:cubicBezTo>
                                <a:cubicBezTo>
                                  <a:pt x="9289" y="9723"/>
                                  <a:pt x="9313" y="9740"/>
                                  <a:pt x="9335" y="9757"/>
                                </a:cubicBezTo>
                                <a:cubicBezTo>
                                  <a:pt x="9357" y="9773"/>
                                  <a:pt x="9379" y="9788"/>
                                  <a:pt x="9400" y="9804"/>
                                </a:cubicBezTo>
                                <a:cubicBezTo>
                                  <a:pt x="9422" y="9818"/>
                                  <a:pt x="9445" y="9831"/>
                                  <a:pt x="9467" y="9845"/>
                                </a:cubicBezTo>
                                <a:cubicBezTo>
                                  <a:pt x="9490" y="9857"/>
                                  <a:pt x="9513" y="9868"/>
                                  <a:pt x="9535" y="9880"/>
                                </a:cubicBezTo>
                                <a:cubicBezTo>
                                  <a:pt x="9557" y="9891"/>
                                  <a:pt x="9579" y="9903"/>
                                  <a:pt x="9601" y="9914"/>
                                </a:cubicBezTo>
                                <a:lnTo>
                                  <a:pt x="9664" y="9941"/>
                                </a:lnTo>
                                <a:cubicBezTo>
                                  <a:pt x="9689" y="9948"/>
                                  <a:pt x="9712" y="9956"/>
                                  <a:pt x="9735" y="9963"/>
                                </a:cubicBezTo>
                                <a:lnTo>
                                  <a:pt x="9801" y="9978"/>
                                </a:lnTo>
                                <a:cubicBezTo>
                                  <a:pt x="9822" y="9983"/>
                                  <a:pt x="9844" y="9987"/>
                                  <a:pt x="9871" y="9992"/>
                                </a:cubicBezTo>
                                <a:cubicBezTo>
                                  <a:pt x="9892" y="9995"/>
                                  <a:pt x="9911" y="9997"/>
                                  <a:pt x="9935" y="10000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DD860" id="组合 3" o:spid="_x0000_s1358" style="position:absolute;left:0;text-align:left;margin-left:273.4pt;margin-top:7pt;width:146.75pt;height:62.9pt;z-index:251725312;mso-position-horizontal-relative:text;mso-position-vertical-relative:text;mso-width-relative:margin;mso-height-relative:margin" coordorigin="-46" coordsize="18645,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">
                <v:group id="_x0000_s1359" style="position:absolute;left:-46;width:18645;height:7990" coordorigin="592" coordsize="18645,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">
                  <v:group id="Group 1929" o:spid="_x0000_s1360" style="position:absolute;left:592;width:18645;height:7990" coordorigin="7191,8322" coordsize="323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<v:shape id="Text Box 1930" o:spid="_x0000_s1361" type="#_x0000_t202" style="position:absolute;left:7495;top:8322;width:511;height: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" filled="f" stroked="f" strokecolor="red">
                      <v:textbox style="mso-fit-shape-to-text:t" inset="1mm,0,1mm,0">
                        <w:txbxContent>
                          <w:p w14:paraId="23C368F8" w14:textId="77777777" w:rsidR="00A21339" w:rsidRPr="00056C12" w:rsidRDefault="00A21339" w:rsidP="00A21339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056C12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  <w:r w:rsidRPr="00056C1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/cm</w:t>
                            </w:r>
                          </w:p>
                        </w:txbxContent>
                      </v:textbox>
                    </v:shape>
                    <v:shape id="Text Box 1931" o:spid="_x0000_s1362" type="#_x0000_t202" style="position:absolute;left:7191;top:9103;width:268;height: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" filled="f" stroked="f" strokecolor="red">
                      <v:textbox style="mso-fit-shape-to-text:t" inset="1mm,0,1mm,0">
                        <w:txbxContent>
                          <w:p w14:paraId="53E39C78" w14:textId="77777777" w:rsidR="00A21339" w:rsidRPr="00056C12" w:rsidRDefault="00A21339" w:rsidP="00A21339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056C12">
                              <w:rPr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1932" o:spid="_x0000_s1363" style="position:absolute;visibility:visible;mso-wrap-style:square" from="7459,9276" to="10256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" strokeweight=".5pt">
                      <v:stroke endarrow="block" endarrowwidth="narrow"/>
                      <o:lock v:ext="edit" aspectratio="t"/>
                    </v:line>
                    <v:line id="Line 1933" o:spid="_x0000_s1364" style="position:absolute;flip:y;visibility:visible;mso-wrap-style:square" from="7459,8531" to="7459,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" strokeweight=".5pt">
                      <v:stroke endarrow="block" endarrowwidth="narrow"/>
                      <o:lock v:ext="edit" aspectratio="t"/>
                    </v:line>
                    <v:shape id="Text Box 1946" o:spid="_x0000_s1365" type="#_x0000_t202" style="position:absolute;left:10003;top:9270;width:423;height: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" filled="f" stroked="f" strokecolor="red">
                      <v:textbox style="mso-fit-shape-to-text:t" inset="1mm,0,1mm,0">
                        <w:txbxContent>
                          <w:p w14:paraId="54A812CE" w14:textId="77777777" w:rsidR="00A21339" w:rsidRPr="00056C12" w:rsidRDefault="00A21339" w:rsidP="00A21339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056C12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056C1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/m</w:t>
                            </w:r>
                          </w:p>
                        </w:txbxContent>
                      </v:textbox>
                    </v:shape>
                    <v:line id="Line 1947" o:spid="_x0000_s1366" style="position:absolute;visibility:visible;mso-wrap-style:square" from="7758,8875" to="7758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" strokeweight=".5pt">
                      <v:stroke dashstyle="dash"/>
                    </v:line>
                    <v:shape id="Text Box 1949" o:spid="_x0000_s1367" type="#_x0000_t202" style="position:absolute;left:7786;top:9222;width:279;height: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756D17ED" w14:textId="77777777" w:rsidR="00A21339" w:rsidRPr="00056C12" w:rsidRDefault="00A21339" w:rsidP="00A213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C12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056C12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950" o:spid="_x0000_s1368" type="#_x0000_t202" style="position:absolute;left:7602;top:9214;width:279;height: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1479A427" w14:textId="77777777" w:rsidR="00A21339" w:rsidRPr="00056C12" w:rsidRDefault="00A21339" w:rsidP="00A213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C12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056C12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951" o:spid="_x0000_s1369" type="#_x0000_t202" style="position:absolute;left:9460;top:8967;width:324;height: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" filled="f" stroked="f" strokecolor="red">
                      <v:textbox style="mso-fit-shape-to-text:t" inset="1mm,0,1mm,0">
                        <w:txbxContent>
                          <w:p w14:paraId="7307E159" w14:textId="77777777" w:rsidR="00A21339" w:rsidRPr="00056C12" w:rsidRDefault="00A21339" w:rsidP="00A213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C1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Text Box 1952" o:spid="_x0000_s1370" type="#_x0000_t202" style="position:absolute;left:8439;top:8973;width:225;height: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" filled="f" stroked="f" strokecolor="red">
                      <v:textbox style="mso-fit-shape-to-text:t" inset="1mm,0,1mm,0">
                        <w:txbxContent>
                          <w:p w14:paraId="5A4268DD" w14:textId="77777777" w:rsidR="00A21339" w:rsidRPr="00056C12" w:rsidRDefault="00A21339" w:rsidP="00A213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C1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line id="Line 1947" o:spid="_x0000_s1371" style="position:absolute;visibility:visible;mso-wrap-style:square" from="7909,8869" to="7909,9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" strokeweight=".5pt">
                      <v:stroke dashstyle="dash"/>
                    </v:line>
                  </v:group>
                  <v:shape id="未知" o:spid="_x0000_s1372" style="position:absolute;left:2136;top:2943;width:9865;height:4219;visibility:visible;mso-wrap-style:none;v-text-anchor:top" coordsize="108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" path="m,2000c66,1883,133,1767,200,1653v67,-114,133,-228,200,-337c467,1207,533,1100,600,1000,667,900,733,803,800,714,867,625,933,542,1000,468v67,-74,133,-142,200,-200c1267,210,1333,161,1400,121v67,-40,133,-71,200,-91c1667,10,1733,,1800,v67,,133,10,200,30c2067,50,2133,81,2200,121v67,40,133,89,200,147c2467,326,2533,394,2600,468v67,74,133,157,200,246c2867,803,2933,900,3000,1000v67,100,133,207,200,316c3267,1425,3333,1539,3400,1653v67,114,133,231,200,347c3667,2116,3733,2233,3800,2347v67,114,133,228,200,337c4067,2793,4133,2900,4200,3000v67,100,133,196,200,285c4467,3374,4533,3458,4600,3532v67,74,133,142,200,200c4867,3790,4933,3839,5000,3879v67,40,133,71,200,91c5267,3990,5333,4000,5400,4000v67,,133,-10,200,-30c5667,3950,5733,3919,5800,3879v67,-40,133,-89,200,-147c6067,3674,6133,3606,6200,3532v67,-74,133,-157,200,-246c6467,3197,6533,3100,6600,3000v67,-100,133,-207,200,-316c6867,2575,6933,2462,7000,2348v67,-114,133,-232,200,-348c7267,1884,7333,1767,7400,1653v67,-114,133,-228,200,-337c7667,1207,7733,1100,7800,1000v67,-100,133,-196,200,-285c8067,626,8133,542,8200,468v67,-74,133,-142,200,-200c8467,210,8533,161,8600,121v67,-40,133,-71,200,-91c8867,10,8933,,9000,v67,,133,10,200,30c9267,50,9333,80,9400,120v67,40,133,90,200,148c9667,326,9733,394,9800,468v67,74,133,157,200,246c10067,803,10133,900,10200,1000v67,100,133,206,200,315c10467,1424,10533,1538,10600,1652v67,114,167,289,200,347c10833,2057,10816,2028,10800,1999e" filled="f" strokeweight="1pt">
                    <v:path arrowok="t" o:connecttype="custom" o:connectlocs="0,210923;18213,174328;36425,138787;54638,105462;72850,75300;91063,49356;109275,28264;127488,12761;145700,3164;163913,0;182125,3164;200338,12761;218550,28264;236763,49356;254975,75300;273188,105462;291400,138787;309613,174328;327825,210923;346038,247518;364250,283059;382463,316385;400675,346441;418888,372490;437100,393582;455313,409085;473525,418682;491738,421846;509950,418682;528163,409085;546376,393582;564588,372490;582801,346546;601013,316385;619226,283059;637438,247624;655651,210923;673863,174328;692076,138787;710288,105462;728501,75405;746713,49356;764926,28264;783138,12761;801351,3164;819563,0;837776,3164;855988,12655;874201,28264;892413,49356;910626,75300;928838,105462;947051,138682;965263,174222;983476,210818;983476,210818" o:connectangles="0,0,0,0,0,0,0,0,0,0,0,0,0,0,0,0,0,0,0,0,0,0,0,0,0,0,0,0,0,0,0,0,0,0,0,0,0,0,0,0,0,0,0,0,0,0,0,0,0,0,0,0,0,0,0,0"/>
                  </v:shape>
                  <v:shape id="Freeform 69" o:spid="_x0000_s1373" style="position:absolute;left:2242;top:2943;width:9000;height:4259;flip:y;visibility:visible;mso-wrap-style:none;v-text-anchor:top" coordsize="932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" path="m,1470v57,184,113,387,170,590c226,2273,282,2505,339,2737v56,232,116,474,173,716c568,3704,625,3965,681,4217v57,261,113,522,169,783c907,5261,963,5532,1020,5783v56,261,113,513,169,764c1245,6799,1302,7041,1358,7273v57,232,113,454,170,667c1584,8153,1641,8356,1697,8540v56,183,113,357,169,512c1923,9197,1979,9342,2036,9458v56,116,112,223,169,300c2261,9836,2318,9903,2374,9942v57,39,113,58,169,58c2600,10000,2656,9981,2713,9942v56,-39,113,-106,169,-184c2939,9681,2995,9574,3051,9458v57,-116,113,-261,170,-406c3277,8897,3334,8723,3390,8540v60,-184,117,-387,173,-600c3619,7727,3676,7505,3732,7273v57,-232,113,-474,170,-726c3958,6296,4014,6044,4071,5783v56,-251,113,-522,169,-783c4297,4739,4353,4478,4410,4217v56,-252,112,-513,169,-764c4635,3211,4692,2969,4748,2737v57,-232,113,-464,169,-677c4974,1857,5030,1654,5087,1470v56,-184,113,-358,169,-513c5312,803,5369,667,5425,551v57,-125,113,-222,170,-300c5651,164,5707,106,5764,68,5820,19,5877,,5933,v57,,113,19,170,68c6159,106,6215,164,6272,251v56,78,116,175,173,300c6501,667,6558,803,6614,957v57,155,113,329,169,513c6840,1654,6896,1857,6953,2060v56,213,113,445,169,677c7179,2969,7235,3211,7291,3453v57,251,113,512,170,764c7517,4478,7574,4739,7630,5000v56,261,113,532,169,783c7856,6044,7912,6296,7969,6547v56,252,112,494,169,726c8194,7505,8251,7727,8307,7940v57,213,113,416,169,600c8533,8723,8589,8897,8646,9052v56,145,113,290,169,406c8872,9574,8928,9681,8984,9758v57,78,113,145,170,184c9210,9981,9267,9981,9323,10000e" filled="f" strokecolor="black [3213]">
                    <v:stroke dashstyle="dash" endcap="round"/>
                    <v:path arrowok="t" o:connecttype="custom" o:connectlocs="0,62607;16411,87735;32726,116568;49427,147062;65742,179601;82057,212949;98468,246296;114783,278835;131097,309755;147509,338162;163824,363716;180138,385522;196550,402813;212864,415590;229179,423427;245494,425897;261905,423427;278220,415590;294535,402813;310946,385522;327261,363716;343962,338162;360277,309755;376688,278835;393003,246296;409318,212949;425729,179601;442044,147062;458358,116568;474673,87735;491085,62607;507399,40758;523714,23467;540125,10690;556440,2896;572755,0;589166,2896;605481,10690;622182,23467;638497,40758;654812,62607;671223,87735;687538,116568;703852,147062;720264,179601;736579,212949;752893,246296;769305,278835;785619,309755;801934,338162;818249,363716;834660,385522;850975,402813;867290,415590;883701,423427;900016,425897" o:connectangles="0,0,0,0,0,0,0,0,0,0,0,0,0,0,0,0,0,0,0,0,0,0,0,0,0,0,0,0,0,0,0,0,0,0,0,0,0,0,0,0,0,0,0,0,0,0,0,0,0,0,0,0,0,0,0,0"/>
                  </v:shape>
                </v:group>
                <v:shape id="Freeform 70" o:spid="_x0000_s1374" style="position:absolute;left:11321;top:3916;width:3798;height:3286;flip:y;visibility:visible;mso-wrap-style:none;v-text-anchor:top" coordsize="9917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" path="m,6400v24,-67,53,-135,84,-201c113,6132,140,6064,169,5997v30,-67,55,-132,81,-199c278,5732,312,5665,337,5601v26,-68,56,-137,87,-201c449,5333,473,5267,505,5202v24,-65,57,-132,85,-197c621,4938,644,4873,673,4808v31,-63,59,-129,84,-193c782,4551,814,4489,838,4427v29,-64,58,-127,87,-193c952,4171,978,4108,1006,4046v30,-63,62,-126,87,-188c1125,3797,1150,3737,1179,3675v27,-59,50,-120,81,-180c1291,3436,1318,3379,1344,3320v29,-60,57,-118,83,-178c1459,3084,1484,3028,1515,2971v28,-59,52,-112,78,-170c1622,2748,1657,2694,1682,2638v29,-53,54,-105,84,-158c1792,2426,1817,2373,1851,2318v29,-50,58,-102,82,-151c1962,2117,1987,2066,2016,2018v28,-50,59,-98,88,-143c2127,1827,2160,1779,2186,1736v29,-47,58,-93,83,-136c2299,1556,2324,1510,2352,1467v24,-41,58,-83,85,-127c2468,1302,2494,1263,2521,1225v29,-42,55,-80,85,-119c2636,1071,2665,1034,2689,998v27,-35,56,-70,83,-105c2802,861,2829,825,2860,792v26,-32,56,-63,82,-93c2966,669,2995,639,3026,609v31,-25,56,-55,85,-84c3139,499,3164,476,3192,448v32,-23,58,-49,88,-70c3307,357,3333,335,3360,314v29,-23,63,-40,91,-62c3474,236,3500,217,3526,201v31,-16,62,-31,93,-47c3645,141,3672,127,3697,113v29,-12,57,-26,86,-36c3811,69,3838,59,3864,50v29,-6,56,-11,83,-21c3979,23,4007,18,4031,11v31,-3,61,-5,93,-9c4149,1,4174,1,4204,v28,1,54,1,81,2c4314,6,4340,8,4370,11r85,18c4483,39,4511,44,4537,50v30,9,57,19,91,27c4653,88,4677,102,4704,113v33,14,61,28,87,41c4822,171,4850,187,4878,201v24,16,50,35,78,51c4986,274,5015,291,5041,314v29,21,59,42,84,64c5159,399,5185,425,5211,448v28,28,56,51,86,77c5325,554,5355,584,5380,609v29,30,52,60,81,90c5489,729,5515,760,5550,792v26,33,51,69,82,101c5661,928,5687,963,5714,998v30,36,53,73,87,108c5826,1145,5853,1183,5885,1225v27,38,56,77,84,115c5995,1383,6023,1426,6051,1467v28,43,54,89,82,133c6160,1643,6193,1689,6219,1736v29,43,55,91,86,139c6335,1920,6359,1968,6387,2018v30,48,55,99,83,149c6495,2216,6526,2268,6553,2318v31,55,56,108,86,162c6667,2533,6696,2585,6729,2638v26,56,53,110,76,163c6837,2859,6864,2912,6893,2971v28,57,55,113,82,171c7002,3202,7029,3260,7061,3320v30,59,56,116,80,175c7170,3555,7197,3616,7228,3675v28,62,56,122,86,183c7341,3920,7368,3983,7395,4046v27,62,57,125,87,188c7509,4298,7537,4363,7565,4427v25,62,57,124,79,188c7673,4679,7705,4745,7734,4808v27,65,55,130,82,197c7849,5070,7872,5137,7903,5202v27,65,51,131,79,198c8012,5464,8035,5533,8069,5601v29,66,56,131,83,197c8180,5863,8213,5931,8239,5997v29,67,57,135,86,202c8349,6265,8375,6333,8404,6400v27,67,54,136,85,204c8517,6669,8544,6738,8571,6804v28,66,56,131,87,198c8686,7069,8708,7134,8740,7202v28,66,58,133,86,201c8856,7471,8881,7533,8909,7600v28,65,59,130,85,198c9021,7863,9050,7929,9079,7995v25,62,51,129,82,192c9189,8250,9216,8313,9245,8375v32,66,60,128,86,192c9358,8632,9384,8694,9417,8758v24,63,52,124,80,186c9525,9004,9551,9065,9580,9126v26,61,55,120,86,181c9692,9366,9724,9424,9752,9484v26,60,57,115,86,174c9860,9715,9892,9773,9917,9833e" filled="f" strokecolor="black [3213]" strokeweight="1pt">
                  <v:stroke joinstyle="miter"/>
                  <v:path arrowok="t" o:connecttype="custom" o:connectlocs="0,213934;3217,207215;6472,200463;9573,193811;12905,187226;16237,180507;19338,173888;22593,167303;25772,160718;28989,154267;32090,147982;35422,141531;38524,135247;41855,128962;45149,122845;48250,116828;51467,110978;54645,105028;58015,99312;61002,93630;64410,88181;67627,82900;70882,77484;74022,72437;77201,67456;80570,62676;83711,58030;86889,53484;90067,49038;93322,44792;96539,40948;99794,36971;102972,33360;106151,29851;109521,26474;112661,23366;115877,20357;119132,17549;122234,14975;125604,12635;128668,10496;132152,8424;135024,6719;138586,5148;141573,3777;144866,2574;147968,1671;151146,969;154363,368;157924,67;160988,0;164090,67;167345,368;170600,969;173740,1671;177224,2574;180135,3777;183466,5148;186798,6719;189785,8424;193040,10496;196256,12635;199550,14975;202843,17549;206021,20357;209123,23366;212531,26474;215671,29851;218812,33360;222143,36971;225360,40948;228577,44792;231717,49038;234857,53484;238150,58030;241443,62676;244583,67456;247762,72437;250940,77484;254233,82900;257680,88181;260590,93630;263960,99312;267100,105028;270394,110978;273457,116828;276789,122845;280082,128962;283184,135247;286515,141531;289694,147982;292719,154267;296165,160718;299305,167303;302637,173888;305662,180507;308994,187226;312172,193811;315504,200463;318797,207215;321822,213934;325077,220753;328217,227439;331549,234057;334689,240743;337982,247462;341161,254047;344416,260666;347671,267251;350811,273669;354027,279953;357321,286371;360614,292756;363678,298973;366856,305057;370149,311107;373442,317024;376736,322840;379761,328690" o:connectangles="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70" o:spid="_x0000_s1375" style="position:absolute;left:10681;top:2949;width:4796;height:4279;flip:x y;visibility:visible;mso-wrap-style:none;v-text-anchor:top" coordsize="9935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" path="m,5000v21,-52,43,-105,67,-157c89,4791,110,4738,135,4686v22,-52,42,-105,64,-157c223,4478,245,4427,266,4376v22,-52,46,-105,71,-157c357,4167,376,4116,400,4064v21,-51,45,-103,68,-154c492,3859,512,3808,533,3757v24,-50,48,-101,68,-151c621,3556,645,3507,665,3457v23,-50,45,-99,68,-149c756,3258,776,3209,798,3159v24,-48,49,-96,69,-144c892,2967,911,2920,935,2872v22,-47,42,-94,64,-141c1023,2685,1044,2639,1067,2593v22,-46,44,-91,66,-137c1157,2411,1177,2365,1201,2320v22,-44,42,-87,64,-131c1288,2146,1312,2104,1334,2061v23,-42,43,-83,66,-125c1422,1895,1443,1853,1468,1812v23,-39,45,-79,66,-118c1557,1655,1577,1615,1598,1576v23,-37,47,-75,71,-112c1688,1428,1713,1391,1735,1355v22,-35,44,-71,64,-106c1824,1215,1844,1180,1865,1146v20,-33,46,-65,68,-98c1957,1017,1978,987,2000,956v23,-31,43,-61,67,-92c2091,836,2113,807,2133,779v21,-27,44,-55,67,-82c2222,671,2243,644,2268,618v21,-24,45,-48,65,-72c2354,523,2376,500,2401,477v21,-22,44,-45,66,-67c2491,390,2511,371,2532,351v23,-18,46,-37,70,-55c2623,279,2646,262,2666,245v23,-16,48,-31,70,-47c2755,184,2777,171,2798,157v22,-12,47,-23,71,-35c2891,111,2913,99,2934,88r67,-27c3022,54,3044,46,3066,39r67,-15c3156,19,3178,15,3198,10v24,-3,48,-5,73,-8c3290,1,3312,1,3335,v21,1,42,1,65,2c3421,5,3443,7,3467,10v22,5,44,9,67,14l3600,39v23,7,44,15,69,22l3732,88v26,11,47,23,68,34c3824,134,3847,145,3869,157v20,14,40,27,63,41c3954,214,3977,229,4000,245v22,17,46,34,67,51c4092,314,4112,333,4133,351v23,20,45,39,69,59c4223,432,4247,455,4267,477v23,23,42,46,65,69c4354,570,4376,594,4400,618v22,26,43,53,68,79c4489,724,4510,752,4532,779v24,28,44,57,69,85c4621,895,4643,925,4668,956v20,31,44,61,66,92l4799,1146r67,103c4886,1284,4912,1320,4934,1355v23,36,43,73,67,109c5025,1501,5044,1539,5066,1576v23,39,44,79,67,118c5152,1733,5176,1773,5198,1812v24,41,44,83,69,124c5288,1978,5312,2019,5337,2061v20,43,43,85,62,128c5424,2233,5445,2276,5467,2320v22,45,44,91,66,136c5554,2502,5576,2547,5601,2593v24,46,43,92,63,138c5689,2778,5710,2825,5733,2872v22,48,45,95,69,143c5823,3063,5844,3111,5866,3159v22,50,45,99,68,149c5956,3358,5979,3407,6001,3457v21,50,44,99,62,149c6088,3656,6112,3707,6134,3757r66,153c6226,3961,6245,4013,6269,4064v21,52,41,103,62,155c6355,4271,6375,4324,6401,4376v21,51,43,102,65,153c6490,4581,6514,4634,6536,4686v21,52,44,105,67,157c6623,4895,6644,4948,6665,5000v24,53,44,106,68,159c6756,5211,6778,5264,6799,5316v22,52,45,103,68,155c6890,5523,6908,5574,6934,5626v21,52,44,105,67,157c7024,5835,7045,5886,7067,5938v22,51,45,102,67,153c7157,6142,7178,6194,7202,6245v20,50,42,101,63,151c7288,6446,7311,6495,7333,6545v26,50,47,99,69,149c7422,6744,7444,6793,7469,6843v20,48,42,96,64,144c7557,7035,7575,7082,7599,7130v21,47,44,94,68,141c7688,7317,7713,7363,7735,7409v23,46,45,91,68,137c7821,7591,7846,7637,7867,7682v21,44,43,87,65,131c7957,7855,7977,7897,7999,7939v24,42,43,85,68,127c8088,8107,8113,8149,8135,8190v23,39,43,79,65,118c8223,8347,8246,8385,8268,8424v21,38,44,75,67,113c8357,8574,8379,8610,8400,8647v22,35,44,71,64,106c8487,8787,8511,8822,8535,8856r65,98c8625,8985,8645,9015,8667,9046v20,30,43,60,67,90c8754,9165,8778,9194,8800,9223v22,27,42,55,68,82c8889,9331,8912,9358,8935,9384v20,24,44,48,64,72c9022,9479,9045,9502,9065,9525v24,22,46,45,69,67c9156,9612,9177,9631,9198,9651v25,18,47,37,69,55c9289,9723,9313,9740,9335,9757v22,16,44,31,65,47c9422,9818,9445,9831,9467,9845v23,12,46,23,68,35c9557,9891,9579,9903,9601,9914r63,27c9689,9948,9712,9956,9735,9963r66,15c9822,9983,9844,9987,9871,9992v21,3,40,5,64,8e" filled="f" strokecolor="black [3213]">
                  <v:stroke dashstyle="dash" joinstyle="miter"/>
                  <v:path arrowok="t" o:connecttype="custom" o:connectlocs="0,213923;3235,207206;6517,200489;9607,193771;12842,187225;16269,180508;19311,173877;22593,167288;25731,160742;29014,154281;32104,147906;35387,141531;38525,135157;41856,128996;45139,122877;48228,116845;51511,110940;54697,105079;57980,99260;61070,93655;64401,88179;67587,82831;70870,77526;74056,72477;77146,67429;80574,62637;83760,57973;86850,53438;90036,49031;93319,44838;96553,40902;99788,36966;102974,33329;106209,29821;109492,26441;112630,23360;115912,20408;119099,17542;122237,15017;125616,12664;128706,10482;132085,8471;135078,6717;138506,5220;141644,3765;144878,2610;148016,1669;151251,1027;154389,428;157913,86;161003,0;164141,86;167375,428;170610,1027;173796,1669;177127,2610;180169,3765;183451,5220;186783,6717;189824,8471;193107,10482;196341,12664;199528,15017;202859,17542;205997,20408;209135,23360;212417,26441;215700,29821;218790,33329;222121,36966;225356,40902;228542,44838;231680,49031;234914,53438;238197,57973;241432,62637;244570,67429;247804,72477;250942,77526;254273,82831;257653,88179;260646,93655;263929,99260;267115,105079;270398,110940;273439,116845;276770,122877;280101,128996;283191,135157;286474,141531;289708,147906;292702,154281;296129,160742;299316,167288;302647,173877;305640,180508;309019,187225;312157,193771;315537,200489;318771,207206;321764,213923;325047,220726;328233,227443;331516,234075;334751,240706;337985,247423;341171,254055;344406,260601;347689,267190;350730,273650;354013,280025;357344,286400;360579,292775;363668,298936;366855,305054;370137,311087;373420,316991;376703,322853;379793,328671;382931,334276;386165,339667;389448,345101;392731,350406;395869,355454;399152,360417;402386,365252;405524,369958;408614,374494;412042,378900;415180,383093;418414,387029;421649,390880;424835,394602;428118,398111;431352,401491;434442,404571;437628,407523;440959,410390;444049,412914;447380,415267;450663,417449;453801,419460;457036,421214;460318,422712;463505,424167;466546,425322;469974,426263;473160,426905;476539,427504;479629,4278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E91F9A">
        <w:rPr>
          <w:rFonts w:hint="eastAsia"/>
          <w:bCs/>
        </w:rPr>
        <w:t>如图，简谐横波在</w:t>
      </w:r>
      <w:r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t</w:t>
      </w:r>
      <w:r>
        <w:rPr>
          <w:bCs/>
          <w:iCs/>
        </w:rPr>
        <w:t xml:space="preserve"> </w:t>
      </w:r>
      <w:r w:rsidR="00E91F9A">
        <w:rPr>
          <w:rFonts w:hint="eastAsia"/>
          <w:bCs/>
        </w:rPr>
        <w:t>时刻的波形如实线所示，经过</w:t>
      </w:r>
      <w:r>
        <w:rPr>
          <w:rFonts w:hint="eastAsia"/>
          <w:bCs/>
        </w:rPr>
        <w:t xml:space="preserve"> </w:t>
      </w:r>
      <w:r w:rsidR="00655D80">
        <w:rPr>
          <w:bCs/>
        </w:rPr>
        <w:t>Δ</w:t>
      </w:r>
      <w:r w:rsidR="00E91F9A">
        <w:rPr>
          <w:rFonts w:hint="eastAsia"/>
          <w:bCs/>
          <w:i/>
        </w:rPr>
        <w:t>t</w:t>
      </w:r>
      <w:r w:rsidR="0061694B">
        <w:rPr>
          <w:rFonts w:hint="eastAsia"/>
          <w:bCs/>
        </w:rPr>
        <w:t xml:space="preserve"> = </w:t>
      </w:r>
      <w:r w:rsidR="00E91F9A">
        <w:rPr>
          <w:rFonts w:hint="eastAsia"/>
          <w:bCs/>
        </w:rPr>
        <w:t>3</w:t>
      </w:r>
      <w:r>
        <w:rPr>
          <w:bCs/>
        </w:rPr>
        <w:t xml:space="preserve"> </w:t>
      </w:r>
      <w:r w:rsidR="00E91F9A">
        <w:rPr>
          <w:rFonts w:hint="eastAsia"/>
          <w:bCs/>
        </w:rPr>
        <w:t>s</w:t>
      </w:r>
      <w:r w:rsidR="00E91F9A">
        <w:rPr>
          <w:rFonts w:hint="eastAsia"/>
          <w:bCs/>
        </w:rPr>
        <w:t>，其波形如虚线所示。已知图中</w:t>
      </w:r>
      <w:r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x</w:t>
      </w:r>
      <w:r w:rsidR="00E91F9A">
        <w:rPr>
          <w:rFonts w:hint="eastAsia"/>
          <w:bCs/>
          <w:vertAlign w:val="subscript"/>
        </w:rPr>
        <w:t>1</w:t>
      </w:r>
      <w:r>
        <w:rPr>
          <w:bCs/>
        </w:rPr>
        <w:t xml:space="preserve"> </w:t>
      </w:r>
      <w:r w:rsidR="00E91F9A">
        <w:rPr>
          <w:rFonts w:hint="eastAsia"/>
          <w:bCs/>
        </w:rPr>
        <w:t>与</w:t>
      </w:r>
      <w:r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x</w:t>
      </w:r>
      <w:r w:rsidR="00E91F9A">
        <w:rPr>
          <w:rFonts w:hint="eastAsia"/>
          <w:bCs/>
          <w:vertAlign w:val="subscript"/>
        </w:rPr>
        <w:t>2</w:t>
      </w:r>
      <w:r>
        <w:rPr>
          <w:bCs/>
        </w:rPr>
        <w:t xml:space="preserve"> </w:t>
      </w:r>
      <w:r w:rsidR="00E91F9A">
        <w:rPr>
          <w:rFonts w:hint="eastAsia"/>
          <w:bCs/>
        </w:rPr>
        <w:t>相距</w:t>
      </w:r>
      <w:r>
        <w:rPr>
          <w:rFonts w:hint="eastAsia"/>
          <w:bCs/>
        </w:rPr>
        <w:t xml:space="preserve"> </w:t>
      </w:r>
      <w:r w:rsidR="00E91F9A">
        <w:rPr>
          <w:rFonts w:hint="eastAsia"/>
          <w:bCs/>
        </w:rPr>
        <w:t>1</w:t>
      </w:r>
      <w:r>
        <w:rPr>
          <w:bCs/>
        </w:rPr>
        <w:t xml:space="preserve"> </w:t>
      </w:r>
      <w:r w:rsidR="00E91F9A">
        <w:rPr>
          <w:rFonts w:hint="eastAsia"/>
          <w:bCs/>
        </w:rPr>
        <w:t>m</w:t>
      </w:r>
      <w:r w:rsidR="00E91F9A">
        <w:rPr>
          <w:rFonts w:hint="eastAsia"/>
          <w:bCs/>
        </w:rPr>
        <w:t>，波的周期为</w:t>
      </w:r>
      <w:r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T</w:t>
      </w:r>
      <w:r w:rsidR="00E91F9A">
        <w:rPr>
          <w:rFonts w:hint="eastAsia"/>
          <w:bCs/>
        </w:rPr>
        <w:t>，且</w:t>
      </w:r>
      <w:r>
        <w:rPr>
          <w:rFonts w:hint="eastAsia"/>
          <w:bCs/>
        </w:rPr>
        <w:t xml:space="preserve"> </w:t>
      </w:r>
      <w:r w:rsidR="00E91F9A">
        <w:rPr>
          <w:rFonts w:hint="eastAsia"/>
          <w:bCs/>
        </w:rPr>
        <w:t>2</w:t>
      </w:r>
      <w:r w:rsidR="00E91F9A">
        <w:rPr>
          <w:rFonts w:hint="eastAsia"/>
          <w:bCs/>
          <w:i/>
        </w:rPr>
        <w:t>T</w:t>
      </w:r>
      <w:r>
        <w:rPr>
          <w:bCs/>
          <w:iCs/>
        </w:rPr>
        <w:t xml:space="preserve"> &lt; </w:t>
      </w:r>
      <w:r w:rsidR="00427896">
        <w:rPr>
          <w:bCs/>
        </w:rPr>
        <w:t>Δ</w:t>
      </w:r>
      <w:r w:rsidR="00E91F9A">
        <w:rPr>
          <w:rFonts w:hint="eastAsia"/>
          <w:bCs/>
          <w:i/>
        </w:rPr>
        <w:t>t</w:t>
      </w:r>
      <w:r>
        <w:rPr>
          <w:bCs/>
          <w:iCs/>
        </w:rPr>
        <w:t xml:space="preserve"> &lt; </w:t>
      </w:r>
      <w:r w:rsidR="00E91F9A">
        <w:rPr>
          <w:rFonts w:hint="eastAsia"/>
          <w:bCs/>
        </w:rPr>
        <w:t>4</w:t>
      </w:r>
      <w:r w:rsidR="00E91F9A">
        <w:rPr>
          <w:rFonts w:hint="eastAsia"/>
          <w:bCs/>
          <w:i/>
        </w:rPr>
        <w:t>T</w:t>
      </w:r>
      <w:r w:rsidR="00E91F9A">
        <w:rPr>
          <w:rFonts w:hint="eastAsia"/>
          <w:bCs/>
        </w:rPr>
        <w:t>。则可能的最小波速为</w:t>
      </w:r>
      <w:r w:rsidR="00E91F9A">
        <w:rPr>
          <w:rFonts w:hint="eastAsia"/>
          <w:bCs/>
        </w:rPr>
        <w:t>_____</w:t>
      </w:r>
      <w:r w:rsidR="00E91F9A">
        <w:rPr>
          <w:bCs/>
        </w:rPr>
        <w:t>_</w:t>
      </w:r>
      <w:r w:rsidR="00E91F9A">
        <w:rPr>
          <w:rFonts w:hint="eastAsia"/>
          <w:bCs/>
        </w:rPr>
        <w:t>m/s</w:t>
      </w:r>
      <w:r w:rsidR="00E91F9A">
        <w:rPr>
          <w:rFonts w:ascii="宋体" w:hAnsi="宋体" w:hint="eastAsia"/>
          <w:bCs/>
        </w:rPr>
        <w:t>，</w:t>
      </w:r>
      <w:r w:rsidR="00E91F9A">
        <w:rPr>
          <w:rFonts w:hint="eastAsia"/>
          <w:bCs/>
        </w:rPr>
        <w:t>最小周期为</w:t>
      </w:r>
      <w:r w:rsidR="00E91F9A">
        <w:rPr>
          <w:rFonts w:hint="eastAsia"/>
          <w:bCs/>
        </w:rPr>
        <w:t>______</w:t>
      </w:r>
      <w:commentRangeStart w:id="27"/>
      <w:r w:rsidR="00E91F9A">
        <w:rPr>
          <w:rFonts w:hint="eastAsia"/>
          <w:bCs/>
        </w:rPr>
        <w:t>s</w:t>
      </w:r>
      <w:commentRangeEnd w:id="27"/>
      <w:r w:rsidR="00991FDD">
        <w:rPr>
          <w:rStyle w:val="a4"/>
        </w:rPr>
        <w:commentReference w:id="27"/>
      </w:r>
      <w:r w:rsidR="00E91F9A">
        <w:rPr>
          <w:rFonts w:hint="eastAsia"/>
          <w:bCs/>
        </w:rPr>
        <w:t>。</w:t>
      </w:r>
    </w:p>
    <w:p w14:paraId="5DB671F4" w14:textId="3020BE39" w:rsidR="00E91F9A" w:rsidRDefault="00E91F9A" w:rsidP="00991FDD">
      <w:pPr>
        <w:rPr>
          <w:bCs/>
        </w:rPr>
      </w:pPr>
    </w:p>
    <w:p w14:paraId="3B3E7F93" w14:textId="1ABE379A" w:rsidR="00364F93" w:rsidRDefault="00364F93" w:rsidP="00991FDD">
      <w:pPr>
        <w:rPr>
          <w:bCs/>
        </w:rPr>
      </w:pPr>
    </w:p>
    <w:p w14:paraId="67B0ED63" w14:textId="3C0649D1" w:rsidR="00364F93" w:rsidRDefault="00364F93" w:rsidP="00991FDD">
      <w:pPr>
        <w:rPr>
          <w:bCs/>
        </w:rPr>
      </w:pPr>
    </w:p>
    <w:p w14:paraId="098FD7A5" w14:textId="54A41EAB" w:rsidR="00E91F9A" w:rsidRDefault="0018185D" w:rsidP="002F3E8E">
      <w:pPr>
        <w:numPr>
          <w:ilvl w:val="0"/>
          <w:numId w:val="1"/>
        </w:numPr>
        <w:rPr>
          <w:bCs/>
        </w:rPr>
      </w:pPr>
      <w:r>
        <w:rPr>
          <w:rFonts w:ascii="宋体" w:hAnsi="宋体" w:hint="eastAsia"/>
          <w:bCs/>
          <w:noProof/>
          <w:lang w:val="zh-CN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3739722B" wp14:editId="181F93F8">
                <wp:simplePos x="0" y="0"/>
                <wp:positionH relativeFrom="column">
                  <wp:posOffset>4069715</wp:posOffset>
                </wp:positionH>
                <wp:positionV relativeFrom="paragraph">
                  <wp:posOffset>120015</wp:posOffset>
                </wp:positionV>
                <wp:extent cx="1129030" cy="948055"/>
                <wp:effectExtent l="0" t="0" r="13970" b="23495"/>
                <wp:wrapSquare wrapText="bothSides"/>
                <wp:docPr id="1284161166" name="组合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030" cy="948055"/>
                          <a:chOff x="0" y="0"/>
                          <a:chExt cx="1129167" cy="948059"/>
                        </a:xfrm>
                      </wpg:grpSpPr>
                      <wpg:grpSp>
                        <wpg:cNvPr id="2101154499" name="组合 2101154499"/>
                        <wpg:cNvGrpSpPr/>
                        <wpg:grpSpPr>
                          <a:xfrm>
                            <a:off x="0" y="0"/>
                            <a:ext cx="1035654" cy="766445"/>
                            <a:chOff x="965882" y="-25653"/>
                            <a:chExt cx="1037562" cy="767742"/>
                          </a:xfrm>
                        </wpg:grpSpPr>
                        <wpg:grpSp>
                          <wpg:cNvPr id="1604665624" name="组合 1604665624"/>
                          <wpg:cNvGrpSpPr/>
                          <wpg:grpSpPr>
                            <a:xfrm>
                              <a:off x="1004552" y="187496"/>
                              <a:ext cx="913783" cy="554593"/>
                              <a:chOff x="1005521" y="13642"/>
                              <a:chExt cx="914664" cy="554998"/>
                            </a:xfrm>
                          </wpg:grpSpPr>
                          <wps:wsp>
                            <wps:cNvPr id="1818905314" name="矩形 1818905314"/>
                            <wps:cNvSpPr/>
                            <wps:spPr bwMode="auto">
                              <a:xfrm>
                                <a:off x="1365187" y="13642"/>
                                <a:ext cx="554998" cy="55499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65087978" name="直接箭头连接符 965087978"/>
                            <wps:cNvCnPr/>
                            <wps:spPr>
                              <a:xfrm flipH="1">
                                <a:off x="1005521" y="291388"/>
                                <a:ext cx="35170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46114197" name="Text Box 1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882" y="465039"/>
                              <a:ext cx="142129" cy="198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1DAB50" w14:textId="4548F46C" w:rsidR="00EE05DF" w:rsidRPr="00EE05DF" w:rsidRDefault="00EE05DF" w:rsidP="00EE05DF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EE05DF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ctr" anchorCtr="0" upright="1">
                            <a:spAutoFit/>
                          </wps:bodyPr>
                        </wps:wsp>
                        <wps:wsp>
                          <wps:cNvPr id="1100539226" name="Text Box 1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1315" y="-25653"/>
                              <a:ext cx="142129" cy="198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CA9327" w14:textId="2DBE519A" w:rsidR="00EE05DF" w:rsidRPr="00EE05DF" w:rsidRDefault="00EE05DF" w:rsidP="00EE05DF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EE05DF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ctr" anchorCtr="0" upright="1">
                            <a:spAutoFit/>
                          </wps:bodyPr>
                        </wps:wsp>
                      </wpg:grpSp>
                      <wpg:grpSp>
                        <wpg:cNvPr id="172912795" name="组合 479"/>
                        <wpg:cNvGrpSpPr/>
                        <wpg:grpSpPr>
                          <a:xfrm>
                            <a:off x="225562" y="33659"/>
                            <a:ext cx="903605" cy="914400"/>
                            <a:chOff x="0" y="0"/>
                            <a:chExt cx="903699" cy="914919"/>
                          </a:xfrm>
                        </wpg:grpSpPr>
                        <wpg:grpSp>
                          <wpg:cNvPr id="104720316" name="组合 478"/>
                          <wpg:cNvGrpSpPr/>
                          <wpg:grpSpPr>
                            <a:xfrm>
                              <a:off x="0" y="0"/>
                              <a:ext cx="903699" cy="73446"/>
                              <a:chOff x="0" y="0"/>
                              <a:chExt cx="903699" cy="73446"/>
                            </a:xfrm>
                          </wpg:grpSpPr>
                          <wps:wsp>
                            <wps:cNvPr id="1969827534" name="自定义形状 5">
                              <a:extLst>
                                <a:ext uri="{FF2B5EF4-FFF2-40B4-BE49-F238E27FC236}">
                                  <a16:creationId xmlns:a16="http://schemas.microsoft.com/office/drawing/2014/main" id="{B895DADC-7D8D-2C75-8C15-582713F51C6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36571558" name="自定义形状 5"/>
                            <wps:cNvSpPr/>
                            <wps:spPr>
                              <a:xfrm>
                                <a:off x="277686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24084200" name="自定义形状 5"/>
                            <wps:cNvSpPr/>
                            <wps:spPr>
                              <a:xfrm>
                                <a:off x="552567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3887383" name="自定义形状 5"/>
                            <wps:cNvSpPr/>
                            <wps:spPr>
                              <a:xfrm>
                                <a:off x="830253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446400920" name="组合 478"/>
                          <wpg:cNvGrpSpPr/>
                          <wpg:grpSpPr>
                            <a:xfrm>
                              <a:off x="0" y="280491"/>
                              <a:ext cx="903699" cy="73446"/>
                              <a:chOff x="0" y="0"/>
                              <a:chExt cx="903699" cy="73446"/>
                            </a:xfrm>
                          </wpg:grpSpPr>
                          <wps:wsp>
                            <wps:cNvPr id="1881996163" name="自定义形状 5"/>
                            <wps:cNvSpPr/>
                            <wps:spPr>
                              <a:xfrm>
                                <a:off x="0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141828888" name="自定义形状 5"/>
                            <wps:cNvSpPr/>
                            <wps:spPr>
                              <a:xfrm>
                                <a:off x="277686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14646207" name="自定义形状 5"/>
                            <wps:cNvSpPr/>
                            <wps:spPr>
                              <a:xfrm>
                                <a:off x="552567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78925336" name="自定义形状 5"/>
                            <wps:cNvSpPr/>
                            <wps:spPr>
                              <a:xfrm>
                                <a:off x="830253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731648059" name="组合 478"/>
                          <wpg:cNvGrpSpPr/>
                          <wpg:grpSpPr>
                            <a:xfrm>
                              <a:off x="0" y="560982"/>
                              <a:ext cx="903699" cy="73446"/>
                              <a:chOff x="0" y="0"/>
                              <a:chExt cx="903699" cy="73446"/>
                            </a:xfrm>
                          </wpg:grpSpPr>
                          <wps:wsp>
                            <wps:cNvPr id="577595873" name="自定义形状 5"/>
                            <wps:cNvSpPr/>
                            <wps:spPr>
                              <a:xfrm>
                                <a:off x="0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101973122" name="自定义形状 5"/>
                            <wps:cNvSpPr/>
                            <wps:spPr>
                              <a:xfrm>
                                <a:off x="277686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62952097" name="自定义形状 5"/>
                            <wps:cNvSpPr/>
                            <wps:spPr>
                              <a:xfrm>
                                <a:off x="552567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69213639" name="自定义形状 5"/>
                            <wps:cNvSpPr/>
                            <wps:spPr>
                              <a:xfrm>
                                <a:off x="830253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791147056" name="组合 478"/>
                          <wpg:cNvGrpSpPr/>
                          <wpg:grpSpPr>
                            <a:xfrm>
                              <a:off x="0" y="841473"/>
                              <a:ext cx="903699" cy="73446"/>
                              <a:chOff x="0" y="0"/>
                              <a:chExt cx="903699" cy="73446"/>
                            </a:xfrm>
                          </wpg:grpSpPr>
                          <wps:wsp>
                            <wps:cNvPr id="301323925" name="自定义形状 5"/>
                            <wps:cNvSpPr/>
                            <wps:spPr>
                              <a:xfrm>
                                <a:off x="0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26996433" name="自定义形状 5"/>
                            <wps:cNvSpPr/>
                            <wps:spPr>
                              <a:xfrm>
                                <a:off x="277686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25669131" name="自定义形状 5"/>
                            <wps:cNvSpPr/>
                            <wps:spPr>
                              <a:xfrm>
                                <a:off x="552567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61129615" name="自定义形状 5"/>
                            <wps:cNvSpPr/>
                            <wps:spPr>
                              <a:xfrm>
                                <a:off x="830253" y="0"/>
                                <a:ext cx="73446" cy="73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39722B" id="组合 480" o:spid="_x0000_s1376" style="position:absolute;left:0;text-align:left;margin-left:320.45pt;margin-top:9.45pt;width:88.9pt;height:74.65pt;z-index:251770368;mso-position-horizontal-relative:text;mso-position-vertical-relative:text" coordsize="11291,9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">
                <v:group id="组合 2101154499" o:spid="_x0000_s1377" style="position:absolute;width:10356;height:7664" coordorigin="9658,-256" coordsize="10375,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">
                  <v:group id="组合 1604665624" o:spid="_x0000_s1378" style="position:absolute;left:10045;top:1874;width:9138;height:5546" coordorigin="10055,136" coordsize="9146,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">
                    <v:rect id="矩形 1818905314" o:spid="_x0000_s1379" style="position:absolute;left:13651;top:136;width:5550;height:5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" filled="f" strokeweight="1pt">
                      <v:textbox style="mso-fit-shape-to-text:t" inset="1mm,0,1mm,0"/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965087978" o:spid="_x0000_s1380" type="#_x0000_t32" style="position:absolute;left:10055;top:2913;width:35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" strokecolor="black [3213]" strokeweight=".5pt">
                      <v:stroke endarrow="block" endarrowwidth="narrow" joinstyle="miter"/>
                    </v:shape>
                  </v:group>
                  <v:shape id="Text Box 1995" o:spid="_x0000_s1381" type="#_x0000_t202" style="position:absolute;left:9658;top:4650;width:1422;height:198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" filled="f" stroked="f" strokecolor="red">
                    <v:textbox style="mso-fit-shape-to-text:t" inset="1mm,0,1mm,0">
                      <w:txbxContent>
                        <w:p w14:paraId="2E1DAB50" w14:textId="4548F46C" w:rsidR="00EE05DF" w:rsidRPr="00EE05DF" w:rsidRDefault="00EE05DF" w:rsidP="00EE05DF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EE05DF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995" o:spid="_x0000_s1382" type="#_x0000_t202" style="position:absolute;left:18613;top:-256;width:1421;height:198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" filled="f" stroked="f" strokecolor="red">
                    <v:textbox style="mso-fit-shape-to-text:t" inset="1mm,0,1mm,0">
                      <w:txbxContent>
                        <w:p w14:paraId="13CA9327" w14:textId="2DBE519A" w:rsidR="00EE05DF" w:rsidRPr="00EE05DF" w:rsidRDefault="00EE05DF" w:rsidP="00EE05DF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EE05DF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组合 479" o:spid="_x0000_s1383" style="position:absolute;left:2255;top:336;width:9036;height:9144" coordsize="9036,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">
                  <v:group id="组合 478" o:spid="_x0000_s1384" style="position:absolute;width:9036;height:734" coordsize="903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">
                    <v:shape id="自定义形状 5" o:spid="_x0000_s1385" style="position:absolute;width:734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86" style="position:absolute;left:2776;width:735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87" style="position:absolute;left:5525;width:735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88" style="position:absolute;left:8302;width:734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478" o:spid="_x0000_s1389" style="position:absolute;top:2804;width:9036;height:735" coordsize="903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">
                    <v:shape id="自定义形状 5" o:spid="_x0000_s1390" style="position:absolute;width:734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91" style="position:absolute;left:2776;width:735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92" style="position:absolute;left:5525;width:735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93" style="position:absolute;left:8302;width:734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478" o:spid="_x0000_s1394" style="position:absolute;top:5609;width:9036;height:735" coordsize="903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HZ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">
                    <v:shape id="自定义形状 5" o:spid="_x0000_s1395" style="position:absolute;width:734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96" style="position:absolute;left:2776;width:735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97" style="position:absolute;left:5525;width:735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98" style="position:absolute;left:8302;width:734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478" o:spid="_x0000_s1399" style="position:absolute;top:8414;width:9036;height:735" coordsize="903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">
                    <v:shape id="自定义形状 5" o:spid="_x0000_s1400" style="position:absolute;width:734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401" style="position:absolute;left:2776;width:735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402" style="position:absolute;left:5525;width:735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403" style="position:absolute;left:8302;width:734;height:734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</v:group>
                <w10:wrap type="square"/>
              </v:group>
            </w:pict>
          </mc:Fallback>
        </mc:AlternateContent>
      </w:r>
      <w:r w:rsidR="00E91F9A">
        <w:rPr>
          <w:rFonts w:ascii="宋体" w:hAnsi="宋体" w:hint="eastAsia"/>
          <w:bCs/>
        </w:rPr>
        <w:t>正方形导线框处于匀强磁场中，磁场方向垂直框平面，磁感应强度随时间均匀增加，变化率</w:t>
      </w:r>
      <w:r w:rsidR="00E91F9A">
        <w:rPr>
          <w:rFonts w:hint="eastAsia"/>
          <w:bCs/>
        </w:rPr>
        <w:t>为</w:t>
      </w:r>
      <w:r w:rsidR="0061694B"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k</w:t>
      </w:r>
      <w:r w:rsidR="00E91F9A">
        <w:rPr>
          <w:rFonts w:hint="eastAsia"/>
          <w:bCs/>
        </w:rPr>
        <w:t>。导体框质量为</w:t>
      </w:r>
      <w:r w:rsidR="0061694B"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m</w:t>
      </w:r>
      <w:r w:rsidR="00E91F9A">
        <w:rPr>
          <w:rFonts w:hint="eastAsia"/>
          <w:bCs/>
        </w:rPr>
        <w:t>、边长为</w:t>
      </w:r>
      <w:r w:rsidR="0061694B"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L</w:t>
      </w:r>
      <w:r w:rsidR="00E91F9A">
        <w:rPr>
          <w:rFonts w:hint="eastAsia"/>
          <w:bCs/>
        </w:rPr>
        <w:t>，总电阻为</w:t>
      </w:r>
      <w:r w:rsidR="0061694B"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R</w:t>
      </w:r>
      <w:r w:rsidR="00E91F9A">
        <w:rPr>
          <w:rFonts w:hint="eastAsia"/>
          <w:bCs/>
        </w:rPr>
        <w:t>，在恒定外力</w:t>
      </w:r>
      <w:r w:rsidR="0061694B">
        <w:rPr>
          <w:rFonts w:hint="eastAsia"/>
          <w:bCs/>
        </w:rPr>
        <w:t xml:space="preserve"> </w:t>
      </w:r>
      <w:r w:rsidR="00E91F9A">
        <w:rPr>
          <w:rFonts w:hint="eastAsia"/>
          <w:bCs/>
          <w:i/>
        </w:rPr>
        <w:t>F</w:t>
      </w:r>
      <w:r w:rsidR="0061694B">
        <w:rPr>
          <w:bCs/>
          <w:iCs/>
        </w:rPr>
        <w:t xml:space="preserve"> </w:t>
      </w:r>
      <w:r w:rsidR="00E91F9A">
        <w:rPr>
          <w:rFonts w:hint="eastAsia"/>
          <w:bCs/>
        </w:rPr>
        <w:t>作用下由静止开始运动。导体框在磁场中的加速度大小为</w:t>
      </w:r>
      <w:r w:rsidR="00E91F9A">
        <w:rPr>
          <w:rFonts w:hint="eastAsia"/>
          <w:bCs/>
        </w:rPr>
        <w:t>______</w:t>
      </w:r>
      <w:r w:rsidR="00E91F9A">
        <w:rPr>
          <w:bCs/>
        </w:rPr>
        <w:t>_</w:t>
      </w:r>
      <w:r w:rsidR="00E91F9A">
        <w:rPr>
          <w:rFonts w:hint="eastAsia"/>
          <w:bCs/>
        </w:rPr>
        <w:t>，导体框中感应电流做功的功率</w:t>
      </w:r>
      <w:commentRangeStart w:id="28"/>
      <w:r w:rsidR="00E91F9A">
        <w:rPr>
          <w:rFonts w:hint="eastAsia"/>
          <w:bCs/>
        </w:rPr>
        <w:t>为</w:t>
      </w:r>
      <w:commentRangeEnd w:id="28"/>
      <w:r w:rsidR="00991FDD">
        <w:rPr>
          <w:rStyle w:val="a4"/>
        </w:rPr>
        <w:commentReference w:id="28"/>
      </w:r>
      <w:r w:rsidR="00E91F9A">
        <w:rPr>
          <w:bCs/>
        </w:rPr>
        <w:t>_________</w:t>
      </w:r>
      <w:r w:rsidR="00E91F9A">
        <w:rPr>
          <w:bCs/>
        </w:rPr>
        <w:t>。</w:t>
      </w:r>
    </w:p>
    <w:p w14:paraId="6E507EE6" w14:textId="5EAA46B3" w:rsidR="00E91F9A" w:rsidRDefault="00E91F9A" w:rsidP="002F3E8E">
      <w:pPr>
        <w:pStyle w:val="af"/>
      </w:pPr>
      <w:r>
        <w:rPr>
          <w:rFonts w:hint="eastAsia"/>
        </w:rPr>
        <w:t>五．实验题（共</w:t>
      </w:r>
      <w:r>
        <w:rPr>
          <w:rFonts w:hint="eastAsia"/>
        </w:rPr>
        <w:t>24</w:t>
      </w:r>
      <w:r>
        <w:rPr>
          <w:rFonts w:hint="eastAsia"/>
        </w:rPr>
        <w:t>分）</w:t>
      </w:r>
    </w:p>
    <w:p w14:paraId="212132F8" w14:textId="3B470492" w:rsidR="00E91F9A" w:rsidRDefault="00970F09" w:rsidP="0068387B">
      <w:pPr>
        <w:numPr>
          <w:ilvl w:val="0"/>
          <w:numId w:val="1"/>
        </w:numPr>
      </w:pPr>
      <w:bookmarkStart w:id="29" w:name="_Hlk59652301"/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9F311C6" wp14:editId="09AF9E23">
                <wp:simplePos x="0" y="0"/>
                <wp:positionH relativeFrom="column">
                  <wp:posOffset>3862705</wp:posOffset>
                </wp:positionH>
                <wp:positionV relativeFrom="paragraph">
                  <wp:posOffset>85090</wp:posOffset>
                </wp:positionV>
                <wp:extent cx="1332865" cy="1264920"/>
                <wp:effectExtent l="0" t="0" r="38735" b="11430"/>
                <wp:wrapSquare wrapText="bothSides"/>
                <wp:docPr id="210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865" cy="1264920"/>
                          <a:chOff x="-4881" y="0"/>
                          <a:chExt cx="1335968" cy="1264920"/>
                        </a:xfrm>
                      </wpg:grpSpPr>
                      <wps:wsp>
                        <wps:cNvPr id="209" name="任意多边形: 形状 209"/>
                        <wps:cNvSpPr/>
                        <wps:spPr bwMode="auto">
                          <a:xfrm>
                            <a:off x="-4881" y="776182"/>
                            <a:ext cx="546286" cy="291735"/>
                          </a:xfrm>
                          <a:custGeom>
                            <a:avLst/>
                            <a:gdLst>
                              <a:gd name="connsiteX0" fmla="*/ 539008 w 546323"/>
                              <a:gd name="connsiteY0" fmla="*/ 8370 h 341211"/>
                              <a:gd name="connsiteX1" fmla="*/ 319552 w 546323"/>
                              <a:gd name="connsiteY1" fmla="*/ 23000 h 341211"/>
                              <a:gd name="connsiteX2" fmla="*/ 111068 w 546323"/>
                              <a:gd name="connsiteY2" fmla="*/ 4712 h 341211"/>
                              <a:gd name="connsiteX3" fmla="*/ 1340 w 546323"/>
                              <a:gd name="connsiteY3" fmla="*/ 125413 h 341211"/>
                              <a:gd name="connsiteX4" fmla="*/ 63520 w 546323"/>
                              <a:gd name="connsiteY4" fmla="*/ 209538 h 341211"/>
                              <a:gd name="connsiteX5" fmla="*/ 253715 w 546323"/>
                              <a:gd name="connsiteY5" fmla="*/ 180277 h 341211"/>
                              <a:gd name="connsiteX6" fmla="*/ 443910 w 546323"/>
                              <a:gd name="connsiteY6" fmla="*/ 161989 h 341211"/>
                              <a:gd name="connsiteX7" fmla="*/ 429280 w 546323"/>
                              <a:gd name="connsiteY7" fmla="*/ 268059 h 341211"/>
                              <a:gd name="connsiteX8" fmla="*/ 392704 w 546323"/>
                              <a:gd name="connsiteY8" fmla="*/ 326581 h 341211"/>
                              <a:gd name="connsiteX9" fmla="*/ 546323 w 546323"/>
                              <a:gd name="connsiteY9" fmla="*/ 341211 h 341211"/>
                              <a:gd name="connsiteX0" fmla="*/ 546065 w 546323"/>
                              <a:gd name="connsiteY0" fmla="*/ 10893 h 341250"/>
                              <a:gd name="connsiteX1" fmla="*/ 319552 w 546323"/>
                              <a:gd name="connsiteY1" fmla="*/ 23039 h 341250"/>
                              <a:gd name="connsiteX2" fmla="*/ 111068 w 546323"/>
                              <a:gd name="connsiteY2" fmla="*/ 4751 h 341250"/>
                              <a:gd name="connsiteX3" fmla="*/ 1340 w 546323"/>
                              <a:gd name="connsiteY3" fmla="*/ 125452 h 341250"/>
                              <a:gd name="connsiteX4" fmla="*/ 63520 w 546323"/>
                              <a:gd name="connsiteY4" fmla="*/ 209577 h 341250"/>
                              <a:gd name="connsiteX5" fmla="*/ 253715 w 546323"/>
                              <a:gd name="connsiteY5" fmla="*/ 180316 h 341250"/>
                              <a:gd name="connsiteX6" fmla="*/ 443910 w 546323"/>
                              <a:gd name="connsiteY6" fmla="*/ 162028 h 341250"/>
                              <a:gd name="connsiteX7" fmla="*/ 429280 w 546323"/>
                              <a:gd name="connsiteY7" fmla="*/ 268098 h 341250"/>
                              <a:gd name="connsiteX8" fmla="*/ 392704 w 546323"/>
                              <a:gd name="connsiteY8" fmla="*/ 326620 h 341250"/>
                              <a:gd name="connsiteX9" fmla="*/ 546323 w 546323"/>
                              <a:gd name="connsiteY9" fmla="*/ 341250 h 341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46323" h="341250">
                                <a:moveTo>
                                  <a:pt x="546065" y="10893"/>
                                </a:moveTo>
                                <a:cubicBezTo>
                                  <a:pt x="471998" y="18513"/>
                                  <a:pt x="392051" y="24063"/>
                                  <a:pt x="319552" y="23039"/>
                                </a:cubicBezTo>
                                <a:cubicBezTo>
                                  <a:pt x="247053" y="22015"/>
                                  <a:pt x="164103" y="-12318"/>
                                  <a:pt x="111068" y="4751"/>
                                </a:cubicBezTo>
                                <a:cubicBezTo>
                                  <a:pt x="58033" y="21820"/>
                                  <a:pt x="9265" y="91314"/>
                                  <a:pt x="1340" y="125452"/>
                                </a:cubicBezTo>
                                <a:cubicBezTo>
                                  <a:pt x="-6585" y="159590"/>
                                  <a:pt x="21457" y="200433"/>
                                  <a:pt x="63520" y="209577"/>
                                </a:cubicBezTo>
                                <a:cubicBezTo>
                                  <a:pt x="105582" y="218721"/>
                                  <a:pt x="190317" y="188241"/>
                                  <a:pt x="253715" y="180316"/>
                                </a:cubicBezTo>
                                <a:cubicBezTo>
                                  <a:pt x="317113" y="172391"/>
                                  <a:pt x="414649" y="147398"/>
                                  <a:pt x="443910" y="162028"/>
                                </a:cubicBezTo>
                                <a:cubicBezTo>
                                  <a:pt x="473171" y="176658"/>
                                  <a:pt x="437814" y="240666"/>
                                  <a:pt x="429280" y="268098"/>
                                </a:cubicBezTo>
                                <a:cubicBezTo>
                                  <a:pt x="420746" y="295530"/>
                                  <a:pt x="373197" y="314428"/>
                                  <a:pt x="392704" y="326620"/>
                                </a:cubicBezTo>
                                <a:cubicBezTo>
                                  <a:pt x="412211" y="338812"/>
                                  <a:pt x="479267" y="340031"/>
                                  <a:pt x="546323" y="34125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41" name="Group 1984"/>
                        <wpg:cNvGrpSpPr>
                          <a:grpSpLocks/>
                        </wpg:cNvGrpSpPr>
                        <wpg:grpSpPr bwMode="auto">
                          <a:xfrm>
                            <a:off x="145542" y="0"/>
                            <a:ext cx="1185545" cy="1264920"/>
                            <a:chOff x="8413" y="9727"/>
                            <a:chExt cx="1867" cy="1992"/>
                          </a:xfrm>
                        </wpg:grpSpPr>
                        <wps:wsp>
                          <wps:cNvPr id="592" name="Rectangle 1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0" y="10883"/>
                              <a:ext cx="493" cy="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98" name="Rectangle 1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5" y="10889"/>
                              <a:ext cx="415" cy="58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00" name="Rectangl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0" y="10853"/>
                              <a:ext cx="525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04" name="Line 1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05" y="10113"/>
                              <a:ext cx="0" cy="3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19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75" y="11190"/>
                              <a:ext cx="30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6" name="Group 1994"/>
                          <wpg:cNvGrpSpPr>
                            <a:grpSpLocks/>
                          </wpg:cNvGrpSpPr>
                          <wpg:grpSpPr bwMode="auto">
                            <a:xfrm>
                              <a:off x="8483" y="9727"/>
                              <a:ext cx="1476" cy="1992"/>
                              <a:chOff x="6011" y="9398"/>
                              <a:chExt cx="1476" cy="1992"/>
                            </a:xfrm>
                          </wpg:grpSpPr>
                          <wps:wsp>
                            <wps:cNvPr id="607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23" y="9398"/>
                                <a:ext cx="215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2FA7B6" w14:textId="77777777" w:rsidR="008F43BD" w:rsidRPr="004C7A5B" w:rsidRDefault="008F43BD" w:rsidP="001E5EC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608" name="Rectangle 19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29" y="9450"/>
                                <a:ext cx="183" cy="97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09" name="Line 19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31" y="995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07" y="10168"/>
                                <a:ext cx="24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B490BB" w14:textId="15C860EC" w:rsidR="008F43BD" w:rsidRPr="004C7A5B" w:rsidRDefault="008F43BD" w:rsidP="001E5EC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232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95" y="10524"/>
                                <a:ext cx="19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D0D5EF" w14:textId="19CE01DE" w:rsidR="008F43BD" w:rsidRPr="004C7A5B" w:rsidRDefault="008F43BD" w:rsidP="001E5EC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233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0" y="10827"/>
                                <a:ext cx="205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D9661" w14:textId="7047771E" w:rsidR="008F43BD" w:rsidRPr="004C7A5B" w:rsidRDefault="008F43BD" w:rsidP="001E5EC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234" name="Rectangle 19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3" y="10371"/>
                                <a:ext cx="183" cy="9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35" name="Line 19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56" y="10861"/>
                                <a:ext cx="180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11" y="10994"/>
                                <a:ext cx="24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102F01" w14:textId="486E9F5D" w:rsidR="008F43BD" w:rsidRPr="004C7A5B" w:rsidRDefault="008F43BD" w:rsidP="00970F0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260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43" y="11078"/>
                                <a:ext cx="24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85CC41" w14:textId="77777777" w:rsidR="008F43BD" w:rsidRPr="004C7A5B" w:rsidRDefault="008F43BD" w:rsidP="001E5EC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261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39" y="10323"/>
                                <a:ext cx="215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1DDA73" w14:textId="77777777" w:rsidR="008F43BD" w:rsidRPr="004C7A5B" w:rsidRDefault="008F43BD" w:rsidP="001E5EC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262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23" y="10699"/>
                                <a:ext cx="22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1F5728" w14:textId="3FD3D994" w:rsidR="008F43BD" w:rsidRPr="004C7A5B" w:rsidRDefault="008F43BD" w:rsidP="001E5EC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</wpg:grpSp>
                        <wpg:grpSp>
                          <wpg:cNvPr id="206" name="Group 2007"/>
                          <wpg:cNvGrpSpPr>
                            <a:grpSpLocks/>
                          </wpg:cNvGrpSpPr>
                          <wpg:grpSpPr bwMode="auto">
                            <a:xfrm>
                              <a:off x="8413" y="11017"/>
                              <a:ext cx="352" cy="352"/>
                              <a:chOff x="8665" y="11833"/>
                              <a:chExt cx="352" cy="352"/>
                            </a:xfrm>
                          </wpg:grpSpPr>
                          <wps:wsp>
                            <wps:cNvPr id="207" name="Oval 20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5" y="11833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08" name="Line 20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840" y="11868"/>
                                <a:ext cx="0" cy="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8" name="Rectangl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0" y="11468"/>
                              <a:ext cx="525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41" name="Rectangl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6" y="10937"/>
                              <a:ext cx="45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42" name="Rectangl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6" y="11389"/>
                              <a:ext cx="45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311C6" id="组合 210" o:spid="_x0000_s1404" style="position:absolute;left:0;text-align:left;margin-left:304.15pt;margin-top:6.7pt;width:104.95pt;height:99.6pt;z-index:251631104;mso-position-horizontal-relative:text;mso-position-vertical-relative:text;mso-height-relative:margin" coordorigin="-48" coordsize="13359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">
                <v:shape id="任意多边形: 形状 209" o:spid="_x0000_s1405" style="position:absolute;left:-48;top:7761;width:5462;height:2918;visibility:visible;mso-wrap-style:none;v-text-anchor:middle" coordsize="546323,34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" path="m546065,10893c471998,18513,392051,24063,319552,23039,247053,22015,164103,-12318,111068,4751,58033,21820,9265,91314,1340,125452v-7925,34138,20117,74981,62180,84125c105582,218721,190317,188241,253715,180316v63398,-7925,160934,-32918,190195,-18288c473171,176658,437814,240666,429280,268098v-8534,27432,-56083,46330,-36576,58522c412211,338812,479267,340031,546323,341250e" filled="f" strokeweight=".5pt">
                  <v:stroke joinstyle="miter"/>
                  <v:path arrowok="t" o:connecttype="custom" o:connectlocs="546028,9312;319530,19696;111060,4062;1340,107249;63516,179168;253698,154152;443880,138518;429251,229197;392677,279228;546286,291735" o:connectangles="0,0,0,0,0,0,0,0,0,0"/>
                </v:shape>
                <v:group id="Group 1984" o:spid="_x0000_s1406" style="position:absolute;left:1455;width:11855;height:12649" coordorigin="8413,9727" coordsize="1867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1985" o:spid="_x0000_s1407" style="position:absolute;left:9030;top:10883;width:493;height:7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" filled="f" stroked="f">
                    <v:textbox style="mso-fit-shape-to-text:t" inset="1mm,0,1mm,0"/>
                  </v:rect>
                  <v:rect id="Rectangle 1986" o:spid="_x0000_s1408" style="position:absolute;left:9085;top:10889;width:415;height:5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" filled="f" strokeweight="1pt">
                    <v:textbox style="mso-fit-shape-to-text:t" inset="1mm,0,1mm,0"/>
                  </v:rect>
                  <v:rect id="Rectangle 1988" o:spid="_x0000_s1409" style="position:absolute;left:9030;top:10853;width:525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" strokeweight="1pt">
                    <v:textbox style="mso-fit-shape-to-text:t" inset="1mm,0,1mm,0"/>
                  </v:rect>
                  <v:line id="Line 1992" o:spid="_x0000_s1410" style="position:absolute;visibility:visible;mso-wrap-style:square" from="9105,10113" to="9105,10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" strokeweight=".5pt">
                    <v:stroke endarrow="block" endarrowwidth="narrow"/>
                  </v:line>
                  <v:line id="Line 1993" o:spid="_x0000_s1411" style="position:absolute;visibility:visible;mso-wrap-style:square" from="9975,11190" to="10280,1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" strokeweight=".5pt">
                    <v:stroke dashstyle="dash" endarrow="block" endarrowwidth="narrow"/>
                    <o:lock v:ext="edit" aspectratio="t"/>
                  </v:line>
                  <v:group id="Group 1994" o:spid="_x0000_s1412" style="position:absolute;left:8483;top:9727;width:1476;height:1992" coordorigin="6011,9398" coordsize="1476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  <v:shape id="Text Box 1995" o:spid="_x0000_s1413" type="#_x0000_t202" style="position:absolute;left:6723;top:9398;width:215;height:3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" filled="f" stroked="f" strokecolor="red">
                      <v:textbox style="mso-fit-shape-to-text:t" inset="1mm,0,1mm,0">
                        <w:txbxContent>
                          <w:p w14:paraId="4F2FA7B6" w14:textId="77777777" w:rsidR="008F43BD" w:rsidRPr="004C7A5B" w:rsidRDefault="008F43BD" w:rsidP="001E5E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rect id="Rectangle 1996" o:spid="_x0000_s1414" style="position:absolute;left:6729;top:9450;width:183;height:9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" filled="f" strokeweight="1pt">
                      <v:textbox style="mso-fit-shape-to-text:t" inset="1mm,0,1mm,0"/>
                    </v:rect>
                    <v:line id="Line 1997" o:spid="_x0000_s1415" style="position:absolute;visibility:visible;mso-wrap-style:square" from="6731,9953" to="6911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" strokeweight="1pt"/>
                    <v:shape id="Text Box 1995" o:spid="_x0000_s1416" type="#_x0000_t202" style="position:absolute;left:6707;top:10168;width:244;height:3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" filled="f" stroked="f" strokecolor="red">
                      <v:textbox style="mso-fit-shape-to-text:t" inset="1mm,0,1mm,0">
                        <w:txbxContent>
                          <w:p w14:paraId="47B490BB" w14:textId="15C860EC" w:rsidR="008F43BD" w:rsidRPr="004C7A5B" w:rsidRDefault="008F43BD" w:rsidP="001E5E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995" o:spid="_x0000_s1417" type="#_x0000_t202" style="position:absolute;left:6395;top:10524;width:194;height:3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" filled="f" stroked="f" strokecolor="red">
                      <v:textbox style="mso-fit-shape-to-text:t" inset="1mm,0,1mm,0">
                        <w:txbxContent>
                          <w:p w14:paraId="26D0D5EF" w14:textId="19CE01DE" w:rsidR="008F43BD" w:rsidRPr="004C7A5B" w:rsidRDefault="008F43BD" w:rsidP="001E5E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995" o:spid="_x0000_s1418" type="#_x0000_t202" style="position:absolute;left:6420;top:10827;width:205;height:3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" filled="f" stroked="f" strokecolor="red">
                      <v:textbox style="mso-fit-shape-to-text:t" inset="1mm,0,1mm,0">
                        <w:txbxContent>
                          <w:p w14:paraId="74ED9661" w14:textId="7047771E" w:rsidR="008F43BD" w:rsidRPr="004C7A5B" w:rsidRDefault="008F43BD" w:rsidP="001E5E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rect id="Rectangle 1996" o:spid="_x0000_s1419" style="position:absolute;left:7253;top:10371;width:183;height:9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" filled="f" strokeweight=".5pt">
                      <v:stroke dashstyle="dash"/>
                      <v:textbox style="mso-fit-shape-to-text:t" inset="1mm,0,1mm,0"/>
                    </v:rect>
                    <v:line id="Line 1997" o:spid="_x0000_s1420" style="position:absolute;visibility:visible;mso-wrap-style:square" from="7256,10861" to="7436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" strokeweight=".5pt">
                      <v:stroke dashstyle="dash"/>
                    </v:line>
                    <v:shape id="Text Box 1995" o:spid="_x0000_s1421" type="#_x0000_t202" style="position:absolute;left:6011;top:10994;width:244;height:3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" filled="f" stroked="f" strokecolor="red">
                      <v:textbox style="mso-fit-shape-to-text:t" inset="1mm,0,1mm,0">
                        <w:txbxContent>
                          <w:p w14:paraId="2B102F01" w14:textId="486E9F5D" w:rsidR="008F43BD" w:rsidRPr="004C7A5B" w:rsidRDefault="008F43BD" w:rsidP="00970F0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1995" o:spid="_x0000_s1422" type="#_x0000_t202" style="position:absolute;left:7243;top:11078;width:244;height:3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" filled="f" stroked="f" strokecolor="red">
                      <v:textbox style="mso-fit-shape-to-text:t" inset="1mm,0,1mm,0">
                        <w:txbxContent>
                          <w:p w14:paraId="3485CC41" w14:textId="77777777" w:rsidR="008F43BD" w:rsidRPr="004C7A5B" w:rsidRDefault="008F43BD" w:rsidP="001E5E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995" o:spid="_x0000_s1423" type="#_x0000_t202" style="position:absolute;left:7239;top:10323;width:215;height:3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" filled="f" stroked="f" strokecolor="red">
                      <v:textbox style="mso-fit-shape-to-text:t" inset="1mm,0,1mm,0">
                        <w:txbxContent>
                          <w:p w14:paraId="751DDA73" w14:textId="77777777" w:rsidR="008F43BD" w:rsidRPr="004C7A5B" w:rsidRDefault="008F43BD" w:rsidP="001E5E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1995" o:spid="_x0000_s1424" type="#_x0000_t202" style="position:absolute;left:6723;top:10699;width:224;height:3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" filled="f" stroked="f" strokecolor="red">
                      <v:textbox style="mso-fit-shape-to-text:t" inset="1mm,0,1mm,0">
                        <w:txbxContent>
                          <w:p w14:paraId="181F5728" w14:textId="3FD3D994" w:rsidR="008F43BD" w:rsidRPr="004C7A5B" w:rsidRDefault="008F43BD" w:rsidP="001E5E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  <v:group id="Group 2007" o:spid="_x0000_s1425" style="position:absolute;left:8413;top:11017;width:352;height:352" coordorigin="8665,11833" coordsize="35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<v:oval id="Oval 2008" o:spid="_x0000_s1426" style="position:absolute;left:8665;top:11833;width:352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">
                      <v:textbox style="mso-fit-shape-to-text:t" inset="1mm,0,1mm,0"/>
                    </v:oval>
                    <v:line id="Line 2009" o:spid="_x0000_s1427" style="position:absolute;flip:y;visibility:visible;mso-wrap-style:square" from="8840,11868" to="8840,1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">
                      <v:stroke endarrow="block" endarrowwidth="narrow"/>
                    </v:line>
                  </v:group>
                  <v:rect id="Rectangle 1988" o:spid="_x0000_s1428" style="position:absolute;left:9030;top:11468;width:525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" strokeweight="1pt">
                    <v:textbox style="mso-fit-shape-to-text:t" inset="1mm,0,1mm,0"/>
                  </v:rect>
                  <v:rect id="Rectangle 1988" o:spid="_x0000_s1429" style="position:absolute;left:9036;top:10937;width:45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" strokeweight="1pt">
                    <v:textbox style="mso-fit-shape-to-text:t" inset="1mm,0,1mm,0"/>
                  </v:rect>
                  <v:rect id="Rectangle 1988" o:spid="_x0000_s1430" style="position:absolute;left:9036;top:11389;width:45;height: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" strokeweight="1pt">
                    <v:textbox style="mso-fit-shape-to-text:t" inset="1mm,0,1mm,0"/>
                  </v:rect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（</w:t>
      </w:r>
      <w:r w:rsidR="00E91F9A">
        <w:rPr>
          <w:rFonts w:hint="eastAsia"/>
        </w:rPr>
        <w:t>4</w:t>
      </w:r>
      <w:r w:rsidR="00E91F9A">
        <w:rPr>
          <w:rFonts w:hint="eastAsia"/>
        </w:rPr>
        <w:t>分）为判断线圈绕向，可将灵敏电流计</w:t>
      </w:r>
      <w:r w:rsidR="00E91F9A">
        <w:rPr>
          <w:rFonts w:hint="eastAsia"/>
        </w:rPr>
        <w:t>G</w:t>
      </w:r>
      <w:r w:rsidR="00E91F9A">
        <w:rPr>
          <w:rFonts w:hint="eastAsia"/>
        </w:rPr>
        <w:t>与线圈</w:t>
      </w:r>
      <w:r w:rsidR="00E91F9A">
        <w:rPr>
          <w:rFonts w:hint="eastAsia"/>
        </w:rPr>
        <w:t>L</w:t>
      </w:r>
      <w:r w:rsidR="00E91F9A">
        <w:rPr>
          <w:rFonts w:hint="eastAsia"/>
        </w:rPr>
        <w:t>连接，如图所示。已知线圈由</w:t>
      </w:r>
      <w:r w:rsidR="00E91F9A">
        <w:rPr>
          <w:rFonts w:hint="eastAsia"/>
        </w:rPr>
        <w:t>a</w:t>
      </w:r>
      <w:r w:rsidR="00E91F9A">
        <w:rPr>
          <w:rFonts w:hint="eastAsia"/>
        </w:rPr>
        <w:t>端开始绕至</w:t>
      </w:r>
      <w:r w:rsidR="00E91F9A">
        <w:rPr>
          <w:rFonts w:hint="eastAsia"/>
        </w:rPr>
        <w:t>b</w:t>
      </w:r>
      <w:r w:rsidR="00E91F9A">
        <w:rPr>
          <w:rFonts w:hint="eastAsia"/>
        </w:rPr>
        <w:t>端；当电流从电流计</w:t>
      </w:r>
      <w:r w:rsidR="00E91F9A">
        <w:rPr>
          <w:rFonts w:hint="eastAsia"/>
        </w:rPr>
        <w:t>G</w:t>
      </w:r>
      <w:r w:rsidR="00E91F9A">
        <w:rPr>
          <w:rFonts w:hint="eastAsia"/>
        </w:rPr>
        <w:t>左端流入时，指针向左偏转。</w:t>
      </w:r>
    </w:p>
    <w:p w14:paraId="11AD1FD9" w14:textId="2ECB687F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）将磁铁</w:t>
      </w:r>
      <w:r>
        <w:rPr>
          <w:rFonts w:hint="eastAsia"/>
        </w:rPr>
        <w:t>N</w:t>
      </w:r>
      <w:r>
        <w:rPr>
          <w:rFonts w:hint="eastAsia"/>
        </w:rPr>
        <w:t>极向下从线圈上方竖直插入</w:t>
      </w:r>
      <w:r>
        <w:rPr>
          <w:rFonts w:hint="eastAsia"/>
        </w:rPr>
        <w:t>L</w:t>
      </w:r>
      <w:r>
        <w:rPr>
          <w:rFonts w:hint="eastAsia"/>
        </w:rPr>
        <w:t>时，发现指针向左偏转。俯视线圈，其绕向为</w:t>
      </w:r>
      <w:r>
        <w:t>__________</w:t>
      </w:r>
      <w:r>
        <w:rPr>
          <w:rFonts w:hint="eastAsia"/>
        </w:rPr>
        <w:t>（填“顺时针”或</w:t>
      </w:r>
      <w:commentRangeStart w:id="30"/>
      <w:r>
        <w:rPr>
          <w:rFonts w:hint="eastAsia"/>
        </w:rPr>
        <w:t>“逆时针</w:t>
      </w:r>
      <w:commentRangeEnd w:id="30"/>
      <w:r w:rsidR="00991FDD">
        <w:rPr>
          <w:rStyle w:val="a4"/>
        </w:rPr>
        <w:commentReference w:id="30"/>
      </w:r>
      <w:r>
        <w:rPr>
          <w:rFonts w:hint="eastAsia"/>
        </w:rPr>
        <w:t>”）。</w:t>
      </w:r>
    </w:p>
    <w:p w14:paraId="39AB93CF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）当条形磁铁从图中虚线位置向右远离</w:t>
      </w:r>
      <w:r>
        <w:rPr>
          <w:rFonts w:hint="eastAsia"/>
        </w:rPr>
        <w:t>L</w:t>
      </w:r>
      <w:r>
        <w:rPr>
          <w:rFonts w:hint="eastAsia"/>
        </w:rPr>
        <w:t>时，指针向右偏转。俯视线圈，其绕向为</w:t>
      </w:r>
      <w:r>
        <w:t>__________</w:t>
      </w:r>
      <w:r>
        <w:rPr>
          <w:rFonts w:hint="eastAsia"/>
        </w:rPr>
        <w:t>（填“顺时针”或“逆时针”）。</w:t>
      </w:r>
    </w:p>
    <w:bookmarkEnd w:id="29"/>
    <w:p w14:paraId="06524D16" w14:textId="59B6D7CD" w:rsidR="00E91F9A" w:rsidRDefault="00E91F9A" w:rsidP="00991FDD"/>
    <w:p w14:paraId="1E63F327" w14:textId="0666093B" w:rsidR="00E91F9A" w:rsidRDefault="00D56594" w:rsidP="00D56594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60C8BD71" wp14:editId="4C76818C">
                <wp:simplePos x="0" y="0"/>
                <wp:positionH relativeFrom="column">
                  <wp:posOffset>3818255</wp:posOffset>
                </wp:positionH>
                <wp:positionV relativeFrom="paragraph">
                  <wp:posOffset>106680</wp:posOffset>
                </wp:positionV>
                <wp:extent cx="1353185" cy="2025650"/>
                <wp:effectExtent l="38100" t="0" r="37465" b="12700"/>
                <wp:wrapSquare wrapText="bothSides"/>
                <wp:docPr id="1870316560" name="组合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85" cy="2025650"/>
                          <a:chOff x="0" y="0"/>
                          <a:chExt cx="1353434" cy="2025650"/>
                        </a:xfrm>
                      </wpg:grpSpPr>
                      <wpg:grpSp>
                        <wpg:cNvPr id="1208854701" name="组合 537"/>
                        <wpg:cNvGrpSpPr/>
                        <wpg:grpSpPr>
                          <a:xfrm>
                            <a:off x="0" y="0"/>
                            <a:ext cx="1353434" cy="2025650"/>
                            <a:chOff x="0" y="0"/>
                            <a:chExt cx="1353434" cy="2025650"/>
                          </a:xfrm>
                        </wpg:grpSpPr>
                        <wpg:grpSp>
                          <wpg:cNvPr id="1400071580" name="组合 535"/>
                          <wpg:cNvGrpSpPr/>
                          <wpg:grpSpPr>
                            <a:xfrm>
                              <a:off x="0" y="0"/>
                              <a:ext cx="1353434" cy="2025650"/>
                              <a:chOff x="77010" y="0"/>
                              <a:chExt cx="1354319" cy="2025844"/>
                            </a:xfrm>
                          </wpg:grpSpPr>
                          <wpg:grpSp>
                            <wpg:cNvPr id="691450507" name="组合 537">
                              <a:extLst>
                                <a:ext uri="{FF2B5EF4-FFF2-40B4-BE49-F238E27FC236}">
                                  <a16:creationId xmlns:a16="http://schemas.microsoft.com/office/drawing/2014/main" id="{25354511-C6C8-6B09-9DD2-F1F0FEC13CA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010" y="0"/>
                                <a:ext cx="1354319" cy="2025844"/>
                                <a:chOff x="0" y="0"/>
                                <a:chExt cx="1354319" cy="2025844"/>
                              </a:xfrm>
                            </wpg:grpSpPr>
                            <wps:wsp>
                              <wps:cNvPr id="1688435764" name="任意多边形: 形状 1688435764">
                                <a:extLst>
                                  <a:ext uri="{FF2B5EF4-FFF2-40B4-BE49-F238E27FC236}">
                                    <a16:creationId xmlns:a16="http://schemas.microsoft.com/office/drawing/2014/main" id="{D72ED9AB-98AD-E7FF-7284-536ADC3D3E56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4221147">
                                  <a:off x="556946" y="1505799"/>
                                  <a:ext cx="27854" cy="216000"/>
                                </a:xfrm>
                                <a:custGeom>
                                  <a:avLst/>
                                  <a:gdLst>
                                    <a:gd name="connsiteX0" fmla="*/ 0 w 45719"/>
                                    <a:gd name="connsiteY0" fmla="*/ 0 h 354550"/>
                                    <a:gd name="connsiteX1" fmla="*/ 45719 w 45719"/>
                                    <a:gd name="connsiteY1" fmla="*/ 0 h 354550"/>
                                    <a:gd name="connsiteX2" fmla="*/ 45719 w 45719"/>
                                    <a:gd name="connsiteY2" fmla="*/ 227513 h 354550"/>
                                    <a:gd name="connsiteX3" fmla="*/ 45719 w 45719"/>
                                    <a:gd name="connsiteY3" fmla="*/ 227858 h 354550"/>
                                    <a:gd name="connsiteX4" fmla="*/ 45657 w 45719"/>
                                    <a:gd name="connsiteY4" fmla="*/ 227858 h 354550"/>
                                    <a:gd name="connsiteX5" fmla="*/ 22860 w 45719"/>
                                    <a:gd name="connsiteY5" fmla="*/ 354550 h 354550"/>
                                    <a:gd name="connsiteX6" fmla="*/ 62 w 45719"/>
                                    <a:gd name="connsiteY6" fmla="*/ 227858 h 354550"/>
                                    <a:gd name="connsiteX7" fmla="*/ 0 w 45719"/>
                                    <a:gd name="connsiteY7" fmla="*/ 227858 h 354550"/>
                                    <a:gd name="connsiteX8" fmla="*/ 0 w 45719"/>
                                    <a:gd name="connsiteY8" fmla="*/ 227513 h 354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5719" h="354550">
                                      <a:moveTo>
                                        <a:pt x="0" y="0"/>
                                      </a:moveTo>
                                      <a:lnTo>
                                        <a:pt x="45719" y="0"/>
                                      </a:lnTo>
                                      <a:lnTo>
                                        <a:pt x="45719" y="227513"/>
                                      </a:lnTo>
                                      <a:lnTo>
                                        <a:pt x="45719" y="227858"/>
                                      </a:lnTo>
                                      <a:lnTo>
                                        <a:pt x="45657" y="227858"/>
                                      </a:lnTo>
                                      <a:lnTo>
                                        <a:pt x="22860" y="354550"/>
                                      </a:lnTo>
                                      <a:lnTo>
                                        <a:pt x="62" y="227858"/>
                                      </a:lnTo>
                                      <a:lnTo>
                                        <a:pt x="0" y="227858"/>
                                      </a:lnTo>
                                      <a:lnTo>
                                        <a:pt x="0" y="2275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g:grpSp>
                              <wpg:cNvPr id="690750971" name="组合 690750971">
                                <a:extLst>
                                  <a:ext uri="{FF2B5EF4-FFF2-40B4-BE49-F238E27FC236}">
                                    <a16:creationId xmlns:a16="http://schemas.microsoft.com/office/drawing/2014/main" id="{138602CC-0164-7D90-C03B-C803D809A28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354319" cy="2025844"/>
                                  <a:chOff x="0" y="0"/>
                                  <a:chExt cx="1354319" cy="2025844"/>
                                </a:xfrm>
                              </wpg:grpSpPr>
                              <wpg:grpSp>
                                <wpg:cNvPr id="1607747523" name="组合 1607747523">
                                  <a:extLst>
                                    <a:ext uri="{FF2B5EF4-FFF2-40B4-BE49-F238E27FC236}">
                                      <a16:creationId xmlns:a16="http://schemas.microsoft.com/office/drawing/2014/main" id="{45B6ADCE-3D31-18EC-C0DE-5B6877006AC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1354319" cy="2025844"/>
                                    <a:chOff x="0" y="0"/>
                                    <a:chExt cx="1354319" cy="2025844"/>
                                  </a:xfrm>
                                </wpg:grpSpPr>
                                <wpg:grpSp>
                                  <wpg:cNvPr id="863798414" name="组合 863798414">
                                    <a:extLst>
                                      <a:ext uri="{FF2B5EF4-FFF2-40B4-BE49-F238E27FC236}">
                                        <a16:creationId xmlns:a16="http://schemas.microsoft.com/office/drawing/2014/main" id="{E7EF4FB4-68C6-780D-535F-981FD8F0DC18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1354319" cy="2025844"/>
                                      <a:chOff x="0" y="0"/>
                                      <a:chExt cx="1354319" cy="202584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40998641" name="图片 74099864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24CDAF6-1D4F-4D1F-85AF-937DEBD356A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40962" y="0"/>
                                        <a:ext cx="763226" cy="10484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946872543" name="组合 946872543">
                                      <a:extLst>
                                        <a:ext uri="{FF2B5EF4-FFF2-40B4-BE49-F238E27FC236}">
                                          <a16:creationId xmlns:a16="http://schemas.microsoft.com/office/drawing/2014/main" id="{81991059-6393-23CA-D428-A71686E5470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1213687"/>
                                        <a:ext cx="502958" cy="266641"/>
                                        <a:chOff x="0" y="1213687"/>
                                        <a:chExt cx="1912522" cy="1013917"/>
                                      </a:xfrm>
                                    </wpg:grpSpPr>
                                    <wpg:grpSp>
                                      <wpg:cNvPr id="1301569779" name="组合 130156977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98ABF3E-45D4-4B41-F2B9-9171275A1E15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1213687"/>
                                          <a:ext cx="1912522" cy="1013917"/>
                                          <a:chOff x="0" y="1213687"/>
                                          <a:chExt cx="3264591" cy="1730712"/>
                                        </a:xfrm>
                                      </wpg:grpSpPr>
                                      <wpg:grpSp>
                                        <wpg:cNvPr id="643468393" name="组合 64346839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72663C9-4F7B-7DD0-99E1-8E471231F104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0" y="1213687"/>
                                            <a:ext cx="3264591" cy="1730712"/>
                                            <a:chOff x="0" y="1213687"/>
                                            <a:chExt cx="8003114" cy="4242824"/>
                                          </a:xfrm>
                                        </wpg:grpSpPr>
                                        <wpg:grpSp>
                                          <wpg:cNvPr id="1255418009" name="组合 125541800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AAC4C1A-9C04-1D10-2DFA-BCAFC9AE8D06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0" y="1213687"/>
                                              <a:ext cx="8003114" cy="4242824"/>
                                              <a:chOff x="0" y="1213687"/>
                                              <a:chExt cx="8003114" cy="4242824"/>
                                            </a:xfrm>
                                          </wpg:grpSpPr>
                                          <wpg:grpSp>
                                            <wpg:cNvPr id="425853485" name="组合 42585348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86F034FD-61C5-1F2C-1C40-2522956A6A57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0" y="1213687"/>
                                                <a:ext cx="7323413" cy="3857376"/>
                                                <a:chOff x="0" y="1213687"/>
                                                <a:chExt cx="7323413" cy="3857376"/>
                                              </a:xfrm>
                                            </wpg:grpSpPr>
                                            <wpg:grpSp>
                                              <wpg:cNvPr id="590140624" name="组合 59014062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2157BF0-AFE2-D23C-189F-AE44DA1FDAB0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3332786" y="1682956"/>
                                                  <a:ext cx="463593" cy="965753"/>
                                                  <a:chOff x="3332786" y="1682956"/>
                                                  <a:chExt cx="463593" cy="965753"/>
                                                </a:xfrm>
                                              </wpg:grpSpPr>
                                              <wps:wsp>
                                                <wps:cNvPr id="2002769752" name="任意多边形: 形状 2002769752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CD9FD32-22F0-780C-22E8-36BB582445AE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332786" y="1682956"/>
                                                    <a:ext cx="463593" cy="96575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82047"/>
                                                      <a:gd name="connsiteY0" fmla="*/ 23192 h 965753"/>
                                                      <a:gd name="connsiteX1" fmla="*/ 177247 w 482047"/>
                                                      <a:gd name="connsiteY1" fmla="*/ 965753 h 965753"/>
                                                      <a:gd name="connsiteX2" fmla="*/ 482047 w 482047"/>
                                                      <a:gd name="connsiteY2" fmla="*/ 965753 h 965753"/>
                                                      <a:gd name="connsiteX3" fmla="*/ 157369 w 482047"/>
                                                      <a:gd name="connsiteY3" fmla="*/ 0 h 965753"/>
                                                      <a:gd name="connsiteX0" fmla="*/ 1235 w 483282"/>
                                                      <a:gd name="connsiteY0" fmla="*/ 23192 h 965753"/>
                                                      <a:gd name="connsiteX1" fmla="*/ 178482 w 483282"/>
                                                      <a:gd name="connsiteY1" fmla="*/ 965753 h 965753"/>
                                                      <a:gd name="connsiteX2" fmla="*/ 483282 w 483282"/>
                                                      <a:gd name="connsiteY2" fmla="*/ 965753 h 965753"/>
                                                      <a:gd name="connsiteX3" fmla="*/ 158604 w 483282"/>
                                                      <a:gd name="connsiteY3" fmla="*/ 0 h 965753"/>
                                                      <a:gd name="connsiteX0" fmla="*/ 1424 w 483471"/>
                                                      <a:gd name="connsiteY0" fmla="*/ 23192 h 965753"/>
                                                      <a:gd name="connsiteX1" fmla="*/ 178671 w 483471"/>
                                                      <a:gd name="connsiteY1" fmla="*/ 965753 h 965753"/>
                                                      <a:gd name="connsiteX2" fmla="*/ 483471 w 483471"/>
                                                      <a:gd name="connsiteY2" fmla="*/ 965753 h 965753"/>
                                                      <a:gd name="connsiteX3" fmla="*/ 158793 w 483471"/>
                                                      <a:gd name="connsiteY3" fmla="*/ 0 h 965753"/>
                                                      <a:gd name="connsiteX0" fmla="*/ 1424 w 463593"/>
                                                      <a:gd name="connsiteY0" fmla="*/ 23192 h 965753"/>
                                                      <a:gd name="connsiteX1" fmla="*/ 178671 w 463593"/>
                                                      <a:gd name="connsiteY1" fmla="*/ 965753 h 965753"/>
                                                      <a:gd name="connsiteX2" fmla="*/ 463593 w 463593"/>
                                                      <a:gd name="connsiteY2" fmla="*/ 957470 h 965753"/>
                                                      <a:gd name="connsiteX3" fmla="*/ 158793 w 463593"/>
                                                      <a:gd name="connsiteY3" fmla="*/ 0 h 965753"/>
                                                      <a:gd name="connsiteX0" fmla="*/ 1424 w 463593"/>
                                                      <a:gd name="connsiteY0" fmla="*/ 23192 h 965753"/>
                                                      <a:gd name="connsiteX1" fmla="*/ 178671 w 463593"/>
                                                      <a:gd name="connsiteY1" fmla="*/ 965753 h 965753"/>
                                                      <a:gd name="connsiteX2" fmla="*/ 463593 w 463593"/>
                                                      <a:gd name="connsiteY2" fmla="*/ 957470 h 965753"/>
                                                      <a:gd name="connsiteX3" fmla="*/ 158793 w 463593"/>
                                                      <a:gd name="connsiteY3" fmla="*/ 0 h 965753"/>
                                                      <a:gd name="connsiteX0" fmla="*/ 1424 w 463593"/>
                                                      <a:gd name="connsiteY0" fmla="*/ 23192 h 965753"/>
                                                      <a:gd name="connsiteX1" fmla="*/ 178671 w 463593"/>
                                                      <a:gd name="connsiteY1" fmla="*/ 965753 h 965753"/>
                                                      <a:gd name="connsiteX2" fmla="*/ 463593 w 463593"/>
                                                      <a:gd name="connsiteY2" fmla="*/ 957470 h 965753"/>
                                                      <a:gd name="connsiteX3" fmla="*/ 158793 w 463593"/>
                                                      <a:gd name="connsiteY3" fmla="*/ 0 h 96575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63593" h="965753">
                                                        <a:moveTo>
                                                          <a:pt x="1424" y="23192"/>
                                                        </a:moveTo>
                                                        <a:cubicBezTo>
                                                          <a:pt x="-14038" y="378792"/>
                                                          <a:pt x="99710" y="666474"/>
                                                          <a:pt x="178671" y="965753"/>
                                                        </a:cubicBezTo>
                                                        <a:lnTo>
                                                          <a:pt x="463593" y="957470"/>
                                                        </a:lnTo>
                                                        <a:cubicBezTo>
                                                          <a:pt x="318924" y="656535"/>
                                                          <a:pt x="228919" y="344005"/>
                                                          <a:pt x="158793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785364172" name="任意多边形: 形状 785364172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6D85BE8-09C2-B160-2270-79162438D40E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489138" y="1875114"/>
                                                    <a:ext cx="260074" cy="77359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78296 w 278296"/>
                                                      <a:gd name="connsiteY0" fmla="*/ 758687 h 758687"/>
                                                      <a:gd name="connsiteX1" fmla="*/ 0 w 278296"/>
                                                      <a:gd name="connsiteY1" fmla="*/ 0 h 758687"/>
                                                      <a:gd name="connsiteX0" fmla="*/ 278296 w 278296"/>
                                                      <a:gd name="connsiteY0" fmla="*/ 758687 h 758687"/>
                                                      <a:gd name="connsiteX1" fmla="*/ 0 w 278296"/>
                                                      <a:gd name="connsiteY1" fmla="*/ 0 h 758687"/>
                                                      <a:gd name="connsiteX0" fmla="*/ 265044 w 265044"/>
                                                      <a:gd name="connsiteY0" fmla="*/ 771939 h 771939"/>
                                                      <a:gd name="connsiteX1" fmla="*/ 0 w 265044"/>
                                                      <a:gd name="connsiteY1" fmla="*/ 0 h 771939"/>
                                                      <a:gd name="connsiteX0" fmla="*/ 265044 w 265044"/>
                                                      <a:gd name="connsiteY0" fmla="*/ 771939 h 771939"/>
                                                      <a:gd name="connsiteX1" fmla="*/ 0 w 265044"/>
                                                      <a:gd name="connsiteY1" fmla="*/ 0 h 771939"/>
                                                      <a:gd name="connsiteX0" fmla="*/ 276639 w 276639"/>
                                                      <a:gd name="connsiteY0" fmla="*/ 773595 h 773595"/>
                                                      <a:gd name="connsiteX1" fmla="*/ 0 w 276639"/>
                                                      <a:gd name="connsiteY1" fmla="*/ 0 h 773595"/>
                                                      <a:gd name="connsiteX0" fmla="*/ 270013 w 270013"/>
                                                      <a:gd name="connsiteY0" fmla="*/ 773595 h 773595"/>
                                                      <a:gd name="connsiteX1" fmla="*/ 0 w 270013"/>
                                                      <a:gd name="connsiteY1" fmla="*/ 0 h 773595"/>
                                                      <a:gd name="connsiteX0" fmla="*/ 270013 w 270013"/>
                                                      <a:gd name="connsiteY0" fmla="*/ 773595 h 773595"/>
                                                      <a:gd name="connsiteX1" fmla="*/ 0 w 270013"/>
                                                      <a:gd name="connsiteY1" fmla="*/ 0 h 773595"/>
                                                      <a:gd name="connsiteX0" fmla="*/ 260074 w 260074"/>
                                                      <a:gd name="connsiteY0" fmla="*/ 773595 h 773595"/>
                                                      <a:gd name="connsiteX1" fmla="*/ 0 w 260074"/>
                                                      <a:gd name="connsiteY1" fmla="*/ 0 h 77359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60074" h="773595">
                                                        <a:moveTo>
                                                          <a:pt x="260074" y="773595"/>
                                                        </a:moveTo>
                                                        <a:cubicBezTo>
                                                          <a:pt x="154056" y="527325"/>
                                                          <a:pt x="66260" y="287684"/>
                                                          <a:pt x="0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g:grpSp>
                                              <wpg:cNvPr id="870777404" name="组合 87077740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1225AC6-2783-AF30-C1C6-FF8D2AE2BD0D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0" y="1213687"/>
                                                  <a:ext cx="7323413" cy="3857376"/>
                                                  <a:chOff x="0" y="1213687"/>
                                                  <a:chExt cx="7323413" cy="3857376"/>
                                                </a:xfrm>
                                              </wpg:grpSpPr>
                                              <wps:wsp>
                                                <wps:cNvPr id="739002138" name="圆柱体 739002138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36B3D4C-1075-A7D8-29A7-C4B1D4935E4E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 rot="5594716">
                                                    <a:off x="157103" y="1487129"/>
                                                    <a:ext cx="326267" cy="640474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747369" name="圆柱体 16747369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C77E985-100D-3828-89D2-D8CD6FC76DA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 rot="5594716">
                                                    <a:off x="601952" y="1635609"/>
                                                    <a:ext cx="191154" cy="391920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250602749" name="组合 250602749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8E03A3B-B763-475E-5E09-4D3D934D9BB4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149240" y="1213687"/>
                                                    <a:ext cx="7174173" cy="3857376"/>
                                                    <a:chOff x="149240" y="1213687"/>
                                                    <a:chExt cx="7174173" cy="3857376"/>
                                                  </a:xfrm>
                                                </wpg:grpSpPr>
                                                <wps:wsp>
                                                  <wps:cNvPr id="1963617936" name="任意多边形: 形状 1963617936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90BD53DB-E297-EC07-8A8F-F19BDDBD13C0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149240" y="1518566"/>
                                                      <a:ext cx="1660634" cy="355249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725214 w 1660634"/>
                                                        <a:gd name="connsiteY22" fmla="*/ 252249 h 3552497"/>
                                                        <a:gd name="connsiteX23" fmla="*/ 641131 w 1660634"/>
                                                        <a:gd name="connsiteY23" fmla="*/ 0 h 3552497"/>
                                                        <a:gd name="connsiteX24" fmla="*/ 483476 w 1660634"/>
                                                        <a:gd name="connsiteY24" fmla="*/ 273269 h 3552497"/>
                                                        <a:gd name="connsiteX25" fmla="*/ 504496 w 1660634"/>
                                                        <a:gd name="connsiteY25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83476 w 1660634"/>
                                                        <a:gd name="connsiteY23" fmla="*/ 273269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83476 w 1660634"/>
                                                        <a:gd name="connsiteY23" fmla="*/ 273269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83476 w 1660634"/>
                                                        <a:gd name="connsiteY23" fmla="*/ 273269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75455 w 1660634"/>
                                                        <a:gd name="connsiteY3" fmla="*/ 2639619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  <a:cxn ang="0">
                                                          <a:pos x="connsiteX13" y="connsiteY13"/>
                                                        </a:cxn>
                                                        <a:cxn ang="0">
                                                          <a:pos x="connsiteX14" y="connsiteY14"/>
                                                        </a:cxn>
                                                        <a:cxn ang="0">
                                                          <a:pos x="connsiteX15" y="connsiteY15"/>
                                                        </a:cxn>
                                                        <a:cxn ang="0">
                                                          <a:pos x="connsiteX16" y="connsiteY16"/>
                                                        </a:cxn>
                                                        <a:cxn ang="0">
                                                          <a:pos x="connsiteX17" y="connsiteY17"/>
                                                        </a:cxn>
                                                        <a:cxn ang="0">
                                                          <a:pos x="connsiteX18" y="connsiteY18"/>
                                                        </a:cxn>
                                                        <a:cxn ang="0">
                                                          <a:pos x="connsiteX19" y="connsiteY19"/>
                                                        </a:cxn>
                                                        <a:cxn ang="0">
                                                          <a:pos x="connsiteX20" y="connsiteY20"/>
                                                        </a:cxn>
                                                        <a:cxn ang="0">
                                                          <a:pos x="connsiteX21" y="connsiteY21"/>
                                                        </a:cxn>
                                                        <a:cxn ang="0">
                                                          <a:pos x="connsiteX22" y="connsiteY22"/>
                                                        </a:cxn>
                                                        <a:cxn ang="0">
                                                          <a:pos x="connsiteX23" y="connsiteY23"/>
                                                        </a:cxn>
                                                        <a:cxn ang="0">
                                                          <a:pos x="connsiteX24" y="connsiteY24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660634" h="3552497">
                                                          <a:moveTo>
                                                            <a:pt x="504496" y="767256"/>
                                                          </a:moveTo>
                                                          <a:cubicBezTo>
                                                            <a:pt x="406399" y="800539"/>
                                                            <a:pt x="157655" y="1047532"/>
                                                            <a:pt x="157655" y="1471449"/>
                                                          </a:cubicBezTo>
                                                          <a:cubicBezTo>
                                                            <a:pt x="157655" y="1895366"/>
                                                            <a:pt x="418662" y="2140607"/>
                                                            <a:pt x="504496" y="2238704"/>
                                                          </a:cubicBezTo>
                                                          <a:lnTo>
                                                            <a:pt x="475455" y="2639619"/>
                                                          </a:lnTo>
                                                          <a:lnTo>
                                                            <a:pt x="294289" y="3153104"/>
                                                          </a:lnTo>
                                                          <a:lnTo>
                                                            <a:pt x="0" y="3352800"/>
                                                          </a:lnTo>
                                                          <a:lnTo>
                                                            <a:pt x="10510" y="3541987"/>
                                                          </a:lnTo>
                                                          <a:lnTo>
                                                            <a:pt x="315310" y="3552497"/>
                                                          </a:lnTo>
                                                          <a:lnTo>
                                                            <a:pt x="704193" y="3331780"/>
                                                          </a:lnTo>
                                                          <a:lnTo>
                                                            <a:pt x="882869" y="2774731"/>
                                                          </a:lnTo>
                                                          <a:lnTo>
                                                            <a:pt x="1040524" y="2984938"/>
                                                          </a:lnTo>
                                                          <a:lnTo>
                                                            <a:pt x="1261241" y="2995449"/>
                                                          </a:lnTo>
                                                          <a:lnTo>
                                                            <a:pt x="1660634" y="2753711"/>
                                                          </a:lnTo>
                                                          <a:lnTo>
                                                            <a:pt x="1660634" y="2596056"/>
                                                          </a:lnTo>
                                                          <a:lnTo>
                                                            <a:pt x="1387365" y="2575035"/>
                                                          </a:lnTo>
                                                          <a:lnTo>
                                                            <a:pt x="1282262" y="2659118"/>
                                                          </a:lnTo>
                                                          <a:lnTo>
                                                            <a:pt x="1208689" y="2617076"/>
                                                          </a:lnTo>
                                                          <a:lnTo>
                                                            <a:pt x="1208689" y="2154621"/>
                                                          </a:lnTo>
                                                          <a:cubicBezTo>
                                                            <a:pt x="1338317" y="2017987"/>
                                                            <a:pt x="1422399" y="1646621"/>
                                                            <a:pt x="1418896" y="1418897"/>
                                                          </a:cubicBezTo>
                                                          <a:cubicBezTo>
                                                            <a:pt x="1415393" y="1191173"/>
                                                            <a:pt x="1299780" y="935420"/>
                                                            <a:pt x="1187669" y="788276"/>
                                                          </a:cubicBezTo>
                                                          <a:lnTo>
                                                            <a:pt x="1187669" y="220718"/>
                                                          </a:lnTo>
                                                          <a:cubicBezTo>
                                                            <a:pt x="1170152" y="80579"/>
                                                            <a:pt x="1058041" y="24525"/>
                                                            <a:pt x="977462" y="21021"/>
                                                          </a:cubicBezTo>
                                                          <a:lnTo>
                                                            <a:pt x="641131" y="0"/>
                                                          </a:lnTo>
                                                          <a:cubicBezTo>
                                                            <a:pt x="550042" y="14014"/>
                                                            <a:pt x="490483" y="154152"/>
                                                            <a:pt x="493987" y="262758"/>
                                                          </a:cubicBezTo>
                                                          <a:lnTo>
                                                            <a:pt x="504496" y="767256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735476867" name="任意多边形: 形状 1735476867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E26705BC-0AAD-BD6D-F42D-605E66C2AA46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445542" y="1540009"/>
                                                      <a:ext cx="670292" cy="351003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45021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45021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45021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49247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49247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04343"/>
                                                        <a:gd name="connsiteX1" fmla="*/ 472965 w 662152"/>
                                                        <a:gd name="connsiteY1" fmla="*/ 193584 h 3504343"/>
                                                        <a:gd name="connsiteX2" fmla="*/ 472965 w 662152"/>
                                                        <a:gd name="connsiteY2" fmla="*/ 729612 h 3504343"/>
                                                        <a:gd name="connsiteX3" fmla="*/ 126124 w 662152"/>
                                                        <a:gd name="connsiteY3" fmla="*/ 1465337 h 3504343"/>
                                                        <a:gd name="connsiteX4" fmla="*/ 409903 w 662152"/>
                                                        <a:gd name="connsiteY4" fmla="*/ 2159018 h 3504343"/>
                                                        <a:gd name="connsiteX5" fmla="*/ 409903 w 662152"/>
                                                        <a:gd name="connsiteY5" fmla="*/ 2600453 h 3504343"/>
                                                        <a:gd name="connsiteX6" fmla="*/ 241738 w 662152"/>
                                                        <a:gd name="connsiteY6" fmla="*/ 3136481 h 3504343"/>
                                                        <a:gd name="connsiteX7" fmla="*/ 0 w 662152"/>
                                                        <a:gd name="connsiteY7" fmla="*/ 3315156 h 3504343"/>
                                                        <a:gd name="connsiteX8" fmla="*/ 10510 w 662152"/>
                                                        <a:gd name="connsiteY8" fmla="*/ 3504343 h 3504343"/>
                                                        <a:gd name="connsiteX0" fmla="*/ 662152 w 662152"/>
                                                        <a:gd name="connsiteY0" fmla="*/ 280 h 3504623"/>
                                                        <a:gd name="connsiteX1" fmla="*/ 472965 w 662152"/>
                                                        <a:gd name="connsiteY1" fmla="*/ 193864 h 3504623"/>
                                                        <a:gd name="connsiteX2" fmla="*/ 472965 w 662152"/>
                                                        <a:gd name="connsiteY2" fmla="*/ 729892 h 3504623"/>
                                                        <a:gd name="connsiteX3" fmla="*/ 126124 w 662152"/>
                                                        <a:gd name="connsiteY3" fmla="*/ 1465617 h 3504623"/>
                                                        <a:gd name="connsiteX4" fmla="*/ 409903 w 662152"/>
                                                        <a:gd name="connsiteY4" fmla="*/ 2159298 h 3504623"/>
                                                        <a:gd name="connsiteX5" fmla="*/ 409903 w 662152"/>
                                                        <a:gd name="connsiteY5" fmla="*/ 2600733 h 3504623"/>
                                                        <a:gd name="connsiteX6" fmla="*/ 241738 w 662152"/>
                                                        <a:gd name="connsiteY6" fmla="*/ 3136761 h 3504623"/>
                                                        <a:gd name="connsiteX7" fmla="*/ 0 w 662152"/>
                                                        <a:gd name="connsiteY7" fmla="*/ 3315436 h 3504623"/>
                                                        <a:gd name="connsiteX8" fmla="*/ 10510 w 662152"/>
                                                        <a:gd name="connsiteY8" fmla="*/ 3504623 h 350462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35302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09903 w 670292"/>
                                                        <a:gd name="connsiteY4" fmla="*/ 216470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09903 w 670292"/>
                                                        <a:gd name="connsiteY4" fmla="*/ 216470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09903 w 670292"/>
                                                        <a:gd name="connsiteY4" fmla="*/ 216470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09903 w 670292"/>
                                                        <a:gd name="connsiteY4" fmla="*/ 216470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53915 w 670292"/>
                                                        <a:gd name="connsiteY2" fmla="*/ 796493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53915 w 670292"/>
                                                        <a:gd name="connsiteY2" fmla="*/ 796493 h 3510033"/>
                                                        <a:gd name="connsiteX3" fmla="*/ 68974 w 670292"/>
                                                        <a:gd name="connsiteY3" fmla="*/ 1461502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53915 w 670292"/>
                                                        <a:gd name="connsiteY2" fmla="*/ 796493 h 3510033"/>
                                                        <a:gd name="connsiteX3" fmla="*/ 68974 w 670292"/>
                                                        <a:gd name="connsiteY3" fmla="*/ 1461502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53915 w 670292"/>
                                                        <a:gd name="connsiteY2" fmla="*/ 796493 h 3510033"/>
                                                        <a:gd name="connsiteX3" fmla="*/ 116599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70292" h="3510033">
                                                          <a:moveTo>
                                                            <a:pt x="670292" y="264"/>
                                                          </a:moveTo>
                                                          <a:cubicBezTo>
                                                            <a:pt x="565189" y="-5506"/>
                                                            <a:pt x="483476" y="83660"/>
                                                            <a:pt x="472965" y="199274"/>
                                                          </a:cubicBezTo>
                                                          <a:lnTo>
                                                            <a:pt x="453915" y="796493"/>
                                                          </a:lnTo>
                                                          <a:cubicBezTo>
                                                            <a:pt x="274039" y="909944"/>
                                                            <a:pt x="122125" y="1173603"/>
                                                            <a:pt x="116599" y="1471027"/>
                                                          </a:cubicBezTo>
                                                          <a:cubicBezTo>
                                                            <a:pt x="111073" y="1768451"/>
                                                            <a:pt x="263102" y="1991802"/>
                                                            <a:pt x="420757" y="2180988"/>
                                                          </a:cubicBezTo>
                                                          <a:lnTo>
                                                            <a:pt x="401763" y="2630564"/>
                                                          </a:lnTo>
                                                          <a:lnTo>
                                                            <a:pt x="241738" y="3142171"/>
                                                          </a:lnTo>
                                                          <a:lnTo>
                                                            <a:pt x="0" y="3342553"/>
                                                          </a:lnTo>
                                                          <a:lnTo>
                                                            <a:pt x="10510" y="351003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74130125" name="任意多边形: 形状 17413012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2125AA82-1600-6AF5-0CC6-81F7EA9A50C1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1027378" y="3803708"/>
                                                      <a:ext cx="382045" cy="70480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88883"/>
                                                        <a:gd name="connsiteY0" fmla="*/ 483475 h 683172"/>
                                                        <a:gd name="connsiteX1" fmla="*/ 63062 w 388883"/>
                                                        <a:gd name="connsiteY1" fmla="*/ 325820 h 683172"/>
                                                        <a:gd name="connsiteX2" fmla="*/ 63062 w 388883"/>
                                                        <a:gd name="connsiteY2" fmla="*/ 0 h 683172"/>
                                                        <a:gd name="connsiteX3" fmla="*/ 178676 w 388883"/>
                                                        <a:gd name="connsiteY3" fmla="*/ 0 h 683172"/>
                                                        <a:gd name="connsiteX4" fmla="*/ 178676 w 388883"/>
                                                        <a:gd name="connsiteY4" fmla="*/ 346841 h 683172"/>
                                                        <a:gd name="connsiteX5" fmla="*/ 388883 w 388883"/>
                                                        <a:gd name="connsiteY5" fmla="*/ 683172 h 68317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88883" h="683172">
                                                          <a:moveTo>
                                                            <a:pt x="0" y="483475"/>
                                                          </a:moveTo>
                                                          <a:lnTo>
                                                            <a:pt x="63062" y="325820"/>
                                                          </a:lnTo>
                                                          <a:lnTo>
                                                            <a:pt x="63062" y="0"/>
                                                          </a:lnTo>
                                                          <a:lnTo>
                                                            <a:pt x="178676" y="0"/>
                                                          </a:lnTo>
                                                          <a:lnTo>
                                                            <a:pt x="178676" y="346841"/>
                                                          </a:lnTo>
                                                          <a:lnTo>
                                                            <a:pt x="388883" y="683172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321368932" name="直接连接符 1321368932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FE5E83D0-460C-1C13-2953-6A91F9A5A954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443529" y="4671670"/>
                                                      <a:ext cx="243751" cy="1051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38663102" name="直接连接符 838663102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2245A222-5898-9D10-AAE5-A6B05EB3BF7C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1084341" y="4156112"/>
                                                      <a:ext cx="118571" cy="542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803553811" name="直接连接符 1803553811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0F59A749-9C0D-0680-706F-32109229213A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624695" y="4158185"/>
                                                      <a:ext cx="222610" cy="1238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g:grpSp>
                                                  <wpg:cNvPr id="1184505534" name="组合 1184505534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C47F0C1E-0FE2-39BD-58C2-E7E40BD9716E}"/>
                                                      </a:ext>
                                                    </a:extLst>
                                                  </wpg:cNvPr>
                                                  <wpg:cNvGrpSpPr/>
                                                  <wpg:grpSpPr>
                                                    <a:xfrm>
                                                      <a:off x="149240" y="1213687"/>
                                                      <a:ext cx="7174173" cy="3668875"/>
                                                      <a:chOff x="149240" y="1213687"/>
                                                      <a:chExt cx="7174173" cy="3668875"/>
                                                    </a:xfrm>
                                                  </wpg:grpSpPr>
                                                  <wps:wsp>
                                                    <wps:cNvPr id="738610653" name="圆柱体 738610653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E3BD8854-4A74-A3C7-735A-9B8AD2DB57CD}"/>
                                                        </a:ext>
                                                      </a:extLst>
                                                    </wps:cNvPr>
                                                    <wps:cNvSpPr/>
                                                    <wps:spPr>
                                                      <a:xfrm rot="5594716">
                                                        <a:off x="1964441" y="923006"/>
                                                        <a:ext cx="191154" cy="1962016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g:grpSp>
                                                    <wpg:cNvPr id="719918560" name="组合 719918560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3212249D-DC45-C29C-6A84-575A9067F2B1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>
                                                        <a:off x="149240" y="1213687"/>
                                                        <a:ext cx="7174173" cy="3668875"/>
                                                        <a:chOff x="149240" y="1213687"/>
                                                        <a:chExt cx="7174173" cy="3668875"/>
                                                      </a:xfrm>
                                                    </wpg:grpSpPr>
                                                    <wps:wsp>
                                                      <wps:cNvPr id="2061275670" name="任意多边形: 形状 2061275670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284CB34E-67DB-69DD-7971-C7D2C297571D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2865961" y="1554391"/>
                                                          <a:ext cx="414751" cy="62401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349623"/>
                                                            <a:gd name="connsiteY0" fmla="*/ 31377 h 623047"/>
                                                            <a:gd name="connsiteX1" fmla="*/ 0 w 349623"/>
                                                            <a:gd name="connsiteY1" fmla="*/ 528918 h 623047"/>
                                                            <a:gd name="connsiteX2" fmla="*/ 129988 w 349623"/>
                                                            <a:gd name="connsiteY2" fmla="*/ 623047 h 623047"/>
                                                            <a:gd name="connsiteX3" fmla="*/ 349623 w 349623"/>
                                                            <a:gd name="connsiteY3" fmla="*/ 425824 h 623047"/>
                                                            <a:gd name="connsiteX4" fmla="*/ 349623 w 349623"/>
                                                            <a:gd name="connsiteY4" fmla="*/ 0 h 623047"/>
                                                            <a:gd name="connsiteX5" fmla="*/ 0 w 349623"/>
                                                            <a:gd name="connsiteY5" fmla="*/ 31377 h 623047"/>
                                                            <a:gd name="connsiteX0" fmla="*/ 0 w 349623"/>
                                                            <a:gd name="connsiteY0" fmla="*/ 31377 h 623047"/>
                                                            <a:gd name="connsiteX1" fmla="*/ 0 w 349623"/>
                                                            <a:gd name="connsiteY1" fmla="*/ 528918 h 623047"/>
                                                            <a:gd name="connsiteX2" fmla="*/ 129988 w 349623"/>
                                                            <a:gd name="connsiteY2" fmla="*/ 623047 h 623047"/>
                                                            <a:gd name="connsiteX3" fmla="*/ 349623 w 349623"/>
                                                            <a:gd name="connsiteY3" fmla="*/ 425824 h 623047"/>
                                                            <a:gd name="connsiteX4" fmla="*/ 349623 w 349623"/>
                                                            <a:gd name="connsiteY4" fmla="*/ 0 h 623047"/>
                                                            <a:gd name="connsiteX5" fmla="*/ 0 w 349623"/>
                                                            <a:gd name="connsiteY5" fmla="*/ 31377 h 623047"/>
                                                            <a:gd name="connsiteX0" fmla="*/ 0 w 349623"/>
                                                            <a:gd name="connsiteY0" fmla="*/ 31377 h 650387"/>
                                                            <a:gd name="connsiteX1" fmla="*/ 0 w 349623"/>
                                                            <a:gd name="connsiteY1" fmla="*/ 528918 h 650387"/>
                                                            <a:gd name="connsiteX2" fmla="*/ 129988 w 349623"/>
                                                            <a:gd name="connsiteY2" fmla="*/ 623047 h 650387"/>
                                                            <a:gd name="connsiteX3" fmla="*/ 349623 w 349623"/>
                                                            <a:gd name="connsiteY3" fmla="*/ 425824 h 650387"/>
                                                            <a:gd name="connsiteX4" fmla="*/ 349623 w 349623"/>
                                                            <a:gd name="connsiteY4" fmla="*/ 0 h 650387"/>
                                                            <a:gd name="connsiteX5" fmla="*/ 0 w 349623"/>
                                                            <a:gd name="connsiteY5" fmla="*/ 31377 h 650387"/>
                                                            <a:gd name="connsiteX0" fmla="*/ 0 w 349623"/>
                                                            <a:gd name="connsiteY0" fmla="*/ 31377 h 636577"/>
                                                            <a:gd name="connsiteX1" fmla="*/ 0 w 349623"/>
                                                            <a:gd name="connsiteY1" fmla="*/ 528918 h 636577"/>
                                                            <a:gd name="connsiteX2" fmla="*/ 129988 w 349623"/>
                                                            <a:gd name="connsiteY2" fmla="*/ 623047 h 636577"/>
                                                            <a:gd name="connsiteX3" fmla="*/ 349623 w 349623"/>
                                                            <a:gd name="connsiteY3" fmla="*/ 425824 h 636577"/>
                                                            <a:gd name="connsiteX4" fmla="*/ 349623 w 349623"/>
                                                            <a:gd name="connsiteY4" fmla="*/ 0 h 636577"/>
                                                            <a:gd name="connsiteX5" fmla="*/ 0 w 349623"/>
                                                            <a:gd name="connsiteY5" fmla="*/ 31377 h 636577"/>
                                                            <a:gd name="connsiteX0" fmla="*/ 0 w 349623"/>
                                                            <a:gd name="connsiteY0" fmla="*/ 31377 h 623099"/>
                                                            <a:gd name="connsiteX1" fmla="*/ 0 w 349623"/>
                                                            <a:gd name="connsiteY1" fmla="*/ 528918 h 623099"/>
                                                            <a:gd name="connsiteX2" fmla="*/ 129988 w 349623"/>
                                                            <a:gd name="connsiteY2" fmla="*/ 623047 h 623099"/>
                                                            <a:gd name="connsiteX3" fmla="*/ 349623 w 349623"/>
                                                            <a:gd name="connsiteY3" fmla="*/ 425824 h 623099"/>
                                                            <a:gd name="connsiteX4" fmla="*/ 349623 w 349623"/>
                                                            <a:gd name="connsiteY4" fmla="*/ 0 h 623099"/>
                                                            <a:gd name="connsiteX5" fmla="*/ 0 w 349623"/>
                                                            <a:gd name="connsiteY5" fmla="*/ 31377 h 623099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55 w 349678"/>
                                                            <a:gd name="connsiteY0" fmla="*/ 31377 h 623058"/>
                                                            <a:gd name="connsiteX1" fmla="*/ 55 w 349678"/>
                                                            <a:gd name="connsiteY1" fmla="*/ 528918 h 623058"/>
                                                            <a:gd name="connsiteX2" fmla="*/ 130043 w 349678"/>
                                                            <a:gd name="connsiteY2" fmla="*/ 623047 h 623058"/>
                                                            <a:gd name="connsiteX3" fmla="*/ 349678 w 349678"/>
                                                            <a:gd name="connsiteY3" fmla="*/ 425824 h 623058"/>
                                                            <a:gd name="connsiteX4" fmla="*/ 349678 w 349678"/>
                                                            <a:gd name="connsiteY4" fmla="*/ 0 h 623058"/>
                                                            <a:gd name="connsiteX5" fmla="*/ 55 w 349678"/>
                                                            <a:gd name="connsiteY5" fmla="*/ 31377 h 623058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55 w 349678"/>
                                                            <a:gd name="connsiteY0" fmla="*/ 31377 h 623058"/>
                                                            <a:gd name="connsiteX1" fmla="*/ 55 w 349678"/>
                                                            <a:gd name="connsiteY1" fmla="*/ 528918 h 623058"/>
                                                            <a:gd name="connsiteX2" fmla="*/ 130043 w 349678"/>
                                                            <a:gd name="connsiteY2" fmla="*/ 623047 h 623058"/>
                                                            <a:gd name="connsiteX3" fmla="*/ 349678 w 349678"/>
                                                            <a:gd name="connsiteY3" fmla="*/ 425824 h 623058"/>
                                                            <a:gd name="connsiteX4" fmla="*/ 349678 w 349678"/>
                                                            <a:gd name="connsiteY4" fmla="*/ 0 h 623058"/>
                                                            <a:gd name="connsiteX5" fmla="*/ 55 w 349678"/>
                                                            <a:gd name="connsiteY5" fmla="*/ 31377 h 623058"/>
                                                            <a:gd name="connsiteX0" fmla="*/ 51 w 351169"/>
                                                            <a:gd name="connsiteY0" fmla="*/ 31377 h 630793"/>
                                                            <a:gd name="connsiteX1" fmla="*/ 51 w 351169"/>
                                                            <a:gd name="connsiteY1" fmla="*/ 528918 h 630793"/>
                                                            <a:gd name="connsiteX2" fmla="*/ 130039 w 351169"/>
                                                            <a:gd name="connsiteY2" fmla="*/ 623047 h 630793"/>
                                                            <a:gd name="connsiteX3" fmla="*/ 351169 w 351169"/>
                                                            <a:gd name="connsiteY3" fmla="*/ 323439 h 630793"/>
                                                            <a:gd name="connsiteX4" fmla="*/ 349674 w 351169"/>
                                                            <a:gd name="connsiteY4" fmla="*/ 0 h 630793"/>
                                                            <a:gd name="connsiteX5" fmla="*/ 51 w 351169"/>
                                                            <a:gd name="connsiteY5" fmla="*/ 31377 h 630793"/>
                                                            <a:gd name="connsiteX0" fmla="*/ 64 w 351182"/>
                                                            <a:gd name="connsiteY0" fmla="*/ 31377 h 625534"/>
                                                            <a:gd name="connsiteX1" fmla="*/ 64 w 351182"/>
                                                            <a:gd name="connsiteY1" fmla="*/ 528918 h 625534"/>
                                                            <a:gd name="connsiteX2" fmla="*/ 130052 w 351182"/>
                                                            <a:gd name="connsiteY2" fmla="*/ 623047 h 625534"/>
                                                            <a:gd name="connsiteX3" fmla="*/ 351182 w 351182"/>
                                                            <a:gd name="connsiteY3" fmla="*/ 323439 h 625534"/>
                                                            <a:gd name="connsiteX4" fmla="*/ 349687 w 351182"/>
                                                            <a:gd name="connsiteY4" fmla="*/ 0 h 625534"/>
                                                            <a:gd name="connsiteX5" fmla="*/ 64 w 351182"/>
                                                            <a:gd name="connsiteY5" fmla="*/ 31377 h 625534"/>
                                                            <a:gd name="connsiteX0" fmla="*/ 77 w 351195"/>
                                                            <a:gd name="connsiteY0" fmla="*/ 31377 h 624011"/>
                                                            <a:gd name="connsiteX1" fmla="*/ 77 w 351195"/>
                                                            <a:gd name="connsiteY1" fmla="*/ 528918 h 624011"/>
                                                            <a:gd name="connsiteX2" fmla="*/ 130065 w 351195"/>
                                                            <a:gd name="connsiteY2" fmla="*/ 623047 h 624011"/>
                                                            <a:gd name="connsiteX3" fmla="*/ 351195 w 351195"/>
                                                            <a:gd name="connsiteY3" fmla="*/ 323439 h 624011"/>
                                                            <a:gd name="connsiteX4" fmla="*/ 349700 w 351195"/>
                                                            <a:gd name="connsiteY4" fmla="*/ 0 h 624011"/>
                                                            <a:gd name="connsiteX5" fmla="*/ 77 w 351195"/>
                                                            <a:gd name="connsiteY5" fmla="*/ 31377 h 62401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351195" h="624011">
                                                              <a:moveTo>
                                                                <a:pt x="77" y="31377"/>
                                                              </a:moveTo>
                                                              <a:lnTo>
                                                                <a:pt x="77" y="528918"/>
                                                              </a:lnTo>
                                                              <a:cubicBezTo>
                                                                <a:pt x="-2173" y="569275"/>
                                                                <a:pt x="44639" y="632580"/>
                                                                <a:pt x="130065" y="623047"/>
                                                              </a:cubicBezTo>
                                                              <a:cubicBezTo>
                                                                <a:pt x="215491" y="613514"/>
                                                                <a:pt x="345247" y="401538"/>
                                                                <a:pt x="351195" y="323439"/>
                                                              </a:cubicBezTo>
                                                              <a:cubicBezTo>
                                                                <a:pt x="350697" y="215626"/>
                                                                <a:pt x="350198" y="107813"/>
                                                                <a:pt x="349700" y="0"/>
                                                              </a:cubicBezTo>
                                                              <a:lnTo>
                                                                <a:pt x="77" y="31377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757633006" name="任意多边形: 形状 757633006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61B6FCD7-2AE5-7F6C-F451-027202E8575A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2932400" y="1686421"/>
                                                          <a:ext cx="78763" cy="48897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4528 w 78668"/>
                                                            <a:gd name="connsiteY0" fmla="*/ 0 h 478395"/>
                                                            <a:gd name="connsiteX1" fmla="*/ 8058 w 78668"/>
                                                            <a:gd name="connsiteY1" fmla="*/ 398947 h 478395"/>
                                                            <a:gd name="connsiteX2" fmla="*/ 78668 w 78668"/>
                                                            <a:gd name="connsiteY2" fmla="*/ 478383 h 47839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78668" h="478395">
                                                              <a:moveTo>
                                                                <a:pt x="4528" y="0"/>
                                                              </a:moveTo>
                                                              <a:cubicBezTo>
                                                                <a:pt x="114" y="159608"/>
                                                                <a:pt x="-4299" y="319217"/>
                                                                <a:pt x="8058" y="398947"/>
                                                              </a:cubicBezTo>
                                                              <a:cubicBezTo>
                                                                <a:pt x="20415" y="478677"/>
                                                                <a:pt x="49541" y="478530"/>
                                                                <a:pt x="78668" y="478383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g:grpSp>
                                                      <wpg:cNvPr id="1018411741" name="组合 1018411741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554DA42F-4081-4108-54CB-E1F4F0905AB9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149240" y="1213687"/>
                                                          <a:ext cx="7174173" cy="3668875"/>
                                                          <a:chOff x="149240" y="1213687"/>
                                                          <a:chExt cx="7174173" cy="3668875"/>
                                                        </a:xfrm>
                                                      </wpg:grpSpPr>
                                                      <wps:wsp>
                                                        <wps:cNvPr id="1223623679" name="圆柱体 122362367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8E0C988C-6269-21A7-E4D8-43E81CEA27FF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 rot="5594716">
                                                            <a:off x="3245723" y="1664195"/>
                                                            <a:ext cx="170807" cy="636079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60713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g:grpSp>
                                                        <wpg:cNvPr id="275840173" name="组合 275840173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6EED2168-1D9A-A604-E566-9F322B98579E}"/>
                                                            </a:ext>
                                                          </a:extLst>
                                                        </wpg:cNvPr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49240" y="1213687"/>
                                                            <a:ext cx="7174173" cy="3668875"/>
                                                            <a:chOff x="149240" y="1213687"/>
                                                            <a:chExt cx="7174173" cy="3668875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702590190" name="组合 1702590190">
                                                            <a:extLst>
                                                              <a:ext uri="{FF2B5EF4-FFF2-40B4-BE49-F238E27FC236}">
                                                                <a16:creationId xmlns:a16="http://schemas.microsoft.com/office/drawing/2014/main" id="{E42A04C3-15AE-0064-EB2D-A554E2D05C0C}"/>
                                                              </a:ext>
                                                            </a:extLst>
                                                          </wpg:cNvPr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49240" y="2376025"/>
                                                              <a:ext cx="7174173" cy="2506537"/>
                                                              <a:chOff x="149240" y="2376025"/>
                                                              <a:chExt cx="7174173" cy="250653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41016336" name="组合 1541016336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C74712A4-B4FE-C7D0-F6C1-F2D8612CF8F6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49240" y="2376025"/>
                                                                <a:ext cx="7174173" cy="2506537"/>
                                                                <a:chOff x="149240" y="2376025"/>
                                                                <a:chExt cx="7174173" cy="2506537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830099054" name="组合 1830099054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C6B7776E-08D2-A2E6-4783-5AAECDF8F2AB}"/>
                                                                  </a:ext>
                                                                </a:extLst>
                                                              </wpg:cNvPr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49240" y="2601252"/>
                                                                  <a:ext cx="7174173" cy="2281310"/>
                                                                  <a:chOff x="149240" y="2601252"/>
                                                                  <a:chExt cx="7174173" cy="228131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984551163" name="直接连接符 1984551163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D3301FE6-EDBA-4951-BAA4-8136AE29C6B8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CnPr>
                                                                  <a:cxnSpLocks/>
                                                                </wps:cNvCnPr>
                                                                <wps:spPr>
                                                                  <a:xfrm>
                                                                    <a:off x="149240" y="4869745"/>
                                                                    <a:ext cx="296302" cy="12817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607373923" name="圆柱体 1607373923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B333ABE7-DEFE-A011-8318-4A4AD697E112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 rot="5640000">
                                                                    <a:off x="3417266" y="-95479"/>
                                                                    <a:ext cx="1209415" cy="6602878"/>
                                                                  </a:xfrm>
                                                                  <a:prstGeom prst="can">
                                                                    <a:avLst>
                                                                      <a:gd name="adj" fmla="val 60713"/>
                                                                    </a:avLst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1130792038" name="组合 1130792038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072B48A6-A966-BD17-2585-401F25F7AE77}"/>
                                                                  </a:ext>
                                                                </a:extLst>
                                                              </wpg:cNvPr>
                                                              <wpg:cNvGrpSpPr/>
                                                              <wpg:grpSpPr>
                                                                <a:xfrm rot="240000">
                                                                  <a:off x="1198271" y="2376025"/>
                                                                  <a:ext cx="758318" cy="1326887"/>
                                                                  <a:chOff x="1198271" y="2376025"/>
                                                                  <a:chExt cx="758318" cy="1326887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321614654" name="任意多边形: 形状 1321614654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2FF59EF7-DB55-0D7F-ABD4-58749561945E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 rot="5400000">
                                                                    <a:off x="918553" y="2655743"/>
                                                                    <a:ext cx="1317754" cy="758318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1317754"/>
                                                                      <a:gd name="connsiteY0" fmla="*/ 259158 h 711363"/>
                                                                      <a:gd name="connsiteX1" fmla="*/ 0 w 1317754"/>
                                                                      <a:gd name="connsiteY1" fmla="*/ 170795 h 711363"/>
                                                                      <a:gd name="connsiteX2" fmla="*/ 11870 w 1317754"/>
                                                                      <a:gd name="connsiteY2" fmla="*/ 90078 h 711363"/>
                                                                      <a:gd name="connsiteX3" fmla="*/ 50306 w 1317754"/>
                                                                      <a:gd name="connsiteY3" fmla="*/ 5194 h 711363"/>
                                                                      <a:gd name="connsiteX4" fmla="*/ 52389 w 1317754"/>
                                                                      <a:gd name="connsiteY4" fmla="*/ 2563 h 711363"/>
                                                                      <a:gd name="connsiteX5" fmla="*/ 52389 w 1317754"/>
                                                                      <a:gd name="connsiteY5" fmla="*/ 141836 h 711363"/>
                                                                      <a:gd name="connsiteX6" fmla="*/ 155664 w 1317754"/>
                                                                      <a:gd name="connsiteY6" fmla="*/ 366626 h 711363"/>
                                                                      <a:gd name="connsiteX7" fmla="*/ 229504 w 1317754"/>
                                                                      <a:gd name="connsiteY7" fmla="*/ 426128 h 711363"/>
                                                                      <a:gd name="connsiteX8" fmla="*/ 421717 w 1317754"/>
                                                                      <a:gd name="connsiteY8" fmla="*/ 512291 h 711363"/>
                                                                      <a:gd name="connsiteX9" fmla="*/ 657096 w 1317754"/>
                                                                      <a:gd name="connsiteY9" fmla="*/ 543886 h 711363"/>
                                                                      <a:gd name="connsiteX10" fmla="*/ 1261803 w 1317754"/>
                                                                      <a:gd name="connsiteY10" fmla="*/ 141836 h 711363"/>
                                                                      <a:gd name="connsiteX11" fmla="*/ 1261803 w 1317754"/>
                                                                      <a:gd name="connsiteY11" fmla="*/ 0 h 711363"/>
                                                                      <a:gd name="connsiteX12" fmla="*/ 1265916 w 1317754"/>
                                                                      <a:gd name="connsiteY12" fmla="*/ 5194 h 711363"/>
                                                                      <a:gd name="connsiteX13" fmla="*/ 1317754 w 1317754"/>
                                                                      <a:gd name="connsiteY13" fmla="*/ 181213 h 711363"/>
                                                                      <a:gd name="connsiteX14" fmla="*/ 1317754 w 1317754"/>
                                                                      <a:gd name="connsiteY14" fmla="*/ 269576 h 711363"/>
                                                                      <a:gd name="connsiteX15" fmla="*/ 1305884 w 1317754"/>
                                                                      <a:gd name="connsiteY15" fmla="*/ 350293 h 711363"/>
                                                                      <a:gd name="connsiteX16" fmla="*/ 659643 w 1317754"/>
                                                                      <a:gd name="connsiteY16" fmla="*/ 711363 h 711363"/>
                                                                      <a:gd name="connsiteX17" fmla="*/ 526702 w 1317754"/>
                                                                      <a:gd name="connsiteY17" fmla="*/ 702176 h 711363"/>
                                                                      <a:gd name="connsiteX18" fmla="*/ 0 w 1317754"/>
                                                                      <a:gd name="connsiteY18" fmla="*/ 259158 h 711363"/>
                                                                      <a:gd name="connsiteX0" fmla="*/ 2337 w 1317754"/>
                                                                      <a:gd name="connsiteY0" fmla="*/ 344043 h 711363"/>
                                                                      <a:gd name="connsiteX1" fmla="*/ 0 w 1317754"/>
                                                                      <a:gd name="connsiteY1" fmla="*/ 170795 h 711363"/>
                                                                      <a:gd name="connsiteX2" fmla="*/ 11870 w 1317754"/>
                                                                      <a:gd name="connsiteY2" fmla="*/ 90078 h 711363"/>
                                                                      <a:gd name="connsiteX3" fmla="*/ 50306 w 1317754"/>
                                                                      <a:gd name="connsiteY3" fmla="*/ 5194 h 711363"/>
                                                                      <a:gd name="connsiteX4" fmla="*/ 52389 w 1317754"/>
                                                                      <a:gd name="connsiteY4" fmla="*/ 2563 h 711363"/>
                                                                      <a:gd name="connsiteX5" fmla="*/ 52389 w 1317754"/>
                                                                      <a:gd name="connsiteY5" fmla="*/ 141836 h 711363"/>
                                                                      <a:gd name="connsiteX6" fmla="*/ 155664 w 1317754"/>
                                                                      <a:gd name="connsiteY6" fmla="*/ 366626 h 711363"/>
                                                                      <a:gd name="connsiteX7" fmla="*/ 229504 w 1317754"/>
                                                                      <a:gd name="connsiteY7" fmla="*/ 426128 h 711363"/>
                                                                      <a:gd name="connsiteX8" fmla="*/ 421717 w 1317754"/>
                                                                      <a:gd name="connsiteY8" fmla="*/ 512291 h 711363"/>
                                                                      <a:gd name="connsiteX9" fmla="*/ 657096 w 1317754"/>
                                                                      <a:gd name="connsiteY9" fmla="*/ 543886 h 711363"/>
                                                                      <a:gd name="connsiteX10" fmla="*/ 1261803 w 1317754"/>
                                                                      <a:gd name="connsiteY10" fmla="*/ 141836 h 711363"/>
                                                                      <a:gd name="connsiteX11" fmla="*/ 1261803 w 1317754"/>
                                                                      <a:gd name="connsiteY11" fmla="*/ 0 h 711363"/>
                                                                      <a:gd name="connsiteX12" fmla="*/ 1265916 w 1317754"/>
                                                                      <a:gd name="connsiteY12" fmla="*/ 5194 h 711363"/>
                                                                      <a:gd name="connsiteX13" fmla="*/ 1317754 w 1317754"/>
                                                                      <a:gd name="connsiteY13" fmla="*/ 181213 h 711363"/>
                                                                      <a:gd name="connsiteX14" fmla="*/ 1317754 w 1317754"/>
                                                                      <a:gd name="connsiteY14" fmla="*/ 269576 h 711363"/>
                                                                      <a:gd name="connsiteX15" fmla="*/ 1305884 w 1317754"/>
                                                                      <a:gd name="connsiteY15" fmla="*/ 350293 h 711363"/>
                                                                      <a:gd name="connsiteX16" fmla="*/ 659643 w 1317754"/>
                                                                      <a:gd name="connsiteY16" fmla="*/ 711363 h 711363"/>
                                                                      <a:gd name="connsiteX17" fmla="*/ 526702 w 1317754"/>
                                                                      <a:gd name="connsiteY17" fmla="*/ 702176 h 711363"/>
                                                                      <a:gd name="connsiteX18" fmla="*/ 2337 w 1317754"/>
                                                                      <a:gd name="connsiteY18" fmla="*/ 344043 h 711363"/>
                                                                      <a:gd name="connsiteX0" fmla="*/ 2337 w 1317754"/>
                                                                      <a:gd name="connsiteY0" fmla="*/ 344043 h 742566"/>
                                                                      <a:gd name="connsiteX1" fmla="*/ 0 w 1317754"/>
                                                                      <a:gd name="connsiteY1" fmla="*/ 170795 h 742566"/>
                                                                      <a:gd name="connsiteX2" fmla="*/ 11870 w 1317754"/>
                                                                      <a:gd name="connsiteY2" fmla="*/ 90078 h 742566"/>
                                                                      <a:gd name="connsiteX3" fmla="*/ 50306 w 1317754"/>
                                                                      <a:gd name="connsiteY3" fmla="*/ 5194 h 742566"/>
                                                                      <a:gd name="connsiteX4" fmla="*/ 52389 w 1317754"/>
                                                                      <a:gd name="connsiteY4" fmla="*/ 2563 h 742566"/>
                                                                      <a:gd name="connsiteX5" fmla="*/ 52389 w 1317754"/>
                                                                      <a:gd name="connsiteY5" fmla="*/ 141836 h 742566"/>
                                                                      <a:gd name="connsiteX6" fmla="*/ 155664 w 1317754"/>
                                                                      <a:gd name="connsiteY6" fmla="*/ 366626 h 742566"/>
                                                                      <a:gd name="connsiteX7" fmla="*/ 229504 w 1317754"/>
                                                                      <a:gd name="connsiteY7" fmla="*/ 426128 h 742566"/>
                                                                      <a:gd name="connsiteX8" fmla="*/ 421717 w 1317754"/>
                                                                      <a:gd name="connsiteY8" fmla="*/ 512291 h 742566"/>
                                                                      <a:gd name="connsiteX9" fmla="*/ 657096 w 1317754"/>
                                                                      <a:gd name="connsiteY9" fmla="*/ 543886 h 742566"/>
                                                                      <a:gd name="connsiteX10" fmla="*/ 1261803 w 1317754"/>
                                                                      <a:gd name="connsiteY10" fmla="*/ 141836 h 742566"/>
                                                                      <a:gd name="connsiteX11" fmla="*/ 1261803 w 1317754"/>
                                                                      <a:gd name="connsiteY11" fmla="*/ 0 h 742566"/>
                                                                      <a:gd name="connsiteX12" fmla="*/ 1265916 w 1317754"/>
                                                                      <a:gd name="connsiteY12" fmla="*/ 5194 h 742566"/>
                                                                      <a:gd name="connsiteX13" fmla="*/ 1317754 w 1317754"/>
                                                                      <a:gd name="connsiteY13" fmla="*/ 181213 h 742566"/>
                                                                      <a:gd name="connsiteX14" fmla="*/ 1317754 w 1317754"/>
                                                                      <a:gd name="connsiteY14" fmla="*/ 269576 h 742566"/>
                                                                      <a:gd name="connsiteX15" fmla="*/ 1305884 w 1317754"/>
                                                                      <a:gd name="connsiteY15" fmla="*/ 350293 h 742566"/>
                                                                      <a:gd name="connsiteX16" fmla="*/ 659643 w 1317754"/>
                                                                      <a:gd name="connsiteY16" fmla="*/ 711363 h 742566"/>
                                                                      <a:gd name="connsiteX17" fmla="*/ 520592 w 1317754"/>
                                                                      <a:gd name="connsiteY17" fmla="*/ 741896 h 742566"/>
                                                                      <a:gd name="connsiteX18" fmla="*/ 2337 w 1317754"/>
                                                                      <a:gd name="connsiteY18" fmla="*/ 344043 h 742566"/>
                                                                      <a:gd name="connsiteX0" fmla="*/ 2337 w 1317754"/>
                                                                      <a:gd name="connsiteY0" fmla="*/ 344043 h 750541"/>
                                                                      <a:gd name="connsiteX1" fmla="*/ 0 w 1317754"/>
                                                                      <a:gd name="connsiteY1" fmla="*/ 170795 h 750541"/>
                                                                      <a:gd name="connsiteX2" fmla="*/ 11870 w 1317754"/>
                                                                      <a:gd name="connsiteY2" fmla="*/ 90078 h 750541"/>
                                                                      <a:gd name="connsiteX3" fmla="*/ 50306 w 1317754"/>
                                                                      <a:gd name="connsiteY3" fmla="*/ 5194 h 750541"/>
                                                                      <a:gd name="connsiteX4" fmla="*/ 52389 w 1317754"/>
                                                                      <a:gd name="connsiteY4" fmla="*/ 2563 h 750541"/>
                                                                      <a:gd name="connsiteX5" fmla="*/ 52389 w 1317754"/>
                                                                      <a:gd name="connsiteY5" fmla="*/ 141836 h 750541"/>
                                                                      <a:gd name="connsiteX6" fmla="*/ 155664 w 1317754"/>
                                                                      <a:gd name="connsiteY6" fmla="*/ 366626 h 750541"/>
                                                                      <a:gd name="connsiteX7" fmla="*/ 229504 w 1317754"/>
                                                                      <a:gd name="connsiteY7" fmla="*/ 426128 h 750541"/>
                                                                      <a:gd name="connsiteX8" fmla="*/ 421717 w 1317754"/>
                                                                      <a:gd name="connsiteY8" fmla="*/ 512291 h 750541"/>
                                                                      <a:gd name="connsiteX9" fmla="*/ 657096 w 1317754"/>
                                                                      <a:gd name="connsiteY9" fmla="*/ 543886 h 750541"/>
                                                                      <a:gd name="connsiteX10" fmla="*/ 1261803 w 1317754"/>
                                                                      <a:gd name="connsiteY10" fmla="*/ 141836 h 750541"/>
                                                                      <a:gd name="connsiteX11" fmla="*/ 1261803 w 1317754"/>
                                                                      <a:gd name="connsiteY11" fmla="*/ 0 h 750541"/>
                                                                      <a:gd name="connsiteX12" fmla="*/ 1265916 w 1317754"/>
                                                                      <a:gd name="connsiteY12" fmla="*/ 5194 h 750541"/>
                                                                      <a:gd name="connsiteX13" fmla="*/ 1317754 w 1317754"/>
                                                                      <a:gd name="connsiteY13" fmla="*/ 181213 h 750541"/>
                                                                      <a:gd name="connsiteX14" fmla="*/ 1317754 w 1317754"/>
                                                                      <a:gd name="connsiteY14" fmla="*/ 269576 h 750541"/>
                                                                      <a:gd name="connsiteX15" fmla="*/ 1305884 w 1317754"/>
                                                                      <a:gd name="connsiteY15" fmla="*/ 350293 h 750541"/>
                                                                      <a:gd name="connsiteX16" fmla="*/ 663702 w 1317754"/>
                                                                      <a:gd name="connsiteY16" fmla="*/ 750541 h 750541"/>
                                                                      <a:gd name="connsiteX17" fmla="*/ 520592 w 1317754"/>
                                                                      <a:gd name="connsiteY17" fmla="*/ 741896 h 750541"/>
                                                                      <a:gd name="connsiteX18" fmla="*/ 2337 w 1317754"/>
                                                                      <a:gd name="connsiteY18" fmla="*/ 344043 h 750541"/>
                                                                      <a:gd name="connsiteX0" fmla="*/ 2337 w 1317754"/>
                                                                      <a:gd name="connsiteY0" fmla="*/ 344043 h 750541"/>
                                                                      <a:gd name="connsiteX1" fmla="*/ 0 w 1317754"/>
                                                                      <a:gd name="connsiteY1" fmla="*/ 170795 h 750541"/>
                                                                      <a:gd name="connsiteX2" fmla="*/ 11870 w 1317754"/>
                                                                      <a:gd name="connsiteY2" fmla="*/ 90078 h 750541"/>
                                                                      <a:gd name="connsiteX3" fmla="*/ 50306 w 1317754"/>
                                                                      <a:gd name="connsiteY3" fmla="*/ 5194 h 750541"/>
                                                                      <a:gd name="connsiteX4" fmla="*/ 52389 w 1317754"/>
                                                                      <a:gd name="connsiteY4" fmla="*/ 2563 h 750541"/>
                                                                      <a:gd name="connsiteX5" fmla="*/ 52389 w 1317754"/>
                                                                      <a:gd name="connsiteY5" fmla="*/ 141836 h 750541"/>
                                                                      <a:gd name="connsiteX6" fmla="*/ 155664 w 1317754"/>
                                                                      <a:gd name="connsiteY6" fmla="*/ 366626 h 750541"/>
                                                                      <a:gd name="connsiteX7" fmla="*/ 229504 w 1317754"/>
                                                                      <a:gd name="connsiteY7" fmla="*/ 426128 h 750541"/>
                                                                      <a:gd name="connsiteX8" fmla="*/ 421717 w 1317754"/>
                                                                      <a:gd name="connsiteY8" fmla="*/ 512291 h 750541"/>
                                                                      <a:gd name="connsiteX9" fmla="*/ 657096 w 1317754"/>
                                                                      <a:gd name="connsiteY9" fmla="*/ 543886 h 750541"/>
                                                                      <a:gd name="connsiteX10" fmla="*/ 1261803 w 1317754"/>
                                                                      <a:gd name="connsiteY10" fmla="*/ 141836 h 750541"/>
                                                                      <a:gd name="connsiteX11" fmla="*/ 1261803 w 1317754"/>
                                                                      <a:gd name="connsiteY11" fmla="*/ 0 h 750541"/>
                                                                      <a:gd name="connsiteX12" fmla="*/ 1265916 w 1317754"/>
                                                                      <a:gd name="connsiteY12" fmla="*/ 5194 h 750541"/>
                                                                      <a:gd name="connsiteX13" fmla="*/ 1317754 w 1317754"/>
                                                                      <a:gd name="connsiteY13" fmla="*/ 181213 h 750541"/>
                                                                      <a:gd name="connsiteX14" fmla="*/ 1317754 w 1317754"/>
                                                                      <a:gd name="connsiteY14" fmla="*/ 269576 h 750541"/>
                                                                      <a:gd name="connsiteX15" fmla="*/ 1308548 w 1317754"/>
                                                                      <a:gd name="connsiteY15" fmla="*/ 401987 h 750541"/>
                                                                      <a:gd name="connsiteX16" fmla="*/ 663702 w 1317754"/>
                                                                      <a:gd name="connsiteY16" fmla="*/ 750541 h 750541"/>
                                                                      <a:gd name="connsiteX17" fmla="*/ 520592 w 1317754"/>
                                                                      <a:gd name="connsiteY17" fmla="*/ 741896 h 750541"/>
                                                                      <a:gd name="connsiteX18" fmla="*/ 2337 w 1317754"/>
                                                                      <a:gd name="connsiteY18" fmla="*/ 344043 h 750541"/>
                                                                      <a:gd name="connsiteX0" fmla="*/ 2337 w 1317754"/>
                                                                      <a:gd name="connsiteY0" fmla="*/ 344043 h 750541"/>
                                                                      <a:gd name="connsiteX1" fmla="*/ 0 w 1317754"/>
                                                                      <a:gd name="connsiteY1" fmla="*/ 170795 h 750541"/>
                                                                      <a:gd name="connsiteX2" fmla="*/ 11870 w 1317754"/>
                                                                      <a:gd name="connsiteY2" fmla="*/ 90078 h 750541"/>
                                                                      <a:gd name="connsiteX3" fmla="*/ 50306 w 1317754"/>
                                                                      <a:gd name="connsiteY3" fmla="*/ 5194 h 750541"/>
                                                                      <a:gd name="connsiteX4" fmla="*/ 52389 w 1317754"/>
                                                                      <a:gd name="connsiteY4" fmla="*/ 2563 h 750541"/>
                                                                      <a:gd name="connsiteX5" fmla="*/ 52389 w 1317754"/>
                                                                      <a:gd name="connsiteY5" fmla="*/ 141836 h 750541"/>
                                                                      <a:gd name="connsiteX6" fmla="*/ 155664 w 1317754"/>
                                                                      <a:gd name="connsiteY6" fmla="*/ 366626 h 750541"/>
                                                                      <a:gd name="connsiteX7" fmla="*/ 229504 w 1317754"/>
                                                                      <a:gd name="connsiteY7" fmla="*/ 426128 h 750541"/>
                                                                      <a:gd name="connsiteX8" fmla="*/ 421717 w 1317754"/>
                                                                      <a:gd name="connsiteY8" fmla="*/ 512291 h 750541"/>
                                                                      <a:gd name="connsiteX9" fmla="*/ 657096 w 1317754"/>
                                                                      <a:gd name="connsiteY9" fmla="*/ 543886 h 750541"/>
                                                                      <a:gd name="connsiteX10" fmla="*/ 1261803 w 1317754"/>
                                                                      <a:gd name="connsiteY10" fmla="*/ 141836 h 750541"/>
                                                                      <a:gd name="connsiteX11" fmla="*/ 1261803 w 1317754"/>
                                                                      <a:gd name="connsiteY11" fmla="*/ 0 h 750541"/>
                                                                      <a:gd name="connsiteX12" fmla="*/ 1265916 w 1317754"/>
                                                                      <a:gd name="connsiteY12" fmla="*/ 5194 h 750541"/>
                                                                      <a:gd name="connsiteX13" fmla="*/ 1317754 w 1317754"/>
                                                                      <a:gd name="connsiteY13" fmla="*/ 181213 h 750541"/>
                                                                      <a:gd name="connsiteX14" fmla="*/ 1317754 w 1317754"/>
                                                                      <a:gd name="connsiteY14" fmla="*/ 269576 h 750541"/>
                                                                      <a:gd name="connsiteX15" fmla="*/ 1305653 w 1317754"/>
                                                                      <a:gd name="connsiteY15" fmla="*/ 424949 h 750541"/>
                                                                      <a:gd name="connsiteX16" fmla="*/ 663702 w 1317754"/>
                                                                      <a:gd name="connsiteY16" fmla="*/ 750541 h 750541"/>
                                                                      <a:gd name="connsiteX17" fmla="*/ 520592 w 1317754"/>
                                                                      <a:gd name="connsiteY17" fmla="*/ 741896 h 750541"/>
                                                                      <a:gd name="connsiteX18" fmla="*/ 2337 w 1317754"/>
                                                                      <a:gd name="connsiteY18" fmla="*/ 344043 h 750541"/>
                                                                      <a:gd name="connsiteX0" fmla="*/ 2337 w 1317754"/>
                                                                      <a:gd name="connsiteY0" fmla="*/ 344043 h 750541"/>
                                                                      <a:gd name="connsiteX1" fmla="*/ 0 w 1317754"/>
                                                                      <a:gd name="connsiteY1" fmla="*/ 170795 h 750541"/>
                                                                      <a:gd name="connsiteX2" fmla="*/ 11870 w 1317754"/>
                                                                      <a:gd name="connsiteY2" fmla="*/ 90078 h 750541"/>
                                                                      <a:gd name="connsiteX3" fmla="*/ 50306 w 1317754"/>
                                                                      <a:gd name="connsiteY3" fmla="*/ 5194 h 750541"/>
                                                                      <a:gd name="connsiteX4" fmla="*/ 52389 w 1317754"/>
                                                                      <a:gd name="connsiteY4" fmla="*/ 2563 h 750541"/>
                                                                      <a:gd name="connsiteX5" fmla="*/ 52389 w 1317754"/>
                                                                      <a:gd name="connsiteY5" fmla="*/ 141836 h 750541"/>
                                                                      <a:gd name="connsiteX6" fmla="*/ 155664 w 1317754"/>
                                                                      <a:gd name="connsiteY6" fmla="*/ 366626 h 750541"/>
                                                                      <a:gd name="connsiteX7" fmla="*/ 229504 w 1317754"/>
                                                                      <a:gd name="connsiteY7" fmla="*/ 426128 h 750541"/>
                                                                      <a:gd name="connsiteX8" fmla="*/ 421717 w 1317754"/>
                                                                      <a:gd name="connsiteY8" fmla="*/ 512291 h 750541"/>
                                                                      <a:gd name="connsiteX9" fmla="*/ 657096 w 1317754"/>
                                                                      <a:gd name="connsiteY9" fmla="*/ 543886 h 750541"/>
                                                                      <a:gd name="connsiteX10" fmla="*/ 1261803 w 1317754"/>
                                                                      <a:gd name="connsiteY10" fmla="*/ 141836 h 750541"/>
                                                                      <a:gd name="connsiteX11" fmla="*/ 1261803 w 1317754"/>
                                                                      <a:gd name="connsiteY11" fmla="*/ 0 h 750541"/>
                                                                      <a:gd name="connsiteX12" fmla="*/ 1265916 w 1317754"/>
                                                                      <a:gd name="connsiteY12" fmla="*/ 5194 h 750541"/>
                                                                      <a:gd name="connsiteX13" fmla="*/ 1317754 w 1317754"/>
                                                                      <a:gd name="connsiteY13" fmla="*/ 181213 h 750541"/>
                                                                      <a:gd name="connsiteX14" fmla="*/ 1317754 w 1317754"/>
                                                                      <a:gd name="connsiteY14" fmla="*/ 269576 h 750541"/>
                                                                      <a:gd name="connsiteX15" fmla="*/ 1304151 w 1317754"/>
                                                                      <a:gd name="connsiteY15" fmla="*/ 435395 h 750541"/>
                                                                      <a:gd name="connsiteX16" fmla="*/ 663702 w 1317754"/>
                                                                      <a:gd name="connsiteY16" fmla="*/ 750541 h 750541"/>
                                                                      <a:gd name="connsiteX17" fmla="*/ 520592 w 1317754"/>
                                                                      <a:gd name="connsiteY17" fmla="*/ 741896 h 750541"/>
                                                                      <a:gd name="connsiteX18" fmla="*/ 2337 w 1317754"/>
                                                                      <a:gd name="connsiteY18" fmla="*/ 344043 h 750541"/>
                                                                      <a:gd name="connsiteX0" fmla="*/ 2337 w 1317754"/>
                                                                      <a:gd name="connsiteY0" fmla="*/ 344043 h 761862"/>
                                                                      <a:gd name="connsiteX1" fmla="*/ 0 w 1317754"/>
                                                                      <a:gd name="connsiteY1" fmla="*/ 170795 h 761862"/>
                                                                      <a:gd name="connsiteX2" fmla="*/ 11870 w 1317754"/>
                                                                      <a:gd name="connsiteY2" fmla="*/ 90078 h 761862"/>
                                                                      <a:gd name="connsiteX3" fmla="*/ 50306 w 1317754"/>
                                                                      <a:gd name="connsiteY3" fmla="*/ 5194 h 761862"/>
                                                                      <a:gd name="connsiteX4" fmla="*/ 52389 w 1317754"/>
                                                                      <a:gd name="connsiteY4" fmla="*/ 2563 h 761862"/>
                                                                      <a:gd name="connsiteX5" fmla="*/ 52389 w 1317754"/>
                                                                      <a:gd name="connsiteY5" fmla="*/ 141836 h 761862"/>
                                                                      <a:gd name="connsiteX6" fmla="*/ 155664 w 1317754"/>
                                                                      <a:gd name="connsiteY6" fmla="*/ 366626 h 761862"/>
                                                                      <a:gd name="connsiteX7" fmla="*/ 229504 w 1317754"/>
                                                                      <a:gd name="connsiteY7" fmla="*/ 426128 h 761862"/>
                                                                      <a:gd name="connsiteX8" fmla="*/ 421717 w 1317754"/>
                                                                      <a:gd name="connsiteY8" fmla="*/ 512291 h 761862"/>
                                                                      <a:gd name="connsiteX9" fmla="*/ 657096 w 1317754"/>
                                                                      <a:gd name="connsiteY9" fmla="*/ 543886 h 761862"/>
                                                                      <a:gd name="connsiteX10" fmla="*/ 1261803 w 1317754"/>
                                                                      <a:gd name="connsiteY10" fmla="*/ 141836 h 761862"/>
                                                                      <a:gd name="connsiteX11" fmla="*/ 1261803 w 1317754"/>
                                                                      <a:gd name="connsiteY11" fmla="*/ 0 h 761862"/>
                                                                      <a:gd name="connsiteX12" fmla="*/ 1265916 w 1317754"/>
                                                                      <a:gd name="connsiteY12" fmla="*/ 5194 h 761862"/>
                                                                      <a:gd name="connsiteX13" fmla="*/ 1317754 w 1317754"/>
                                                                      <a:gd name="connsiteY13" fmla="*/ 181213 h 761862"/>
                                                                      <a:gd name="connsiteX14" fmla="*/ 1317754 w 1317754"/>
                                                                      <a:gd name="connsiteY14" fmla="*/ 269576 h 761862"/>
                                                                      <a:gd name="connsiteX15" fmla="*/ 1304151 w 1317754"/>
                                                                      <a:gd name="connsiteY15" fmla="*/ 435395 h 761862"/>
                                                                      <a:gd name="connsiteX16" fmla="*/ 663702 w 1317754"/>
                                                                      <a:gd name="connsiteY16" fmla="*/ 750541 h 761862"/>
                                                                      <a:gd name="connsiteX17" fmla="*/ 521551 w 1317754"/>
                                                                      <a:gd name="connsiteY17" fmla="*/ 760506 h 761862"/>
                                                                      <a:gd name="connsiteX18" fmla="*/ 2337 w 1317754"/>
                                                                      <a:gd name="connsiteY18" fmla="*/ 344043 h 761862"/>
                                                                      <a:gd name="connsiteX0" fmla="*/ 2337 w 1317754"/>
                                                                      <a:gd name="connsiteY0" fmla="*/ 344043 h 771001"/>
                                                                      <a:gd name="connsiteX1" fmla="*/ 0 w 1317754"/>
                                                                      <a:gd name="connsiteY1" fmla="*/ 170795 h 771001"/>
                                                                      <a:gd name="connsiteX2" fmla="*/ 11870 w 1317754"/>
                                                                      <a:gd name="connsiteY2" fmla="*/ 90078 h 771001"/>
                                                                      <a:gd name="connsiteX3" fmla="*/ 50306 w 1317754"/>
                                                                      <a:gd name="connsiteY3" fmla="*/ 5194 h 771001"/>
                                                                      <a:gd name="connsiteX4" fmla="*/ 52389 w 1317754"/>
                                                                      <a:gd name="connsiteY4" fmla="*/ 2563 h 771001"/>
                                                                      <a:gd name="connsiteX5" fmla="*/ 52389 w 1317754"/>
                                                                      <a:gd name="connsiteY5" fmla="*/ 141836 h 771001"/>
                                                                      <a:gd name="connsiteX6" fmla="*/ 155664 w 1317754"/>
                                                                      <a:gd name="connsiteY6" fmla="*/ 366626 h 771001"/>
                                                                      <a:gd name="connsiteX7" fmla="*/ 229504 w 1317754"/>
                                                                      <a:gd name="connsiteY7" fmla="*/ 426128 h 771001"/>
                                                                      <a:gd name="connsiteX8" fmla="*/ 421717 w 1317754"/>
                                                                      <a:gd name="connsiteY8" fmla="*/ 512291 h 771001"/>
                                                                      <a:gd name="connsiteX9" fmla="*/ 657096 w 1317754"/>
                                                                      <a:gd name="connsiteY9" fmla="*/ 543886 h 771001"/>
                                                                      <a:gd name="connsiteX10" fmla="*/ 1261803 w 1317754"/>
                                                                      <a:gd name="connsiteY10" fmla="*/ 141836 h 771001"/>
                                                                      <a:gd name="connsiteX11" fmla="*/ 1261803 w 1317754"/>
                                                                      <a:gd name="connsiteY11" fmla="*/ 0 h 771001"/>
                                                                      <a:gd name="connsiteX12" fmla="*/ 1265916 w 1317754"/>
                                                                      <a:gd name="connsiteY12" fmla="*/ 5194 h 771001"/>
                                                                      <a:gd name="connsiteX13" fmla="*/ 1317754 w 1317754"/>
                                                                      <a:gd name="connsiteY13" fmla="*/ 181213 h 771001"/>
                                                                      <a:gd name="connsiteX14" fmla="*/ 1317754 w 1317754"/>
                                                                      <a:gd name="connsiteY14" fmla="*/ 269576 h 771001"/>
                                                                      <a:gd name="connsiteX15" fmla="*/ 1304151 w 1317754"/>
                                                                      <a:gd name="connsiteY15" fmla="*/ 435395 h 771001"/>
                                                                      <a:gd name="connsiteX16" fmla="*/ 668836 w 1317754"/>
                                                                      <a:gd name="connsiteY16" fmla="*/ 771001 h 771001"/>
                                                                      <a:gd name="connsiteX17" fmla="*/ 521551 w 1317754"/>
                                                                      <a:gd name="connsiteY17" fmla="*/ 760506 h 771001"/>
                                                                      <a:gd name="connsiteX18" fmla="*/ 2337 w 1317754"/>
                                                                      <a:gd name="connsiteY18" fmla="*/ 344043 h 771001"/>
                                                                      <a:gd name="connsiteX0" fmla="*/ 2337 w 1317754"/>
                                                                      <a:gd name="connsiteY0" fmla="*/ 344043 h 771001"/>
                                                                      <a:gd name="connsiteX1" fmla="*/ 0 w 1317754"/>
                                                                      <a:gd name="connsiteY1" fmla="*/ 170795 h 771001"/>
                                                                      <a:gd name="connsiteX2" fmla="*/ 11870 w 1317754"/>
                                                                      <a:gd name="connsiteY2" fmla="*/ 90078 h 771001"/>
                                                                      <a:gd name="connsiteX3" fmla="*/ 50306 w 1317754"/>
                                                                      <a:gd name="connsiteY3" fmla="*/ 5194 h 771001"/>
                                                                      <a:gd name="connsiteX4" fmla="*/ 52389 w 1317754"/>
                                                                      <a:gd name="connsiteY4" fmla="*/ 2563 h 771001"/>
                                                                      <a:gd name="connsiteX5" fmla="*/ 52389 w 1317754"/>
                                                                      <a:gd name="connsiteY5" fmla="*/ 141836 h 771001"/>
                                                                      <a:gd name="connsiteX6" fmla="*/ 155664 w 1317754"/>
                                                                      <a:gd name="connsiteY6" fmla="*/ 366626 h 771001"/>
                                                                      <a:gd name="connsiteX7" fmla="*/ 229504 w 1317754"/>
                                                                      <a:gd name="connsiteY7" fmla="*/ 426128 h 771001"/>
                                                                      <a:gd name="connsiteX8" fmla="*/ 421717 w 1317754"/>
                                                                      <a:gd name="connsiteY8" fmla="*/ 512291 h 771001"/>
                                                                      <a:gd name="connsiteX9" fmla="*/ 657096 w 1317754"/>
                                                                      <a:gd name="connsiteY9" fmla="*/ 543886 h 771001"/>
                                                                      <a:gd name="connsiteX10" fmla="*/ 1261803 w 1317754"/>
                                                                      <a:gd name="connsiteY10" fmla="*/ 141836 h 771001"/>
                                                                      <a:gd name="connsiteX11" fmla="*/ 1261803 w 1317754"/>
                                                                      <a:gd name="connsiteY11" fmla="*/ 0 h 771001"/>
                                                                      <a:gd name="connsiteX12" fmla="*/ 1265916 w 1317754"/>
                                                                      <a:gd name="connsiteY12" fmla="*/ 5194 h 771001"/>
                                                                      <a:gd name="connsiteX13" fmla="*/ 1317754 w 1317754"/>
                                                                      <a:gd name="connsiteY13" fmla="*/ 181213 h 771001"/>
                                                                      <a:gd name="connsiteX14" fmla="*/ 1317754 w 1317754"/>
                                                                      <a:gd name="connsiteY14" fmla="*/ 269576 h 771001"/>
                                                                      <a:gd name="connsiteX15" fmla="*/ 1304151 w 1317754"/>
                                                                      <a:gd name="connsiteY15" fmla="*/ 435395 h 771001"/>
                                                                      <a:gd name="connsiteX16" fmla="*/ 668836 w 1317754"/>
                                                                      <a:gd name="connsiteY16" fmla="*/ 771001 h 771001"/>
                                                                      <a:gd name="connsiteX17" fmla="*/ 513523 w 1317754"/>
                                                                      <a:gd name="connsiteY17" fmla="*/ 763008 h 771001"/>
                                                                      <a:gd name="connsiteX18" fmla="*/ 2337 w 1317754"/>
                                                                      <a:gd name="connsiteY18" fmla="*/ 344043 h 771001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  <a:cxn ang="0">
                                                                        <a:pos x="connsiteX6" y="connsiteY6"/>
                                                                      </a:cxn>
                                                                      <a:cxn ang="0">
                                                                        <a:pos x="connsiteX7" y="connsiteY7"/>
                                                                      </a:cxn>
                                                                      <a:cxn ang="0">
                                                                        <a:pos x="connsiteX8" y="connsiteY8"/>
                                                                      </a:cxn>
                                                                      <a:cxn ang="0">
                                                                        <a:pos x="connsiteX9" y="connsiteY9"/>
                                                                      </a:cxn>
                                                                      <a:cxn ang="0">
                                                                        <a:pos x="connsiteX10" y="connsiteY10"/>
                                                                      </a:cxn>
                                                                      <a:cxn ang="0">
                                                                        <a:pos x="connsiteX11" y="connsiteY11"/>
                                                                      </a:cxn>
                                                                      <a:cxn ang="0">
                                                                        <a:pos x="connsiteX12" y="connsiteY12"/>
                                                                      </a:cxn>
                                                                      <a:cxn ang="0">
                                                                        <a:pos x="connsiteX13" y="connsiteY13"/>
                                                                      </a:cxn>
                                                                      <a:cxn ang="0">
                                                                        <a:pos x="connsiteX14" y="connsiteY14"/>
                                                                      </a:cxn>
                                                                      <a:cxn ang="0">
                                                                        <a:pos x="connsiteX15" y="connsiteY15"/>
                                                                      </a:cxn>
                                                                      <a:cxn ang="0">
                                                                        <a:pos x="connsiteX16" y="connsiteY16"/>
                                                                      </a:cxn>
                                                                      <a:cxn ang="0">
                                                                        <a:pos x="connsiteX17" y="connsiteY17"/>
                                                                      </a:cxn>
                                                                      <a:cxn ang="0">
                                                                        <a:pos x="connsiteX18" y="connsiteY18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317754" h="771001">
                                                                        <a:moveTo>
                                                                          <a:pt x="2337" y="344043"/>
                                                                        </a:moveTo>
                                                                        <a:lnTo>
                                                                          <a:pt x="0" y="170795"/>
                                                                        </a:lnTo>
                                                                        <a:lnTo>
                                                                          <a:pt x="11870" y="90078"/>
                                                                        </a:lnTo>
                                                                        <a:cubicBezTo>
                                                                          <a:pt x="20657" y="60641"/>
                                                                          <a:pt x="33616" y="32245"/>
                                                                          <a:pt x="50306" y="5194"/>
                                                                        </a:cubicBezTo>
                                                                        <a:lnTo>
                                                                          <a:pt x="52389" y="2563"/>
                                                                        </a:lnTo>
                                                                        <a:lnTo>
                                                                          <a:pt x="52389" y="141836"/>
                                                                        </a:lnTo>
                                                                        <a:cubicBezTo>
                                                                          <a:pt x="52389" y="225103"/>
                                                                          <a:pt x="90461" y="302458"/>
                                                                          <a:pt x="155664" y="366626"/>
                                                                        </a:cubicBezTo>
                                                                        <a:cubicBezTo>
                                                                          <a:pt x="177398" y="388015"/>
                                                                          <a:pt x="202146" y="407939"/>
                                                                          <a:pt x="229504" y="426128"/>
                                                                        </a:cubicBezTo>
                                                                        <a:cubicBezTo>
                                                                          <a:pt x="284219" y="462506"/>
                                                                          <a:pt x="349371" y="491946"/>
                                                                          <a:pt x="421717" y="512291"/>
                                                                        </a:cubicBezTo>
                                                                        <a:cubicBezTo>
                                                                          <a:pt x="494063" y="532636"/>
                                                                          <a:pt x="573604" y="543886"/>
                                                                          <a:pt x="657096" y="543886"/>
                                                                        </a:cubicBezTo>
                                                                        <a:cubicBezTo>
                                                                          <a:pt x="991066" y="543886"/>
                                                                          <a:pt x="1261803" y="363882"/>
                                                                          <a:pt x="1261803" y="141836"/>
                                                                        </a:cubicBezTo>
                                                                        <a:lnTo>
                                                                          <a:pt x="1261803" y="0"/>
                                                                        </a:lnTo>
                                                                        <a:lnTo>
                                                                          <a:pt x="1265916" y="5194"/>
                                                                        </a:lnTo>
                                                                        <a:cubicBezTo>
                                                                          <a:pt x="1299296" y="59296"/>
                                                                          <a:pt x="1317754" y="118777"/>
                                                                          <a:pt x="1317754" y="181213"/>
                                                                        </a:cubicBezTo>
                                                                        <a:lnTo>
                                                                          <a:pt x="1317754" y="269576"/>
                                                                        </a:lnTo>
                                                                        <a:lnTo>
                                                                          <a:pt x="1304151" y="435395"/>
                                                                        </a:lnTo>
                                                                        <a:cubicBezTo>
                                                                          <a:pt x="1242642" y="641457"/>
                                                                          <a:pt x="987608" y="771001"/>
                                                                          <a:pt x="668836" y="771001"/>
                                                                        </a:cubicBezTo>
                                                                        <a:cubicBezTo>
                                                                          <a:pt x="623297" y="771001"/>
                                                                          <a:pt x="556464" y="769031"/>
                                                                          <a:pt x="513523" y="763008"/>
                                                                        </a:cubicBezTo>
                                                                        <a:cubicBezTo>
                                                                          <a:pt x="212935" y="720841"/>
                                                                          <a:pt x="2337" y="562571"/>
                                                                          <a:pt x="2337" y="344043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wrap="square"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6601099" name="弧形 2089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9CB0D9FB-4820-051E-C841-08685323798D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366643" y="2385639"/>
                                                                    <a:ext cx="419498" cy="1317273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415200 w 857500"/>
                                                                      <a:gd name="connsiteY0" fmla="*/ 1317426 h 1317755"/>
                                                                      <a:gd name="connsiteX1" fmla="*/ 1 w 857500"/>
                                                                      <a:gd name="connsiteY1" fmla="*/ 657478 h 1317755"/>
                                                                      <a:gd name="connsiteX2" fmla="*/ 419498 w 857500"/>
                                                                      <a:gd name="connsiteY2" fmla="*/ 153 h 1317755"/>
                                                                      <a:gd name="connsiteX3" fmla="*/ 428750 w 857500"/>
                                                                      <a:gd name="connsiteY3" fmla="*/ 658878 h 1317755"/>
                                                                      <a:gd name="connsiteX4" fmla="*/ 415200 w 857500"/>
                                                                      <a:gd name="connsiteY4" fmla="*/ 1317426 h 1317755"/>
                                                                      <a:gd name="connsiteX0" fmla="*/ 415200 w 857500"/>
                                                                      <a:gd name="connsiteY0" fmla="*/ 1317426 h 1317755"/>
                                                                      <a:gd name="connsiteX1" fmla="*/ 1 w 857500"/>
                                                                      <a:gd name="connsiteY1" fmla="*/ 657478 h 1317755"/>
                                                                      <a:gd name="connsiteX2" fmla="*/ 419498 w 857500"/>
                                                                      <a:gd name="connsiteY2" fmla="*/ 153 h 1317755"/>
                                                                      <a:gd name="connsiteX0" fmla="*/ 415200 w 419498"/>
                                                                      <a:gd name="connsiteY0" fmla="*/ 1317273 h 1317273"/>
                                                                      <a:gd name="connsiteX1" fmla="*/ 1 w 419498"/>
                                                                      <a:gd name="connsiteY1" fmla="*/ 657325 h 1317273"/>
                                                                      <a:gd name="connsiteX2" fmla="*/ 419498 w 419498"/>
                                                                      <a:gd name="connsiteY2" fmla="*/ 0 h 1317273"/>
                                                                      <a:gd name="connsiteX3" fmla="*/ 415200 w 419498"/>
                                                                      <a:gd name="connsiteY3" fmla="*/ 1317273 h 1317273"/>
                                                                      <a:gd name="connsiteX0" fmla="*/ 415200 w 419498"/>
                                                                      <a:gd name="connsiteY0" fmla="*/ 1317273 h 1317273"/>
                                                                      <a:gd name="connsiteX1" fmla="*/ 1 w 419498"/>
                                                                      <a:gd name="connsiteY1" fmla="*/ 657325 h 1317273"/>
                                                                      <a:gd name="connsiteX2" fmla="*/ 419498 w 419498"/>
                                                                      <a:gd name="connsiteY2" fmla="*/ 0 h 1317273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419498" h="1317273" stroke="0" extrusionOk="0">
                                                                        <a:moveTo>
                                                                          <a:pt x="415200" y="1317273"/>
                                                                        </a:moveTo>
                                                                        <a:cubicBezTo>
                                                                          <a:pt x="183446" y="1306012"/>
                                                                          <a:pt x="-492" y="1013648"/>
                                                                          <a:pt x="1" y="657325"/>
                                                                        </a:cubicBezTo>
                                                                        <a:cubicBezTo>
                                                                          <a:pt x="496" y="299522"/>
                                                                          <a:pt x="186720" y="7721"/>
                                                                          <a:pt x="419498" y="0"/>
                                                                        </a:cubicBezTo>
                                                                        <a:cubicBezTo>
                                                                          <a:pt x="418065" y="439091"/>
                                                                          <a:pt x="416633" y="878182"/>
                                                                          <a:pt x="415200" y="1317273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  <a:path w="419498" h="1317273" fill="none">
                                                                        <a:moveTo>
                                                                          <a:pt x="415200" y="1317273"/>
                                                                        </a:moveTo>
                                                                        <a:cubicBezTo>
                                                                          <a:pt x="183446" y="1306012"/>
                                                                          <a:pt x="-492" y="1013648"/>
                                                                          <a:pt x="1" y="657325"/>
                                                                        </a:cubicBezTo>
                                                                        <a:cubicBezTo>
                                                                          <a:pt x="496" y="299522"/>
                                                                          <a:pt x="186720" y="7721"/>
                                                                          <a:pt x="419498" y="0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ln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980057439" name="组合 980057439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7660A4A6-DF07-0C0F-2AA0-B2CEF42493F5}"/>
                                                                  </a:ext>
                                                                </a:extLst>
                                                              </wpg:cNvPr>
                                                              <wpg:cNvGrpSpPr/>
                                                              <wpg:grpSpPr>
                                                                <a:xfrm rot="240000">
                                                                  <a:off x="5785970" y="2705180"/>
                                                                  <a:ext cx="758318" cy="1318748"/>
                                                                  <a:chOff x="5785970" y="2705180"/>
                                                                  <a:chExt cx="758318" cy="1318748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182697846" name="任意多边形: 形状 1182697846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8A9CDFFE-605C-8CD9-ADA7-58A12467F8BD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 rot="5400000">
                                                                    <a:off x="5506252" y="2985892"/>
                                                                    <a:ext cx="1317754" cy="758318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1317754"/>
                                                                      <a:gd name="connsiteY0" fmla="*/ 259158 h 711363"/>
                                                                      <a:gd name="connsiteX1" fmla="*/ 0 w 1317754"/>
                                                                      <a:gd name="connsiteY1" fmla="*/ 170795 h 711363"/>
                                                                      <a:gd name="connsiteX2" fmla="*/ 11870 w 1317754"/>
                                                                      <a:gd name="connsiteY2" fmla="*/ 90078 h 711363"/>
                                                                      <a:gd name="connsiteX3" fmla="*/ 50306 w 1317754"/>
                                                                      <a:gd name="connsiteY3" fmla="*/ 5194 h 711363"/>
                                                                      <a:gd name="connsiteX4" fmla="*/ 52389 w 1317754"/>
                                                                      <a:gd name="connsiteY4" fmla="*/ 2563 h 711363"/>
                                                                      <a:gd name="connsiteX5" fmla="*/ 52389 w 1317754"/>
                                                                      <a:gd name="connsiteY5" fmla="*/ 141836 h 711363"/>
                                                                      <a:gd name="connsiteX6" fmla="*/ 155664 w 1317754"/>
                                                                      <a:gd name="connsiteY6" fmla="*/ 366626 h 711363"/>
                                                                      <a:gd name="connsiteX7" fmla="*/ 229504 w 1317754"/>
                                                                      <a:gd name="connsiteY7" fmla="*/ 426128 h 711363"/>
                                                                      <a:gd name="connsiteX8" fmla="*/ 421717 w 1317754"/>
                                                                      <a:gd name="connsiteY8" fmla="*/ 512291 h 711363"/>
                                                                      <a:gd name="connsiteX9" fmla="*/ 657096 w 1317754"/>
                                                                      <a:gd name="connsiteY9" fmla="*/ 543886 h 711363"/>
                                                                      <a:gd name="connsiteX10" fmla="*/ 1261803 w 1317754"/>
                                                                      <a:gd name="connsiteY10" fmla="*/ 141836 h 711363"/>
                                                                      <a:gd name="connsiteX11" fmla="*/ 1261803 w 1317754"/>
                                                                      <a:gd name="connsiteY11" fmla="*/ 0 h 711363"/>
                                                                      <a:gd name="connsiteX12" fmla="*/ 1265916 w 1317754"/>
                                                                      <a:gd name="connsiteY12" fmla="*/ 5194 h 711363"/>
                                                                      <a:gd name="connsiteX13" fmla="*/ 1317754 w 1317754"/>
                                                                      <a:gd name="connsiteY13" fmla="*/ 181213 h 711363"/>
                                                                      <a:gd name="connsiteX14" fmla="*/ 1317754 w 1317754"/>
                                                                      <a:gd name="connsiteY14" fmla="*/ 269576 h 711363"/>
                                                                      <a:gd name="connsiteX15" fmla="*/ 1305884 w 1317754"/>
                                                                      <a:gd name="connsiteY15" fmla="*/ 350293 h 711363"/>
                                                                      <a:gd name="connsiteX16" fmla="*/ 659643 w 1317754"/>
                                                                      <a:gd name="connsiteY16" fmla="*/ 711363 h 711363"/>
                                                                      <a:gd name="connsiteX17" fmla="*/ 526702 w 1317754"/>
                                                                      <a:gd name="connsiteY17" fmla="*/ 702176 h 711363"/>
                                                                      <a:gd name="connsiteX18" fmla="*/ 0 w 1317754"/>
                                                                      <a:gd name="connsiteY18" fmla="*/ 259158 h 711363"/>
                                                                      <a:gd name="connsiteX0" fmla="*/ 2337 w 1317754"/>
                                                                      <a:gd name="connsiteY0" fmla="*/ 344043 h 711363"/>
                                                                      <a:gd name="connsiteX1" fmla="*/ 0 w 1317754"/>
                                                                      <a:gd name="connsiteY1" fmla="*/ 170795 h 711363"/>
                                                                      <a:gd name="connsiteX2" fmla="*/ 11870 w 1317754"/>
                                                                      <a:gd name="connsiteY2" fmla="*/ 90078 h 711363"/>
                                                                      <a:gd name="connsiteX3" fmla="*/ 50306 w 1317754"/>
                                                                      <a:gd name="connsiteY3" fmla="*/ 5194 h 711363"/>
                                                                      <a:gd name="connsiteX4" fmla="*/ 52389 w 1317754"/>
                                                                      <a:gd name="connsiteY4" fmla="*/ 2563 h 711363"/>
                                                                      <a:gd name="connsiteX5" fmla="*/ 52389 w 1317754"/>
                                                                      <a:gd name="connsiteY5" fmla="*/ 141836 h 711363"/>
                                                                      <a:gd name="connsiteX6" fmla="*/ 155664 w 1317754"/>
                                                                      <a:gd name="connsiteY6" fmla="*/ 366626 h 711363"/>
                                                                      <a:gd name="connsiteX7" fmla="*/ 229504 w 1317754"/>
                                                                      <a:gd name="connsiteY7" fmla="*/ 426128 h 711363"/>
                                                                      <a:gd name="connsiteX8" fmla="*/ 421717 w 1317754"/>
                                                                      <a:gd name="connsiteY8" fmla="*/ 512291 h 711363"/>
                                                                      <a:gd name="connsiteX9" fmla="*/ 657096 w 1317754"/>
                                                                      <a:gd name="connsiteY9" fmla="*/ 543886 h 711363"/>
                                                                      <a:gd name="connsiteX10" fmla="*/ 1261803 w 1317754"/>
                                                                      <a:gd name="connsiteY10" fmla="*/ 141836 h 711363"/>
                                                                      <a:gd name="connsiteX11" fmla="*/ 1261803 w 1317754"/>
                                                                      <a:gd name="connsiteY11" fmla="*/ 0 h 711363"/>
                                                                      <a:gd name="connsiteX12" fmla="*/ 1265916 w 1317754"/>
                                                                      <a:gd name="connsiteY12" fmla="*/ 5194 h 711363"/>
                                                                      <a:gd name="connsiteX13" fmla="*/ 1317754 w 1317754"/>
                                                                      <a:gd name="connsiteY13" fmla="*/ 181213 h 711363"/>
                                                                      <a:gd name="connsiteX14" fmla="*/ 1317754 w 1317754"/>
                                                                      <a:gd name="connsiteY14" fmla="*/ 269576 h 711363"/>
                                                                      <a:gd name="connsiteX15" fmla="*/ 1305884 w 1317754"/>
                                                                      <a:gd name="connsiteY15" fmla="*/ 350293 h 711363"/>
                                                                      <a:gd name="connsiteX16" fmla="*/ 659643 w 1317754"/>
                                                                      <a:gd name="connsiteY16" fmla="*/ 711363 h 711363"/>
                                                                      <a:gd name="connsiteX17" fmla="*/ 526702 w 1317754"/>
                                                                      <a:gd name="connsiteY17" fmla="*/ 702176 h 711363"/>
                                                                      <a:gd name="connsiteX18" fmla="*/ 2337 w 1317754"/>
                                                                      <a:gd name="connsiteY18" fmla="*/ 344043 h 711363"/>
                                                                      <a:gd name="connsiteX0" fmla="*/ 2337 w 1317754"/>
                                                                      <a:gd name="connsiteY0" fmla="*/ 344043 h 742566"/>
                                                                      <a:gd name="connsiteX1" fmla="*/ 0 w 1317754"/>
                                                                      <a:gd name="connsiteY1" fmla="*/ 170795 h 742566"/>
                                                                      <a:gd name="connsiteX2" fmla="*/ 11870 w 1317754"/>
                                                                      <a:gd name="connsiteY2" fmla="*/ 90078 h 742566"/>
                                                                      <a:gd name="connsiteX3" fmla="*/ 50306 w 1317754"/>
                                                                      <a:gd name="connsiteY3" fmla="*/ 5194 h 742566"/>
                                                                      <a:gd name="connsiteX4" fmla="*/ 52389 w 1317754"/>
                                                                      <a:gd name="connsiteY4" fmla="*/ 2563 h 742566"/>
                                                                      <a:gd name="connsiteX5" fmla="*/ 52389 w 1317754"/>
                                                                      <a:gd name="connsiteY5" fmla="*/ 141836 h 742566"/>
                                                                      <a:gd name="connsiteX6" fmla="*/ 155664 w 1317754"/>
                                                                      <a:gd name="connsiteY6" fmla="*/ 366626 h 742566"/>
                                                                      <a:gd name="connsiteX7" fmla="*/ 229504 w 1317754"/>
                                                                      <a:gd name="connsiteY7" fmla="*/ 426128 h 742566"/>
                                                                      <a:gd name="connsiteX8" fmla="*/ 421717 w 1317754"/>
                                                                      <a:gd name="connsiteY8" fmla="*/ 512291 h 742566"/>
                                                                      <a:gd name="connsiteX9" fmla="*/ 657096 w 1317754"/>
                                                                      <a:gd name="connsiteY9" fmla="*/ 543886 h 742566"/>
                                                                      <a:gd name="connsiteX10" fmla="*/ 1261803 w 1317754"/>
                                                                      <a:gd name="connsiteY10" fmla="*/ 141836 h 742566"/>
                                                                      <a:gd name="connsiteX11" fmla="*/ 1261803 w 1317754"/>
                                                                      <a:gd name="connsiteY11" fmla="*/ 0 h 742566"/>
                                                                      <a:gd name="connsiteX12" fmla="*/ 1265916 w 1317754"/>
                                                                      <a:gd name="connsiteY12" fmla="*/ 5194 h 742566"/>
                                                                      <a:gd name="connsiteX13" fmla="*/ 1317754 w 1317754"/>
                                                                      <a:gd name="connsiteY13" fmla="*/ 181213 h 742566"/>
                                                                      <a:gd name="connsiteX14" fmla="*/ 1317754 w 1317754"/>
                                                                      <a:gd name="connsiteY14" fmla="*/ 269576 h 742566"/>
                                                                      <a:gd name="connsiteX15" fmla="*/ 1305884 w 1317754"/>
                                                                      <a:gd name="connsiteY15" fmla="*/ 350293 h 742566"/>
                                                                      <a:gd name="connsiteX16" fmla="*/ 659643 w 1317754"/>
                                                                      <a:gd name="connsiteY16" fmla="*/ 711363 h 742566"/>
                                                                      <a:gd name="connsiteX17" fmla="*/ 520592 w 1317754"/>
                                                                      <a:gd name="connsiteY17" fmla="*/ 741896 h 742566"/>
                                                                      <a:gd name="connsiteX18" fmla="*/ 2337 w 1317754"/>
                                                                      <a:gd name="connsiteY18" fmla="*/ 344043 h 742566"/>
                                                                      <a:gd name="connsiteX0" fmla="*/ 2337 w 1317754"/>
                                                                      <a:gd name="connsiteY0" fmla="*/ 344043 h 750541"/>
                                                                      <a:gd name="connsiteX1" fmla="*/ 0 w 1317754"/>
                                                                      <a:gd name="connsiteY1" fmla="*/ 170795 h 750541"/>
                                                                      <a:gd name="connsiteX2" fmla="*/ 11870 w 1317754"/>
                                                                      <a:gd name="connsiteY2" fmla="*/ 90078 h 750541"/>
                                                                      <a:gd name="connsiteX3" fmla="*/ 50306 w 1317754"/>
                                                                      <a:gd name="connsiteY3" fmla="*/ 5194 h 750541"/>
                                                                      <a:gd name="connsiteX4" fmla="*/ 52389 w 1317754"/>
                                                                      <a:gd name="connsiteY4" fmla="*/ 2563 h 750541"/>
                                                                      <a:gd name="connsiteX5" fmla="*/ 52389 w 1317754"/>
                                                                      <a:gd name="connsiteY5" fmla="*/ 141836 h 750541"/>
                                                                      <a:gd name="connsiteX6" fmla="*/ 155664 w 1317754"/>
                                                                      <a:gd name="connsiteY6" fmla="*/ 366626 h 750541"/>
                                                                      <a:gd name="connsiteX7" fmla="*/ 229504 w 1317754"/>
                                                                      <a:gd name="connsiteY7" fmla="*/ 426128 h 750541"/>
                                                                      <a:gd name="connsiteX8" fmla="*/ 421717 w 1317754"/>
                                                                      <a:gd name="connsiteY8" fmla="*/ 512291 h 750541"/>
                                                                      <a:gd name="connsiteX9" fmla="*/ 657096 w 1317754"/>
                                                                      <a:gd name="connsiteY9" fmla="*/ 543886 h 750541"/>
                                                                      <a:gd name="connsiteX10" fmla="*/ 1261803 w 1317754"/>
                                                                      <a:gd name="connsiteY10" fmla="*/ 141836 h 750541"/>
                                                                      <a:gd name="connsiteX11" fmla="*/ 1261803 w 1317754"/>
                                                                      <a:gd name="connsiteY11" fmla="*/ 0 h 750541"/>
                                                                      <a:gd name="connsiteX12" fmla="*/ 1265916 w 1317754"/>
                                                                      <a:gd name="connsiteY12" fmla="*/ 5194 h 750541"/>
                                                                      <a:gd name="connsiteX13" fmla="*/ 1317754 w 1317754"/>
                                                                      <a:gd name="connsiteY13" fmla="*/ 181213 h 750541"/>
                                                                      <a:gd name="connsiteX14" fmla="*/ 1317754 w 1317754"/>
                                                                      <a:gd name="connsiteY14" fmla="*/ 269576 h 750541"/>
                                                                      <a:gd name="connsiteX15" fmla="*/ 1305884 w 1317754"/>
                                                                      <a:gd name="connsiteY15" fmla="*/ 350293 h 750541"/>
                                                                      <a:gd name="connsiteX16" fmla="*/ 663702 w 1317754"/>
                                                                      <a:gd name="connsiteY16" fmla="*/ 750541 h 750541"/>
                                                                      <a:gd name="connsiteX17" fmla="*/ 520592 w 1317754"/>
                                                                      <a:gd name="connsiteY17" fmla="*/ 741896 h 750541"/>
                                                                      <a:gd name="connsiteX18" fmla="*/ 2337 w 1317754"/>
                                                                      <a:gd name="connsiteY18" fmla="*/ 344043 h 750541"/>
                                                                      <a:gd name="connsiteX0" fmla="*/ 2337 w 1317754"/>
                                                                      <a:gd name="connsiteY0" fmla="*/ 344043 h 750541"/>
                                                                      <a:gd name="connsiteX1" fmla="*/ 0 w 1317754"/>
                                                                      <a:gd name="connsiteY1" fmla="*/ 170795 h 750541"/>
                                                                      <a:gd name="connsiteX2" fmla="*/ 11870 w 1317754"/>
                                                                      <a:gd name="connsiteY2" fmla="*/ 90078 h 750541"/>
                                                                      <a:gd name="connsiteX3" fmla="*/ 50306 w 1317754"/>
                                                                      <a:gd name="connsiteY3" fmla="*/ 5194 h 750541"/>
                                                                      <a:gd name="connsiteX4" fmla="*/ 52389 w 1317754"/>
                                                                      <a:gd name="connsiteY4" fmla="*/ 2563 h 750541"/>
                                                                      <a:gd name="connsiteX5" fmla="*/ 52389 w 1317754"/>
                                                                      <a:gd name="connsiteY5" fmla="*/ 141836 h 750541"/>
                                                                      <a:gd name="connsiteX6" fmla="*/ 155664 w 1317754"/>
                                                                      <a:gd name="connsiteY6" fmla="*/ 366626 h 750541"/>
                                                                      <a:gd name="connsiteX7" fmla="*/ 229504 w 1317754"/>
                                                                      <a:gd name="connsiteY7" fmla="*/ 426128 h 750541"/>
                                                                      <a:gd name="connsiteX8" fmla="*/ 421717 w 1317754"/>
                                                                      <a:gd name="connsiteY8" fmla="*/ 512291 h 750541"/>
                                                                      <a:gd name="connsiteX9" fmla="*/ 657096 w 1317754"/>
                                                                      <a:gd name="connsiteY9" fmla="*/ 543886 h 750541"/>
                                                                      <a:gd name="connsiteX10" fmla="*/ 1261803 w 1317754"/>
                                                                      <a:gd name="connsiteY10" fmla="*/ 141836 h 750541"/>
                                                                      <a:gd name="connsiteX11" fmla="*/ 1261803 w 1317754"/>
                                                                      <a:gd name="connsiteY11" fmla="*/ 0 h 750541"/>
                                                                      <a:gd name="connsiteX12" fmla="*/ 1265916 w 1317754"/>
                                                                      <a:gd name="connsiteY12" fmla="*/ 5194 h 750541"/>
                                                                      <a:gd name="connsiteX13" fmla="*/ 1317754 w 1317754"/>
                                                                      <a:gd name="connsiteY13" fmla="*/ 181213 h 750541"/>
                                                                      <a:gd name="connsiteX14" fmla="*/ 1317754 w 1317754"/>
                                                                      <a:gd name="connsiteY14" fmla="*/ 269576 h 750541"/>
                                                                      <a:gd name="connsiteX15" fmla="*/ 1308548 w 1317754"/>
                                                                      <a:gd name="connsiteY15" fmla="*/ 401987 h 750541"/>
                                                                      <a:gd name="connsiteX16" fmla="*/ 663702 w 1317754"/>
                                                                      <a:gd name="connsiteY16" fmla="*/ 750541 h 750541"/>
                                                                      <a:gd name="connsiteX17" fmla="*/ 520592 w 1317754"/>
                                                                      <a:gd name="connsiteY17" fmla="*/ 741896 h 750541"/>
                                                                      <a:gd name="connsiteX18" fmla="*/ 2337 w 1317754"/>
                                                                      <a:gd name="connsiteY18" fmla="*/ 344043 h 750541"/>
                                                                      <a:gd name="connsiteX0" fmla="*/ 2337 w 1317754"/>
                                                                      <a:gd name="connsiteY0" fmla="*/ 344043 h 750541"/>
                                                                      <a:gd name="connsiteX1" fmla="*/ 0 w 1317754"/>
                                                                      <a:gd name="connsiteY1" fmla="*/ 170795 h 750541"/>
                                                                      <a:gd name="connsiteX2" fmla="*/ 11870 w 1317754"/>
                                                                      <a:gd name="connsiteY2" fmla="*/ 90078 h 750541"/>
                                                                      <a:gd name="connsiteX3" fmla="*/ 50306 w 1317754"/>
                                                                      <a:gd name="connsiteY3" fmla="*/ 5194 h 750541"/>
                                                                      <a:gd name="connsiteX4" fmla="*/ 52389 w 1317754"/>
                                                                      <a:gd name="connsiteY4" fmla="*/ 2563 h 750541"/>
                                                                      <a:gd name="connsiteX5" fmla="*/ 52389 w 1317754"/>
                                                                      <a:gd name="connsiteY5" fmla="*/ 141836 h 750541"/>
                                                                      <a:gd name="connsiteX6" fmla="*/ 155664 w 1317754"/>
                                                                      <a:gd name="connsiteY6" fmla="*/ 366626 h 750541"/>
                                                                      <a:gd name="connsiteX7" fmla="*/ 229504 w 1317754"/>
                                                                      <a:gd name="connsiteY7" fmla="*/ 426128 h 750541"/>
                                                                      <a:gd name="connsiteX8" fmla="*/ 421717 w 1317754"/>
                                                                      <a:gd name="connsiteY8" fmla="*/ 512291 h 750541"/>
                                                                      <a:gd name="connsiteX9" fmla="*/ 657096 w 1317754"/>
                                                                      <a:gd name="connsiteY9" fmla="*/ 543886 h 750541"/>
                                                                      <a:gd name="connsiteX10" fmla="*/ 1261803 w 1317754"/>
                                                                      <a:gd name="connsiteY10" fmla="*/ 141836 h 750541"/>
                                                                      <a:gd name="connsiteX11" fmla="*/ 1261803 w 1317754"/>
                                                                      <a:gd name="connsiteY11" fmla="*/ 0 h 750541"/>
                                                                      <a:gd name="connsiteX12" fmla="*/ 1265916 w 1317754"/>
                                                                      <a:gd name="connsiteY12" fmla="*/ 5194 h 750541"/>
                                                                      <a:gd name="connsiteX13" fmla="*/ 1317754 w 1317754"/>
                                                                      <a:gd name="connsiteY13" fmla="*/ 181213 h 750541"/>
                                                                      <a:gd name="connsiteX14" fmla="*/ 1317754 w 1317754"/>
                                                                      <a:gd name="connsiteY14" fmla="*/ 269576 h 750541"/>
                                                                      <a:gd name="connsiteX15" fmla="*/ 1305653 w 1317754"/>
                                                                      <a:gd name="connsiteY15" fmla="*/ 424949 h 750541"/>
                                                                      <a:gd name="connsiteX16" fmla="*/ 663702 w 1317754"/>
                                                                      <a:gd name="connsiteY16" fmla="*/ 750541 h 750541"/>
                                                                      <a:gd name="connsiteX17" fmla="*/ 520592 w 1317754"/>
                                                                      <a:gd name="connsiteY17" fmla="*/ 741896 h 750541"/>
                                                                      <a:gd name="connsiteX18" fmla="*/ 2337 w 1317754"/>
                                                                      <a:gd name="connsiteY18" fmla="*/ 344043 h 750541"/>
                                                                      <a:gd name="connsiteX0" fmla="*/ 2337 w 1317754"/>
                                                                      <a:gd name="connsiteY0" fmla="*/ 344043 h 750541"/>
                                                                      <a:gd name="connsiteX1" fmla="*/ 0 w 1317754"/>
                                                                      <a:gd name="connsiteY1" fmla="*/ 170795 h 750541"/>
                                                                      <a:gd name="connsiteX2" fmla="*/ 11870 w 1317754"/>
                                                                      <a:gd name="connsiteY2" fmla="*/ 90078 h 750541"/>
                                                                      <a:gd name="connsiteX3" fmla="*/ 50306 w 1317754"/>
                                                                      <a:gd name="connsiteY3" fmla="*/ 5194 h 750541"/>
                                                                      <a:gd name="connsiteX4" fmla="*/ 52389 w 1317754"/>
                                                                      <a:gd name="connsiteY4" fmla="*/ 2563 h 750541"/>
                                                                      <a:gd name="connsiteX5" fmla="*/ 52389 w 1317754"/>
                                                                      <a:gd name="connsiteY5" fmla="*/ 141836 h 750541"/>
                                                                      <a:gd name="connsiteX6" fmla="*/ 155664 w 1317754"/>
                                                                      <a:gd name="connsiteY6" fmla="*/ 366626 h 750541"/>
                                                                      <a:gd name="connsiteX7" fmla="*/ 229504 w 1317754"/>
                                                                      <a:gd name="connsiteY7" fmla="*/ 426128 h 750541"/>
                                                                      <a:gd name="connsiteX8" fmla="*/ 421717 w 1317754"/>
                                                                      <a:gd name="connsiteY8" fmla="*/ 512291 h 750541"/>
                                                                      <a:gd name="connsiteX9" fmla="*/ 657096 w 1317754"/>
                                                                      <a:gd name="connsiteY9" fmla="*/ 543886 h 750541"/>
                                                                      <a:gd name="connsiteX10" fmla="*/ 1261803 w 1317754"/>
                                                                      <a:gd name="connsiteY10" fmla="*/ 141836 h 750541"/>
                                                                      <a:gd name="connsiteX11" fmla="*/ 1261803 w 1317754"/>
                                                                      <a:gd name="connsiteY11" fmla="*/ 0 h 750541"/>
                                                                      <a:gd name="connsiteX12" fmla="*/ 1265916 w 1317754"/>
                                                                      <a:gd name="connsiteY12" fmla="*/ 5194 h 750541"/>
                                                                      <a:gd name="connsiteX13" fmla="*/ 1317754 w 1317754"/>
                                                                      <a:gd name="connsiteY13" fmla="*/ 181213 h 750541"/>
                                                                      <a:gd name="connsiteX14" fmla="*/ 1317754 w 1317754"/>
                                                                      <a:gd name="connsiteY14" fmla="*/ 269576 h 750541"/>
                                                                      <a:gd name="connsiteX15" fmla="*/ 1304151 w 1317754"/>
                                                                      <a:gd name="connsiteY15" fmla="*/ 435395 h 750541"/>
                                                                      <a:gd name="connsiteX16" fmla="*/ 663702 w 1317754"/>
                                                                      <a:gd name="connsiteY16" fmla="*/ 750541 h 750541"/>
                                                                      <a:gd name="connsiteX17" fmla="*/ 520592 w 1317754"/>
                                                                      <a:gd name="connsiteY17" fmla="*/ 741896 h 750541"/>
                                                                      <a:gd name="connsiteX18" fmla="*/ 2337 w 1317754"/>
                                                                      <a:gd name="connsiteY18" fmla="*/ 344043 h 750541"/>
                                                                      <a:gd name="connsiteX0" fmla="*/ 2337 w 1317754"/>
                                                                      <a:gd name="connsiteY0" fmla="*/ 344043 h 761862"/>
                                                                      <a:gd name="connsiteX1" fmla="*/ 0 w 1317754"/>
                                                                      <a:gd name="connsiteY1" fmla="*/ 170795 h 761862"/>
                                                                      <a:gd name="connsiteX2" fmla="*/ 11870 w 1317754"/>
                                                                      <a:gd name="connsiteY2" fmla="*/ 90078 h 761862"/>
                                                                      <a:gd name="connsiteX3" fmla="*/ 50306 w 1317754"/>
                                                                      <a:gd name="connsiteY3" fmla="*/ 5194 h 761862"/>
                                                                      <a:gd name="connsiteX4" fmla="*/ 52389 w 1317754"/>
                                                                      <a:gd name="connsiteY4" fmla="*/ 2563 h 761862"/>
                                                                      <a:gd name="connsiteX5" fmla="*/ 52389 w 1317754"/>
                                                                      <a:gd name="connsiteY5" fmla="*/ 141836 h 761862"/>
                                                                      <a:gd name="connsiteX6" fmla="*/ 155664 w 1317754"/>
                                                                      <a:gd name="connsiteY6" fmla="*/ 366626 h 761862"/>
                                                                      <a:gd name="connsiteX7" fmla="*/ 229504 w 1317754"/>
                                                                      <a:gd name="connsiteY7" fmla="*/ 426128 h 761862"/>
                                                                      <a:gd name="connsiteX8" fmla="*/ 421717 w 1317754"/>
                                                                      <a:gd name="connsiteY8" fmla="*/ 512291 h 761862"/>
                                                                      <a:gd name="connsiteX9" fmla="*/ 657096 w 1317754"/>
                                                                      <a:gd name="connsiteY9" fmla="*/ 543886 h 761862"/>
                                                                      <a:gd name="connsiteX10" fmla="*/ 1261803 w 1317754"/>
                                                                      <a:gd name="connsiteY10" fmla="*/ 141836 h 761862"/>
                                                                      <a:gd name="connsiteX11" fmla="*/ 1261803 w 1317754"/>
                                                                      <a:gd name="connsiteY11" fmla="*/ 0 h 761862"/>
                                                                      <a:gd name="connsiteX12" fmla="*/ 1265916 w 1317754"/>
                                                                      <a:gd name="connsiteY12" fmla="*/ 5194 h 761862"/>
                                                                      <a:gd name="connsiteX13" fmla="*/ 1317754 w 1317754"/>
                                                                      <a:gd name="connsiteY13" fmla="*/ 181213 h 761862"/>
                                                                      <a:gd name="connsiteX14" fmla="*/ 1317754 w 1317754"/>
                                                                      <a:gd name="connsiteY14" fmla="*/ 269576 h 761862"/>
                                                                      <a:gd name="connsiteX15" fmla="*/ 1304151 w 1317754"/>
                                                                      <a:gd name="connsiteY15" fmla="*/ 435395 h 761862"/>
                                                                      <a:gd name="connsiteX16" fmla="*/ 663702 w 1317754"/>
                                                                      <a:gd name="connsiteY16" fmla="*/ 750541 h 761862"/>
                                                                      <a:gd name="connsiteX17" fmla="*/ 521551 w 1317754"/>
                                                                      <a:gd name="connsiteY17" fmla="*/ 760506 h 761862"/>
                                                                      <a:gd name="connsiteX18" fmla="*/ 2337 w 1317754"/>
                                                                      <a:gd name="connsiteY18" fmla="*/ 344043 h 761862"/>
                                                                      <a:gd name="connsiteX0" fmla="*/ 2337 w 1317754"/>
                                                                      <a:gd name="connsiteY0" fmla="*/ 344043 h 771001"/>
                                                                      <a:gd name="connsiteX1" fmla="*/ 0 w 1317754"/>
                                                                      <a:gd name="connsiteY1" fmla="*/ 170795 h 771001"/>
                                                                      <a:gd name="connsiteX2" fmla="*/ 11870 w 1317754"/>
                                                                      <a:gd name="connsiteY2" fmla="*/ 90078 h 771001"/>
                                                                      <a:gd name="connsiteX3" fmla="*/ 50306 w 1317754"/>
                                                                      <a:gd name="connsiteY3" fmla="*/ 5194 h 771001"/>
                                                                      <a:gd name="connsiteX4" fmla="*/ 52389 w 1317754"/>
                                                                      <a:gd name="connsiteY4" fmla="*/ 2563 h 771001"/>
                                                                      <a:gd name="connsiteX5" fmla="*/ 52389 w 1317754"/>
                                                                      <a:gd name="connsiteY5" fmla="*/ 141836 h 771001"/>
                                                                      <a:gd name="connsiteX6" fmla="*/ 155664 w 1317754"/>
                                                                      <a:gd name="connsiteY6" fmla="*/ 366626 h 771001"/>
                                                                      <a:gd name="connsiteX7" fmla="*/ 229504 w 1317754"/>
                                                                      <a:gd name="connsiteY7" fmla="*/ 426128 h 771001"/>
                                                                      <a:gd name="connsiteX8" fmla="*/ 421717 w 1317754"/>
                                                                      <a:gd name="connsiteY8" fmla="*/ 512291 h 771001"/>
                                                                      <a:gd name="connsiteX9" fmla="*/ 657096 w 1317754"/>
                                                                      <a:gd name="connsiteY9" fmla="*/ 543886 h 771001"/>
                                                                      <a:gd name="connsiteX10" fmla="*/ 1261803 w 1317754"/>
                                                                      <a:gd name="connsiteY10" fmla="*/ 141836 h 771001"/>
                                                                      <a:gd name="connsiteX11" fmla="*/ 1261803 w 1317754"/>
                                                                      <a:gd name="connsiteY11" fmla="*/ 0 h 771001"/>
                                                                      <a:gd name="connsiteX12" fmla="*/ 1265916 w 1317754"/>
                                                                      <a:gd name="connsiteY12" fmla="*/ 5194 h 771001"/>
                                                                      <a:gd name="connsiteX13" fmla="*/ 1317754 w 1317754"/>
                                                                      <a:gd name="connsiteY13" fmla="*/ 181213 h 771001"/>
                                                                      <a:gd name="connsiteX14" fmla="*/ 1317754 w 1317754"/>
                                                                      <a:gd name="connsiteY14" fmla="*/ 269576 h 771001"/>
                                                                      <a:gd name="connsiteX15" fmla="*/ 1304151 w 1317754"/>
                                                                      <a:gd name="connsiteY15" fmla="*/ 435395 h 771001"/>
                                                                      <a:gd name="connsiteX16" fmla="*/ 668836 w 1317754"/>
                                                                      <a:gd name="connsiteY16" fmla="*/ 771001 h 771001"/>
                                                                      <a:gd name="connsiteX17" fmla="*/ 521551 w 1317754"/>
                                                                      <a:gd name="connsiteY17" fmla="*/ 760506 h 771001"/>
                                                                      <a:gd name="connsiteX18" fmla="*/ 2337 w 1317754"/>
                                                                      <a:gd name="connsiteY18" fmla="*/ 344043 h 771001"/>
                                                                      <a:gd name="connsiteX0" fmla="*/ 2337 w 1317754"/>
                                                                      <a:gd name="connsiteY0" fmla="*/ 344043 h 771001"/>
                                                                      <a:gd name="connsiteX1" fmla="*/ 0 w 1317754"/>
                                                                      <a:gd name="connsiteY1" fmla="*/ 170795 h 771001"/>
                                                                      <a:gd name="connsiteX2" fmla="*/ 11870 w 1317754"/>
                                                                      <a:gd name="connsiteY2" fmla="*/ 90078 h 771001"/>
                                                                      <a:gd name="connsiteX3" fmla="*/ 50306 w 1317754"/>
                                                                      <a:gd name="connsiteY3" fmla="*/ 5194 h 771001"/>
                                                                      <a:gd name="connsiteX4" fmla="*/ 52389 w 1317754"/>
                                                                      <a:gd name="connsiteY4" fmla="*/ 2563 h 771001"/>
                                                                      <a:gd name="connsiteX5" fmla="*/ 52389 w 1317754"/>
                                                                      <a:gd name="connsiteY5" fmla="*/ 141836 h 771001"/>
                                                                      <a:gd name="connsiteX6" fmla="*/ 155664 w 1317754"/>
                                                                      <a:gd name="connsiteY6" fmla="*/ 366626 h 771001"/>
                                                                      <a:gd name="connsiteX7" fmla="*/ 229504 w 1317754"/>
                                                                      <a:gd name="connsiteY7" fmla="*/ 426128 h 771001"/>
                                                                      <a:gd name="connsiteX8" fmla="*/ 421717 w 1317754"/>
                                                                      <a:gd name="connsiteY8" fmla="*/ 512291 h 771001"/>
                                                                      <a:gd name="connsiteX9" fmla="*/ 657096 w 1317754"/>
                                                                      <a:gd name="connsiteY9" fmla="*/ 543886 h 771001"/>
                                                                      <a:gd name="connsiteX10" fmla="*/ 1261803 w 1317754"/>
                                                                      <a:gd name="connsiteY10" fmla="*/ 141836 h 771001"/>
                                                                      <a:gd name="connsiteX11" fmla="*/ 1261803 w 1317754"/>
                                                                      <a:gd name="connsiteY11" fmla="*/ 0 h 771001"/>
                                                                      <a:gd name="connsiteX12" fmla="*/ 1265916 w 1317754"/>
                                                                      <a:gd name="connsiteY12" fmla="*/ 5194 h 771001"/>
                                                                      <a:gd name="connsiteX13" fmla="*/ 1317754 w 1317754"/>
                                                                      <a:gd name="connsiteY13" fmla="*/ 181213 h 771001"/>
                                                                      <a:gd name="connsiteX14" fmla="*/ 1317754 w 1317754"/>
                                                                      <a:gd name="connsiteY14" fmla="*/ 269576 h 771001"/>
                                                                      <a:gd name="connsiteX15" fmla="*/ 1304151 w 1317754"/>
                                                                      <a:gd name="connsiteY15" fmla="*/ 435395 h 771001"/>
                                                                      <a:gd name="connsiteX16" fmla="*/ 668836 w 1317754"/>
                                                                      <a:gd name="connsiteY16" fmla="*/ 771001 h 771001"/>
                                                                      <a:gd name="connsiteX17" fmla="*/ 513523 w 1317754"/>
                                                                      <a:gd name="connsiteY17" fmla="*/ 763008 h 771001"/>
                                                                      <a:gd name="connsiteX18" fmla="*/ 2337 w 1317754"/>
                                                                      <a:gd name="connsiteY18" fmla="*/ 344043 h 771001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  <a:cxn ang="0">
                                                                        <a:pos x="connsiteX6" y="connsiteY6"/>
                                                                      </a:cxn>
                                                                      <a:cxn ang="0">
                                                                        <a:pos x="connsiteX7" y="connsiteY7"/>
                                                                      </a:cxn>
                                                                      <a:cxn ang="0">
                                                                        <a:pos x="connsiteX8" y="connsiteY8"/>
                                                                      </a:cxn>
                                                                      <a:cxn ang="0">
                                                                        <a:pos x="connsiteX9" y="connsiteY9"/>
                                                                      </a:cxn>
                                                                      <a:cxn ang="0">
                                                                        <a:pos x="connsiteX10" y="connsiteY10"/>
                                                                      </a:cxn>
                                                                      <a:cxn ang="0">
                                                                        <a:pos x="connsiteX11" y="connsiteY11"/>
                                                                      </a:cxn>
                                                                      <a:cxn ang="0">
                                                                        <a:pos x="connsiteX12" y="connsiteY12"/>
                                                                      </a:cxn>
                                                                      <a:cxn ang="0">
                                                                        <a:pos x="connsiteX13" y="connsiteY13"/>
                                                                      </a:cxn>
                                                                      <a:cxn ang="0">
                                                                        <a:pos x="connsiteX14" y="connsiteY14"/>
                                                                      </a:cxn>
                                                                      <a:cxn ang="0">
                                                                        <a:pos x="connsiteX15" y="connsiteY15"/>
                                                                      </a:cxn>
                                                                      <a:cxn ang="0">
                                                                        <a:pos x="connsiteX16" y="connsiteY16"/>
                                                                      </a:cxn>
                                                                      <a:cxn ang="0">
                                                                        <a:pos x="connsiteX17" y="connsiteY17"/>
                                                                      </a:cxn>
                                                                      <a:cxn ang="0">
                                                                        <a:pos x="connsiteX18" y="connsiteY18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317754" h="771001">
                                                                        <a:moveTo>
                                                                          <a:pt x="2337" y="344043"/>
                                                                        </a:moveTo>
                                                                        <a:lnTo>
                                                                          <a:pt x="0" y="170795"/>
                                                                        </a:lnTo>
                                                                        <a:lnTo>
                                                                          <a:pt x="11870" y="90078"/>
                                                                        </a:lnTo>
                                                                        <a:cubicBezTo>
                                                                          <a:pt x="20657" y="60641"/>
                                                                          <a:pt x="33616" y="32245"/>
                                                                          <a:pt x="50306" y="5194"/>
                                                                        </a:cubicBezTo>
                                                                        <a:lnTo>
                                                                          <a:pt x="52389" y="2563"/>
                                                                        </a:lnTo>
                                                                        <a:lnTo>
                                                                          <a:pt x="52389" y="141836"/>
                                                                        </a:lnTo>
                                                                        <a:cubicBezTo>
                                                                          <a:pt x="52389" y="225103"/>
                                                                          <a:pt x="90461" y="302458"/>
                                                                          <a:pt x="155664" y="366626"/>
                                                                        </a:cubicBezTo>
                                                                        <a:cubicBezTo>
                                                                          <a:pt x="177398" y="388015"/>
                                                                          <a:pt x="202146" y="407939"/>
                                                                          <a:pt x="229504" y="426128"/>
                                                                        </a:cubicBezTo>
                                                                        <a:cubicBezTo>
                                                                          <a:pt x="284219" y="462506"/>
                                                                          <a:pt x="349371" y="491946"/>
                                                                          <a:pt x="421717" y="512291"/>
                                                                        </a:cubicBezTo>
                                                                        <a:cubicBezTo>
                                                                          <a:pt x="494063" y="532636"/>
                                                                          <a:pt x="573604" y="543886"/>
                                                                          <a:pt x="657096" y="543886"/>
                                                                        </a:cubicBezTo>
                                                                        <a:cubicBezTo>
                                                                          <a:pt x="991066" y="543886"/>
                                                                          <a:pt x="1261803" y="363882"/>
                                                                          <a:pt x="1261803" y="141836"/>
                                                                        </a:cubicBezTo>
                                                                        <a:lnTo>
                                                                          <a:pt x="1261803" y="0"/>
                                                                        </a:lnTo>
                                                                        <a:lnTo>
                                                                          <a:pt x="1265916" y="5194"/>
                                                                        </a:lnTo>
                                                                        <a:cubicBezTo>
                                                                          <a:pt x="1299296" y="59296"/>
                                                                          <a:pt x="1317754" y="118777"/>
                                                                          <a:pt x="1317754" y="181213"/>
                                                                        </a:cubicBezTo>
                                                                        <a:lnTo>
                                                                          <a:pt x="1317754" y="269576"/>
                                                                        </a:lnTo>
                                                                        <a:lnTo>
                                                                          <a:pt x="1304151" y="435395"/>
                                                                        </a:lnTo>
                                                                        <a:cubicBezTo>
                                                                          <a:pt x="1242642" y="641457"/>
                                                                          <a:pt x="987608" y="771001"/>
                                                                          <a:pt x="668836" y="771001"/>
                                                                        </a:cubicBezTo>
                                                                        <a:cubicBezTo>
                                                                          <a:pt x="623297" y="771001"/>
                                                                          <a:pt x="556464" y="769031"/>
                                                                          <a:pt x="513523" y="763008"/>
                                                                        </a:cubicBezTo>
                                                                        <a:cubicBezTo>
                                                                          <a:pt x="212935" y="720841"/>
                                                                          <a:pt x="2337" y="562571"/>
                                                                          <a:pt x="2337" y="344043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wrap="square"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01898167" name="弧形 2089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2C72DD04-48B5-74E5-907A-6B97870AB9CE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953600" y="2705180"/>
                                                                    <a:ext cx="419498" cy="1317273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415200 w 857500"/>
                                                                      <a:gd name="connsiteY0" fmla="*/ 1317426 h 1317755"/>
                                                                      <a:gd name="connsiteX1" fmla="*/ 1 w 857500"/>
                                                                      <a:gd name="connsiteY1" fmla="*/ 657478 h 1317755"/>
                                                                      <a:gd name="connsiteX2" fmla="*/ 419498 w 857500"/>
                                                                      <a:gd name="connsiteY2" fmla="*/ 153 h 1317755"/>
                                                                      <a:gd name="connsiteX3" fmla="*/ 428750 w 857500"/>
                                                                      <a:gd name="connsiteY3" fmla="*/ 658878 h 1317755"/>
                                                                      <a:gd name="connsiteX4" fmla="*/ 415200 w 857500"/>
                                                                      <a:gd name="connsiteY4" fmla="*/ 1317426 h 1317755"/>
                                                                      <a:gd name="connsiteX0" fmla="*/ 415200 w 857500"/>
                                                                      <a:gd name="connsiteY0" fmla="*/ 1317426 h 1317755"/>
                                                                      <a:gd name="connsiteX1" fmla="*/ 1 w 857500"/>
                                                                      <a:gd name="connsiteY1" fmla="*/ 657478 h 1317755"/>
                                                                      <a:gd name="connsiteX2" fmla="*/ 419498 w 857500"/>
                                                                      <a:gd name="connsiteY2" fmla="*/ 153 h 1317755"/>
                                                                      <a:gd name="connsiteX0" fmla="*/ 415200 w 419498"/>
                                                                      <a:gd name="connsiteY0" fmla="*/ 1317273 h 1317273"/>
                                                                      <a:gd name="connsiteX1" fmla="*/ 1 w 419498"/>
                                                                      <a:gd name="connsiteY1" fmla="*/ 657325 h 1317273"/>
                                                                      <a:gd name="connsiteX2" fmla="*/ 419498 w 419498"/>
                                                                      <a:gd name="connsiteY2" fmla="*/ 0 h 1317273"/>
                                                                      <a:gd name="connsiteX3" fmla="*/ 415200 w 419498"/>
                                                                      <a:gd name="connsiteY3" fmla="*/ 1317273 h 1317273"/>
                                                                      <a:gd name="connsiteX0" fmla="*/ 415200 w 419498"/>
                                                                      <a:gd name="connsiteY0" fmla="*/ 1317273 h 1317273"/>
                                                                      <a:gd name="connsiteX1" fmla="*/ 1 w 419498"/>
                                                                      <a:gd name="connsiteY1" fmla="*/ 657325 h 1317273"/>
                                                                      <a:gd name="connsiteX2" fmla="*/ 419498 w 419498"/>
                                                                      <a:gd name="connsiteY2" fmla="*/ 0 h 1317273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419498" h="1317273" stroke="0" extrusionOk="0">
                                                                        <a:moveTo>
                                                                          <a:pt x="415200" y="1317273"/>
                                                                        </a:moveTo>
                                                                        <a:cubicBezTo>
                                                                          <a:pt x="183446" y="1306012"/>
                                                                          <a:pt x="-492" y="1013648"/>
                                                                          <a:pt x="1" y="657325"/>
                                                                        </a:cubicBezTo>
                                                                        <a:cubicBezTo>
                                                                          <a:pt x="496" y="299522"/>
                                                                          <a:pt x="186720" y="7721"/>
                                                                          <a:pt x="419498" y="0"/>
                                                                        </a:cubicBezTo>
                                                                        <a:cubicBezTo>
                                                                          <a:pt x="418065" y="439091"/>
                                                                          <a:pt x="416633" y="878182"/>
                                                                          <a:pt x="415200" y="1317273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  <a:path w="419498" h="1317273" fill="none">
                                                                        <a:moveTo>
                                                                          <a:pt x="415200" y="1317273"/>
                                                                        </a:moveTo>
                                                                        <a:cubicBezTo>
                                                                          <a:pt x="183446" y="1306012"/>
                                                                          <a:pt x="-492" y="1013648"/>
                                                                          <a:pt x="1" y="657325"/>
                                                                        </a:cubicBezTo>
                                                                        <a:cubicBezTo>
                                                                          <a:pt x="496" y="299522"/>
                                                                          <a:pt x="186720" y="7721"/>
                                                                          <a:pt x="419498" y="0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ln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</wpg:grpSp>
                                                          </wpg:grpSp>
                                                          <wpg:grpSp>
                                                            <wpg:cNvPr id="291899002" name="组合 291899002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060403C7-64BF-8870-66F9-43A0F1898075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 rot="180000">
                                                                <a:off x="991783" y="2796447"/>
                                                                <a:ext cx="375253" cy="461389"/>
                                                                <a:chOff x="991783" y="2796447"/>
                                                                <a:chExt cx="375253" cy="461389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319255337" name="组合 319255337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B2B99B44-9397-8097-F3E8-1B4C7EEDD06A}"/>
                                                                  </a:ext>
                                                                </a:extLst>
                                                              </wpg:cNvPr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991783" y="2796447"/>
                                                                  <a:ext cx="375253" cy="461389"/>
                                                                  <a:chOff x="991783" y="2796447"/>
                                                                  <a:chExt cx="375253" cy="46138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814391469" name="立方体 1814391469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E0DAE86A-CA78-959A-8225-DA2BE213A0FC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991783" y="3036459"/>
                                                                    <a:ext cx="375253" cy="221377"/>
                                                                  </a:xfrm>
                                                                  <a:prstGeom prst="cube">
                                                                    <a:avLst>
                                                                      <a:gd name="adj" fmla="val 56404"/>
                                                                    </a:avLst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  <wps:wsp>
                                                                <wps:cNvPr id="538753110" name="圆柱体 538753110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170BE0A6-B616-DF25-4131-5DDAAF6D9947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087805" y="2981167"/>
                                                                    <a:ext cx="177842" cy="143143"/>
                                                                  </a:xfrm>
                                                                  <a:prstGeom prst="can">
                                                                    <a:avLst>
                                                                      <a:gd name="adj" fmla="val 35627"/>
                                                                    </a:avLst>
                                                                  </a:pr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  <wps:wsp>
                                                                <wps:cNvPr id="150632077" name="圆柱体 150632077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0FA1C84C-2F38-C513-C0E2-A1D9D5B7E345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031198" y="2796447"/>
                                                                    <a:ext cx="290827" cy="253664"/>
                                                                  </a:xfrm>
                                                                  <a:prstGeom prst="can">
                                                                    <a:avLst>
                                                                      <a:gd name="adj" fmla="val 41305"/>
                                                                    </a:avLst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010504359" name="直接连接符 1010504359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69D29894-D5EF-4C93-1D7F-90A6B02E7F1B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1080127" y="2885836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649865142" name="直接连接符 1649865142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2BEB2FC3-C60A-B67D-7B16-D090EBD50149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1128051" y="2895460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422256532" name="直接连接符 422256532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2974CC43-646A-3E08-D3FF-C85ACD72A833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1210784" y="2900530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150357644" name="直接连接符 1150357644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BC917877-DB98-3711-1FFE-887B2B4842DF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1256289" y="2892113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419975065" name="直接连接符 419975065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1D01CCA6-4454-95DE-C78B-5AA3A234D838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1290951" y="2880765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54649933" name="直接连接符 54649933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0092F0DF-9780-581D-4BC3-FF285A0B0BCB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1051393" y="2875695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2049726661" name="组合 2049726661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B5A02C71-93A8-8AFE-60BF-D1A0014335B1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 rot="162987">
                                                                <a:off x="5578870" y="3107226"/>
                                                                <a:ext cx="375253" cy="461389"/>
                                                                <a:chOff x="5578870" y="3107226"/>
                                                                <a:chExt cx="375253" cy="461389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50329977" name="组合 250329977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85156BAD-3E1B-97D6-3CF2-412C04BCE525}"/>
                                                                  </a:ext>
                                                                </a:extLst>
                                                              </wpg:cNvPr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5578870" y="3107226"/>
                                                                  <a:ext cx="375253" cy="461389"/>
                                                                  <a:chOff x="5578870" y="3107226"/>
                                                                  <a:chExt cx="375253" cy="46138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832799448" name="立方体 832799448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48519835-FF0E-5500-F18B-1DD267C058BB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578870" y="3347238"/>
                                                                    <a:ext cx="375253" cy="221377"/>
                                                                  </a:xfrm>
                                                                  <a:prstGeom prst="cube">
                                                                    <a:avLst>
                                                                      <a:gd name="adj" fmla="val 56404"/>
                                                                    </a:avLst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  <wps:wsp>
                                                                <wps:cNvPr id="1264584318" name="圆柱体 1264584318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E5D43D72-FEDA-4A4B-A9F5-490AC3A3C61C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674892" y="3291946"/>
                                                                    <a:ext cx="177842" cy="143143"/>
                                                                  </a:xfrm>
                                                                  <a:prstGeom prst="can">
                                                                    <a:avLst>
                                                                      <a:gd name="adj" fmla="val 35627"/>
                                                                    </a:avLst>
                                                                  </a:pr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  <wps:wsp>
                                                                <wps:cNvPr id="1655017460" name="圆柱体 1655017460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F9BFDDDD-FCE8-0E79-118E-23A8E0191CAF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618285" y="3107226"/>
                                                                    <a:ext cx="290827" cy="253664"/>
                                                                  </a:xfrm>
                                                                  <a:prstGeom prst="can">
                                                                    <a:avLst>
                                                                      <a:gd name="adj" fmla="val 41305"/>
                                                                    </a:avLst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279391320" name="直接连接符 1279391320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E99589E1-BDD2-2F3C-371F-B66A7BC286AD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5667214" y="3196615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46184144" name="直接连接符 46184144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D62A0360-9CBD-A68C-DBD1-F8DE76CFCAB8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5715138" y="3206239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139126935" name="直接连接符 1139126935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D3F3DA51-3572-5329-2F14-1EC82339DC88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5797871" y="3211309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403481838" name="直接连接符 403481838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6746B45C-F18D-A0A8-5C97-98F8FD53F952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5843376" y="3202892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122497045" name="直接连接符 1122497045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E720B0E2-EC79-B7A5-4969-6E6B78BDC9DE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5878038" y="3191544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341016884" name="直接连接符 341016884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0D4692A5-AF5C-6424-790F-09F3D3E2BA49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5638480" y="3186474"/>
                                                                  <a:ext cx="0" cy="144379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1611435263" name="组合 1611435263">
                                                            <a:extLst>
                                                              <a:ext uri="{FF2B5EF4-FFF2-40B4-BE49-F238E27FC236}">
                                                                <a16:creationId xmlns:a16="http://schemas.microsoft.com/office/drawing/2014/main" id="{4C9DA6D8-DE23-0B2C-37A4-8EB0B88537F2}"/>
                                                              </a:ext>
                                                            </a:extLst>
                                                          </wpg:cNvPr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02190" y="1213687"/>
                                                              <a:ext cx="1699718" cy="1739237"/>
                                                              <a:chOff x="2502190" y="1213687"/>
                                                              <a:chExt cx="1699718" cy="173923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667190935" name="组合 667190935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021F6B15-E1C3-E2BD-9EAF-B9EA3EA284F8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3475624" y="1629503"/>
                                                                <a:ext cx="414751" cy="624011"/>
                                                                <a:chOff x="3475624" y="1629503"/>
                                                                <a:chExt cx="414751" cy="62401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924009606" name="任意多边形: 形状 924009606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FEBFF6F4-8484-41BE-8EC1-AFB349E1D035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3475624" y="1629503"/>
                                                                  <a:ext cx="414751" cy="624011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349623"/>
                                                                    <a:gd name="connsiteY0" fmla="*/ 31377 h 623047"/>
                                                                    <a:gd name="connsiteX1" fmla="*/ 0 w 349623"/>
                                                                    <a:gd name="connsiteY1" fmla="*/ 528918 h 623047"/>
                                                                    <a:gd name="connsiteX2" fmla="*/ 129988 w 349623"/>
                                                                    <a:gd name="connsiteY2" fmla="*/ 623047 h 623047"/>
                                                                    <a:gd name="connsiteX3" fmla="*/ 349623 w 349623"/>
                                                                    <a:gd name="connsiteY3" fmla="*/ 425824 h 623047"/>
                                                                    <a:gd name="connsiteX4" fmla="*/ 349623 w 349623"/>
                                                                    <a:gd name="connsiteY4" fmla="*/ 0 h 623047"/>
                                                                    <a:gd name="connsiteX5" fmla="*/ 0 w 349623"/>
                                                                    <a:gd name="connsiteY5" fmla="*/ 31377 h 623047"/>
                                                                    <a:gd name="connsiteX0" fmla="*/ 0 w 349623"/>
                                                                    <a:gd name="connsiteY0" fmla="*/ 31377 h 623047"/>
                                                                    <a:gd name="connsiteX1" fmla="*/ 0 w 349623"/>
                                                                    <a:gd name="connsiteY1" fmla="*/ 528918 h 623047"/>
                                                                    <a:gd name="connsiteX2" fmla="*/ 129988 w 349623"/>
                                                                    <a:gd name="connsiteY2" fmla="*/ 623047 h 623047"/>
                                                                    <a:gd name="connsiteX3" fmla="*/ 349623 w 349623"/>
                                                                    <a:gd name="connsiteY3" fmla="*/ 425824 h 623047"/>
                                                                    <a:gd name="connsiteX4" fmla="*/ 349623 w 349623"/>
                                                                    <a:gd name="connsiteY4" fmla="*/ 0 h 623047"/>
                                                                    <a:gd name="connsiteX5" fmla="*/ 0 w 349623"/>
                                                                    <a:gd name="connsiteY5" fmla="*/ 31377 h 623047"/>
                                                                    <a:gd name="connsiteX0" fmla="*/ 0 w 349623"/>
                                                                    <a:gd name="connsiteY0" fmla="*/ 31377 h 650387"/>
                                                                    <a:gd name="connsiteX1" fmla="*/ 0 w 349623"/>
                                                                    <a:gd name="connsiteY1" fmla="*/ 528918 h 650387"/>
                                                                    <a:gd name="connsiteX2" fmla="*/ 129988 w 349623"/>
                                                                    <a:gd name="connsiteY2" fmla="*/ 623047 h 650387"/>
                                                                    <a:gd name="connsiteX3" fmla="*/ 349623 w 349623"/>
                                                                    <a:gd name="connsiteY3" fmla="*/ 425824 h 650387"/>
                                                                    <a:gd name="connsiteX4" fmla="*/ 349623 w 349623"/>
                                                                    <a:gd name="connsiteY4" fmla="*/ 0 h 650387"/>
                                                                    <a:gd name="connsiteX5" fmla="*/ 0 w 349623"/>
                                                                    <a:gd name="connsiteY5" fmla="*/ 31377 h 650387"/>
                                                                    <a:gd name="connsiteX0" fmla="*/ 0 w 349623"/>
                                                                    <a:gd name="connsiteY0" fmla="*/ 31377 h 636577"/>
                                                                    <a:gd name="connsiteX1" fmla="*/ 0 w 349623"/>
                                                                    <a:gd name="connsiteY1" fmla="*/ 528918 h 636577"/>
                                                                    <a:gd name="connsiteX2" fmla="*/ 129988 w 349623"/>
                                                                    <a:gd name="connsiteY2" fmla="*/ 623047 h 636577"/>
                                                                    <a:gd name="connsiteX3" fmla="*/ 349623 w 349623"/>
                                                                    <a:gd name="connsiteY3" fmla="*/ 425824 h 636577"/>
                                                                    <a:gd name="connsiteX4" fmla="*/ 349623 w 349623"/>
                                                                    <a:gd name="connsiteY4" fmla="*/ 0 h 636577"/>
                                                                    <a:gd name="connsiteX5" fmla="*/ 0 w 349623"/>
                                                                    <a:gd name="connsiteY5" fmla="*/ 31377 h 636577"/>
                                                                    <a:gd name="connsiteX0" fmla="*/ 0 w 349623"/>
                                                                    <a:gd name="connsiteY0" fmla="*/ 31377 h 623099"/>
                                                                    <a:gd name="connsiteX1" fmla="*/ 0 w 349623"/>
                                                                    <a:gd name="connsiteY1" fmla="*/ 528918 h 623099"/>
                                                                    <a:gd name="connsiteX2" fmla="*/ 129988 w 349623"/>
                                                                    <a:gd name="connsiteY2" fmla="*/ 623047 h 623099"/>
                                                                    <a:gd name="connsiteX3" fmla="*/ 349623 w 349623"/>
                                                                    <a:gd name="connsiteY3" fmla="*/ 425824 h 623099"/>
                                                                    <a:gd name="connsiteX4" fmla="*/ 349623 w 349623"/>
                                                                    <a:gd name="connsiteY4" fmla="*/ 0 h 623099"/>
                                                                    <a:gd name="connsiteX5" fmla="*/ 0 w 349623"/>
                                                                    <a:gd name="connsiteY5" fmla="*/ 31377 h 623099"/>
                                                                    <a:gd name="connsiteX0" fmla="*/ 0 w 349623"/>
                                                                    <a:gd name="connsiteY0" fmla="*/ 31377 h 624297"/>
                                                                    <a:gd name="connsiteX1" fmla="*/ 0 w 349623"/>
                                                                    <a:gd name="connsiteY1" fmla="*/ 528918 h 624297"/>
                                                                    <a:gd name="connsiteX2" fmla="*/ 129988 w 349623"/>
                                                                    <a:gd name="connsiteY2" fmla="*/ 623047 h 624297"/>
                                                                    <a:gd name="connsiteX3" fmla="*/ 349623 w 349623"/>
                                                                    <a:gd name="connsiteY3" fmla="*/ 425824 h 624297"/>
                                                                    <a:gd name="connsiteX4" fmla="*/ 349623 w 349623"/>
                                                                    <a:gd name="connsiteY4" fmla="*/ 0 h 624297"/>
                                                                    <a:gd name="connsiteX5" fmla="*/ 0 w 349623"/>
                                                                    <a:gd name="connsiteY5" fmla="*/ 31377 h 624297"/>
                                                                    <a:gd name="connsiteX0" fmla="*/ 0 w 349623"/>
                                                                    <a:gd name="connsiteY0" fmla="*/ 31377 h 624297"/>
                                                                    <a:gd name="connsiteX1" fmla="*/ 0 w 349623"/>
                                                                    <a:gd name="connsiteY1" fmla="*/ 528918 h 624297"/>
                                                                    <a:gd name="connsiteX2" fmla="*/ 129988 w 349623"/>
                                                                    <a:gd name="connsiteY2" fmla="*/ 623047 h 624297"/>
                                                                    <a:gd name="connsiteX3" fmla="*/ 349623 w 349623"/>
                                                                    <a:gd name="connsiteY3" fmla="*/ 425824 h 624297"/>
                                                                    <a:gd name="connsiteX4" fmla="*/ 349623 w 349623"/>
                                                                    <a:gd name="connsiteY4" fmla="*/ 0 h 624297"/>
                                                                    <a:gd name="connsiteX5" fmla="*/ 0 w 349623"/>
                                                                    <a:gd name="connsiteY5" fmla="*/ 31377 h 624297"/>
                                                                    <a:gd name="connsiteX0" fmla="*/ 0 w 349623"/>
                                                                    <a:gd name="connsiteY0" fmla="*/ 31377 h 624297"/>
                                                                    <a:gd name="connsiteX1" fmla="*/ 0 w 349623"/>
                                                                    <a:gd name="connsiteY1" fmla="*/ 528918 h 624297"/>
                                                                    <a:gd name="connsiteX2" fmla="*/ 129988 w 349623"/>
                                                                    <a:gd name="connsiteY2" fmla="*/ 623047 h 624297"/>
                                                                    <a:gd name="connsiteX3" fmla="*/ 349623 w 349623"/>
                                                                    <a:gd name="connsiteY3" fmla="*/ 425824 h 624297"/>
                                                                    <a:gd name="connsiteX4" fmla="*/ 349623 w 349623"/>
                                                                    <a:gd name="connsiteY4" fmla="*/ 0 h 624297"/>
                                                                    <a:gd name="connsiteX5" fmla="*/ 0 w 349623"/>
                                                                    <a:gd name="connsiteY5" fmla="*/ 31377 h 624297"/>
                                                                    <a:gd name="connsiteX0" fmla="*/ 0 w 349623"/>
                                                                    <a:gd name="connsiteY0" fmla="*/ 31377 h 624297"/>
                                                                    <a:gd name="connsiteX1" fmla="*/ 0 w 349623"/>
                                                                    <a:gd name="connsiteY1" fmla="*/ 528918 h 624297"/>
                                                                    <a:gd name="connsiteX2" fmla="*/ 129988 w 349623"/>
                                                                    <a:gd name="connsiteY2" fmla="*/ 623047 h 624297"/>
                                                                    <a:gd name="connsiteX3" fmla="*/ 349623 w 349623"/>
                                                                    <a:gd name="connsiteY3" fmla="*/ 425824 h 624297"/>
                                                                    <a:gd name="connsiteX4" fmla="*/ 349623 w 349623"/>
                                                                    <a:gd name="connsiteY4" fmla="*/ 0 h 624297"/>
                                                                    <a:gd name="connsiteX5" fmla="*/ 0 w 349623"/>
                                                                    <a:gd name="connsiteY5" fmla="*/ 31377 h 624297"/>
                                                                    <a:gd name="connsiteX0" fmla="*/ 0 w 349623"/>
                                                                    <a:gd name="connsiteY0" fmla="*/ 31377 h 624297"/>
                                                                    <a:gd name="connsiteX1" fmla="*/ 0 w 349623"/>
                                                                    <a:gd name="connsiteY1" fmla="*/ 528918 h 624297"/>
                                                                    <a:gd name="connsiteX2" fmla="*/ 129988 w 349623"/>
                                                                    <a:gd name="connsiteY2" fmla="*/ 623047 h 624297"/>
                                                                    <a:gd name="connsiteX3" fmla="*/ 349623 w 349623"/>
                                                                    <a:gd name="connsiteY3" fmla="*/ 425824 h 624297"/>
                                                                    <a:gd name="connsiteX4" fmla="*/ 349623 w 349623"/>
                                                                    <a:gd name="connsiteY4" fmla="*/ 0 h 624297"/>
                                                                    <a:gd name="connsiteX5" fmla="*/ 0 w 349623"/>
                                                                    <a:gd name="connsiteY5" fmla="*/ 31377 h 624297"/>
                                                                    <a:gd name="connsiteX0" fmla="*/ 0 w 349623"/>
                                                                    <a:gd name="connsiteY0" fmla="*/ 31377 h 624297"/>
                                                                    <a:gd name="connsiteX1" fmla="*/ 0 w 349623"/>
                                                                    <a:gd name="connsiteY1" fmla="*/ 528918 h 624297"/>
                                                                    <a:gd name="connsiteX2" fmla="*/ 129988 w 349623"/>
                                                                    <a:gd name="connsiteY2" fmla="*/ 623047 h 624297"/>
                                                                    <a:gd name="connsiteX3" fmla="*/ 349623 w 349623"/>
                                                                    <a:gd name="connsiteY3" fmla="*/ 425824 h 624297"/>
                                                                    <a:gd name="connsiteX4" fmla="*/ 349623 w 349623"/>
                                                                    <a:gd name="connsiteY4" fmla="*/ 0 h 624297"/>
                                                                    <a:gd name="connsiteX5" fmla="*/ 0 w 349623"/>
                                                                    <a:gd name="connsiteY5" fmla="*/ 31377 h 624297"/>
                                                                    <a:gd name="connsiteX0" fmla="*/ 0 w 349623"/>
                                                                    <a:gd name="connsiteY0" fmla="*/ 31377 h 624297"/>
                                                                    <a:gd name="connsiteX1" fmla="*/ 0 w 349623"/>
                                                                    <a:gd name="connsiteY1" fmla="*/ 528918 h 624297"/>
                                                                    <a:gd name="connsiteX2" fmla="*/ 129988 w 349623"/>
                                                                    <a:gd name="connsiteY2" fmla="*/ 623047 h 624297"/>
                                                                    <a:gd name="connsiteX3" fmla="*/ 349623 w 349623"/>
                                                                    <a:gd name="connsiteY3" fmla="*/ 425824 h 624297"/>
                                                                    <a:gd name="connsiteX4" fmla="*/ 349623 w 349623"/>
                                                                    <a:gd name="connsiteY4" fmla="*/ 0 h 624297"/>
                                                                    <a:gd name="connsiteX5" fmla="*/ 0 w 349623"/>
                                                                    <a:gd name="connsiteY5" fmla="*/ 31377 h 624297"/>
                                                                    <a:gd name="connsiteX0" fmla="*/ 0 w 349623"/>
                                                                    <a:gd name="connsiteY0" fmla="*/ 31377 h 623058"/>
                                                                    <a:gd name="connsiteX1" fmla="*/ 0 w 349623"/>
                                                                    <a:gd name="connsiteY1" fmla="*/ 528918 h 623058"/>
                                                                    <a:gd name="connsiteX2" fmla="*/ 129988 w 349623"/>
                                                                    <a:gd name="connsiteY2" fmla="*/ 623047 h 623058"/>
                                                                    <a:gd name="connsiteX3" fmla="*/ 349623 w 349623"/>
                                                                    <a:gd name="connsiteY3" fmla="*/ 425824 h 623058"/>
                                                                    <a:gd name="connsiteX4" fmla="*/ 349623 w 349623"/>
                                                                    <a:gd name="connsiteY4" fmla="*/ 0 h 623058"/>
                                                                    <a:gd name="connsiteX5" fmla="*/ 0 w 349623"/>
                                                                    <a:gd name="connsiteY5" fmla="*/ 31377 h 623058"/>
                                                                    <a:gd name="connsiteX0" fmla="*/ 0 w 349623"/>
                                                                    <a:gd name="connsiteY0" fmla="*/ 31377 h 623058"/>
                                                                    <a:gd name="connsiteX1" fmla="*/ 0 w 349623"/>
                                                                    <a:gd name="connsiteY1" fmla="*/ 528918 h 623058"/>
                                                                    <a:gd name="connsiteX2" fmla="*/ 129988 w 349623"/>
                                                                    <a:gd name="connsiteY2" fmla="*/ 623047 h 623058"/>
                                                                    <a:gd name="connsiteX3" fmla="*/ 349623 w 349623"/>
                                                                    <a:gd name="connsiteY3" fmla="*/ 425824 h 623058"/>
                                                                    <a:gd name="connsiteX4" fmla="*/ 349623 w 349623"/>
                                                                    <a:gd name="connsiteY4" fmla="*/ 0 h 623058"/>
                                                                    <a:gd name="connsiteX5" fmla="*/ 0 w 349623"/>
                                                                    <a:gd name="connsiteY5" fmla="*/ 31377 h 623058"/>
                                                                    <a:gd name="connsiteX0" fmla="*/ 55 w 349678"/>
                                                                    <a:gd name="connsiteY0" fmla="*/ 31377 h 623058"/>
                                                                    <a:gd name="connsiteX1" fmla="*/ 55 w 349678"/>
                                                                    <a:gd name="connsiteY1" fmla="*/ 528918 h 623058"/>
                                                                    <a:gd name="connsiteX2" fmla="*/ 130043 w 349678"/>
                                                                    <a:gd name="connsiteY2" fmla="*/ 623047 h 623058"/>
                                                                    <a:gd name="connsiteX3" fmla="*/ 349678 w 349678"/>
                                                                    <a:gd name="connsiteY3" fmla="*/ 425824 h 623058"/>
                                                                    <a:gd name="connsiteX4" fmla="*/ 349678 w 349678"/>
                                                                    <a:gd name="connsiteY4" fmla="*/ 0 h 623058"/>
                                                                    <a:gd name="connsiteX5" fmla="*/ 55 w 349678"/>
                                                                    <a:gd name="connsiteY5" fmla="*/ 31377 h 623058"/>
                                                                    <a:gd name="connsiteX0" fmla="*/ 0 w 349623"/>
                                                                    <a:gd name="connsiteY0" fmla="*/ 31377 h 623058"/>
                                                                    <a:gd name="connsiteX1" fmla="*/ 0 w 349623"/>
                                                                    <a:gd name="connsiteY1" fmla="*/ 528918 h 623058"/>
                                                                    <a:gd name="connsiteX2" fmla="*/ 129988 w 349623"/>
                                                                    <a:gd name="connsiteY2" fmla="*/ 623047 h 623058"/>
                                                                    <a:gd name="connsiteX3" fmla="*/ 349623 w 349623"/>
                                                                    <a:gd name="connsiteY3" fmla="*/ 425824 h 623058"/>
                                                                    <a:gd name="connsiteX4" fmla="*/ 349623 w 349623"/>
                                                                    <a:gd name="connsiteY4" fmla="*/ 0 h 623058"/>
                                                                    <a:gd name="connsiteX5" fmla="*/ 0 w 349623"/>
                                                                    <a:gd name="connsiteY5" fmla="*/ 31377 h 623058"/>
                                                                    <a:gd name="connsiteX0" fmla="*/ 55 w 349678"/>
                                                                    <a:gd name="connsiteY0" fmla="*/ 31377 h 623058"/>
                                                                    <a:gd name="connsiteX1" fmla="*/ 55 w 349678"/>
                                                                    <a:gd name="connsiteY1" fmla="*/ 528918 h 623058"/>
                                                                    <a:gd name="connsiteX2" fmla="*/ 130043 w 349678"/>
                                                                    <a:gd name="connsiteY2" fmla="*/ 623047 h 623058"/>
                                                                    <a:gd name="connsiteX3" fmla="*/ 349678 w 349678"/>
                                                                    <a:gd name="connsiteY3" fmla="*/ 425824 h 623058"/>
                                                                    <a:gd name="connsiteX4" fmla="*/ 349678 w 349678"/>
                                                                    <a:gd name="connsiteY4" fmla="*/ 0 h 623058"/>
                                                                    <a:gd name="connsiteX5" fmla="*/ 55 w 349678"/>
                                                                    <a:gd name="connsiteY5" fmla="*/ 31377 h 623058"/>
                                                                    <a:gd name="connsiteX0" fmla="*/ 51 w 351169"/>
                                                                    <a:gd name="connsiteY0" fmla="*/ 31377 h 630793"/>
                                                                    <a:gd name="connsiteX1" fmla="*/ 51 w 351169"/>
                                                                    <a:gd name="connsiteY1" fmla="*/ 528918 h 630793"/>
                                                                    <a:gd name="connsiteX2" fmla="*/ 130039 w 351169"/>
                                                                    <a:gd name="connsiteY2" fmla="*/ 623047 h 630793"/>
                                                                    <a:gd name="connsiteX3" fmla="*/ 351169 w 351169"/>
                                                                    <a:gd name="connsiteY3" fmla="*/ 323439 h 630793"/>
                                                                    <a:gd name="connsiteX4" fmla="*/ 349674 w 351169"/>
                                                                    <a:gd name="connsiteY4" fmla="*/ 0 h 630793"/>
                                                                    <a:gd name="connsiteX5" fmla="*/ 51 w 351169"/>
                                                                    <a:gd name="connsiteY5" fmla="*/ 31377 h 630793"/>
                                                                    <a:gd name="connsiteX0" fmla="*/ 64 w 351182"/>
                                                                    <a:gd name="connsiteY0" fmla="*/ 31377 h 625534"/>
                                                                    <a:gd name="connsiteX1" fmla="*/ 64 w 351182"/>
                                                                    <a:gd name="connsiteY1" fmla="*/ 528918 h 625534"/>
                                                                    <a:gd name="connsiteX2" fmla="*/ 130052 w 351182"/>
                                                                    <a:gd name="connsiteY2" fmla="*/ 623047 h 625534"/>
                                                                    <a:gd name="connsiteX3" fmla="*/ 351182 w 351182"/>
                                                                    <a:gd name="connsiteY3" fmla="*/ 323439 h 625534"/>
                                                                    <a:gd name="connsiteX4" fmla="*/ 349687 w 351182"/>
                                                                    <a:gd name="connsiteY4" fmla="*/ 0 h 625534"/>
                                                                    <a:gd name="connsiteX5" fmla="*/ 64 w 351182"/>
                                                                    <a:gd name="connsiteY5" fmla="*/ 31377 h 625534"/>
                                                                    <a:gd name="connsiteX0" fmla="*/ 77 w 351195"/>
                                                                    <a:gd name="connsiteY0" fmla="*/ 31377 h 624011"/>
                                                                    <a:gd name="connsiteX1" fmla="*/ 77 w 351195"/>
                                                                    <a:gd name="connsiteY1" fmla="*/ 528918 h 624011"/>
                                                                    <a:gd name="connsiteX2" fmla="*/ 130065 w 351195"/>
                                                                    <a:gd name="connsiteY2" fmla="*/ 623047 h 624011"/>
                                                                    <a:gd name="connsiteX3" fmla="*/ 351195 w 351195"/>
                                                                    <a:gd name="connsiteY3" fmla="*/ 323439 h 624011"/>
                                                                    <a:gd name="connsiteX4" fmla="*/ 349700 w 351195"/>
                                                                    <a:gd name="connsiteY4" fmla="*/ 0 h 624011"/>
                                                                    <a:gd name="connsiteX5" fmla="*/ 77 w 351195"/>
                                                                    <a:gd name="connsiteY5" fmla="*/ 31377 h 62401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351195" h="624011">
                                                                      <a:moveTo>
                                                                        <a:pt x="77" y="31377"/>
                                                                      </a:moveTo>
                                                                      <a:lnTo>
                                                                        <a:pt x="77" y="528918"/>
                                                                      </a:lnTo>
                                                                      <a:cubicBezTo>
                                                                        <a:pt x="-2173" y="569275"/>
                                                                        <a:pt x="44639" y="632580"/>
                                                                        <a:pt x="130065" y="623047"/>
                                                                      </a:cubicBezTo>
                                                                      <a:cubicBezTo>
                                                                        <a:pt x="215491" y="613514"/>
                                                                        <a:pt x="345247" y="401538"/>
                                                                        <a:pt x="351195" y="323439"/>
                                                                      </a:cubicBezTo>
                                                                      <a:cubicBezTo>
                                                                        <a:pt x="350697" y="215626"/>
                                                                        <a:pt x="350198" y="107813"/>
                                                                        <a:pt x="349700" y="0"/>
                                                                      </a:cubicBezTo>
                                                                      <a:lnTo>
                                                                        <a:pt x="77" y="31377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  <wps:wsp>
                                                              <wps:cNvPr id="1380801808" name="任意多边形: 形状 1380801808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CE110EB9-4FE2-1246-B068-49E90687F4B4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3542063" y="1761533"/>
                                                                  <a:ext cx="78763" cy="488975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4528 w 78668"/>
                                                                    <a:gd name="connsiteY0" fmla="*/ 0 h 478395"/>
                                                                    <a:gd name="connsiteX1" fmla="*/ 8058 w 78668"/>
                                                                    <a:gd name="connsiteY1" fmla="*/ 398947 h 478395"/>
                                                                    <a:gd name="connsiteX2" fmla="*/ 78668 w 78668"/>
                                                                    <a:gd name="connsiteY2" fmla="*/ 478383 h 478395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78668" h="478395">
                                                                      <a:moveTo>
                                                                        <a:pt x="4528" y="0"/>
                                                                      </a:moveTo>
                                                                      <a:cubicBezTo>
                                                                        <a:pt x="114" y="159608"/>
                                                                        <a:pt x="-4299" y="319217"/>
                                                                        <a:pt x="8058" y="398947"/>
                                                                      </a:cubicBezTo>
                                                                      <a:cubicBezTo>
                                                                        <a:pt x="20415" y="478677"/>
                                                                        <a:pt x="49541" y="478530"/>
                                                                        <a:pt x="78668" y="478383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897412615" name="组合 897412615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9B30F5C9-CFBC-5CC4-BE20-3FD523866400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502190" y="1213687"/>
                                                                <a:ext cx="1699718" cy="1739237"/>
                                                                <a:chOff x="2502190" y="1213687"/>
                                                                <a:chExt cx="1699718" cy="1739237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141238283" name="组合 1141238283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A6003CA1-29F8-70B2-9AE8-8E14607D70BB}"/>
                                                                  </a:ext>
                                                                </a:extLst>
                                                              </wpg:cNvPr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768565" y="1657524"/>
                                                                  <a:ext cx="609545" cy="1295400"/>
                                                                  <a:chOff x="2768565" y="1657524"/>
                                                                  <a:chExt cx="609545" cy="129540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933334483" name="任意多边形: 形状 933334483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01CE52E3-3C22-4A86-E4EF-850A87BC9C9E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2768565" y="1657524"/>
                                                                    <a:ext cx="609545" cy="129540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329648 w 631135"/>
                                                                      <a:gd name="connsiteY0" fmla="*/ 0 h 1288774"/>
                                                                      <a:gd name="connsiteX1" fmla="*/ 0 w 631135"/>
                                                                      <a:gd name="connsiteY1" fmla="*/ 1215887 h 1288774"/>
                                                                      <a:gd name="connsiteX2" fmla="*/ 16566 w 631135"/>
                                                                      <a:gd name="connsiteY2" fmla="*/ 1288774 h 1288774"/>
                                                                      <a:gd name="connsiteX3" fmla="*/ 236883 w 631135"/>
                                                                      <a:gd name="connsiteY3" fmla="*/ 1288774 h 1288774"/>
                                                                      <a:gd name="connsiteX4" fmla="*/ 631135 w 631135"/>
                                                                      <a:gd name="connsiteY4" fmla="*/ 8282 h 1288774"/>
                                                                      <a:gd name="connsiteX0" fmla="*/ 329648 w 631135"/>
                                                                      <a:gd name="connsiteY0" fmla="*/ 0 h 1288774"/>
                                                                      <a:gd name="connsiteX1" fmla="*/ 0 w 631135"/>
                                                                      <a:gd name="connsiteY1" fmla="*/ 1215887 h 1288774"/>
                                                                      <a:gd name="connsiteX2" fmla="*/ 14909 w 631135"/>
                                                                      <a:gd name="connsiteY2" fmla="*/ 1288774 h 1288774"/>
                                                                      <a:gd name="connsiteX3" fmla="*/ 236883 w 631135"/>
                                                                      <a:gd name="connsiteY3" fmla="*/ 1288774 h 1288774"/>
                                                                      <a:gd name="connsiteX4" fmla="*/ 631135 w 631135"/>
                                                                      <a:gd name="connsiteY4" fmla="*/ 8282 h 1288774"/>
                                                                      <a:gd name="connsiteX0" fmla="*/ 329648 w 631135"/>
                                                                      <a:gd name="connsiteY0" fmla="*/ 0 h 1298713"/>
                                                                      <a:gd name="connsiteX1" fmla="*/ 0 w 631135"/>
                                                                      <a:gd name="connsiteY1" fmla="*/ 1215887 h 1298713"/>
                                                                      <a:gd name="connsiteX2" fmla="*/ 14909 w 631135"/>
                                                                      <a:gd name="connsiteY2" fmla="*/ 1288774 h 1298713"/>
                                                                      <a:gd name="connsiteX3" fmla="*/ 230257 w 631135"/>
                                                                      <a:gd name="connsiteY3" fmla="*/ 1298713 h 1298713"/>
                                                                      <a:gd name="connsiteX4" fmla="*/ 631135 w 631135"/>
                                                                      <a:gd name="connsiteY4" fmla="*/ 8282 h 1298713"/>
                                                                      <a:gd name="connsiteX0" fmla="*/ 329648 w 633295"/>
                                                                      <a:gd name="connsiteY0" fmla="*/ 0 h 1298713"/>
                                                                      <a:gd name="connsiteX1" fmla="*/ 0 w 633295"/>
                                                                      <a:gd name="connsiteY1" fmla="*/ 1215887 h 1298713"/>
                                                                      <a:gd name="connsiteX2" fmla="*/ 14909 w 633295"/>
                                                                      <a:gd name="connsiteY2" fmla="*/ 1288774 h 1298713"/>
                                                                      <a:gd name="connsiteX3" fmla="*/ 230257 w 633295"/>
                                                                      <a:gd name="connsiteY3" fmla="*/ 1298713 h 1298713"/>
                                                                      <a:gd name="connsiteX4" fmla="*/ 631135 w 633295"/>
                                                                      <a:gd name="connsiteY4" fmla="*/ 8282 h 1298713"/>
                                                                      <a:gd name="connsiteX0" fmla="*/ 329648 w 633998"/>
                                                                      <a:gd name="connsiteY0" fmla="*/ 0 h 1298713"/>
                                                                      <a:gd name="connsiteX1" fmla="*/ 0 w 633998"/>
                                                                      <a:gd name="connsiteY1" fmla="*/ 1215887 h 1298713"/>
                                                                      <a:gd name="connsiteX2" fmla="*/ 14909 w 633998"/>
                                                                      <a:gd name="connsiteY2" fmla="*/ 1288774 h 1298713"/>
                                                                      <a:gd name="connsiteX3" fmla="*/ 230257 w 633998"/>
                                                                      <a:gd name="connsiteY3" fmla="*/ 1298713 h 1298713"/>
                                                                      <a:gd name="connsiteX4" fmla="*/ 631135 w 633998"/>
                                                                      <a:gd name="connsiteY4" fmla="*/ 8282 h 1298713"/>
                                                                      <a:gd name="connsiteX0" fmla="*/ 329648 w 633942"/>
                                                                      <a:gd name="connsiteY0" fmla="*/ 0 h 1298713"/>
                                                                      <a:gd name="connsiteX1" fmla="*/ 0 w 633942"/>
                                                                      <a:gd name="connsiteY1" fmla="*/ 1215887 h 1298713"/>
                                                                      <a:gd name="connsiteX2" fmla="*/ 14909 w 633942"/>
                                                                      <a:gd name="connsiteY2" fmla="*/ 1288774 h 1298713"/>
                                                                      <a:gd name="connsiteX3" fmla="*/ 230257 w 633942"/>
                                                                      <a:gd name="connsiteY3" fmla="*/ 1298713 h 1298713"/>
                                                                      <a:gd name="connsiteX4" fmla="*/ 631135 w 633942"/>
                                                                      <a:gd name="connsiteY4" fmla="*/ 8282 h 1298713"/>
                                                                      <a:gd name="connsiteX0" fmla="*/ 329648 w 617575"/>
                                                                      <a:gd name="connsiteY0" fmla="*/ 0 h 1298713"/>
                                                                      <a:gd name="connsiteX1" fmla="*/ 0 w 617575"/>
                                                                      <a:gd name="connsiteY1" fmla="*/ 1215887 h 1298713"/>
                                                                      <a:gd name="connsiteX2" fmla="*/ 14909 w 617575"/>
                                                                      <a:gd name="connsiteY2" fmla="*/ 1288774 h 1298713"/>
                                                                      <a:gd name="connsiteX3" fmla="*/ 230257 w 617575"/>
                                                                      <a:gd name="connsiteY3" fmla="*/ 1298713 h 1298713"/>
                                                                      <a:gd name="connsiteX4" fmla="*/ 614570 w 617575"/>
                                                                      <a:gd name="connsiteY4" fmla="*/ 8282 h 1298713"/>
                                                                      <a:gd name="connsiteX0" fmla="*/ 329648 w 617575"/>
                                                                      <a:gd name="connsiteY0" fmla="*/ 0 h 1298713"/>
                                                                      <a:gd name="connsiteX1" fmla="*/ 0 w 617575"/>
                                                                      <a:gd name="connsiteY1" fmla="*/ 1215887 h 1298713"/>
                                                                      <a:gd name="connsiteX2" fmla="*/ 14909 w 617575"/>
                                                                      <a:gd name="connsiteY2" fmla="*/ 1288774 h 1298713"/>
                                                                      <a:gd name="connsiteX3" fmla="*/ 230257 w 617575"/>
                                                                      <a:gd name="connsiteY3" fmla="*/ 1298713 h 1298713"/>
                                                                      <a:gd name="connsiteX4" fmla="*/ 614570 w 617575"/>
                                                                      <a:gd name="connsiteY4" fmla="*/ 8282 h 1298713"/>
                                                                      <a:gd name="connsiteX0" fmla="*/ 329648 w 617575"/>
                                                                      <a:gd name="connsiteY0" fmla="*/ 0 h 1298713"/>
                                                                      <a:gd name="connsiteX1" fmla="*/ 0 w 617575"/>
                                                                      <a:gd name="connsiteY1" fmla="*/ 1215887 h 1298713"/>
                                                                      <a:gd name="connsiteX2" fmla="*/ 14909 w 617575"/>
                                                                      <a:gd name="connsiteY2" fmla="*/ 1288774 h 1298713"/>
                                                                      <a:gd name="connsiteX3" fmla="*/ 230257 w 617575"/>
                                                                      <a:gd name="connsiteY3" fmla="*/ 1298713 h 1298713"/>
                                                                      <a:gd name="connsiteX4" fmla="*/ 614570 w 617575"/>
                                                                      <a:gd name="connsiteY4" fmla="*/ 8282 h 1298713"/>
                                                                      <a:gd name="connsiteX0" fmla="*/ 329648 w 617575"/>
                                                                      <a:gd name="connsiteY0" fmla="*/ 0 h 1298713"/>
                                                                      <a:gd name="connsiteX1" fmla="*/ 0 w 617575"/>
                                                                      <a:gd name="connsiteY1" fmla="*/ 1215887 h 1298713"/>
                                                                      <a:gd name="connsiteX2" fmla="*/ 14909 w 617575"/>
                                                                      <a:gd name="connsiteY2" fmla="*/ 1288774 h 1298713"/>
                                                                      <a:gd name="connsiteX3" fmla="*/ 230257 w 617575"/>
                                                                      <a:gd name="connsiteY3" fmla="*/ 1298713 h 1298713"/>
                                                                      <a:gd name="connsiteX4" fmla="*/ 614570 w 617575"/>
                                                                      <a:gd name="connsiteY4" fmla="*/ 8282 h 1298713"/>
                                                                      <a:gd name="connsiteX0" fmla="*/ 329648 w 617575"/>
                                                                      <a:gd name="connsiteY0" fmla="*/ 0 h 1298713"/>
                                                                      <a:gd name="connsiteX1" fmla="*/ 0 w 617575"/>
                                                                      <a:gd name="connsiteY1" fmla="*/ 1215887 h 1298713"/>
                                                                      <a:gd name="connsiteX2" fmla="*/ 14909 w 617575"/>
                                                                      <a:gd name="connsiteY2" fmla="*/ 1288774 h 1298713"/>
                                                                      <a:gd name="connsiteX3" fmla="*/ 230257 w 617575"/>
                                                                      <a:gd name="connsiteY3" fmla="*/ 1298713 h 1298713"/>
                                                                      <a:gd name="connsiteX4" fmla="*/ 614570 w 617575"/>
                                                                      <a:gd name="connsiteY4" fmla="*/ 8282 h 1298713"/>
                                                                      <a:gd name="connsiteX0" fmla="*/ 329648 w 617575"/>
                                                                      <a:gd name="connsiteY0" fmla="*/ 0 h 1298713"/>
                                                                      <a:gd name="connsiteX1" fmla="*/ 0 w 617575"/>
                                                                      <a:gd name="connsiteY1" fmla="*/ 1215887 h 1298713"/>
                                                                      <a:gd name="connsiteX2" fmla="*/ 14909 w 617575"/>
                                                                      <a:gd name="connsiteY2" fmla="*/ 1288774 h 1298713"/>
                                                                      <a:gd name="connsiteX3" fmla="*/ 230257 w 617575"/>
                                                                      <a:gd name="connsiteY3" fmla="*/ 1298713 h 1298713"/>
                                                                      <a:gd name="connsiteX4" fmla="*/ 614570 w 617575"/>
                                                                      <a:gd name="connsiteY4" fmla="*/ 8282 h 1298713"/>
                                                                      <a:gd name="connsiteX0" fmla="*/ 329648 w 617731"/>
                                                                      <a:gd name="connsiteY0" fmla="*/ 0 h 1295400"/>
                                                                      <a:gd name="connsiteX1" fmla="*/ 0 w 617731"/>
                                                                      <a:gd name="connsiteY1" fmla="*/ 1215887 h 1295400"/>
                                                                      <a:gd name="connsiteX2" fmla="*/ 14909 w 617731"/>
                                                                      <a:gd name="connsiteY2" fmla="*/ 1288774 h 1295400"/>
                                                                      <a:gd name="connsiteX3" fmla="*/ 241853 w 617731"/>
                                                                      <a:gd name="connsiteY3" fmla="*/ 1295400 h 1295400"/>
                                                                      <a:gd name="connsiteX4" fmla="*/ 614570 w 617731"/>
                                                                      <a:gd name="connsiteY4" fmla="*/ 8282 h 1295400"/>
                                                                      <a:gd name="connsiteX0" fmla="*/ 329648 w 611201"/>
                                                                      <a:gd name="connsiteY0" fmla="*/ 0 h 1295400"/>
                                                                      <a:gd name="connsiteX1" fmla="*/ 0 w 611201"/>
                                                                      <a:gd name="connsiteY1" fmla="*/ 1215887 h 1295400"/>
                                                                      <a:gd name="connsiteX2" fmla="*/ 14909 w 611201"/>
                                                                      <a:gd name="connsiteY2" fmla="*/ 1288774 h 1295400"/>
                                                                      <a:gd name="connsiteX3" fmla="*/ 241853 w 611201"/>
                                                                      <a:gd name="connsiteY3" fmla="*/ 1295400 h 1295400"/>
                                                                      <a:gd name="connsiteX4" fmla="*/ 607944 w 611201"/>
                                                                      <a:gd name="connsiteY4" fmla="*/ 8282 h 1295400"/>
                                                                      <a:gd name="connsiteX0" fmla="*/ 327992 w 609545"/>
                                                                      <a:gd name="connsiteY0" fmla="*/ 0 h 1295400"/>
                                                                      <a:gd name="connsiteX1" fmla="*/ 0 w 609545"/>
                                                                      <a:gd name="connsiteY1" fmla="*/ 1225827 h 1295400"/>
                                                                      <a:gd name="connsiteX2" fmla="*/ 13253 w 609545"/>
                                                                      <a:gd name="connsiteY2" fmla="*/ 1288774 h 1295400"/>
                                                                      <a:gd name="connsiteX3" fmla="*/ 240197 w 609545"/>
                                                                      <a:gd name="connsiteY3" fmla="*/ 1295400 h 1295400"/>
                                                                      <a:gd name="connsiteX4" fmla="*/ 606288 w 609545"/>
                                                                      <a:gd name="connsiteY4" fmla="*/ 8282 h 1295400"/>
                                                                      <a:gd name="connsiteX0" fmla="*/ 327992 w 609545"/>
                                                                      <a:gd name="connsiteY0" fmla="*/ 0 h 1295400"/>
                                                                      <a:gd name="connsiteX1" fmla="*/ 0 w 609545"/>
                                                                      <a:gd name="connsiteY1" fmla="*/ 1230796 h 1295400"/>
                                                                      <a:gd name="connsiteX2" fmla="*/ 13253 w 609545"/>
                                                                      <a:gd name="connsiteY2" fmla="*/ 1288774 h 1295400"/>
                                                                      <a:gd name="connsiteX3" fmla="*/ 240197 w 609545"/>
                                                                      <a:gd name="connsiteY3" fmla="*/ 1295400 h 1295400"/>
                                                                      <a:gd name="connsiteX4" fmla="*/ 606288 w 609545"/>
                                                                      <a:gd name="connsiteY4" fmla="*/ 8282 h 1295400"/>
                                                                      <a:gd name="connsiteX0" fmla="*/ 327992 w 609545"/>
                                                                      <a:gd name="connsiteY0" fmla="*/ 0 h 1295400"/>
                                                                      <a:gd name="connsiteX1" fmla="*/ 0 w 609545"/>
                                                                      <a:gd name="connsiteY1" fmla="*/ 1230796 h 1295400"/>
                                                                      <a:gd name="connsiteX2" fmla="*/ 24849 w 609545"/>
                                                                      <a:gd name="connsiteY2" fmla="*/ 1288774 h 1295400"/>
                                                                      <a:gd name="connsiteX3" fmla="*/ 240197 w 609545"/>
                                                                      <a:gd name="connsiteY3" fmla="*/ 1295400 h 1295400"/>
                                                                      <a:gd name="connsiteX4" fmla="*/ 606288 w 609545"/>
                                                                      <a:gd name="connsiteY4" fmla="*/ 8282 h 1295400"/>
                                                                      <a:gd name="connsiteX0" fmla="*/ 327992 w 609545"/>
                                                                      <a:gd name="connsiteY0" fmla="*/ 0 h 1295400"/>
                                                                      <a:gd name="connsiteX1" fmla="*/ 0 w 609545"/>
                                                                      <a:gd name="connsiteY1" fmla="*/ 1230796 h 1295400"/>
                                                                      <a:gd name="connsiteX2" fmla="*/ 31475 w 609545"/>
                                                                      <a:gd name="connsiteY2" fmla="*/ 1283805 h 1295400"/>
                                                                      <a:gd name="connsiteX3" fmla="*/ 240197 w 609545"/>
                                                                      <a:gd name="connsiteY3" fmla="*/ 1295400 h 1295400"/>
                                                                      <a:gd name="connsiteX4" fmla="*/ 606288 w 609545"/>
                                                                      <a:gd name="connsiteY4" fmla="*/ 8282 h 129540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609545" h="1295400">
                                                                        <a:moveTo>
                                                                          <a:pt x="327992" y="0"/>
                                                                        </a:moveTo>
                                                                        <a:cubicBezTo>
                                                                          <a:pt x="372166" y="503031"/>
                                                                          <a:pt x="194365" y="858631"/>
                                                                          <a:pt x="0" y="1230796"/>
                                                                        </a:cubicBezTo>
                                                                        <a:lnTo>
                                                                          <a:pt x="31475" y="1283805"/>
                                                                        </a:lnTo>
                                                                        <a:lnTo>
                                                                          <a:pt x="240197" y="1295400"/>
                                                                        </a:lnTo>
                                                                        <a:cubicBezTo>
                                                                          <a:pt x="450023" y="944769"/>
                                                                          <a:pt x="636657" y="638865"/>
                                                                          <a:pt x="606288" y="8282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  <wps:wsp>
                                                                <wps:cNvPr id="1278974058" name="任意多边形: 形状 1278974058">
                                                                  <a:extLst>
                                                                    <a:ext uri="{FF2B5EF4-FFF2-40B4-BE49-F238E27FC236}">
                                                                      <a16:creationId xmlns:a16="http://schemas.microsoft.com/office/drawing/2014/main" id="{A6317E36-DE8E-14DF-81CC-75FC0301CD2E}"/>
                                                                    </a:ext>
                                                                  </a:extLst>
                                                                </wps:cNvPr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2768567" y="1666474"/>
                                                                    <a:ext cx="563363" cy="1234108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544996"/>
                                                                      <a:gd name="connsiteY0" fmla="*/ 1209261 h 1219200"/>
                                                                      <a:gd name="connsiteX1" fmla="*/ 208722 w 544996"/>
                                                                      <a:gd name="connsiteY1" fmla="*/ 1219200 h 1219200"/>
                                                                      <a:gd name="connsiteX2" fmla="*/ 544996 w 544996"/>
                                                                      <a:gd name="connsiteY2" fmla="*/ 0 h 1219200"/>
                                                                      <a:gd name="connsiteX0" fmla="*/ 0 w 544996"/>
                                                                      <a:gd name="connsiteY0" fmla="*/ 1209261 h 1219200"/>
                                                                      <a:gd name="connsiteX1" fmla="*/ 208722 w 544996"/>
                                                                      <a:gd name="connsiteY1" fmla="*/ 1219200 h 1219200"/>
                                                                      <a:gd name="connsiteX2" fmla="*/ 544996 w 544996"/>
                                                                      <a:gd name="connsiteY2" fmla="*/ 0 h 1219200"/>
                                                                      <a:gd name="connsiteX0" fmla="*/ 0 w 544996"/>
                                                                      <a:gd name="connsiteY0" fmla="*/ 1209261 h 1219200"/>
                                                                      <a:gd name="connsiteX1" fmla="*/ 208722 w 544996"/>
                                                                      <a:gd name="connsiteY1" fmla="*/ 1219200 h 1219200"/>
                                                                      <a:gd name="connsiteX2" fmla="*/ 544996 w 544996"/>
                                                                      <a:gd name="connsiteY2" fmla="*/ 0 h 1219200"/>
                                                                      <a:gd name="connsiteX0" fmla="*/ 0 w 544996"/>
                                                                      <a:gd name="connsiteY0" fmla="*/ 1209261 h 1219200"/>
                                                                      <a:gd name="connsiteX1" fmla="*/ 208722 w 544996"/>
                                                                      <a:gd name="connsiteY1" fmla="*/ 1219200 h 1219200"/>
                                                                      <a:gd name="connsiteX2" fmla="*/ 544996 w 544996"/>
                                                                      <a:gd name="connsiteY2" fmla="*/ 0 h 1219200"/>
                                                                      <a:gd name="connsiteX0" fmla="*/ 0 w 561561"/>
                                                                      <a:gd name="connsiteY0" fmla="*/ 1224169 h 1234108"/>
                                                                      <a:gd name="connsiteX1" fmla="*/ 208722 w 561561"/>
                                                                      <a:gd name="connsiteY1" fmla="*/ 1234108 h 1234108"/>
                                                                      <a:gd name="connsiteX2" fmla="*/ 561561 w 561561"/>
                                                                      <a:gd name="connsiteY2" fmla="*/ 0 h 1234108"/>
                                                                      <a:gd name="connsiteX0" fmla="*/ 0 w 561631"/>
                                                                      <a:gd name="connsiteY0" fmla="*/ 1224169 h 1234108"/>
                                                                      <a:gd name="connsiteX1" fmla="*/ 208722 w 561631"/>
                                                                      <a:gd name="connsiteY1" fmla="*/ 1234108 h 1234108"/>
                                                                      <a:gd name="connsiteX2" fmla="*/ 561561 w 561631"/>
                                                                      <a:gd name="connsiteY2" fmla="*/ 0 h 1234108"/>
                                                                      <a:gd name="connsiteX0" fmla="*/ 0 w 561650"/>
                                                                      <a:gd name="connsiteY0" fmla="*/ 1224169 h 1234108"/>
                                                                      <a:gd name="connsiteX1" fmla="*/ 208722 w 561650"/>
                                                                      <a:gd name="connsiteY1" fmla="*/ 1234108 h 1234108"/>
                                                                      <a:gd name="connsiteX2" fmla="*/ 561561 w 561650"/>
                                                                      <a:gd name="connsiteY2" fmla="*/ 0 h 1234108"/>
                                                                      <a:gd name="connsiteX0" fmla="*/ 0 w 561652"/>
                                                                      <a:gd name="connsiteY0" fmla="*/ 1224169 h 1234108"/>
                                                                      <a:gd name="connsiteX1" fmla="*/ 208722 w 561652"/>
                                                                      <a:gd name="connsiteY1" fmla="*/ 1234108 h 1234108"/>
                                                                      <a:gd name="connsiteX2" fmla="*/ 561561 w 561652"/>
                                                                      <a:gd name="connsiteY2" fmla="*/ 0 h 1234108"/>
                                                                      <a:gd name="connsiteX0" fmla="*/ 0 w 563306"/>
                                                                      <a:gd name="connsiteY0" fmla="*/ 1224169 h 1234108"/>
                                                                      <a:gd name="connsiteX1" fmla="*/ 208722 w 563306"/>
                                                                      <a:gd name="connsiteY1" fmla="*/ 1234108 h 1234108"/>
                                                                      <a:gd name="connsiteX2" fmla="*/ 561561 w 563306"/>
                                                                      <a:gd name="connsiteY2" fmla="*/ 0 h 1234108"/>
                                                                      <a:gd name="connsiteX0" fmla="*/ 0 w 563363"/>
                                                                      <a:gd name="connsiteY0" fmla="*/ 1224169 h 1234108"/>
                                                                      <a:gd name="connsiteX1" fmla="*/ 213691 w 563363"/>
                                                                      <a:gd name="connsiteY1" fmla="*/ 1234108 h 1234108"/>
                                                                      <a:gd name="connsiteX2" fmla="*/ 561561 w 563363"/>
                                                                      <a:gd name="connsiteY2" fmla="*/ 0 h 1234108"/>
                                                                      <a:gd name="connsiteX0" fmla="*/ 0 w 563363"/>
                                                                      <a:gd name="connsiteY0" fmla="*/ 1224169 h 1234108"/>
                                                                      <a:gd name="connsiteX1" fmla="*/ 213691 w 563363"/>
                                                                      <a:gd name="connsiteY1" fmla="*/ 1234108 h 1234108"/>
                                                                      <a:gd name="connsiteX2" fmla="*/ 561561 w 563363"/>
                                                                      <a:gd name="connsiteY2" fmla="*/ 0 h 1234108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563363" h="1234108">
                                                                        <a:moveTo>
                                                                          <a:pt x="0" y="1224169"/>
                                                                        </a:moveTo>
                                                                        <a:lnTo>
                                                                          <a:pt x="213691" y="1234108"/>
                                                                        </a:lnTo>
                                                                        <a:cubicBezTo>
                                                                          <a:pt x="451677" y="862496"/>
                                                                          <a:pt x="580335" y="522356"/>
                                                                          <a:pt x="561561" y="0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797510373" name="任意多边形: 形状 797510373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4AF47250-6D15-839B-CE7B-A1BCFA783B93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502317" y="1213687"/>
                                                                  <a:ext cx="1699591" cy="578723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1705555"/>
                                                                    <a:gd name="connsiteY0" fmla="*/ 206734 h 576470"/>
                                                                    <a:gd name="connsiteX1" fmla="*/ 0 w 1705555"/>
                                                                    <a:gd name="connsiteY1" fmla="*/ 417443 h 576470"/>
                                                                    <a:gd name="connsiteX2" fmla="*/ 127221 w 1705555"/>
                                                                    <a:gd name="connsiteY2" fmla="*/ 508883 h 576470"/>
                                                                    <a:gd name="connsiteX3" fmla="*/ 771277 w 1705555"/>
                                                                    <a:gd name="connsiteY3" fmla="*/ 500932 h 576470"/>
                                                                    <a:gd name="connsiteX4" fmla="*/ 1212574 w 1705555"/>
                                                                    <a:gd name="connsiteY4" fmla="*/ 576470 h 576470"/>
                                                                    <a:gd name="connsiteX5" fmla="*/ 1705555 w 1705555"/>
                                                                    <a:gd name="connsiteY5" fmla="*/ 401541 h 576470"/>
                                                                    <a:gd name="connsiteX6" fmla="*/ 1705555 w 1705555"/>
                                                                    <a:gd name="connsiteY6" fmla="*/ 178904 h 576470"/>
                                                                    <a:gd name="connsiteX7" fmla="*/ 1506772 w 1705555"/>
                                                                    <a:gd name="connsiteY7" fmla="*/ 59635 h 576470"/>
                                                                    <a:gd name="connsiteX8" fmla="*/ 922351 w 1705555"/>
                                                                    <a:gd name="connsiteY8" fmla="*/ 71562 h 576470"/>
                                                                    <a:gd name="connsiteX9" fmla="*/ 469127 w 1705555"/>
                                                                    <a:gd name="connsiteY9" fmla="*/ 0 h 576470"/>
                                                                    <a:gd name="connsiteX10" fmla="*/ 0 w 1705555"/>
                                                                    <a:gd name="connsiteY10" fmla="*/ 206734 h 576470"/>
                                                                    <a:gd name="connsiteX0" fmla="*/ 0 w 1705555"/>
                                                                    <a:gd name="connsiteY0" fmla="*/ 206734 h 576470"/>
                                                                    <a:gd name="connsiteX1" fmla="*/ 0 w 1705555"/>
                                                                    <a:gd name="connsiteY1" fmla="*/ 417443 h 576470"/>
                                                                    <a:gd name="connsiteX2" fmla="*/ 127221 w 1705555"/>
                                                                    <a:gd name="connsiteY2" fmla="*/ 508883 h 576470"/>
                                                                    <a:gd name="connsiteX3" fmla="*/ 771277 w 1705555"/>
                                                                    <a:gd name="connsiteY3" fmla="*/ 500932 h 576470"/>
                                                                    <a:gd name="connsiteX4" fmla="*/ 1212574 w 1705555"/>
                                                                    <a:gd name="connsiteY4" fmla="*/ 576470 h 576470"/>
                                                                    <a:gd name="connsiteX5" fmla="*/ 1705555 w 1705555"/>
                                                                    <a:gd name="connsiteY5" fmla="*/ 401541 h 576470"/>
                                                                    <a:gd name="connsiteX6" fmla="*/ 1705555 w 1705555"/>
                                                                    <a:gd name="connsiteY6" fmla="*/ 178904 h 576470"/>
                                                                    <a:gd name="connsiteX7" fmla="*/ 1506772 w 1705555"/>
                                                                    <a:gd name="connsiteY7" fmla="*/ 59635 h 576470"/>
                                                                    <a:gd name="connsiteX8" fmla="*/ 922351 w 1705555"/>
                                                                    <a:gd name="connsiteY8" fmla="*/ 71562 h 576470"/>
                                                                    <a:gd name="connsiteX9" fmla="*/ 469127 w 1705555"/>
                                                                    <a:gd name="connsiteY9" fmla="*/ 0 h 576470"/>
                                                                    <a:gd name="connsiteX10" fmla="*/ 0 w 1705555"/>
                                                                    <a:gd name="connsiteY10" fmla="*/ 206734 h 576470"/>
                                                                    <a:gd name="connsiteX0" fmla="*/ 0 w 1705555"/>
                                                                    <a:gd name="connsiteY0" fmla="*/ 206734 h 578698"/>
                                                                    <a:gd name="connsiteX1" fmla="*/ 0 w 1705555"/>
                                                                    <a:gd name="connsiteY1" fmla="*/ 417443 h 578698"/>
                                                                    <a:gd name="connsiteX2" fmla="*/ 127221 w 1705555"/>
                                                                    <a:gd name="connsiteY2" fmla="*/ 508883 h 578698"/>
                                                                    <a:gd name="connsiteX3" fmla="*/ 771277 w 1705555"/>
                                                                    <a:gd name="connsiteY3" fmla="*/ 500932 h 578698"/>
                                                                    <a:gd name="connsiteX4" fmla="*/ 1212574 w 1705555"/>
                                                                    <a:gd name="connsiteY4" fmla="*/ 576470 h 578698"/>
                                                                    <a:gd name="connsiteX5" fmla="*/ 1705555 w 1705555"/>
                                                                    <a:gd name="connsiteY5" fmla="*/ 401541 h 578698"/>
                                                                    <a:gd name="connsiteX6" fmla="*/ 1705555 w 1705555"/>
                                                                    <a:gd name="connsiteY6" fmla="*/ 178904 h 578698"/>
                                                                    <a:gd name="connsiteX7" fmla="*/ 1506772 w 1705555"/>
                                                                    <a:gd name="connsiteY7" fmla="*/ 59635 h 578698"/>
                                                                    <a:gd name="connsiteX8" fmla="*/ 922351 w 1705555"/>
                                                                    <a:gd name="connsiteY8" fmla="*/ 71562 h 578698"/>
                                                                    <a:gd name="connsiteX9" fmla="*/ 469127 w 1705555"/>
                                                                    <a:gd name="connsiteY9" fmla="*/ 0 h 578698"/>
                                                                    <a:gd name="connsiteX10" fmla="*/ 0 w 1705555"/>
                                                                    <a:gd name="connsiteY10" fmla="*/ 206734 h 578698"/>
                                                                    <a:gd name="connsiteX0" fmla="*/ 0 w 1705555"/>
                                                                    <a:gd name="connsiteY0" fmla="*/ 206734 h 576906"/>
                                                                    <a:gd name="connsiteX1" fmla="*/ 0 w 1705555"/>
                                                                    <a:gd name="connsiteY1" fmla="*/ 417443 h 576906"/>
                                                                    <a:gd name="connsiteX2" fmla="*/ 127221 w 1705555"/>
                                                                    <a:gd name="connsiteY2" fmla="*/ 508883 h 576906"/>
                                                                    <a:gd name="connsiteX3" fmla="*/ 771277 w 1705555"/>
                                                                    <a:gd name="connsiteY3" fmla="*/ 500932 h 576906"/>
                                                                    <a:gd name="connsiteX4" fmla="*/ 1212574 w 1705555"/>
                                                                    <a:gd name="connsiteY4" fmla="*/ 576470 h 576906"/>
                                                                    <a:gd name="connsiteX5" fmla="*/ 1705555 w 1705555"/>
                                                                    <a:gd name="connsiteY5" fmla="*/ 401541 h 576906"/>
                                                                    <a:gd name="connsiteX6" fmla="*/ 1705555 w 1705555"/>
                                                                    <a:gd name="connsiteY6" fmla="*/ 178904 h 576906"/>
                                                                    <a:gd name="connsiteX7" fmla="*/ 1506772 w 1705555"/>
                                                                    <a:gd name="connsiteY7" fmla="*/ 59635 h 576906"/>
                                                                    <a:gd name="connsiteX8" fmla="*/ 922351 w 1705555"/>
                                                                    <a:gd name="connsiteY8" fmla="*/ 71562 h 576906"/>
                                                                    <a:gd name="connsiteX9" fmla="*/ 469127 w 1705555"/>
                                                                    <a:gd name="connsiteY9" fmla="*/ 0 h 576906"/>
                                                                    <a:gd name="connsiteX10" fmla="*/ 0 w 1705555"/>
                                                                    <a:gd name="connsiteY10" fmla="*/ 206734 h 576906"/>
                                                                    <a:gd name="connsiteX0" fmla="*/ 0 w 1705555"/>
                                                                    <a:gd name="connsiteY0" fmla="*/ 206734 h 578698"/>
                                                                    <a:gd name="connsiteX1" fmla="*/ 0 w 1705555"/>
                                                                    <a:gd name="connsiteY1" fmla="*/ 417443 h 578698"/>
                                                                    <a:gd name="connsiteX2" fmla="*/ 127221 w 1705555"/>
                                                                    <a:gd name="connsiteY2" fmla="*/ 508883 h 578698"/>
                                                                    <a:gd name="connsiteX3" fmla="*/ 771277 w 1705555"/>
                                                                    <a:gd name="connsiteY3" fmla="*/ 500932 h 578698"/>
                                                                    <a:gd name="connsiteX4" fmla="*/ 1212574 w 1705555"/>
                                                                    <a:gd name="connsiteY4" fmla="*/ 576470 h 578698"/>
                                                                    <a:gd name="connsiteX5" fmla="*/ 1705555 w 1705555"/>
                                                                    <a:gd name="connsiteY5" fmla="*/ 401541 h 578698"/>
                                                                    <a:gd name="connsiteX6" fmla="*/ 1705555 w 1705555"/>
                                                                    <a:gd name="connsiteY6" fmla="*/ 178904 h 578698"/>
                                                                    <a:gd name="connsiteX7" fmla="*/ 1506772 w 1705555"/>
                                                                    <a:gd name="connsiteY7" fmla="*/ 59635 h 578698"/>
                                                                    <a:gd name="connsiteX8" fmla="*/ 922351 w 1705555"/>
                                                                    <a:gd name="connsiteY8" fmla="*/ 71562 h 578698"/>
                                                                    <a:gd name="connsiteX9" fmla="*/ 469127 w 1705555"/>
                                                                    <a:gd name="connsiteY9" fmla="*/ 0 h 578698"/>
                                                                    <a:gd name="connsiteX10" fmla="*/ 0 w 1705555"/>
                                                                    <a:gd name="connsiteY10" fmla="*/ 206734 h 578698"/>
                                                                    <a:gd name="connsiteX0" fmla="*/ 0 w 1705555"/>
                                                                    <a:gd name="connsiteY0" fmla="*/ 206734 h 578521"/>
                                                                    <a:gd name="connsiteX1" fmla="*/ 0 w 1705555"/>
                                                                    <a:gd name="connsiteY1" fmla="*/ 417443 h 578521"/>
                                                                    <a:gd name="connsiteX2" fmla="*/ 127221 w 1705555"/>
                                                                    <a:gd name="connsiteY2" fmla="*/ 508883 h 578521"/>
                                                                    <a:gd name="connsiteX3" fmla="*/ 771277 w 1705555"/>
                                                                    <a:gd name="connsiteY3" fmla="*/ 500932 h 578521"/>
                                                                    <a:gd name="connsiteX4" fmla="*/ 1212574 w 1705555"/>
                                                                    <a:gd name="connsiteY4" fmla="*/ 576470 h 578521"/>
                                                                    <a:gd name="connsiteX5" fmla="*/ 1705555 w 1705555"/>
                                                                    <a:gd name="connsiteY5" fmla="*/ 401541 h 578521"/>
                                                                    <a:gd name="connsiteX6" fmla="*/ 1705555 w 1705555"/>
                                                                    <a:gd name="connsiteY6" fmla="*/ 178904 h 578521"/>
                                                                    <a:gd name="connsiteX7" fmla="*/ 1506772 w 1705555"/>
                                                                    <a:gd name="connsiteY7" fmla="*/ 59635 h 578521"/>
                                                                    <a:gd name="connsiteX8" fmla="*/ 922351 w 1705555"/>
                                                                    <a:gd name="connsiteY8" fmla="*/ 71562 h 578521"/>
                                                                    <a:gd name="connsiteX9" fmla="*/ 469127 w 1705555"/>
                                                                    <a:gd name="connsiteY9" fmla="*/ 0 h 578521"/>
                                                                    <a:gd name="connsiteX10" fmla="*/ 0 w 1705555"/>
                                                                    <a:gd name="connsiteY10" fmla="*/ 206734 h 578521"/>
                                                                    <a:gd name="connsiteX0" fmla="*/ 0 w 1705555"/>
                                                                    <a:gd name="connsiteY0" fmla="*/ 206734 h 578521"/>
                                                                    <a:gd name="connsiteX1" fmla="*/ 0 w 1705555"/>
                                                                    <a:gd name="connsiteY1" fmla="*/ 417443 h 578521"/>
                                                                    <a:gd name="connsiteX2" fmla="*/ 127221 w 1705555"/>
                                                                    <a:gd name="connsiteY2" fmla="*/ 508883 h 578521"/>
                                                                    <a:gd name="connsiteX3" fmla="*/ 771277 w 1705555"/>
                                                                    <a:gd name="connsiteY3" fmla="*/ 500932 h 578521"/>
                                                                    <a:gd name="connsiteX4" fmla="*/ 1212574 w 1705555"/>
                                                                    <a:gd name="connsiteY4" fmla="*/ 576470 h 578521"/>
                                                                    <a:gd name="connsiteX5" fmla="*/ 1705555 w 1705555"/>
                                                                    <a:gd name="connsiteY5" fmla="*/ 401541 h 578521"/>
                                                                    <a:gd name="connsiteX6" fmla="*/ 1705555 w 1705555"/>
                                                                    <a:gd name="connsiteY6" fmla="*/ 178904 h 578521"/>
                                                                    <a:gd name="connsiteX7" fmla="*/ 1506772 w 1705555"/>
                                                                    <a:gd name="connsiteY7" fmla="*/ 59635 h 578521"/>
                                                                    <a:gd name="connsiteX8" fmla="*/ 922351 w 1705555"/>
                                                                    <a:gd name="connsiteY8" fmla="*/ 71562 h 578521"/>
                                                                    <a:gd name="connsiteX9" fmla="*/ 469127 w 1705555"/>
                                                                    <a:gd name="connsiteY9" fmla="*/ 0 h 578521"/>
                                                                    <a:gd name="connsiteX10" fmla="*/ 0 w 1705555"/>
                                                                    <a:gd name="connsiteY10" fmla="*/ 206734 h 578521"/>
                                                                    <a:gd name="connsiteX0" fmla="*/ 0 w 1705555"/>
                                                                    <a:gd name="connsiteY0" fmla="*/ 206734 h 578521"/>
                                                                    <a:gd name="connsiteX1" fmla="*/ 0 w 1705555"/>
                                                                    <a:gd name="connsiteY1" fmla="*/ 417443 h 578521"/>
                                                                    <a:gd name="connsiteX2" fmla="*/ 127221 w 1705555"/>
                                                                    <a:gd name="connsiteY2" fmla="*/ 508883 h 578521"/>
                                                                    <a:gd name="connsiteX3" fmla="*/ 771277 w 1705555"/>
                                                                    <a:gd name="connsiteY3" fmla="*/ 500932 h 578521"/>
                                                                    <a:gd name="connsiteX4" fmla="*/ 1212574 w 1705555"/>
                                                                    <a:gd name="connsiteY4" fmla="*/ 576470 h 578521"/>
                                                                    <a:gd name="connsiteX5" fmla="*/ 1705555 w 1705555"/>
                                                                    <a:gd name="connsiteY5" fmla="*/ 401541 h 578521"/>
                                                                    <a:gd name="connsiteX6" fmla="*/ 1705555 w 1705555"/>
                                                                    <a:gd name="connsiteY6" fmla="*/ 178904 h 578521"/>
                                                                    <a:gd name="connsiteX7" fmla="*/ 1506772 w 1705555"/>
                                                                    <a:gd name="connsiteY7" fmla="*/ 59635 h 578521"/>
                                                                    <a:gd name="connsiteX8" fmla="*/ 922351 w 1705555"/>
                                                                    <a:gd name="connsiteY8" fmla="*/ 71562 h 578521"/>
                                                                    <a:gd name="connsiteX9" fmla="*/ 469127 w 1705555"/>
                                                                    <a:gd name="connsiteY9" fmla="*/ 0 h 578521"/>
                                                                    <a:gd name="connsiteX10" fmla="*/ 0 w 1705555"/>
                                                                    <a:gd name="connsiteY10" fmla="*/ 206734 h 578521"/>
                                                                    <a:gd name="connsiteX0" fmla="*/ 0 w 1705555"/>
                                                                    <a:gd name="connsiteY0" fmla="*/ 206734 h 578521"/>
                                                                    <a:gd name="connsiteX1" fmla="*/ 0 w 1705555"/>
                                                                    <a:gd name="connsiteY1" fmla="*/ 417443 h 578521"/>
                                                                    <a:gd name="connsiteX2" fmla="*/ 127221 w 1705555"/>
                                                                    <a:gd name="connsiteY2" fmla="*/ 508883 h 578521"/>
                                                                    <a:gd name="connsiteX3" fmla="*/ 771277 w 1705555"/>
                                                                    <a:gd name="connsiteY3" fmla="*/ 500932 h 578521"/>
                                                                    <a:gd name="connsiteX4" fmla="*/ 1212574 w 1705555"/>
                                                                    <a:gd name="connsiteY4" fmla="*/ 576470 h 578521"/>
                                                                    <a:gd name="connsiteX5" fmla="*/ 1705555 w 1705555"/>
                                                                    <a:gd name="connsiteY5" fmla="*/ 401541 h 578521"/>
                                                                    <a:gd name="connsiteX6" fmla="*/ 1705555 w 1705555"/>
                                                                    <a:gd name="connsiteY6" fmla="*/ 178904 h 578521"/>
                                                                    <a:gd name="connsiteX7" fmla="*/ 1506772 w 1705555"/>
                                                                    <a:gd name="connsiteY7" fmla="*/ 59635 h 578521"/>
                                                                    <a:gd name="connsiteX8" fmla="*/ 922351 w 1705555"/>
                                                                    <a:gd name="connsiteY8" fmla="*/ 71562 h 578521"/>
                                                                    <a:gd name="connsiteX9" fmla="*/ 469127 w 1705555"/>
                                                                    <a:gd name="connsiteY9" fmla="*/ 0 h 578521"/>
                                                                    <a:gd name="connsiteX10" fmla="*/ 0 w 1705555"/>
                                                                    <a:gd name="connsiteY10" fmla="*/ 206734 h 578521"/>
                                                                    <a:gd name="connsiteX0" fmla="*/ 0 w 1705555"/>
                                                                    <a:gd name="connsiteY0" fmla="*/ 206734 h 578521"/>
                                                                    <a:gd name="connsiteX1" fmla="*/ 0 w 1705555"/>
                                                                    <a:gd name="connsiteY1" fmla="*/ 417443 h 578521"/>
                                                                    <a:gd name="connsiteX2" fmla="*/ 127221 w 1705555"/>
                                                                    <a:gd name="connsiteY2" fmla="*/ 508883 h 578521"/>
                                                                    <a:gd name="connsiteX3" fmla="*/ 771277 w 1705555"/>
                                                                    <a:gd name="connsiteY3" fmla="*/ 500932 h 578521"/>
                                                                    <a:gd name="connsiteX4" fmla="*/ 1212574 w 1705555"/>
                                                                    <a:gd name="connsiteY4" fmla="*/ 576470 h 578521"/>
                                                                    <a:gd name="connsiteX5" fmla="*/ 1705555 w 1705555"/>
                                                                    <a:gd name="connsiteY5" fmla="*/ 401541 h 578521"/>
                                                                    <a:gd name="connsiteX6" fmla="*/ 1705555 w 1705555"/>
                                                                    <a:gd name="connsiteY6" fmla="*/ 178904 h 578521"/>
                                                                    <a:gd name="connsiteX7" fmla="*/ 1506772 w 1705555"/>
                                                                    <a:gd name="connsiteY7" fmla="*/ 59635 h 578521"/>
                                                                    <a:gd name="connsiteX8" fmla="*/ 922351 w 1705555"/>
                                                                    <a:gd name="connsiteY8" fmla="*/ 71562 h 578521"/>
                                                                    <a:gd name="connsiteX9" fmla="*/ 469127 w 1705555"/>
                                                                    <a:gd name="connsiteY9" fmla="*/ 0 h 578521"/>
                                                                    <a:gd name="connsiteX10" fmla="*/ 0 w 1705555"/>
                                                                    <a:gd name="connsiteY10" fmla="*/ 206734 h 578521"/>
                                                                    <a:gd name="connsiteX0" fmla="*/ 0 w 1705555"/>
                                                                    <a:gd name="connsiteY0" fmla="*/ 206734 h 578521"/>
                                                                    <a:gd name="connsiteX1" fmla="*/ 0 w 1705555"/>
                                                                    <a:gd name="connsiteY1" fmla="*/ 417443 h 578521"/>
                                                                    <a:gd name="connsiteX2" fmla="*/ 127221 w 1705555"/>
                                                                    <a:gd name="connsiteY2" fmla="*/ 508883 h 578521"/>
                                                                    <a:gd name="connsiteX3" fmla="*/ 771277 w 1705555"/>
                                                                    <a:gd name="connsiteY3" fmla="*/ 500932 h 578521"/>
                                                                    <a:gd name="connsiteX4" fmla="*/ 1212574 w 1705555"/>
                                                                    <a:gd name="connsiteY4" fmla="*/ 576470 h 578521"/>
                                                                    <a:gd name="connsiteX5" fmla="*/ 1705555 w 1705555"/>
                                                                    <a:gd name="connsiteY5" fmla="*/ 401541 h 578521"/>
                                                                    <a:gd name="connsiteX6" fmla="*/ 1705555 w 1705555"/>
                                                                    <a:gd name="connsiteY6" fmla="*/ 178904 h 578521"/>
                                                                    <a:gd name="connsiteX7" fmla="*/ 1506772 w 1705555"/>
                                                                    <a:gd name="connsiteY7" fmla="*/ 59635 h 578521"/>
                                                                    <a:gd name="connsiteX8" fmla="*/ 922351 w 1705555"/>
                                                                    <a:gd name="connsiteY8" fmla="*/ 71562 h 578521"/>
                                                                    <a:gd name="connsiteX9" fmla="*/ 469127 w 1705555"/>
                                                                    <a:gd name="connsiteY9" fmla="*/ 0 h 578521"/>
                                                                    <a:gd name="connsiteX10" fmla="*/ 0 w 1705555"/>
                                                                    <a:gd name="connsiteY10" fmla="*/ 206734 h 578521"/>
                                                                    <a:gd name="connsiteX0" fmla="*/ 0 w 1705555"/>
                                                                    <a:gd name="connsiteY0" fmla="*/ 206734 h 578521"/>
                                                                    <a:gd name="connsiteX1" fmla="*/ 0 w 1705555"/>
                                                                    <a:gd name="connsiteY1" fmla="*/ 417443 h 578521"/>
                                                                    <a:gd name="connsiteX2" fmla="*/ 127221 w 1705555"/>
                                                                    <a:gd name="connsiteY2" fmla="*/ 508883 h 578521"/>
                                                                    <a:gd name="connsiteX3" fmla="*/ 771277 w 1705555"/>
                                                                    <a:gd name="connsiteY3" fmla="*/ 500932 h 578521"/>
                                                                    <a:gd name="connsiteX4" fmla="*/ 1212574 w 1705555"/>
                                                                    <a:gd name="connsiteY4" fmla="*/ 576470 h 578521"/>
                                                                    <a:gd name="connsiteX5" fmla="*/ 1705555 w 1705555"/>
                                                                    <a:gd name="connsiteY5" fmla="*/ 401541 h 578521"/>
                                                                    <a:gd name="connsiteX6" fmla="*/ 1705555 w 1705555"/>
                                                                    <a:gd name="connsiteY6" fmla="*/ 178904 h 578521"/>
                                                                    <a:gd name="connsiteX7" fmla="*/ 1506772 w 1705555"/>
                                                                    <a:gd name="connsiteY7" fmla="*/ 59635 h 578521"/>
                                                                    <a:gd name="connsiteX8" fmla="*/ 922351 w 1705555"/>
                                                                    <a:gd name="connsiteY8" fmla="*/ 71562 h 578521"/>
                                                                    <a:gd name="connsiteX9" fmla="*/ 469127 w 1705555"/>
                                                                    <a:gd name="connsiteY9" fmla="*/ 0 h 578521"/>
                                                                    <a:gd name="connsiteX10" fmla="*/ 0 w 1705555"/>
                                                                    <a:gd name="connsiteY10" fmla="*/ 206734 h 578521"/>
                                                                    <a:gd name="connsiteX0" fmla="*/ 0 w 1705555"/>
                                                                    <a:gd name="connsiteY0" fmla="*/ 210550 h 582337"/>
                                                                    <a:gd name="connsiteX1" fmla="*/ 0 w 1705555"/>
                                                                    <a:gd name="connsiteY1" fmla="*/ 421259 h 582337"/>
                                                                    <a:gd name="connsiteX2" fmla="*/ 127221 w 1705555"/>
                                                                    <a:gd name="connsiteY2" fmla="*/ 512699 h 582337"/>
                                                                    <a:gd name="connsiteX3" fmla="*/ 771277 w 1705555"/>
                                                                    <a:gd name="connsiteY3" fmla="*/ 504748 h 582337"/>
                                                                    <a:gd name="connsiteX4" fmla="*/ 1212574 w 1705555"/>
                                                                    <a:gd name="connsiteY4" fmla="*/ 580286 h 582337"/>
                                                                    <a:gd name="connsiteX5" fmla="*/ 1705555 w 1705555"/>
                                                                    <a:gd name="connsiteY5" fmla="*/ 405357 h 582337"/>
                                                                    <a:gd name="connsiteX6" fmla="*/ 1705555 w 1705555"/>
                                                                    <a:gd name="connsiteY6" fmla="*/ 182720 h 582337"/>
                                                                    <a:gd name="connsiteX7" fmla="*/ 1506772 w 1705555"/>
                                                                    <a:gd name="connsiteY7" fmla="*/ 63451 h 582337"/>
                                                                    <a:gd name="connsiteX8" fmla="*/ 922351 w 1705555"/>
                                                                    <a:gd name="connsiteY8" fmla="*/ 75378 h 582337"/>
                                                                    <a:gd name="connsiteX9" fmla="*/ 469127 w 1705555"/>
                                                                    <a:gd name="connsiteY9" fmla="*/ 3816 h 582337"/>
                                                                    <a:gd name="connsiteX10" fmla="*/ 0 w 1705555"/>
                                                                    <a:gd name="connsiteY10" fmla="*/ 210550 h 582337"/>
                                                                    <a:gd name="connsiteX0" fmla="*/ 0 w 1705555"/>
                                                                    <a:gd name="connsiteY0" fmla="*/ 210105 h 581892"/>
                                                                    <a:gd name="connsiteX1" fmla="*/ 0 w 1705555"/>
                                                                    <a:gd name="connsiteY1" fmla="*/ 420814 h 581892"/>
                                                                    <a:gd name="connsiteX2" fmla="*/ 127221 w 1705555"/>
                                                                    <a:gd name="connsiteY2" fmla="*/ 512254 h 581892"/>
                                                                    <a:gd name="connsiteX3" fmla="*/ 771277 w 1705555"/>
                                                                    <a:gd name="connsiteY3" fmla="*/ 504303 h 581892"/>
                                                                    <a:gd name="connsiteX4" fmla="*/ 1212574 w 1705555"/>
                                                                    <a:gd name="connsiteY4" fmla="*/ 579841 h 581892"/>
                                                                    <a:gd name="connsiteX5" fmla="*/ 1705555 w 1705555"/>
                                                                    <a:gd name="connsiteY5" fmla="*/ 404912 h 581892"/>
                                                                    <a:gd name="connsiteX6" fmla="*/ 1705555 w 1705555"/>
                                                                    <a:gd name="connsiteY6" fmla="*/ 182275 h 581892"/>
                                                                    <a:gd name="connsiteX7" fmla="*/ 1506772 w 1705555"/>
                                                                    <a:gd name="connsiteY7" fmla="*/ 63006 h 581892"/>
                                                                    <a:gd name="connsiteX8" fmla="*/ 922351 w 1705555"/>
                                                                    <a:gd name="connsiteY8" fmla="*/ 74933 h 581892"/>
                                                                    <a:gd name="connsiteX9" fmla="*/ 469127 w 1705555"/>
                                                                    <a:gd name="connsiteY9" fmla="*/ 3371 h 581892"/>
                                                                    <a:gd name="connsiteX10" fmla="*/ 0 w 1705555"/>
                                                                    <a:gd name="connsiteY10" fmla="*/ 210105 h 581892"/>
                                                                    <a:gd name="connsiteX0" fmla="*/ 0 w 1705555"/>
                                                                    <a:gd name="connsiteY0" fmla="*/ 207569 h 579356"/>
                                                                    <a:gd name="connsiteX1" fmla="*/ 0 w 1705555"/>
                                                                    <a:gd name="connsiteY1" fmla="*/ 418278 h 579356"/>
                                                                    <a:gd name="connsiteX2" fmla="*/ 127221 w 1705555"/>
                                                                    <a:gd name="connsiteY2" fmla="*/ 509718 h 579356"/>
                                                                    <a:gd name="connsiteX3" fmla="*/ 771277 w 1705555"/>
                                                                    <a:gd name="connsiteY3" fmla="*/ 501767 h 579356"/>
                                                                    <a:gd name="connsiteX4" fmla="*/ 1212574 w 1705555"/>
                                                                    <a:gd name="connsiteY4" fmla="*/ 577305 h 579356"/>
                                                                    <a:gd name="connsiteX5" fmla="*/ 1705555 w 1705555"/>
                                                                    <a:gd name="connsiteY5" fmla="*/ 402376 h 579356"/>
                                                                    <a:gd name="connsiteX6" fmla="*/ 1705555 w 1705555"/>
                                                                    <a:gd name="connsiteY6" fmla="*/ 179739 h 579356"/>
                                                                    <a:gd name="connsiteX7" fmla="*/ 1506772 w 1705555"/>
                                                                    <a:gd name="connsiteY7" fmla="*/ 60470 h 579356"/>
                                                                    <a:gd name="connsiteX8" fmla="*/ 922351 w 1705555"/>
                                                                    <a:gd name="connsiteY8" fmla="*/ 72397 h 579356"/>
                                                                    <a:gd name="connsiteX9" fmla="*/ 469127 w 1705555"/>
                                                                    <a:gd name="connsiteY9" fmla="*/ 835 h 579356"/>
                                                                    <a:gd name="connsiteX10" fmla="*/ 0 w 1705555"/>
                                                                    <a:gd name="connsiteY10" fmla="*/ 207569 h 579356"/>
                                                                    <a:gd name="connsiteX0" fmla="*/ 0 w 1705555"/>
                                                                    <a:gd name="connsiteY0" fmla="*/ 207569 h 579356"/>
                                                                    <a:gd name="connsiteX1" fmla="*/ 0 w 1705555"/>
                                                                    <a:gd name="connsiteY1" fmla="*/ 418278 h 579356"/>
                                                                    <a:gd name="connsiteX2" fmla="*/ 127221 w 1705555"/>
                                                                    <a:gd name="connsiteY2" fmla="*/ 509718 h 579356"/>
                                                                    <a:gd name="connsiteX3" fmla="*/ 771277 w 1705555"/>
                                                                    <a:gd name="connsiteY3" fmla="*/ 501767 h 579356"/>
                                                                    <a:gd name="connsiteX4" fmla="*/ 1212574 w 1705555"/>
                                                                    <a:gd name="connsiteY4" fmla="*/ 577305 h 579356"/>
                                                                    <a:gd name="connsiteX5" fmla="*/ 1705555 w 1705555"/>
                                                                    <a:gd name="connsiteY5" fmla="*/ 402376 h 579356"/>
                                                                    <a:gd name="connsiteX6" fmla="*/ 1705555 w 1705555"/>
                                                                    <a:gd name="connsiteY6" fmla="*/ 179739 h 579356"/>
                                                                    <a:gd name="connsiteX7" fmla="*/ 1506772 w 1705555"/>
                                                                    <a:gd name="connsiteY7" fmla="*/ 60470 h 579356"/>
                                                                    <a:gd name="connsiteX8" fmla="*/ 922351 w 1705555"/>
                                                                    <a:gd name="connsiteY8" fmla="*/ 72397 h 579356"/>
                                                                    <a:gd name="connsiteX9" fmla="*/ 469127 w 1705555"/>
                                                                    <a:gd name="connsiteY9" fmla="*/ 835 h 579356"/>
                                                                    <a:gd name="connsiteX10" fmla="*/ 0 w 1705555"/>
                                                                    <a:gd name="connsiteY10" fmla="*/ 207569 h 579356"/>
                                                                    <a:gd name="connsiteX0" fmla="*/ 0 w 1705555"/>
                                                                    <a:gd name="connsiteY0" fmla="*/ 207569 h 579356"/>
                                                                    <a:gd name="connsiteX1" fmla="*/ 0 w 1705555"/>
                                                                    <a:gd name="connsiteY1" fmla="*/ 418278 h 579356"/>
                                                                    <a:gd name="connsiteX2" fmla="*/ 127221 w 1705555"/>
                                                                    <a:gd name="connsiteY2" fmla="*/ 509718 h 579356"/>
                                                                    <a:gd name="connsiteX3" fmla="*/ 771277 w 1705555"/>
                                                                    <a:gd name="connsiteY3" fmla="*/ 501767 h 579356"/>
                                                                    <a:gd name="connsiteX4" fmla="*/ 1212574 w 1705555"/>
                                                                    <a:gd name="connsiteY4" fmla="*/ 577305 h 579356"/>
                                                                    <a:gd name="connsiteX5" fmla="*/ 1705555 w 1705555"/>
                                                                    <a:gd name="connsiteY5" fmla="*/ 402376 h 579356"/>
                                                                    <a:gd name="connsiteX6" fmla="*/ 1705555 w 1705555"/>
                                                                    <a:gd name="connsiteY6" fmla="*/ 179739 h 579356"/>
                                                                    <a:gd name="connsiteX7" fmla="*/ 1506772 w 1705555"/>
                                                                    <a:gd name="connsiteY7" fmla="*/ 60470 h 579356"/>
                                                                    <a:gd name="connsiteX8" fmla="*/ 922351 w 1705555"/>
                                                                    <a:gd name="connsiteY8" fmla="*/ 72397 h 579356"/>
                                                                    <a:gd name="connsiteX9" fmla="*/ 469127 w 1705555"/>
                                                                    <a:gd name="connsiteY9" fmla="*/ 835 h 579356"/>
                                                                    <a:gd name="connsiteX10" fmla="*/ 0 w 1705555"/>
                                                                    <a:gd name="connsiteY10" fmla="*/ 207569 h 579356"/>
                                                                    <a:gd name="connsiteX0" fmla="*/ 0 w 1705555"/>
                                                                    <a:gd name="connsiteY0" fmla="*/ 207569 h 579356"/>
                                                                    <a:gd name="connsiteX1" fmla="*/ 0 w 1705555"/>
                                                                    <a:gd name="connsiteY1" fmla="*/ 418278 h 579356"/>
                                                                    <a:gd name="connsiteX2" fmla="*/ 127221 w 1705555"/>
                                                                    <a:gd name="connsiteY2" fmla="*/ 509718 h 579356"/>
                                                                    <a:gd name="connsiteX3" fmla="*/ 771277 w 1705555"/>
                                                                    <a:gd name="connsiteY3" fmla="*/ 501767 h 579356"/>
                                                                    <a:gd name="connsiteX4" fmla="*/ 1212574 w 1705555"/>
                                                                    <a:gd name="connsiteY4" fmla="*/ 577305 h 579356"/>
                                                                    <a:gd name="connsiteX5" fmla="*/ 1705555 w 1705555"/>
                                                                    <a:gd name="connsiteY5" fmla="*/ 402376 h 579356"/>
                                                                    <a:gd name="connsiteX6" fmla="*/ 1705555 w 1705555"/>
                                                                    <a:gd name="connsiteY6" fmla="*/ 179739 h 579356"/>
                                                                    <a:gd name="connsiteX7" fmla="*/ 1506772 w 1705555"/>
                                                                    <a:gd name="connsiteY7" fmla="*/ 60470 h 579356"/>
                                                                    <a:gd name="connsiteX8" fmla="*/ 922351 w 1705555"/>
                                                                    <a:gd name="connsiteY8" fmla="*/ 72397 h 579356"/>
                                                                    <a:gd name="connsiteX9" fmla="*/ 469127 w 1705555"/>
                                                                    <a:gd name="connsiteY9" fmla="*/ 835 h 579356"/>
                                                                    <a:gd name="connsiteX10" fmla="*/ 0 w 1705555"/>
                                                                    <a:gd name="connsiteY10" fmla="*/ 207569 h 579356"/>
                                                                    <a:gd name="connsiteX0" fmla="*/ 0 w 1705555"/>
                                                                    <a:gd name="connsiteY0" fmla="*/ 207569 h 579356"/>
                                                                    <a:gd name="connsiteX1" fmla="*/ 0 w 1705555"/>
                                                                    <a:gd name="connsiteY1" fmla="*/ 418278 h 579356"/>
                                                                    <a:gd name="connsiteX2" fmla="*/ 127221 w 1705555"/>
                                                                    <a:gd name="connsiteY2" fmla="*/ 509718 h 579356"/>
                                                                    <a:gd name="connsiteX3" fmla="*/ 771277 w 1705555"/>
                                                                    <a:gd name="connsiteY3" fmla="*/ 501767 h 579356"/>
                                                                    <a:gd name="connsiteX4" fmla="*/ 1212574 w 1705555"/>
                                                                    <a:gd name="connsiteY4" fmla="*/ 577305 h 579356"/>
                                                                    <a:gd name="connsiteX5" fmla="*/ 1705555 w 1705555"/>
                                                                    <a:gd name="connsiteY5" fmla="*/ 402376 h 579356"/>
                                                                    <a:gd name="connsiteX6" fmla="*/ 1705555 w 1705555"/>
                                                                    <a:gd name="connsiteY6" fmla="*/ 179739 h 579356"/>
                                                                    <a:gd name="connsiteX7" fmla="*/ 1506772 w 1705555"/>
                                                                    <a:gd name="connsiteY7" fmla="*/ 60470 h 579356"/>
                                                                    <a:gd name="connsiteX8" fmla="*/ 922351 w 1705555"/>
                                                                    <a:gd name="connsiteY8" fmla="*/ 72397 h 579356"/>
                                                                    <a:gd name="connsiteX9" fmla="*/ 469127 w 1705555"/>
                                                                    <a:gd name="connsiteY9" fmla="*/ 835 h 579356"/>
                                                                    <a:gd name="connsiteX10" fmla="*/ 0 w 1705555"/>
                                                                    <a:gd name="connsiteY10" fmla="*/ 207569 h 579356"/>
                                                                    <a:gd name="connsiteX0" fmla="*/ 0 w 1708868"/>
                                                                    <a:gd name="connsiteY0" fmla="*/ 207569 h 579356"/>
                                                                    <a:gd name="connsiteX1" fmla="*/ 0 w 1708868"/>
                                                                    <a:gd name="connsiteY1" fmla="*/ 418278 h 579356"/>
                                                                    <a:gd name="connsiteX2" fmla="*/ 127221 w 1708868"/>
                                                                    <a:gd name="connsiteY2" fmla="*/ 509718 h 579356"/>
                                                                    <a:gd name="connsiteX3" fmla="*/ 771277 w 1708868"/>
                                                                    <a:gd name="connsiteY3" fmla="*/ 501767 h 579356"/>
                                                                    <a:gd name="connsiteX4" fmla="*/ 1212574 w 1708868"/>
                                                                    <a:gd name="connsiteY4" fmla="*/ 577305 h 579356"/>
                                                                    <a:gd name="connsiteX5" fmla="*/ 1705555 w 1708868"/>
                                                                    <a:gd name="connsiteY5" fmla="*/ 402376 h 579356"/>
                                                                    <a:gd name="connsiteX6" fmla="*/ 1708868 w 1708868"/>
                                                                    <a:gd name="connsiteY6" fmla="*/ 189678 h 579356"/>
                                                                    <a:gd name="connsiteX7" fmla="*/ 1506772 w 1708868"/>
                                                                    <a:gd name="connsiteY7" fmla="*/ 60470 h 579356"/>
                                                                    <a:gd name="connsiteX8" fmla="*/ 922351 w 1708868"/>
                                                                    <a:gd name="connsiteY8" fmla="*/ 72397 h 579356"/>
                                                                    <a:gd name="connsiteX9" fmla="*/ 469127 w 1708868"/>
                                                                    <a:gd name="connsiteY9" fmla="*/ 835 h 579356"/>
                                                                    <a:gd name="connsiteX10" fmla="*/ 0 w 1708868"/>
                                                                    <a:gd name="connsiteY10" fmla="*/ 207569 h 579356"/>
                                                                    <a:gd name="connsiteX0" fmla="*/ 0 w 1708868"/>
                                                                    <a:gd name="connsiteY0" fmla="*/ 209071 h 580858"/>
                                                                    <a:gd name="connsiteX1" fmla="*/ 0 w 1708868"/>
                                                                    <a:gd name="connsiteY1" fmla="*/ 419780 h 580858"/>
                                                                    <a:gd name="connsiteX2" fmla="*/ 127221 w 1708868"/>
                                                                    <a:gd name="connsiteY2" fmla="*/ 511220 h 580858"/>
                                                                    <a:gd name="connsiteX3" fmla="*/ 771277 w 1708868"/>
                                                                    <a:gd name="connsiteY3" fmla="*/ 503269 h 580858"/>
                                                                    <a:gd name="connsiteX4" fmla="*/ 1212574 w 1708868"/>
                                                                    <a:gd name="connsiteY4" fmla="*/ 578807 h 580858"/>
                                                                    <a:gd name="connsiteX5" fmla="*/ 1705555 w 1708868"/>
                                                                    <a:gd name="connsiteY5" fmla="*/ 403878 h 580858"/>
                                                                    <a:gd name="connsiteX6" fmla="*/ 1708868 w 1708868"/>
                                                                    <a:gd name="connsiteY6" fmla="*/ 191180 h 580858"/>
                                                                    <a:gd name="connsiteX7" fmla="*/ 1506772 w 1708868"/>
                                                                    <a:gd name="connsiteY7" fmla="*/ 61972 h 580858"/>
                                                                    <a:gd name="connsiteX8" fmla="*/ 927321 w 1708868"/>
                                                                    <a:gd name="connsiteY8" fmla="*/ 95434 h 580858"/>
                                                                    <a:gd name="connsiteX9" fmla="*/ 469127 w 1708868"/>
                                                                    <a:gd name="connsiteY9" fmla="*/ 2337 h 580858"/>
                                                                    <a:gd name="connsiteX10" fmla="*/ 0 w 1708868"/>
                                                                    <a:gd name="connsiteY10" fmla="*/ 209071 h 580858"/>
                                                                    <a:gd name="connsiteX0" fmla="*/ 0 w 1708868"/>
                                                                    <a:gd name="connsiteY0" fmla="*/ 210550 h 582337"/>
                                                                    <a:gd name="connsiteX1" fmla="*/ 0 w 1708868"/>
                                                                    <a:gd name="connsiteY1" fmla="*/ 421259 h 582337"/>
                                                                    <a:gd name="connsiteX2" fmla="*/ 127221 w 1708868"/>
                                                                    <a:gd name="connsiteY2" fmla="*/ 512699 h 582337"/>
                                                                    <a:gd name="connsiteX3" fmla="*/ 771277 w 1708868"/>
                                                                    <a:gd name="connsiteY3" fmla="*/ 504748 h 582337"/>
                                                                    <a:gd name="connsiteX4" fmla="*/ 1212574 w 1708868"/>
                                                                    <a:gd name="connsiteY4" fmla="*/ 580286 h 582337"/>
                                                                    <a:gd name="connsiteX5" fmla="*/ 1705555 w 1708868"/>
                                                                    <a:gd name="connsiteY5" fmla="*/ 405357 h 582337"/>
                                                                    <a:gd name="connsiteX6" fmla="*/ 1708868 w 1708868"/>
                                                                    <a:gd name="connsiteY6" fmla="*/ 192659 h 582337"/>
                                                                    <a:gd name="connsiteX7" fmla="*/ 1506772 w 1708868"/>
                                                                    <a:gd name="connsiteY7" fmla="*/ 63451 h 582337"/>
                                                                    <a:gd name="connsiteX8" fmla="*/ 925664 w 1708868"/>
                                                                    <a:gd name="connsiteY8" fmla="*/ 75379 h 582337"/>
                                                                    <a:gd name="connsiteX9" fmla="*/ 469127 w 1708868"/>
                                                                    <a:gd name="connsiteY9" fmla="*/ 3816 h 582337"/>
                                                                    <a:gd name="connsiteX10" fmla="*/ 0 w 1708868"/>
                                                                    <a:gd name="connsiteY10" fmla="*/ 210550 h 582337"/>
                                                                    <a:gd name="connsiteX0" fmla="*/ 0 w 1708868"/>
                                                                    <a:gd name="connsiteY0" fmla="*/ 206936 h 578723"/>
                                                                    <a:gd name="connsiteX1" fmla="*/ 0 w 1708868"/>
                                                                    <a:gd name="connsiteY1" fmla="*/ 417645 h 578723"/>
                                                                    <a:gd name="connsiteX2" fmla="*/ 127221 w 1708868"/>
                                                                    <a:gd name="connsiteY2" fmla="*/ 509085 h 578723"/>
                                                                    <a:gd name="connsiteX3" fmla="*/ 771277 w 1708868"/>
                                                                    <a:gd name="connsiteY3" fmla="*/ 501134 h 578723"/>
                                                                    <a:gd name="connsiteX4" fmla="*/ 1212574 w 1708868"/>
                                                                    <a:gd name="connsiteY4" fmla="*/ 576672 h 578723"/>
                                                                    <a:gd name="connsiteX5" fmla="*/ 1705555 w 1708868"/>
                                                                    <a:gd name="connsiteY5" fmla="*/ 401743 h 578723"/>
                                                                    <a:gd name="connsiteX6" fmla="*/ 1708868 w 1708868"/>
                                                                    <a:gd name="connsiteY6" fmla="*/ 189045 h 578723"/>
                                                                    <a:gd name="connsiteX7" fmla="*/ 1506772 w 1708868"/>
                                                                    <a:gd name="connsiteY7" fmla="*/ 59837 h 578723"/>
                                                                    <a:gd name="connsiteX8" fmla="*/ 925664 w 1708868"/>
                                                                    <a:gd name="connsiteY8" fmla="*/ 71765 h 578723"/>
                                                                    <a:gd name="connsiteX9" fmla="*/ 469127 w 1708868"/>
                                                                    <a:gd name="connsiteY9" fmla="*/ 202 h 578723"/>
                                                                    <a:gd name="connsiteX10" fmla="*/ 0 w 1708868"/>
                                                                    <a:gd name="connsiteY10" fmla="*/ 206936 h 57872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708868" h="578723">
                                                                      <a:moveTo>
                                                                        <a:pt x="0" y="206936"/>
                                                                      </a:moveTo>
                                                                      <a:lnTo>
                                                                        <a:pt x="0" y="417645"/>
                                                                      </a:lnTo>
                                                                      <a:cubicBezTo>
                                                                        <a:pt x="994" y="463034"/>
                                                                        <a:pt x="76531" y="490201"/>
                                                                        <a:pt x="127221" y="509085"/>
                                                                      </a:cubicBezTo>
                                                                      <a:cubicBezTo>
                                                                        <a:pt x="255767" y="529626"/>
                                                                        <a:pt x="588729" y="498152"/>
                                                                        <a:pt x="771277" y="501134"/>
                                                                      </a:cubicBezTo>
                                                                      <a:cubicBezTo>
                                                                        <a:pt x="953825" y="504116"/>
                                                                        <a:pt x="1056861" y="593237"/>
                                                                        <a:pt x="1212574" y="576672"/>
                                                                      </a:cubicBezTo>
                                                                      <a:cubicBezTo>
                                                                        <a:pt x="1363317" y="570046"/>
                                                                        <a:pt x="1623392" y="468004"/>
                                                                        <a:pt x="1705555" y="401743"/>
                                                                      </a:cubicBezTo>
                                                                      <a:cubicBezTo>
                                                                        <a:pt x="1706659" y="330844"/>
                                                                        <a:pt x="1707764" y="259944"/>
                                                                        <a:pt x="1708868" y="189045"/>
                                                                      </a:cubicBezTo>
                                                                      <a:cubicBezTo>
                                                                        <a:pt x="1685677" y="131068"/>
                                                                        <a:pt x="1594568" y="76401"/>
                                                                        <a:pt x="1506772" y="59837"/>
                                                                      </a:cubicBezTo>
                                                                      <a:cubicBezTo>
                                                                        <a:pt x="1376238" y="41947"/>
                                                                        <a:pt x="1098605" y="81704"/>
                                                                        <a:pt x="925664" y="71765"/>
                                                                      </a:cubicBezTo>
                                                                      <a:cubicBezTo>
                                                                        <a:pt x="752723" y="61826"/>
                                                                        <a:pt x="628373" y="-4104"/>
                                                                        <a:pt x="469127" y="202"/>
                                                                      </a:cubicBezTo>
                                                                      <a:cubicBezTo>
                                                                        <a:pt x="309881" y="4508"/>
                                                                        <a:pt x="105024" y="32007"/>
                                                                        <a:pt x="0" y="206936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  <wps:wsp>
                                                              <wps:cNvPr id="1123935555" name="任意多边形: 形状 1123935555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731EA537-F46D-D0BA-C229-F15D9764CF24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502190" y="1401809"/>
                                                                  <a:ext cx="1699717" cy="204213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1699591"/>
                                                                    <a:gd name="connsiteY0" fmla="*/ 21535 h 198783"/>
                                                                    <a:gd name="connsiteX1" fmla="*/ 185531 w 1699591"/>
                                                                    <a:gd name="connsiteY1" fmla="*/ 149087 h 198783"/>
                                                                    <a:gd name="connsiteX2" fmla="*/ 748748 w 1699591"/>
                                                                    <a:gd name="connsiteY2" fmla="*/ 135835 h 198783"/>
                                                                    <a:gd name="connsiteX3" fmla="*/ 1225826 w 1699591"/>
                                                                    <a:gd name="connsiteY3" fmla="*/ 198783 h 198783"/>
                                                                    <a:gd name="connsiteX4" fmla="*/ 1699591 w 1699591"/>
                                                                    <a:gd name="connsiteY4" fmla="*/ 0 h 198783"/>
                                                                    <a:gd name="connsiteX0" fmla="*/ 0 w 1699591"/>
                                                                    <a:gd name="connsiteY0" fmla="*/ 21535 h 198783"/>
                                                                    <a:gd name="connsiteX1" fmla="*/ 185531 w 1699591"/>
                                                                    <a:gd name="connsiteY1" fmla="*/ 149087 h 198783"/>
                                                                    <a:gd name="connsiteX2" fmla="*/ 748748 w 1699591"/>
                                                                    <a:gd name="connsiteY2" fmla="*/ 135835 h 198783"/>
                                                                    <a:gd name="connsiteX3" fmla="*/ 1225826 w 1699591"/>
                                                                    <a:gd name="connsiteY3" fmla="*/ 198783 h 198783"/>
                                                                    <a:gd name="connsiteX4" fmla="*/ 1699591 w 1699591"/>
                                                                    <a:gd name="connsiteY4" fmla="*/ 0 h 198783"/>
                                                                    <a:gd name="connsiteX0" fmla="*/ 0 w 1699591"/>
                                                                    <a:gd name="connsiteY0" fmla="*/ 21535 h 202918"/>
                                                                    <a:gd name="connsiteX1" fmla="*/ 185531 w 1699591"/>
                                                                    <a:gd name="connsiteY1" fmla="*/ 149087 h 202918"/>
                                                                    <a:gd name="connsiteX2" fmla="*/ 748748 w 1699591"/>
                                                                    <a:gd name="connsiteY2" fmla="*/ 135835 h 202918"/>
                                                                    <a:gd name="connsiteX3" fmla="*/ 1225826 w 1699591"/>
                                                                    <a:gd name="connsiteY3" fmla="*/ 198783 h 202918"/>
                                                                    <a:gd name="connsiteX4" fmla="*/ 1699591 w 1699591"/>
                                                                    <a:gd name="connsiteY4" fmla="*/ 0 h 202918"/>
                                                                    <a:gd name="connsiteX0" fmla="*/ 0 w 1699591"/>
                                                                    <a:gd name="connsiteY0" fmla="*/ 21535 h 198878"/>
                                                                    <a:gd name="connsiteX1" fmla="*/ 185531 w 1699591"/>
                                                                    <a:gd name="connsiteY1" fmla="*/ 149087 h 198878"/>
                                                                    <a:gd name="connsiteX2" fmla="*/ 748748 w 1699591"/>
                                                                    <a:gd name="connsiteY2" fmla="*/ 135835 h 198878"/>
                                                                    <a:gd name="connsiteX3" fmla="*/ 1225826 w 1699591"/>
                                                                    <a:gd name="connsiteY3" fmla="*/ 198783 h 198878"/>
                                                                    <a:gd name="connsiteX4" fmla="*/ 1699591 w 1699591"/>
                                                                    <a:gd name="connsiteY4" fmla="*/ 0 h 198878"/>
                                                                    <a:gd name="connsiteX0" fmla="*/ 0 w 1699591"/>
                                                                    <a:gd name="connsiteY0" fmla="*/ 21535 h 202918"/>
                                                                    <a:gd name="connsiteX1" fmla="*/ 185531 w 1699591"/>
                                                                    <a:gd name="connsiteY1" fmla="*/ 149087 h 202918"/>
                                                                    <a:gd name="connsiteX2" fmla="*/ 748748 w 1699591"/>
                                                                    <a:gd name="connsiteY2" fmla="*/ 135835 h 202918"/>
                                                                    <a:gd name="connsiteX3" fmla="*/ 1225826 w 1699591"/>
                                                                    <a:gd name="connsiteY3" fmla="*/ 198783 h 202918"/>
                                                                    <a:gd name="connsiteX4" fmla="*/ 1699591 w 1699591"/>
                                                                    <a:gd name="connsiteY4" fmla="*/ 0 h 20291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48748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48748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48748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48748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48748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58687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58687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58687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58687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2478"/>
                                                                    <a:gd name="connsiteX1" fmla="*/ 185531 w 1699591"/>
                                                                    <a:gd name="connsiteY1" fmla="*/ 149087 h 202478"/>
                                                                    <a:gd name="connsiteX2" fmla="*/ 758687 w 1699591"/>
                                                                    <a:gd name="connsiteY2" fmla="*/ 135835 h 202478"/>
                                                                    <a:gd name="connsiteX3" fmla="*/ 1225826 w 1699591"/>
                                                                    <a:gd name="connsiteY3" fmla="*/ 198783 h 202478"/>
                                                                    <a:gd name="connsiteX4" fmla="*/ 1699591 w 1699591"/>
                                                                    <a:gd name="connsiteY4" fmla="*/ 0 h 202478"/>
                                                                    <a:gd name="connsiteX0" fmla="*/ 0 w 1699591"/>
                                                                    <a:gd name="connsiteY0" fmla="*/ 21535 h 200167"/>
                                                                    <a:gd name="connsiteX1" fmla="*/ 185531 w 1699591"/>
                                                                    <a:gd name="connsiteY1" fmla="*/ 149087 h 200167"/>
                                                                    <a:gd name="connsiteX2" fmla="*/ 758687 w 1699591"/>
                                                                    <a:gd name="connsiteY2" fmla="*/ 135835 h 200167"/>
                                                                    <a:gd name="connsiteX3" fmla="*/ 1225826 w 1699591"/>
                                                                    <a:gd name="connsiteY3" fmla="*/ 198783 h 200167"/>
                                                                    <a:gd name="connsiteX4" fmla="*/ 1699591 w 1699591"/>
                                                                    <a:gd name="connsiteY4" fmla="*/ 0 h 200167"/>
                                                                    <a:gd name="connsiteX0" fmla="*/ 0 w 1699591"/>
                                                                    <a:gd name="connsiteY0" fmla="*/ 21535 h 202928"/>
                                                                    <a:gd name="connsiteX1" fmla="*/ 185531 w 1699591"/>
                                                                    <a:gd name="connsiteY1" fmla="*/ 149087 h 202928"/>
                                                                    <a:gd name="connsiteX2" fmla="*/ 758687 w 1699591"/>
                                                                    <a:gd name="connsiteY2" fmla="*/ 135835 h 202928"/>
                                                                    <a:gd name="connsiteX3" fmla="*/ 1225826 w 1699591"/>
                                                                    <a:gd name="connsiteY3" fmla="*/ 198783 h 202928"/>
                                                                    <a:gd name="connsiteX4" fmla="*/ 1699591 w 1699591"/>
                                                                    <a:gd name="connsiteY4" fmla="*/ 0 h 202928"/>
                                                                    <a:gd name="connsiteX0" fmla="*/ 0 w 1699591"/>
                                                                    <a:gd name="connsiteY0" fmla="*/ 21535 h 199590"/>
                                                                    <a:gd name="connsiteX1" fmla="*/ 185531 w 1699591"/>
                                                                    <a:gd name="connsiteY1" fmla="*/ 149087 h 199590"/>
                                                                    <a:gd name="connsiteX2" fmla="*/ 758687 w 1699591"/>
                                                                    <a:gd name="connsiteY2" fmla="*/ 135835 h 199590"/>
                                                                    <a:gd name="connsiteX3" fmla="*/ 1225826 w 1699591"/>
                                                                    <a:gd name="connsiteY3" fmla="*/ 198783 h 199590"/>
                                                                    <a:gd name="connsiteX4" fmla="*/ 1699591 w 1699591"/>
                                                                    <a:gd name="connsiteY4" fmla="*/ 0 h 199590"/>
                                                                    <a:gd name="connsiteX0" fmla="*/ 0 w 1699591"/>
                                                                    <a:gd name="connsiteY0" fmla="*/ 21535 h 201358"/>
                                                                    <a:gd name="connsiteX1" fmla="*/ 185531 w 1699591"/>
                                                                    <a:gd name="connsiteY1" fmla="*/ 149087 h 201358"/>
                                                                    <a:gd name="connsiteX2" fmla="*/ 758687 w 1699591"/>
                                                                    <a:gd name="connsiteY2" fmla="*/ 135835 h 201358"/>
                                                                    <a:gd name="connsiteX3" fmla="*/ 1197665 w 1699591"/>
                                                                    <a:gd name="connsiteY3" fmla="*/ 200440 h 201358"/>
                                                                    <a:gd name="connsiteX4" fmla="*/ 1699591 w 1699591"/>
                                                                    <a:gd name="connsiteY4" fmla="*/ 0 h 201358"/>
                                                                    <a:gd name="connsiteX0" fmla="*/ 0 w 1699591"/>
                                                                    <a:gd name="connsiteY0" fmla="*/ 21535 h 201358"/>
                                                                    <a:gd name="connsiteX1" fmla="*/ 185531 w 1699591"/>
                                                                    <a:gd name="connsiteY1" fmla="*/ 149087 h 201358"/>
                                                                    <a:gd name="connsiteX2" fmla="*/ 758687 w 1699591"/>
                                                                    <a:gd name="connsiteY2" fmla="*/ 135835 h 201358"/>
                                                                    <a:gd name="connsiteX3" fmla="*/ 1191039 w 1699591"/>
                                                                    <a:gd name="connsiteY3" fmla="*/ 200440 h 201358"/>
                                                                    <a:gd name="connsiteX4" fmla="*/ 1699591 w 1699591"/>
                                                                    <a:gd name="connsiteY4" fmla="*/ 0 h 201358"/>
                                                                    <a:gd name="connsiteX0" fmla="*/ 0 w 1699591"/>
                                                                    <a:gd name="connsiteY0" fmla="*/ 21535 h 204223"/>
                                                                    <a:gd name="connsiteX1" fmla="*/ 185531 w 1699591"/>
                                                                    <a:gd name="connsiteY1" fmla="*/ 149087 h 204223"/>
                                                                    <a:gd name="connsiteX2" fmla="*/ 758687 w 1699591"/>
                                                                    <a:gd name="connsiteY2" fmla="*/ 132522 h 204223"/>
                                                                    <a:gd name="connsiteX3" fmla="*/ 1191039 w 1699591"/>
                                                                    <a:gd name="connsiteY3" fmla="*/ 200440 h 204223"/>
                                                                    <a:gd name="connsiteX4" fmla="*/ 1699591 w 1699591"/>
                                                                    <a:gd name="connsiteY4" fmla="*/ 0 h 204223"/>
                                                                    <a:gd name="connsiteX0" fmla="*/ 14 w 1699605"/>
                                                                    <a:gd name="connsiteY0" fmla="*/ 21535 h 204223"/>
                                                                    <a:gd name="connsiteX1" fmla="*/ 185545 w 1699605"/>
                                                                    <a:gd name="connsiteY1" fmla="*/ 149087 h 204223"/>
                                                                    <a:gd name="connsiteX2" fmla="*/ 758701 w 1699605"/>
                                                                    <a:gd name="connsiteY2" fmla="*/ 132522 h 204223"/>
                                                                    <a:gd name="connsiteX3" fmla="*/ 1191053 w 1699605"/>
                                                                    <a:gd name="connsiteY3" fmla="*/ 200440 h 204223"/>
                                                                    <a:gd name="connsiteX4" fmla="*/ 1699605 w 1699605"/>
                                                                    <a:gd name="connsiteY4" fmla="*/ 0 h 204223"/>
                                                                    <a:gd name="connsiteX0" fmla="*/ 603 w 1700194"/>
                                                                    <a:gd name="connsiteY0" fmla="*/ 21535 h 204223"/>
                                                                    <a:gd name="connsiteX1" fmla="*/ 186134 w 1700194"/>
                                                                    <a:gd name="connsiteY1" fmla="*/ 149087 h 204223"/>
                                                                    <a:gd name="connsiteX2" fmla="*/ 759290 w 1700194"/>
                                                                    <a:gd name="connsiteY2" fmla="*/ 132522 h 204223"/>
                                                                    <a:gd name="connsiteX3" fmla="*/ 1191642 w 1700194"/>
                                                                    <a:gd name="connsiteY3" fmla="*/ 200440 h 204223"/>
                                                                    <a:gd name="connsiteX4" fmla="*/ 1700194 w 1700194"/>
                                                                    <a:gd name="connsiteY4" fmla="*/ 0 h 204223"/>
                                                                    <a:gd name="connsiteX0" fmla="*/ 89 w 1699680"/>
                                                                    <a:gd name="connsiteY0" fmla="*/ 21535 h 204223"/>
                                                                    <a:gd name="connsiteX1" fmla="*/ 185620 w 1699680"/>
                                                                    <a:gd name="connsiteY1" fmla="*/ 149087 h 204223"/>
                                                                    <a:gd name="connsiteX2" fmla="*/ 758776 w 1699680"/>
                                                                    <a:gd name="connsiteY2" fmla="*/ 132522 h 204223"/>
                                                                    <a:gd name="connsiteX3" fmla="*/ 1191128 w 1699680"/>
                                                                    <a:gd name="connsiteY3" fmla="*/ 200440 h 204223"/>
                                                                    <a:gd name="connsiteX4" fmla="*/ 1699680 w 1699680"/>
                                                                    <a:gd name="connsiteY4" fmla="*/ 0 h 204223"/>
                                                                    <a:gd name="connsiteX0" fmla="*/ 126 w 1699717"/>
                                                                    <a:gd name="connsiteY0" fmla="*/ 21535 h 204213"/>
                                                                    <a:gd name="connsiteX1" fmla="*/ 165779 w 1699717"/>
                                                                    <a:gd name="connsiteY1" fmla="*/ 150744 h 204213"/>
                                                                    <a:gd name="connsiteX2" fmla="*/ 758813 w 1699717"/>
                                                                    <a:gd name="connsiteY2" fmla="*/ 132522 h 204213"/>
                                                                    <a:gd name="connsiteX3" fmla="*/ 1191165 w 1699717"/>
                                                                    <a:gd name="connsiteY3" fmla="*/ 200440 h 204213"/>
                                                                    <a:gd name="connsiteX4" fmla="*/ 1699717 w 1699717"/>
                                                                    <a:gd name="connsiteY4" fmla="*/ 0 h 20421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699717" h="204213">
                                                                      <a:moveTo>
                                                                        <a:pt x="126" y="21535"/>
                                                                      </a:moveTo>
                                                                      <a:cubicBezTo>
                                                                        <a:pt x="-2636" y="93869"/>
                                                                        <a:pt x="39331" y="132246"/>
                                                                        <a:pt x="165779" y="150744"/>
                                                                      </a:cubicBezTo>
                                                                      <a:cubicBezTo>
                                                                        <a:pt x="292227" y="169242"/>
                                                                        <a:pt x="587915" y="124239"/>
                                                                        <a:pt x="758813" y="132522"/>
                                                                      </a:cubicBezTo>
                                                                      <a:cubicBezTo>
                                                                        <a:pt x="929711" y="140805"/>
                                                                        <a:pt x="1034348" y="222527"/>
                                                                        <a:pt x="1191165" y="200440"/>
                                                                      </a:cubicBezTo>
                                                                      <a:cubicBezTo>
                                                                        <a:pt x="1347982" y="178353"/>
                                                                        <a:pt x="1699165" y="115957"/>
                                                                        <a:pt x="1699717" y="0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</wpg:grpSp>
                                                        <wps:wsp>
                                                          <wps:cNvPr id="1131262005" name="圆柱体 1131262005">
                                                            <a:extLst>
                                                              <a:ext uri="{FF2B5EF4-FFF2-40B4-BE49-F238E27FC236}">
                                                                <a16:creationId xmlns:a16="http://schemas.microsoft.com/office/drawing/2014/main" id="{4AC1A788-76A0-7C75-05E1-8EB745BB6B1C}"/>
                                                              </a:ext>
                                                            </a:extLst>
                                                          </wps:cNvPr>
                                                          <wps:cNvSpPr/>
                                                          <wps:spPr>
                                                            <a:xfrm rot="5594716">
                                                              <a:off x="5227778" y="458337"/>
                                                              <a:ext cx="191154" cy="3274460"/>
                                                            </a:xfrm>
                                                            <a:prstGeom prst="can">
                                                              <a:avLst>
                                                                <a:gd name="adj" fmla="val 60713"/>
                                                              </a:avLst>
                                                            </a:pr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  <wpg:grpSp>
                                            <wpg:cNvPr id="801786259" name="组合 80178625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85F3A1F3-2576-7914-E16E-69939705156C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6113602" y="1904014"/>
                                                <a:ext cx="1889512" cy="3552497"/>
                                                <a:chOff x="6113602" y="1904014"/>
                                                <a:chExt cx="1889512" cy="3552497"/>
                                              </a:xfrm>
                                            </wpg:grpSpPr>
                                            <wpg:grpSp>
                                              <wpg:cNvPr id="319462382" name="组合 31946238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8CBA32BC-CE2C-F8D9-6842-028FFA6EE156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6113602" y="1904014"/>
                                                  <a:ext cx="1660634" cy="3552497"/>
                                                  <a:chOff x="6113602" y="1904014"/>
                                                  <a:chExt cx="1660634" cy="3552497"/>
                                                </a:xfrm>
                                              </wpg:grpSpPr>
                                              <wpg:grpSp>
                                                <wpg:cNvPr id="2051139715" name="组合 205113971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E4A1F85-5729-C8BA-7FDE-71B3892BDF67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6113602" y="1904014"/>
                                                    <a:ext cx="1660634" cy="3552497"/>
                                                    <a:chOff x="6113602" y="1904014"/>
                                                    <a:chExt cx="1660634" cy="3552497"/>
                                                  </a:xfrm>
                                                </wpg:grpSpPr>
                                                <wps:wsp>
                                                  <wps:cNvPr id="485604419" name="任意多边形: 形状 485604419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7DED0560-B95C-FFC4-11F6-F994AABE7FE6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6113602" y="1904014"/>
                                                      <a:ext cx="1660634" cy="355249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725214 w 1660634"/>
                                                        <a:gd name="connsiteY22" fmla="*/ 252249 h 3552497"/>
                                                        <a:gd name="connsiteX23" fmla="*/ 641131 w 1660634"/>
                                                        <a:gd name="connsiteY23" fmla="*/ 0 h 3552497"/>
                                                        <a:gd name="connsiteX24" fmla="*/ 483476 w 1660634"/>
                                                        <a:gd name="connsiteY24" fmla="*/ 273269 h 3552497"/>
                                                        <a:gd name="connsiteX25" fmla="*/ 504496 w 1660634"/>
                                                        <a:gd name="connsiteY25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83476 w 1660634"/>
                                                        <a:gd name="connsiteY23" fmla="*/ 273269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83476 w 1660634"/>
                                                        <a:gd name="connsiteY23" fmla="*/ 273269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83476 w 1660634"/>
                                                        <a:gd name="connsiteY23" fmla="*/ 273269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83476 w 1660634"/>
                                                        <a:gd name="connsiteY3" fmla="*/ 2627587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  <a:gd name="connsiteX0" fmla="*/ 504496 w 1660634"/>
                                                        <a:gd name="connsiteY0" fmla="*/ 767256 h 3552497"/>
                                                        <a:gd name="connsiteX1" fmla="*/ 157655 w 1660634"/>
                                                        <a:gd name="connsiteY1" fmla="*/ 1471449 h 3552497"/>
                                                        <a:gd name="connsiteX2" fmla="*/ 504496 w 1660634"/>
                                                        <a:gd name="connsiteY2" fmla="*/ 2238704 h 3552497"/>
                                                        <a:gd name="connsiteX3" fmla="*/ 475455 w 1660634"/>
                                                        <a:gd name="connsiteY3" fmla="*/ 2639619 h 3552497"/>
                                                        <a:gd name="connsiteX4" fmla="*/ 294289 w 1660634"/>
                                                        <a:gd name="connsiteY4" fmla="*/ 3153104 h 3552497"/>
                                                        <a:gd name="connsiteX5" fmla="*/ 0 w 1660634"/>
                                                        <a:gd name="connsiteY5" fmla="*/ 3352800 h 3552497"/>
                                                        <a:gd name="connsiteX6" fmla="*/ 10510 w 1660634"/>
                                                        <a:gd name="connsiteY6" fmla="*/ 3541987 h 3552497"/>
                                                        <a:gd name="connsiteX7" fmla="*/ 315310 w 1660634"/>
                                                        <a:gd name="connsiteY7" fmla="*/ 3552497 h 3552497"/>
                                                        <a:gd name="connsiteX8" fmla="*/ 704193 w 1660634"/>
                                                        <a:gd name="connsiteY8" fmla="*/ 3331780 h 3552497"/>
                                                        <a:gd name="connsiteX9" fmla="*/ 882869 w 1660634"/>
                                                        <a:gd name="connsiteY9" fmla="*/ 2774731 h 3552497"/>
                                                        <a:gd name="connsiteX10" fmla="*/ 1040524 w 1660634"/>
                                                        <a:gd name="connsiteY10" fmla="*/ 2984938 h 3552497"/>
                                                        <a:gd name="connsiteX11" fmla="*/ 1261241 w 1660634"/>
                                                        <a:gd name="connsiteY11" fmla="*/ 2995449 h 3552497"/>
                                                        <a:gd name="connsiteX12" fmla="*/ 1660634 w 1660634"/>
                                                        <a:gd name="connsiteY12" fmla="*/ 2753711 h 3552497"/>
                                                        <a:gd name="connsiteX13" fmla="*/ 1660634 w 1660634"/>
                                                        <a:gd name="connsiteY13" fmla="*/ 2596056 h 3552497"/>
                                                        <a:gd name="connsiteX14" fmla="*/ 1387365 w 1660634"/>
                                                        <a:gd name="connsiteY14" fmla="*/ 2575035 h 3552497"/>
                                                        <a:gd name="connsiteX15" fmla="*/ 1282262 w 1660634"/>
                                                        <a:gd name="connsiteY15" fmla="*/ 2659118 h 3552497"/>
                                                        <a:gd name="connsiteX16" fmla="*/ 1208689 w 1660634"/>
                                                        <a:gd name="connsiteY16" fmla="*/ 2617076 h 3552497"/>
                                                        <a:gd name="connsiteX17" fmla="*/ 1208689 w 1660634"/>
                                                        <a:gd name="connsiteY17" fmla="*/ 2154621 h 3552497"/>
                                                        <a:gd name="connsiteX18" fmla="*/ 1418896 w 1660634"/>
                                                        <a:gd name="connsiteY18" fmla="*/ 1418897 h 3552497"/>
                                                        <a:gd name="connsiteX19" fmla="*/ 1187669 w 1660634"/>
                                                        <a:gd name="connsiteY19" fmla="*/ 788276 h 3552497"/>
                                                        <a:gd name="connsiteX20" fmla="*/ 1187669 w 1660634"/>
                                                        <a:gd name="connsiteY20" fmla="*/ 220718 h 3552497"/>
                                                        <a:gd name="connsiteX21" fmla="*/ 977462 w 1660634"/>
                                                        <a:gd name="connsiteY21" fmla="*/ 21021 h 3552497"/>
                                                        <a:gd name="connsiteX22" fmla="*/ 641131 w 1660634"/>
                                                        <a:gd name="connsiteY22" fmla="*/ 0 h 3552497"/>
                                                        <a:gd name="connsiteX23" fmla="*/ 493987 w 1660634"/>
                                                        <a:gd name="connsiteY23" fmla="*/ 262758 h 3552497"/>
                                                        <a:gd name="connsiteX24" fmla="*/ 504496 w 1660634"/>
                                                        <a:gd name="connsiteY24" fmla="*/ 767256 h 355249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  <a:cxn ang="0">
                                                          <a:pos x="connsiteX13" y="connsiteY13"/>
                                                        </a:cxn>
                                                        <a:cxn ang="0">
                                                          <a:pos x="connsiteX14" y="connsiteY14"/>
                                                        </a:cxn>
                                                        <a:cxn ang="0">
                                                          <a:pos x="connsiteX15" y="connsiteY15"/>
                                                        </a:cxn>
                                                        <a:cxn ang="0">
                                                          <a:pos x="connsiteX16" y="connsiteY16"/>
                                                        </a:cxn>
                                                        <a:cxn ang="0">
                                                          <a:pos x="connsiteX17" y="connsiteY17"/>
                                                        </a:cxn>
                                                        <a:cxn ang="0">
                                                          <a:pos x="connsiteX18" y="connsiteY18"/>
                                                        </a:cxn>
                                                        <a:cxn ang="0">
                                                          <a:pos x="connsiteX19" y="connsiteY19"/>
                                                        </a:cxn>
                                                        <a:cxn ang="0">
                                                          <a:pos x="connsiteX20" y="connsiteY20"/>
                                                        </a:cxn>
                                                        <a:cxn ang="0">
                                                          <a:pos x="connsiteX21" y="connsiteY21"/>
                                                        </a:cxn>
                                                        <a:cxn ang="0">
                                                          <a:pos x="connsiteX22" y="connsiteY22"/>
                                                        </a:cxn>
                                                        <a:cxn ang="0">
                                                          <a:pos x="connsiteX23" y="connsiteY23"/>
                                                        </a:cxn>
                                                        <a:cxn ang="0">
                                                          <a:pos x="connsiteX24" y="connsiteY24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660634" h="3552497">
                                                          <a:moveTo>
                                                            <a:pt x="504496" y="767256"/>
                                                          </a:moveTo>
                                                          <a:cubicBezTo>
                                                            <a:pt x="406399" y="800539"/>
                                                            <a:pt x="157655" y="1047532"/>
                                                            <a:pt x="157655" y="1471449"/>
                                                          </a:cubicBezTo>
                                                          <a:cubicBezTo>
                                                            <a:pt x="157655" y="1895366"/>
                                                            <a:pt x="418662" y="2140607"/>
                                                            <a:pt x="504496" y="2238704"/>
                                                          </a:cubicBezTo>
                                                          <a:lnTo>
                                                            <a:pt x="475455" y="2639619"/>
                                                          </a:lnTo>
                                                          <a:lnTo>
                                                            <a:pt x="294289" y="3153104"/>
                                                          </a:lnTo>
                                                          <a:lnTo>
                                                            <a:pt x="0" y="3352800"/>
                                                          </a:lnTo>
                                                          <a:lnTo>
                                                            <a:pt x="10510" y="3541987"/>
                                                          </a:lnTo>
                                                          <a:lnTo>
                                                            <a:pt x="315310" y="3552497"/>
                                                          </a:lnTo>
                                                          <a:lnTo>
                                                            <a:pt x="704193" y="3331780"/>
                                                          </a:lnTo>
                                                          <a:lnTo>
                                                            <a:pt x="882869" y="2774731"/>
                                                          </a:lnTo>
                                                          <a:lnTo>
                                                            <a:pt x="1040524" y="2984938"/>
                                                          </a:lnTo>
                                                          <a:lnTo>
                                                            <a:pt x="1261241" y="2995449"/>
                                                          </a:lnTo>
                                                          <a:lnTo>
                                                            <a:pt x="1660634" y="2753711"/>
                                                          </a:lnTo>
                                                          <a:lnTo>
                                                            <a:pt x="1660634" y="2596056"/>
                                                          </a:lnTo>
                                                          <a:lnTo>
                                                            <a:pt x="1387365" y="2575035"/>
                                                          </a:lnTo>
                                                          <a:lnTo>
                                                            <a:pt x="1282262" y="2659118"/>
                                                          </a:lnTo>
                                                          <a:lnTo>
                                                            <a:pt x="1208689" y="2617076"/>
                                                          </a:lnTo>
                                                          <a:lnTo>
                                                            <a:pt x="1208689" y="2154621"/>
                                                          </a:lnTo>
                                                          <a:cubicBezTo>
                                                            <a:pt x="1338317" y="2017987"/>
                                                            <a:pt x="1422399" y="1646621"/>
                                                            <a:pt x="1418896" y="1418897"/>
                                                          </a:cubicBezTo>
                                                          <a:cubicBezTo>
                                                            <a:pt x="1415393" y="1191173"/>
                                                            <a:pt x="1299780" y="935420"/>
                                                            <a:pt x="1187669" y="788276"/>
                                                          </a:cubicBezTo>
                                                          <a:lnTo>
                                                            <a:pt x="1187669" y="220718"/>
                                                          </a:lnTo>
                                                          <a:cubicBezTo>
                                                            <a:pt x="1170152" y="80579"/>
                                                            <a:pt x="1058041" y="24525"/>
                                                            <a:pt x="977462" y="21021"/>
                                                          </a:cubicBezTo>
                                                          <a:lnTo>
                                                            <a:pt x="641131" y="0"/>
                                                          </a:lnTo>
                                                          <a:cubicBezTo>
                                                            <a:pt x="550042" y="14014"/>
                                                            <a:pt x="490483" y="154152"/>
                                                            <a:pt x="493987" y="262758"/>
                                                          </a:cubicBezTo>
                                                          <a:lnTo>
                                                            <a:pt x="504496" y="767256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506508335" name="任意多边形: 形状 150650833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74D9A674-004F-C4DE-CD3B-B24F4AE51A28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6409904" y="1925457"/>
                                                      <a:ext cx="670292" cy="351003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2400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45021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45021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545021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49247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31476"/>
                                                        <a:gd name="connsiteX1" fmla="*/ 472965 w 662152"/>
                                                        <a:gd name="connsiteY1" fmla="*/ 220717 h 3531476"/>
                                                        <a:gd name="connsiteX2" fmla="*/ 472965 w 662152"/>
                                                        <a:gd name="connsiteY2" fmla="*/ 756745 h 3531476"/>
                                                        <a:gd name="connsiteX3" fmla="*/ 126124 w 662152"/>
                                                        <a:gd name="connsiteY3" fmla="*/ 1492470 h 3531476"/>
                                                        <a:gd name="connsiteX4" fmla="*/ 409903 w 662152"/>
                                                        <a:gd name="connsiteY4" fmla="*/ 2186151 h 3531476"/>
                                                        <a:gd name="connsiteX5" fmla="*/ 409903 w 662152"/>
                                                        <a:gd name="connsiteY5" fmla="*/ 2627586 h 3531476"/>
                                                        <a:gd name="connsiteX6" fmla="*/ 241738 w 662152"/>
                                                        <a:gd name="connsiteY6" fmla="*/ 3163614 h 3531476"/>
                                                        <a:gd name="connsiteX7" fmla="*/ 0 w 662152"/>
                                                        <a:gd name="connsiteY7" fmla="*/ 3342289 h 3531476"/>
                                                        <a:gd name="connsiteX8" fmla="*/ 10510 w 662152"/>
                                                        <a:gd name="connsiteY8" fmla="*/ 3531476 h 3531476"/>
                                                        <a:gd name="connsiteX0" fmla="*/ 662152 w 662152"/>
                                                        <a:gd name="connsiteY0" fmla="*/ 0 h 3504343"/>
                                                        <a:gd name="connsiteX1" fmla="*/ 472965 w 662152"/>
                                                        <a:gd name="connsiteY1" fmla="*/ 193584 h 3504343"/>
                                                        <a:gd name="connsiteX2" fmla="*/ 472965 w 662152"/>
                                                        <a:gd name="connsiteY2" fmla="*/ 729612 h 3504343"/>
                                                        <a:gd name="connsiteX3" fmla="*/ 126124 w 662152"/>
                                                        <a:gd name="connsiteY3" fmla="*/ 1465337 h 3504343"/>
                                                        <a:gd name="connsiteX4" fmla="*/ 409903 w 662152"/>
                                                        <a:gd name="connsiteY4" fmla="*/ 2159018 h 3504343"/>
                                                        <a:gd name="connsiteX5" fmla="*/ 409903 w 662152"/>
                                                        <a:gd name="connsiteY5" fmla="*/ 2600453 h 3504343"/>
                                                        <a:gd name="connsiteX6" fmla="*/ 241738 w 662152"/>
                                                        <a:gd name="connsiteY6" fmla="*/ 3136481 h 3504343"/>
                                                        <a:gd name="connsiteX7" fmla="*/ 0 w 662152"/>
                                                        <a:gd name="connsiteY7" fmla="*/ 3315156 h 3504343"/>
                                                        <a:gd name="connsiteX8" fmla="*/ 10510 w 662152"/>
                                                        <a:gd name="connsiteY8" fmla="*/ 3504343 h 3504343"/>
                                                        <a:gd name="connsiteX0" fmla="*/ 662152 w 662152"/>
                                                        <a:gd name="connsiteY0" fmla="*/ 280 h 3504623"/>
                                                        <a:gd name="connsiteX1" fmla="*/ 472965 w 662152"/>
                                                        <a:gd name="connsiteY1" fmla="*/ 193864 h 3504623"/>
                                                        <a:gd name="connsiteX2" fmla="*/ 472965 w 662152"/>
                                                        <a:gd name="connsiteY2" fmla="*/ 729892 h 3504623"/>
                                                        <a:gd name="connsiteX3" fmla="*/ 126124 w 662152"/>
                                                        <a:gd name="connsiteY3" fmla="*/ 1465617 h 3504623"/>
                                                        <a:gd name="connsiteX4" fmla="*/ 409903 w 662152"/>
                                                        <a:gd name="connsiteY4" fmla="*/ 2159298 h 3504623"/>
                                                        <a:gd name="connsiteX5" fmla="*/ 409903 w 662152"/>
                                                        <a:gd name="connsiteY5" fmla="*/ 2600733 h 3504623"/>
                                                        <a:gd name="connsiteX6" fmla="*/ 241738 w 662152"/>
                                                        <a:gd name="connsiteY6" fmla="*/ 3136761 h 3504623"/>
                                                        <a:gd name="connsiteX7" fmla="*/ 0 w 662152"/>
                                                        <a:gd name="connsiteY7" fmla="*/ 3315436 h 3504623"/>
                                                        <a:gd name="connsiteX8" fmla="*/ 10510 w 662152"/>
                                                        <a:gd name="connsiteY8" fmla="*/ 3504623 h 350462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35302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09903 w 670292"/>
                                                        <a:gd name="connsiteY4" fmla="*/ 216470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09903 w 670292"/>
                                                        <a:gd name="connsiteY4" fmla="*/ 216470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09903 w 670292"/>
                                                        <a:gd name="connsiteY4" fmla="*/ 216470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09903 w 670292"/>
                                                        <a:gd name="connsiteY4" fmla="*/ 216470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9903 w 670292"/>
                                                        <a:gd name="connsiteY5" fmla="*/ 2606143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20846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72965 w 670292"/>
                                                        <a:gd name="connsiteY2" fmla="*/ 748868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53915 w 670292"/>
                                                        <a:gd name="connsiteY2" fmla="*/ 796493 h 3510033"/>
                                                        <a:gd name="connsiteX3" fmla="*/ 126124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53915 w 670292"/>
                                                        <a:gd name="connsiteY2" fmla="*/ 796493 h 3510033"/>
                                                        <a:gd name="connsiteX3" fmla="*/ 68974 w 670292"/>
                                                        <a:gd name="connsiteY3" fmla="*/ 1461502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53915 w 670292"/>
                                                        <a:gd name="connsiteY2" fmla="*/ 796493 h 3510033"/>
                                                        <a:gd name="connsiteX3" fmla="*/ 68974 w 670292"/>
                                                        <a:gd name="connsiteY3" fmla="*/ 1461502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  <a:gd name="connsiteX0" fmla="*/ 670292 w 670292"/>
                                                        <a:gd name="connsiteY0" fmla="*/ 264 h 3510033"/>
                                                        <a:gd name="connsiteX1" fmla="*/ 472965 w 670292"/>
                                                        <a:gd name="connsiteY1" fmla="*/ 199274 h 3510033"/>
                                                        <a:gd name="connsiteX2" fmla="*/ 453915 w 670292"/>
                                                        <a:gd name="connsiteY2" fmla="*/ 796493 h 3510033"/>
                                                        <a:gd name="connsiteX3" fmla="*/ 116599 w 670292"/>
                                                        <a:gd name="connsiteY3" fmla="*/ 1471027 h 3510033"/>
                                                        <a:gd name="connsiteX4" fmla="*/ 420757 w 670292"/>
                                                        <a:gd name="connsiteY4" fmla="*/ 2180988 h 3510033"/>
                                                        <a:gd name="connsiteX5" fmla="*/ 401763 w 670292"/>
                                                        <a:gd name="connsiteY5" fmla="*/ 2630564 h 3510033"/>
                                                        <a:gd name="connsiteX6" fmla="*/ 241738 w 670292"/>
                                                        <a:gd name="connsiteY6" fmla="*/ 3142171 h 3510033"/>
                                                        <a:gd name="connsiteX7" fmla="*/ 0 w 670292"/>
                                                        <a:gd name="connsiteY7" fmla="*/ 3342553 h 3510033"/>
                                                        <a:gd name="connsiteX8" fmla="*/ 10510 w 670292"/>
                                                        <a:gd name="connsiteY8" fmla="*/ 3510033 h 351003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70292" h="3510033">
                                                          <a:moveTo>
                                                            <a:pt x="670292" y="264"/>
                                                          </a:moveTo>
                                                          <a:cubicBezTo>
                                                            <a:pt x="565189" y="-5506"/>
                                                            <a:pt x="483476" y="83660"/>
                                                            <a:pt x="472965" y="199274"/>
                                                          </a:cubicBezTo>
                                                          <a:lnTo>
                                                            <a:pt x="453915" y="796493"/>
                                                          </a:lnTo>
                                                          <a:cubicBezTo>
                                                            <a:pt x="274039" y="909944"/>
                                                            <a:pt x="122125" y="1173603"/>
                                                            <a:pt x="116599" y="1471027"/>
                                                          </a:cubicBezTo>
                                                          <a:cubicBezTo>
                                                            <a:pt x="111073" y="1768451"/>
                                                            <a:pt x="263102" y="1991802"/>
                                                            <a:pt x="420757" y="2180988"/>
                                                          </a:cubicBezTo>
                                                          <a:lnTo>
                                                            <a:pt x="401763" y="2630564"/>
                                                          </a:lnTo>
                                                          <a:lnTo>
                                                            <a:pt x="241738" y="3142171"/>
                                                          </a:lnTo>
                                                          <a:lnTo>
                                                            <a:pt x="0" y="3342553"/>
                                                          </a:lnTo>
                                                          <a:lnTo>
                                                            <a:pt x="10510" y="351003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795456203" name="任意多边形: 形状 795456203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24016B76-E17F-1582-6D09-BD44ADF18B09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6991740" y="4189156"/>
                                                      <a:ext cx="382045" cy="70480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88883"/>
                                                        <a:gd name="connsiteY0" fmla="*/ 483475 h 683172"/>
                                                        <a:gd name="connsiteX1" fmla="*/ 63062 w 388883"/>
                                                        <a:gd name="connsiteY1" fmla="*/ 325820 h 683172"/>
                                                        <a:gd name="connsiteX2" fmla="*/ 63062 w 388883"/>
                                                        <a:gd name="connsiteY2" fmla="*/ 0 h 683172"/>
                                                        <a:gd name="connsiteX3" fmla="*/ 178676 w 388883"/>
                                                        <a:gd name="connsiteY3" fmla="*/ 0 h 683172"/>
                                                        <a:gd name="connsiteX4" fmla="*/ 178676 w 388883"/>
                                                        <a:gd name="connsiteY4" fmla="*/ 346841 h 683172"/>
                                                        <a:gd name="connsiteX5" fmla="*/ 388883 w 388883"/>
                                                        <a:gd name="connsiteY5" fmla="*/ 683172 h 68317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88883" h="683172">
                                                          <a:moveTo>
                                                            <a:pt x="0" y="483475"/>
                                                          </a:moveTo>
                                                          <a:lnTo>
                                                            <a:pt x="63062" y="325820"/>
                                                          </a:lnTo>
                                                          <a:lnTo>
                                                            <a:pt x="63062" y="0"/>
                                                          </a:lnTo>
                                                          <a:lnTo>
                                                            <a:pt x="178676" y="0"/>
                                                          </a:lnTo>
                                                          <a:lnTo>
                                                            <a:pt x="178676" y="346841"/>
                                                          </a:lnTo>
                                                          <a:lnTo>
                                                            <a:pt x="388883" y="683172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816115140" name="直接连接符 816115140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3E6209B6-B23E-C8BC-13C1-06FAA13AC5DF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6407891" y="5057118"/>
                                                      <a:ext cx="243751" cy="1051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781449735" name="直接连接符 78144973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C71937E3-9C93-ABCF-6455-8AD613C55425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7048703" y="4541560"/>
                                                      <a:ext cx="118571" cy="542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57667345" name="直接连接符 145766734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BE3D4942-0A1B-4642-33E3-537BC44AAB1A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6589057" y="4543633"/>
                                                      <a:ext cx="222610" cy="1238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05827385" name="直接连接符 30582738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491B8BBA-4D29-B93F-A9AF-B58C6DBA5584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6152414" y="5248986"/>
                                                      <a:ext cx="243751" cy="1051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555214734" name="椭圆 155521473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336A3F62-21B8-D192-2E1F-6E4546A5DBF7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6726379" y="2884053"/>
                                                    <a:ext cx="666750" cy="106680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g:grpSp>
                                              <wpg:cNvPr id="1913378880" name="组合 191337888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4E03BC2-459F-4E85-F86C-6B2D319FAD52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7046582" y="2049593"/>
                                                  <a:ext cx="956532" cy="390230"/>
                                                  <a:chOff x="7046582" y="2049593"/>
                                                  <a:chExt cx="956532" cy="390230"/>
                                                </a:xfrm>
                                              </wpg:grpSpPr>
                                              <wps:wsp>
                                                <wps:cNvPr id="710837985" name="圆柱体 71083798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56565DD-4189-6EE5-95DE-439BE0993369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 rot="5594716">
                                                    <a:off x="7146965" y="2030080"/>
                                                    <a:ext cx="191154" cy="391920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239883797" name="圆柱体 1239883797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DBEC0D9-BD1A-605D-4EBF-0D85940B3975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 rot="5594716">
                                                    <a:off x="7419558" y="1856267"/>
                                                    <a:ext cx="390230" cy="776882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964273824" name="椭圆 196427382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55865FB9-AE6A-4063-0867-03919E025850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7826008" y="2154080"/>
                                                    <a:ext cx="125904" cy="20144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3175"/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</wpg:grpSp>
                                        </wpg:grpSp>
                                        <wps:wsp>
                                          <wps:cNvPr id="894127276" name="弧形 89412727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008D23E-566A-CD16-91B7-EC124A2735C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180000">
                                              <a:off x="5554671" y="2740851"/>
                                              <a:ext cx="740246" cy="1224068"/>
                                            </a:xfrm>
                                            <a:prstGeom prst="arc">
                                              <a:avLst>
                                                <a:gd name="adj1" fmla="val 6145968"/>
                                                <a:gd name="adj2" fmla="val 16259810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g:grpSp>
                                          <wpg:cNvPr id="1686286286" name="组合 168628628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89FC43C-5601-A07F-73D8-6292CFBC0230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 rot="240000">
                                              <a:off x="1700735" y="2569647"/>
                                              <a:ext cx="4077656" cy="1229625"/>
                                              <a:chOff x="1700735" y="2569646"/>
                                              <a:chExt cx="4867275" cy="1229625"/>
                                            </a:xfrm>
                                          </wpg:grpSpPr>
                                          <wpg:grpSp>
                                            <wpg:cNvPr id="2002899080" name="组合 200289908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9A4B4192-2075-5811-76C5-4819BCDFA624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700735" y="2569646"/>
                                                <a:ext cx="2433659" cy="1223483"/>
                                                <a:chOff x="1700735" y="2569646"/>
                                                <a:chExt cx="2433659" cy="1223483"/>
                                              </a:xfrm>
                                            </wpg:grpSpPr>
                                            <wpg:grpSp>
                                              <wpg:cNvPr id="1269696700" name="组合 126969670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2B5E811-012D-9524-FEB1-69EE2DA35FFF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1805906" y="2569646"/>
                                                  <a:ext cx="2328488" cy="201161"/>
                                                  <a:chOff x="1805906" y="2569646"/>
                                                  <a:chExt cx="2328488" cy="201161"/>
                                                </a:xfrm>
                                              </wpg:grpSpPr>
                                              <wps:wsp>
                                                <wps:cNvPr id="730307652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A89CF53-BECC-6D74-AB54-6BEA48D915C7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1805906" y="2576537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2129469692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32F3561-F70E-406A-3DC7-1EF30B071CE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1940333" y="257653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998838996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E1B03A2-8E15-356C-8AB1-0FB5D28281CB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074760" y="257653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240984848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F3E8379-F775-7763-067A-39F96172B9F9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209188" y="257653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523563151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7DEEF4B-B91E-1267-A6C8-B22D39A66D75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343614" y="2576539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132814647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9B87601-56C4-EC41-B4BD-F052D9E780D4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477712" y="2572621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474580885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3522D7B-FD89-6049-543E-02D0C3C20309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612276" y="2574240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486855040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55475A2-3035-6D3E-5AA5-29045E1B33B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746704" y="2574240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533393432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777CA42-973B-0871-CD2C-BF4AB92E58DB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880747" y="2569646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255636 w 312654"/>
                                                      <a:gd name="connsiteY1" fmla="*/ 10472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255636 w 312654"/>
                                                      <a:gd name="connsiteY1" fmla="*/ 10472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76063" y="6011"/>
                                                          <a:pt x="255636" y="10472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205496134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4865730-9A44-52DB-3F41-46B33065128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419030" y="257653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353726729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E986618-BCC2-0DA3-3BB1-E2B8CA5C1364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553457" y="257653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921105728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9E16337-7697-245B-43C9-BD9E09AAF1C5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687885" y="2576539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899557671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0A0A1C2-375D-BA4A-3180-A044D37F2CDB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821740" y="2569646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g:grpSp>
                                              <wpg:cNvPr id="1703545387" name="组合 1703545387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898F7580-D792-B4C3-9382-58328640A2C4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1700735" y="2864422"/>
                                                  <a:ext cx="2310423" cy="928707"/>
                                                  <a:chOff x="1700735" y="2864422"/>
                                                  <a:chExt cx="2310423" cy="928707"/>
                                                </a:xfrm>
                                              </wpg:grpSpPr>
                                              <wps:wsp>
                                                <wps:cNvPr id="1096792808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CD20EEC-20F9-D385-81AE-F9E2C0B53057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1700735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72777419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49CF3C6-0809-B275-C7BB-42C9503FC58B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1835813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89695976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C3547FE-8796-B9D1-1B10-4C299FE57A44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1970891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479515003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4C9C1F4-F3A4-A91B-D5A3-1E14E5C192C9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105969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363557808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A3E1D6D-76D6-003F-BB43-1772EC4B70FF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241047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179685426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4881D7C-3EFD-3D64-CF4D-A3CBA095CB93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376125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58817864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EABFA37-B156-8B0B-7A04-FD232559CD9D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511203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587144705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3D3FF1D3-A360-474D-3AAC-C4FC87747A4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646281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992379872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B52099F-4E54-D30E-D887-C41B9A6305B7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781359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023257927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5B37D28-90DB-C879-B9CE-0AE81436EF1A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916437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558625523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5618444-C614-5877-1F77-6A024C25245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047536" y="2864422"/>
                                                    <a:ext cx="28822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0" fmla="*/ 301697 w 301697"/>
                                                      <a:gd name="connsiteY0" fmla="*/ 928707 h 928707"/>
                                                      <a:gd name="connsiteX1" fmla="*/ 24943 w 301697"/>
                                                      <a:gd name="connsiteY1" fmla="*/ 463265 h 928707"/>
                                                      <a:gd name="connsiteX2" fmla="*/ 90412 w 301697"/>
                                                      <a:gd name="connsiteY2" fmla="*/ 0 h 928707"/>
                                                      <a:gd name="connsiteX3" fmla="*/ 301697 w 301697"/>
                                                      <a:gd name="connsiteY3" fmla="*/ 928707 h 928707"/>
                                                      <a:gd name="connsiteX0" fmla="*/ 301697 w 301697"/>
                                                      <a:gd name="connsiteY0" fmla="*/ 928707 h 928707"/>
                                                      <a:gd name="connsiteX1" fmla="*/ 24943 w 301697"/>
                                                      <a:gd name="connsiteY1" fmla="*/ 463265 h 928707"/>
                                                      <a:gd name="connsiteX2" fmla="*/ 38456 w 301697"/>
                                                      <a:gd name="connsiteY2" fmla="*/ 136960 h 928707"/>
                                                      <a:gd name="connsiteX0" fmla="*/ 287721 w 287721"/>
                                                      <a:gd name="connsiteY0" fmla="*/ 928707 h 928707"/>
                                                      <a:gd name="connsiteX1" fmla="*/ 10967 w 287721"/>
                                                      <a:gd name="connsiteY1" fmla="*/ 463265 h 928707"/>
                                                      <a:gd name="connsiteX2" fmla="*/ 76436 w 287721"/>
                                                      <a:gd name="connsiteY2" fmla="*/ 0 h 928707"/>
                                                      <a:gd name="connsiteX3" fmla="*/ 287721 w 287721"/>
                                                      <a:gd name="connsiteY3" fmla="*/ 928707 h 928707"/>
                                                      <a:gd name="connsiteX0" fmla="*/ 287721 w 287721"/>
                                                      <a:gd name="connsiteY0" fmla="*/ 928707 h 928707"/>
                                                      <a:gd name="connsiteX1" fmla="*/ 10967 w 287721"/>
                                                      <a:gd name="connsiteY1" fmla="*/ 463265 h 928707"/>
                                                      <a:gd name="connsiteX2" fmla="*/ 24480 w 287721"/>
                                                      <a:gd name="connsiteY2" fmla="*/ 136960 h 928707"/>
                                                      <a:gd name="connsiteX0" fmla="*/ 286940 w 286940"/>
                                                      <a:gd name="connsiteY0" fmla="*/ 928707 h 928707"/>
                                                      <a:gd name="connsiteX1" fmla="*/ 10186 w 286940"/>
                                                      <a:gd name="connsiteY1" fmla="*/ 463265 h 928707"/>
                                                      <a:gd name="connsiteX2" fmla="*/ 75655 w 286940"/>
                                                      <a:gd name="connsiteY2" fmla="*/ 0 h 928707"/>
                                                      <a:gd name="connsiteX3" fmla="*/ 286940 w 286940"/>
                                                      <a:gd name="connsiteY3" fmla="*/ 928707 h 928707"/>
                                                      <a:gd name="connsiteX0" fmla="*/ 286940 w 286940"/>
                                                      <a:gd name="connsiteY0" fmla="*/ 928707 h 928707"/>
                                                      <a:gd name="connsiteX1" fmla="*/ 10186 w 286940"/>
                                                      <a:gd name="connsiteY1" fmla="*/ 463265 h 928707"/>
                                                      <a:gd name="connsiteX2" fmla="*/ 26442 w 286940"/>
                                                      <a:gd name="connsiteY2" fmla="*/ 136800 h 928707"/>
                                                      <a:gd name="connsiteX0" fmla="*/ 288226 w 288226"/>
                                                      <a:gd name="connsiteY0" fmla="*/ 928707 h 928707"/>
                                                      <a:gd name="connsiteX1" fmla="*/ 11472 w 288226"/>
                                                      <a:gd name="connsiteY1" fmla="*/ 463265 h 928707"/>
                                                      <a:gd name="connsiteX2" fmla="*/ 76941 w 288226"/>
                                                      <a:gd name="connsiteY2" fmla="*/ 0 h 928707"/>
                                                      <a:gd name="connsiteX3" fmla="*/ 288226 w 288226"/>
                                                      <a:gd name="connsiteY3" fmla="*/ 928707 h 928707"/>
                                                      <a:gd name="connsiteX0" fmla="*/ 288226 w 288226"/>
                                                      <a:gd name="connsiteY0" fmla="*/ 928707 h 928707"/>
                                                      <a:gd name="connsiteX1" fmla="*/ 11472 w 288226"/>
                                                      <a:gd name="connsiteY1" fmla="*/ 463265 h 928707"/>
                                                      <a:gd name="connsiteX2" fmla="*/ 27728 w 288226"/>
                                                      <a:gd name="connsiteY2" fmla="*/ 136800 h 928707"/>
                                                      <a:gd name="connsiteX0" fmla="*/ 288226 w 288226"/>
                                                      <a:gd name="connsiteY0" fmla="*/ 928707 h 928707"/>
                                                      <a:gd name="connsiteX1" fmla="*/ 11472 w 288226"/>
                                                      <a:gd name="connsiteY1" fmla="*/ 463265 h 928707"/>
                                                      <a:gd name="connsiteX2" fmla="*/ 76941 w 288226"/>
                                                      <a:gd name="connsiteY2" fmla="*/ 0 h 928707"/>
                                                      <a:gd name="connsiteX3" fmla="*/ 288226 w 288226"/>
                                                      <a:gd name="connsiteY3" fmla="*/ 928707 h 928707"/>
                                                      <a:gd name="connsiteX0" fmla="*/ 288226 w 288226"/>
                                                      <a:gd name="connsiteY0" fmla="*/ 928707 h 928707"/>
                                                      <a:gd name="connsiteX1" fmla="*/ 11472 w 288226"/>
                                                      <a:gd name="connsiteY1" fmla="*/ 463265 h 928707"/>
                                                      <a:gd name="connsiteX2" fmla="*/ 27728 w 288226"/>
                                                      <a:gd name="connsiteY2" fmla="*/ 13680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8226" h="928707" stroke="0" extrusionOk="0">
                                                        <a:moveTo>
                                                          <a:pt x="288226" y="928707"/>
                                                        </a:moveTo>
                                                        <a:cubicBezTo>
                                                          <a:pt x="145798" y="859393"/>
                                                          <a:pt x="47201" y="680196"/>
                                                          <a:pt x="11472" y="463265"/>
                                                        </a:cubicBezTo>
                                                        <a:cubicBezTo>
                                                          <a:pt x="-15021" y="302410"/>
                                                          <a:pt x="14053" y="135171"/>
                                                          <a:pt x="76941" y="0"/>
                                                        </a:cubicBezTo>
                                                        <a:lnTo>
                                                          <a:pt x="28822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8226" h="928707" fill="none">
                                                        <a:moveTo>
                                                          <a:pt x="288226" y="928707"/>
                                                        </a:moveTo>
                                                        <a:cubicBezTo>
                                                          <a:pt x="145798" y="859393"/>
                                                          <a:pt x="39888" y="681274"/>
                                                          <a:pt x="11472" y="463265"/>
                                                        </a:cubicBezTo>
                                                        <a:cubicBezTo>
                                                          <a:pt x="-9536" y="302089"/>
                                                          <a:pt x="-272" y="260694"/>
                                                          <a:pt x="27728" y="13680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794466474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B8DD928-599E-D2F7-17CA-5C4E3A17516A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180432" y="2864422"/>
                                                    <a:ext cx="290408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0" fmla="*/ 296301 w 296301"/>
                                                      <a:gd name="connsiteY0" fmla="*/ 928707 h 928707"/>
                                                      <a:gd name="connsiteX1" fmla="*/ 19547 w 296301"/>
                                                      <a:gd name="connsiteY1" fmla="*/ 463265 h 928707"/>
                                                      <a:gd name="connsiteX2" fmla="*/ 85016 w 296301"/>
                                                      <a:gd name="connsiteY2" fmla="*/ 0 h 928707"/>
                                                      <a:gd name="connsiteX3" fmla="*/ 296301 w 296301"/>
                                                      <a:gd name="connsiteY3" fmla="*/ 928707 h 928707"/>
                                                      <a:gd name="connsiteX0" fmla="*/ 296301 w 296301"/>
                                                      <a:gd name="connsiteY0" fmla="*/ 928707 h 928707"/>
                                                      <a:gd name="connsiteX1" fmla="*/ 19547 w 296301"/>
                                                      <a:gd name="connsiteY1" fmla="*/ 463265 h 928707"/>
                                                      <a:gd name="connsiteX2" fmla="*/ 43454 w 296301"/>
                                                      <a:gd name="connsiteY2" fmla="*/ 129424 h 928707"/>
                                                      <a:gd name="connsiteX0" fmla="*/ 289997 w 289997"/>
                                                      <a:gd name="connsiteY0" fmla="*/ 928707 h 928707"/>
                                                      <a:gd name="connsiteX1" fmla="*/ 13243 w 289997"/>
                                                      <a:gd name="connsiteY1" fmla="*/ 463265 h 928707"/>
                                                      <a:gd name="connsiteX2" fmla="*/ 78712 w 289997"/>
                                                      <a:gd name="connsiteY2" fmla="*/ 0 h 928707"/>
                                                      <a:gd name="connsiteX3" fmla="*/ 289997 w 289997"/>
                                                      <a:gd name="connsiteY3" fmla="*/ 928707 h 928707"/>
                                                      <a:gd name="connsiteX0" fmla="*/ 289997 w 289997"/>
                                                      <a:gd name="connsiteY0" fmla="*/ 928707 h 928707"/>
                                                      <a:gd name="connsiteX1" fmla="*/ 13243 w 289997"/>
                                                      <a:gd name="connsiteY1" fmla="*/ 463265 h 928707"/>
                                                      <a:gd name="connsiteX2" fmla="*/ 37150 w 289997"/>
                                                      <a:gd name="connsiteY2" fmla="*/ 129424 h 928707"/>
                                                      <a:gd name="connsiteX0" fmla="*/ 289665 w 289665"/>
                                                      <a:gd name="connsiteY0" fmla="*/ 928707 h 928707"/>
                                                      <a:gd name="connsiteX1" fmla="*/ 12911 w 289665"/>
                                                      <a:gd name="connsiteY1" fmla="*/ 463265 h 928707"/>
                                                      <a:gd name="connsiteX2" fmla="*/ 78380 w 289665"/>
                                                      <a:gd name="connsiteY2" fmla="*/ 0 h 928707"/>
                                                      <a:gd name="connsiteX3" fmla="*/ 289665 w 289665"/>
                                                      <a:gd name="connsiteY3" fmla="*/ 928707 h 928707"/>
                                                      <a:gd name="connsiteX0" fmla="*/ 289665 w 289665"/>
                                                      <a:gd name="connsiteY0" fmla="*/ 928707 h 928707"/>
                                                      <a:gd name="connsiteX1" fmla="*/ 12911 w 289665"/>
                                                      <a:gd name="connsiteY1" fmla="*/ 463265 h 928707"/>
                                                      <a:gd name="connsiteX2" fmla="*/ 37776 w 289665"/>
                                                      <a:gd name="connsiteY2" fmla="*/ 140912 h 928707"/>
                                                      <a:gd name="connsiteX0" fmla="*/ 286916 w 286916"/>
                                                      <a:gd name="connsiteY0" fmla="*/ 928707 h 928707"/>
                                                      <a:gd name="connsiteX1" fmla="*/ 10162 w 286916"/>
                                                      <a:gd name="connsiteY1" fmla="*/ 463265 h 928707"/>
                                                      <a:gd name="connsiteX2" fmla="*/ 75631 w 286916"/>
                                                      <a:gd name="connsiteY2" fmla="*/ 0 h 928707"/>
                                                      <a:gd name="connsiteX3" fmla="*/ 286916 w 286916"/>
                                                      <a:gd name="connsiteY3" fmla="*/ 928707 h 928707"/>
                                                      <a:gd name="connsiteX0" fmla="*/ 286916 w 286916"/>
                                                      <a:gd name="connsiteY0" fmla="*/ 928707 h 928707"/>
                                                      <a:gd name="connsiteX1" fmla="*/ 10162 w 286916"/>
                                                      <a:gd name="connsiteY1" fmla="*/ 463265 h 928707"/>
                                                      <a:gd name="connsiteX2" fmla="*/ 35027 w 286916"/>
                                                      <a:gd name="connsiteY2" fmla="*/ 140912 h 928707"/>
                                                      <a:gd name="connsiteX0" fmla="*/ 290407 w 290407"/>
                                                      <a:gd name="connsiteY0" fmla="*/ 928707 h 928707"/>
                                                      <a:gd name="connsiteX1" fmla="*/ 13653 w 290407"/>
                                                      <a:gd name="connsiteY1" fmla="*/ 463265 h 928707"/>
                                                      <a:gd name="connsiteX2" fmla="*/ 79122 w 290407"/>
                                                      <a:gd name="connsiteY2" fmla="*/ 0 h 928707"/>
                                                      <a:gd name="connsiteX3" fmla="*/ 290407 w 290407"/>
                                                      <a:gd name="connsiteY3" fmla="*/ 928707 h 928707"/>
                                                      <a:gd name="connsiteX0" fmla="*/ 290407 w 290407"/>
                                                      <a:gd name="connsiteY0" fmla="*/ 928707 h 928707"/>
                                                      <a:gd name="connsiteX1" fmla="*/ 13653 w 290407"/>
                                                      <a:gd name="connsiteY1" fmla="*/ 463265 h 928707"/>
                                                      <a:gd name="connsiteX2" fmla="*/ 27549 w 290407"/>
                                                      <a:gd name="connsiteY2" fmla="*/ 141555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90407" h="928707" stroke="0" extrusionOk="0">
                                                        <a:moveTo>
                                                          <a:pt x="290407" y="928707"/>
                                                        </a:moveTo>
                                                        <a:cubicBezTo>
                                                          <a:pt x="147979" y="859393"/>
                                                          <a:pt x="42069" y="681274"/>
                                                          <a:pt x="13653" y="463265"/>
                                                        </a:cubicBezTo>
                                                        <a:cubicBezTo>
                                                          <a:pt x="-7355" y="302089"/>
                                                          <a:pt x="16234" y="135171"/>
                                                          <a:pt x="79122" y="0"/>
                                                        </a:cubicBezTo>
                                                        <a:lnTo>
                                                          <a:pt x="290407" y="928707"/>
                                                        </a:lnTo>
                                                        <a:close/>
                                                      </a:path>
                                                      <a:path w="290407" h="928707" fill="none">
                                                        <a:moveTo>
                                                          <a:pt x="290407" y="928707"/>
                                                        </a:moveTo>
                                                        <a:cubicBezTo>
                                                          <a:pt x="147979" y="859393"/>
                                                          <a:pt x="42069" y="681274"/>
                                                          <a:pt x="13653" y="463265"/>
                                                        </a:cubicBezTo>
                                                        <a:cubicBezTo>
                                                          <a:pt x="-7355" y="302089"/>
                                                          <a:pt x="-5170" y="274958"/>
                                                          <a:pt x="27549" y="14155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180456012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D4FE213-649E-B3D5-A0E3-CB9C7B2AEA3C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321671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929661205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E36B71F-0667-46D6-F1B2-E3A4CECF2791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456749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2097132960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BA813B-9C2D-7C38-2F7B-081B6AC73402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591827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241607956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E0CE308-DE8F-241A-20DE-22503CB2E8CD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726912" y="2864422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400282592" name="组合 140028259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AA1974BC-31F9-19CD-2199-F65815303811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3857357" y="2575788"/>
                                                <a:ext cx="2710653" cy="1223483"/>
                                                <a:chOff x="3857357" y="2575788"/>
                                                <a:chExt cx="2710653" cy="1223483"/>
                                              </a:xfrm>
                                            </wpg:grpSpPr>
                                            <wpg:grpSp>
                                              <wpg:cNvPr id="1029780704" name="组合 102978070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E8FDB20-FA1B-535D-46A1-CD23ECA11690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3962604" y="2575788"/>
                                                  <a:ext cx="2605406" cy="194268"/>
                                                  <a:chOff x="3962604" y="2575788"/>
                                                  <a:chExt cx="2605406" cy="194268"/>
                                                </a:xfrm>
                                              </wpg:grpSpPr>
                                              <wps:wsp>
                                                <wps:cNvPr id="475395705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AC16D7F-C462-E369-FA20-A6C41ECB6C8A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962604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346918637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2351329-A8F2-7CA9-596E-1F7AA2C102C4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097031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132837506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C8CFE62-6C69-8C5E-B6C9-9B04D0C9FBA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231458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305407955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E2E0DF6-99E0-8E0A-01C6-446D26C5C2CA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365885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57065076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3A2AD1AF-8391-AD10-2057-04A7C398174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500312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801848427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32E92C8D-E04C-6A08-7684-93BFDD60B292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634739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850490530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7D1D2ED-D191-A20B-1974-C4B304BA8149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769166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833547945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37E0C27-903D-A2EE-6D4F-66B5FB1E45E4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903593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929286812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78D77ED-3B39-84EB-B240-92BB6FC27820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038020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983367407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6036C33-78C0-67E3-9857-84C74F05C55E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172447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426796846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692245B-D5B7-7C53-B94F-FB9032C3DAA3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306874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343508890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D45253E-8F6A-DCF1-2F7E-B1E5F2F6EBD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441301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823409043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A8AFD69-07E3-BDA7-FECF-5FBC8B068209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575728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014812101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D9964B0-C226-F2AC-4983-E98FEB73A9E1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710155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900514854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323C189-9B17-3875-21B5-3661BF7AB5BE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844582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96026066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47AEBBC-ED85-FA88-9921-13D56F25227F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979009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656237834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BE41E56-1BEF-92EF-CAFA-A73650681B9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6113440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482926310" name="弧形 15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ED540DF-4A60-D520-5267-A98853E22F61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6255356" y="2575788"/>
                                                    <a:ext cx="312654" cy="1942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2" fmla="*/ 413255 w 826510"/>
                                                      <a:gd name="connsiteY2" fmla="*/ 612034 h 1224068"/>
                                                      <a:gd name="connsiteX3" fmla="*/ 111246 w 826510"/>
                                                      <a:gd name="connsiteY3" fmla="*/ 194268 h 1224068"/>
                                                      <a:gd name="connsiteX0" fmla="*/ 111246 w 826510"/>
                                                      <a:gd name="connsiteY0" fmla="*/ 194268 h 1224068"/>
                                                      <a:gd name="connsiteX1" fmla="*/ 423900 w 826510"/>
                                                      <a:gd name="connsiteY1" fmla="*/ 204 h 12240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  <a:gd name="connsiteX2" fmla="*/ 0 w 312654"/>
                                                      <a:gd name="connsiteY2" fmla="*/ 194268 h 194268"/>
                                                      <a:gd name="connsiteX0" fmla="*/ 0 w 312654"/>
                                                      <a:gd name="connsiteY0" fmla="*/ 194268 h 194268"/>
                                                      <a:gd name="connsiteX1" fmla="*/ 312654 w 312654"/>
                                                      <a:gd name="connsiteY1" fmla="*/ 204 h 1942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2654" h="194268" stroke="0" extrusionOk="0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  <a:lnTo>
                                                          <a:pt x="0" y="194268"/>
                                                        </a:lnTo>
                                                        <a:close/>
                                                      </a:path>
                                                      <a:path w="312654" h="194268" fill="none">
                                                        <a:moveTo>
                                                          <a:pt x="0" y="194268"/>
                                                        </a:moveTo>
                                                        <a:cubicBezTo>
                                                          <a:pt x="80683" y="66336"/>
                                                          <a:pt x="194492" y="-4306"/>
                                                          <a:pt x="312654" y="20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g:grpSp>
                                              <wpg:cNvPr id="2081665319" name="组合 2081665319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5066048B-192C-5F3A-34C0-C2A0D8C48774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3857357" y="2870564"/>
                                                  <a:ext cx="2586113" cy="928707"/>
                                                  <a:chOff x="3857357" y="2870564"/>
                                                  <a:chExt cx="2586113" cy="928707"/>
                                                </a:xfrm>
                                              </wpg:grpSpPr>
                                              <wps:wsp>
                                                <wps:cNvPr id="1682649902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6273453-93E8-1BDE-DE9C-E1D970A865A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857357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879502397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F1EA736-D48A-A542-1B9D-C5269A69C8E7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3992435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002263952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754A53A-7ECA-02AE-7B78-D07AF7CE88FA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127513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218020035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15D9DD3-9F54-ABE9-07FF-CEF93239E4FB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262591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67635723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5042912-82B3-C011-C11B-9AA01164286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397669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57341780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35650C0-31E6-8B9B-A280-D300BA31954E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532747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56677222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403B316-E75E-7088-1FE6-DD13F476A99D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667825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20908935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7F01765-78CA-CFA2-10AF-A030E6681E2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802903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222359877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E04E470-37BC-29D3-A70B-894C89F0FE10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937981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046683662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B6AEBDA-C73B-7471-BF15-3ECAA34773C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073059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803697695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12B500A-427A-91AC-DABA-37F86A12B6CF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208137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357441130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1BBE7D2-9BCB-ED34-A33A-30F255F81389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343215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23348178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B583F3A-4BD1-3A3F-1ABD-CB6193FE8F7E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478293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216842489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A6D3F56-BBF8-D6B3-10D6-FC4B7371109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613371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834833259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7B7164-33E8-E36D-0C61-A7A91A86054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748449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832821329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BA7BE56-FB32-E014-9E7A-85A997E31420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5883527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962258623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51801D6B-D5CD-AC3F-7D61-99C302E2CC5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6018612" y="2870564"/>
                                                    <a:ext cx="284246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435075028" name="弧形 4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E9BD664-DC0D-4815-1746-3D7007CEF64A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6159223" y="2870564"/>
                                                    <a:ext cx="284247" cy="928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3" fmla="*/ 413255 w 826510"/>
                                                      <a:gd name="connsiteY3" fmla="*/ 612034 h 1224068"/>
                                                      <a:gd name="connsiteX4" fmla="*/ 284245 w 826510"/>
                                                      <a:gd name="connsiteY4" fmla="*/ 1193480 h 1224068"/>
                                                      <a:gd name="connsiteX0" fmla="*/ 284245 w 826510"/>
                                                      <a:gd name="connsiteY0" fmla="*/ 1193480 h 1224068"/>
                                                      <a:gd name="connsiteX1" fmla="*/ 7491 w 826510"/>
                                                      <a:gd name="connsiteY1" fmla="*/ 728038 h 1224068"/>
                                                      <a:gd name="connsiteX2" fmla="*/ 72960 w 826510"/>
                                                      <a:gd name="connsiteY2" fmla="*/ 264773 h 1224068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  <a:gd name="connsiteX3" fmla="*/ 284246 w 284246"/>
                                                      <a:gd name="connsiteY3" fmla="*/ 928707 h 928707"/>
                                                      <a:gd name="connsiteX0" fmla="*/ 284246 w 284246"/>
                                                      <a:gd name="connsiteY0" fmla="*/ 928707 h 928707"/>
                                                      <a:gd name="connsiteX1" fmla="*/ 7492 w 284246"/>
                                                      <a:gd name="connsiteY1" fmla="*/ 463265 h 928707"/>
                                                      <a:gd name="connsiteX2" fmla="*/ 72961 w 284246"/>
                                                      <a:gd name="connsiteY2" fmla="*/ 0 h 928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4246" h="928707" stroke="0" extrusionOk="0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  <a:lnTo>
                                                          <a:pt x="284246" y="928707"/>
                                                        </a:lnTo>
                                                        <a:close/>
                                                      </a:path>
                                                      <a:path w="284246" h="928707" fill="none">
                                                        <a:moveTo>
                                                          <a:pt x="284246" y="928707"/>
                                                        </a:moveTo>
                                                        <a:cubicBezTo>
                                                          <a:pt x="141818" y="859393"/>
                                                          <a:pt x="35908" y="681274"/>
                                                          <a:pt x="7492" y="463265"/>
                                                        </a:cubicBezTo>
                                                        <a:cubicBezTo>
                                                          <a:pt x="-13516" y="302089"/>
                                                          <a:pt x="10073" y="135171"/>
                                                          <a:pt x="72961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</wpg:grpSp>
                                        </wpg:grpSp>
                                        <wps:wsp>
                                          <wps:cNvPr id="56036340" name="弧形 60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19783DF-65C0-BAAB-8A07-32E32061CE1B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180000">
                                              <a:off x="1550431" y="2453355"/>
                                              <a:ext cx="334810" cy="11767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98238 w 645453"/>
                                                <a:gd name="connsiteY0" fmla="*/ 1176701 h 1224068"/>
                                                <a:gd name="connsiteX1" fmla="*/ 580 w 645453"/>
                                                <a:gd name="connsiteY1" fmla="*/ 575350 h 1224068"/>
                                                <a:gd name="connsiteX2" fmla="*/ 328710 w 645453"/>
                                                <a:gd name="connsiteY2" fmla="*/ 105 h 1224068"/>
                                                <a:gd name="connsiteX3" fmla="*/ 322727 w 645453"/>
                                                <a:gd name="connsiteY3" fmla="*/ 612034 h 1224068"/>
                                                <a:gd name="connsiteX4" fmla="*/ 198238 w 645453"/>
                                                <a:gd name="connsiteY4" fmla="*/ 1176701 h 1224068"/>
                                                <a:gd name="connsiteX0" fmla="*/ 198238 w 645453"/>
                                                <a:gd name="connsiteY0" fmla="*/ 1176701 h 1224068"/>
                                                <a:gd name="connsiteX1" fmla="*/ 580 w 645453"/>
                                                <a:gd name="connsiteY1" fmla="*/ 575350 h 1224068"/>
                                                <a:gd name="connsiteX2" fmla="*/ 328710 w 645453"/>
                                                <a:gd name="connsiteY2" fmla="*/ 105 h 1224068"/>
                                                <a:gd name="connsiteX0" fmla="*/ 198241 w 334810"/>
                                                <a:gd name="connsiteY0" fmla="*/ 1176703 h 1176703"/>
                                                <a:gd name="connsiteX1" fmla="*/ 583 w 334810"/>
                                                <a:gd name="connsiteY1" fmla="*/ 575352 h 1176703"/>
                                                <a:gd name="connsiteX2" fmla="*/ 328713 w 334810"/>
                                                <a:gd name="connsiteY2" fmla="*/ 107 h 1176703"/>
                                                <a:gd name="connsiteX3" fmla="*/ 198241 w 334810"/>
                                                <a:gd name="connsiteY3" fmla="*/ 1176703 h 1176703"/>
                                                <a:gd name="connsiteX0" fmla="*/ 198241 w 334810"/>
                                                <a:gd name="connsiteY0" fmla="*/ 1176703 h 1176703"/>
                                                <a:gd name="connsiteX1" fmla="*/ 583 w 334810"/>
                                                <a:gd name="connsiteY1" fmla="*/ 575352 h 1176703"/>
                                                <a:gd name="connsiteX2" fmla="*/ 328713 w 334810"/>
                                                <a:gd name="connsiteY2" fmla="*/ 107 h 117670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34810" h="1176703" stroke="0" extrusionOk="0">
                                                  <a:moveTo>
                                                    <a:pt x="198241" y="1176703"/>
                                                  </a:moveTo>
                                                  <a:cubicBezTo>
                                                    <a:pt x="71644" y="1076324"/>
                                                    <a:pt x="-7641" y="835108"/>
                                                    <a:pt x="583" y="575352"/>
                                                  </a:cubicBezTo>
                                                  <a:cubicBezTo>
                                                    <a:pt x="10955" y="247786"/>
                                                    <a:pt x="155706" y="-5977"/>
                                                    <a:pt x="328713" y="107"/>
                                                  </a:cubicBezTo>
                                                  <a:cubicBezTo>
                                                    <a:pt x="361656" y="100332"/>
                                                    <a:pt x="252929" y="1080829"/>
                                                    <a:pt x="198241" y="1176703"/>
                                                  </a:cubicBezTo>
                                                  <a:close/>
                                                </a:path>
                                                <a:path w="334810" h="1176703" fill="none">
                                                  <a:moveTo>
                                                    <a:pt x="198241" y="1176703"/>
                                                  </a:moveTo>
                                                  <a:cubicBezTo>
                                                    <a:pt x="71644" y="1076324"/>
                                                    <a:pt x="-7641" y="835108"/>
                                                    <a:pt x="583" y="575352"/>
                                                  </a:cubicBezTo>
                                                  <a:cubicBezTo>
                                                    <a:pt x="10955" y="247786"/>
                                                    <a:pt x="155706" y="-5977"/>
                                                    <a:pt x="328713" y="10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108684193" name="任意多边形: 形状 110868419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B541175-5B06-2DA9-FC13-ECF69543108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016596" y="2557698"/>
                                            <a:ext cx="154632" cy="5742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47638"/>
                                              <a:gd name="connsiteY0" fmla="*/ 22225 h 52388"/>
                                              <a:gd name="connsiteX1" fmla="*/ 53975 w 147638"/>
                                              <a:gd name="connsiteY1" fmla="*/ 52388 h 52388"/>
                                              <a:gd name="connsiteX2" fmla="*/ 147638 w 147638"/>
                                              <a:gd name="connsiteY2" fmla="*/ 0 h 52388"/>
                                              <a:gd name="connsiteX0" fmla="*/ 0 w 147638"/>
                                              <a:gd name="connsiteY0" fmla="*/ 22225 h 60284"/>
                                              <a:gd name="connsiteX1" fmla="*/ 58523 w 147638"/>
                                              <a:gd name="connsiteY1" fmla="*/ 60284 h 60284"/>
                                              <a:gd name="connsiteX2" fmla="*/ 147638 w 147638"/>
                                              <a:gd name="connsiteY2" fmla="*/ 0 h 60284"/>
                                              <a:gd name="connsiteX0" fmla="*/ 0 w 147638"/>
                                              <a:gd name="connsiteY0" fmla="*/ 22225 h 58705"/>
                                              <a:gd name="connsiteX1" fmla="*/ 57007 w 147638"/>
                                              <a:gd name="connsiteY1" fmla="*/ 58705 h 58705"/>
                                              <a:gd name="connsiteX2" fmla="*/ 147638 w 147638"/>
                                              <a:gd name="connsiteY2" fmla="*/ 0 h 58705"/>
                                              <a:gd name="connsiteX0" fmla="*/ 0 w 147638"/>
                                              <a:gd name="connsiteY0" fmla="*/ 22225 h 57125"/>
                                              <a:gd name="connsiteX1" fmla="*/ 57007 w 147638"/>
                                              <a:gd name="connsiteY1" fmla="*/ 57125 h 57125"/>
                                              <a:gd name="connsiteX2" fmla="*/ 147638 w 147638"/>
                                              <a:gd name="connsiteY2" fmla="*/ 0 h 5712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47638" h="57125">
                                                <a:moveTo>
                                                  <a:pt x="0" y="22225"/>
                                                </a:moveTo>
                                                <a:lnTo>
                                                  <a:pt x="57007" y="57125"/>
                                                </a:lnTo>
                                                <a:cubicBezTo>
                                                  <a:pt x="88228" y="39662"/>
                                                  <a:pt x="116417" y="17463"/>
                                                  <a:pt x="147638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42591879" name="任意多边形: 形状 214259187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2DC1491-BE19-435B-2E51-92C5AADBB27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81727" y="2399739"/>
                                            <a:ext cx="154632" cy="5742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47638"/>
                                              <a:gd name="connsiteY0" fmla="*/ 22225 h 52388"/>
                                              <a:gd name="connsiteX1" fmla="*/ 53975 w 147638"/>
                                              <a:gd name="connsiteY1" fmla="*/ 52388 h 52388"/>
                                              <a:gd name="connsiteX2" fmla="*/ 147638 w 147638"/>
                                              <a:gd name="connsiteY2" fmla="*/ 0 h 52388"/>
                                              <a:gd name="connsiteX0" fmla="*/ 0 w 147638"/>
                                              <a:gd name="connsiteY0" fmla="*/ 22225 h 60284"/>
                                              <a:gd name="connsiteX1" fmla="*/ 58523 w 147638"/>
                                              <a:gd name="connsiteY1" fmla="*/ 60284 h 60284"/>
                                              <a:gd name="connsiteX2" fmla="*/ 147638 w 147638"/>
                                              <a:gd name="connsiteY2" fmla="*/ 0 h 60284"/>
                                              <a:gd name="connsiteX0" fmla="*/ 0 w 147638"/>
                                              <a:gd name="connsiteY0" fmla="*/ 22225 h 58705"/>
                                              <a:gd name="connsiteX1" fmla="*/ 57007 w 147638"/>
                                              <a:gd name="connsiteY1" fmla="*/ 58705 h 58705"/>
                                              <a:gd name="connsiteX2" fmla="*/ 147638 w 147638"/>
                                              <a:gd name="connsiteY2" fmla="*/ 0 h 58705"/>
                                              <a:gd name="connsiteX0" fmla="*/ 0 w 147638"/>
                                              <a:gd name="connsiteY0" fmla="*/ 22225 h 57125"/>
                                              <a:gd name="connsiteX1" fmla="*/ 57007 w 147638"/>
                                              <a:gd name="connsiteY1" fmla="*/ 57125 h 57125"/>
                                              <a:gd name="connsiteX2" fmla="*/ 147638 w 147638"/>
                                              <a:gd name="connsiteY2" fmla="*/ 0 h 5712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47638" h="57125">
                                                <a:moveTo>
                                                  <a:pt x="0" y="22225"/>
                                                </a:moveTo>
                                                <a:lnTo>
                                                  <a:pt x="57007" y="57125"/>
                                                </a:lnTo>
                                                <a:cubicBezTo>
                                                  <a:pt x="88228" y="39662"/>
                                                  <a:pt x="116417" y="17463"/>
                                                  <a:pt x="147638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898029156" name="直接连接符 89802915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301E339-2979-4E46-748B-0B6BE4A3C895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727017" y="1454817"/>
                                          <a:ext cx="128830" cy="7305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57524833" name="直接连接符 8575248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3D14DCE-E009-390E-5B55-734ED9DB00C3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725166" y="1437552"/>
                                          <a:ext cx="128830" cy="7305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08329732" name="直接连接符 1408329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F1FAC96-C088-F501-6B08-7978F3361C3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735017" y="1421762"/>
                                          <a:ext cx="128830" cy="7305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09485203" name="直接连接符 40948520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F37BEAA-61D6-A58B-C0F4-5EEAB34A0BFD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727962" y="1472448"/>
                                          <a:ext cx="128830" cy="7305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49980417" name="直接连接符 114998041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3151218-1CCD-C48A-67C7-475A902868B5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735804" y="1488394"/>
                                          <a:ext cx="128830" cy="7305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83202214" name="直接连接符 198320221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46E6671-D52E-5A12-0A6D-81EC33A94C9E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12545" y="1324725"/>
                                          <a:ext cx="98476" cy="5584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49991598" name="直接连接符 11499915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85B2080-79C9-9CE6-5D7C-BA1268F2EADE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222" y="1337133"/>
                                          <a:ext cx="98476" cy="5584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6681045" name="直接连接符 57668104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BFD59C-A4F4-3B04-D11A-D2F7EEF4B388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1037" y="1350048"/>
                                          <a:ext cx="98476" cy="5584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72316921" name="直接连接符 15723169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93CB62F-B292-4298-1CF5-2CA8248CBD04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9383" y="1364082"/>
                                          <a:ext cx="98476" cy="5584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99617580" name="直接连接符 209961758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90A57F6-2CAD-179E-D156-6D10C5F4EE1A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517" y="1376706"/>
                                          <a:ext cx="98476" cy="5584"/>
                                        </a:xfrm>
                                        <a:prstGeom prst="line">
                                          <a:avLst/>
                                        </a:prstGeom>
                                        <a:ln w="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856985164" name="组合 1856985164">
                                      <a:extLst>
                                        <a:ext uri="{FF2B5EF4-FFF2-40B4-BE49-F238E27FC236}">
                                          <a16:creationId xmlns:a16="http://schemas.microsoft.com/office/drawing/2014/main" id="{FE287329-338F-D818-CA94-6BDECEBB293E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490152" y="1815833"/>
                                        <a:ext cx="664846" cy="210011"/>
                                        <a:chOff x="490152" y="1815833"/>
                                        <a:chExt cx="681786" cy="215362"/>
                                      </a:xfrm>
                                    </wpg:grpSpPr>
                                    <wpg:grpSp>
                                      <wpg:cNvPr id="1106051124" name="组合 110605112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3DF9F5E-15A7-DCE3-5467-350953F32973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490152" y="1815833"/>
                                          <a:ext cx="681786" cy="215362"/>
                                          <a:chOff x="490152" y="1815833"/>
                                          <a:chExt cx="681786" cy="215362"/>
                                        </a:xfrm>
                                      </wpg:grpSpPr>
                                      <wpg:grpSp>
                                        <wpg:cNvPr id="2068071037" name="组合 206807103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CF56C08-0565-3624-04F8-88FA0F7CED36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490152" y="1815833"/>
                                            <a:ext cx="681786" cy="215362"/>
                                            <a:chOff x="490152" y="1815833"/>
                                            <a:chExt cx="681786" cy="215362"/>
                                          </a:xfrm>
                                        </wpg:grpSpPr>
                                        <wps:wsp>
                                          <wps:cNvPr id="1899234220" name="Rectangle 28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FCCBFF4-64C4-8333-BE04-966F49BA9078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01232" y="1929412"/>
                                              <a:ext cx="23495" cy="54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0829101" name="Rectangle 28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727F90A-5F82-DF0B-FAD8-55FDAC21CB07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17593" y="1875175"/>
                                              <a:ext cx="43815" cy="54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48164537" name="Rectangle 28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C94C2BD-8650-9369-07EB-8EFC5A929BAD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44220" y="1815833"/>
                                              <a:ext cx="381000" cy="1638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22754360" name="Rectangle 28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DA983D7-488A-3D46-4AD5-30366071F893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90490" y="1909620"/>
                                              <a:ext cx="45719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pattFill prst="ltVert">
                                              <a:fgClr>
                                                <a:schemeClr val="tx1"/>
                                              </a:fgClr>
                                              <a:bgClr>
                                                <a:schemeClr val="bg1"/>
                                              </a:bgClr>
                                            </a:patt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1349938" name="Rectangle 28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8E9ACFD-5A3E-E9BB-CAA5-BD7FE500AE71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20693" y="1931989"/>
                                              <a:ext cx="23495" cy="54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59825342" name="Rectangle 28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19631D2-4FFC-6C84-D8C2-E8DE1C8AE94C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08314" y="1909313"/>
                                              <a:ext cx="45719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pattFill prst="ltVert">
                                              <a:fgClr>
                                                <a:schemeClr val="tx1"/>
                                              </a:fgClr>
                                              <a:bgClr>
                                                <a:schemeClr val="bg1"/>
                                              </a:bgClr>
                                            </a:patt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40228821" name="Rectangle 28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F6D459A-16B5-EC0B-4DDD-A2937A6D499D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90152" y="1984395"/>
                                              <a:ext cx="681786" cy="4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05193898" name="任意多边形 175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EBFDAAD-846C-63CB-07A7-FE4CC88890E6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rot="16200000">
                                            <a:off x="581552" y="1901085"/>
                                            <a:ext cx="64375" cy="5017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88082 w 2000"/>
                                              <a:gd name="T1" fmla="*/ 1905 h 4864"/>
                                              <a:gd name="T2" fmla="*/ 150355 w 2000"/>
                                              <a:gd name="T3" fmla="*/ 36190 h 4864"/>
                                              <a:gd name="T4" fmla="*/ 176163 w 2000"/>
                                              <a:gd name="T5" fmla="*/ 97142 h 4864"/>
                                              <a:gd name="T6" fmla="*/ 150355 w 2000"/>
                                              <a:gd name="T7" fmla="*/ 158093 h 4864"/>
                                              <a:gd name="T8" fmla="*/ 88082 w 2000"/>
                                              <a:gd name="T9" fmla="*/ 192379 h 4864"/>
                                              <a:gd name="T10" fmla="*/ 25808 w 2000"/>
                                              <a:gd name="T11" fmla="*/ 188569 h 4864"/>
                                              <a:gd name="T12" fmla="*/ 0 w 2000"/>
                                              <a:gd name="T13" fmla="*/ 158093 h 4864"/>
                                              <a:gd name="T14" fmla="*/ 25808 w 2000"/>
                                              <a:gd name="T15" fmla="*/ 127618 h 4864"/>
                                              <a:gd name="T16" fmla="*/ 88082 w 2000"/>
                                              <a:gd name="T17" fmla="*/ 123808 h 4864"/>
                                              <a:gd name="T18" fmla="*/ 150355 w 2000"/>
                                              <a:gd name="T19" fmla="*/ 158093 h 4864"/>
                                              <a:gd name="T20" fmla="*/ 176163 w 2000"/>
                                              <a:gd name="T21" fmla="*/ 219045 h 4864"/>
                                              <a:gd name="T22" fmla="*/ 150355 w 2000"/>
                                              <a:gd name="T23" fmla="*/ 279997 h 4864"/>
                                              <a:gd name="T24" fmla="*/ 88082 w 2000"/>
                                              <a:gd name="T25" fmla="*/ 314282 h 4864"/>
                                              <a:gd name="T26" fmla="*/ 25808 w 2000"/>
                                              <a:gd name="T27" fmla="*/ 310472 h 4864"/>
                                              <a:gd name="T28" fmla="*/ 0 w 2000"/>
                                              <a:gd name="T29" fmla="*/ 279997 h 4864"/>
                                              <a:gd name="T30" fmla="*/ 25808 w 2000"/>
                                              <a:gd name="T31" fmla="*/ 249521 h 4864"/>
                                              <a:gd name="T32" fmla="*/ 88082 w 2000"/>
                                              <a:gd name="T33" fmla="*/ 245711 h 4864"/>
                                              <a:gd name="T34" fmla="*/ 150355 w 2000"/>
                                              <a:gd name="T35" fmla="*/ 279997 h 4864"/>
                                              <a:gd name="T36" fmla="*/ 176163 w 2000"/>
                                              <a:gd name="T37" fmla="*/ 340948 h 4864"/>
                                              <a:gd name="T38" fmla="*/ 150355 w 2000"/>
                                              <a:gd name="T39" fmla="*/ 401900 h 4864"/>
                                              <a:gd name="T40" fmla="*/ 88082 w 2000"/>
                                              <a:gd name="T41" fmla="*/ 436185 h 4864"/>
                                              <a:gd name="T42" fmla="*/ 25808 w 2000"/>
                                              <a:gd name="T43" fmla="*/ 432376 h 4864"/>
                                              <a:gd name="T44" fmla="*/ 0 w 2000"/>
                                              <a:gd name="T45" fmla="*/ 401900 h 4864"/>
                                              <a:gd name="T46" fmla="*/ 25808 w 2000"/>
                                              <a:gd name="T47" fmla="*/ 371424 h 4864"/>
                                              <a:gd name="T48" fmla="*/ 88082 w 2000"/>
                                              <a:gd name="T49" fmla="*/ 367615 h 4864"/>
                                              <a:gd name="T50" fmla="*/ 150355 w 2000"/>
                                              <a:gd name="T51" fmla="*/ 401900 h 4864"/>
                                              <a:gd name="T52" fmla="*/ 176163 w 2000"/>
                                              <a:gd name="T53" fmla="*/ 462852 h 4864"/>
                                              <a:gd name="T54" fmla="*/ 150355 w 2000"/>
                                              <a:gd name="T55" fmla="*/ 523803 h 4864"/>
                                              <a:gd name="T56" fmla="*/ 88082 w 2000"/>
                                              <a:gd name="T57" fmla="*/ 558088 h 4864"/>
                                              <a:gd name="T58" fmla="*/ 25808 w 2000"/>
                                              <a:gd name="T59" fmla="*/ 554279 h 4864"/>
                                              <a:gd name="T60" fmla="*/ 0 w 2000"/>
                                              <a:gd name="T61" fmla="*/ 523803 h 4864"/>
                                              <a:gd name="T62" fmla="*/ 25808 w 2000"/>
                                              <a:gd name="T63" fmla="*/ 493327 h 4864"/>
                                              <a:gd name="T64" fmla="*/ 88082 w 2000"/>
                                              <a:gd name="T65" fmla="*/ 489518 h 4864"/>
                                              <a:gd name="T66" fmla="*/ 150355 w 2000"/>
                                              <a:gd name="T67" fmla="*/ 523803 h 4864"/>
                                              <a:gd name="T68" fmla="*/ 176163 w 2000"/>
                                              <a:gd name="T69" fmla="*/ 584755 h 4864"/>
                                              <a:gd name="T70" fmla="*/ 150355 w 2000"/>
                                              <a:gd name="T71" fmla="*/ 645706 h 4864"/>
                                              <a:gd name="T72" fmla="*/ 88082 w 2000"/>
                                              <a:gd name="T73" fmla="*/ 679992 h 4864"/>
                                              <a:gd name="T74" fmla="*/ 25808 w 2000"/>
                                              <a:gd name="T75" fmla="*/ 676182 h 4864"/>
                                              <a:gd name="T76" fmla="*/ 0 w 2000"/>
                                              <a:gd name="T77" fmla="*/ 645706 h 4864"/>
                                              <a:gd name="T78" fmla="*/ 25808 w 2000"/>
                                              <a:gd name="T79" fmla="*/ 615231 h 4864"/>
                                              <a:gd name="T80" fmla="*/ 88082 w 2000"/>
                                              <a:gd name="T81" fmla="*/ 611421 h 4864"/>
                                              <a:gd name="T82" fmla="*/ 150355 w 2000"/>
                                              <a:gd name="T83" fmla="*/ 645706 h 4864"/>
                                              <a:gd name="T84" fmla="*/ 176163 w 2000"/>
                                              <a:gd name="T85" fmla="*/ 706658 h 4864"/>
                                              <a:gd name="T86" fmla="*/ 150355 w 2000"/>
                                              <a:gd name="T87" fmla="*/ 767610 h 4864"/>
                                              <a:gd name="T88" fmla="*/ 88082 w 2000"/>
                                              <a:gd name="T89" fmla="*/ 801895 h 4864"/>
                                              <a:gd name="T90" fmla="*/ 25808 w 2000"/>
                                              <a:gd name="T91" fmla="*/ 798086 h 4864"/>
                                              <a:gd name="T92" fmla="*/ 0 w 2000"/>
                                              <a:gd name="T93" fmla="*/ 767610 h 4864"/>
                                              <a:gd name="T94" fmla="*/ 25808 w 2000"/>
                                              <a:gd name="T95" fmla="*/ 737134 h 4864"/>
                                              <a:gd name="T96" fmla="*/ 88082 w 2000"/>
                                              <a:gd name="T97" fmla="*/ 733324 h 4864"/>
                                              <a:gd name="T98" fmla="*/ 150355 w 2000"/>
                                              <a:gd name="T99" fmla="*/ 767610 h 4864"/>
                                              <a:gd name="T100" fmla="*/ 176163 w 2000"/>
                                              <a:gd name="T101" fmla="*/ 828561 h 4864"/>
                                              <a:gd name="T102" fmla="*/ 150355 w 2000"/>
                                              <a:gd name="T103" fmla="*/ 889513 h 4864"/>
                                              <a:gd name="T104" fmla="*/ 88082 w 2000"/>
                                              <a:gd name="T105" fmla="*/ 923798 h 4864"/>
                                              <a:gd name="T106" fmla="*/ 0 60000 65536"/>
                                              <a:gd name="T107" fmla="*/ 0 60000 65536"/>
                                              <a:gd name="T108" fmla="*/ 0 60000 65536"/>
                                              <a:gd name="T109" fmla="*/ 0 60000 65536"/>
                                              <a:gd name="T110" fmla="*/ 0 60000 65536"/>
                                              <a:gd name="T111" fmla="*/ 0 60000 65536"/>
                                              <a:gd name="T112" fmla="*/ 0 60000 65536"/>
                                              <a:gd name="T113" fmla="*/ 0 60000 65536"/>
                                              <a:gd name="T114" fmla="*/ 0 60000 65536"/>
                                              <a:gd name="T115" fmla="*/ 0 60000 65536"/>
                                              <a:gd name="T116" fmla="*/ 0 60000 65536"/>
                                              <a:gd name="T117" fmla="*/ 0 60000 65536"/>
                                              <a:gd name="T118" fmla="*/ 0 60000 65536"/>
                                              <a:gd name="T119" fmla="*/ 0 60000 65536"/>
                                              <a:gd name="T120" fmla="*/ 0 60000 65536"/>
                                              <a:gd name="T121" fmla="*/ 0 60000 65536"/>
                                              <a:gd name="T122" fmla="*/ 0 60000 65536"/>
                                              <a:gd name="T123" fmla="*/ 0 60000 65536"/>
                                              <a:gd name="T124" fmla="*/ 0 60000 65536"/>
                                              <a:gd name="T125" fmla="*/ 0 60000 65536"/>
                                              <a:gd name="T126" fmla="*/ 0 60000 65536"/>
                                              <a:gd name="T127" fmla="*/ 0 60000 65536"/>
                                              <a:gd name="T128" fmla="*/ 0 60000 65536"/>
                                              <a:gd name="T129" fmla="*/ 0 60000 65536"/>
                                              <a:gd name="T130" fmla="*/ 0 60000 65536"/>
                                              <a:gd name="T131" fmla="*/ 0 60000 65536"/>
                                              <a:gd name="T132" fmla="*/ 0 60000 65536"/>
                                              <a:gd name="T133" fmla="*/ 0 60000 65536"/>
                                              <a:gd name="T134" fmla="*/ 0 60000 65536"/>
                                              <a:gd name="T135" fmla="*/ 0 60000 65536"/>
                                              <a:gd name="T136" fmla="*/ 0 60000 65536"/>
                                              <a:gd name="T137" fmla="*/ 0 60000 65536"/>
                                              <a:gd name="T138" fmla="*/ 0 60000 65536"/>
                                              <a:gd name="T139" fmla="*/ 0 60000 65536"/>
                                              <a:gd name="T140" fmla="*/ 0 60000 65536"/>
                                              <a:gd name="T141" fmla="*/ 0 60000 65536"/>
                                              <a:gd name="T142" fmla="*/ 0 60000 65536"/>
                                              <a:gd name="T143" fmla="*/ 0 60000 65536"/>
                                              <a:gd name="T144" fmla="*/ 0 60000 65536"/>
                                              <a:gd name="T145" fmla="*/ 0 60000 65536"/>
                                              <a:gd name="T146" fmla="*/ 0 60000 65536"/>
                                              <a:gd name="T147" fmla="*/ 0 60000 65536"/>
                                              <a:gd name="T148" fmla="*/ 0 60000 65536"/>
                                              <a:gd name="T149" fmla="*/ 0 60000 65536"/>
                                              <a:gd name="T150" fmla="*/ 0 60000 65536"/>
                                              <a:gd name="T151" fmla="*/ 0 60000 65536"/>
                                              <a:gd name="T152" fmla="*/ 0 60000 65536"/>
                                              <a:gd name="T153" fmla="*/ 0 60000 65536"/>
                                              <a:gd name="T154" fmla="*/ 0 60000 65536"/>
                                              <a:gd name="T155" fmla="*/ 0 60000 65536"/>
                                              <a:gd name="T156" fmla="*/ 0 60000 65536"/>
                                              <a:gd name="T157" fmla="*/ 0 60000 65536"/>
                                              <a:gd name="T158" fmla="*/ 0 60000 65536"/>
                                              <a:gd name="connsiteX0" fmla="*/ 5000 w 10000"/>
                                              <a:gd name="connsiteY0" fmla="*/ 0 h 9979"/>
                                              <a:gd name="connsiteX1" fmla="*/ 6915 w 10000"/>
                                              <a:gd name="connsiteY1" fmla="*/ 135 h 9979"/>
                                              <a:gd name="connsiteX2" fmla="*/ 8535 w 10000"/>
                                              <a:gd name="connsiteY2" fmla="*/ 370 h 9979"/>
                                              <a:gd name="connsiteX3" fmla="*/ 9620 w 10000"/>
                                              <a:gd name="connsiteY3" fmla="*/ 678 h 9979"/>
                                              <a:gd name="connsiteX4" fmla="*/ 10000 w 10000"/>
                                              <a:gd name="connsiteY4" fmla="*/ 1028 h 9979"/>
                                              <a:gd name="connsiteX5" fmla="*/ 9620 w 10000"/>
                                              <a:gd name="connsiteY5" fmla="*/ 1377 h 9979"/>
                                              <a:gd name="connsiteX6" fmla="*/ 8535 w 10000"/>
                                              <a:gd name="connsiteY6" fmla="*/ 1685 h 9979"/>
                                              <a:gd name="connsiteX7" fmla="*/ 6915 w 10000"/>
                                              <a:gd name="connsiteY7" fmla="*/ 1920 h 9979"/>
                                              <a:gd name="connsiteX8" fmla="*/ 5000 w 10000"/>
                                              <a:gd name="connsiteY8" fmla="*/ 2055 h 9979"/>
                                              <a:gd name="connsiteX9" fmla="*/ 3085 w 10000"/>
                                              <a:gd name="connsiteY9" fmla="*/ 2084 h 9979"/>
                                              <a:gd name="connsiteX10" fmla="*/ 1465 w 10000"/>
                                              <a:gd name="connsiteY10" fmla="*/ 2014 h 9979"/>
                                              <a:gd name="connsiteX11" fmla="*/ 380 w 10000"/>
                                              <a:gd name="connsiteY11" fmla="*/ 1870 h 9979"/>
                                              <a:gd name="connsiteX12" fmla="*/ 0 w 10000"/>
                                              <a:gd name="connsiteY12" fmla="*/ 1685 h 9979"/>
                                              <a:gd name="connsiteX13" fmla="*/ 380 w 10000"/>
                                              <a:gd name="connsiteY13" fmla="*/ 1500 h 9979"/>
                                              <a:gd name="connsiteX14" fmla="*/ 1465 w 10000"/>
                                              <a:gd name="connsiteY14" fmla="*/ 1356 h 9979"/>
                                              <a:gd name="connsiteX15" fmla="*/ 3085 w 10000"/>
                                              <a:gd name="connsiteY15" fmla="*/ 1287 h 9979"/>
                                              <a:gd name="connsiteX16" fmla="*/ 5000 w 10000"/>
                                              <a:gd name="connsiteY16" fmla="*/ 1315 h 9979"/>
                                              <a:gd name="connsiteX17" fmla="*/ 6915 w 10000"/>
                                              <a:gd name="connsiteY17" fmla="*/ 1451 h 9979"/>
                                              <a:gd name="connsiteX18" fmla="*/ 8535 w 10000"/>
                                              <a:gd name="connsiteY18" fmla="*/ 1685 h 9979"/>
                                              <a:gd name="connsiteX19" fmla="*/ 9620 w 10000"/>
                                              <a:gd name="connsiteY19" fmla="*/ 1994 h 9979"/>
                                              <a:gd name="connsiteX20" fmla="*/ 10000 w 10000"/>
                                              <a:gd name="connsiteY20" fmla="*/ 2343 h 9979"/>
                                              <a:gd name="connsiteX21" fmla="*/ 9620 w 10000"/>
                                              <a:gd name="connsiteY21" fmla="*/ 2693 h 9979"/>
                                              <a:gd name="connsiteX22" fmla="*/ 8535 w 10000"/>
                                              <a:gd name="connsiteY22" fmla="*/ 3001 h 9979"/>
                                              <a:gd name="connsiteX23" fmla="*/ 6915 w 10000"/>
                                              <a:gd name="connsiteY23" fmla="*/ 3236 h 9979"/>
                                              <a:gd name="connsiteX24" fmla="*/ 5000 w 10000"/>
                                              <a:gd name="connsiteY24" fmla="*/ 3371 h 9979"/>
                                              <a:gd name="connsiteX25" fmla="*/ 3085 w 10000"/>
                                              <a:gd name="connsiteY25" fmla="*/ 3400 h 9979"/>
                                              <a:gd name="connsiteX26" fmla="*/ 1465 w 10000"/>
                                              <a:gd name="connsiteY26" fmla="*/ 3330 h 9979"/>
                                              <a:gd name="connsiteX27" fmla="*/ 380 w 10000"/>
                                              <a:gd name="connsiteY27" fmla="*/ 3186 h 9979"/>
                                              <a:gd name="connsiteX28" fmla="*/ 0 w 10000"/>
                                              <a:gd name="connsiteY28" fmla="*/ 3001 h 9979"/>
                                              <a:gd name="connsiteX29" fmla="*/ 380 w 10000"/>
                                              <a:gd name="connsiteY29" fmla="*/ 2816 h 9979"/>
                                              <a:gd name="connsiteX30" fmla="*/ 1465 w 10000"/>
                                              <a:gd name="connsiteY30" fmla="*/ 2672 h 9979"/>
                                              <a:gd name="connsiteX31" fmla="*/ 3085 w 10000"/>
                                              <a:gd name="connsiteY31" fmla="*/ 2602 h 9979"/>
                                              <a:gd name="connsiteX32" fmla="*/ 5000 w 10000"/>
                                              <a:gd name="connsiteY32" fmla="*/ 2631 h 9979"/>
                                              <a:gd name="connsiteX33" fmla="*/ 6915 w 10000"/>
                                              <a:gd name="connsiteY33" fmla="*/ 2767 h 9979"/>
                                              <a:gd name="connsiteX34" fmla="*/ 8535 w 10000"/>
                                              <a:gd name="connsiteY34" fmla="*/ 3001 h 9979"/>
                                              <a:gd name="connsiteX35" fmla="*/ 9620 w 10000"/>
                                              <a:gd name="connsiteY35" fmla="*/ 3310 h 9979"/>
                                              <a:gd name="connsiteX36" fmla="*/ 10000 w 10000"/>
                                              <a:gd name="connsiteY36" fmla="*/ 3659 h 9979"/>
                                              <a:gd name="connsiteX37" fmla="*/ 9620 w 10000"/>
                                              <a:gd name="connsiteY37" fmla="*/ 4009 h 9979"/>
                                              <a:gd name="connsiteX38" fmla="*/ 8535 w 10000"/>
                                              <a:gd name="connsiteY38" fmla="*/ 4317 h 9979"/>
                                              <a:gd name="connsiteX39" fmla="*/ 6915 w 10000"/>
                                              <a:gd name="connsiteY39" fmla="*/ 4551 h 9979"/>
                                              <a:gd name="connsiteX40" fmla="*/ 5000 w 10000"/>
                                              <a:gd name="connsiteY40" fmla="*/ 4687 h 9979"/>
                                              <a:gd name="connsiteX41" fmla="*/ 3085 w 10000"/>
                                              <a:gd name="connsiteY41" fmla="*/ 4716 h 9979"/>
                                              <a:gd name="connsiteX42" fmla="*/ 1465 w 10000"/>
                                              <a:gd name="connsiteY42" fmla="*/ 4646 h 9979"/>
                                              <a:gd name="connsiteX43" fmla="*/ 380 w 10000"/>
                                              <a:gd name="connsiteY43" fmla="*/ 4502 h 9979"/>
                                              <a:gd name="connsiteX44" fmla="*/ 0 w 10000"/>
                                              <a:gd name="connsiteY44" fmla="*/ 4317 h 9979"/>
                                              <a:gd name="connsiteX45" fmla="*/ 380 w 10000"/>
                                              <a:gd name="connsiteY45" fmla="*/ 4132 h 9979"/>
                                              <a:gd name="connsiteX46" fmla="*/ 1465 w 10000"/>
                                              <a:gd name="connsiteY46" fmla="*/ 3988 h 9979"/>
                                              <a:gd name="connsiteX47" fmla="*/ 3085 w 10000"/>
                                              <a:gd name="connsiteY47" fmla="*/ 3918 h 9979"/>
                                              <a:gd name="connsiteX48" fmla="*/ 5000 w 10000"/>
                                              <a:gd name="connsiteY48" fmla="*/ 3947 h 9979"/>
                                              <a:gd name="connsiteX49" fmla="*/ 6915 w 10000"/>
                                              <a:gd name="connsiteY49" fmla="*/ 4083 h 9979"/>
                                              <a:gd name="connsiteX50" fmla="*/ 8535 w 10000"/>
                                              <a:gd name="connsiteY50" fmla="*/ 4317 h 9979"/>
                                              <a:gd name="connsiteX51" fmla="*/ 9620 w 10000"/>
                                              <a:gd name="connsiteY51" fmla="*/ 4625 h 9979"/>
                                              <a:gd name="connsiteX52" fmla="*/ 10000 w 10000"/>
                                              <a:gd name="connsiteY52" fmla="*/ 4975 h 9979"/>
                                              <a:gd name="connsiteX53" fmla="*/ 9620 w 10000"/>
                                              <a:gd name="connsiteY53" fmla="*/ 5324 h 9979"/>
                                              <a:gd name="connsiteX54" fmla="*/ 8535 w 10000"/>
                                              <a:gd name="connsiteY54" fmla="*/ 5633 h 9979"/>
                                              <a:gd name="connsiteX55" fmla="*/ 6915 w 10000"/>
                                              <a:gd name="connsiteY55" fmla="*/ 5867 h 9979"/>
                                              <a:gd name="connsiteX56" fmla="*/ 5000 w 10000"/>
                                              <a:gd name="connsiteY56" fmla="*/ 6003 h 9979"/>
                                              <a:gd name="connsiteX57" fmla="*/ 3085 w 10000"/>
                                              <a:gd name="connsiteY57" fmla="*/ 6032 h 9979"/>
                                              <a:gd name="connsiteX58" fmla="*/ 1465 w 10000"/>
                                              <a:gd name="connsiteY58" fmla="*/ 5962 h 9979"/>
                                              <a:gd name="connsiteX59" fmla="*/ 380 w 10000"/>
                                              <a:gd name="connsiteY59" fmla="*/ 5818 h 9979"/>
                                              <a:gd name="connsiteX60" fmla="*/ 0 w 10000"/>
                                              <a:gd name="connsiteY60" fmla="*/ 5633 h 9979"/>
                                              <a:gd name="connsiteX61" fmla="*/ 380 w 10000"/>
                                              <a:gd name="connsiteY61" fmla="*/ 5448 h 9979"/>
                                              <a:gd name="connsiteX62" fmla="*/ 1465 w 10000"/>
                                              <a:gd name="connsiteY62" fmla="*/ 5304 h 9979"/>
                                              <a:gd name="connsiteX63" fmla="*/ 3085 w 10000"/>
                                              <a:gd name="connsiteY63" fmla="*/ 5234 h 9979"/>
                                              <a:gd name="connsiteX64" fmla="*/ 5000 w 10000"/>
                                              <a:gd name="connsiteY64" fmla="*/ 5263 h 9979"/>
                                              <a:gd name="connsiteX65" fmla="*/ 6915 w 10000"/>
                                              <a:gd name="connsiteY65" fmla="*/ 5398 h 9979"/>
                                              <a:gd name="connsiteX66" fmla="*/ 8535 w 10000"/>
                                              <a:gd name="connsiteY66" fmla="*/ 5633 h 9979"/>
                                              <a:gd name="connsiteX67" fmla="*/ 9620 w 10000"/>
                                              <a:gd name="connsiteY67" fmla="*/ 5941 h 9979"/>
                                              <a:gd name="connsiteX68" fmla="*/ 10000 w 10000"/>
                                              <a:gd name="connsiteY68" fmla="*/ 6291 h 9979"/>
                                              <a:gd name="connsiteX69" fmla="*/ 9620 w 10000"/>
                                              <a:gd name="connsiteY69" fmla="*/ 6640 h 9979"/>
                                              <a:gd name="connsiteX70" fmla="*/ 8535 w 10000"/>
                                              <a:gd name="connsiteY70" fmla="*/ 6949 h 9979"/>
                                              <a:gd name="connsiteX71" fmla="*/ 6915 w 10000"/>
                                              <a:gd name="connsiteY71" fmla="*/ 7183 h 9979"/>
                                              <a:gd name="connsiteX72" fmla="*/ 5000 w 10000"/>
                                              <a:gd name="connsiteY72" fmla="*/ 7319 h 9979"/>
                                              <a:gd name="connsiteX73" fmla="*/ 3085 w 10000"/>
                                              <a:gd name="connsiteY73" fmla="*/ 7347 h 9979"/>
                                              <a:gd name="connsiteX74" fmla="*/ 1465 w 10000"/>
                                              <a:gd name="connsiteY74" fmla="*/ 7278 h 9979"/>
                                              <a:gd name="connsiteX75" fmla="*/ 380 w 10000"/>
                                              <a:gd name="connsiteY75" fmla="*/ 7134 h 9979"/>
                                              <a:gd name="connsiteX76" fmla="*/ 0 w 10000"/>
                                              <a:gd name="connsiteY76" fmla="*/ 6949 h 9979"/>
                                              <a:gd name="connsiteX77" fmla="*/ 380 w 10000"/>
                                              <a:gd name="connsiteY77" fmla="*/ 6764 h 9979"/>
                                              <a:gd name="connsiteX78" fmla="*/ 1465 w 10000"/>
                                              <a:gd name="connsiteY78" fmla="*/ 6620 h 9979"/>
                                              <a:gd name="connsiteX79" fmla="*/ 3085 w 10000"/>
                                              <a:gd name="connsiteY79" fmla="*/ 6550 h 9979"/>
                                              <a:gd name="connsiteX80" fmla="*/ 5000 w 10000"/>
                                              <a:gd name="connsiteY80" fmla="*/ 6579 h 9979"/>
                                              <a:gd name="connsiteX81" fmla="*/ 6915 w 10000"/>
                                              <a:gd name="connsiteY81" fmla="*/ 6714 h 9979"/>
                                              <a:gd name="connsiteX82" fmla="*/ 8535 w 10000"/>
                                              <a:gd name="connsiteY82" fmla="*/ 6949 h 9979"/>
                                              <a:gd name="connsiteX83" fmla="*/ 9620 w 10000"/>
                                              <a:gd name="connsiteY83" fmla="*/ 7257 h 9979"/>
                                              <a:gd name="connsiteX84" fmla="*/ 10000 w 10000"/>
                                              <a:gd name="connsiteY84" fmla="*/ 7606 h 9979"/>
                                              <a:gd name="connsiteX85" fmla="*/ 9620 w 10000"/>
                                              <a:gd name="connsiteY85" fmla="*/ 7956 h 9979"/>
                                              <a:gd name="connsiteX86" fmla="*/ 8535 w 10000"/>
                                              <a:gd name="connsiteY86" fmla="*/ 8264 h 9979"/>
                                              <a:gd name="connsiteX87" fmla="*/ 6915 w 10000"/>
                                              <a:gd name="connsiteY87" fmla="*/ 8499 h 9979"/>
                                              <a:gd name="connsiteX88" fmla="*/ 5000 w 10000"/>
                                              <a:gd name="connsiteY88" fmla="*/ 8634 h 9979"/>
                                              <a:gd name="connsiteX89" fmla="*/ 3085 w 10000"/>
                                              <a:gd name="connsiteY89" fmla="*/ 8663 h 9979"/>
                                              <a:gd name="connsiteX90" fmla="*/ 1465 w 10000"/>
                                              <a:gd name="connsiteY90" fmla="*/ 8593 h 9979"/>
                                              <a:gd name="connsiteX91" fmla="*/ 380 w 10000"/>
                                              <a:gd name="connsiteY91" fmla="*/ 8449 h 9979"/>
                                              <a:gd name="connsiteX92" fmla="*/ 0 w 10000"/>
                                              <a:gd name="connsiteY92" fmla="*/ 8264 h 9979"/>
                                              <a:gd name="connsiteX93" fmla="*/ 380 w 10000"/>
                                              <a:gd name="connsiteY93" fmla="*/ 8079 h 9979"/>
                                              <a:gd name="connsiteX94" fmla="*/ 1465 w 10000"/>
                                              <a:gd name="connsiteY94" fmla="*/ 7935 h 9979"/>
                                              <a:gd name="connsiteX95" fmla="*/ 3085 w 10000"/>
                                              <a:gd name="connsiteY95" fmla="*/ 7866 h 9979"/>
                                              <a:gd name="connsiteX96" fmla="*/ 5000 w 10000"/>
                                              <a:gd name="connsiteY96" fmla="*/ 7894 h 9979"/>
                                              <a:gd name="connsiteX97" fmla="*/ 6915 w 10000"/>
                                              <a:gd name="connsiteY97" fmla="*/ 8030 h 9979"/>
                                              <a:gd name="connsiteX98" fmla="*/ 8535 w 10000"/>
                                              <a:gd name="connsiteY98" fmla="*/ 8264 h 9979"/>
                                              <a:gd name="connsiteX99" fmla="*/ 9620 w 10000"/>
                                              <a:gd name="connsiteY99" fmla="*/ 8573 h 9979"/>
                                              <a:gd name="connsiteX100" fmla="*/ 10000 w 10000"/>
                                              <a:gd name="connsiteY100" fmla="*/ 8922 h 9979"/>
                                              <a:gd name="connsiteX101" fmla="*/ 9620 w 10000"/>
                                              <a:gd name="connsiteY101" fmla="*/ 9272 h 9979"/>
                                              <a:gd name="connsiteX102" fmla="*/ 8535 w 10000"/>
                                              <a:gd name="connsiteY102" fmla="*/ 9580 h 9979"/>
                                              <a:gd name="connsiteX103" fmla="*/ 6915 w 10000"/>
                                              <a:gd name="connsiteY103" fmla="*/ 9815 h 9979"/>
                                              <a:gd name="connsiteX104" fmla="*/ 5000 w 10000"/>
                                              <a:gd name="connsiteY104" fmla="*/ 9950 h 9979"/>
                                              <a:gd name="connsiteX105" fmla="*/ 3085 w 10000"/>
                                              <a:gd name="connsiteY105" fmla="*/ 9979 h 9979"/>
                                              <a:gd name="connsiteX0" fmla="*/ 5000 w 10000"/>
                                              <a:gd name="connsiteY0" fmla="*/ 0 h 10000"/>
                                              <a:gd name="connsiteX1" fmla="*/ 6915 w 10000"/>
                                              <a:gd name="connsiteY1" fmla="*/ 135 h 10000"/>
                                              <a:gd name="connsiteX2" fmla="*/ 8535 w 10000"/>
                                              <a:gd name="connsiteY2" fmla="*/ 371 h 10000"/>
                                              <a:gd name="connsiteX3" fmla="*/ 9620 w 10000"/>
                                              <a:gd name="connsiteY3" fmla="*/ 679 h 10000"/>
                                              <a:gd name="connsiteX4" fmla="*/ 9620 w 10000"/>
                                              <a:gd name="connsiteY4" fmla="*/ 1380 h 10000"/>
                                              <a:gd name="connsiteX5" fmla="*/ 8535 w 10000"/>
                                              <a:gd name="connsiteY5" fmla="*/ 1689 h 10000"/>
                                              <a:gd name="connsiteX6" fmla="*/ 6915 w 10000"/>
                                              <a:gd name="connsiteY6" fmla="*/ 1924 h 10000"/>
                                              <a:gd name="connsiteX7" fmla="*/ 5000 w 10000"/>
                                              <a:gd name="connsiteY7" fmla="*/ 2059 h 10000"/>
                                              <a:gd name="connsiteX8" fmla="*/ 3085 w 10000"/>
                                              <a:gd name="connsiteY8" fmla="*/ 2088 h 10000"/>
                                              <a:gd name="connsiteX9" fmla="*/ 1465 w 10000"/>
                                              <a:gd name="connsiteY9" fmla="*/ 2018 h 10000"/>
                                              <a:gd name="connsiteX10" fmla="*/ 380 w 10000"/>
                                              <a:gd name="connsiteY10" fmla="*/ 1874 h 10000"/>
                                              <a:gd name="connsiteX11" fmla="*/ 0 w 10000"/>
                                              <a:gd name="connsiteY11" fmla="*/ 1689 h 10000"/>
                                              <a:gd name="connsiteX12" fmla="*/ 380 w 10000"/>
                                              <a:gd name="connsiteY12" fmla="*/ 1503 h 10000"/>
                                              <a:gd name="connsiteX13" fmla="*/ 1465 w 10000"/>
                                              <a:gd name="connsiteY13" fmla="*/ 1359 h 10000"/>
                                              <a:gd name="connsiteX14" fmla="*/ 3085 w 10000"/>
                                              <a:gd name="connsiteY14" fmla="*/ 1290 h 10000"/>
                                              <a:gd name="connsiteX15" fmla="*/ 5000 w 10000"/>
                                              <a:gd name="connsiteY15" fmla="*/ 1318 h 10000"/>
                                              <a:gd name="connsiteX16" fmla="*/ 6915 w 10000"/>
                                              <a:gd name="connsiteY16" fmla="*/ 1454 h 10000"/>
                                              <a:gd name="connsiteX17" fmla="*/ 8535 w 10000"/>
                                              <a:gd name="connsiteY17" fmla="*/ 1689 h 10000"/>
                                              <a:gd name="connsiteX18" fmla="*/ 9620 w 10000"/>
                                              <a:gd name="connsiteY18" fmla="*/ 1998 h 10000"/>
                                              <a:gd name="connsiteX19" fmla="*/ 10000 w 10000"/>
                                              <a:gd name="connsiteY19" fmla="*/ 2348 h 10000"/>
                                              <a:gd name="connsiteX20" fmla="*/ 9620 w 10000"/>
                                              <a:gd name="connsiteY20" fmla="*/ 2699 h 10000"/>
                                              <a:gd name="connsiteX21" fmla="*/ 8535 w 10000"/>
                                              <a:gd name="connsiteY21" fmla="*/ 3007 h 10000"/>
                                              <a:gd name="connsiteX22" fmla="*/ 6915 w 10000"/>
                                              <a:gd name="connsiteY22" fmla="*/ 3243 h 10000"/>
                                              <a:gd name="connsiteX23" fmla="*/ 5000 w 10000"/>
                                              <a:gd name="connsiteY23" fmla="*/ 3378 h 10000"/>
                                              <a:gd name="connsiteX24" fmla="*/ 3085 w 10000"/>
                                              <a:gd name="connsiteY24" fmla="*/ 3407 h 10000"/>
                                              <a:gd name="connsiteX25" fmla="*/ 1465 w 10000"/>
                                              <a:gd name="connsiteY25" fmla="*/ 3337 h 10000"/>
                                              <a:gd name="connsiteX26" fmla="*/ 380 w 10000"/>
                                              <a:gd name="connsiteY26" fmla="*/ 3193 h 10000"/>
                                              <a:gd name="connsiteX27" fmla="*/ 0 w 10000"/>
                                              <a:gd name="connsiteY27" fmla="*/ 3007 h 10000"/>
                                              <a:gd name="connsiteX28" fmla="*/ 380 w 10000"/>
                                              <a:gd name="connsiteY28" fmla="*/ 2822 h 10000"/>
                                              <a:gd name="connsiteX29" fmla="*/ 1465 w 10000"/>
                                              <a:gd name="connsiteY29" fmla="*/ 2678 h 10000"/>
                                              <a:gd name="connsiteX30" fmla="*/ 3085 w 10000"/>
                                              <a:gd name="connsiteY30" fmla="*/ 2607 h 10000"/>
                                              <a:gd name="connsiteX31" fmla="*/ 5000 w 10000"/>
                                              <a:gd name="connsiteY31" fmla="*/ 2637 h 10000"/>
                                              <a:gd name="connsiteX32" fmla="*/ 6915 w 10000"/>
                                              <a:gd name="connsiteY32" fmla="*/ 2773 h 10000"/>
                                              <a:gd name="connsiteX33" fmla="*/ 8535 w 10000"/>
                                              <a:gd name="connsiteY33" fmla="*/ 3007 h 10000"/>
                                              <a:gd name="connsiteX34" fmla="*/ 9620 w 10000"/>
                                              <a:gd name="connsiteY34" fmla="*/ 3317 h 10000"/>
                                              <a:gd name="connsiteX35" fmla="*/ 10000 w 10000"/>
                                              <a:gd name="connsiteY35" fmla="*/ 3667 h 10000"/>
                                              <a:gd name="connsiteX36" fmla="*/ 9620 w 10000"/>
                                              <a:gd name="connsiteY36" fmla="*/ 4017 h 10000"/>
                                              <a:gd name="connsiteX37" fmla="*/ 8535 w 10000"/>
                                              <a:gd name="connsiteY37" fmla="*/ 4326 h 10000"/>
                                              <a:gd name="connsiteX38" fmla="*/ 6915 w 10000"/>
                                              <a:gd name="connsiteY38" fmla="*/ 4561 h 10000"/>
                                              <a:gd name="connsiteX39" fmla="*/ 5000 w 10000"/>
                                              <a:gd name="connsiteY39" fmla="*/ 4697 h 10000"/>
                                              <a:gd name="connsiteX40" fmla="*/ 3085 w 10000"/>
                                              <a:gd name="connsiteY40" fmla="*/ 4726 h 10000"/>
                                              <a:gd name="connsiteX41" fmla="*/ 1465 w 10000"/>
                                              <a:gd name="connsiteY41" fmla="*/ 4656 h 10000"/>
                                              <a:gd name="connsiteX42" fmla="*/ 380 w 10000"/>
                                              <a:gd name="connsiteY42" fmla="*/ 4511 h 10000"/>
                                              <a:gd name="connsiteX43" fmla="*/ 0 w 10000"/>
                                              <a:gd name="connsiteY43" fmla="*/ 4326 h 10000"/>
                                              <a:gd name="connsiteX44" fmla="*/ 380 w 10000"/>
                                              <a:gd name="connsiteY44" fmla="*/ 4141 h 10000"/>
                                              <a:gd name="connsiteX45" fmla="*/ 1465 w 10000"/>
                                              <a:gd name="connsiteY45" fmla="*/ 3996 h 10000"/>
                                              <a:gd name="connsiteX46" fmla="*/ 3085 w 10000"/>
                                              <a:gd name="connsiteY46" fmla="*/ 3926 h 10000"/>
                                              <a:gd name="connsiteX47" fmla="*/ 5000 w 10000"/>
                                              <a:gd name="connsiteY47" fmla="*/ 3955 h 10000"/>
                                              <a:gd name="connsiteX48" fmla="*/ 6915 w 10000"/>
                                              <a:gd name="connsiteY48" fmla="*/ 4092 h 10000"/>
                                              <a:gd name="connsiteX49" fmla="*/ 8535 w 10000"/>
                                              <a:gd name="connsiteY49" fmla="*/ 4326 h 10000"/>
                                              <a:gd name="connsiteX50" fmla="*/ 9620 w 10000"/>
                                              <a:gd name="connsiteY50" fmla="*/ 4635 h 10000"/>
                                              <a:gd name="connsiteX51" fmla="*/ 10000 w 10000"/>
                                              <a:gd name="connsiteY51" fmla="*/ 4985 h 10000"/>
                                              <a:gd name="connsiteX52" fmla="*/ 9620 w 10000"/>
                                              <a:gd name="connsiteY52" fmla="*/ 5335 h 10000"/>
                                              <a:gd name="connsiteX53" fmla="*/ 8535 w 10000"/>
                                              <a:gd name="connsiteY53" fmla="*/ 5645 h 10000"/>
                                              <a:gd name="connsiteX54" fmla="*/ 6915 w 10000"/>
                                              <a:gd name="connsiteY54" fmla="*/ 5879 h 10000"/>
                                              <a:gd name="connsiteX55" fmla="*/ 5000 w 10000"/>
                                              <a:gd name="connsiteY55" fmla="*/ 6016 h 10000"/>
                                              <a:gd name="connsiteX56" fmla="*/ 3085 w 10000"/>
                                              <a:gd name="connsiteY56" fmla="*/ 6045 h 10000"/>
                                              <a:gd name="connsiteX57" fmla="*/ 1465 w 10000"/>
                                              <a:gd name="connsiteY57" fmla="*/ 5975 h 10000"/>
                                              <a:gd name="connsiteX58" fmla="*/ 380 w 10000"/>
                                              <a:gd name="connsiteY58" fmla="*/ 5830 h 10000"/>
                                              <a:gd name="connsiteX59" fmla="*/ 0 w 10000"/>
                                              <a:gd name="connsiteY59" fmla="*/ 5645 h 10000"/>
                                              <a:gd name="connsiteX60" fmla="*/ 380 w 10000"/>
                                              <a:gd name="connsiteY60" fmla="*/ 5459 h 10000"/>
                                              <a:gd name="connsiteX61" fmla="*/ 1465 w 10000"/>
                                              <a:gd name="connsiteY61" fmla="*/ 5315 h 10000"/>
                                              <a:gd name="connsiteX62" fmla="*/ 3085 w 10000"/>
                                              <a:gd name="connsiteY62" fmla="*/ 5245 h 10000"/>
                                              <a:gd name="connsiteX63" fmla="*/ 5000 w 10000"/>
                                              <a:gd name="connsiteY63" fmla="*/ 5274 h 10000"/>
                                              <a:gd name="connsiteX64" fmla="*/ 6915 w 10000"/>
                                              <a:gd name="connsiteY64" fmla="*/ 5409 h 10000"/>
                                              <a:gd name="connsiteX65" fmla="*/ 8535 w 10000"/>
                                              <a:gd name="connsiteY65" fmla="*/ 5645 h 10000"/>
                                              <a:gd name="connsiteX66" fmla="*/ 9620 w 10000"/>
                                              <a:gd name="connsiteY66" fmla="*/ 5954 h 10000"/>
                                              <a:gd name="connsiteX67" fmla="*/ 10000 w 10000"/>
                                              <a:gd name="connsiteY67" fmla="*/ 6304 h 10000"/>
                                              <a:gd name="connsiteX68" fmla="*/ 9620 w 10000"/>
                                              <a:gd name="connsiteY68" fmla="*/ 6654 h 10000"/>
                                              <a:gd name="connsiteX69" fmla="*/ 8535 w 10000"/>
                                              <a:gd name="connsiteY69" fmla="*/ 6964 h 10000"/>
                                              <a:gd name="connsiteX70" fmla="*/ 6915 w 10000"/>
                                              <a:gd name="connsiteY70" fmla="*/ 7198 h 10000"/>
                                              <a:gd name="connsiteX71" fmla="*/ 5000 w 10000"/>
                                              <a:gd name="connsiteY71" fmla="*/ 7334 h 10000"/>
                                              <a:gd name="connsiteX72" fmla="*/ 3085 w 10000"/>
                                              <a:gd name="connsiteY72" fmla="*/ 7362 h 10000"/>
                                              <a:gd name="connsiteX73" fmla="*/ 1465 w 10000"/>
                                              <a:gd name="connsiteY73" fmla="*/ 7293 h 10000"/>
                                              <a:gd name="connsiteX74" fmla="*/ 380 w 10000"/>
                                              <a:gd name="connsiteY74" fmla="*/ 7149 h 10000"/>
                                              <a:gd name="connsiteX75" fmla="*/ 0 w 10000"/>
                                              <a:gd name="connsiteY75" fmla="*/ 6964 h 10000"/>
                                              <a:gd name="connsiteX76" fmla="*/ 380 w 10000"/>
                                              <a:gd name="connsiteY76" fmla="*/ 6778 h 10000"/>
                                              <a:gd name="connsiteX77" fmla="*/ 1465 w 10000"/>
                                              <a:gd name="connsiteY77" fmla="*/ 6634 h 10000"/>
                                              <a:gd name="connsiteX78" fmla="*/ 3085 w 10000"/>
                                              <a:gd name="connsiteY78" fmla="*/ 6564 h 10000"/>
                                              <a:gd name="connsiteX79" fmla="*/ 5000 w 10000"/>
                                              <a:gd name="connsiteY79" fmla="*/ 6593 h 10000"/>
                                              <a:gd name="connsiteX80" fmla="*/ 6915 w 10000"/>
                                              <a:gd name="connsiteY80" fmla="*/ 6728 h 10000"/>
                                              <a:gd name="connsiteX81" fmla="*/ 8535 w 10000"/>
                                              <a:gd name="connsiteY81" fmla="*/ 6964 h 10000"/>
                                              <a:gd name="connsiteX82" fmla="*/ 9620 w 10000"/>
                                              <a:gd name="connsiteY82" fmla="*/ 7272 h 10000"/>
                                              <a:gd name="connsiteX83" fmla="*/ 10000 w 10000"/>
                                              <a:gd name="connsiteY83" fmla="*/ 7622 h 10000"/>
                                              <a:gd name="connsiteX84" fmla="*/ 9620 w 10000"/>
                                              <a:gd name="connsiteY84" fmla="*/ 7973 h 10000"/>
                                              <a:gd name="connsiteX85" fmla="*/ 8535 w 10000"/>
                                              <a:gd name="connsiteY85" fmla="*/ 8281 h 10000"/>
                                              <a:gd name="connsiteX86" fmla="*/ 6915 w 10000"/>
                                              <a:gd name="connsiteY86" fmla="*/ 8517 h 10000"/>
                                              <a:gd name="connsiteX87" fmla="*/ 5000 w 10000"/>
                                              <a:gd name="connsiteY87" fmla="*/ 8652 h 10000"/>
                                              <a:gd name="connsiteX88" fmla="*/ 3085 w 10000"/>
                                              <a:gd name="connsiteY88" fmla="*/ 8681 h 10000"/>
                                              <a:gd name="connsiteX89" fmla="*/ 1465 w 10000"/>
                                              <a:gd name="connsiteY89" fmla="*/ 8611 h 10000"/>
                                              <a:gd name="connsiteX90" fmla="*/ 380 w 10000"/>
                                              <a:gd name="connsiteY90" fmla="*/ 8467 h 10000"/>
                                              <a:gd name="connsiteX91" fmla="*/ 0 w 10000"/>
                                              <a:gd name="connsiteY91" fmla="*/ 8281 h 10000"/>
                                              <a:gd name="connsiteX92" fmla="*/ 380 w 10000"/>
                                              <a:gd name="connsiteY92" fmla="*/ 8096 h 10000"/>
                                              <a:gd name="connsiteX93" fmla="*/ 1465 w 10000"/>
                                              <a:gd name="connsiteY93" fmla="*/ 7952 h 10000"/>
                                              <a:gd name="connsiteX94" fmla="*/ 3085 w 10000"/>
                                              <a:gd name="connsiteY94" fmla="*/ 7883 h 10000"/>
                                              <a:gd name="connsiteX95" fmla="*/ 5000 w 10000"/>
                                              <a:gd name="connsiteY95" fmla="*/ 7911 h 10000"/>
                                              <a:gd name="connsiteX96" fmla="*/ 6915 w 10000"/>
                                              <a:gd name="connsiteY96" fmla="*/ 8047 h 10000"/>
                                              <a:gd name="connsiteX97" fmla="*/ 8535 w 10000"/>
                                              <a:gd name="connsiteY97" fmla="*/ 8281 h 10000"/>
                                              <a:gd name="connsiteX98" fmla="*/ 9620 w 10000"/>
                                              <a:gd name="connsiteY98" fmla="*/ 8591 h 10000"/>
                                              <a:gd name="connsiteX99" fmla="*/ 10000 w 10000"/>
                                              <a:gd name="connsiteY99" fmla="*/ 8941 h 10000"/>
                                              <a:gd name="connsiteX100" fmla="*/ 9620 w 10000"/>
                                              <a:gd name="connsiteY100" fmla="*/ 9292 h 10000"/>
                                              <a:gd name="connsiteX101" fmla="*/ 8535 w 10000"/>
                                              <a:gd name="connsiteY101" fmla="*/ 9600 h 10000"/>
                                              <a:gd name="connsiteX102" fmla="*/ 6915 w 10000"/>
                                              <a:gd name="connsiteY102" fmla="*/ 9836 h 10000"/>
                                              <a:gd name="connsiteX103" fmla="*/ 5000 w 10000"/>
                                              <a:gd name="connsiteY103" fmla="*/ 9971 h 10000"/>
                                              <a:gd name="connsiteX104" fmla="*/ 3085 w 10000"/>
                                              <a:gd name="connsiteY104" fmla="*/ 10000 h 10000"/>
                                              <a:gd name="connsiteX0" fmla="*/ 6915 w 10000"/>
                                              <a:gd name="connsiteY0" fmla="*/ 0 h 9865"/>
                                              <a:gd name="connsiteX1" fmla="*/ 8535 w 10000"/>
                                              <a:gd name="connsiteY1" fmla="*/ 236 h 9865"/>
                                              <a:gd name="connsiteX2" fmla="*/ 9620 w 10000"/>
                                              <a:gd name="connsiteY2" fmla="*/ 544 h 9865"/>
                                              <a:gd name="connsiteX3" fmla="*/ 9620 w 10000"/>
                                              <a:gd name="connsiteY3" fmla="*/ 1245 h 9865"/>
                                              <a:gd name="connsiteX4" fmla="*/ 8535 w 10000"/>
                                              <a:gd name="connsiteY4" fmla="*/ 1554 h 9865"/>
                                              <a:gd name="connsiteX5" fmla="*/ 6915 w 10000"/>
                                              <a:gd name="connsiteY5" fmla="*/ 1789 h 9865"/>
                                              <a:gd name="connsiteX6" fmla="*/ 5000 w 10000"/>
                                              <a:gd name="connsiteY6" fmla="*/ 1924 h 9865"/>
                                              <a:gd name="connsiteX7" fmla="*/ 3085 w 10000"/>
                                              <a:gd name="connsiteY7" fmla="*/ 1953 h 9865"/>
                                              <a:gd name="connsiteX8" fmla="*/ 1465 w 10000"/>
                                              <a:gd name="connsiteY8" fmla="*/ 1883 h 9865"/>
                                              <a:gd name="connsiteX9" fmla="*/ 380 w 10000"/>
                                              <a:gd name="connsiteY9" fmla="*/ 1739 h 9865"/>
                                              <a:gd name="connsiteX10" fmla="*/ 0 w 10000"/>
                                              <a:gd name="connsiteY10" fmla="*/ 1554 h 9865"/>
                                              <a:gd name="connsiteX11" fmla="*/ 380 w 10000"/>
                                              <a:gd name="connsiteY11" fmla="*/ 1368 h 9865"/>
                                              <a:gd name="connsiteX12" fmla="*/ 1465 w 10000"/>
                                              <a:gd name="connsiteY12" fmla="*/ 1224 h 9865"/>
                                              <a:gd name="connsiteX13" fmla="*/ 3085 w 10000"/>
                                              <a:gd name="connsiteY13" fmla="*/ 1155 h 9865"/>
                                              <a:gd name="connsiteX14" fmla="*/ 5000 w 10000"/>
                                              <a:gd name="connsiteY14" fmla="*/ 1183 h 9865"/>
                                              <a:gd name="connsiteX15" fmla="*/ 6915 w 10000"/>
                                              <a:gd name="connsiteY15" fmla="*/ 1319 h 9865"/>
                                              <a:gd name="connsiteX16" fmla="*/ 8535 w 10000"/>
                                              <a:gd name="connsiteY16" fmla="*/ 1554 h 9865"/>
                                              <a:gd name="connsiteX17" fmla="*/ 9620 w 10000"/>
                                              <a:gd name="connsiteY17" fmla="*/ 1863 h 9865"/>
                                              <a:gd name="connsiteX18" fmla="*/ 10000 w 10000"/>
                                              <a:gd name="connsiteY18" fmla="*/ 2213 h 9865"/>
                                              <a:gd name="connsiteX19" fmla="*/ 9620 w 10000"/>
                                              <a:gd name="connsiteY19" fmla="*/ 2564 h 9865"/>
                                              <a:gd name="connsiteX20" fmla="*/ 8535 w 10000"/>
                                              <a:gd name="connsiteY20" fmla="*/ 2872 h 9865"/>
                                              <a:gd name="connsiteX21" fmla="*/ 6915 w 10000"/>
                                              <a:gd name="connsiteY21" fmla="*/ 3108 h 9865"/>
                                              <a:gd name="connsiteX22" fmla="*/ 5000 w 10000"/>
                                              <a:gd name="connsiteY22" fmla="*/ 3243 h 9865"/>
                                              <a:gd name="connsiteX23" fmla="*/ 3085 w 10000"/>
                                              <a:gd name="connsiteY23" fmla="*/ 3272 h 9865"/>
                                              <a:gd name="connsiteX24" fmla="*/ 1465 w 10000"/>
                                              <a:gd name="connsiteY24" fmla="*/ 3202 h 9865"/>
                                              <a:gd name="connsiteX25" fmla="*/ 380 w 10000"/>
                                              <a:gd name="connsiteY25" fmla="*/ 3058 h 9865"/>
                                              <a:gd name="connsiteX26" fmla="*/ 0 w 10000"/>
                                              <a:gd name="connsiteY26" fmla="*/ 2872 h 9865"/>
                                              <a:gd name="connsiteX27" fmla="*/ 380 w 10000"/>
                                              <a:gd name="connsiteY27" fmla="*/ 2687 h 9865"/>
                                              <a:gd name="connsiteX28" fmla="*/ 1465 w 10000"/>
                                              <a:gd name="connsiteY28" fmla="*/ 2543 h 9865"/>
                                              <a:gd name="connsiteX29" fmla="*/ 3085 w 10000"/>
                                              <a:gd name="connsiteY29" fmla="*/ 2472 h 9865"/>
                                              <a:gd name="connsiteX30" fmla="*/ 5000 w 10000"/>
                                              <a:gd name="connsiteY30" fmla="*/ 2502 h 9865"/>
                                              <a:gd name="connsiteX31" fmla="*/ 6915 w 10000"/>
                                              <a:gd name="connsiteY31" fmla="*/ 2638 h 9865"/>
                                              <a:gd name="connsiteX32" fmla="*/ 8535 w 10000"/>
                                              <a:gd name="connsiteY32" fmla="*/ 2872 h 9865"/>
                                              <a:gd name="connsiteX33" fmla="*/ 9620 w 10000"/>
                                              <a:gd name="connsiteY33" fmla="*/ 3182 h 9865"/>
                                              <a:gd name="connsiteX34" fmla="*/ 10000 w 10000"/>
                                              <a:gd name="connsiteY34" fmla="*/ 3532 h 9865"/>
                                              <a:gd name="connsiteX35" fmla="*/ 9620 w 10000"/>
                                              <a:gd name="connsiteY35" fmla="*/ 3882 h 9865"/>
                                              <a:gd name="connsiteX36" fmla="*/ 8535 w 10000"/>
                                              <a:gd name="connsiteY36" fmla="*/ 4191 h 9865"/>
                                              <a:gd name="connsiteX37" fmla="*/ 6915 w 10000"/>
                                              <a:gd name="connsiteY37" fmla="*/ 4426 h 9865"/>
                                              <a:gd name="connsiteX38" fmla="*/ 5000 w 10000"/>
                                              <a:gd name="connsiteY38" fmla="*/ 4562 h 9865"/>
                                              <a:gd name="connsiteX39" fmla="*/ 3085 w 10000"/>
                                              <a:gd name="connsiteY39" fmla="*/ 4591 h 9865"/>
                                              <a:gd name="connsiteX40" fmla="*/ 1465 w 10000"/>
                                              <a:gd name="connsiteY40" fmla="*/ 4521 h 9865"/>
                                              <a:gd name="connsiteX41" fmla="*/ 380 w 10000"/>
                                              <a:gd name="connsiteY41" fmla="*/ 4376 h 9865"/>
                                              <a:gd name="connsiteX42" fmla="*/ 0 w 10000"/>
                                              <a:gd name="connsiteY42" fmla="*/ 4191 h 9865"/>
                                              <a:gd name="connsiteX43" fmla="*/ 380 w 10000"/>
                                              <a:gd name="connsiteY43" fmla="*/ 4006 h 9865"/>
                                              <a:gd name="connsiteX44" fmla="*/ 1465 w 10000"/>
                                              <a:gd name="connsiteY44" fmla="*/ 3861 h 9865"/>
                                              <a:gd name="connsiteX45" fmla="*/ 3085 w 10000"/>
                                              <a:gd name="connsiteY45" fmla="*/ 3791 h 9865"/>
                                              <a:gd name="connsiteX46" fmla="*/ 5000 w 10000"/>
                                              <a:gd name="connsiteY46" fmla="*/ 3820 h 9865"/>
                                              <a:gd name="connsiteX47" fmla="*/ 6915 w 10000"/>
                                              <a:gd name="connsiteY47" fmla="*/ 3957 h 9865"/>
                                              <a:gd name="connsiteX48" fmla="*/ 8535 w 10000"/>
                                              <a:gd name="connsiteY48" fmla="*/ 4191 h 9865"/>
                                              <a:gd name="connsiteX49" fmla="*/ 9620 w 10000"/>
                                              <a:gd name="connsiteY49" fmla="*/ 4500 h 9865"/>
                                              <a:gd name="connsiteX50" fmla="*/ 10000 w 10000"/>
                                              <a:gd name="connsiteY50" fmla="*/ 4850 h 9865"/>
                                              <a:gd name="connsiteX51" fmla="*/ 9620 w 10000"/>
                                              <a:gd name="connsiteY51" fmla="*/ 5200 h 9865"/>
                                              <a:gd name="connsiteX52" fmla="*/ 8535 w 10000"/>
                                              <a:gd name="connsiteY52" fmla="*/ 5510 h 9865"/>
                                              <a:gd name="connsiteX53" fmla="*/ 6915 w 10000"/>
                                              <a:gd name="connsiteY53" fmla="*/ 5744 h 9865"/>
                                              <a:gd name="connsiteX54" fmla="*/ 5000 w 10000"/>
                                              <a:gd name="connsiteY54" fmla="*/ 5881 h 9865"/>
                                              <a:gd name="connsiteX55" fmla="*/ 3085 w 10000"/>
                                              <a:gd name="connsiteY55" fmla="*/ 5910 h 9865"/>
                                              <a:gd name="connsiteX56" fmla="*/ 1465 w 10000"/>
                                              <a:gd name="connsiteY56" fmla="*/ 5840 h 9865"/>
                                              <a:gd name="connsiteX57" fmla="*/ 380 w 10000"/>
                                              <a:gd name="connsiteY57" fmla="*/ 5695 h 9865"/>
                                              <a:gd name="connsiteX58" fmla="*/ 0 w 10000"/>
                                              <a:gd name="connsiteY58" fmla="*/ 5510 h 9865"/>
                                              <a:gd name="connsiteX59" fmla="*/ 380 w 10000"/>
                                              <a:gd name="connsiteY59" fmla="*/ 5324 h 9865"/>
                                              <a:gd name="connsiteX60" fmla="*/ 1465 w 10000"/>
                                              <a:gd name="connsiteY60" fmla="*/ 5180 h 9865"/>
                                              <a:gd name="connsiteX61" fmla="*/ 3085 w 10000"/>
                                              <a:gd name="connsiteY61" fmla="*/ 5110 h 9865"/>
                                              <a:gd name="connsiteX62" fmla="*/ 5000 w 10000"/>
                                              <a:gd name="connsiteY62" fmla="*/ 5139 h 9865"/>
                                              <a:gd name="connsiteX63" fmla="*/ 6915 w 10000"/>
                                              <a:gd name="connsiteY63" fmla="*/ 5274 h 9865"/>
                                              <a:gd name="connsiteX64" fmla="*/ 8535 w 10000"/>
                                              <a:gd name="connsiteY64" fmla="*/ 5510 h 9865"/>
                                              <a:gd name="connsiteX65" fmla="*/ 9620 w 10000"/>
                                              <a:gd name="connsiteY65" fmla="*/ 5819 h 9865"/>
                                              <a:gd name="connsiteX66" fmla="*/ 10000 w 10000"/>
                                              <a:gd name="connsiteY66" fmla="*/ 6169 h 9865"/>
                                              <a:gd name="connsiteX67" fmla="*/ 9620 w 10000"/>
                                              <a:gd name="connsiteY67" fmla="*/ 6519 h 9865"/>
                                              <a:gd name="connsiteX68" fmla="*/ 8535 w 10000"/>
                                              <a:gd name="connsiteY68" fmla="*/ 6829 h 9865"/>
                                              <a:gd name="connsiteX69" fmla="*/ 6915 w 10000"/>
                                              <a:gd name="connsiteY69" fmla="*/ 7063 h 9865"/>
                                              <a:gd name="connsiteX70" fmla="*/ 5000 w 10000"/>
                                              <a:gd name="connsiteY70" fmla="*/ 7199 h 9865"/>
                                              <a:gd name="connsiteX71" fmla="*/ 3085 w 10000"/>
                                              <a:gd name="connsiteY71" fmla="*/ 7227 h 9865"/>
                                              <a:gd name="connsiteX72" fmla="*/ 1465 w 10000"/>
                                              <a:gd name="connsiteY72" fmla="*/ 7158 h 9865"/>
                                              <a:gd name="connsiteX73" fmla="*/ 380 w 10000"/>
                                              <a:gd name="connsiteY73" fmla="*/ 7014 h 9865"/>
                                              <a:gd name="connsiteX74" fmla="*/ 0 w 10000"/>
                                              <a:gd name="connsiteY74" fmla="*/ 6829 h 9865"/>
                                              <a:gd name="connsiteX75" fmla="*/ 380 w 10000"/>
                                              <a:gd name="connsiteY75" fmla="*/ 6643 h 9865"/>
                                              <a:gd name="connsiteX76" fmla="*/ 1465 w 10000"/>
                                              <a:gd name="connsiteY76" fmla="*/ 6499 h 9865"/>
                                              <a:gd name="connsiteX77" fmla="*/ 3085 w 10000"/>
                                              <a:gd name="connsiteY77" fmla="*/ 6429 h 9865"/>
                                              <a:gd name="connsiteX78" fmla="*/ 5000 w 10000"/>
                                              <a:gd name="connsiteY78" fmla="*/ 6458 h 9865"/>
                                              <a:gd name="connsiteX79" fmla="*/ 6915 w 10000"/>
                                              <a:gd name="connsiteY79" fmla="*/ 6593 h 9865"/>
                                              <a:gd name="connsiteX80" fmla="*/ 8535 w 10000"/>
                                              <a:gd name="connsiteY80" fmla="*/ 6829 h 9865"/>
                                              <a:gd name="connsiteX81" fmla="*/ 9620 w 10000"/>
                                              <a:gd name="connsiteY81" fmla="*/ 7137 h 9865"/>
                                              <a:gd name="connsiteX82" fmla="*/ 10000 w 10000"/>
                                              <a:gd name="connsiteY82" fmla="*/ 7487 h 9865"/>
                                              <a:gd name="connsiteX83" fmla="*/ 9620 w 10000"/>
                                              <a:gd name="connsiteY83" fmla="*/ 7838 h 9865"/>
                                              <a:gd name="connsiteX84" fmla="*/ 8535 w 10000"/>
                                              <a:gd name="connsiteY84" fmla="*/ 8146 h 9865"/>
                                              <a:gd name="connsiteX85" fmla="*/ 6915 w 10000"/>
                                              <a:gd name="connsiteY85" fmla="*/ 8382 h 9865"/>
                                              <a:gd name="connsiteX86" fmla="*/ 5000 w 10000"/>
                                              <a:gd name="connsiteY86" fmla="*/ 8517 h 9865"/>
                                              <a:gd name="connsiteX87" fmla="*/ 3085 w 10000"/>
                                              <a:gd name="connsiteY87" fmla="*/ 8546 h 9865"/>
                                              <a:gd name="connsiteX88" fmla="*/ 1465 w 10000"/>
                                              <a:gd name="connsiteY88" fmla="*/ 8476 h 9865"/>
                                              <a:gd name="connsiteX89" fmla="*/ 380 w 10000"/>
                                              <a:gd name="connsiteY89" fmla="*/ 8332 h 9865"/>
                                              <a:gd name="connsiteX90" fmla="*/ 0 w 10000"/>
                                              <a:gd name="connsiteY90" fmla="*/ 8146 h 9865"/>
                                              <a:gd name="connsiteX91" fmla="*/ 380 w 10000"/>
                                              <a:gd name="connsiteY91" fmla="*/ 7961 h 9865"/>
                                              <a:gd name="connsiteX92" fmla="*/ 1465 w 10000"/>
                                              <a:gd name="connsiteY92" fmla="*/ 7817 h 9865"/>
                                              <a:gd name="connsiteX93" fmla="*/ 3085 w 10000"/>
                                              <a:gd name="connsiteY93" fmla="*/ 7748 h 9865"/>
                                              <a:gd name="connsiteX94" fmla="*/ 5000 w 10000"/>
                                              <a:gd name="connsiteY94" fmla="*/ 7776 h 9865"/>
                                              <a:gd name="connsiteX95" fmla="*/ 6915 w 10000"/>
                                              <a:gd name="connsiteY95" fmla="*/ 7912 h 9865"/>
                                              <a:gd name="connsiteX96" fmla="*/ 8535 w 10000"/>
                                              <a:gd name="connsiteY96" fmla="*/ 8146 h 9865"/>
                                              <a:gd name="connsiteX97" fmla="*/ 9620 w 10000"/>
                                              <a:gd name="connsiteY97" fmla="*/ 8456 h 9865"/>
                                              <a:gd name="connsiteX98" fmla="*/ 10000 w 10000"/>
                                              <a:gd name="connsiteY98" fmla="*/ 8806 h 9865"/>
                                              <a:gd name="connsiteX99" fmla="*/ 9620 w 10000"/>
                                              <a:gd name="connsiteY99" fmla="*/ 9157 h 9865"/>
                                              <a:gd name="connsiteX100" fmla="*/ 8535 w 10000"/>
                                              <a:gd name="connsiteY100" fmla="*/ 9465 h 9865"/>
                                              <a:gd name="connsiteX101" fmla="*/ 6915 w 10000"/>
                                              <a:gd name="connsiteY101" fmla="*/ 9701 h 9865"/>
                                              <a:gd name="connsiteX102" fmla="*/ 5000 w 10000"/>
                                              <a:gd name="connsiteY102" fmla="*/ 9836 h 9865"/>
                                              <a:gd name="connsiteX103" fmla="*/ 3085 w 10000"/>
                                              <a:gd name="connsiteY103" fmla="*/ 9865 h 9865"/>
                                              <a:gd name="connsiteX0" fmla="*/ 6915 w 10000"/>
                                              <a:gd name="connsiteY0" fmla="*/ 0 h 10000"/>
                                              <a:gd name="connsiteX1" fmla="*/ 9620 w 10000"/>
                                              <a:gd name="connsiteY1" fmla="*/ 551 h 10000"/>
                                              <a:gd name="connsiteX2" fmla="*/ 9620 w 10000"/>
                                              <a:gd name="connsiteY2" fmla="*/ 1262 h 10000"/>
                                              <a:gd name="connsiteX3" fmla="*/ 8535 w 10000"/>
                                              <a:gd name="connsiteY3" fmla="*/ 1575 h 10000"/>
                                              <a:gd name="connsiteX4" fmla="*/ 6915 w 10000"/>
                                              <a:gd name="connsiteY4" fmla="*/ 1813 h 10000"/>
                                              <a:gd name="connsiteX5" fmla="*/ 5000 w 10000"/>
                                              <a:gd name="connsiteY5" fmla="*/ 1950 h 10000"/>
                                              <a:gd name="connsiteX6" fmla="*/ 3085 w 10000"/>
                                              <a:gd name="connsiteY6" fmla="*/ 1980 h 10000"/>
                                              <a:gd name="connsiteX7" fmla="*/ 1465 w 10000"/>
                                              <a:gd name="connsiteY7" fmla="*/ 1909 h 10000"/>
                                              <a:gd name="connsiteX8" fmla="*/ 380 w 10000"/>
                                              <a:gd name="connsiteY8" fmla="*/ 1763 h 10000"/>
                                              <a:gd name="connsiteX9" fmla="*/ 0 w 10000"/>
                                              <a:gd name="connsiteY9" fmla="*/ 1575 h 10000"/>
                                              <a:gd name="connsiteX10" fmla="*/ 380 w 10000"/>
                                              <a:gd name="connsiteY10" fmla="*/ 1387 h 10000"/>
                                              <a:gd name="connsiteX11" fmla="*/ 1465 w 10000"/>
                                              <a:gd name="connsiteY11" fmla="*/ 1241 h 10000"/>
                                              <a:gd name="connsiteX12" fmla="*/ 3085 w 10000"/>
                                              <a:gd name="connsiteY12" fmla="*/ 1171 h 10000"/>
                                              <a:gd name="connsiteX13" fmla="*/ 5000 w 10000"/>
                                              <a:gd name="connsiteY13" fmla="*/ 1199 h 10000"/>
                                              <a:gd name="connsiteX14" fmla="*/ 6915 w 10000"/>
                                              <a:gd name="connsiteY14" fmla="*/ 1337 h 10000"/>
                                              <a:gd name="connsiteX15" fmla="*/ 8535 w 10000"/>
                                              <a:gd name="connsiteY15" fmla="*/ 1575 h 10000"/>
                                              <a:gd name="connsiteX16" fmla="*/ 9620 w 10000"/>
                                              <a:gd name="connsiteY16" fmla="*/ 1888 h 10000"/>
                                              <a:gd name="connsiteX17" fmla="*/ 10000 w 10000"/>
                                              <a:gd name="connsiteY17" fmla="*/ 2243 h 10000"/>
                                              <a:gd name="connsiteX18" fmla="*/ 9620 w 10000"/>
                                              <a:gd name="connsiteY18" fmla="*/ 2599 h 10000"/>
                                              <a:gd name="connsiteX19" fmla="*/ 8535 w 10000"/>
                                              <a:gd name="connsiteY19" fmla="*/ 2911 h 10000"/>
                                              <a:gd name="connsiteX20" fmla="*/ 6915 w 10000"/>
                                              <a:gd name="connsiteY20" fmla="*/ 3151 h 10000"/>
                                              <a:gd name="connsiteX21" fmla="*/ 5000 w 10000"/>
                                              <a:gd name="connsiteY21" fmla="*/ 3287 h 10000"/>
                                              <a:gd name="connsiteX22" fmla="*/ 3085 w 10000"/>
                                              <a:gd name="connsiteY22" fmla="*/ 3317 h 10000"/>
                                              <a:gd name="connsiteX23" fmla="*/ 1465 w 10000"/>
                                              <a:gd name="connsiteY23" fmla="*/ 3246 h 10000"/>
                                              <a:gd name="connsiteX24" fmla="*/ 380 w 10000"/>
                                              <a:gd name="connsiteY24" fmla="*/ 3100 h 10000"/>
                                              <a:gd name="connsiteX25" fmla="*/ 0 w 10000"/>
                                              <a:gd name="connsiteY25" fmla="*/ 2911 h 10000"/>
                                              <a:gd name="connsiteX26" fmla="*/ 380 w 10000"/>
                                              <a:gd name="connsiteY26" fmla="*/ 2724 h 10000"/>
                                              <a:gd name="connsiteX27" fmla="*/ 1465 w 10000"/>
                                              <a:gd name="connsiteY27" fmla="*/ 2578 h 10000"/>
                                              <a:gd name="connsiteX28" fmla="*/ 3085 w 10000"/>
                                              <a:gd name="connsiteY28" fmla="*/ 2506 h 10000"/>
                                              <a:gd name="connsiteX29" fmla="*/ 5000 w 10000"/>
                                              <a:gd name="connsiteY29" fmla="*/ 2536 h 10000"/>
                                              <a:gd name="connsiteX30" fmla="*/ 6915 w 10000"/>
                                              <a:gd name="connsiteY30" fmla="*/ 2674 h 10000"/>
                                              <a:gd name="connsiteX31" fmla="*/ 8535 w 10000"/>
                                              <a:gd name="connsiteY31" fmla="*/ 2911 h 10000"/>
                                              <a:gd name="connsiteX32" fmla="*/ 9620 w 10000"/>
                                              <a:gd name="connsiteY32" fmla="*/ 3226 h 10000"/>
                                              <a:gd name="connsiteX33" fmla="*/ 10000 w 10000"/>
                                              <a:gd name="connsiteY33" fmla="*/ 3580 h 10000"/>
                                              <a:gd name="connsiteX34" fmla="*/ 9620 w 10000"/>
                                              <a:gd name="connsiteY34" fmla="*/ 3935 h 10000"/>
                                              <a:gd name="connsiteX35" fmla="*/ 8535 w 10000"/>
                                              <a:gd name="connsiteY35" fmla="*/ 4248 h 10000"/>
                                              <a:gd name="connsiteX36" fmla="*/ 6915 w 10000"/>
                                              <a:gd name="connsiteY36" fmla="*/ 4487 h 10000"/>
                                              <a:gd name="connsiteX37" fmla="*/ 5000 w 10000"/>
                                              <a:gd name="connsiteY37" fmla="*/ 4624 h 10000"/>
                                              <a:gd name="connsiteX38" fmla="*/ 3085 w 10000"/>
                                              <a:gd name="connsiteY38" fmla="*/ 4654 h 10000"/>
                                              <a:gd name="connsiteX39" fmla="*/ 1465 w 10000"/>
                                              <a:gd name="connsiteY39" fmla="*/ 4583 h 10000"/>
                                              <a:gd name="connsiteX40" fmla="*/ 380 w 10000"/>
                                              <a:gd name="connsiteY40" fmla="*/ 4436 h 10000"/>
                                              <a:gd name="connsiteX41" fmla="*/ 0 w 10000"/>
                                              <a:gd name="connsiteY41" fmla="*/ 4248 h 10000"/>
                                              <a:gd name="connsiteX42" fmla="*/ 380 w 10000"/>
                                              <a:gd name="connsiteY42" fmla="*/ 4061 h 10000"/>
                                              <a:gd name="connsiteX43" fmla="*/ 1465 w 10000"/>
                                              <a:gd name="connsiteY43" fmla="*/ 3914 h 10000"/>
                                              <a:gd name="connsiteX44" fmla="*/ 3085 w 10000"/>
                                              <a:gd name="connsiteY44" fmla="*/ 3843 h 10000"/>
                                              <a:gd name="connsiteX45" fmla="*/ 5000 w 10000"/>
                                              <a:gd name="connsiteY45" fmla="*/ 3872 h 10000"/>
                                              <a:gd name="connsiteX46" fmla="*/ 6915 w 10000"/>
                                              <a:gd name="connsiteY46" fmla="*/ 4011 h 10000"/>
                                              <a:gd name="connsiteX47" fmla="*/ 8535 w 10000"/>
                                              <a:gd name="connsiteY47" fmla="*/ 4248 h 10000"/>
                                              <a:gd name="connsiteX48" fmla="*/ 9620 w 10000"/>
                                              <a:gd name="connsiteY48" fmla="*/ 4562 h 10000"/>
                                              <a:gd name="connsiteX49" fmla="*/ 10000 w 10000"/>
                                              <a:gd name="connsiteY49" fmla="*/ 4916 h 10000"/>
                                              <a:gd name="connsiteX50" fmla="*/ 9620 w 10000"/>
                                              <a:gd name="connsiteY50" fmla="*/ 5271 h 10000"/>
                                              <a:gd name="connsiteX51" fmla="*/ 8535 w 10000"/>
                                              <a:gd name="connsiteY51" fmla="*/ 5585 h 10000"/>
                                              <a:gd name="connsiteX52" fmla="*/ 6915 w 10000"/>
                                              <a:gd name="connsiteY52" fmla="*/ 5823 h 10000"/>
                                              <a:gd name="connsiteX53" fmla="*/ 5000 w 10000"/>
                                              <a:gd name="connsiteY53" fmla="*/ 5961 h 10000"/>
                                              <a:gd name="connsiteX54" fmla="*/ 3085 w 10000"/>
                                              <a:gd name="connsiteY54" fmla="*/ 5991 h 10000"/>
                                              <a:gd name="connsiteX55" fmla="*/ 1465 w 10000"/>
                                              <a:gd name="connsiteY55" fmla="*/ 5920 h 10000"/>
                                              <a:gd name="connsiteX56" fmla="*/ 380 w 10000"/>
                                              <a:gd name="connsiteY56" fmla="*/ 5773 h 10000"/>
                                              <a:gd name="connsiteX57" fmla="*/ 0 w 10000"/>
                                              <a:gd name="connsiteY57" fmla="*/ 5585 h 10000"/>
                                              <a:gd name="connsiteX58" fmla="*/ 380 w 10000"/>
                                              <a:gd name="connsiteY58" fmla="*/ 5397 h 10000"/>
                                              <a:gd name="connsiteX59" fmla="*/ 1465 w 10000"/>
                                              <a:gd name="connsiteY59" fmla="*/ 5251 h 10000"/>
                                              <a:gd name="connsiteX60" fmla="*/ 3085 w 10000"/>
                                              <a:gd name="connsiteY60" fmla="*/ 5180 h 10000"/>
                                              <a:gd name="connsiteX61" fmla="*/ 5000 w 10000"/>
                                              <a:gd name="connsiteY61" fmla="*/ 5209 h 10000"/>
                                              <a:gd name="connsiteX62" fmla="*/ 6915 w 10000"/>
                                              <a:gd name="connsiteY62" fmla="*/ 5346 h 10000"/>
                                              <a:gd name="connsiteX63" fmla="*/ 8535 w 10000"/>
                                              <a:gd name="connsiteY63" fmla="*/ 5585 h 10000"/>
                                              <a:gd name="connsiteX64" fmla="*/ 9620 w 10000"/>
                                              <a:gd name="connsiteY64" fmla="*/ 5899 h 10000"/>
                                              <a:gd name="connsiteX65" fmla="*/ 10000 w 10000"/>
                                              <a:gd name="connsiteY65" fmla="*/ 6253 h 10000"/>
                                              <a:gd name="connsiteX66" fmla="*/ 9620 w 10000"/>
                                              <a:gd name="connsiteY66" fmla="*/ 6608 h 10000"/>
                                              <a:gd name="connsiteX67" fmla="*/ 8535 w 10000"/>
                                              <a:gd name="connsiteY67" fmla="*/ 6922 h 10000"/>
                                              <a:gd name="connsiteX68" fmla="*/ 6915 w 10000"/>
                                              <a:gd name="connsiteY68" fmla="*/ 7160 h 10000"/>
                                              <a:gd name="connsiteX69" fmla="*/ 5000 w 10000"/>
                                              <a:gd name="connsiteY69" fmla="*/ 7298 h 10000"/>
                                              <a:gd name="connsiteX70" fmla="*/ 3085 w 10000"/>
                                              <a:gd name="connsiteY70" fmla="*/ 7326 h 10000"/>
                                              <a:gd name="connsiteX71" fmla="*/ 1465 w 10000"/>
                                              <a:gd name="connsiteY71" fmla="*/ 7256 h 10000"/>
                                              <a:gd name="connsiteX72" fmla="*/ 380 w 10000"/>
                                              <a:gd name="connsiteY72" fmla="*/ 7110 h 10000"/>
                                              <a:gd name="connsiteX73" fmla="*/ 0 w 10000"/>
                                              <a:gd name="connsiteY73" fmla="*/ 6922 h 10000"/>
                                              <a:gd name="connsiteX74" fmla="*/ 380 w 10000"/>
                                              <a:gd name="connsiteY74" fmla="*/ 6734 h 10000"/>
                                              <a:gd name="connsiteX75" fmla="*/ 1465 w 10000"/>
                                              <a:gd name="connsiteY75" fmla="*/ 6588 h 10000"/>
                                              <a:gd name="connsiteX76" fmla="*/ 3085 w 10000"/>
                                              <a:gd name="connsiteY76" fmla="*/ 6517 h 10000"/>
                                              <a:gd name="connsiteX77" fmla="*/ 5000 w 10000"/>
                                              <a:gd name="connsiteY77" fmla="*/ 6546 h 10000"/>
                                              <a:gd name="connsiteX78" fmla="*/ 6915 w 10000"/>
                                              <a:gd name="connsiteY78" fmla="*/ 6683 h 10000"/>
                                              <a:gd name="connsiteX79" fmla="*/ 8535 w 10000"/>
                                              <a:gd name="connsiteY79" fmla="*/ 6922 h 10000"/>
                                              <a:gd name="connsiteX80" fmla="*/ 9620 w 10000"/>
                                              <a:gd name="connsiteY80" fmla="*/ 7235 h 10000"/>
                                              <a:gd name="connsiteX81" fmla="*/ 10000 w 10000"/>
                                              <a:gd name="connsiteY81" fmla="*/ 7589 h 10000"/>
                                              <a:gd name="connsiteX82" fmla="*/ 9620 w 10000"/>
                                              <a:gd name="connsiteY82" fmla="*/ 7945 h 10000"/>
                                              <a:gd name="connsiteX83" fmla="*/ 8535 w 10000"/>
                                              <a:gd name="connsiteY83" fmla="*/ 8257 h 10000"/>
                                              <a:gd name="connsiteX84" fmla="*/ 6915 w 10000"/>
                                              <a:gd name="connsiteY84" fmla="*/ 8497 h 10000"/>
                                              <a:gd name="connsiteX85" fmla="*/ 5000 w 10000"/>
                                              <a:gd name="connsiteY85" fmla="*/ 8634 h 10000"/>
                                              <a:gd name="connsiteX86" fmla="*/ 3085 w 10000"/>
                                              <a:gd name="connsiteY86" fmla="*/ 8663 h 10000"/>
                                              <a:gd name="connsiteX87" fmla="*/ 1465 w 10000"/>
                                              <a:gd name="connsiteY87" fmla="*/ 8592 h 10000"/>
                                              <a:gd name="connsiteX88" fmla="*/ 380 w 10000"/>
                                              <a:gd name="connsiteY88" fmla="*/ 8446 h 10000"/>
                                              <a:gd name="connsiteX89" fmla="*/ 0 w 10000"/>
                                              <a:gd name="connsiteY89" fmla="*/ 8257 h 10000"/>
                                              <a:gd name="connsiteX90" fmla="*/ 380 w 10000"/>
                                              <a:gd name="connsiteY90" fmla="*/ 8070 h 10000"/>
                                              <a:gd name="connsiteX91" fmla="*/ 1465 w 10000"/>
                                              <a:gd name="connsiteY91" fmla="*/ 7924 h 10000"/>
                                              <a:gd name="connsiteX92" fmla="*/ 3085 w 10000"/>
                                              <a:gd name="connsiteY92" fmla="*/ 7854 h 10000"/>
                                              <a:gd name="connsiteX93" fmla="*/ 5000 w 10000"/>
                                              <a:gd name="connsiteY93" fmla="*/ 7882 h 10000"/>
                                              <a:gd name="connsiteX94" fmla="*/ 6915 w 10000"/>
                                              <a:gd name="connsiteY94" fmla="*/ 8020 h 10000"/>
                                              <a:gd name="connsiteX95" fmla="*/ 8535 w 10000"/>
                                              <a:gd name="connsiteY95" fmla="*/ 8257 h 10000"/>
                                              <a:gd name="connsiteX96" fmla="*/ 9620 w 10000"/>
                                              <a:gd name="connsiteY96" fmla="*/ 8572 h 10000"/>
                                              <a:gd name="connsiteX97" fmla="*/ 10000 w 10000"/>
                                              <a:gd name="connsiteY97" fmla="*/ 8927 h 10000"/>
                                              <a:gd name="connsiteX98" fmla="*/ 9620 w 10000"/>
                                              <a:gd name="connsiteY98" fmla="*/ 9282 h 10000"/>
                                              <a:gd name="connsiteX99" fmla="*/ 8535 w 10000"/>
                                              <a:gd name="connsiteY99" fmla="*/ 9595 h 10000"/>
                                              <a:gd name="connsiteX100" fmla="*/ 6915 w 10000"/>
                                              <a:gd name="connsiteY100" fmla="*/ 9834 h 10000"/>
                                              <a:gd name="connsiteX101" fmla="*/ 5000 w 10000"/>
                                              <a:gd name="connsiteY101" fmla="*/ 9971 h 10000"/>
                                              <a:gd name="connsiteX102" fmla="*/ 3085 w 10000"/>
                                              <a:gd name="connsiteY102" fmla="*/ 10000 h 10000"/>
                                              <a:gd name="connsiteX0" fmla="*/ 9620 w 10000"/>
                                              <a:gd name="connsiteY0" fmla="*/ 0 h 9449"/>
                                              <a:gd name="connsiteX1" fmla="*/ 9620 w 10000"/>
                                              <a:gd name="connsiteY1" fmla="*/ 711 h 9449"/>
                                              <a:gd name="connsiteX2" fmla="*/ 8535 w 10000"/>
                                              <a:gd name="connsiteY2" fmla="*/ 1024 h 9449"/>
                                              <a:gd name="connsiteX3" fmla="*/ 6915 w 10000"/>
                                              <a:gd name="connsiteY3" fmla="*/ 1262 h 9449"/>
                                              <a:gd name="connsiteX4" fmla="*/ 5000 w 10000"/>
                                              <a:gd name="connsiteY4" fmla="*/ 1399 h 9449"/>
                                              <a:gd name="connsiteX5" fmla="*/ 3085 w 10000"/>
                                              <a:gd name="connsiteY5" fmla="*/ 1429 h 9449"/>
                                              <a:gd name="connsiteX6" fmla="*/ 1465 w 10000"/>
                                              <a:gd name="connsiteY6" fmla="*/ 1358 h 9449"/>
                                              <a:gd name="connsiteX7" fmla="*/ 380 w 10000"/>
                                              <a:gd name="connsiteY7" fmla="*/ 1212 h 9449"/>
                                              <a:gd name="connsiteX8" fmla="*/ 0 w 10000"/>
                                              <a:gd name="connsiteY8" fmla="*/ 1024 h 9449"/>
                                              <a:gd name="connsiteX9" fmla="*/ 380 w 10000"/>
                                              <a:gd name="connsiteY9" fmla="*/ 836 h 9449"/>
                                              <a:gd name="connsiteX10" fmla="*/ 1465 w 10000"/>
                                              <a:gd name="connsiteY10" fmla="*/ 690 h 9449"/>
                                              <a:gd name="connsiteX11" fmla="*/ 3085 w 10000"/>
                                              <a:gd name="connsiteY11" fmla="*/ 620 h 9449"/>
                                              <a:gd name="connsiteX12" fmla="*/ 5000 w 10000"/>
                                              <a:gd name="connsiteY12" fmla="*/ 648 h 9449"/>
                                              <a:gd name="connsiteX13" fmla="*/ 6915 w 10000"/>
                                              <a:gd name="connsiteY13" fmla="*/ 786 h 9449"/>
                                              <a:gd name="connsiteX14" fmla="*/ 8535 w 10000"/>
                                              <a:gd name="connsiteY14" fmla="*/ 1024 h 9449"/>
                                              <a:gd name="connsiteX15" fmla="*/ 9620 w 10000"/>
                                              <a:gd name="connsiteY15" fmla="*/ 1337 h 9449"/>
                                              <a:gd name="connsiteX16" fmla="*/ 10000 w 10000"/>
                                              <a:gd name="connsiteY16" fmla="*/ 1692 h 9449"/>
                                              <a:gd name="connsiteX17" fmla="*/ 9620 w 10000"/>
                                              <a:gd name="connsiteY17" fmla="*/ 2048 h 9449"/>
                                              <a:gd name="connsiteX18" fmla="*/ 8535 w 10000"/>
                                              <a:gd name="connsiteY18" fmla="*/ 2360 h 9449"/>
                                              <a:gd name="connsiteX19" fmla="*/ 6915 w 10000"/>
                                              <a:gd name="connsiteY19" fmla="*/ 2600 h 9449"/>
                                              <a:gd name="connsiteX20" fmla="*/ 5000 w 10000"/>
                                              <a:gd name="connsiteY20" fmla="*/ 2736 h 9449"/>
                                              <a:gd name="connsiteX21" fmla="*/ 3085 w 10000"/>
                                              <a:gd name="connsiteY21" fmla="*/ 2766 h 9449"/>
                                              <a:gd name="connsiteX22" fmla="*/ 1465 w 10000"/>
                                              <a:gd name="connsiteY22" fmla="*/ 2695 h 9449"/>
                                              <a:gd name="connsiteX23" fmla="*/ 380 w 10000"/>
                                              <a:gd name="connsiteY23" fmla="*/ 2549 h 9449"/>
                                              <a:gd name="connsiteX24" fmla="*/ 0 w 10000"/>
                                              <a:gd name="connsiteY24" fmla="*/ 2360 h 9449"/>
                                              <a:gd name="connsiteX25" fmla="*/ 380 w 10000"/>
                                              <a:gd name="connsiteY25" fmla="*/ 2173 h 9449"/>
                                              <a:gd name="connsiteX26" fmla="*/ 1465 w 10000"/>
                                              <a:gd name="connsiteY26" fmla="*/ 2027 h 9449"/>
                                              <a:gd name="connsiteX27" fmla="*/ 3085 w 10000"/>
                                              <a:gd name="connsiteY27" fmla="*/ 1955 h 9449"/>
                                              <a:gd name="connsiteX28" fmla="*/ 5000 w 10000"/>
                                              <a:gd name="connsiteY28" fmla="*/ 1985 h 9449"/>
                                              <a:gd name="connsiteX29" fmla="*/ 6915 w 10000"/>
                                              <a:gd name="connsiteY29" fmla="*/ 2123 h 9449"/>
                                              <a:gd name="connsiteX30" fmla="*/ 8535 w 10000"/>
                                              <a:gd name="connsiteY30" fmla="*/ 2360 h 9449"/>
                                              <a:gd name="connsiteX31" fmla="*/ 9620 w 10000"/>
                                              <a:gd name="connsiteY31" fmla="*/ 2675 h 9449"/>
                                              <a:gd name="connsiteX32" fmla="*/ 10000 w 10000"/>
                                              <a:gd name="connsiteY32" fmla="*/ 3029 h 9449"/>
                                              <a:gd name="connsiteX33" fmla="*/ 9620 w 10000"/>
                                              <a:gd name="connsiteY33" fmla="*/ 3384 h 9449"/>
                                              <a:gd name="connsiteX34" fmla="*/ 8535 w 10000"/>
                                              <a:gd name="connsiteY34" fmla="*/ 3697 h 9449"/>
                                              <a:gd name="connsiteX35" fmla="*/ 6915 w 10000"/>
                                              <a:gd name="connsiteY35" fmla="*/ 3936 h 9449"/>
                                              <a:gd name="connsiteX36" fmla="*/ 5000 w 10000"/>
                                              <a:gd name="connsiteY36" fmla="*/ 4073 h 9449"/>
                                              <a:gd name="connsiteX37" fmla="*/ 3085 w 10000"/>
                                              <a:gd name="connsiteY37" fmla="*/ 4103 h 9449"/>
                                              <a:gd name="connsiteX38" fmla="*/ 1465 w 10000"/>
                                              <a:gd name="connsiteY38" fmla="*/ 4032 h 9449"/>
                                              <a:gd name="connsiteX39" fmla="*/ 380 w 10000"/>
                                              <a:gd name="connsiteY39" fmla="*/ 3885 h 9449"/>
                                              <a:gd name="connsiteX40" fmla="*/ 0 w 10000"/>
                                              <a:gd name="connsiteY40" fmla="*/ 3697 h 9449"/>
                                              <a:gd name="connsiteX41" fmla="*/ 380 w 10000"/>
                                              <a:gd name="connsiteY41" fmla="*/ 3510 h 9449"/>
                                              <a:gd name="connsiteX42" fmla="*/ 1465 w 10000"/>
                                              <a:gd name="connsiteY42" fmla="*/ 3363 h 9449"/>
                                              <a:gd name="connsiteX43" fmla="*/ 3085 w 10000"/>
                                              <a:gd name="connsiteY43" fmla="*/ 3292 h 9449"/>
                                              <a:gd name="connsiteX44" fmla="*/ 5000 w 10000"/>
                                              <a:gd name="connsiteY44" fmla="*/ 3321 h 9449"/>
                                              <a:gd name="connsiteX45" fmla="*/ 6915 w 10000"/>
                                              <a:gd name="connsiteY45" fmla="*/ 3460 h 9449"/>
                                              <a:gd name="connsiteX46" fmla="*/ 8535 w 10000"/>
                                              <a:gd name="connsiteY46" fmla="*/ 3697 h 9449"/>
                                              <a:gd name="connsiteX47" fmla="*/ 9620 w 10000"/>
                                              <a:gd name="connsiteY47" fmla="*/ 4011 h 9449"/>
                                              <a:gd name="connsiteX48" fmla="*/ 10000 w 10000"/>
                                              <a:gd name="connsiteY48" fmla="*/ 4365 h 9449"/>
                                              <a:gd name="connsiteX49" fmla="*/ 9620 w 10000"/>
                                              <a:gd name="connsiteY49" fmla="*/ 4720 h 9449"/>
                                              <a:gd name="connsiteX50" fmla="*/ 8535 w 10000"/>
                                              <a:gd name="connsiteY50" fmla="*/ 5034 h 9449"/>
                                              <a:gd name="connsiteX51" fmla="*/ 6915 w 10000"/>
                                              <a:gd name="connsiteY51" fmla="*/ 5272 h 9449"/>
                                              <a:gd name="connsiteX52" fmla="*/ 5000 w 10000"/>
                                              <a:gd name="connsiteY52" fmla="*/ 5410 h 9449"/>
                                              <a:gd name="connsiteX53" fmla="*/ 3085 w 10000"/>
                                              <a:gd name="connsiteY53" fmla="*/ 5440 h 9449"/>
                                              <a:gd name="connsiteX54" fmla="*/ 1465 w 10000"/>
                                              <a:gd name="connsiteY54" fmla="*/ 5369 h 9449"/>
                                              <a:gd name="connsiteX55" fmla="*/ 380 w 10000"/>
                                              <a:gd name="connsiteY55" fmla="*/ 5222 h 9449"/>
                                              <a:gd name="connsiteX56" fmla="*/ 0 w 10000"/>
                                              <a:gd name="connsiteY56" fmla="*/ 5034 h 9449"/>
                                              <a:gd name="connsiteX57" fmla="*/ 380 w 10000"/>
                                              <a:gd name="connsiteY57" fmla="*/ 4846 h 9449"/>
                                              <a:gd name="connsiteX58" fmla="*/ 1465 w 10000"/>
                                              <a:gd name="connsiteY58" fmla="*/ 4700 h 9449"/>
                                              <a:gd name="connsiteX59" fmla="*/ 3085 w 10000"/>
                                              <a:gd name="connsiteY59" fmla="*/ 4629 h 9449"/>
                                              <a:gd name="connsiteX60" fmla="*/ 5000 w 10000"/>
                                              <a:gd name="connsiteY60" fmla="*/ 4658 h 9449"/>
                                              <a:gd name="connsiteX61" fmla="*/ 6915 w 10000"/>
                                              <a:gd name="connsiteY61" fmla="*/ 4795 h 9449"/>
                                              <a:gd name="connsiteX62" fmla="*/ 8535 w 10000"/>
                                              <a:gd name="connsiteY62" fmla="*/ 5034 h 9449"/>
                                              <a:gd name="connsiteX63" fmla="*/ 9620 w 10000"/>
                                              <a:gd name="connsiteY63" fmla="*/ 5348 h 9449"/>
                                              <a:gd name="connsiteX64" fmla="*/ 10000 w 10000"/>
                                              <a:gd name="connsiteY64" fmla="*/ 5702 h 9449"/>
                                              <a:gd name="connsiteX65" fmla="*/ 9620 w 10000"/>
                                              <a:gd name="connsiteY65" fmla="*/ 6057 h 9449"/>
                                              <a:gd name="connsiteX66" fmla="*/ 8535 w 10000"/>
                                              <a:gd name="connsiteY66" fmla="*/ 6371 h 9449"/>
                                              <a:gd name="connsiteX67" fmla="*/ 6915 w 10000"/>
                                              <a:gd name="connsiteY67" fmla="*/ 6609 h 9449"/>
                                              <a:gd name="connsiteX68" fmla="*/ 5000 w 10000"/>
                                              <a:gd name="connsiteY68" fmla="*/ 6747 h 9449"/>
                                              <a:gd name="connsiteX69" fmla="*/ 3085 w 10000"/>
                                              <a:gd name="connsiteY69" fmla="*/ 6775 h 9449"/>
                                              <a:gd name="connsiteX70" fmla="*/ 1465 w 10000"/>
                                              <a:gd name="connsiteY70" fmla="*/ 6705 h 9449"/>
                                              <a:gd name="connsiteX71" fmla="*/ 380 w 10000"/>
                                              <a:gd name="connsiteY71" fmla="*/ 6559 h 9449"/>
                                              <a:gd name="connsiteX72" fmla="*/ 0 w 10000"/>
                                              <a:gd name="connsiteY72" fmla="*/ 6371 h 9449"/>
                                              <a:gd name="connsiteX73" fmla="*/ 380 w 10000"/>
                                              <a:gd name="connsiteY73" fmla="*/ 6183 h 9449"/>
                                              <a:gd name="connsiteX74" fmla="*/ 1465 w 10000"/>
                                              <a:gd name="connsiteY74" fmla="*/ 6037 h 9449"/>
                                              <a:gd name="connsiteX75" fmla="*/ 3085 w 10000"/>
                                              <a:gd name="connsiteY75" fmla="*/ 5966 h 9449"/>
                                              <a:gd name="connsiteX76" fmla="*/ 5000 w 10000"/>
                                              <a:gd name="connsiteY76" fmla="*/ 5995 h 9449"/>
                                              <a:gd name="connsiteX77" fmla="*/ 6915 w 10000"/>
                                              <a:gd name="connsiteY77" fmla="*/ 6132 h 9449"/>
                                              <a:gd name="connsiteX78" fmla="*/ 8535 w 10000"/>
                                              <a:gd name="connsiteY78" fmla="*/ 6371 h 9449"/>
                                              <a:gd name="connsiteX79" fmla="*/ 9620 w 10000"/>
                                              <a:gd name="connsiteY79" fmla="*/ 6684 h 9449"/>
                                              <a:gd name="connsiteX80" fmla="*/ 10000 w 10000"/>
                                              <a:gd name="connsiteY80" fmla="*/ 7038 h 9449"/>
                                              <a:gd name="connsiteX81" fmla="*/ 9620 w 10000"/>
                                              <a:gd name="connsiteY81" fmla="*/ 7394 h 9449"/>
                                              <a:gd name="connsiteX82" fmla="*/ 8535 w 10000"/>
                                              <a:gd name="connsiteY82" fmla="*/ 7706 h 9449"/>
                                              <a:gd name="connsiteX83" fmla="*/ 6915 w 10000"/>
                                              <a:gd name="connsiteY83" fmla="*/ 7946 h 9449"/>
                                              <a:gd name="connsiteX84" fmla="*/ 5000 w 10000"/>
                                              <a:gd name="connsiteY84" fmla="*/ 8083 h 9449"/>
                                              <a:gd name="connsiteX85" fmla="*/ 3085 w 10000"/>
                                              <a:gd name="connsiteY85" fmla="*/ 8112 h 9449"/>
                                              <a:gd name="connsiteX86" fmla="*/ 1465 w 10000"/>
                                              <a:gd name="connsiteY86" fmla="*/ 8041 h 9449"/>
                                              <a:gd name="connsiteX87" fmla="*/ 380 w 10000"/>
                                              <a:gd name="connsiteY87" fmla="*/ 7895 h 9449"/>
                                              <a:gd name="connsiteX88" fmla="*/ 0 w 10000"/>
                                              <a:gd name="connsiteY88" fmla="*/ 7706 h 9449"/>
                                              <a:gd name="connsiteX89" fmla="*/ 380 w 10000"/>
                                              <a:gd name="connsiteY89" fmla="*/ 7519 h 9449"/>
                                              <a:gd name="connsiteX90" fmla="*/ 1465 w 10000"/>
                                              <a:gd name="connsiteY90" fmla="*/ 7373 h 9449"/>
                                              <a:gd name="connsiteX91" fmla="*/ 3085 w 10000"/>
                                              <a:gd name="connsiteY91" fmla="*/ 7303 h 9449"/>
                                              <a:gd name="connsiteX92" fmla="*/ 5000 w 10000"/>
                                              <a:gd name="connsiteY92" fmla="*/ 7331 h 9449"/>
                                              <a:gd name="connsiteX93" fmla="*/ 6915 w 10000"/>
                                              <a:gd name="connsiteY93" fmla="*/ 7469 h 9449"/>
                                              <a:gd name="connsiteX94" fmla="*/ 8535 w 10000"/>
                                              <a:gd name="connsiteY94" fmla="*/ 7706 h 9449"/>
                                              <a:gd name="connsiteX95" fmla="*/ 9620 w 10000"/>
                                              <a:gd name="connsiteY95" fmla="*/ 8021 h 9449"/>
                                              <a:gd name="connsiteX96" fmla="*/ 10000 w 10000"/>
                                              <a:gd name="connsiteY96" fmla="*/ 8376 h 9449"/>
                                              <a:gd name="connsiteX97" fmla="*/ 9620 w 10000"/>
                                              <a:gd name="connsiteY97" fmla="*/ 8731 h 9449"/>
                                              <a:gd name="connsiteX98" fmla="*/ 8535 w 10000"/>
                                              <a:gd name="connsiteY98" fmla="*/ 9044 h 9449"/>
                                              <a:gd name="connsiteX99" fmla="*/ 6915 w 10000"/>
                                              <a:gd name="connsiteY99" fmla="*/ 9283 h 9449"/>
                                              <a:gd name="connsiteX100" fmla="*/ 5000 w 10000"/>
                                              <a:gd name="connsiteY100" fmla="*/ 9420 h 9449"/>
                                              <a:gd name="connsiteX101" fmla="*/ 3085 w 10000"/>
                                              <a:gd name="connsiteY101" fmla="*/ 9449 h 9449"/>
                                              <a:gd name="connsiteX0" fmla="*/ 9620 w 10000"/>
                                              <a:gd name="connsiteY0" fmla="*/ 99 h 9347"/>
                                              <a:gd name="connsiteX1" fmla="*/ 8535 w 10000"/>
                                              <a:gd name="connsiteY1" fmla="*/ 431 h 9347"/>
                                              <a:gd name="connsiteX2" fmla="*/ 6915 w 10000"/>
                                              <a:gd name="connsiteY2" fmla="*/ 683 h 9347"/>
                                              <a:gd name="connsiteX3" fmla="*/ 5000 w 10000"/>
                                              <a:gd name="connsiteY3" fmla="*/ 828 h 9347"/>
                                              <a:gd name="connsiteX4" fmla="*/ 3085 w 10000"/>
                                              <a:gd name="connsiteY4" fmla="*/ 859 h 9347"/>
                                              <a:gd name="connsiteX5" fmla="*/ 1465 w 10000"/>
                                              <a:gd name="connsiteY5" fmla="*/ 784 h 9347"/>
                                              <a:gd name="connsiteX6" fmla="*/ 380 w 10000"/>
                                              <a:gd name="connsiteY6" fmla="*/ 630 h 9347"/>
                                              <a:gd name="connsiteX7" fmla="*/ 0 w 10000"/>
                                              <a:gd name="connsiteY7" fmla="*/ 431 h 9347"/>
                                              <a:gd name="connsiteX8" fmla="*/ 380 w 10000"/>
                                              <a:gd name="connsiteY8" fmla="*/ 232 h 9347"/>
                                              <a:gd name="connsiteX9" fmla="*/ 1465 w 10000"/>
                                              <a:gd name="connsiteY9" fmla="*/ 77 h 9347"/>
                                              <a:gd name="connsiteX10" fmla="*/ 3085 w 10000"/>
                                              <a:gd name="connsiteY10" fmla="*/ 3 h 9347"/>
                                              <a:gd name="connsiteX11" fmla="*/ 5000 w 10000"/>
                                              <a:gd name="connsiteY11" fmla="*/ 33 h 9347"/>
                                              <a:gd name="connsiteX12" fmla="*/ 6915 w 10000"/>
                                              <a:gd name="connsiteY12" fmla="*/ 179 h 9347"/>
                                              <a:gd name="connsiteX13" fmla="*/ 8535 w 10000"/>
                                              <a:gd name="connsiteY13" fmla="*/ 431 h 9347"/>
                                              <a:gd name="connsiteX14" fmla="*/ 9620 w 10000"/>
                                              <a:gd name="connsiteY14" fmla="*/ 762 h 9347"/>
                                              <a:gd name="connsiteX15" fmla="*/ 10000 w 10000"/>
                                              <a:gd name="connsiteY15" fmla="*/ 1138 h 9347"/>
                                              <a:gd name="connsiteX16" fmla="*/ 9620 w 10000"/>
                                              <a:gd name="connsiteY16" fmla="*/ 1514 h 9347"/>
                                              <a:gd name="connsiteX17" fmla="*/ 8535 w 10000"/>
                                              <a:gd name="connsiteY17" fmla="*/ 1845 h 9347"/>
                                              <a:gd name="connsiteX18" fmla="*/ 6915 w 10000"/>
                                              <a:gd name="connsiteY18" fmla="*/ 2099 h 9347"/>
                                              <a:gd name="connsiteX19" fmla="*/ 5000 w 10000"/>
                                              <a:gd name="connsiteY19" fmla="*/ 2243 h 9347"/>
                                              <a:gd name="connsiteX20" fmla="*/ 3085 w 10000"/>
                                              <a:gd name="connsiteY20" fmla="*/ 2274 h 9347"/>
                                              <a:gd name="connsiteX21" fmla="*/ 1465 w 10000"/>
                                              <a:gd name="connsiteY21" fmla="*/ 2199 h 9347"/>
                                              <a:gd name="connsiteX22" fmla="*/ 380 w 10000"/>
                                              <a:gd name="connsiteY22" fmla="*/ 2045 h 9347"/>
                                              <a:gd name="connsiteX23" fmla="*/ 0 w 10000"/>
                                              <a:gd name="connsiteY23" fmla="*/ 1845 h 9347"/>
                                              <a:gd name="connsiteX24" fmla="*/ 380 w 10000"/>
                                              <a:gd name="connsiteY24" fmla="*/ 1647 h 9347"/>
                                              <a:gd name="connsiteX25" fmla="*/ 1465 w 10000"/>
                                              <a:gd name="connsiteY25" fmla="*/ 1492 h 9347"/>
                                              <a:gd name="connsiteX26" fmla="*/ 3085 w 10000"/>
                                              <a:gd name="connsiteY26" fmla="*/ 1416 h 9347"/>
                                              <a:gd name="connsiteX27" fmla="*/ 5000 w 10000"/>
                                              <a:gd name="connsiteY27" fmla="*/ 1448 h 9347"/>
                                              <a:gd name="connsiteX28" fmla="*/ 6915 w 10000"/>
                                              <a:gd name="connsiteY28" fmla="*/ 1594 h 9347"/>
                                              <a:gd name="connsiteX29" fmla="*/ 8535 w 10000"/>
                                              <a:gd name="connsiteY29" fmla="*/ 1845 h 9347"/>
                                              <a:gd name="connsiteX30" fmla="*/ 9620 w 10000"/>
                                              <a:gd name="connsiteY30" fmla="*/ 2178 h 9347"/>
                                              <a:gd name="connsiteX31" fmla="*/ 10000 w 10000"/>
                                              <a:gd name="connsiteY31" fmla="*/ 2553 h 9347"/>
                                              <a:gd name="connsiteX32" fmla="*/ 9620 w 10000"/>
                                              <a:gd name="connsiteY32" fmla="*/ 2928 h 9347"/>
                                              <a:gd name="connsiteX33" fmla="*/ 8535 w 10000"/>
                                              <a:gd name="connsiteY33" fmla="*/ 3260 h 9347"/>
                                              <a:gd name="connsiteX34" fmla="*/ 6915 w 10000"/>
                                              <a:gd name="connsiteY34" fmla="*/ 3513 h 9347"/>
                                              <a:gd name="connsiteX35" fmla="*/ 5000 w 10000"/>
                                              <a:gd name="connsiteY35" fmla="*/ 3658 h 9347"/>
                                              <a:gd name="connsiteX36" fmla="*/ 3085 w 10000"/>
                                              <a:gd name="connsiteY36" fmla="*/ 3689 h 9347"/>
                                              <a:gd name="connsiteX37" fmla="*/ 1465 w 10000"/>
                                              <a:gd name="connsiteY37" fmla="*/ 3614 h 9347"/>
                                              <a:gd name="connsiteX38" fmla="*/ 380 w 10000"/>
                                              <a:gd name="connsiteY38" fmla="*/ 3459 h 9347"/>
                                              <a:gd name="connsiteX39" fmla="*/ 0 w 10000"/>
                                              <a:gd name="connsiteY39" fmla="*/ 3260 h 9347"/>
                                              <a:gd name="connsiteX40" fmla="*/ 380 w 10000"/>
                                              <a:gd name="connsiteY40" fmla="*/ 3062 h 9347"/>
                                              <a:gd name="connsiteX41" fmla="*/ 1465 w 10000"/>
                                              <a:gd name="connsiteY41" fmla="*/ 2906 h 9347"/>
                                              <a:gd name="connsiteX42" fmla="*/ 3085 w 10000"/>
                                              <a:gd name="connsiteY42" fmla="*/ 2831 h 9347"/>
                                              <a:gd name="connsiteX43" fmla="*/ 5000 w 10000"/>
                                              <a:gd name="connsiteY43" fmla="*/ 2862 h 9347"/>
                                              <a:gd name="connsiteX44" fmla="*/ 6915 w 10000"/>
                                              <a:gd name="connsiteY44" fmla="*/ 3009 h 9347"/>
                                              <a:gd name="connsiteX45" fmla="*/ 8535 w 10000"/>
                                              <a:gd name="connsiteY45" fmla="*/ 3260 h 9347"/>
                                              <a:gd name="connsiteX46" fmla="*/ 9620 w 10000"/>
                                              <a:gd name="connsiteY46" fmla="*/ 3592 h 9347"/>
                                              <a:gd name="connsiteX47" fmla="*/ 10000 w 10000"/>
                                              <a:gd name="connsiteY47" fmla="*/ 3967 h 9347"/>
                                              <a:gd name="connsiteX48" fmla="*/ 9620 w 10000"/>
                                              <a:gd name="connsiteY48" fmla="*/ 4342 h 9347"/>
                                              <a:gd name="connsiteX49" fmla="*/ 8535 w 10000"/>
                                              <a:gd name="connsiteY49" fmla="*/ 4675 h 9347"/>
                                              <a:gd name="connsiteX50" fmla="*/ 6915 w 10000"/>
                                              <a:gd name="connsiteY50" fmla="*/ 4926 h 9347"/>
                                              <a:gd name="connsiteX51" fmla="*/ 5000 w 10000"/>
                                              <a:gd name="connsiteY51" fmla="*/ 5072 h 9347"/>
                                              <a:gd name="connsiteX52" fmla="*/ 3085 w 10000"/>
                                              <a:gd name="connsiteY52" fmla="*/ 5104 h 9347"/>
                                              <a:gd name="connsiteX53" fmla="*/ 1465 w 10000"/>
                                              <a:gd name="connsiteY53" fmla="*/ 5029 h 9347"/>
                                              <a:gd name="connsiteX54" fmla="*/ 380 w 10000"/>
                                              <a:gd name="connsiteY54" fmla="*/ 4874 h 9347"/>
                                              <a:gd name="connsiteX55" fmla="*/ 0 w 10000"/>
                                              <a:gd name="connsiteY55" fmla="*/ 4675 h 9347"/>
                                              <a:gd name="connsiteX56" fmla="*/ 380 w 10000"/>
                                              <a:gd name="connsiteY56" fmla="*/ 4476 h 9347"/>
                                              <a:gd name="connsiteX57" fmla="*/ 1465 w 10000"/>
                                              <a:gd name="connsiteY57" fmla="*/ 4321 h 9347"/>
                                              <a:gd name="connsiteX58" fmla="*/ 3085 w 10000"/>
                                              <a:gd name="connsiteY58" fmla="*/ 4246 h 9347"/>
                                              <a:gd name="connsiteX59" fmla="*/ 5000 w 10000"/>
                                              <a:gd name="connsiteY59" fmla="*/ 4277 h 9347"/>
                                              <a:gd name="connsiteX60" fmla="*/ 6915 w 10000"/>
                                              <a:gd name="connsiteY60" fmla="*/ 4422 h 9347"/>
                                              <a:gd name="connsiteX61" fmla="*/ 8535 w 10000"/>
                                              <a:gd name="connsiteY61" fmla="*/ 4675 h 9347"/>
                                              <a:gd name="connsiteX62" fmla="*/ 9620 w 10000"/>
                                              <a:gd name="connsiteY62" fmla="*/ 5007 h 9347"/>
                                              <a:gd name="connsiteX63" fmla="*/ 10000 w 10000"/>
                                              <a:gd name="connsiteY63" fmla="*/ 5382 h 9347"/>
                                              <a:gd name="connsiteX64" fmla="*/ 9620 w 10000"/>
                                              <a:gd name="connsiteY64" fmla="*/ 5757 h 9347"/>
                                              <a:gd name="connsiteX65" fmla="*/ 8535 w 10000"/>
                                              <a:gd name="connsiteY65" fmla="*/ 6090 h 9347"/>
                                              <a:gd name="connsiteX66" fmla="*/ 6915 w 10000"/>
                                              <a:gd name="connsiteY66" fmla="*/ 6341 h 9347"/>
                                              <a:gd name="connsiteX67" fmla="*/ 5000 w 10000"/>
                                              <a:gd name="connsiteY67" fmla="*/ 6487 h 9347"/>
                                              <a:gd name="connsiteX68" fmla="*/ 3085 w 10000"/>
                                              <a:gd name="connsiteY68" fmla="*/ 6517 h 9347"/>
                                              <a:gd name="connsiteX69" fmla="*/ 1465 w 10000"/>
                                              <a:gd name="connsiteY69" fmla="*/ 6443 h 9347"/>
                                              <a:gd name="connsiteX70" fmla="*/ 380 w 10000"/>
                                              <a:gd name="connsiteY70" fmla="*/ 6288 h 9347"/>
                                              <a:gd name="connsiteX71" fmla="*/ 0 w 10000"/>
                                              <a:gd name="connsiteY71" fmla="*/ 6090 h 9347"/>
                                              <a:gd name="connsiteX72" fmla="*/ 380 w 10000"/>
                                              <a:gd name="connsiteY72" fmla="*/ 5891 h 9347"/>
                                              <a:gd name="connsiteX73" fmla="*/ 1465 w 10000"/>
                                              <a:gd name="connsiteY73" fmla="*/ 5736 h 9347"/>
                                              <a:gd name="connsiteX74" fmla="*/ 3085 w 10000"/>
                                              <a:gd name="connsiteY74" fmla="*/ 5661 h 9347"/>
                                              <a:gd name="connsiteX75" fmla="*/ 5000 w 10000"/>
                                              <a:gd name="connsiteY75" fmla="*/ 5692 h 9347"/>
                                              <a:gd name="connsiteX76" fmla="*/ 6915 w 10000"/>
                                              <a:gd name="connsiteY76" fmla="*/ 5837 h 9347"/>
                                              <a:gd name="connsiteX77" fmla="*/ 8535 w 10000"/>
                                              <a:gd name="connsiteY77" fmla="*/ 6090 h 9347"/>
                                              <a:gd name="connsiteX78" fmla="*/ 9620 w 10000"/>
                                              <a:gd name="connsiteY78" fmla="*/ 6421 h 9347"/>
                                              <a:gd name="connsiteX79" fmla="*/ 10000 w 10000"/>
                                              <a:gd name="connsiteY79" fmla="*/ 6795 h 9347"/>
                                              <a:gd name="connsiteX80" fmla="*/ 9620 w 10000"/>
                                              <a:gd name="connsiteY80" fmla="*/ 7172 h 9347"/>
                                              <a:gd name="connsiteX81" fmla="*/ 8535 w 10000"/>
                                              <a:gd name="connsiteY81" fmla="*/ 7502 h 9347"/>
                                              <a:gd name="connsiteX82" fmla="*/ 6915 w 10000"/>
                                              <a:gd name="connsiteY82" fmla="*/ 7756 h 9347"/>
                                              <a:gd name="connsiteX83" fmla="*/ 5000 w 10000"/>
                                              <a:gd name="connsiteY83" fmla="*/ 7901 h 9347"/>
                                              <a:gd name="connsiteX84" fmla="*/ 3085 w 10000"/>
                                              <a:gd name="connsiteY84" fmla="*/ 7932 h 9347"/>
                                              <a:gd name="connsiteX85" fmla="*/ 1465 w 10000"/>
                                              <a:gd name="connsiteY85" fmla="*/ 7857 h 9347"/>
                                              <a:gd name="connsiteX86" fmla="*/ 380 w 10000"/>
                                              <a:gd name="connsiteY86" fmla="*/ 7702 h 9347"/>
                                              <a:gd name="connsiteX87" fmla="*/ 0 w 10000"/>
                                              <a:gd name="connsiteY87" fmla="*/ 7502 h 9347"/>
                                              <a:gd name="connsiteX88" fmla="*/ 380 w 10000"/>
                                              <a:gd name="connsiteY88" fmla="*/ 7304 h 9347"/>
                                              <a:gd name="connsiteX89" fmla="*/ 1465 w 10000"/>
                                              <a:gd name="connsiteY89" fmla="*/ 7150 h 9347"/>
                                              <a:gd name="connsiteX90" fmla="*/ 3085 w 10000"/>
                                              <a:gd name="connsiteY90" fmla="*/ 7076 h 9347"/>
                                              <a:gd name="connsiteX91" fmla="*/ 5000 w 10000"/>
                                              <a:gd name="connsiteY91" fmla="*/ 7105 h 9347"/>
                                              <a:gd name="connsiteX92" fmla="*/ 6915 w 10000"/>
                                              <a:gd name="connsiteY92" fmla="*/ 7252 h 9347"/>
                                              <a:gd name="connsiteX93" fmla="*/ 8535 w 10000"/>
                                              <a:gd name="connsiteY93" fmla="*/ 7502 h 9347"/>
                                              <a:gd name="connsiteX94" fmla="*/ 9620 w 10000"/>
                                              <a:gd name="connsiteY94" fmla="*/ 7836 h 9347"/>
                                              <a:gd name="connsiteX95" fmla="*/ 10000 w 10000"/>
                                              <a:gd name="connsiteY95" fmla="*/ 8211 h 9347"/>
                                              <a:gd name="connsiteX96" fmla="*/ 9620 w 10000"/>
                                              <a:gd name="connsiteY96" fmla="*/ 8587 h 9347"/>
                                              <a:gd name="connsiteX97" fmla="*/ 8535 w 10000"/>
                                              <a:gd name="connsiteY97" fmla="*/ 8918 h 9347"/>
                                              <a:gd name="connsiteX98" fmla="*/ 6915 w 10000"/>
                                              <a:gd name="connsiteY98" fmla="*/ 9171 h 9347"/>
                                              <a:gd name="connsiteX99" fmla="*/ 5000 w 10000"/>
                                              <a:gd name="connsiteY99" fmla="*/ 9316 h 9347"/>
                                              <a:gd name="connsiteX100" fmla="*/ 3085 w 10000"/>
                                              <a:gd name="connsiteY100" fmla="*/ 9347 h 9347"/>
                                              <a:gd name="connsiteX0" fmla="*/ 9620 w 10000"/>
                                              <a:gd name="connsiteY0" fmla="*/ 106 h 10000"/>
                                              <a:gd name="connsiteX1" fmla="*/ 8535 w 10000"/>
                                              <a:gd name="connsiteY1" fmla="*/ 461 h 10000"/>
                                              <a:gd name="connsiteX2" fmla="*/ 6915 w 10000"/>
                                              <a:gd name="connsiteY2" fmla="*/ 731 h 10000"/>
                                              <a:gd name="connsiteX3" fmla="*/ 5000 w 10000"/>
                                              <a:gd name="connsiteY3" fmla="*/ 886 h 10000"/>
                                              <a:gd name="connsiteX4" fmla="*/ 3085 w 10000"/>
                                              <a:gd name="connsiteY4" fmla="*/ 919 h 10000"/>
                                              <a:gd name="connsiteX5" fmla="*/ 1465 w 10000"/>
                                              <a:gd name="connsiteY5" fmla="*/ 839 h 10000"/>
                                              <a:gd name="connsiteX6" fmla="*/ 380 w 10000"/>
                                              <a:gd name="connsiteY6" fmla="*/ 674 h 10000"/>
                                              <a:gd name="connsiteX7" fmla="*/ 0 w 10000"/>
                                              <a:gd name="connsiteY7" fmla="*/ 461 h 10000"/>
                                              <a:gd name="connsiteX8" fmla="*/ 380 w 10000"/>
                                              <a:gd name="connsiteY8" fmla="*/ 248 h 10000"/>
                                              <a:gd name="connsiteX9" fmla="*/ 1465 w 10000"/>
                                              <a:gd name="connsiteY9" fmla="*/ 82 h 10000"/>
                                              <a:gd name="connsiteX10" fmla="*/ 3085 w 10000"/>
                                              <a:gd name="connsiteY10" fmla="*/ 3 h 10000"/>
                                              <a:gd name="connsiteX11" fmla="*/ 6915 w 10000"/>
                                              <a:gd name="connsiteY11" fmla="*/ 192 h 10000"/>
                                              <a:gd name="connsiteX12" fmla="*/ 8535 w 10000"/>
                                              <a:gd name="connsiteY12" fmla="*/ 461 h 10000"/>
                                              <a:gd name="connsiteX13" fmla="*/ 9620 w 10000"/>
                                              <a:gd name="connsiteY13" fmla="*/ 815 h 10000"/>
                                              <a:gd name="connsiteX14" fmla="*/ 10000 w 10000"/>
                                              <a:gd name="connsiteY14" fmla="*/ 1218 h 10000"/>
                                              <a:gd name="connsiteX15" fmla="*/ 9620 w 10000"/>
                                              <a:gd name="connsiteY15" fmla="*/ 1620 h 10000"/>
                                              <a:gd name="connsiteX16" fmla="*/ 8535 w 10000"/>
                                              <a:gd name="connsiteY16" fmla="*/ 1974 h 10000"/>
                                              <a:gd name="connsiteX17" fmla="*/ 6915 w 10000"/>
                                              <a:gd name="connsiteY17" fmla="*/ 2246 h 10000"/>
                                              <a:gd name="connsiteX18" fmla="*/ 5000 w 10000"/>
                                              <a:gd name="connsiteY18" fmla="*/ 2400 h 10000"/>
                                              <a:gd name="connsiteX19" fmla="*/ 3085 w 10000"/>
                                              <a:gd name="connsiteY19" fmla="*/ 2433 h 10000"/>
                                              <a:gd name="connsiteX20" fmla="*/ 1465 w 10000"/>
                                              <a:gd name="connsiteY20" fmla="*/ 2353 h 10000"/>
                                              <a:gd name="connsiteX21" fmla="*/ 380 w 10000"/>
                                              <a:gd name="connsiteY21" fmla="*/ 2188 h 10000"/>
                                              <a:gd name="connsiteX22" fmla="*/ 0 w 10000"/>
                                              <a:gd name="connsiteY22" fmla="*/ 1974 h 10000"/>
                                              <a:gd name="connsiteX23" fmla="*/ 380 w 10000"/>
                                              <a:gd name="connsiteY23" fmla="*/ 1762 h 10000"/>
                                              <a:gd name="connsiteX24" fmla="*/ 1465 w 10000"/>
                                              <a:gd name="connsiteY24" fmla="*/ 1596 h 10000"/>
                                              <a:gd name="connsiteX25" fmla="*/ 3085 w 10000"/>
                                              <a:gd name="connsiteY25" fmla="*/ 1515 h 10000"/>
                                              <a:gd name="connsiteX26" fmla="*/ 5000 w 10000"/>
                                              <a:gd name="connsiteY26" fmla="*/ 1549 h 10000"/>
                                              <a:gd name="connsiteX27" fmla="*/ 6915 w 10000"/>
                                              <a:gd name="connsiteY27" fmla="*/ 1705 h 10000"/>
                                              <a:gd name="connsiteX28" fmla="*/ 8535 w 10000"/>
                                              <a:gd name="connsiteY28" fmla="*/ 1974 h 10000"/>
                                              <a:gd name="connsiteX29" fmla="*/ 9620 w 10000"/>
                                              <a:gd name="connsiteY29" fmla="*/ 2330 h 10000"/>
                                              <a:gd name="connsiteX30" fmla="*/ 10000 w 10000"/>
                                              <a:gd name="connsiteY30" fmla="*/ 2731 h 10000"/>
                                              <a:gd name="connsiteX31" fmla="*/ 9620 w 10000"/>
                                              <a:gd name="connsiteY31" fmla="*/ 3133 h 10000"/>
                                              <a:gd name="connsiteX32" fmla="*/ 8535 w 10000"/>
                                              <a:gd name="connsiteY32" fmla="*/ 3488 h 10000"/>
                                              <a:gd name="connsiteX33" fmla="*/ 6915 w 10000"/>
                                              <a:gd name="connsiteY33" fmla="*/ 3758 h 10000"/>
                                              <a:gd name="connsiteX34" fmla="*/ 5000 w 10000"/>
                                              <a:gd name="connsiteY34" fmla="*/ 3914 h 10000"/>
                                              <a:gd name="connsiteX35" fmla="*/ 3085 w 10000"/>
                                              <a:gd name="connsiteY35" fmla="*/ 3947 h 10000"/>
                                              <a:gd name="connsiteX36" fmla="*/ 1465 w 10000"/>
                                              <a:gd name="connsiteY36" fmla="*/ 3866 h 10000"/>
                                              <a:gd name="connsiteX37" fmla="*/ 380 w 10000"/>
                                              <a:gd name="connsiteY37" fmla="*/ 3701 h 10000"/>
                                              <a:gd name="connsiteX38" fmla="*/ 0 w 10000"/>
                                              <a:gd name="connsiteY38" fmla="*/ 3488 h 10000"/>
                                              <a:gd name="connsiteX39" fmla="*/ 380 w 10000"/>
                                              <a:gd name="connsiteY39" fmla="*/ 3276 h 10000"/>
                                              <a:gd name="connsiteX40" fmla="*/ 1465 w 10000"/>
                                              <a:gd name="connsiteY40" fmla="*/ 3109 h 10000"/>
                                              <a:gd name="connsiteX41" fmla="*/ 3085 w 10000"/>
                                              <a:gd name="connsiteY41" fmla="*/ 3029 h 10000"/>
                                              <a:gd name="connsiteX42" fmla="*/ 5000 w 10000"/>
                                              <a:gd name="connsiteY42" fmla="*/ 3062 h 10000"/>
                                              <a:gd name="connsiteX43" fmla="*/ 6915 w 10000"/>
                                              <a:gd name="connsiteY43" fmla="*/ 3219 h 10000"/>
                                              <a:gd name="connsiteX44" fmla="*/ 8535 w 10000"/>
                                              <a:gd name="connsiteY44" fmla="*/ 3488 h 10000"/>
                                              <a:gd name="connsiteX45" fmla="*/ 9620 w 10000"/>
                                              <a:gd name="connsiteY45" fmla="*/ 3843 h 10000"/>
                                              <a:gd name="connsiteX46" fmla="*/ 10000 w 10000"/>
                                              <a:gd name="connsiteY46" fmla="*/ 4244 h 10000"/>
                                              <a:gd name="connsiteX47" fmla="*/ 9620 w 10000"/>
                                              <a:gd name="connsiteY47" fmla="*/ 4645 h 10000"/>
                                              <a:gd name="connsiteX48" fmla="*/ 8535 w 10000"/>
                                              <a:gd name="connsiteY48" fmla="*/ 5002 h 10000"/>
                                              <a:gd name="connsiteX49" fmla="*/ 6915 w 10000"/>
                                              <a:gd name="connsiteY49" fmla="*/ 5270 h 10000"/>
                                              <a:gd name="connsiteX50" fmla="*/ 5000 w 10000"/>
                                              <a:gd name="connsiteY50" fmla="*/ 5426 h 10000"/>
                                              <a:gd name="connsiteX51" fmla="*/ 3085 w 10000"/>
                                              <a:gd name="connsiteY51" fmla="*/ 5461 h 10000"/>
                                              <a:gd name="connsiteX52" fmla="*/ 1465 w 10000"/>
                                              <a:gd name="connsiteY52" fmla="*/ 5380 h 10000"/>
                                              <a:gd name="connsiteX53" fmla="*/ 380 w 10000"/>
                                              <a:gd name="connsiteY53" fmla="*/ 5215 h 10000"/>
                                              <a:gd name="connsiteX54" fmla="*/ 0 w 10000"/>
                                              <a:gd name="connsiteY54" fmla="*/ 5002 h 10000"/>
                                              <a:gd name="connsiteX55" fmla="*/ 380 w 10000"/>
                                              <a:gd name="connsiteY55" fmla="*/ 4789 h 10000"/>
                                              <a:gd name="connsiteX56" fmla="*/ 1465 w 10000"/>
                                              <a:gd name="connsiteY56" fmla="*/ 4623 h 10000"/>
                                              <a:gd name="connsiteX57" fmla="*/ 3085 w 10000"/>
                                              <a:gd name="connsiteY57" fmla="*/ 4543 h 10000"/>
                                              <a:gd name="connsiteX58" fmla="*/ 5000 w 10000"/>
                                              <a:gd name="connsiteY58" fmla="*/ 4576 h 10000"/>
                                              <a:gd name="connsiteX59" fmla="*/ 6915 w 10000"/>
                                              <a:gd name="connsiteY59" fmla="*/ 4731 h 10000"/>
                                              <a:gd name="connsiteX60" fmla="*/ 8535 w 10000"/>
                                              <a:gd name="connsiteY60" fmla="*/ 5002 h 10000"/>
                                              <a:gd name="connsiteX61" fmla="*/ 9620 w 10000"/>
                                              <a:gd name="connsiteY61" fmla="*/ 5357 h 10000"/>
                                              <a:gd name="connsiteX62" fmla="*/ 10000 w 10000"/>
                                              <a:gd name="connsiteY62" fmla="*/ 5758 h 10000"/>
                                              <a:gd name="connsiteX63" fmla="*/ 9620 w 10000"/>
                                              <a:gd name="connsiteY63" fmla="*/ 6159 h 10000"/>
                                              <a:gd name="connsiteX64" fmla="*/ 8535 w 10000"/>
                                              <a:gd name="connsiteY64" fmla="*/ 6515 h 10000"/>
                                              <a:gd name="connsiteX65" fmla="*/ 6915 w 10000"/>
                                              <a:gd name="connsiteY65" fmla="*/ 6784 h 10000"/>
                                              <a:gd name="connsiteX66" fmla="*/ 5000 w 10000"/>
                                              <a:gd name="connsiteY66" fmla="*/ 6940 h 10000"/>
                                              <a:gd name="connsiteX67" fmla="*/ 3085 w 10000"/>
                                              <a:gd name="connsiteY67" fmla="*/ 6972 h 10000"/>
                                              <a:gd name="connsiteX68" fmla="*/ 1465 w 10000"/>
                                              <a:gd name="connsiteY68" fmla="*/ 6893 h 10000"/>
                                              <a:gd name="connsiteX69" fmla="*/ 380 w 10000"/>
                                              <a:gd name="connsiteY69" fmla="*/ 6727 h 10000"/>
                                              <a:gd name="connsiteX70" fmla="*/ 0 w 10000"/>
                                              <a:gd name="connsiteY70" fmla="*/ 6515 h 10000"/>
                                              <a:gd name="connsiteX71" fmla="*/ 380 w 10000"/>
                                              <a:gd name="connsiteY71" fmla="*/ 6303 h 10000"/>
                                              <a:gd name="connsiteX72" fmla="*/ 1465 w 10000"/>
                                              <a:gd name="connsiteY72" fmla="*/ 6137 h 10000"/>
                                              <a:gd name="connsiteX73" fmla="*/ 3085 w 10000"/>
                                              <a:gd name="connsiteY73" fmla="*/ 6056 h 10000"/>
                                              <a:gd name="connsiteX74" fmla="*/ 5000 w 10000"/>
                                              <a:gd name="connsiteY74" fmla="*/ 6090 h 10000"/>
                                              <a:gd name="connsiteX75" fmla="*/ 6915 w 10000"/>
                                              <a:gd name="connsiteY75" fmla="*/ 6245 h 10000"/>
                                              <a:gd name="connsiteX76" fmla="*/ 8535 w 10000"/>
                                              <a:gd name="connsiteY76" fmla="*/ 6515 h 10000"/>
                                              <a:gd name="connsiteX77" fmla="*/ 9620 w 10000"/>
                                              <a:gd name="connsiteY77" fmla="*/ 6870 h 10000"/>
                                              <a:gd name="connsiteX78" fmla="*/ 10000 w 10000"/>
                                              <a:gd name="connsiteY78" fmla="*/ 7270 h 10000"/>
                                              <a:gd name="connsiteX79" fmla="*/ 9620 w 10000"/>
                                              <a:gd name="connsiteY79" fmla="*/ 7673 h 10000"/>
                                              <a:gd name="connsiteX80" fmla="*/ 8535 w 10000"/>
                                              <a:gd name="connsiteY80" fmla="*/ 8026 h 10000"/>
                                              <a:gd name="connsiteX81" fmla="*/ 6915 w 10000"/>
                                              <a:gd name="connsiteY81" fmla="*/ 8298 h 10000"/>
                                              <a:gd name="connsiteX82" fmla="*/ 5000 w 10000"/>
                                              <a:gd name="connsiteY82" fmla="*/ 8453 h 10000"/>
                                              <a:gd name="connsiteX83" fmla="*/ 3085 w 10000"/>
                                              <a:gd name="connsiteY83" fmla="*/ 8486 h 10000"/>
                                              <a:gd name="connsiteX84" fmla="*/ 1465 w 10000"/>
                                              <a:gd name="connsiteY84" fmla="*/ 8406 h 10000"/>
                                              <a:gd name="connsiteX85" fmla="*/ 380 w 10000"/>
                                              <a:gd name="connsiteY85" fmla="*/ 8240 h 10000"/>
                                              <a:gd name="connsiteX86" fmla="*/ 0 w 10000"/>
                                              <a:gd name="connsiteY86" fmla="*/ 8026 h 10000"/>
                                              <a:gd name="connsiteX87" fmla="*/ 380 w 10000"/>
                                              <a:gd name="connsiteY87" fmla="*/ 7814 h 10000"/>
                                              <a:gd name="connsiteX88" fmla="*/ 1465 w 10000"/>
                                              <a:gd name="connsiteY88" fmla="*/ 7650 h 10000"/>
                                              <a:gd name="connsiteX89" fmla="*/ 3085 w 10000"/>
                                              <a:gd name="connsiteY89" fmla="*/ 7570 h 10000"/>
                                              <a:gd name="connsiteX90" fmla="*/ 5000 w 10000"/>
                                              <a:gd name="connsiteY90" fmla="*/ 7601 h 10000"/>
                                              <a:gd name="connsiteX91" fmla="*/ 6915 w 10000"/>
                                              <a:gd name="connsiteY91" fmla="*/ 7759 h 10000"/>
                                              <a:gd name="connsiteX92" fmla="*/ 8535 w 10000"/>
                                              <a:gd name="connsiteY92" fmla="*/ 8026 h 10000"/>
                                              <a:gd name="connsiteX93" fmla="*/ 9620 w 10000"/>
                                              <a:gd name="connsiteY93" fmla="*/ 8383 h 10000"/>
                                              <a:gd name="connsiteX94" fmla="*/ 10000 w 10000"/>
                                              <a:gd name="connsiteY94" fmla="*/ 8785 h 10000"/>
                                              <a:gd name="connsiteX95" fmla="*/ 9620 w 10000"/>
                                              <a:gd name="connsiteY95" fmla="*/ 9187 h 10000"/>
                                              <a:gd name="connsiteX96" fmla="*/ 8535 w 10000"/>
                                              <a:gd name="connsiteY96" fmla="*/ 9541 h 10000"/>
                                              <a:gd name="connsiteX97" fmla="*/ 6915 w 10000"/>
                                              <a:gd name="connsiteY97" fmla="*/ 9812 h 10000"/>
                                              <a:gd name="connsiteX98" fmla="*/ 5000 w 10000"/>
                                              <a:gd name="connsiteY98" fmla="*/ 9967 h 10000"/>
                                              <a:gd name="connsiteX99" fmla="*/ 3085 w 10000"/>
                                              <a:gd name="connsiteY99" fmla="*/ 10000 h 10000"/>
                                              <a:gd name="connsiteX0" fmla="*/ 9620 w 10000"/>
                                              <a:gd name="connsiteY0" fmla="*/ 25 h 9919"/>
                                              <a:gd name="connsiteX1" fmla="*/ 8535 w 10000"/>
                                              <a:gd name="connsiteY1" fmla="*/ 380 h 9919"/>
                                              <a:gd name="connsiteX2" fmla="*/ 6915 w 10000"/>
                                              <a:gd name="connsiteY2" fmla="*/ 650 h 9919"/>
                                              <a:gd name="connsiteX3" fmla="*/ 5000 w 10000"/>
                                              <a:gd name="connsiteY3" fmla="*/ 805 h 9919"/>
                                              <a:gd name="connsiteX4" fmla="*/ 3085 w 10000"/>
                                              <a:gd name="connsiteY4" fmla="*/ 838 h 9919"/>
                                              <a:gd name="connsiteX5" fmla="*/ 1465 w 10000"/>
                                              <a:gd name="connsiteY5" fmla="*/ 758 h 9919"/>
                                              <a:gd name="connsiteX6" fmla="*/ 380 w 10000"/>
                                              <a:gd name="connsiteY6" fmla="*/ 593 h 9919"/>
                                              <a:gd name="connsiteX7" fmla="*/ 0 w 10000"/>
                                              <a:gd name="connsiteY7" fmla="*/ 380 h 9919"/>
                                              <a:gd name="connsiteX8" fmla="*/ 380 w 10000"/>
                                              <a:gd name="connsiteY8" fmla="*/ 167 h 9919"/>
                                              <a:gd name="connsiteX9" fmla="*/ 1465 w 10000"/>
                                              <a:gd name="connsiteY9" fmla="*/ 1 h 9919"/>
                                              <a:gd name="connsiteX10" fmla="*/ 6915 w 10000"/>
                                              <a:gd name="connsiteY10" fmla="*/ 111 h 9919"/>
                                              <a:gd name="connsiteX11" fmla="*/ 8535 w 10000"/>
                                              <a:gd name="connsiteY11" fmla="*/ 380 h 9919"/>
                                              <a:gd name="connsiteX12" fmla="*/ 9620 w 10000"/>
                                              <a:gd name="connsiteY12" fmla="*/ 734 h 9919"/>
                                              <a:gd name="connsiteX13" fmla="*/ 10000 w 10000"/>
                                              <a:gd name="connsiteY13" fmla="*/ 1137 h 9919"/>
                                              <a:gd name="connsiteX14" fmla="*/ 9620 w 10000"/>
                                              <a:gd name="connsiteY14" fmla="*/ 1539 h 9919"/>
                                              <a:gd name="connsiteX15" fmla="*/ 8535 w 10000"/>
                                              <a:gd name="connsiteY15" fmla="*/ 1893 h 9919"/>
                                              <a:gd name="connsiteX16" fmla="*/ 6915 w 10000"/>
                                              <a:gd name="connsiteY16" fmla="*/ 2165 h 9919"/>
                                              <a:gd name="connsiteX17" fmla="*/ 5000 w 10000"/>
                                              <a:gd name="connsiteY17" fmla="*/ 2319 h 9919"/>
                                              <a:gd name="connsiteX18" fmla="*/ 3085 w 10000"/>
                                              <a:gd name="connsiteY18" fmla="*/ 2352 h 9919"/>
                                              <a:gd name="connsiteX19" fmla="*/ 1465 w 10000"/>
                                              <a:gd name="connsiteY19" fmla="*/ 2272 h 9919"/>
                                              <a:gd name="connsiteX20" fmla="*/ 380 w 10000"/>
                                              <a:gd name="connsiteY20" fmla="*/ 2107 h 9919"/>
                                              <a:gd name="connsiteX21" fmla="*/ 0 w 10000"/>
                                              <a:gd name="connsiteY21" fmla="*/ 1893 h 9919"/>
                                              <a:gd name="connsiteX22" fmla="*/ 380 w 10000"/>
                                              <a:gd name="connsiteY22" fmla="*/ 1681 h 9919"/>
                                              <a:gd name="connsiteX23" fmla="*/ 1465 w 10000"/>
                                              <a:gd name="connsiteY23" fmla="*/ 1515 h 9919"/>
                                              <a:gd name="connsiteX24" fmla="*/ 3085 w 10000"/>
                                              <a:gd name="connsiteY24" fmla="*/ 1434 h 9919"/>
                                              <a:gd name="connsiteX25" fmla="*/ 5000 w 10000"/>
                                              <a:gd name="connsiteY25" fmla="*/ 1468 h 9919"/>
                                              <a:gd name="connsiteX26" fmla="*/ 6915 w 10000"/>
                                              <a:gd name="connsiteY26" fmla="*/ 1624 h 9919"/>
                                              <a:gd name="connsiteX27" fmla="*/ 8535 w 10000"/>
                                              <a:gd name="connsiteY27" fmla="*/ 1893 h 9919"/>
                                              <a:gd name="connsiteX28" fmla="*/ 9620 w 10000"/>
                                              <a:gd name="connsiteY28" fmla="*/ 2249 h 9919"/>
                                              <a:gd name="connsiteX29" fmla="*/ 10000 w 10000"/>
                                              <a:gd name="connsiteY29" fmla="*/ 2650 h 9919"/>
                                              <a:gd name="connsiteX30" fmla="*/ 9620 w 10000"/>
                                              <a:gd name="connsiteY30" fmla="*/ 3052 h 9919"/>
                                              <a:gd name="connsiteX31" fmla="*/ 8535 w 10000"/>
                                              <a:gd name="connsiteY31" fmla="*/ 3407 h 9919"/>
                                              <a:gd name="connsiteX32" fmla="*/ 6915 w 10000"/>
                                              <a:gd name="connsiteY32" fmla="*/ 3677 h 9919"/>
                                              <a:gd name="connsiteX33" fmla="*/ 5000 w 10000"/>
                                              <a:gd name="connsiteY33" fmla="*/ 3833 h 9919"/>
                                              <a:gd name="connsiteX34" fmla="*/ 3085 w 10000"/>
                                              <a:gd name="connsiteY34" fmla="*/ 3866 h 9919"/>
                                              <a:gd name="connsiteX35" fmla="*/ 1465 w 10000"/>
                                              <a:gd name="connsiteY35" fmla="*/ 3785 h 9919"/>
                                              <a:gd name="connsiteX36" fmla="*/ 380 w 10000"/>
                                              <a:gd name="connsiteY36" fmla="*/ 3620 h 9919"/>
                                              <a:gd name="connsiteX37" fmla="*/ 0 w 10000"/>
                                              <a:gd name="connsiteY37" fmla="*/ 3407 h 9919"/>
                                              <a:gd name="connsiteX38" fmla="*/ 380 w 10000"/>
                                              <a:gd name="connsiteY38" fmla="*/ 3195 h 9919"/>
                                              <a:gd name="connsiteX39" fmla="*/ 1465 w 10000"/>
                                              <a:gd name="connsiteY39" fmla="*/ 3028 h 9919"/>
                                              <a:gd name="connsiteX40" fmla="*/ 3085 w 10000"/>
                                              <a:gd name="connsiteY40" fmla="*/ 2948 h 9919"/>
                                              <a:gd name="connsiteX41" fmla="*/ 5000 w 10000"/>
                                              <a:gd name="connsiteY41" fmla="*/ 2981 h 9919"/>
                                              <a:gd name="connsiteX42" fmla="*/ 6915 w 10000"/>
                                              <a:gd name="connsiteY42" fmla="*/ 3138 h 9919"/>
                                              <a:gd name="connsiteX43" fmla="*/ 8535 w 10000"/>
                                              <a:gd name="connsiteY43" fmla="*/ 3407 h 9919"/>
                                              <a:gd name="connsiteX44" fmla="*/ 9620 w 10000"/>
                                              <a:gd name="connsiteY44" fmla="*/ 3762 h 9919"/>
                                              <a:gd name="connsiteX45" fmla="*/ 10000 w 10000"/>
                                              <a:gd name="connsiteY45" fmla="*/ 4163 h 9919"/>
                                              <a:gd name="connsiteX46" fmla="*/ 9620 w 10000"/>
                                              <a:gd name="connsiteY46" fmla="*/ 4564 h 9919"/>
                                              <a:gd name="connsiteX47" fmla="*/ 8535 w 10000"/>
                                              <a:gd name="connsiteY47" fmla="*/ 4921 h 9919"/>
                                              <a:gd name="connsiteX48" fmla="*/ 6915 w 10000"/>
                                              <a:gd name="connsiteY48" fmla="*/ 5189 h 9919"/>
                                              <a:gd name="connsiteX49" fmla="*/ 5000 w 10000"/>
                                              <a:gd name="connsiteY49" fmla="*/ 5345 h 9919"/>
                                              <a:gd name="connsiteX50" fmla="*/ 3085 w 10000"/>
                                              <a:gd name="connsiteY50" fmla="*/ 5380 h 9919"/>
                                              <a:gd name="connsiteX51" fmla="*/ 1465 w 10000"/>
                                              <a:gd name="connsiteY51" fmla="*/ 5299 h 9919"/>
                                              <a:gd name="connsiteX52" fmla="*/ 380 w 10000"/>
                                              <a:gd name="connsiteY52" fmla="*/ 5134 h 9919"/>
                                              <a:gd name="connsiteX53" fmla="*/ 0 w 10000"/>
                                              <a:gd name="connsiteY53" fmla="*/ 4921 h 9919"/>
                                              <a:gd name="connsiteX54" fmla="*/ 380 w 10000"/>
                                              <a:gd name="connsiteY54" fmla="*/ 4708 h 9919"/>
                                              <a:gd name="connsiteX55" fmla="*/ 1465 w 10000"/>
                                              <a:gd name="connsiteY55" fmla="*/ 4542 h 9919"/>
                                              <a:gd name="connsiteX56" fmla="*/ 3085 w 10000"/>
                                              <a:gd name="connsiteY56" fmla="*/ 4462 h 9919"/>
                                              <a:gd name="connsiteX57" fmla="*/ 5000 w 10000"/>
                                              <a:gd name="connsiteY57" fmla="*/ 4495 h 9919"/>
                                              <a:gd name="connsiteX58" fmla="*/ 6915 w 10000"/>
                                              <a:gd name="connsiteY58" fmla="*/ 4650 h 9919"/>
                                              <a:gd name="connsiteX59" fmla="*/ 8535 w 10000"/>
                                              <a:gd name="connsiteY59" fmla="*/ 4921 h 9919"/>
                                              <a:gd name="connsiteX60" fmla="*/ 9620 w 10000"/>
                                              <a:gd name="connsiteY60" fmla="*/ 5276 h 9919"/>
                                              <a:gd name="connsiteX61" fmla="*/ 10000 w 10000"/>
                                              <a:gd name="connsiteY61" fmla="*/ 5677 h 9919"/>
                                              <a:gd name="connsiteX62" fmla="*/ 9620 w 10000"/>
                                              <a:gd name="connsiteY62" fmla="*/ 6078 h 9919"/>
                                              <a:gd name="connsiteX63" fmla="*/ 8535 w 10000"/>
                                              <a:gd name="connsiteY63" fmla="*/ 6434 h 9919"/>
                                              <a:gd name="connsiteX64" fmla="*/ 6915 w 10000"/>
                                              <a:gd name="connsiteY64" fmla="*/ 6703 h 9919"/>
                                              <a:gd name="connsiteX65" fmla="*/ 5000 w 10000"/>
                                              <a:gd name="connsiteY65" fmla="*/ 6859 h 9919"/>
                                              <a:gd name="connsiteX66" fmla="*/ 3085 w 10000"/>
                                              <a:gd name="connsiteY66" fmla="*/ 6891 h 9919"/>
                                              <a:gd name="connsiteX67" fmla="*/ 1465 w 10000"/>
                                              <a:gd name="connsiteY67" fmla="*/ 6812 h 9919"/>
                                              <a:gd name="connsiteX68" fmla="*/ 380 w 10000"/>
                                              <a:gd name="connsiteY68" fmla="*/ 6646 h 9919"/>
                                              <a:gd name="connsiteX69" fmla="*/ 0 w 10000"/>
                                              <a:gd name="connsiteY69" fmla="*/ 6434 h 9919"/>
                                              <a:gd name="connsiteX70" fmla="*/ 380 w 10000"/>
                                              <a:gd name="connsiteY70" fmla="*/ 6222 h 9919"/>
                                              <a:gd name="connsiteX71" fmla="*/ 1465 w 10000"/>
                                              <a:gd name="connsiteY71" fmla="*/ 6056 h 9919"/>
                                              <a:gd name="connsiteX72" fmla="*/ 3085 w 10000"/>
                                              <a:gd name="connsiteY72" fmla="*/ 5975 h 9919"/>
                                              <a:gd name="connsiteX73" fmla="*/ 5000 w 10000"/>
                                              <a:gd name="connsiteY73" fmla="*/ 6009 h 9919"/>
                                              <a:gd name="connsiteX74" fmla="*/ 6915 w 10000"/>
                                              <a:gd name="connsiteY74" fmla="*/ 6164 h 9919"/>
                                              <a:gd name="connsiteX75" fmla="*/ 8535 w 10000"/>
                                              <a:gd name="connsiteY75" fmla="*/ 6434 h 9919"/>
                                              <a:gd name="connsiteX76" fmla="*/ 9620 w 10000"/>
                                              <a:gd name="connsiteY76" fmla="*/ 6789 h 9919"/>
                                              <a:gd name="connsiteX77" fmla="*/ 10000 w 10000"/>
                                              <a:gd name="connsiteY77" fmla="*/ 7189 h 9919"/>
                                              <a:gd name="connsiteX78" fmla="*/ 9620 w 10000"/>
                                              <a:gd name="connsiteY78" fmla="*/ 7592 h 9919"/>
                                              <a:gd name="connsiteX79" fmla="*/ 8535 w 10000"/>
                                              <a:gd name="connsiteY79" fmla="*/ 7945 h 9919"/>
                                              <a:gd name="connsiteX80" fmla="*/ 6915 w 10000"/>
                                              <a:gd name="connsiteY80" fmla="*/ 8217 h 9919"/>
                                              <a:gd name="connsiteX81" fmla="*/ 5000 w 10000"/>
                                              <a:gd name="connsiteY81" fmla="*/ 8372 h 9919"/>
                                              <a:gd name="connsiteX82" fmla="*/ 3085 w 10000"/>
                                              <a:gd name="connsiteY82" fmla="*/ 8405 h 9919"/>
                                              <a:gd name="connsiteX83" fmla="*/ 1465 w 10000"/>
                                              <a:gd name="connsiteY83" fmla="*/ 8325 h 9919"/>
                                              <a:gd name="connsiteX84" fmla="*/ 380 w 10000"/>
                                              <a:gd name="connsiteY84" fmla="*/ 8159 h 9919"/>
                                              <a:gd name="connsiteX85" fmla="*/ 0 w 10000"/>
                                              <a:gd name="connsiteY85" fmla="*/ 7945 h 9919"/>
                                              <a:gd name="connsiteX86" fmla="*/ 380 w 10000"/>
                                              <a:gd name="connsiteY86" fmla="*/ 7733 h 9919"/>
                                              <a:gd name="connsiteX87" fmla="*/ 1465 w 10000"/>
                                              <a:gd name="connsiteY87" fmla="*/ 7569 h 9919"/>
                                              <a:gd name="connsiteX88" fmla="*/ 3085 w 10000"/>
                                              <a:gd name="connsiteY88" fmla="*/ 7489 h 9919"/>
                                              <a:gd name="connsiteX89" fmla="*/ 5000 w 10000"/>
                                              <a:gd name="connsiteY89" fmla="*/ 7520 h 9919"/>
                                              <a:gd name="connsiteX90" fmla="*/ 6915 w 10000"/>
                                              <a:gd name="connsiteY90" fmla="*/ 7678 h 9919"/>
                                              <a:gd name="connsiteX91" fmla="*/ 8535 w 10000"/>
                                              <a:gd name="connsiteY91" fmla="*/ 7945 h 9919"/>
                                              <a:gd name="connsiteX92" fmla="*/ 9620 w 10000"/>
                                              <a:gd name="connsiteY92" fmla="*/ 8302 h 9919"/>
                                              <a:gd name="connsiteX93" fmla="*/ 10000 w 10000"/>
                                              <a:gd name="connsiteY93" fmla="*/ 8704 h 9919"/>
                                              <a:gd name="connsiteX94" fmla="*/ 9620 w 10000"/>
                                              <a:gd name="connsiteY94" fmla="*/ 9106 h 9919"/>
                                              <a:gd name="connsiteX95" fmla="*/ 8535 w 10000"/>
                                              <a:gd name="connsiteY95" fmla="*/ 9460 h 9919"/>
                                              <a:gd name="connsiteX96" fmla="*/ 6915 w 10000"/>
                                              <a:gd name="connsiteY96" fmla="*/ 9731 h 9919"/>
                                              <a:gd name="connsiteX97" fmla="*/ 5000 w 10000"/>
                                              <a:gd name="connsiteY97" fmla="*/ 9886 h 9919"/>
                                              <a:gd name="connsiteX98" fmla="*/ 3085 w 10000"/>
                                              <a:gd name="connsiteY98" fmla="*/ 9919 h 9919"/>
                                              <a:gd name="connsiteX0" fmla="*/ 9873 w 10253"/>
                                              <a:gd name="connsiteY0" fmla="*/ 0 h 9975"/>
                                              <a:gd name="connsiteX1" fmla="*/ 8788 w 10253"/>
                                              <a:gd name="connsiteY1" fmla="*/ 358 h 9975"/>
                                              <a:gd name="connsiteX2" fmla="*/ 7168 w 10253"/>
                                              <a:gd name="connsiteY2" fmla="*/ 630 h 9975"/>
                                              <a:gd name="connsiteX3" fmla="*/ 5253 w 10253"/>
                                              <a:gd name="connsiteY3" fmla="*/ 787 h 9975"/>
                                              <a:gd name="connsiteX4" fmla="*/ 3338 w 10253"/>
                                              <a:gd name="connsiteY4" fmla="*/ 820 h 9975"/>
                                              <a:gd name="connsiteX5" fmla="*/ 1718 w 10253"/>
                                              <a:gd name="connsiteY5" fmla="*/ 739 h 9975"/>
                                              <a:gd name="connsiteX6" fmla="*/ 633 w 10253"/>
                                              <a:gd name="connsiteY6" fmla="*/ 573 h 9975"/>
                                              <a:gd name="connsiteX7" fmla="*/ 253 w 10253"/>
                                              <a:gd name="connsiteY7" fmla="*/ 358 h 9975"/>
                                              <a:gd name="connsiteX8" fmla="*/ 633 w 10253"/>
                                              <a:gd name="connsiteY8" fmla="*/ 143 h 9975"/>
                                              <a:gd name="connsiteX9" fmla="*/ 7168 w 10253"/>
                                              <a:gd name="connsiteY9" fmla="*/ 87 h 9975"/>
                                              <a:gd name="connsiteX10" fmla="*/ 8788 w 10253"/>
                                              <a:gd name="connsiteY10" fmla="*/ 358 h 9975"/>
                                              <a:gd name="connsiteX11" fmla="*/ 9873 w 10253"/>
                                              <a:gd name="connsiteY11" fmla="*/ 715 h 9975"/>
                                              <a:gd name="connsiteX12" fmla="*/ 10253 w 10253"/>
                                              <a:gd name="connsiteY12" fmla="*/ 1121 h 9975"/>
                                              <a:gd name="connsiteX13" fmla="*/ 9873 w 10253"/>
                                              <a:gd name="connsiteY13" fmla="*/ 1527 h 9975"/>
                                              <a:gd name="connsiteX14" fmla="*/ 8788 w 10253"/>
                                              <a:gd name="connsiteY14" fmla="*/ 1883 h 9975"/>
                                              <a:gd name="connsiteX15" fmla="*/ 7168 w 10253"/>
                                              <a:gd name="connsiteY15" fmla="*/ 2158 h 9975"/>
                                              <a:gd name="connsiteX16" fmla="*/ 5253 w 10253"/>
                                              <a:gd name="connsiteY16" fmla="*/ 2313 h 9975"/>
                                              <a:gd name="connsiteX17" fmla="*/ 3338 w 10253"/>
                                              <a:gd name="connsiteY17" fmla="*/ 2346 h 9975"/>
                                              <a:gd name="connsiteX18" fmla="*/ 1718 w 10253"/>
                                              <a:gd name="connsiteY18" fmla="*/ 2266 h 9975"/>
                                              <a:gd name="connsiteX19" fmla="*/ 633 w 10253"/>
                                              <a:gd name="connsiteY19" fmla="*/ 2099 h 9975"/>
                                              <a:gd name="connsiteX20" fmla="*/ 253 w 10253"/>
                                              <a:gd name="connsiteY20" fmla="*/ 1883 h 9975"/>
                                              <a:gd name="connsiteX21" fmla="*/ 633 w 10253"/>
                                              <a:gd name="connsiteY21" fmla="*/ 1670 h 9975"/>
                                              <a:gd name="connsiteX22" fmla="*/ 1718 w 10253"/>
                                              <a:gd name="connsiteY22" fmla="*/ 1502 h 9975"/>
                                              <a:gd name="connsiteX23" fmla="*/ 3338 w 10253"/>
                                              <a:gd name="connsiteY23" fmla="*/ 1421 h 9975"/>
                                              <a:gd name="connsiteX24" fmla="*/ 5253 w 10253"/>
                                              <a:gd name="connsiteY24" fmla="*/ 1455 h 9975"/>
                                              <a:gd name="connsiteX25" fmla="*/ 7168 w 10253"/>
                                              <a:gd name="connsiteY25" fmla="*/ 1612 h 9975"/>
                                              <a:gd name="connsiteX26" fmla="*/ 8788 w 10253"/>
                                              <a:gd name="connsiteY26" fmla="*/ 1883 h 9975"/>
                                              <a:gd name="connsiteX27" fmla="*/ 9873 w 10253"/>
                                              <a:gd name="connsiteY27" fmla="*/ 2242 h 9975"/>
                                              <a:gd name="connsiteX28" fmla="*/ 10253 w 10253"/>
                                              <a:gd name="connsiteY28" fmla="*/ 2647 h 9975"/>
                                              <a:gd name="connsiteX29" fmla="*/ 9873 w 10253"/>
                                              <a:gd name="connsiteY29" fmla="*/ 3052 h 9975"/>
                                              <a:gd name="connsiteX30" fmla="*/ 8788 w 10253"/>
                                              <a:gd name="connsiteY30" fmla="*/ 3410 h 9975"/>
                                              <a:gd name="connsiteX31" fmla="*/ 7168 w 10253"/>
                                              <a:gd name="connsiteY31" fmla="*/ 3682 h 9975"/>
                                              <a:gd name="connsiteX32" fmla="*/ 5253 w 10253"/>
                                              <a:gd name="connsiteY32" fmla="*/ 3839 h 9975"/>
                                              <a:gd name="connsiteX33" fmla="*/ 3338 w 10253"/>
                                              <a:gd name="connsiteY33" fmla="*/ 3873 h 9975"/>
                                              <a:gd name="connsiteX34" fmla="*/ 1718 w 10253"/>
                                              <a:gd name="connsiteY34" fmla="*/ 3791 h 9975"/>
                                              <a:gd name="connsiteX35" fmla="*/ 633 w 10253"/>
                                              <a:gd name="connsiteY35" fmla="*/ 3625 h 9975"/>
                                              <a:gd name="connsiteX36" fmla="*/ 253 w 10253"/>
                                              <a:gd name="connsiteY36" fmla="*/ 3410 h 9975"/>
                                              <a:gd name="connsiteX37" fmla="*/ 633 w 10253"/>
                                              <a:gd name="connsiteY37" fmla="*/ 3196 h 9975"/>
                                              <a:gd name="connsiteX38" fmla="*/ 1718 w 10253"/>
                                              <a:gd name="connsiteY38" fmla="*/ 3028 h 9975"/>
                                              <a:gd name="connsiteX39" fmla="*/ 3338 w 10253"/>
                                              <a:gd name="connsiteY39" fmla="*/ 2947 h 9975"/>
                                              <a:gd name="connsiteX40" fmla="*/ 5253 w 10253"/>
                                              <a:gd name="connsiteY40" fmla="*/ 2980 h 9975"/>
                                              <a:gd name="connsiteX41" fmla="*/ 7168 w 10253"/>
                                              <a:gd name="connsiteY41" fmla="*/ 3139 h 9975"/>
                                              <a:gd name="connsiteX42" fmla="*/ 8788 w 10253"/>
                                              <a:gd name="connsiteY42" fmla="*/ 3410 h 9975"/>
                                              <a:gd name="connsiteX43" fmla="*/ 9873 w 10253"/>
                                              <a:gd name="connsiteY43" fmla="*/ 3768 h 9975"/>
                                              <a:gd name="connsiteX44" fmla="*/ 10253 w 10253"/>
                                              <a:gd name="connsiteY44" fmla="*/ 4172 h 9975"/>
                                              <a:gd name="connsiteX45" fmla="*/ 9873 w 10253"/>
                                              <a:gd name="connsiteY45" fmla="*/ 4576 h 9975"/>
                                              <a:gd name="connsiteX46" fmla="*/ 8788 w 10253"/>
                                              <a:gd name="connsiteY46" fmla="*/ 4936 h 9975"/>
                                              <a:gd name="connsiteX47" fmla="*/ 7168 w 10253"/>
                                              <a:gd name="connsiteY47" fmla="*/ 5206 h 9975"/>
                                              <a:gd name="connsiteX48" fmla="*/ 5253 w 10253"/>
                                              <a:gd name="connsiteY48" fmla="*/ 5364 h 9975"/>
                                              <a:gd name="connsiteX49" fmla="*/ 3338 w 10253"/>
                                              <a:gd name="connsiteY49" fmla="*/ 5399 h 9975"/>
                                              <a:gd name="connsiteX50" fmla="*/ 1718 w 10253"/>
                                              <a:gd name="connsiteY50" fmla="*/ 5317 h 9975"/>
                                              <a:gd name="connsiteX51" fmla="*/ 633 w 10253"/>
                                              <a:gd name="connsiteY51" fmla="*/ 5151 h 9975"/>
                                              <a:gd name="connsiteX52" fmla="*/ 253 w 10253"/>
                                              <a:gd name="connsiteY52" fmla="*/ 4936 h 9975"/>
                                              <a:gd name="connsiteX53" fmla="*/ 633 w 10253"/>
                                              <a:gd name="connsiteY53" fmla="*/ 4721 h 9975"/>
                                              <a:gd name="connsiteX54" fmla="*/ 1718 w 10253"/>
                                              <a:gd name="connsiteY54" fmla="*/ 4554 h 9975"/>
                                              <a:gd name="connsiteX55" fmla="*/ 3338 w 10253"/>
                                              <a:gd name="connsiteY55" fmla="*/ 4473 h 9975"/>
                                              <a:gd name="connsiteX56" fmla="*/ 5253 w 10253"/>
                                              <a:gd name="connsiteY56" fmla="*/ 4507 h 9975"/>
                                              <a:gd name="connsiteX57" fmla="*/ 7168 w 10253"/>
                                              <a:gd name="connsiteY57" fmla="*/ 4663 h 9975"/>
                                              <a:gd name="connsiteX58" fmla="*/ 8788 w 10253"/>
                                              <a:gd name="connsiteY58" fmla="*/ 4936 h 9975"/>
                                              <a:gd name="connsiteX59" fmla="*/ 9873 w 10253"/>
                                              <a:gd name="connsiteY59" fmla="*/ 5294 h 9975"/>
                                              <a:gd name="connsiteX60" fmla="*/ 10253 w 10253"/>
                                              <a:gd name="connsiteY60" fmla="*/ 5698 h 9975"/>
                                              <a:gd name="connsiteX61" fmla="*/ 9873 w 10253"/>
                                              <a:gd name="connsiteY61" fmla="*/ 6103 h 9975"/>
                                              <a:gd name="connsiteX62" fmla="*/ 8788 w 10253"/>
                                              <a:gd name="connsiteY62" fmla="*/ 6462 h 9975"/>
                                              <a:gd name="connsiteX63" fmla="*/ 7168 w 10253"/>
                                              <a:gd name="connsiteY63" fmla="*/ 6733 h 9975"/>
                                              <a:gd name="connsiteX64" fmla="*/ 5253 w 10253"/>
                                              <a:gd name="connsiteY64" fmla="*/ 6890 h 9975"/>
                                              <a:gd name="connsiteX65" fmla="*/ 3338 w 10253"/>
                                              <a:gd name="connsiteY65" fmla="*/ 6922 h 9975"/>
                                              <a:gd name="connsiteX66" fmla="*/ 1718 w 10253"/>
                                              <a:gd name="connsiteY66" fmla="*/ 6843 h 9975"/>
                                              <a:gd name="connsiteX67" fmla="*/ 633 w 10253"/>
                                              <a:gd name="connsiteY67" fmla="*/ 6675 h 9975"/>
                                              <a:gd name="connsiteX68" fmla="*/ 253 w 10253"/>
                                              <a:gd name="connsiteY68" fmla="*/ 6462 h 9975"/>
                                              <a:gd name="connsiteX69" fmla="*/ 633 w 10253"/>
                                              <a:gd name="connsiteY69" fmla="*/ 6248 h 9975"/>
                                              <a:gd name="connsiteX70" fmla="*/ 1718 w 10253"/>
                                              <a:gd name="connsiteY70" fmla="*/ 6080 h 9975"/>
                                              <a:gd name="connsiteX71" fmla="*/ 3338 w 10253"/>
                                              <a:gd name="connsiteY71" fmla="*/ 5999 h 9975"/>
                                              <a:gd name="connsiteX72" fmla="*/ 5253 w 10253"/>
                                              <a:gd name="connsiteY72" fmla="*/ 6033 h 9975"/>
                                              <a:gd name="connsiteX73" fmla="*/ 7168 w 10253"/>
                                              <a:gd name="connsiteY73" fmla="*/ 6189 h 9975"/>
                                              <a:gd name="connsiteX74" fmla="*/ 8788 w 10253"/>
                                              <a:gd name="connsiteY74" fmla="*/ 6462 h 9975"/>
                                              <a:gd name="connsiteX75" fmla="*/ 9873 w 10253"/>
                                              <a:gd name="connsiteY75" fmla="*/ 6819 h 9975"/>
                                              <a:gd name="connsiteX76" fmla="*/ 10253 w 10253"/>
                                              <a:gd name="connsiteY76" fmla="*/ 7223 h 9975"/>
                                              <a:gd name="connsiteX77" fmla="*/ 9873 w 10253"/>
                                              <a:gd name="connsiteY77" fmla="*/ 7629 h 9975"/>
                                              <a:gd name="connsiteX78" fmla="*/ 8788 w 10253"/>
                                              <a:gd name="connsiteY78" fmla="*/ 7985 h 9975"/>
                                              <a:gd name="connsiteX79" fmla="*/ 7168 w 10253"/>
                                              <a:gd name="connsiteY79" fmla="*/ 8259 h 9975"/>
                                              <a:gd name="connsiteX80" fmla="*/ 5253 w 10253"/>
                                              <a:gd name="connsiteY80" fmla="*/ 8415 h 9975"/>
                                              <a:gd name="connsiteX81" fmla="*/ 3338 w 10253"/>
                                              <a:gd name="connsiteY81" fmla="*/ 8449 h 9975"/>
                                              <a:gd name="connsiteX82" fmla="*/ 1718 w 10253"/>
                                              <a:gd name="connsiteY82" fmla="*/ 8368 h 9975"/>
                                              <a:gd name="connsiteX83" fmla="*/ 633 w 10253"/>
                                              <a:gd name="connsiteY83" fmla="*/ 8201 h 9975"/>
                                              <a:gd name="connsiteX84" fmla="*/ 253 w 10253"/>
                                              <a:gd name="connsiteY84" fmla="*/ 7985 h 9975"/>
                                              <a:gd name="connsiteX85" fmla="*/ 633 w 10253"/>
                                              <a:gd name="connsiteY85" fmla="*/ 7771 h 9975"/>
                                              <a:gd name="connsiteX86" fmla="*/ 1718 w 10253"/>
                                              <a:gd name="connsiteY86" fmla="*/ 7606 h 9975"/>
                                              <a:gd name="connsiteX87" fmla="*/ 3338 w 10253"/>
                                              <a:gd name="connsiteY87" fmla="*/ 7525 h 9975"/>
                                              <a:gd name="connsiteX88" fmla="*/ 5253 w 10253"/>
                                              <a:gd name="connsiteY88" fmla="*/ 7556 h 9975"/>
                                              <a:gd name="connsiteX89" fmla="*/ 7168 w 10253"/>
                                              <a:gd name="connsiteY89" fmla="*/ 7716 h 9975"/>
                                              <a:gd name="connsiteX90" fmla="*/ 8788 w 10253"/>
                                              <a:gd name="connsiteY90" fmla="*/ 7985 h 9975"/>
                                              <a:gd name="connsiteX91" fmla="*/ 9873 w 10253"/>
                                              <a:gd name="connsiteY91" fmla="*/ 8345 h 9975"/>
                                              <a:gd name="connsiteX92" fmla="*/ 10253 w 10253"/>
                                              <a:gd name="connsiteY92" fmla="*/ 8750 h 9975"/>
                                              <a:gd name="connsiteX93" fmla="*/ 9873 w 10253"/>
                                              <a:gd name="connsiteY93" fmla="*/ 9155 h 9975"/>
                                              <a:gd name="connsiteX94" fmla="*/ 8788 w 10253"/>
                                              <a:gd name="connsiteY94" fmla="*/ 9512 h 9975"/>
                                              <a:gd name="connsiteX95" fmla="*/ 7168 w 10253"/>
                                              <a:gd name="connsiteY95" fmla="*/ 9785 h 9975"/>
                                              <a:gd name="connsiteX96" fmla="*/ 5253 w 10253"/>
                                              <a:gd name="connsiteY96" fmla="*/ 9942 h 9975"/>
                                              <a:gd name="connsiteX97" fmla="*/ 3338 w 10253"/>
                                              <a:gd name="connsiteY97" fmla="*/ 9975 h 9975"/>
                                              <a:gd name="connsiteX0" fmla="*/ 9629 w 10000"/>
                                              <a:gd name="connsiteY0" fmla="*/ 0 h 10000"/>
                                              <a:gd name="connsiteX1" fmla="*/ 8571 w 10000"/>
                                              <a:gd name="connsiteY1" fmla="*/ 359 h 10000"/>
                                              <a:gd name="connsiteX2" fmla="*/ 6991 w 10000"/>
                                              <a:gd name="connsiteY2" fmla="*/ 632 h 10000"/>
                                              <a:gd name="connsiteX3" fmla="*/ 5123 w 10000"/>
                                              <a:gd name="connsiteY3" fmla="*/ 789 h 10000"/>
                                              <a:gd name="connsiteX4" fmla="*/ 3256 w 10000"/>
                                              <a:gd name="connsiteY4" fmla="*/ 822 h 10000"/>
                                              <a:gd name="connsiteX5" fmla="*/ 617 w 10000"/>
                                              <a:gd name="connsiteY5" fmla="*/ 574 h 10000"/>
                                              <a:gd name="connsiteX6" fmla="*/ 247 w 10000"/>
                                              <a:gd name="connsiteY6" fmla="*/ 359 h 10000"/>
                                              <a:gd name="connsiteX7" fmla="*/ 617 w 10000"/>
                                              <a:gd name="connsiteY7" fmla="*/ 143 h 10000"/>
                                              <a:gd name="connsiteX8" fmla="*/ 6991 w 10000"/>
                                              <a:gd name="connsiteY8" fmla="*/ 87 h 10000"/>
                                              <a:gd name="connsiteX9" fmla="*/ 8571 w 10000"/>
                                              <a:gd name="connsiteY9" fmla="*/ 359 h 10000"/>
                                              <a:gd name="connsiteX10" fmla="*/ 9629 w 10000"/>
                                              <a:gd name="connsiteY10" fmla="*/ 717 h 10000"/>
                                              <a:gd name="connsiteX11" fmla="*/ 10000 w 10000"/>
                                              <a:gd name="connsiteY11" fmla="*/ 1124 h 10000"/>
                                              <a:gd name="connsiteX12" fmla="*/ 9629 w 10000"/>
                                              <a:gd name="connsiteY12" fmla="*/ 1531 h 10000"/>
                                              <a:gd name="connsiteX13" fmla="*/ 8571 w 10000"/>
                                              <a:gd name="connsiteY13" fmla="*/ 1888 h 10000"/>
                                              <a:gd name="connsiteX14" fmla="*/ 6991 w 10000"/>
                                              <a:gd name="connsiteY14" fmla="*/ 2163 h 10000"/>
                                              <a:gd name="connsiteX15" fmla="*/ 5123 w 10000"/>
                                              <a:gd name="connsiteY15" fmla="*/ 2319 h 10000"/>
                                              <a:gd name="connsiteX16" fmla="*/ 3256 w 10000"/>
                                              <a:gd name="connsiteY16" fmla="*/ 2352 h 10000"/>
                                              <a:gd name="connsiteX17" fmla="*/ 1676 w 10000"/>
                                              <a:gd name="connsiteY17" fmla="*/ 2272 h 10000"/>
                                              <a:gd name="connsiteX18" fmla="*/ 617 w 10000"/>
                                              <a:gd name="connsiteY18" fmla="*/ 2104 h 10000"/>
                                              <a:gd name="connsiteX19" fmla="*/ 247 w 10000"/>
                                              <a:gd name="connsiteY19" fmla="*/ 1888 h 10000"/>
                                              <a:gd name="connsiteX20" fmla="*/ 617 w 10000"/>
                                              <a:gd name="connsiteY20" fmla="*/ 1674 h 10000"/>
                                              <a:gd name="connsiteX21" fmla="*/ 1676 w 10000"/>
                                              <a:gd name="connsiteY21" fmla="*/ 1506 h 10000"/>
                                              <a:gd name="connsiteX22" fmla="*/ 3256 w 10000"/>
                                              <a:gd name="connsiteY22" fmla="*/ 1425 h 10000"/>
                                              <a:gd name="connsiteX23" fmla="*/ 5123 w 10000"/>
                                              <a:gd name="connsiteY23" fmla="*/ 1459 h 10000"/>
                                              <a:gd name="connsiteX24" fmla="*/ 6991 w 10000"/>
                                              <a:gd name="connsiteY24" fmla="*/ 1616 h 10000"/>
                                              <a:gd name="connsiteX25" fmla="*/ 8571 w 10000"/>
                                              <a:gd name="connsiteY25" fmla="*/ 1888 h 10000"/>
                                              <a:gd name="connsiteX26" fmla="*/ 9629 w 10000"/>
                                              <a:gd name="connsiteY26" fmla="*/ 2248 h 10000"/>
                                              <a:gd name="connsiteX27" fmla="*/ 10000 w 10000"/>
                                              <a:gd name="connsiteY27" fmla="*/ 2654 h 10000"/>
                                              <a:gd name="connsiteX28" fmla="*/ 9629 w 10000"/>
                                              <a:gd name="connsiteY28" fmla="*/ 3060 h 10000"/>
                                              <a:gd name="connsiteX29" fmla="*/ 8571 w 10000"/>
                                              <a:gd name="connsiteY29" fmla="*/ 3419 h 10000"/>
                                              <a:gd name="connsiteX30" fmla="*/ 6991 w 10000"/>
                                              <a:gd name="connsiteY30" fmla="*/ 3691 h 10000"/>
                                              <a:gd name="connsiteX31" fmla="*/ 5123 w 10000"/>
                                              <a:gd name="connsiteY31" fmla="*/ 3849 h 10000"/>
                                              <a:gd name="connsiteX32" fmla="*/ 3256 w 10000"/>
                                              <a:gd name="connsiteY32" fmla="*/ 3883 h 10000"/>
                                              <a:gd name="connsiteX33" fmla="*/ 1676 w 10000"/>
                                              <a:gd name="connsiteY33" fmla="*/ 3801 h 10000"/>
                                              <a:gd name="connsiteX34" fmla="*/ 617 w 10000"/>
                                              <a:gd name="connsiteY34" fmla="*/ 3634 h 10000"/>
                                              <a:gd name="connsiteX35" fmla="*/ 247 w 10000"/>
                                              <a:gd name="connsiteY35" fmla="*/ 3419 h 10000"/>
                                              <a:gd name="connsiteX36" fmla="*/ 617 w 10000"/>
                                              <a:gd name="connsiteY36" fmla="*/ 3204 h 10000"/>
                                              <a:gd name="connsiteX37" fmla="*/ 1676 w 10000"/>
                                              <a:gd name="connsiteY37" fmla="*/ 3036 h 10000"/>
                                              <a:gd name="connsiteX38" fmla="*/ 3256 w 10000"/>
                                              <a:gd name="connsiteY38" fmla="*/ 2954 h 10000"/>
                                              <a:gd name="connsiteX39" fmla="*/ 5123 w 10000"/>
                                              <a:gd name="connsiteY39" fmla="*/ 2987 h 10000"/>
                                              <a:gd name="connsiteX40" fmla="*/ 6991 w 10000"/>
                                              <a:gd name="connsiteY40" fmla="*/ 3147 h 10000"/>
                                              <a:gd name="connsiteX41" fmla="*/ 8571 w 10000"/>
                                              <a:gd name="connsiteY41" fmla="*/ 3419 h 10000"/>
                                              <a:gd name="connsiteX42" fmla="*/ 9629 w 10000"/>
                                              <a:gd name="connsiteY42" fmla="*/ 3777 h 10000"/>
                                              <a:gd name="connsiteX43" fmla="*/ 10000 w 10000"/>
                                              <a:gd name="connsiteY43" fmla="*/ 4182 h 10000"/>
                                              <a:gd name="connsiteX44" fmla="*/ 9629 w 10000"/>
                                              <a:gd name="connsiteY44" fmla="*/ 4587 h 10000"/>
                                              <a:gd name="connsiteX45" fmla="*/ 8571 w 10000"/>
                                              <a:gd name="connsiteY45" fmla="*/ 4948 h 10000"/>
                                              <a:gd name="connsiteX46" fmla="*/ 6991 w 10000"/>
                                              <a:gd name="connsiteY46" fmla="*/ 5219 h 10000"/>
                                              <a:gd name="connsiteX47" fmla="*/ 5123 w 10000"/>
                                              <a:gd name="connsiteY47" fmla="*/ 5377 h 10000"/>
                                              <a:gd name="connsiteX48" fmla="*/ 3256 w 10000"/>
                                              <a:gd name="connsiteY48" fmla="*/ 5413 h 10000"/>
                                              <a:gd name="connsiteX49" fmla="*/ 1676 w 10000"/>
                                              <a:gd name="connsiteY49" fmla="*/ 5330 h 10000"/>
                                              <a:gd name="connsiteX50" fmla="*/ 617 w 10000"/>
                                              <a:gd name="connsiteY50" fmla="*/ 5164 h 10000"/>
                                              <a:gd name="connsiteX51" fmla="*/ 247 w 10000"/>
                                              <a:gd name="connsiteY51" fmla="*/ 4948 h 10000"/>
                                              <a:gd name="connsiteX52" fmla="*/ 617 w 10000"/>
                                              <a:gd name="connsiteY52" fmla="*/ 4733 h 10000"/>
                                              <a:gd name="connsiteX53" fmla="*/ 1676 w 10000"/>
                                              <a:gd name="connsiteY53" fmla="*/ 4565 h 10000"/>
                                              <a:gd name="connsiteX54" fmla="*/ 3256 w 10000"/>
                                              <a:gd name="connsiteY54" fmla="*/ 4484 h 10000"/>
                                              <a:gd name="connsiteX55" fmla="*/ 5123 w 10000"/>
                                              <a:gd name="connsiteY55" fmla="*/ 4518 h 10000"/>
                                              <a:gd name="connsiteX56" fmla="*/ 6991 w 10000"/>
                                              <a:gd name="connsiteY56" fmla="*/ 4675 h 10000"/>
                                              <a:gd name="connsiteX57" fmla="*/ 8571 w 10000"/>
                                              <a:gd name="connsiteY57" fmla="*/ 4948 h 10000"/>
                                              <a:gd name="connsiteX58" fmla="*/ 9629 w 10000"/>
                                              <a:gd name="connsiteY58" fmla="*/ 5307 h 10000"/>
                                              <a:gd name="connsiteX59" fmla="*/ 10000 w 10000"/>
                                              <a:gd name="connsiteY59" fmla="*/ 5712 h 10000"/>
                                              <a:gd name="connsiteX60" fmla="*/ 9629 w 10000"/>
                                              <a:gd name="connsiteY60" fmla="*/ 6118 h 10000"/>
                                              <a:gd name="connsiteX61" fmla="*/ 8571 w 10000"/>
                                              <a:gd name="connsiteY61" fmla="*/ 6478 h 10000"/>
                                              <a:gd name="connsiteX62" fmla="*/ 6991 w 10000"/>
                                              <a:gd name="connsiteY62" fmla="*/ 6750 h 10000"/>
                                              <a:gd name="connsiteX63" fmla="*/ 5123 w 10000"/>
                                              <a:gd name="connsiteY63" fmla="*/ 6907 h 10000"/>
                                              <a:gd name="connsiteX64" fmla="*/ 3256 w 10000"/>
                                              <a:gd name="connsiteY64" fmla="*/ 6939 h 10000"/>
                                              <a:gd name="connsiteX65" fmla="*/ 1676 w 10000"/>
                                              <a:gd name="connsiteY65" fmla="*/ 6860 h 10000"/>
                                              <a:gd name="connsiteX66" fmla="*/ 617 w 10000"/>
                                              <a:gd name="connsiteY66" fmla="*/ 6692 h 10000"/>
                                              <a:gd name="connsiteX67" fmla="*/ 247 w 10000"/>
                                              <a:gd name="connsiteY67" fmla="*/ 6478 h 10000"/>
                                              <a:gd name="connsiteX68" fmla="*/ 617 w 10000"/>
                                              <a:gd name="connsiteY68" fmla="*/ 6264 h 10000"/>
                                              <a:gd name="connsiteX69" fmla="*/ 1676 w 10000"/>
                                              <a:gd name="connsiteY69" fmla="*/ 6095 h 10000"/>
                                              <a:gd name="connsiteX70" fmla="*/ 3256 w 10000"/>
                                              <a:gd name="connsiteY70" fmla="*/ 6014 h 10000"/>
                                              <a:gd name="connsiteX71" fmla="*/ 5123 w 10000"/>
                                              <a:gd name="connsiteY71" fmla="*/ 6048 h 10000"/>
                                              <a:gd name="connsiteX72" fmla="*/ 6991 w 10000"/>
                                              <a:gd name="connsiteY72" fmla="*/ 6205 h 10000"/>
                                              <a:gd name="connsiteX73" fmla="*/ 8571 w 10000"/>
                                              <a:gd name="connsiteY73" fmla="*/ 6478 h 10000"/>
                                              <a:gd name="connsiteX74" fmla="*/ 9629 w 10000"/>
                                              <a:gd name="connsiteY74" fmla="*/ 6836 h 10000"/>
                                              <a:gd name="connsiteX75" fmla="*/ 10000 w 10000"/>
                                              <a:gd name="connsiteY75" fmla="*/ 7241 h 10000"/>
                                              <a:gd name="connsiteX76" fmla="*/ 9629 w 10000"/>
                                              <a:gd name="connsiteY76" fmla="*/ 7648 h 10000"/>
                                              <a:gd name="connsiteX77" fmla="*/ 8571 w 10000"/>
                                              <a:gd name="connsiteY77" fmla="*/ 8005 h 10000"/>
                                              <a:gd name="connsiteX78" fmla="*/ 6991 w 10000"/>
                                              <a:gd name="connsiteY78" fmla="*/ 8280 h 10000"/>
                                              <a:gd name="connsiteX79" fmla="*/ 5123 w 10000"/>
                                              <a:gd name="connsiteY79" fmla="*/ 8436 h 10000"/>
                                              <a:gd name="connsiteX80" fmla="*/ 3256 w 10000"/>
                                              <a:gd name="connsiteY80" fmla="*/ 8470 h 10000"/>
                                              <a:gd name="connsiteX81" fmla="*/ 1676 w 10000"/>
                                              <a:gd name="connsiteY81" fmla="*/ 8389 h 10000"/>
                                              <a:gd name="connsiteX82" fmla="*/ 617 w 10000"/>
                                              <a:gd name="connsiteY82" fmla="*/ 8222 h 10000"/>
                                              <a:gd name="connsiteX83" fmla="*/ 247 w 10000"/>
                                              <a:gd name="connsiteY83" fmla="*/ 8005 h 10000"/>
                                              <a:gd name="connsiteX84" fmla="*/ 617 w 10000"/>
                                              <a:gd name="connsiteY84" fmla="*/ 7790 h 10000"/>
                                              <a:gd name="connsiteX85" fmla="*/ 1676 w 10000"/>
                                              <a:gd name="connsiteY85" fmla="*/ 7625 h 10000"/>
                                              <a:gd name="connsiteX86" fmla="*/ 3256 w 10000"/>
                                              <a:gd name="connsiteY86" fmla="*/ 7544 h 10000"/>
                                              <a:gd name="connsiteX87" fmla="*/ 5123 w 10000"/>
                                              <a:gd name="connsiteY87" fmla="*/ 7575 h 10000"/>
                                              <a:gd name="connsiteX88" fmla="*/ 6991 w 10000"/>
                                              <a:gd name="connsiteY88" fmla="*/ 7735 h 10000"/>
                                              <a:gd name="connsiteX89" fmla="*/ 8571 w 10000"/>
                                              <a:gd name="connsiteY89" fmla="*/ 8005 h 10000"/>
                                              <a:gd name="connsiteX90" fmla="*/ 9629 w 10000"/>
                                              <a:gd name="connsiteY90" fmla="*/ 8366 h 10000"/>
                                              <a:gd name="connsiteX91" fmla="*/ 10000 w 10000"/>
                                              <a:gd name="connsiteY91" fmla="*/ 8772 h 10000"/>
                                              <a:gd name="connsiteX92" fmla="*/ 9629 w 10000"/>
                                              <a:gd name="connsiteY92" fmla="*/ 9178 h 10000"/>
                                              <a:gd name="connsiteX93" fmla="*/ 8571 w 10000"/>
                                              <a:gd name="connsiteY93" fmla="*/ 9536 h 10000"/>
                                              <a:gd name="connsiteX94" fmla="*/ 6991 w 10000"/>
                                              <a:gd name="connsiteY94" fmla="*/ 9810 h 10000"/>
                                              <a:gd name="connsiteX95" fmla="*/ 5123 w 10000"/>
                                              <a:gd name="connsiteY95" fmla="*/ 9967 h 10000"/>
                                              <a:gd name="connsiteX96" fmla="*/ 3256 w 10000"/>
                                              <a:gd name="connsiteY96" fmla="*/ 10000 h 10000"/>
                                              <a:gd name="connsiteX0" fmla="*/ 9869 w 10240"/>
                                              <a:gd name="connsiteY0" fmla="*/ 0 h 10000"/>
                                              <a:gd name="connsiteX1" fmla="*/ 8811 w 10240"/>
                                              <a:gd name="connsiteY1" fmla="*/ 359 h 10000"/>
                                              <a:gd name="connsiteX2" fmla="*/ 7231 w 10240"/>
                                              <a:gd name="connsiteY2" fmla="*/ 632 h 10000"/>
                                              <a:gd name="connsiteX3" fmla="*/ 5363 w 10240"/>
                                              <a:gd name="connsiteY3" fmla="*/ 789 h 10000"/>
                                              <a:gd name="connsiteX4" fmla="*/ 3496 w 10240"/>
                                              <a:gd name="connsiteY4" fmla="*/ 822 h 10000"/>
                                              <a:gd name="connsiteX5" fmla="*/ 857 w 10240"/>
                                              <a:gd name="connsiteY5" fmla="*/ 574 h 10000"/>
                                              <a:gd name="connsiteX6" fmla="*/ 487 w 10240"/>
                                              <a:gd name="connsiteY6" fmla="*/ 359 h 10000"/>
                                              <a:gd name="connsiteX7" fmla="*/ 7231 w 10240"/>
                                              <a:gd name="connsiteY7" fmla="*/ 87 h 10000"/>
                                              <a:gd name="connsiteX8" fmla="*/ 8811 w 10240"/>
                                              <a:gd name="connsiteY8" fmla="*/ 359 h 10000"/>
                                              <a:gd name="connsiteX9" fmla="*/ 9869 w 10240"/>
                                              <a:gd name="connsiteY9" fmla="*/ 717 h 10000"/>
                                              <a:gd name="connsiteX10" fmla="*/ 10240 w 10240"/>
                                              <a:gd name="connsiteY10" fmla="*/ 1124 h 10000"/>
                                              <a:gd name="connsiteX11" fmla="*/ 9869 w 10240"/>
                                              <a:gd name="connsiteY11" fmla="*/ 1531 h 10000"/>
                                              <a:gd name="connsiteX12" fmla="*/ 8811 w 10240"/>
                                              <a:gd name="connsiteY12" fmla="*/ 1888 h 10000"/>
                                              <a:gd name="connsiteX13" fmla="*/ 7231 w 10240"/>
                                              <a:gd name="connsiteY13" fmla="*/ 2163 h 10000"/>
                                              <a:gd name="connsiteX14" fmla="*/ 5363 w 10240"/>
                                              <a:gd name="connsiteY14" fmla="*/ 2319 h 10000"/>
                                              <a:gd name="connsiteX15" fmla="*/ 3496 w 10240"/>
                                              <a:gd name="connsiteY15" fmla="*/ 2352 h 10000"/>
                                              <a:gd name="connsiteX16" fmla="*/ 1916 w 10240"/>
                                              <a:gd name="connsiteY16" fmla="*/ 2272 h 10000"/>
                                              <a:gd name="connsiteX17" fmla="*/ 857 w 10240"/>
                                              <a:gd name="connsiteY17" fmla="*/ 2104 h 10000"/>
                                              <a:gd name="connsiteX18" fmla="*/ 487 w 10240"/>
                                              <a:gd name="connsiteY18" fmla="*/ 1888 h 10000"/>
                                              <a:gd name="connsiteX19" fmla="*/ 857 w 10240"/>
                                              <a:gd name="connsiteY19" fmla="*/ 1674 h 10000"/>
                                              <a:gd name="connsiteX20" fmla="*/ 1916 w 10240"/>
                                              <a:gd name="connsiteY20" fmla="*/ 1506 h 10000"/>
                                              <a:gd name="connsiteX21" fmla="*/ 3496 w 10240"/>
                                              <a:gd name="connsiteY21" fmla="*/ 1425 h 10000"/>
                                              <a:gd name="connsiteX22" fmla="*/ 5363 w 10240"/>
                                              <a:gd name="connsiteY22" fmla="*/ 1459 h 10000"/>
                                              <a:gd name="connsiteX23" fmla="*/ 7231 w 10240"/>
                                              <a:gd name="connsiteY23" fmla="*/ 1616 h 10000"/>
                                              <a:gd name="connsiteX24" fmla="*/ 8811 w 10240"/>
                                              <a:gd name="connsiteY24" fmla="*/ 1888 h 10000"/>
                                              <a:gd name="connsiteX25" fmla="*/ 9869 w 10240"/>
                                              <a:gd name="connsiteY25" fmla="*/ 2248 h 10000"/>
                                              <a:gd name="connsiteX26" fmla="*/ 10240 w 10240"/>
                                              <a:gd name="connsiteY26" fmla="*/ 2654 h 10000"/>
                                              <a:gd name="connsiteX27" fmla="*/ 9869 w 10240"/>
                                              <a:gd name="connsiteY27" fmla="*/ 3060 h 10000"/>
                                              <a:gd name="connsiteX28" fmla="*/ 8811 w 10240"/>
                                              <a:gd name="connsiteY28" fmla="*/ 3419 h 10000"/>
                                              <a:gd name="connsiteX29" fmla="*/ 7231 w 10240"/>
                                              <a:gd name="connsiteY29" fmla="*/ 3691 h 10000"/>
                                              <a:gd name="connsiteX30" fmla="*/ 5363 w 10240"/>
                                              <a:gd name="connsiteY30" fmla="*/ 3849 h 10000"/>
                                              <a:gd name="connsiteX31" fmla="*/ 3496 w 10240"/>
                                              <a:gd name="connsiteY31" fmla="*/ 3883 h 10000"/>
                                              <a:gd name="connsiteX32" fmla="*/ 1916 w 10240"/>
                                              <a:gd name="connsiteY32" fmla="*/ 3801 h 10000"/>
                                              <a:gd name="connsiteX33" fmla="*/ 857 w 10240"/>
                                              <a:gd name="connsiteY33" fmla="*/ 3634 h 10000"/>
                                              <a:gd name="connsiteX34" fmla="*/ 487 w 10240"/>
                                              <a:gd name="connsiteY34" fmla="*/ 3419 h 10000"/>
                                              <a:gd name="connsiteX35" fmla="*/ 857 w 10240"/>
                                              <a:gd name="connsiteY35" fmla="*/ 3204 h 10000"/>
                                              <a:gd name="connsiteX36" fmla="*/ 1916 w 10240"/>
                                              <a:gd name="connsiteY36" fmla="*/ 3036 h 10000"/>
                                              <a:gd name="connsiteX37" fmla="*/ 3496 w 10240"/>
                                              <a:gd name="connsiteY37" fmla="*/ 2954 h 10000"/>
                                              <a:gd name="connsiteX38" fmla="*/ 5363 w 10240"/>
                                              <a:gd name="connsiteY38" fmla="*/ 2987 h 10000"/>
                                              <a:gd name="connsiteX39" fmla="*/ 7231 w 10240"/>
                                              <a:gd name="connsiteY39" fmla="*/ 3147 h 10000"/>
                                              <a:gd name="connsiteX40" fmla="*/ 8811 w 10240"/>
                                              <a:gd name="connsiteY40" fmla="*/ 3419 h 10000"/>
                                              <a:gd name="connsiteX41" fmla="*/ 9869 w 10240"/>
                                              <a:gd name="connsiteY41" fmla="*/ 3777 h 10000"/>
                                              <a:gd name="connsiteX42" fmla="*/ 10240 w 10240"/>
                                              <a:gd name="connsiteY42" fmla="*/ 4182 h 10000"/>
                                              <a:gd name="connsiteX43" fmla="*/ 9869 w 10240"/>
                                              <a:gd name="connsiteY43" fmla="*/ 4587 h 10000"/>
                                              <a:gd name="connsiteX44" fmla="*/ 8811 w 10240"/>
                                              <a:gd name="connsiteY44" fmla="*/ 4948 h 10000"/>
                                              <a:gd name="connsiteX45" fmla="*/ 7231 w 10240"/>
                                              <a:gd name="connsiteY45" fmla="*/ 5219 h 10000"/>
                                              <a:gd name="connsiteX46" fmla="*/ 5363 w 10240"/>
                                              <a:gd name="connsiteY46" fmla="*/ 5377 h 10000"/>
                                              <a:gd name="connsiteX47" fmla="*/ 3496 w 10240"/>
                                              <a:gd name="connsiteY47" fmla="*/ 5413 h 10000"/>
                                              <a:gd name="connsiteX48" fmla="*/ 1916 w 10240"/>
                                              <a:gd name="connsiteY48" fmla="*/ 5330 h 10000"/>
                                              <a:gd name="connsiteX49" fmla="*/ 857 w 10240"/>
                                              <a:gd name="connsiteY49" fmla="*/ 5164 h 10000"/>
                                              <a:gd name="connsiteX50" fmla="*/ 487 w 10240"/>
                                              <a:gd name="connsiteY50" fmla="*/ 4948 h 10000"/>
                                              <a:gd name="connsiteX51" fmla="*/ 857 w 10240"/>
                                              <a:gd name="connsiteY51" fmla="*/ 4733 h 10000"/>
                                              <a:gd name="connsiteX52" fmla="*/ 1916 w 10240"/>
                                              <a:gd name="connsiteY52" fmla="*/ 4565 h 10000"/>
                                              <a:gd name="connsiteX53" fmla="*/ 3496 w 10240"/>
                                              <a:gd name="connsiteY53" fmla="*/ 4484 h 10000"/>
                                              <a:gd name="connsiteX54" fmla="*/ 5363 w 10240"/>
                                              <a:gd name="connsiteY54" fmla="*/ 4518 h 10000"/>
                                              <a:gd name="connsiteX55" fmla="*/ 7231 w 10240"/>
                                              <a:gd name="connsiteY55" fmla="*/ 4675 h 10000"/>
                                              <a:gd name="connsiteX56" fmla="*/ 8811 w 10240"/>
                                              <a:gd name="connsiteY56" fmla="*/ 4948 h 10000"/>
                                              <a:gd name="connsiteX57" fmla="*/ 9869 w 10240"/>
                                              <a:gd name="connsiteY57" fmla="*/ 5307 h 10000"/>
                                              <a:gd name="connsiteX58" fmla="*/ 10240 w 10240"/>
                                              <a:gd name="connsiteY58" fmla="*/ 5712 h 10000"/>
                                              <a:gd name="connsiteX59" fmla="*/ 9869 w 10240"/>
                                              <a:gd name="connsiteY59" fmla="*/ 6118 h 10000"/>
                                              <a:gd name="connsiteX60" fmla="*/ 8811 w 10240"/>
                                              <a:gd name="connsiteY60" fmla="*/ 6478 h 10000"/>
                                              <a:gd name="connsiteX61" fmla="*/ 7231 w 10240"/>
                                              <a:gd name="connsiteY61" fmla="*/ 6750 h 10000"/>
                                              <a:gd name="connsiteX62" fmla="*/ 5363 w 10240"/>
                                              <a:gd name="connsiteY62" fmla="*/ 6907 h 10000"/>
                                              <a:gd name="connsiteX63" fmla="*/ 3496 w 10240"/>
                                              <a:gd name="connsiteY63" fmla="*/ 6939 h 10000"/>
                                              <a:gd name="connsiteX64" fmla="*/ 1916 w 10240"/>
                                              <a:gd name="connsiteY64" fmla="*/ 6860 h 10000"/>
                                              <a:gd name="connsiteX65" fmla="*/ 857 w 10240"/>
                                              <a:gd name="connsiteY65" fmla="*/ 6692 h 10000"/>
                                              <a:gd name="connsiteX66" fmla="*/ 487 w 10240"/>
                                              <a:gd name="connsiteY66" fmla="*/ 6478 h 10000"/>
                                              <a:gd name="connsiteX67" fmla="*/ 857 w 10240"/>
                                              <a:gd name="connsiteY67" fmla="*/ 6264 h 10000"/>
                                              <a:gd name="connsiteX68" fmla="*/ 1916 w 10240"/>
                                              <a:gd name="connsiteY68" fmla="*/ 6095 h 10000"/>
                                              <a:gd name="connsiteX69" fmla="*/ 3496 w 10240"/>
                                              <a:gd name="connsiteY69" fmla="*/ 6014 h 10000"/>
                                              <a:gd name="connsiteX70" fmla="*/ 5363 w 10240"/>
                                              <a:gd name="connsiteY70" fmla="*/ 6048 h 10000"/>
                                              <a:gd name="connsiteX71" fmla="*/ 7231 w 10240"/>
                                              <a:gd name="connsiteY71" fmla="*/ 6205 h 10000"/>
                                              <a:gd name="connsiteX72" fmla="*/ 8811 w 10240"/>
                                              <a:gd name="connsiteY72" fmla="*/ 6478 h 10000"/>
                                              <a:gd name="connsiteX73" fmla="*/ 9869 w 10240"/>
                                              <a:gd name="connsiteY73" fmla="*/ 6836 h 10000"/>
                                              <a:gd name="connsiteX74" fmla="*/ 10240 w 10240"/>
                                              <a:gd name="connsiteY74" fmla="*/ 7241 h 10000"/>
                                              <a:gd name="connsiteX75" fmla="*/ 9869 w 10240"/>
                                              <a:gd name="connsiteY75" fmla="*/ 7648 h 10000"/>
                                              <a:gd name="connsiteX76" fmla="*/ 8811 w 10240"/>
                                              <a:gd name="connsiteY76" fmla="*/ 8005 h 10000"/>
                                              <a:gd name="connsiteX77" fmla="*/ 7231 w 10240"/>
                                              <a:gd name="connsiteY77" fmla="*/ 8280 h 10000"/>
                                              <a:gd name="connsiteX78" fmla="*/ 5363 w 10240"/>
                                              <a:gd name="connsiteY78" fmla="*/ 8436 h 10000"/>
                                              <a:gd name="connsiteX79" fmla="*/ 3496 w 10240"/>
                                              <a:gd name="connsiteY79" fmla="*/ 8470 h 10000"/>
                                              <a:gd name="connsiteX80" fmla="*/ 1916 w 10240"/>
                                              <a:gd name="connsiteY80" fmla="*/ 8389 h 10000"/>
                                              <a:gd name="connsiteX81" fmla="*/ 857 w 10240"/>
                                              <a:gd name="connsiteY81" fmla="*/ 8222 h 10000"/>
                                              <a:gd name="connsiteX82" fmla="*/ 487 w 10240"/>
                                              <a:gd name="connsiteY82" fmla="*/ 8005 h 10000"/>
                                              <a:gd name="connsiteX83" fmla="*/ 857 w 10240"/>
                                              <a:gd name="connsiteY83" fmla="*/ 7790 h 10000"/>
                                              <a:gd name="connsiteX84" fmla="*/ 1916 w 10240"/>
                                              <a:gd name="connsiteY84" fmla="*/ 7625 h 10000"/>
                                              <a:gd name="connsiteX85" fmla="*/ 3496 w 10240"/>
                                              <a:gd name="connsiteY85" fmla="*/ 7544 h 10000"/>
                                              <a:gd name="connsiteX86" fmla="*/ 5363 w 10240"/>
                                              <a:gd name="connsiteY86" fmla="*/ 7575 h 10000"/>
                                              <a:gd name="connsiteX87" fmla="*/ 7231 w 10240"/>
                                              <a:gd name="connsiteY87" fmla="*/ 7735 h 10000"/>
                                              <a:gd name="connsiteX88" fmla="*/ 8811 w 10240"/>
                                              <a:gd name="connsiteY88" fmla="*/ 8005 h 10000"/>
                                              <a:gd name="connsiteX89" fmla="*/ 9869 w 10240"/>
                                              <a:gd name="connsiteY89" fmla="*/ 8366 h 10000"/>
                                              <a:gd name="connsiteX90" fmla="*/ 10240 w 10240"/>
                                              <a:gd name="connsiteY90" fmla="*/ 8772 h 10000"/>
                                              <a:gd name="connsiteX91" fmla="*/ 9869 w 10240"/>
                                              <a:gd name="connsiteY91" fmla="*/ 9178 h 10000"/>
                                              <a:gd name="connsiteX92" fmla="*/ 8811 w 10240"/>
                                              <a:gd name="connsiteY92" fmla="*/ 9536 h 10000"/>
                                              <a:gd name="connsiteX93" fmla="*/ 7231 w 10240"/>
                                              <a:gd name="connsiteY93" fmla="*/ 9810 h 10000"/>
                                              <a:gd name="connsiteX94" fmla="*/ 5363 w 10240"/>
                                              <a:gd name="connsiteY94" fmla="*/ 9967 h 10000"/>
                                              <a:gd name="connsiteX95" fmla="*/ 3496 w 10240"/>
                                              <a:gd name="connsiteY95" fmla="*/ 10000 h 10000"/>
                                              <a:gd name="connsiteX0" fmla="*/ 9946 w 10317"/>
                                              <a:gd name="connsiteY0" fmla="*/ 0 h 10000"/>
                                              <a:gd name="connsiteX1" fmla="*/ 8888 w 10317"/>
                                              <a:gd name="connsiteY1" fmla="*/ 359 h 10000"/>
                                              <a:gd name="connsiteX2" fmla="*/ 7308 w 10317"/>
                                              <a:gd name="connsiteY2" fmla="*/ 632 h 10000"/>
                                              <a:gd name="connsiteX3" fmla="*/ 5440 w 10317"/>
                                              <a:gd name="connsiteY3" fmla="*/ 789 h 10000"/>
                                              <a:gd name="connsiteX4" fmla="*/ 934 w 10317"/>
                                              <a:gd name="connsiteY4" fmla="*/ 574 h 10000"/>
                                              <a:gd name="connsiteX5" fmla="*/ 564 w 10317"/>
                                              <a:gd name="connsiteY5" fmla="*/ 359 h 10000"/>
                                              <a:gd name="connsiteX6" fmla="*/ 7308 w 10317"/>
                                              <a:gd name="connsiteY6" fmla="*/ 87 h 10000"/>
                                              <a:gd name="connsiteX7" fmla="*/ 8888 w 10317"/>
                                              <a:gd name="connsiteY7" fmla="*/ 359 h 10000"/>
                                              <a:gd name="connsiteX8" fmla="*/ 9946 w 10317"/>
                                              <a:gd name="connsiteY8" fmla="*/ 717 h 10000"/>
                                              <a:gd name="connsiteX9" fmla="*/ 10317 w 10317"/>
                                              <a:gd name="connsiteY9" fmla="*/ 1124 h 10000"/>
                                              <a:gd name="connsiteX10" fmla="*/ 9946 w 10317"/>
                                              <a:gd name="connsiteY10" fmla="*/ 1531 h 10000"/>
                                              <a:gd name="connsiteX11" fmla="*/ 8888 w 10317"/>
                                              <a:gd name="connsiteY11" fmla="*/ 1888 h 10000"/>
                                              <a:gd name="connsiteX12" fmla="*/ 7308 w 10317"/>
                                              <a:gd name="connsiteY12" fmla="*/ 2163 h 10000"/>
                                              <a:gd name="connsiteX13" fmla="*/ 5440 w 10317"/>
                                              <a:gd name="connsiteY13" fmla="*/ 2319 h 10000"/>
                                              <a:gd name="connsiteX14" fmla="*/ 3573 w 10317"/>
                                              <a:gd name="connsiteY14" fmla="*/ 2352 h 10000"/>
                                              <a:gd name="connsiteX15" fmla="*/ 1993 w 10317"/>
                                              <a:gd name="connsiteY15" fmla="*/ 2272 h 10000"/>
                                              <a:gd name="connsiteX16" fmla="*/ 934 w 10317"/>
                                              <a:gd name="connsiteY16" fmla="*/ 2104 h 10000"/>
                                              <a:gd name="connsiteX17" fmla="*/ 564 w 10317"/>
                                              <a:gd name="connsiteY17" fmla="*/ 1888 h 10000"/>
                                              <a:gd name="connsiteX18" fmla="*/ 934 w 10317"/>
                                              <a:gd name="connsiteY18" fmla="*/ 1674 h 10000"/>
                                              <a:gd name="connsiteX19" fmla="*/ 1993 w 10317"/>
                                              <a:gd name="connsiteY19" fmla="*/ 1506 h 10000"/>
                                              <a:gd name="connsiteX20" fmla="*/ 3573 w 10317"/>
                                              <a:gd name="connsiteY20" fmla="*/ 1425 h 10000"/>
                                              <a:gd name="connsiteX21" fmla="*/ 5440 w 10317"/>
                                              <a:gd name="connsiteY21" fmla="*/ 1459 h 10000"/>
                                              <a:gd name="connsiteX22" fmla="*/ 7308 w 10317"/>
                                              <a:gd name="connsiteY22" fmla="*/ 1616 h 10000"/>
                                              <a:gd name="connsiteX23" fmla="*/ 8888 w 10317"/>
                                              <a:gd name="connsiteY23" fmla="*/ 1888 h 10000"/>
                                              <a:gd name="connsiteX24" fmla="*/ 9946 w 10317"/>
                                              <a:gd name="connsiteY24" fmla="*/ 2248 h 10000"/>
                                              <a:gd name="connsiteX25" fmla="*/ 10317 w 10317"/>
                                              <a:gd name="connsiteY25" fmla="*/ 2654 h 10000"/>
                                              <a:gd name="connsiteX26" fmla="*/ 9946 w 10317"/>
                                              <a:gd name="connsiteY26" fmla="*/ 3060 h 10000"/>
                                              <a:gd name="connsiteX27" fmla="*/ 8888 w 10317"/>
                                              <a:gd name="connsiteY27" fmla="*/ 3419 h 10000"/>
                                              <a:gd name="connsiteX28" fmla="*/ 7308 w 10317"/>
                                              <a:gd name="connsiteY28" fmla="*/ 3691 h 10000"/>
                                              <a:gd name="connsiteX29" fmla="*/ 5440 w 10317"/>
                                              <a:gd name="connsiteY29" fmla="*/ 3849 h 10000"/>
                                              <a:gd name="connsiteX30" fmla="*/ 3573 w 10317"/>
                                              <a:gd name="connsiteY30" fmla="*/ 3883 h 10000"/>
                                              <a:gd name="connsiteX31" fmla="*/ 1993 w 10317"/>
                                              <a:gd name="connsiteY31" fmla="*/ 3801 h 10000"/>
                                              <a:gd name="connsiteX32" fmla="*/ 934 w 10317"/>
                                              <a:gd name="connsiteY32" fmla="*/ 3634 h 10000"/>
                                              <a:gd name="connsiteX33" fmla="*/ 564 w 10317"/>
                                              <a:gd name="connsiteY33" fmla="*/ 3419 h 10000"/>
                                              <a:gd name="connsiteX34" fmla="*/ 934 w 10317"/>
                                              <a:gd name="connsiteY34" fmla="*/ 3204 h 10000"/>
                                              <a:gd name="connsiteX35" fmla="*/ 1993 w 10317"/>
                                              <a:gd name="connsiteY35" fmla="*/ 3036 h 10000"/>
                                              <a:gd name="connsiteX36" fmla="*/ 3573 w 10317"/>
                                              <a:gd name="connsiteY36" fmla="*/ 2954 h 10000"/>
                                              <a:gd name="connsiteX37" fmla="*/ 5440 w 10317"/>
                                              <a:gd name="connsiteY37" fmla="*/ 2987 h 10000"/>
                                              <a:gd name="connsiteX38" fmla="*/ 7308 w 10317"/>
                                              <a:gd name="connsiteY38" fmla="*/ 3147 h 10000"/>
                                              <a:gd name="connsiteX39" fmla="*/ 8888 w 10317"/>
                                              <a:gd name="connsiteY39" fmla="*/ 3419 h 10000"/>
                                              <a:gd name="connsiteX40" fmla="*/ 9946 w 10317"/>
                                              <a:gd name="connsiteY40" fmla="*/ 3777 h 10000"/>
                                              <a:gd name="connsiteX41" fmla="*/ 10317 w 10317"/>
                                              <a:gd name="connsiteY41" fmla="*/ 4182 h 10000"/>
                                              <a:gd name="connsiteX42" fmla="*/ 9946 w 10317"/>
                                              <a:gd name="connsiteY42" fmla="*/ 4587 h 10000"/>
                                              <a:gd name="connsiteX43" fmla="*/ 8888 w 10317"/>
                                              <a:gd name="connsiteY43" fmla="*/ 4948 h 10000"/>
                                              <a:gd name="connsiteX44" fmla="*/ 7308 w 10317"/>
                                              <a:gd name="connsiteY44" fmla="*/ 5219 h 10000"/>
                                              <a:gd name="connsiteX45" fmla="*/ 5440 w 10317"/>
                                              <a:gd name="connsiteY45" fmla="*/ 5377 h 10000"/>
                                              <a:gd name="connsiteX46" fmla="*/ 3573 w 10317"/>
                                              <a:gd name="connsiteY46" fmla="*/ 5413 h 10000"/>
                                              <a:gd name="connsiteX47" fmla="*/ 1993 w 10317"/>
                                              <a:gd name="connsiteY47" fmla="*/ 5330 h 10000"/>
                                              <a:gd name="connsiteX48" fmla="*/ 934 w 10317"/>
                                              <a:gd name="connsiteY48" fmla="*/ 5164 h 10000"/>
                                              <a:gd name="connsiteX49" fmla="*/ 564 w 10317"/>
                                              <a:gd name="connsiteY49" fmla="*/ 4948 h 10000"/>
                                              <a:gd name="connsiteX50" fmla="*/ 934 w 10317"/>
                                              <a:gd name="connsiteY50" fmla="*/ 4733 h 10000"/>
                                              <a:gd name="connsiteX51" fmla="*/ 1993 w 10317"/>
                                              <a:gd name="connsiteY51" fmla="*/ 4565 h 10000"/>
                                              <a:gd name="connsiteX52" fmla="*/ 3573 w 10317"/>
                                              <a:gd name="connsiteY52" fmla="*/ 4484 h 10000"/>
                                              <a:gd name="connsiteX53" fmla="*/ 5440 w 10317"/>
                                              <a:gd name="connsiteY53" fmla="*/ 4518 h 10000"/>
                                              <a:gd name="connsiteX54" fmla="*/ 7308 w 10317"/>
                                              <a:gd name="connsiteY54" fmla="*/ 4675 h 10000"/>
                                              <a:gd name="connsiteX55" fmla="*/ 8888 w 10317"/>
                                              <a:gd name="connsiteY55" fmla="*/ 4948 h 10000"/>
                                              <a:gd name="connsiteX56" fmla="*/ 9946 w 10317"/>
                                              <a:gd name="connsiteY56" fmla="*/ 5307 h 10000"/>
                                              <a:gd name="connsiteX57" fmla="*/ 10317 w 10317"/>
                                              <a:gd name="connsiteY57" fmla="*/ 5712 h 10000"/>
                                              <a:gd name="connsiteX58" fmla="*/ 9946 w 10317"/>
                                              <a:gd name="connsiteY58" fmla="*/ 6118 h 10000"/>
                                              <a:gd name="connsiteX59" fmla="*/ 8888 w 10317"/>
                                              <a:gd name="connsiteY59" fmla="*/ 6478 h 10000"/>
                                              <a:gd name="connsiteX60" fmla="*/ 7308 w 10317"/>
                                              <a:gd name="connsiteY60" fmla="*/ 6750 h 10000"/>
                                              <a:gd name="connsiteX61" fmla="*/ 5440 w 10317"/>
                                              <a:gd name="connsiteY61" fmla="*/ 6907 h 10000"/>
                                              <a:gd name="connsiteX62" fmla="*/ 3573 w 10317"/>
                                              <a:gd name="connsiteY62" fmla="*/ 6939 h 10000"/>
                                              <a:gd name="connsiteX63" fmla="*/ 1993 w 10317"/>
                                              <a:gd name="connsiteY63" fmla="*/ 6860 h 10000"/>
                                              <a:gd name="connsiteX64" fmla="*/ 934 w 10317"/>
                                              <a:gd name="connsiteY64" fmla="*/ 6692 h 10000"/>
                                              <a:gd name="connsiteX65" fmla="*/ 564 w 10317"/>
                                              <a:gd name="connsiteY65" fmla="*/ 6478 h 10000"/>
                                              <a:gd name="connsiteX66" fmla="*/ 934 w 10317"/>
                                              <a:gd name="connsiteY66" fmla="*/ 6264 h 10000"/>
                                              <a:gd name="connsiteX67" fmla="*/ 1993 w 10317"/>
                                              <a:gd name="connsiteY67" fmla="*/ 6095 h 10000"/>
                                              <a:gd name="connsiteX68" fmla="*/ 3573 w 10317"/>
                                              <a:gd name="connsiteY68" fmla="*/ 6014 h 10000"/>
                                              <a:gd name="connsiteX69" fmla="*/ 5440 w 10317"/>
                                              <a:gd name="connsiteY69" fmla="*/ 6048 h 10000"/>
                                              <a:gd name="connsiteX70" fmla="*/ 7308 w 10317"/>
                                              <a:gd name="connsiteY70" fmla="*/ 6205 h 10000"/>
                                              <a:gd name="connsiteX71" fmla="*/ 8888 w 10317"/>
                                              <a:gd name="connsiteY71" fmla="*/ 6478 h 10000"/>
                                              <a:gd name="connsiteX72" fmla="*/ 9946 w 10317"/>
                                              <a:gd name="connsiteY72" fmla="*/ 6836 h 10000"/>
                                              <a:gd name="connsiteX73" fmla="*/ 10317 w 10317"/>
                                              <a:gd name="connsiteY73" fmla="*/ 7241 h 10000"/>
                                              <a:gd name="connsiteX74" fmla="*/ 9946 w 10317"/>
                                              <a:gd name="connsiteY74" fmla="*/ 7648 h 10000"/>
                                              <a:gd name="connsiteX75" fmla="*/ 8888 w 10317"/>
                                              <a:gd name="connsiteY75" fmla="*/ 8005 h 10000"/>
                                              <a:gd name="connsiteX76" fmla="*/ 7308 w 10317"/>
                                              <a:gd name="connsiteY76" fmla="*/ 8280 h 10000"/>
                                              <a:gd name="connsiteX77" fmla="*/ 5440 w 10317"/>
                                              <a:gd name="connsiteY77" fmla="*/ 8436 h 10000"/>
                                              <a:gd name="connsiteX78" fmla="*/ 3573 w 10317"/>
                                              <a:gd name="connsiteY78" fmla="*/ 8470 h 10000"/>
                                              <a:gd name="connsiteX79" fmla="*/ 1993 w 10317"/>
                                              <a:gd name="connsiteY79" fmla="*/ 8389 h 10000"/>
                                              <a:gd name="connsiteX80" fmla="*/ 934 w 10317"/>
                                              <a:gd name="connsiteY80" fmla="*/ 8222 h 10000"/>
                                              <a:gd name="connsiteX81" fmla="*/ 564 w 10317"/>
                                              <a:gd name="connsiteY81" fmla="*/ 8005 h 10000"/>
                                              <a:gd name="connsiteX82" fmla="*/ 934 w 10317"/>
                                              <a:gd name="connsiteY82" fmla="*/ 7790 h 10000"/>
                                              <a:gd name="connsiteX83" fmla="*/ 1993 w 10317"/>
                                              <a:gd name="connsiteY83" fmla="*/ 7625 h 10000"/>
                                              <a:gd name="connsiteX84" fmla="*/ 3573 w 10317"/>
                                              <a:gd name="connsiteY84" fmla="*/ 7544 h 10000"/>
                                              <a:gd name="connsiteX85" fmla="*/ 5440 w 10317"/>
                                              <a:gd name="connsiteY85" fmla="*/ 7575 h 10000"/>
                                              <a:gd name="connsiteX86" fmla="*/ 7308 w 10317"/>
                                              <a:gd name="connsiteY86" fmla="*/ 7735 h 10000"/>
                                              <a:gd name="connsiteX87" fmla="*/ 8888 w 10317"/>
                                              <a:gd name="connsiteY87" fmla="*/ 8005 h 10000"/>
                                              <a:gd name="connsiteX88" fmla="*/ 9946 w 10317"/>
                                              <a:gd name="connsiteY88" fmla="*/ 8366 h 10000"/>
                                              <a:gd name="connsiteX89" fmla="*/ 10317 w 10317"/>
                                              <a:gd name="connsiteY89" fmla="*/ 8772 h 10000"/>
                                              <a:gd name="connsiteX90" fmla="*/ 9946 w 10317"/>
                                              <a:gd name="connsiteY90" fmla="*/ 9178 h 10000"/>
                                              <a:gd name="connsiteX91" fmla="*/ 8888 w 10317"/>
                                              <a:gd name="connsiteY91" fmla="*/ 9536 h 10000"/>
                                              <a:gd name="connsiteX92" fmla="*/ 7308 w 10317"/>
                                              <a:gd name="connsiteY92" fmla="*/ 9810 h 10000"/>
                                              <a:gd name="connsiteX93" fmla="*/ 5440 w 10317"/>
                                              <a:gd name="connsiteY93" fmla="*/ 9967 h 10000"/>
                                              <a:gd name="connsiteX94" fmla="*/ 3573 w 10317"/>
                                              <a:gd name="connsiteY94" fmla="*/ 10000 h 10000"/>
                                              <a:gd name="connsiteX0" fmla="*/ 9946 w 10332"/>
                                              <a:gd name="connsiteY0" fmla="*/ 0 h 10000"/>
                                              <a:gd name="connsiteX1" fmla="*/ 8888 w 10332"/>
                                              <a:gd name="connsiteY1" fmla="*/ 359 h 10000"/>
                                              <a:gd name="connsiteX2" fmla="*/ 7308 w 10332"/>
                                              <a:gd name="connsiteY2" fmla="*/ 632 h 10000"/>
                                              <a:gd name="connsiteX3" fmla="*/ 5440 w 10332"/>
                                              <a:gd name="connsiteY3" fmla="*/ 789 h 10000"/>
                                              <a:gd name="connsiteX4" fmla="*/ 934 w 10332"/>
                                              <a:gd name="connsiteY4" fmla="*/ 574 h 10000"/>
                                              <a:gd name="connsiteX5" fmla="*/ 564 w 10332"/>
                                              <a:gd name="connsiteY5" fmla="*/ 359 h 10000"/>
                                              <a:gd name="connsiteX6" fmla="*/ 7308 w 10332"/>
                                              <a:gd name="connsiteY6" fmla="*/ 87 h 10000"/>
                                              <a:gd name="connsiteX7" fmla="*/ 8888 w 10332"/>
                                              <a:gd name="connsiteY7" fmla="*/ 359 h 10000"/>
                                              <a:gd name="connsiteX8" fmla="*/ 9946 w 10332"/>
                                              <a:gd name="connsiteY8" fmla="*/ 717 h 10000"/>
                                              <a:gd name="connsiteX9" fmla="*/ 10317 w 10332"/>
                                              <a:gd name="connsiteY9" fmla="*/ 1124 h 10000"/>
                                              <a:gd name="connsiteX10" fmla="*/ 9946 w 10332"/>
                                              <a:gd name="connsiteY10" fmla="*/ 1531 h 10000"/>
                                              <a:gd name="connsiteX11" fmla="*/ 8888 w 10332"/>
                                              <a:gd name="connsiteY11" fmla="*/ 1888 h 10000"/>
                                              <a:gd name="connsiteX12" fmla="*/ 7308 w 10332"/>
                                              <a:gd name="connsiteY12" fmla="*/ 2163 h 10000"/>
                                              <a:gd name="connsiteX13" fmla="*/ 5440 w 10332"/>
                                              <a:gd name="connsiteY13" fmla="*/ 2319 h 10000"/>
                                              <a:gd name="connsiteX14" fmla="*/ 3573 w 10332"/>
                                              <a:gd name="connsiteY14" fmla="*/ 2352 h 10000"/>
                                              <a:gd name="connsiteX15" fmla="*/ 1993 w 10332"/>
                                              <a:gd name="connsiteY15" fmla="*/ 2272 h 10000"/>
                                              <a:gd name="connsiteX16" fmla="*/ 934 w 10332"/>
                                              <a:gd name="connsiteY16" fmla="*/ 2104 h 10000"/>
                                              <a:gd name="connsiteX17" fmla="*/ 564 w 10332"/>
                                              <a:gd name="connsiteY17" fmla="*/ 1888 h 10000"/>
                                              <a:gd name="connsiteX18" fmla="*/ 934 w 10332"/>
                                              <a:gd name="connsiteY18" fmla="*/ 1674 h 10000"/>
                                              <a:gd name="connsiteX19" fmla="*/ 1993 w 10332"/>
                                              <a:gd name="connsiteY19" fmla="*/ 1506 h 10000"/>
                                              <a:gd name="connsiteX20" fmla="*/ 3573 w 10332"/>
                                              <a:gd name="connsiteY20" fmla="*/ 1425 h 10000"/>
                                              <a:gd name="connsiteX21" fmla="*/ 5440 w 10332"/>
                                              <a:gd name="connsiteY21" fmla="*/ 1459 h 10000"/>
                                              <a:gd name="connsiteX22" fmla="*/ 7308 w 10332"/>
                                              <a:gd name="connsiteY22" fmla="*/ 1616 h 10000"/>
                                              <a:gd name="connsiteX23" fmla="*/ 9946 w 10332"/>
                                              <a:gd name="connsiteY23" fmla="*/ 2248 h 10000"/>
                                              <a:gd name="connsiteX24" fmla="*/ 10317 w 10332"/>
                                              <a:gd name="connsiteY24" fmla="*/ 2654 h 10000"/>
                                              <a:gd name="connsiteX25" fmla="*/ 9946 w 10332"/>
                                              <a:gd name="connsiteY25" fmla="*/ 3060 h 10000"/>
                                              <a:gd name="connsiteX26" fmla="*/ 8888 w 10332"/>
                                              <a:gd name="connsiteY26" fmla="*/ 3419 h 10000"/>
                                              <a:gd name="connsiteX27" fmla="*/ 7308 w 10332"/>
                                              <a:gd name="connsiteY27" fmla="*/ 3691 h 10000"/>
                                              <a:gd name="connsiteX28" fmla="*/ 5440 w 10332"/>
                                              <a:gd name="connsiteY28" fmla="*/ 3849 h 10000"/>
                                              <a:gd name="connsiteX29" fmla="*/ 3573 w 10332"/>
                                              <a:gd name="connsiteY29" fmla="*/ 3883 h 10000"/>
                                              <a:gd name="connsiteX30" fmla="*/ 1993 w 10332"/>
                                              <a:gd name="connsiteY30" fmla="*/ 3801 h 10000"/>
                                              <a:gd name="connsiteX31" fmla="*/ 934 w 10332"/>
                                              <a:gd name="connsiteY31" fmla="*/ 3634 h 10000"/>
                                              <a:gd name="connsiteX32" fmla="*/ 564 w 10332"/>
                                              <a:gd name="connsiteY32" fmla="*/ 3419 h 10000"/>
                                              <a:gd name="connsiteX33" fmla="*/ 934 w 10332"/>
                                              <a:gd name="connsiteY33" fmla="*/ 3204 h 10000"/>
                                              <a:gd name="connsiteX34" fmla="*/ 1993 w 10332"/>
                                              <a:gd name="connsiteY34" fmla="*/ 3036 h 10000"/>
                                              <a:gd name="connsiteX35" fmla="*/ 3573 w 10332"/>
                                              <a:gd name="connsiteY35" fmla="*/ 2954 h 10000"/>
                                              <a:gd name="connsiteX36" fmla="*/ 5440 w 10332"/>
                                              <a:gd name="connsiteY36" fmla="*/ 2987 h 10000"/>
                                              <a:gd name="connsiteX37" fmla="*/ 7308 w 10332"/>
                                              <a:gd name="connsiteY37" fmla="*/ 3147 h 10000"/>
                                              <a:gd name="connsiteX38" fmla="*/ 8888 w 10332"/>
                                              <a:gd name="connsiteY38" fmla="*/ 3419 h 10000"/>
                                              <a:gd name="connsiteX39" fmla="*/ 9946 w 10332"/>
                                              <a:gd name="connsiteY39" fmla="*/ 3777 h 10000"/>
                                              <a:gd name="connsiteX40" fmla="*/ 10317 w 10332"/>
                                              <a:gd name="connsiteY40" fmla="*/ 4182 h 10000"/>
                                              <a:gd name="connsiteX41" fmla="*/ 9946 w 10332"/>
                                              <a:gd name="connsiteY41" fmla="*/ 4587 h 10000"/>
                                              <a:gd name="connsiteX42" fmla="*/ 8888 w 10332"/>
                                              <a:gd name="connsiteY42" fmla="*/ 4948 h 10000"/>
                                              <a:gd name="connsiteX43" fmla="*/ 7308 w 10332"/>
                                              <a:gd name="connsiteY43" fmla="*/ 5219 h 10000"/>
                                              <a:gd name="connsiteX44" fmla="*/ 5440 w 10332"/>
                                              <a:gd name="connsiteY44" fmla="*/ 5377 h 10000"/>
                                              <a:gd name="connsiteX45" fmla="*/ 3573 w 10332"/>
                                              <a:gd name="connsiteY45" fmla="*/ 5413 h 10000"/>
                                              <a:gd name="connsiteX46" fmla="*/ 1993 w 10332"/>
                                              <a:gd name="connsiteY46" fmla="*/ 5330 h 10000"/>
                                              <a:gd name="connsiteX47" fmla="*/ 934 w 10332"/>
                                              <a:gd name="connsiteY47" fmla="*/ 5164 h 10000"/>
                                              <a:gd name="connsiteX48" fmla="*/ 564 w 10332"/>
                                              <a:gd name="connsiteY48" fmla="*/ 4948 h 10000"/>
                                              <a:gd name="connsiteX49" fmla="*/ 934 w 10332"/>
                                              <a:gd name="connsiteY49" fmla="*/ 4733 h 10000"/>
                                              <a:gd name="connsiteX50" fmla="*/ 1993 w 10332"/>
                                              <a:gd name="connsiteY50" fmla="*/ 4565 h 10000"/>
                                              <a:gd name="connsiteX51" fmla="*/ 3573 w 10332"/>
                                              <a:gd name="connsiteY51" fmla="*/ 4484 h 10000"/>
                                              <a:gd name="connsiteX52" fmla="*/ 5440 w 10332"/>
                                              <a:gd name="connsiteY52" fmla="*/ 4518 h 10000"/>
                                              <a:gd name="connsiteX53" fmla="*/ 7308 w 10332"/>
                                              <a:gd name="connsiteY53" fmla="*/ 4675 h 10000"/>
                                              <a:gd name="connsiteX54" fmla="*/ 8888 w 10332"/>
                                              <a:gd name="connsiteY54" fmla="*/ 4948 h 10000"/>
                                              <a:gd name="connsiteX55" fmla="*/ 9946 w 10332"/>
                                              <a:gd name="connsiteY55" fmla="*/ 5307 h 10000"/>
                                              <a:gd name="connsiteX56" fmla="*/ 10317 w 10332"/>
                                              <a:gd name="connsiteY56" fmla="*/ 5712 h 10000"/>
                                              <a:gd name="connsiteX57" fmla="*/ 9946 w 10332"/>
                                              <a:gd name="connsiteY57" fmla="*/ 6118 h 10000"/>
                                              <a:gd name="connsiteX58" fmla="*/ 8888 w 10332"/>
                                              <a:gd name="connsiteY58" fmla="*/ 6478 h 10000"/>
                                              <a:gd name="connsiteX59" fmla="*/ 7308 w 10332"/>
                                              <a:gd name="connsiteY59" fmla="*/ 6750 h 10000"/>
                                              <a:gd name="connsiteX60" fmla="*/ 5440 w 10332"/>
                                              <a:gd name="connsiteY60" fmla="*/ 6907 h 10000"/>
                                              <a:gd name="connsiteX61" fmla="*/ 3573 w 10332"/>
                                              <a:gd name="connsiteY61" fmla="*/ 6939 h 10000"/>
                                              <a:gd name="connsiteX62" fmla="*/ 1993 w 10332"/>
                                              <a:gd name="connsiteY62" fmla="*/ 6860 h 10000"/>
                                              <a:gd name="connsiteX63" fmla="*/ 934 w 10332"/>
                                              <a:gd name="connsiteY63" fmla="*/ 6692 h 10000"/>
                                              <a:gd name="connsiteX64" fmla="*/ 564 w 10332"/>
                                              <a:gd name="connsiteY64" fmla="*/ 6478 h 10000"/>
                                              <a:gd name="connsiteX65" fmla="*/ 934 w 10332"/>
                                              <a:gd name="connsiteY65" fmla="*/ 6264 h 10000"/>
                                              <a:gd name="connsiteX66" fmla="*/ 1993 w 10332"/>
                                              <a:gd name="connsiteY66" fmla="*/ 6095 h 10000"/>
                                              <a:gd name="connsiteX67" fmla="*/ 3573 w 10332"/>
                                              <a:gd name="connsiteY67" fmla="*/ 6014 h 10000"/>
                                              <a:gd name="connsiteX68" fmla="*/ 5440 w 10332"/>
                                              <a:gd name="connsiteY68" fmla="*/ 6048 h 10000"/>
                                              <a:gd name="connsiteX69" fmla="*/ 7308 w 10332"/>
                                              <a:gd name="connsiteY69" fmla="*/ 6205 h 10000"/>
                                              <a:gd name="connsiteX70" fmla="*/ 8888 w 10332"/>
                                              <a:gd name="connsiteY70" fmla="*/ 6478 h 10000"/>
                                              <a:gd name="connsiteX71" fmla="*/ 9946 w 10332"/>
                                              <a:gd name="connsiteY71" fmla="*/ 6836 h 10000"/>
                                              <a:gd name="connsiteX72" fmla="*/ 10317 w 10332"/>
                                              <a:gd name="connsiteY72" fmla="*/ 7241 h 10000"/>
                                              <a:gd name="connsiteX73" fmla="*/ 9946 w 10332"/>
                                              <a:gd name="connsiteY73" fmla="*/ 7648 h 10000"/>
                                              <a:gd name="connsiteX74" fmla="*/ 8888 w 10332"/>
                                              <a:gd name="connsiteY74" fmla="*/ 8005 h 10000"/>
                                              <a:gd name="connsiteX75" fmla="*/ 7308 w 10332"/>
                                              <a:gd name="connsiteY75" fmla="*/ 8280 h 10000"/>
                                              <a:gd name="connsiteX76" fmla="*/ 5440 w 10332"/>
                                              <a:gd name="connsiteY76" fmla="*/ 8436 h 10000"/>
                                              <a:gd name="connsiteX77" fmla="*/ 3573 w 10332"/>
                                              <a:gd name="connsiteY77" fmla="*/ 8470 h 10000"/>
                                              <a:gd name="connsiteX78" fmla="*/ 1993 w 10332"/>
                                              <a:gd name="connsiteY78" fmla="*/ 8389 h 10000"/>
                                              <a:gd name="connsiteX79" fmla="*/ 934 w 10332"/>
                                              <a:gd name="connsiteY79" fmla="*/ 8222 h 10000"/>
                                              <a:gd name="connsiteX80" fmla="*/ 564 w 10332"/>
                                              <a:gd name="connsiteY80" fmla="*/ 8005 h 10000"/>
                                              <a:gd name="connsiteX81" fmla="*/ 934 w 10332"/>
                                              <a:gd name="connsiteY81" fmla="*/ 7790 h 10000"/>
                                              <a:gd name="connsiteX82" fmla="*/ 1993 w 10332"/>
                                              <a:gd name="connsiteY82" fmla="*/ 7625 h 10000"/>
                                              <a:gd name="connsiteX83" fmla="*/ 3573 w 10332"/>
                                              <a:gd name="connsiteY83" fmla="*/ 7544 h 10000"/>
                                              <a:gd name="connsiteX84" fmla="*/ 5440 w 10332"/>
                                              <a:gd name="connsiteY84" fmla="*/ 7575 h 10000"/>
                                              <a:gd name="connsiteX85" fmla="*/ 7308 w 10332"/>
                                              <a:gd name="connsiteY85" fmla="*/ 7735 h 10000"/>
                                              <a:gd name="connsiteX86" fmla="*/ 8888 w 10332"/>
                                              <a:gd name="connsiteY86" fmla="*/ 8005 h 10000"/>
                                              <a:gd name="connsiteX87" fmla="*/ 9946 w 10332"/>
                                              <a:gd name="connsiteY87" fmla="*/ 8366 h 10000"/>
                                              <a:gd name="connsiteX88" fmla="*/ 10317 w 10332"/>
                                              <a:gd name="connsiteY88" fmla="*/ 8772 h 10000"/>
                                              <a:gd name="connsiteX89" fmla="*/ 9946 w 10332"/>
                                              <a:gd name="connsiteY89" fmla="*/ 9178 h 10000"/>
                                              <a:gd name="connsiteX90" fmla="*/ 8888 w 10332"/>
                                              <a:gd name="connsiteY90" fmla="*/ 9536 h 10000"/>
                                              <a:gd name="connsiteX91" fmla="*/ 7308 w 10332"/>
                                              <a:gd name="connsiteY91" fmla="*/ 9810 h 10000"/>
                                              <a:gd name="connsiteX92" fmla="*/ 5440 w 10332"/>
                                              <a:gd name="connsiteY92" fmla="*/ 9967 h 10000"/>
                                              <a:gd name="connsiteX93" fmla="*/ 3573 w 10332"/>
                                              <a:gd name="connsiteY93" fmla="*/ 10000 h 10000"/>
                                              <a:gd name="connsiteX0" fmla="*/ 9946 w 10410"/>
                                              <a:gd name="connsiteY0" fmla="*/ 0 h 10000"/>
                                              <a:gd name="connsiteX1" fmla="*/ 8888 w 10410"/>
                                              <a:gd name="connsiteY1" fmla="*/ 359 h 10000"/>
                                              <a:gd name="connsiteX2" fmla="*/ 7308 w 10410"/>
                                              <a:gd name="connsiteY2" fmla="*/ 632 h 10000"/>
                                              <a:gd name="connsiteX3" fmla="*/ 5440 w 10410"/>
                                              <a:gd name="connsiteY3" fmla="*/ 789 h 10000"/>
                                              <a:gd name="connsiteX4" fmla="*/ 934 w 10410"/>
                                              <a:gd name="connsiteY4" fmla="*/ 574 h 10000"/>
                                              <a:gd name="connsiteX5" fmla="*/ 564 w 10410"/>
                                              <a:gd name="connsiteY5" fmla="*/ 359 h 10000"/>
                                              <a:gd name="connsiteX6" fmla="*/ 7308 w 10410"/>
                                              <a:gd name="connsiteY6" fmla="*/ 87 h 10000"/>
                                              <a:gd name="connsiteX7" fmla="*/ 8888 w 10410"/>
                                              <a:gd name="connsiteY7" fmla="*/ 359 h 10000"/>
                                              <a:gd name="connsiteX8" fmla="*/ 9946 w 10410"/>
                                              <a:gd name="connsiteY8" fmla="*/ 717 h 10000"/>
                                              <a:gd name="connsiteX9" fmla="*/ 10317 w 10410"/>
                                              <a:gd name="connsiteY9" fmla="*/ 1124 h 10000"/>
                                              <a:gd name="connsiteX10" fmla="*/ 9946 w 10410"/>
                                              <a:gd name="connsiteY10" fmla="*/ 1531 h 10000"/>
                                              <a:gd name="connsiteX11" fmla="*/ 8888 w 10410"/>
                                              <a:gd name="connsiteY11" fmla="*/ 1888 h 10000"/>
                                              <a:gd name="connsiteX12" fmla="*/ 7308 w 10410"/>
                                              <a:gd name="connsiteY12" fmla="*/ 2163 h 10000"/>
                                              <a:gd name="connsiteX13" fmla="*/ 5440 w 10410"/>
                                              <a:gd name="connsiteY13" fmla="*/ 2319 h 10000"/>
                                              <a:gd name="connsiteX14" fmla="*/ 3573 w 10410"/>
                                              <a:gd name="connsiteY14" fmla="*/ 2352 h 10000"/>
                                              <a:gd name="connsiteX15" fmla="*/ 1993 w 10410"/>
                                              <a:gd name="connsiteY15" fmla="*/ 2272 h 10000"/>
                                              <a:gd name="connsiteX16" fmla="*/ 934 w 10410"/>
                                              <a:gd name="connsiteY16" fmla="*/ 2104 h 10000"/>
                                              <a:gd name="connsiteX17" fmla="*/ 564 w 10410"/>
                                              <a:gd name="connsiteY17" fmla="*/ 1888 h 10000"/>
                                              <a:gd name="connsiteX18" fmla="*/ 934 w 10410"/>
                                              <a:gd name="connsiteY18" fmla="*/ 1674 h 10000"/>
                                              <a:gd name="connsiteX19" fmla="*/ 1993 w 10410"/>
                                              <a:gd name="connsiteY19" fmla="*/ 1506 h 10000"/>
                                              <a:gd name="connsiteX20" fmla="*/ 3573 w 10410"/>
                                              <a:gd name="connsiteY20" fmla="*/ 1425 h 10000"/>
                                              <a:gd name="connsiteX21" fmla="*/ 5440 w 10410"/>
                                              <a:gd name="connsiteY21" fmla="*/ 1459 h 10000"/>
                                              <a:gd name="connsiteX22" fmla="*/ 7308 w 10410"/>
                                              <a:gd name="connsiteY22" fmla="*/ 1616 h 10000"/>
                                              <a:gd name="connsiteX23" fmla="*/ 9946 w 10410"/>
                                              <a:gd name="connsiteY23" fmla="*/ 2248 h 10000"/>
                                              <a:gd name="connsiteX24" fmla="*/ 10317 w 10410"/>
                                              <a:gd name="connsiteY24" fmla="*/ 2654 h 10000"/>
                                              <a:gd name="connsiteX25" fmla="*/ 8888 w 10410"/>
                                              <a:gd name="connsiteY25" fmla="*/ 3419 h 10000"/>
                                              <a:gd name="connsiteX26" fmla="*/ 7308 w 10410"/>
                                              <a:gd name="connsiteY26" fmla="*/ 3691 h 10000"/>
                                              <a:gd name="connsiteX27" fmla="*/ 5440 w 10410"/>
                                              <a:gd name="connsiteY27" fmla="*/ 3849 h 10000"/>
                                              <a:gd name="connsiteX28" fmla="*/ 3573 w 10410"/>
                                              <a:gd name="connsiteY28" fmla="*/ 3883 h 10000"/>
                                              <a:gd name="connsiteX29" fmla="*/ 1993 w 10410"/>
                                              <a:gd name="connsiteY29" fmla="*/ 3801 h 10000"/>
                                              <a:gd name="connsiteX30" fmla="*/ 934 w 10410"/>
                                              <a:gd name="connsiteY30" fmla="*/ 3634 h 10000"/>
                                              <a:gd name="connsiteX31" fmla="*/ 564 w 10410"/>
                                              <a:gd name="connsiteY31" fmla="*/ 3419 h 10000"/>
                                              <a:gd name="connsiteX32" fmla="*/ 934 w 10410"/>
                                              <a:gd name="connsiteY32" fmla="*/ 3204 h 10000"/>
                                              <a:gd name="connsiteX33" fmla="*/ 1993 w 10410"/>
                                              <a:gd name="connsiteY33" fmla="*/ 3036 h 10000"/>
                                              <a:gd name="connsiteX34" fmla="*/ 3573 w 10410"/>
                                              <a:gd name="connsiteY34" fmla="*/ 2954 h 10000"/>
                                              <a:gd name="connsiteX35" fmla="*/ 5440 w 10410"/>
                                              <a:gd name="connsiteY35" fmla="*/ 2987 h 10000"/>
                                              <a:gd name="connsiteX36" fmla="*/ 7308 w 10410"/>
                                              <a:gd name="connsiteY36" fmla="*/ 3147 h 10000"/>
                                              <a:gd name="connsiteX37" fmla="*/ 8888 w 10410"/>
                                              <a:gd name="connsiteY37" fmla="*/ 3419 h 10000"/>
                                              <a:gd name="connsiteX38" fmla="*/ 9946 w 10410"/>
                                              <a:gd name="connsiteY38" fmla="*/ 3777 h 10000"/>
                                              <a:gd name="connsiteX39" fmla="*/ 10317 w 10410"/>
                                              <a:gd name="connsiteY39" fmla="*/ 4182 h 10000"/>
                                              <a:gd name="connsiteX40" fmla="*/ 9946 w 10410"/>
                                              <a:gd name="connsiteY40" fmla="*/ 4587 h 10000"/>
                                              <a:gd name="connsiteX41" fmla="*/ 8888 w 10410"/>
                                              <a:gd name="connsiteY41" fmla="*/ 4948 h 10000"/>
                                              <a:gd name="connsiteX42" fmla="*/ 7308 w 10410"/>
                                              <a:gd name="connsiteY42" fmla="*/ 5219 h 10000"/>
                                              <a:gd name="connsiteX43" fmla="*/ 5440 w 10410"/>
                                              <a:gd name="connsiteY43" fmla="*/ 5377 h 10000"/>
                                              <a:gd name="connsiteX44" fmla="*/ 3573 w 10410"/>
                                              <a:gd name="connsiteY44" fmla="*/ 5413 h 10000"/>
                                              <a:gd name="connsiteX45" fmla="*/ 1993 w 10410"/>
                                              <a:gd name="connsiteY45" fmla="*/ 5330 h 10000"/>
                                              <a:gd name="connsiteX46" fmla="*/ 934 w 10410"/>
                                              <a:gd name="connsiteY46" fmla="*/ 5164 h 10000"/>
                                              <a:gd name="connsiteX47" fmla="*/ 564 w 10410"/>
                                              <a:gd name="connsiteY47" fmla="*/ 4948 h 10000"/>
                                              <a:gd name="connsiteX48" fmla="*/ 934 w 10410"/>
                                              <a:gd name="connsiteY48" fmla="*/ 4733 h 10000"/>
                                              <a:gd name="connsiteX49" fmla="*/ 1993 w 10410"/>
                                              <a:gd name="connsiteY49" fmla="*/ 4565 h 10000"/>
                                              <a:gd name="connsiteX50" fmla="*/ 3573 w 10410"/>
                                              <a:gd name="connsiteY50" fmla="*/ 4484 h 10000"/>
                                              <a:gd name="connsiteX51" fmla="*/ 5440 w 10410"/>
                                              <a:gd name="connsiteY51" fmla="*/ 4518 h 10000"/>
                                              <a:gd name="connsiteX52" fmla="*/ 7308 w 10410"/>
                                              <a:gd name="connsiteY52" fmla="*/ 4675 h 10000"/>
                                              <a:gd name="connsiteX53" fmla="*/ 8888 w 10410"/>
                                              <a:gd name="connsiteY53" fmla="*/ 4948 h 10000"/>
                                              <a:gd name="connsiteX54" fmla="*/ 9946 w 10410"/>
                                              <a:gd name="connsiteY54" fmla="*/ 5307 h 10000"/>
                                              <a:gd name="connsiteX55" fmla="*/ 10317 w 10410"/>
                                              <a:gd name="connsiteY55" fmla="*/ 5712 h 10000"/>
                                              <a:gd name="connsiteX56" fmla="*/ 9946 w 10410"/>
                                              <a:gd name="connsiteY56" fmla="*/ 6118 h 10000"/>
                                              <a:gd name="connsiteX57" fmla="*/ 8888 w 10410"/>
                                              <a:gd name="connsiteY57" fmla="*/ 6478 h 10000"/>
                                              <a:gd name="connsiteX58" fmla="*/ 7308 w 10410"/>
                                              <a:gd name="connsiteY58" fmla="*/ 6750 h 10000"/>
                                              <a:gd name="connsiteX59" fmla="*/ 5440 w 10410"/>
                                              <a:gd name="connsiteY59" fmla="*/ 6907 h 10000"/>
                                              <a:gd name="connsiteX60" fmla="*/ 3573 w 10410"/>
                                              <a:gd name="connsiteY60" fmla="*/ 6939 h 10000"/>
                                              <a:gd name="connsiteX61" fmla="*/ 1993 w 10410"/>
                                              <a:gd name="connsiteY61" fmla="*/ 6860 h 10000"/>
                                              <a:gd name="connsiteX62" fmla="*/ 934 w 10410"/>
                                              <a:gd name="connsiteY62" fmla="*/ 6692 h 10000"/>
                                              <a:gd name="connsiteX63" fmla="*/ 564 w 10410"/>
                                              <a:gd name="connsiteY63" fmla="*/ 6478 h 10000"/>
                                              <a:gd name="connsiteX64" fmla="*/ 934 w 10410"/>
                                              <a:gd name="connsiteY64" fmla="*/ 6264 h 10000"/>
                                              <a:gd name="connsiteX65" fmla="*/ 1993 w 10410"/>
                                              <a:gd name="connsiteY65" fmla="*/ 6095 h 10000"/>
                                              <a:gd name="connsiteX66" fmla="*/ 3573 w 10410"/>
                                              <a:gd name="connsiteY66" fmla="*/ 6014 h 10000"/>
                                              <a:gd name="connsiteX67" fmla="*/ 5440 w 10410"/>
                                              <a:gd name="connsiteY67" fmla="*/ 6048 h 10000"/>
                                              <a:gd name="connsiteX68" fmla="*/ 7308 w 10410"/>
                                              <a:gd name="connsiteY68" fmla="*/ 6205 h 10000"/>
                                              <a:gd name="connsiteX69" fmla="*/ 8888 w 10410"/>
                                              <a:gd name="connsiteY69" fmla="*/ 6478 h 10000"/>
                                              <a:gd name="connsiteX70" fmla="*/ 9946 w 10410"/>
                                              <a:gd name="connsiteY70" fmla="*/ 6836 h 10000"/>
                                              <a:gd name="connsiteX71" fmla="*/ 10317 w 10410"/>
                                              <a:gd name="connsiteY71" fmla="*/ 7241 h 10000"/>
                                              <a:gd name="connsiteX72" fmla="*/ 9946 w 10410"/>
                                              <a:gd name="connsiteY72" fmla="*/ 7648 h 10000"/>
                                              <a:gd name="connsiteX73" fmla="*/ 8888 w 10410"/>
                                              <a:gd name="connsiteY73" fmla="*/ 8005 h 10000"/>
                                              <a:gd name="connsiteX74" fmla="*/ 7308 w 10410"/>
                                              <a:gd name="connsiteY74" fmla="*/ 8280 h 10000"/>
                                              <a:gd name="connsiteX75" fmla="*/ 5440 w 10410"/>
                                              <a:gd name="connsiteY75" fmla="*/ 8436 h 10000"/>
                                              <a:gd name="connsiteX76" fmla="*/ 3573 w 10410"/>
                                              <a:gd name="connsiteY76" fmla="*/ 8470 h 10000"/>
                                              <a:gd name="connsiteX77" fmla="*/ 1993 w 10410"/>
                                              <a:gd name="connsiteY77" fmla="*/ 8389 h 10000"/>
                                              <a:gd name="connsiteX78" fmla="*/ 934 w 10410"/>
                                              <a:gd name="connsiteY78" fmla="*/ 8222 h 10000"/>
                                              <a:gd name="connsiteX79" fmla="*/ 564 w 10410"/>
                                              <a:gd name="connsiteY79" fmla="*/ 8005 h 10000"/>
                                              <a:gd name="connsiteX80" fmla="*/ 934 w 10410"/>
                                              <a:gd name="connsiteY80" fmla="*/ 7790 h 10000"/>
                                              <a:gd name="connsiteX81" fmla="*/ 1993 w 10410"/>
                                              <a:gd name="connsiteY81" fmla="*/ 7625 h 10000"/>
                                              <a:gd name="connsiteX82" fmla="*/ 3573 w 10410"/>
                                              <a:gd name="connsiteY82" fmla="*/ 7544 h 10000"/>
                                              <a:gd name="connsiteX83" fmla="*/ 5440 w 10410"/>
                                              <a:gd name="connsiteY83" fmla="*/ 7575 h 10000"/>
                                              <a:gd name="connsiteX84" fmla="*/ 7308 w 10410"/>
                                              <a:gd name="connsiteY84" fmla="*/ 7735 h 10000"/>
                                              <a:gd name="connsiteX85" fmla="*/ 8888 w 10410"/>
                                              <a:gd name="connsiteY85" fmla="*/ 8005 h 10000"/>
                                              <a:gd name="connsiteX86" fmla="*/ 9946 w 10410"/>
                                              <a:gd name="connsiteY86" fmla="*/ 8366 h 10000"/>
                                              <a:gd name="connsiteX87" fmla="*/ 10317 w 10410"/>
                                              <a:gd name="connsiteY87" fmla="*/ 8772 h 10000"/>
                                              <a:gd name="connsiteX88" fmla="*/ 9946 w 10410"/>
                                              <a:gd name="connsiteY88" fmla="*/ 9178 h 10000"/>
                                              <a:gd name="connsiteX89" fmla="*/ 8888 w 10410"/>
                                              <a:gd name="connsiteY89" fmla="*/ 9536 h 10000"/>
                                              <a:gd name="connsiteX90" fmla="*/ 7308 w 10410"/>
                                              <a:gd name="connsiteY90" fmla="*/ 9810 h 10000"/>
                                              <a:gd name="connsiteX91" fmla="*/ 5440 w 10410"/>
                                              <a:gd name="connsiteY91" fmla="*/ 9967 h 10000"/>
                                              <a:gd name="connsiteX92" fmla="*/ 3573 w 10410"/>
                                              <a:gd name="connsiteY92" fmla="*/ 10000 h 10000"/>
                                              <a:gd name="connsiteX0" fmla="*/ 9946 w 10410"/>
                                              <a:gd name="connsiteY0" fmla="*/ 0 h 10000"/>
                                              <a:gd name="connsiteX1" fmla="*/ 8888 w 10410"/>
                                              <a:gd name="connsiteY1" fmla="*/ 359 h 10000"/>
                                              <a:gd name="connsiteX2" fmla="*/ 7308 w 10410"/>
                                              <a:gd name="connsiteY2" fmla="*/ 632 h 10000"/>
                                              <a:gd name="connsiteX3" fmla="*/ 5440 w 10410"/>
                                              <a:gd name="connsiteY3" fmla="*/ 789 h 10000"/>
                                              <a:gd name="connsiteX4" fmla="*/ 934 w 10410"/>
                                              <a:gd name="connsiteY4" fmla="*/ 574 h 10000"/>
                                              <a:gd name="connsiteX5" fmla="*/ 564 w 10410"/>
                                              <a:gd name="connsiteY5" fmla="*/ 359 h 10000"/>
                                              <a:gd name="connsiteX6" fmla="*/ 7308 w 10410"/>
                                              <a:gd name="connsiteY6" fmla="*/ 87 h 10000"/>
                                              <a:gd name="connsiteX7" fmla="*/ 8888 w 10410"/>
                                              <a:gd name="connsiteY7" fmla="*/ 359 h 10000"/>
                                              <a:gd name="connsiteX8" fmla="*/ 9946 w 10410"/>
                                              <a:gd name="connsiteY8" fmla="*/ 717 h 10000"/>
                                              <a:gd name="connsiteX9" fmla="*/ 10317 w 10410"/>
                                              <a:gd name="connsiteY9" fmla="*/ 1124 h 10000"/>
                                              <a:gd name="connsiteX10" fmla="*/ 9946 w 10410"/>
                                              <a:gd name="connsiteY10" fmla="*/ 1531 h 10000"/>
                                              <a:gd name="connsiteX11" fmla="*/ 8888 w 10410"/>
                                              <a:gd name="connsiteY11" fmla="*/ 1888 h 10000"/>
                                              <a:gd name="connsiteX12" fmla="*/ 7308 w 10410"/>
                                              <a:gd name="connsiteY12" fmla="*/ 2163 h 10000"/>
                                              <a:gd name="connsiteX13" fmla="*/ 5440 w 10410"/>
                                              <a:gd name="connsiteY13" fmla="*/ 2319 h 10000"/>
                                              <a:gd name="connsiteX14" fmla="*/ 3573 w 10410"/>
                                              <a:gd name="connsiteY14" fmla="*/ 2352 h 10000"/>
                                              <a:gd name="connsiteX15" fmla="*/ 1993 w 10410"/>
                                              <a:gd name="connsiteY15" fmla="*/ 2272 h 10000"/>
                                              <a:gd name="connsiteX16" fmla="*/ 934 w 10410"/>
                                              <a:gd name="connsiteY16" fmla="*/ 2104 h 10000"/>
                                              <a:gd name="connsiteX17" fmla="*/ 564 w 10410"/>
                                              <a:gd name="connsiteY17" fmla="*/ 1888 h 10000"/>
                                              <a:gd name="connsiteX18" fmla="*/ 934 w 10410"/>
                                              <a:gd name="connsiteY18" fmla="*/ 1674 h 10000"/>
                                              <a:gd name="connsiteX19" fmla="*/ 1993 w 10410"/>
                                              <a:gd name="connsiteY19" fmla="*/ 1506 h 10000"/>
                                              <a:gd name="connsiteX20" fmla="*/ 3573 w 10410"/>
                                              <a:gd name="connsiteY20" fmla="*/ 1425 h 10000"/>
                                              <a:gd name="connsiteX21" fmla="*/ 7308 w 10410"/>
                                              <a:gd name="connsiteY21" fmla="*/ 1616 h 10000"/>
                                              <a:gd name="connsiteX22" fmla="*/ 9946 w 10410"/>
                                              <a:gd name="connsiteY22" fmla="*/ 2248 h 10000"/>
                                              <a:gd name="connsiteX23" fmla="*/ 10317 w 10410"/>
                                              <a:gd name="connsiteY23" fmla="*/ 2654 h 10000"/>
                                              <a:gd name="connsiteX24" fmla="*/ 8888 w 10410"/>
                                              <a:gd name="connsiteY24" fmla="*/ 3419 h 10000"/>
                                              <a:gd name="connsiteX25" fmla="*/ 7308 w 10410"/>
                                              <a:gd name="connsiteY25" fmla="*/ 3691 h 10000"/>
                                              <a:gd name="connsiteX26" fmla="*/ 5440 w 10410"/>
                                              <a:gd name="connsiteY26" fmla="*/ 3849 h 10000"/>
                                              <a:gd name="connsiteX27" fmla="*/ 3573 w 10410"/>
                                              <a:gd name="connsiteY27" fmla="*/ 3883 h 10000"/>
                                              <a:gd name="connsiteX28" fmla="*/ 1993 w 10410"/>
                                              <a:gd name="connsiteY28" fmla="*/ 3801 h 10000"/>
                                              <a:gd name="connsiteX29" fmla="*/ 934 w 10410"/>
                                              <a:gd name="connsiteY29" fmla="*/ 3634 h 10000"/>
                                              <a:gd name="connsiteX30" fmla="*/ 564 w 10410"/>
                                              <a:gd name="connsiteY30" fmla="*/ 3419 h 10000"/>
                                              <a:gd name="connsiteX31" fmla="*/ 934 w 10410"/>
                                              <a:gd name="connsiteY31" fmla="*/ 3204 h 10000"/>
                                              <a:gd name="connsiteX32" fmla="*/ 1993 w 10410"/>
                                              <a:gd name="connsiteY32" fmla="*/ 3036 h 10000"/>
                                              <a:gd name="connsiteX33" fmla="*/ 3573 w 10410"/>
                                              <a:gd name="connsiteY33" fmla="*/ 2954 h 10000"/>
                                              <a:gd name="connsiteX34" fmla="*/ 5440 w 10410"/>
                                              <a:gd name="connsiteY34" fmla="*/ 2987 h 10000"/>
                                              <a:gd name="connsiteX35" fmla="*/ 7308 w 10410"/>
                                              <a:gd name="connsiteY35" fmla="*/ 3147 h 10000"/>
                                              <a:gd name="connsiteX36" fmla="*/ 8888 w 10410"/>
                                              <a:gd name="connsiteY36" fmla="*/ 3419 h 10000"/>
                                              <a:gd name="connsiteX37" fmla="*/ 9946 w 10410"/>
                                              <a:gd name="connsiteY37" fmla="*/ 3777 h 10000"/>
                                              <a:gd name="connsiteX38" fmla="*/ 10317 w 10410"/>
                                              <a:gd name="connsiteY38" fmla="*/ 4182 h 10000"/>
                                              <a:gd name="connsiteX39" fmla="*/ 9946 w 10410"/>
                                              <a:gd name="connsiteY39" fmla="*/ 4587 h 10000"/>
                                              <a:gd name="connsiteX40" fmla="*/ 8888 w 10410"/>
                                              <a:gd name="connsiteY40" fmla="*/ 4948 h 10000"/>
                                              <a:gd name="connsiteX41" fmla="*/ 7308 w 10410"/>
                                              <a:gd name="connsiteY41" fmla="*/ 5219 h 10000"/>
                                              <a:gd name="connsiteX42" fmla="*/ 5440 w 10410"/>
                                              <a:gd name="connsiteY42" fmla="*/ 5377 h 10000"/>
                                              <a:gd name="connsiteX43" fmla="*/ 3573 w 10410"/>
                                              <a:gd name="connsiteY43" fmla="*/ 5413 h 10000"/>
                                              <a:gd name="connsiteX44" fmla="*/ 1993 w 10410"/>
                                              <a:gd name="connsiteY44" fmla="*/ 5330 h 10000"/>
                                              <a:gd name="connsiteX45" fmla="*/ 934 w 10410"/>
                                              <a:gd name="connsiteY45" fmla="*/ 5164 h 10000"/>
                                              <a:gd name="connsiteX46" fmla="*/ 564 w 10410"/>
                                              <a:gd name="connsiteY46" fmla="*/ 4948 h 10000"/>
                                              <a:gd name="connsiteX47" fmla="*/ 934 w 10410"/>
                                              <a:gd name="connsiteY47" fmla="*/ 4733 h 10000"/>
                                              <a:gd name="connsiteX48" fmla="*/ 1993 w 10410"/>
                                              <a:gd name="connsiteY48" fmla="*/ 4565 h 10000"/>
                                              <a:gd name="connsiteX49" fmla="*/ 3573 w 10410"/>
                                              <a:gd name="connsiteY49" fmla="*/ 4484 h 10000"/>
                                              <a:gd name="connsiteX50" fmla="*/ 5440 w 10410"/>
                                              <a:gd name="connsiteY50" fmla="*/ 4518 h 10000"/>
                                              <a:gd name="connsiteX51" fmla="*/ 7308 w 10410"/>
                                              <a:gd name="connsiteY51" fmla="*/ 4675 h 10000"/>
                                              <a:gd name="connsiteX52" fmla="*/ 8888 w 10410"/>
                                              <a:gd name="connsiteY52" fmla="*/ 4948 h 10000"/>
                                              <a:gd name="connsiteX53" fmla="*/ 9946 w 10410"/>
                                              <a:gd name="connsiteY53" fmla="*/ 5307 h 10000"/>
                                              <a:gd name="connsiteX54" fmla="*/ 10317 w 10410"/>
                                              <a:gd name="connsiteY54" fmla="*/ 5712 h 10000"/>
                                              <a:gd name="connsiteX55" fmla="*/ 9946 w 10410"/>
                                              <a:gd name="connsiteY55" fmla="*/ 6118 h 10000"/>
                                              <a:gd name="connsiteX56" fmla="*/ 8888 w 10410"/>
                                              <a:gd name="connsiteY56" fmla="*/ 6478 h 10000"/>
                                              <a:gd name="connsiteX57" fmla="*/ 7308 w 10410"/>
                                              <a:gd name="connsiteY57" fmla="*/ 6750 h 10000"/>
                                              <a:gd name="connsiteX58" fmla="*/ 5440 w 10410"/>
                                              <a:gd name="connsiteY58" fmla="*/ 6907 h 10000"/>
                                              <a:gd name="connsiteX59" fmla="*/ 3573 w 10410"/>
                                              <a:gd name="connsiteY59" fmla="*/ 6939 h 10000"/>
                                              <a:gd name="connsiteX60" fmla="*/ 1993 w 10410"/>
                                              <a:gd name="connsiteY60" fmla="*/ 6860 h 10000"/>
                                              <a:gd name="connsiteX61" fmla="*/ 934 w 10410"/>
                                              <a:gd name="connsiteY61" fmla="*/ 6692 h 10000"/>
                                              <a:gd name="connsiteX62" fmla="*/ 564 w 10410"/>
                                              <a:gd name="connsiteY62" fmla="*/ 6478 h 10000"/>
                                              <a:gd name="connsiteX63" fmla="*/ 934 w 10410"/>
                                              <a:gd name="connsiteY63" fmla="*/ 6264 h 10000"/>
                                              <a:gd name="connsiteX64" fmla="*/ 1993 w 10410"/>
                                              <a:gd name="connsiteY64" fmla="*/ 6095 h 10000"/>
                                              <a:gd name="connsiteX65" fmla="*/ 3573 w 10410"/>
                                              <a:gd name="connsiteY65" fmla="*/ 6014 h 10000"/>
                                              <a:gd name="connsiteX66" fmla="*/ 5440 w 10410"/>
                                              <a:gd name="connsiteY66" fmla="*/ 6048 h 10000"/>
                                              <a:gd name="connsiteX67" fmla="*/ 7308 w 10410"/>
                                              <a:gd name="connsiteY67" fmla="*/ 6205 h 10000"/>
                                              <a:gd name="connsiteX68" fmla="*/ 8888 w 10410"/>
                                              <a:gd name="connsiteY68" fmla="*/ 6478 h 10000"/>
                                              <a:gd name="connsiteX69" fmla="*/ 9946 w 10410"/>
                                              <a:gd name="connsiteY69" fmla="*/ 6836 h 10000"/>
                                              <a:gd name="connsiteX70" fmla="*/ 10317 w 10410"/>
                                              <a:gd name="connsiteY70" fmla="*/ 7241 h 10000"/>
                                              <a:gd name="connsiteX71" fmla="*/ 9946 w 10410"/>
                                              <a:gd name="connsiteY71" fmla="*/ 7648 h 10000"/>
                                              <a:gd name="connsiteX72" fmla="*/ 8888 w 10410"/>
                                              <a:gd name="connsiteY72" fmla="*/ 8005 h 10000"/>
                                              <a:gd name="connsiteX73" fmla="*/ 7308 w 10410"/>
                                              <a:gd name="connsiteY73" fmla="*/ 8280 h 10000"/>
                                              <a:gd name="connsiteX74" fmla="*/ 5440 w 10410"/>
                                              <a:gd name="connsiteY74" fmla="*/ 8436 h 10000"/>
                                              <a:gd name="connsiteX75" fmla="*/ 3573 w 10410"/>
                                              <a:gd name="connsiteY75" fmla="*/ 8470 h 10000"/>
                                              <a:gd name="connsiteX76" fmla="*/ 1993 w 10410"/>
                                              <a:gd name="connsiteY76" fmla="*/ 8389 h 10000"/>
                                              <a:gd name="connsiteX77" fmla="*/ 934 w 10410"/>
                                              <a:gd name="connsiteY77" fmla="*/ 8222 h 10000"/>
                                              <a:gd name="connsiteX78" fmla="*/ 564 w 10410"/>
                                              <a:gd name="connsiteY78" fmla="*/ 8005 h 10000"/>
                                              <a:gd name="connsiteX79" fmla="*/ 934 w 10410"/>
                                              <a:gd name="connsiteY79" fmla="*/ 7790 h 10000"/>
                                              <a:gd name="connsiteX80" fmla="*/ 1993 w 10410"/>
                                              <a:gd name="connsiteY80" fmla="*/ 7625 h 10000"/>
                                              <a:gd name="connsiteX81" fmla="*/ 3573 w 10410"/>
                                              <a:gd name="connsiteY81" fmla="*/ 7544 h 10000"/>
                                              <a:gd name="connsiteX82" fmla="*/ 5440 w 10410"/>
                                              <a:gd name="connsiteY82" fmla="*/ 7575 h 10000"/>
                                              <a:gd name="connsiteX83" fmla="*/ 7308 w 10410"/>
                                              <a:gd name="connsiteY83" fmla="*/ 7735 h 10000"/>
                                              <a:gd name="connsiteX84" fmla="*/ 8888 w 10410"/>
                                              <a:gd name="connsiteY84" fmla="*/ 8005 h 10000"/>
                                              <a:gd name="connsiteX85" fmla="*/ 9946 w 10410"/>
                                              <a:gd name="connsiteY85" fmla="*/ 8366 h 10000"/>
                                              <a:gd name="connsiteX86" fmla="*/ 10317 w 10410"/>
                                              <a:gd name="connsiteY86" fmla="*/ 8772 h 10000"/>
                                              <a:gd name="connsiteX87" fmla="*/ 9946 w 10410"/>
                                              <a:gd name="connsiteY87" fmla="*/ 9178 h 10000"/>
                                              <a:gd name="connsiteX88" fmla="*/ 8888 w 10410"/>
                                              <a:gd name="connsiteY88" fmla="*/ 9536 h 10000"/>
                                              <a:gd name="connsiteX89" fmla="*/ 7308 w 10410"/>
                                              <a:gd name="connsiteY89" fmla="*/ 9810 h 10000"/>
                                              <a:gd name="connsiteX90" fmla="*/ 5440 w 10410"/>
                                              <a:gd name="connsiteY90" fmla="*/ 9967 h 10000"/>
                                              <a:gd name="connsiteX91" fmla="*/ 3573 w 10410"/>
                                              <a:gd name="connsiteY91" fmla="*/ 10000 h 10000"/>
                                              <a:gd name="connsiteX0" fmla="*/ 9946 w 10410"/>
                                              <a:gd name="connsiteY0" fmla="*/ 0 h 10000"/>
                                              <a:gd name="connsiteX1" fmla="*/ 8888 w 10410"/>
                                              <a:gd name="connsiteY1" fmla="*/ 359 h 10000"/>
                                              <a:gd name="connsiteX2" fmla="*/ 7308 w 10410"/>
                                              <a:gd name="connsiteY2" fmla="*/ 632 h 10000"/>
                                              <a:gd name="connsiteX3" fmla="*/ 5440 w 10410"/>
                                              <a:gd name="connsiteY3" fmla="*/ 789 h 10000"/>
                                              <a:gd name="connsiteX4" fmla="*/ 934 w 10410"/>
                                              <a:gd name="connsiteY4" fmla="*/ 574 h 10000"/>
                                              <a:gd name="connsiteX5" fmla="*/ 564 w 10410"/>
                                              <a:gd name="connsiteY5" fmla="*/ 359 h 10000"/>
                                              <a:gd name="connsiteX6" fmla="*/ 7308 w 10410"/>
                                              <a:gd name="connsiteY6" fmla="*/ 87 h 10000"/>
                                              <a:gd name="connsiteX7" fmla="*/ 8888 w 10410"/>
                                              <a:gd name="connsiteY7" fmla="*/ 359 h 10000"/>
                                              <a:gd name="connsiteX8" fmla="*/ 9946 w 10410"/>
                                              <a:gd name="connsiteY8" fmla="*/ 717 h 10000"/>
                                              <a:gd name="connsiteX9" fmla="*/ 10317 w 10410"/>
                                              <a:gd name="connsiteY9" fmla="*/ 1124 h 10000"/>
                                              <a:gd name="connsiteX10" fmla="*/ 9946 w 10410"/>
                                              <a:gd name="connsiteY10" fmla="*/ 1531 h 10000"/>
                                              <a:gd name="connsiteX11" fmla="*/ 8888 w 10410"/>
                                              <a:gd name="connsiteY11" fmla="*/ 1888 h 10000"/>
                                              <a:gd name="connsiteX12" fmla="*/ 7308 w 10410"/>
                                              <a:gd name="connsiteY12" fmla="*/ 2163 h 10000"/>
                                              <a:gd name="connsiteX13" fmla="*/ 5440 w 10410"/>
                                              <a:gd name="connsiteY13" fmla="*/ 2319 h 10000"/>
                                              <a:gd name="connsiteX14" fmla="*/ 3573 w 10410"/>
                                              <a:gd name="connsiteY14" fmla="*/ 2352 h 10000"/>
                                              <a:gd name="connsiteX15" fmla="*/ 1993 w 10410"/>
                                              <a:gd name="connsiteY15" fmla="*/ 2272 h 10000"/>
                                              <a:gd name="connsiteX16" fmla="*/ 934 w 10410"/>
                                              <a:gd name="connsiteY16" fmla="*/ 2104 h 10000"/>
                                              <a:gd name="connsiteX17" fmla="*/ 564 w 10410"/>
                                              <a:gd name="connsiteY17" fmla="*/ 1888 h 10000"/>
                                              <a:gd name="connsiteX18" fmla="*/ 934 w 10410"/>
                                              <a:gd name="connsiteY18" fmla="*/ 1674 h 10000"/>
                                              <a:gd name="connsiteX19" fmla="*/ 3573 w 10410"/>
                                              <a:gd name="connsiteY19" fmla="*/ 1425 h 10000"/>
                                              <a:gd name="connsiteX20" fmla="*/ 7308 w 10410"/>
                                              <a:gd name="connsiteY20" fmla="*/ 1616 h 10000"/>
                                              <a:gd name="connsiteX21" fmla="*/ 9946 w 10410"/>
                                              <a:gd name="connsiteY21" fmla="*/ 2248 h 10000"/>
                                              <a:gd name="connsiteX22" fmla="*/ 10317 w 10410"/>
                                              <a:gd name="connsiteY22" fmla="*/ 2654 h 10000"/>
                                              <a:gd name="connsiteX23" fmla="*/ 8888 w 10410"/>
                                              <a:gd name="connsiteY23" fmla="*/ 3419 h 10000"/>
                                              <a:gd name="connsiteX24" fmla="*/ 7308 w 10410"/>
                                              <a:gd name="connsiteY24" fmla="*/ 3691 h 10000"/>
                                              <a:gd name="connsiteX25" fmla="*/ 5440 w 10410"/>
                                              <a:gd name="connsiteY25" fmla="*/ 3849 h 10000"/>
                                              <a:gd name="connsiteX26" fmla="*/ 3573 w 10410"/>
                                              <a:gd name="connsiteY26" fmla="*/ 3883 h 10000"/>
                                              <a:gd name="connsiteX27" fmla="*/ 1993 w 10410"/>
                                              <a:gd name="connsiteY27" fmla="*/ 3801 h 10000"/>
                                              <a:gd name="connsiteX28" fmla="*/ 934 w 10410"/>
                                              <a:gd name="connsiteY28" fmla="*/ 3634 h 10000"/>
                                              <a:gd name="connsiteX29" fmla="*/ 564 w 10410"/>
                                              <a:gd name="connsiteY29" fmla="*/ 3419 h 10000"/>
                                              <a:gd name="connsiteX30" fmla="*/ 934 w 10410"/>
                                              <a:gd name="connsiteY30" fmla="*/ 3204 h 10000"/>
                                              <a:gd name="connsiteX31" fmla="*/ 1993 w 10410"/>
                                              <a:gd name="connsiteY31" fmla="*/ 3036 h 10000"/>
                                              <a:gd name="connsiteX32" fmla="*/ 3573 w 10410"/>
                                              <a:gd name="connsiteY32" fmla="*/ 2954 h 10000"/>
                                              <a:gd name="connsiteX33" fmla="*/ 5440 w 10410"/>
                                              <a:gd name="connsiteY33" fmla="*/ 2987 h 10000"/>
                                              <a:gd name="connsiteX34" fmla="*/ 7308 w 10410"/>
                                              <a:gd name="connsiteY34" fmla="*/ 3147 h 10000"/>
                                              <a:gd name="connsiteX35" fmla="*/ 8888 w 10410"/>
                                              <a:gd name="connsiteY35" fmla="*/ 3419 h 10000"/>
                                              <a:gd name="connsiteX36" fmla="*/ 9946 w 10410"/>
                                              <a:gd name="connsiteY36" fmla="*/ 3777 h 10000"/>
                                              <a:gd name="connsiteX37" fmla="*/ 10317 w 10410"/>
                                              <a:gd name="connsiteY37" fmla="*/ 4182 h 10000"/>
                                              <a:gd name="connsiteX38" fmla="*/ 9946 w 10410"/>
                                              <a:gd name="connsiteY38" fmla="*/ 4587 h 10000"/>
                                              <a:gd name="connsiteX39" fmla="*/ 8888 w 10410"/>
                                              <a:gd name="connsiteY39" fmla="*/ 4948 h 10000"/>
                                              <a:gd name="connsiteX40" fmla="*/ 7308 w 10410"/>
                                              <a:gd name="connsiteY40" fmla="*/ 5219 h 10000"/>
                                              <a:gd name="connsiteX41" fmla="*/ 5440 w 10410"/>
                                              <a:gd name="connsiteY41" fmla="*/ 5377 h 10000"/>
                                              <a:gd name="connsiteX42" fmla="*/ 3573 w 10410"/>
                                              <a:gd name="connsiteY42" fmla="*/ 5413 h 10000"/>
                                              <a:gd name="connsiteX43" fmla="*/ 1993 w 10410"/>
                                              <a:gd name="connsiteY43" fmla="*/ 5330 h 10000"/>
                                              <a:gd name="connsiteX44" fmla="*/ 934 w 10410"/>
                                              <a:gd name="connsiteY44" fmla="*/ 5164 h 10000"/>
                                              <a:gd name="connsiteX45" fmla="*/ 564 w 10410"/>
                                              <a:gd name="connsiteY45" fmla="*/ 4948 h 10000"/>
                                              <a:gd name="connsiteX46" fmla="*/ 934 w 10410"/>
                                              <a:gd name="connsiteY46" fmla="*/ 4733 h 10000"/>
                                              <a:gd name="connsiteX47" fmla="*/ 1993 w 10410"/>
                                              <a:gd name="connsiteY47" fmla="*/ 4565 h 10000"/>
                                              <a:gd name="connsiteX48" fmla="*/ 3573 w 10410"/>
                                              <a:gd name="connsiteY48" fmla="*/ 4484 h 10000"/>
                                              <a:gd name="connsiteX49" fmla="*/ 5440 w 10410"/>
                                              <a:gd name="connsiteY49" fmla="*/ 4518 h 10000"/>
                                              <a:gd name="connsiteX50" fmla="*/ 7308 w 10410"/>
                                              <a:gd name="connsiteY50" fmla="*/ 4675 h 10000"/>
                                              <a:gd name="connsiteX51" fmla="*/ 8888 w 10410"/>
                                              <a:gd name="connsiteY51" fmla="*/ 4948 h 10000"/>
                                              <a:gd name="connsiteX52" fmla="*/ 9946 w 10410"/>
                                              <a:gd name="connsiteY52" fmla="*/ 5307 h 10000"/>
                                              <a:gd name="connsiteX53" fmla="*/ 10317 w 10410"/>
                                              <a:gd name="connsiteY53" fmla="*/ 5712 h 10000"/>
                                              <a:gd name="connsiteX54" fmla="*/ 9946 w 10410"/>
                                              <a:gd name="connsiteY54" fmla="*/ 6118 h 10000"/>
                                              <a:gd name="connsiteX55" fmla="*/ 8888 w 10410"/>
                                              <a:gd name="connsiteY55" fmla="*/ 6478 h 10000"/>
                                              <a:gd name="connsiteX56" fmla="*/ 7308 w 10410"/>
                                              <a:gd name="connsiteY56" fmla="*/ 6750 h 10000"/>
                                              <a:gd name="connsiteX57" fmla="*/ 5440 w 10410"/>
                                              <a:gd name="connsiteY57" fmla="*/ 6907 h 10000"/>
                                              <a:gd name="connsiteX58" fmla="*/ 3573 w 10410"/>
                                              <a:gd name="connsiteY58" fmla="*/ 6939 h 10000"/>
                                              <a:gd name="connsiteX59" fmla="*/ 1993 w 10410"/>
                                              <a:gd name="connsiteY59" fmla="*/ 6860 h 10000"/>
                                              <a:gd name="connsiteX60" fmla="*/ 934 w 10410"/>
                                              <a:gd name="connsiteY60" fmla="*/ 6692 h 10000"/>
                                              <a:gd name="connsiteX61" fmla="*/ 564 w 10410"/>
                                              <a:gd name="connsiteY61" fmla="*/ 6478 h 10000"/>
                                              <a:gd name="connsiteX62" fmla="*/ 934 w 10410"/>
                                              <a:gd name="connsiteY62" fmla="*/ 6264 h 10000"/>
                                              <a:gd name="connsiteX63" fmla="*/ 1993 w 10410"/>
                                              <a:gd name="connsiteY63" fmla="*/ 6095 h 10000"/>
                                              <a:gd name="connsiteX64" fmla="*/ 3573 w 10410"/>
                                              <a:gd name="connsiteY64" fmla="*/ 6014 h 10000"/>
                                              <a:gd name="connsiteX65" fmla="*/ 5440 w 10410"/>
                                              <a:gd name="connsiteY65" fmla="*/ 6048 h 10000"/>
                                              <a:gd name="connsiteX66" fmla="*/ 7308 w 10410"/>
                                              <a:gd name="connsiteY66" fmla="*/ 6205 h 10000"/>
                                              <a:gd name="connsiteX67" fmla="*/ 8888 w 10410"/>
                                              <a:gd name="connsiteY67" fmla="*/ 6478 h 10000"/>
                                              <a:gd name="connsiteX68" fmla="*/ 9946 w 10410"/>
                                              <a:gd name="connsiteY68" fmla="*/ 6836 h 10000"/>
                                              <a:gd name="connsiteX69" fmla="*/ 10317 w 10410"/>
                                              <a:gd name="connsiteY69" fmla="*/ 7241 h 10000"/>
                                              <a:gd name="connsiteX70" fmla="*/ 9946 w 10410"/>
                                              <a:gd name="connsiteY70" fmla="*/ 7648 h 10000"/>
                                              <a:gd name="connsiteX71" fmla="*/ 8888 w 10410"/>
                                              <a:gd name="connsiteY71" fmla="*/ 8005 h 10000"/>
                                              <a:gd name="connsiteX72" fmla="*/ 7308 w 10410"/>
                                              <a:gd name="connsiteY72" fmla="*/ 8280 h 10000"/>
                                              <a:gd name="connsiteX73" fmla="*/ 5440 w 10410"/>
                                              <a:gd name="connsiteY73" fmla="*/ 8436 h 10000"/>
                                              <a:gd name="connsiteX74" fmla="*/ 3573 w 10410"/>
                                              <a:gd name="connsiteY74" fmla="*/ 8470 h 10000"/>
                                              <a:gd name="connsiteX75" fmla="*/ 1993 w 10410"/>
                                              <a:gd name="connsiteY75" fmla="*/ 8389 h 10000"/>
                                              <a:gd name="connsiteX76" fmla="*/ 934 w 10410"/>
                                              <a:gd name="connsiteY76" fmla="*/ 8222 h 10000"/>
                                              <a:gd name="connsiteX77" fmla="*/ 564 w 10410"/>
                                              <a:gd name="connsiteY77" fmla="*/ 8005 h 10000"/>
                                              <a:gd name="connsiteX78" fmla="*/ 934 w 10410"/>
                                              <a:gd name="connsiteY78" fmla="*/ 7790 h 10000"/>
                                              <a:gd name="connsiteX79" fmla="*/ 1993 w 10410"/>
                                              <a:gd name="connsiteY79" fmla="*/ 7625 h 10000"/>
                                              <a:gd name="connsiteX80" fmla="*/ 3573 w 10410"/>
                                              <a:gd name="connsiteY80" fmla="*/ 7544 h 10000"/>
                                              <a:gd name="connsiteX81" fmla="*/ 5440 w 10410"/>
                                              <a:gd name="connsiteY81" fmla="*/ 7575 h 10000"/>
                                              <a:gd name="connsiteX82" fmla="*/ 7308 w 10410"/>
                                              <a:gd name="connsiteY82" fmla="*/ 7735 h 10000"/>
                                              <a:gd name="connsiteX83" fmla="*/ 8888 w 10410"/>
                                              <a:gd name="connsiteY83" fmla="*/ 8005 h 10000"/>
                                              <a:gd name="connsiteX84" fmla="*/ 9946 w 10410"/>
                                              <a:gd name="connsiteY84" fmla="*/ 8366 h 10000"/>
                                              <a:gd name="connsiteX85" fmla="*/ 10317 w 10410"/>
                                              <a:gd name="connsiteY85" fmla="*/ 8772 h 10000"/>
                                              <a:gd name="connsiteX86" fmla="*/ 9946 w 10410"/>
                                              <a:gd name="connsiteY86" fmla="*/ 9178 h 10000"/>
                                              <a:gd name="connsiteX87" fmla="*/ 8888 w 10410"/>
                                              <a:gd name="connsiteY87" fmla="*/ 9536 h 10000"/>
                                              <a:gd name="connsiteX88" fmla="*/ 7308 w 10410"/>
                                              <a:gd name="connsiteY88" fmla="*/ 9810 h 10000"/>
                                              <a:gd name="connsiteX89" fmla="*/ 5440 w 10410"/>
                                              <a:gd name="connsiteY89" fmla="*/ 9967 h 10000"/>
                                              <a:gd name="connsiteX90" fmla="*/ 3573 w 10410"/>
                                              <a:gd name="connsiteY90" fmla="*/ 10000 h 10000"/>
                                              <a:gd name="connsiteX0" fmla="*/ 9398 w 9862"/>
                                              <a:gd name="connsiteY0" fmla="*/ 0 h 10000"/>
                                              <a:gd name="connsiteX1" fmla="*/ 8340 w 9862"/>
                                              <a:gd name="connsiteY1" fmla="*/ 359 h 10000"/>
                                              <a:gd name="connsiteX2" fmla="*/ 6760 w 9862"/>
                                              <a:gd name="connsiteY2" fmla="*/ 632 h 10000"/>
                                              <a:gd name="connsiteX3" fmla="*/ 4892 w 9862"/>
                                              <a:gd name="connsiteY3" fmla="*/ 789 h 10000"/>
                                              <a:gd name="connsiteX4" fmla="*/ 386 w 9862"/>
                                              <a:gd name="connsiteY4" fmla="*/ 574 h 10000"/>
                                              <a:gd name="connsiteX5" fmla="*/ 6760 w 9862"/>
                                              <a:gd name="connsiteY5" fmla="*/ 87 h 10000"/>
                                              <a:gd name="connsiteX6" fmla="*/ 8340 w 9862"/>
                                              <a:gd name="connsiteY6" fmla="*/ 359 h 10000"/>
                                              <a:gd name="connsiteX7" fmla="*/ 9398 w 9862"/>
                                              <a:gd name="connsiteY7" fmla="*/ 717 h 10000"/>
                                              <a:gd name="connsiteX8" fmla="*/ 9769 w 9862"/>
                                              <a:gd name="connsiteY8" fmla="*/ 1124 h 10000"/>
                                              <a:gd name="connsiteX9" fmla="*/ 9398 w 9862"/>
                                              <a:gd name="connsiteY9" fmla="*/ 1531 h 10000"/>
                                              <a:gd name="connsiteX10" fmla="*/ 8340 w 9862"/>
                                              <a:gd name="connsiteY10" fmla="*/ 1888 h 10000"/>
                                              <a:gd name="connsiteX11" fmla="*/ 6760 w 9862"/>
                                              <a:gd name="connsiteY11" fmla="*/ 2163 h 10000"/>
                                              <a:gd name="connsiteX12" fmla="*/ 4892 w 9862"/>
                                              <a:gd name="connsiteY12" fmla="*/ 2319 h 10000"/>
                                              <a:gd name="connsiteX13" fmla="*/ 3025 w 9862"/>
                                              <a:gd name="connsiteY13" fmla="*/ 2352 h 10000"/>
                                              <a:gd name="connsiteX14" fmla="*/ 1445 w 9862"/>
                                              <a:gd name="connsiteY14" fmla="*/ 2272 h 10000"/>
                                              <a:gd name="connsiteX15" fmla="*/ 386 w 9862"/>
                                              <a:gd name="connsiteY15" fmla="*/ 2104 h 10000"/>
                                              <a:gd name="connsiteX16" fmla="*/ 16 w 9862"/>
                                              <a:gd name="connsiteY16" fmla="*/ 1888 h 10000"/>
                                              <a:gd name="connsiteX17" fmla="*/ 386 w 9862"/>
                                              <a:gd name="connsiteY17" fmla="*/ 1674 h 10000"/>
                                              <a:gd name="connsiteX18" fmla="*/ 3025 w 9862"/>
                                              <a:gd name="connsiteY18" fmla="*/ 1425 h 10000"/>
                                              <a:gd name="connsiteX19" fmla="*/ 6760 w 9862"/>
                                              <a:gd name="connsiteY19" fmla="*/ 1616 h 10000"/>
                                              <a:gd name="connsiteX20" fmla="*/ 9398 w 9862"/>
                                              <a:gd name="connsiteY20" fmla="*/ 2248 h 10000"/>
                                              <a:gd name="connsiteX21" fmla="*/ 9769 w 9862"/>
                                              <a:gd name="connsiteY21" fmla="*/ 2654 h 10000"/>
                                              <a:gd name="connsiteX22" fmla="*/ 8340 w 9862"/>
                                              <a:gd name="connsiteY22" fmla="*/ 3419 h 10000"/>
                                              <a:gd name="connsiteX23" fmla="*/ 6760 w 9862"/>
                                              <a:gd name="connsiteY23" fmla="*/ 3691 h 10000"/>
                                              <a:gd name="connsiteX24" fmla="*/ 4892 w 9862"/>
                                              <a:gd name="connsiteY24" fmla="*/ 3849 h 10000"/>
                                              <a:gd name="connsiteX25" fmla="*/ 3025 w 9862"/>
                                              <a:gd name="connsiteY25" fmla="*/ 3883 h 10000"/>
                                              <a:gd name="connsiteX26" fmla="*/ 1445 w 9862"/>
                                              <a:gd name="connsiteY26" fmla="*/ 3801 h 10000"/>
                                              <a:gd name="connsiteX27" fmla="*/ 386 w 9862"/>
                                              <a:gd name="connsiteY27" fmla="*/ 3634 h 10000"/>
                                              <a:gd name="connsiteX28" fmla="*/ 16 w 9862"/>
                                              <a:gd name="connsiteY28" fmla="*/ 3419 h 10000"/>
                                              <a:gd name="connsiteX29" fmla="*/ 386 w 9862"/>
                                              <a:gd name="connsiteY29" fmla="*/ 3204 h 10000"/>
                                              <a:gd name="connsiteX30" fmla="*/ 1445 w 9862"/>
                                              <a:gd name="connsiteY30" fmla="*/ 3036 h 10000"/>
                                              <a:gd name="connsiteX31" fmla="*/ 3025 w 9862"/>
                                              <a:gd name="connsiteY31" fmla="*/ 2954 h 10000"/>
                                              <a:gd name="connsiteX32" fmla="*/ 4892 w 9862"/>
                                              <a:gd name="connsiteY32" fmla="*/ 2987 h 10000"/>
                                              <a:gd name="connsiteX33" fmla="*/ 6760 w 9862"/>
                                              <a:gd name="connsiteY33" fmla="*/ 3147 h 10000"/>
                                              <a:gd name="connsiteX34" fmla="*/ 8340 w 9862"/>
                                              <a:gd name="connsiteY34" fmla="*/ 3419 h 10000"/>
                                              <a:gd name="connsiteX35" fmla="*/ 9398 w 9862"/>
                                              <a:gd name="connsiteY35" fmla="*/ 3777 h 10000"/>
                                              <a:gd name="connsiteX36" fmla="*/ 9769 w 9862"/>
                                              <a:gd name="connsiteY36" fmla="*/ 4182 h 10000"/>
                                              <a:gd name="connsiteX37" fmla="*/ 9398 w 9862"/>
                                              <a:gd name="connsiteY37" fmla="*/ 4587 h 10000"/>
                                              <a:gd name="connsiteX38" fmla="*/ 8340 w 9862"/>
                                              <a:gd name="connsiteY38" fmla="*/ 4948 h 10000"/>
                                              <a:gd name="connsiteX39" fmla="*/ 6760 w 9862"/>
                                              <a:gd name="connsiteY39" fmla="*/ 5219 h 10000"/>
                                              <a:gd name="connsiteX40" fmla="*/ 4892 w 9862"/>
                                              <a:gd name="connsiteY40" fmla="*/ 5377 h 10000"/>
                                              <a:gd name="connsiteX41" fmla="*/ 3025 w 9862"/>
                                              <a:gd name="connsiteY41" fmla="*/ 5413 h 10000"/>
                                              <a:gd name="connsiteX42" fmla="*/ 1445 w 9862"/>
                                              <a:gd name="connsiteY42" fmla="*/ 5330 h 10000"/>
                                              <a:gd name="connsiteX43" fmla="*/ 386 w 9862"/>
                                              <a:gd name="connsiteY43" fmla="*/ 5164 h 10000"/>
                                              <a:gd name="connsiteX44" fmla="*/ 16 w 9862"/>
                                              <a:gd name="connsiteY44" fmla="*/ 4948 h 10000"/>
                                              <a:gd name="connsiteX45" fmla="*/ 386 w 9862"/>
                                              <a:gd name="connsiteY45" fmla="*/ 4733 h 10000"/>
                                              <a:gd name="connsiteX46" fmla="*/ 1445 w 9862"/>
                                              <a:gd name="connsiteY46" fmla="*/ 4565 h 10000"/>
                                              <a:gd name="connsiteX47" fmla="*/ 3025 w 9862"/>
                                              <a:gd name="connsiteY47" fmla="*/ 4484 h 10000"/>
                                              <a:gd name="connsiteX48" fmla="*/ 4892 w 9862"/>
                                              <a:gd name="connsiteY48" fmla="*/ 4518 h 10000"/>
                                              <a:gd name="connsiteX49" fmla="*/ 6760 w 9862"/>
                                              <a:gd name="connsiteY49" fmla="*/ 4675 h 10000"/>
                                              <a:gd name="connsiteX50" fmla="*/ 8340 w 9862"/>
                                              <a:gd name="connsiteY50" fmla="*/ 4948 h 10000"/>
                                              <a:gd name="connsiteX51" fmla="*/ 9398 w 9862"/>
                                              <a:gd name="connsiteY51" fmla="*/ 5307 h 10000"/>
                                              <a:gd name="connsiteX52" fmla="*/ 9769 w 9862"/>
                                              <a:gd name="connsiteY52" fmla="*/ 5712 h 10000"/>
                                              <a:gd name="connsiteX53" fmla="*/ 9398 w 9862"/>
                                              <a:gd name="connsiteY53" fmla="*/ 6118 h 10000"/>
                                              <a:gd name="connsiteX54" fmla="*/ 8340 w 9862"/>
                                              <a:gd name="connsiteY54" fmla="*/ 6478 h 10000"/>
                                              <a:gd name="connsiteX55" fmla="*/ 6760 w 9862"/>
                                              <a:gd name="connsiteY55" fmla="*/ 6750 h 10000"/>
                                              <a:gd name="connsiteX56" fmla="*/ 4892 w 9862"/>
                                              <a:gd name="connsiteY56" fmla="*/ 6907 h 10000"/>
                                              <a:gd name="connsiteX57" fmla="*/ 3025 w 9862"/>
                                              <a:gd name="connsiteY57" fmla="*/ 6939 h 10000"/>
                                              <a:gd name="connsiteX58" fmla="*/ 1445 w 9862"/>
                                              <a:gd name="connsiteY58" fmla="*/ 6860 h 10000"/>
                                              <a:gd name="connsiteX59" fmla="*/ 386 w 9862"/>
                                              <a:gd name="connsiteY59" fmla="*/ 6692 h 10000"/>
                                              <a:gd name="connsiteX60" fmla="*/ 16 w 9862"/>
                                              <a:gd name="connsiteY60" fmla="*/ 6478 h 10000"/>
                                              <a:gd name="connsiteX61" fmla="*/ 386 w 9862"/>
                                              <a:gd name="connsiteY61" fmla="*/ 6264 h 10000"/>
                                              <a:gd name="connsiteX62" fmla="*/ 1445 w 9862"/>
                                              <a:gd name="connsiteY62" fmla="*/ 6095 h 10000"/>
                                              <a:gd name="connsiteX63" fmla="*/ 3025 w 9862"/>
                                              <a:gd name="connsiteY63" fmla="*/ 6014 h 10000"/>
                                              <a:gd name="connsiteX64" fmla="*/ 4892 w 9862"/>
                                              <a:gd name="connsiteY64" fmla="*/ 6048 h 10000"/>
                                              <a:gd name="connsiteX65" fmla="*/ 6760 w 9862"/>
                                              <a:gd name="connsiteY65" fmla="*/ 6205 h 10000"/>
                                              <a:gd name="connsiteX66" fmla="*/ 8340 w 9862"/>
                                              <a:gd name="connsiteY66" fmla="*/ 6478 h 10000"/>
                                              <a:gd name="connsiteX67" fmla="*/ 9398 w 9862"/>
                                              <a:gd name="connsiteY67" fmla="*/ 6836 h 10000"/>
                                              <a:gd name="connsiteX68" fmla="*/ 9769 w 9862"/>
                                              <a:gd name="connsiteY68" fmla="*/ 7241 h 10000"/>
                                              <a:gd name="connsiteX69" fmla="*/ 9398 w 9862"/>
                                              <a:gd name="connsiteY69" fmla="*/ 7648 h 10000"/>
                                              <a:gd name="connsiteX70" fmla="*/ 8340 w 9862"/>
                                              <a:gd name="connsiteY70" fmla="*/ 8005 h 10000"/>
                                              <a:gd name="connsiteX71" fmla="*/ 6760 w 9862"/>
                                              <a:gd name="connsiteY71" fmla="*/ 8280 h 10000"/>
                                              <a:gd name="connsiteX72" fmla="*/ 4892 w 9862"/>
                                              <a:gd name="connsiteY72" fmla="*/ 8436 h 10000"/>
                                              <a:gd name="connsiteX73" fmla="*/ 3025 w 9862"/>
                                              <a:gd name="connsiteY73" fmla="*/ 8470 h 10000"/>
                                              <a:gd name="connsiteX74" fmla="*/ 1445 w 9862"/>
                                              <a:gd name="connsiteY74" fmla="*/ 8389 h 10000"/>
                                              <a:gd name="connsiteX75" fmla="*/ 386 w 9862"/>
                                              <a:gd name="connsiteY75" fmla="*/ 8222 h 10000"/>
                                              <a:gd name="connsiteX76" fmla="*/ 16 w 9862"/>
                                              <a:gd name="connsiteY76" fmla="*/ 8005 h 10000"/>
                                              <a:gd name="connsiteX77" fmla="*/ 386 w 9862"/>
                                              <a:gd name="connsiteY77" fmla="*/ 7790 h 10000"/>
                                              <a:gd name="connsiteX78" fmla="*/ 1445 w 9862"/>
                                              <a:gd name="connsiteY78" fmla="*/ 7625 h 10000"/>
                                              <a:gd name="connsiteX79" fmla="*/ 3025 w 9862"/>
                                              <a:gd name="connsiteY79" fmla="*/ 7544 h 10000"/>
                                              <a:gd name="connsiteX80" fmla="*/ 4892 w 9862"/>
                                              <a:gd name="connsiteY80" fmla="*/ 7575 h 10000"/>
                                              <a:gd name="connsiteX81" fmla="*/ 6760 w 9862"/>
                                              <a:gd name="connsiteY81" fmla="*/ 7735 h 10000"/>
                                              <a:gd name="connsiteX82" fmla="*/ 8340 w 9862"/>
                                              <a:gd name="connsiteY82" fmla="*/ 8005 h 10000"/>
                                              <a:gd name="connsiteX83" fmla="*/ 9398 w 9862"/>
                                              <a:gd name="connsiteY83" fmla="*/ 8366 h 10000"/>
                                              <a:gd name="connsiteX84" fmla="*/ 9769 w 9862"/>
                                              <a:gd name="connsiteY84" fmla="*/ 8772 h 10000"/>
                                              <a:gd name="connsiteX85" fmla="*/ 9398 w 9862"/>
                                              <a:gd name="connsiteY85" fmla="*/ 9178 h 10000"/>
                                              <a:gd name="connsiteX86" fmla="*/ 8340 w 9862"/>
                                              <a:gd name="connsiteY86" fmla="*/ 9536 h 10000"/>
                                              <a:gd name="connsiteX87" fmla="*/ 6760 w 9862"/>
                                              <a:gd name="connsiteY87" fmla="*/ 9810 h 10000"/>
                                              <a:gd name="connsiteX88" fmla="*/ 4892 w 9862"/>
                                              <a:gd name="connsiteY88" fmla="*/ 9967 h 10000"/>
                                              <a:gd name="connsiteX89" fmla="*/ 3025 w 9862"/>
                                              <a:gd name="connsiteY89" fmla="*/ 10000 h 10000"/>
                                              <a:gd name="connsiteX0" fmla="*/ 9530 w 10000"/>
                                              <a:gd name="connsiteY0" fmla="*/ 0 h 10000"/>
                                              <a:gd name="connsiteX1" fmla="*/ 8457 w 10000"/>
                                              <a:gd name="connsiteY1" fmla="*/ 359 h 10000"/>
                                              <a:gd name="connsiteX2" fmla="*/ 6855 w 10000"/>
                                              <a:gd name="connsiteY2" fmla="*/ 632 h 10000"/>
                                              <a:gd name="connsiteX3" fmla="*/ 4960 w 10000"/>
                                              <a:gd name="connsiteY3" fmla="*/ 789 h 10000"/>
                                              <a:gd name="connsiteX4" fmla="*/ 391 w 10000"/>
                                              <a:gd name="connsiteY4" fmla="*/ 574 h 10000"/>
                                              <a:gd name="connsiteX5" fmla="*/ 6855 w 10000"/>
                                              <a:gd name="connsiteY5" fmla="*/ 87 h 10000"/>
                                              <a:gd name="connsiteX6" fmla="*/ 8457 w 10000"/>
                                              <a:gd name="connsiteY6" fmla="*/ 359 h 10000"/>
                                              <a:gd name="connsiteX7" fmla="*/ 9530 w 10000"/>
                                              <a:gd name="connsiteY7" fmla="*/ 717 h 10000"/>
                                              <a:gd name="connsiteX8" fmla="*/ 9906 w 10000"/>
                                              <a:gd name="connsiteY8" fmla="*/ 1124 h 10000"/>
                                              <a:gd name="connsiteX9" fmla="*/ 9530 w 10000"/>
                                              <a:gd name="connsiteY9" fmla="*/ 1531 h 10000"/>
                                              <a:gd name="connsiteX10" fmla="*/ 8457 w 10000"/>
                                              <a:gd name="connsiteY10" fmla="*/ 1888 h 10000"/>
                                              <a:gd name="connsiteX11" fmla="*/ 6855 w 10000"/>
                                              <a:gd name="connsiteY11" fmla="*/ 2163 h 10000"/>
                                              <a:gd name="connsiteX12" fmla="*/ 4960 w 10000"/>
                                              <a:gd name="connsiteY12" fmla="*/ 2319 h 10000"/>
                                              <a:gd name="connsiteX13" fmla="*/ 1465 w 10000"/>
                                              <a:gd name="connsiteY13" fmla="*/ 2272 h 10000"/>
                                              <a:gd name="connsiteX14" fmla="*/ 391 w 10000"/>
                                              <a:gd name="connsiteY14" fmla="*/ 2104 h 10000"/>
                                              <a:gd name="connsiteX15" fmla="*/ 16 w 10000"/>
                                              <a:gd name="connsiteY15" fmla="*/ 1888 h 10000"/>
                                              <a:gd name="connsiteX16" fmla="*/ 391 w 10000"/>
                                              <a:gd name="connsiteY16" fmla="*/ 1674 h 10000"/>
                                              <a:gd name="connsiteX17" fmla="*/ 3067 w 10000"/>
                                              <a:gd name="connsiteY17" fmla="*/ 1425 h 10000"/>
                                              <a:gd name="connsiteX18" fmla="*/ 6855 w 10000"/>
                                              <a:gd name="connsiteY18" fmla="*/ 1616 h 10000"/>
                                              <a:gd name="connsiteX19" fmla="*/ 9530 w 10000"/>
                                              <a:gd name="connsiteY19" fmla="*/ 2248 h 10000"/>
                                              <a:gd name="connsiteX20" fmla="*/ 9906 w 10000"/>
                                              <a:gd name="connsiteY20" fmla="*/ 2654 h 10000"/>
                                              <a:gd name="connsiteX21" fmla="*/ 8457 w 10000"/>
                                              <a:gd name="connsiteY21" fmla="*/ 3419 h 10000"/>
                                              <a:gd name="connsiteX22" fmla="*/ 6855 w 10000"/>
                                              <a:gd name="connsiteY22" fmla="*/ 3691 h 10000"/>
                                              <a:gd name="connsiteX23" fmla="*/ 4960 w 10000"/>
                                              <a:gd name="connsiteY23" fmla="*/ 3849 h 10000"/>
                                              <a:gd name="connsiteX24" fmla="*/ 3067 w 10000"/>
                                              <a:gd name="connsiteY24" fmla="*/ 3883 h 10000"/>
                                              <a:gd name="connsiteX25" fmla="*/ 1465 w 10000"/>
                                              <a:gd name="connsiteY25" fmla="*/ 3801 h 10000"/>
                                              <a:gd name="connsiteX26" fmla="*/ 391 w 10000"/>
                                              <a:gd name="connsiteY26" fmla="*/ 3634 h 10000"/>
                                              <a:gd name="connsiteX27" fmla="*/ 16 w 10000"/>
                                              <a:gd name="connsiteY27" fmla="*/ 3419 h 10000"/>
                                              <a:gd name="connsiteX28" fmla="*/ 391 w 10000"/>
                                              <a:gd name="connsiteY28" fmla="*/ 3204 h 10000"/>
                                              <a:gd name="connsiteX29" fmla="*/ 1465 w 10000"/>
                                              <a:gd name="connsiteY29" fmla="*/ 3036 h 10000"/>
                                              <a:gd name="connsiteX30" fmla="*/ 3067 w 10000"/>
                                              <a:gd name="connsiteY30" fmla="*/ 2954 h 10000"/>
                                              <a:gd name="connsiteX31" fmla="*/ 4960 w 10000"/>
                                              <a:gd name="connsiteY31" fmla="*/ 2987 h 10000"/>
                                              <a:gd name="connsiteX32" fmla="*/ 6855 w 10000"/>
                                              <a:gd name="connsiteY32" fmla="*/ 3147 h 10000"/>
                                              <a:gd name="connsiteX33" fmla="*/ 8457 w 10000"/>
                                              <a:gd name="connsiteY33" fmla="*/ 3419 h 10000"/>
                                              <a:gd name="connsiteX34" fmla="*/ 9530 w 10000"/>
                                              <a:gd name="connsiteY34" fmla="*/ 3777 h 10000"/>
                                              <a:gd name="connsiteX35" fmla="*/ 9906 w 10000"/>
                                              <a:gd name="connsiteY35" fmla="*/ 4182 h 10000"/>
                                              <a:gd name="connsiteX36" fmla="*/ 9530 w 10000"/>
                                              <a:gd name="connsiteY36" fmla="*/ 4587 h 10000"/>
                                              <a:gd name="connsiteX37" fmla="*/ 8457 w 10000"/>
                                              <a:gd name="connsiteY37" fmla="*/ 4948 h 10000"/>
                                              <a:gd name="connsiteX38" fmla="*/ 6855 w 10000"/>
                                              <a:gd name="connsiteY38" fmla="*/ 5219 h 10000"/>
                                              <a:gd name="connsiteX39" fmla="*/ 4960 w 10000"/>
                                              <a:gd name="connsiteY39" fmla="*/ 5377 h 10000"/>
                                              <a:gd name="connsiteX40" fmla="*/ 3067 w 10000"/>
                                              <a:gd name="connsiteY40" fmla="*/ 5413 h 10000"/>
                                              <a:gd name="connsiteX41" fmla="*/ 1465 w 10000"/>
                                              <a:gd name="connsiteY41" fmla="*/ 5330 h 10000"/>
                                              <a:gd name="connsiteX42" fmla="*/ 391 w 10000"/>
                                              <a:gd name="connsiteY42" fmla="*/ 5164 h 10000"/>
                                              <a:gd name="connsiteX43" fmla="*/ 16 w 10000"/>
                                              <a:gd name="connsiteY43" fmla="*/ 4948 h 10000"/>
                                              <a:gd name="connsiteX44" fmla="*/ 391 w 10000"/>
                                              <a:gd name="connsiteY44" fmla="*/ 4733 h 10000"/>
                                              <a:gd name="connsiteX45" fmla="*/ 1465 w 10000"/>
                                              <a:gd name="connsiteY45" fmla="*/ 4565 h 10000"/>
                                              <a:gd name="connsiteX46" fmla="*/ 3067 w 10000"/>
                                              <a:gd name="connsiteY46" fmla="*/ 4484 h 10000"/>
                                              <a:gd name="connsiteX47" fmla="*/ 4960 w 10000"/>
                                              <a:gd name="connsiteY47" fmla="*/ 4518 h 10000"/>
                                              <a:gd name="connsiteX48" fmla="*/ 6855 w 10000"/>
                                              <a:gd name="connsiteY48" fmla="*/ 4675 h 10000"/>
                                              <a:gd name="connsiteX49" fmla="*/ 8457 w 10000"/>
                                              <a:gd name="connsiteY49" fmla="*/ 4948 h 10000"/>
                                              <a:gd name="connsiteX50" fmla="*/ 9530 w 10000"/>
                                              <a:gd name="connsiteY50" fmla="*/ 5307 h 10000"/>
                                              <a:gd name="connsiteX51" fmla="*/ 9906 w 10000"/>
                                              <a:gd name="connsiteY51" fmla="*/ 5712 h 10000"/>
                                              <a:gd name="connsiteX52" fmla="*/ 9530 w 10000"/>
                                              <a:gd name="connsiteY52" fmla="*/ 6118 h 10000"/>
                                              <a:gd name="connsiteX53" fmla="*/ 8457 w 10000"/>
                                              <a:gd name="connsiteY53" fmla="*/ 6478 h 10000"/>
                                              <a:gd name="connsiteX54" fmla="*/ 6855 w 10000"/>
                                              <a:gd name="connsiteY54" fmla="*/ 6750 h 10000"/>
                                              <a:gd name="connsiteX55" fmla="*/ 4960 w 10000"/>
                                              <a:gd name="connsiteY55" fmla="*/ 6907 h 10000"/>
                                              <a:gd name="connsiteX56" fmla="*/ 3067 w 10000"/>
                                              <a:gd name="connsiteY56" fmla="*/ 6939 h 10000"/>
                                              <a:gd name="connsiteX57" fmla="*/ 1465 w 10000"/>
                                              <a:gd name="connsiteY57" fmla="*/ 6860 h 10000"/>
                                              <a:gd name="connsiteX58" fmla="*/ 391 w 10000"/>
                                              <a:gd name="connsiteY58" fmla="*/ 6692 h 10000"/>
                                              <a:gd name="connsiteX59" fmla="*/ 16 w 10000"/>
                                              <a:gd name="connsiteY59" fmla="*/ 6478 h 10000"/>
                                              <a:gd name="connsiteX60" fmla="*/ 391 w 10000"/>
                                              <a:gd name="connsiteY60" fmla="*/ 6264 h 10000"/>
                                              <a:gd name="connsiteX61" fmla="*/ 1465 w 10000"/>
                                              <a:gd name="connsiteY61" fmla="*/ 6095 h 10000"/>
                                              <a:gd name="connsiteX62" fmla="*/ 3067 w 10000"/>
                                              <a:gd name="connsiteY62" fmla="*/ 6014 h 10000"/>
                                              <a:gd name="connsiteX63" fmla="*/ 4960 w 10000"/>
                                              <a:gd name="connsiteY63" fmla="*/ 6048 h 10000"/>
                                              <a:gd name="connsiteX64" fmla="*/ 6855 w 10000"/>
                                              <a:gd name="connsiteY64" fmla="*/ 6205 h 10000"/>
                                              <a:gd name="connsiteX65" fmla="*/ 8457 w 10000"/>
                                              <a:gd name="connsiteY65" fmla="*/ 6478 h 10000"/>
                                              <a:gd name="connsiteX66" fmla="*/ 9530 w 10000"/>
                                              <a:gd name="connsiteY66" fmla="*/ 6836 h 10000"/>
                                              <a:gd name="connsiteX67" fmla="*/ 9906 w 10000"/>
                                              <a:gd name="connsiteY67" fmla="*/ 7241 h 10000"/>
                                              <a:gd name="connsiteX68" fmla="*/ 9530 w 10000"/>
                                              <a:gd name="connsiteY68" fmla="*/ 7648 h 10000"/>
                                              <a:gd name="connsiteX69" fmla="*/ 8457 w 10000"/>
                                              <a:gd name="connsiteY69" fmla="*/ 8005 h 10000"/>
                                              <a:gd name="connsiteX70" fmla="*/ 6855 w 10000"/>
                                              <a:gd name="connsiteY70" fmla="*/ 8280 h 10000"/>
                                              <a:gd name="connsiteX71" fmla="*/ 4960 w 10000"/>
                                              <a:gd name="connsiteY71" fmla="*/ 8436 h 10000"/>
                                              <a:gd name="connsiteX72" fmla="*/ 3067 w 10000"/>
                                              <a:gd name="connsiteY72" fmla="*/ 8470 h 10000"/>
                                              <a:gd name="connsiteX73" fmla="*/ 1465 w 10000"/>
                                              <a:gd name="connsiteY73" fmla="*/ 8389 h 10000"/>
                                              <a:gd name="connsiteX74" fmla="*/ 391 w 10000"/>
                                              <a:gd name="connsiteY74" fmla="*/ 8222 h 10000"/>
                                              <a:gd name="connsiteX75" fmla="*/ 16 w 10000"/>
                                              <a:gd name="connsiteY75" fmla="*/ 8005 h 10000"/>
                                              <a:gd name="connsiteX76" fmla="*/ 391 w 10000"/>
                                              <a:gd name="connsiteY76" fmla="*/ 7790 h 10000"/>
                                              <a:gd name="connsiteX77" fmla="*/ 1465 w 10000"/>
                                              <a:gd name="connsiteY77" fmla="*/ 7625 h 10000"/>
                                              <a:gd name="connsiteX78" fmla="*/ 3067 w 10000"/>
                                              <a:gd name="connsiteY78" fmla="*/ 7544 h 10000"/>
                                              <a:gd name="connsiteX79" fmla="*/ 4960 w 10000"/>
                                              <a:gd name="connsiteY79" fmla="*/ 7575 h 10000"/>
                                              <a:gd name="connsiteX80" fmla="*/ 6855 w 10000"/>
                                              <a:gd name="connsiteY80" fmla="*/ 7735 h 10000"/>
                                              <a:gd name="connsiteX81" fmla="*/ 8457 w 10000"/>
                                              <a:gd name="connsiteY81" fmla="*/ 8005 h 10000"/>
                                              <a:gd name="connsiteX82" fmla="*/ 9530 w 10000"/>
                                              <a:gd name="connsiteY82" fmla="*/ 8366 h 10000"/>
                                              <a:gd name="connsiteX83" fmla="*/ 9906 w 10000"/>
                                              <a:gd name="connsiteY83" fmla="*/ 8772 h 10000"/>
                                              <a:gd name="connsiteX84" fmla="*/ 9530 w 10000"/>
                                              <a:gd name="connsiteY84" fmla="*/ 9178 h 10000"/>
                                              <a:gd name="connsiteX85" fmla="*/ 8457 w 10000"/>
                                              <a:gd name="connsiteY85" fmla="*/ 9536 h 10000"/>
                                              <a:gd name="connsiteX86" fmla="*/ 6855 w 10000"/>
                                              <a:gd name="connsiteY86" fmla="*/ 9810 h 10000"/>
                                              <a:gd name="connsiteX87" fmla="*/ 4960 w 10000"/>
                                              <a:gd name="connsiteY87" fmla="*/ 9967 h 10000"/>
                                              <a:gd name="connsiteX88" fmla="*/ 3067 w 10000"/>
                                              <a:gd name="connsiteY88" fmla="*/ 10000 h 10000"/>
                                              <a:gd name="connsiteX0" fmla="*/ 9530 w 10000"/>
                                              <a:gd name="connsiteY0" fmla="*/ 0 h 10000"/>
                                              <a:gd name="connsiteX1" fmla="*/ 8457 w 10000"/>
                                              <a:gd name="connsiteY1" fmla="*/ 359 h 10000"/>
                                              <a:gd name="connsiteX2" fmla="*/ 6855 w 10000"/>
                                              <a:gd name="connsiteY2" fmla="*/ 632 h 10000"/>
                                              <a:gd name="connsiteX3" fmla="*/ 4960 w 10000"/>
                                              <a:gd name="connsiteY3" fmla="*/ 789 h 10000"/>
                                              <a:gd name="connsiteX4" fmla="*/ 391 w 10000"/>
                                              <a:gd name="connsiteY4" fmla="*/ 574 h 10000"/>
                                              <a:gd name="connsiteX5" fmla="*/ 6855 w 10000"/>
                                              <a:gd name="connsiteY5" fmla="*/ 87 h 10000"/>
                                              <a:gd name="connsiteX6" fmla="*/ 8457 w 10000"/>
                                              <a:gd name="connsiteY6" fmla="*/ 359 h 10000"/>
                                              <a:gd name="connsiteX7" fmla="*/ 9530 w 10000"/>
                                              <a:gd name="connsiteY7" fmla="*/ 717 h 10000"/>
                                              <a:gd name="connsiteX8" fmla="*/ 9906 w 10000"/>
                                              <a:gd name="connsiteY8" fmla="*/ 1124 h 10000"/>
                                              <a:gd name="connsiteX9" fmla="*/ 9530 w 10000"/>
                                              <a:gd name="connsiteY9" fmla="*/ 1531 h 10000"/>
                                              <a:gd name="connsiteX10" fmla="*/ 8457 w 10000"/>
                                              <a:gd name="connsiteY10" fmla="*/ 1888 h 10000"/>
                                              <a:gd name="connsiteX11" fmla="*/ 6855 w 10000"/>
                                              <a:gd name="connsiteY11" fmla="*/ 2163 h 10000"/>
                                              <a:gd name="connsiteX12" fmla="*/ 1465 w 10000"/>
                                              <a:gd name="connsiteY12" fmla="*/ 2272 h 10000"/>
                                              <a:gd name="connsiteX13" fmla="*/ 391 w 10000"/>
                                              <a:gd name="connsiteY13" fmla="*/ 2104 h 10000"/>
                                              <a:gd name="connsiteX14" fmla="*/ 16 w 10000"/>
                                              <a:gd name="connsiteY14" fmla="*/ 1888 h 10000"/>
                                              <a:gd name="connsiteX15" fmla="*/ 391 w 10000"/>
                                              <a:gd name="connsiteY15" fmla="*/ 1674 h 10000"/>
                                              <a:gd name="connsiteX16" fmla="*/ 3067 w 10000"/>
                                              <a:gd name="connsiteY16" fmla="*/ 1425 h 10000"/>
                                              <a:gd name="connsiteX17" fmla="*/ 6855 w 10000"/>
                                              <a:gd name="connsiteY17" fmla="*/ 1616 h 10000"/>
                                              <a:gd name="connsiteX18" fmla="*/ 9530 w 10000"/>
                                              <a:gd name="connsiteY18" fmla="*/ 2248 h 10000"/>
                                              <a:gd name="connsiteX19" fmla="*/ 9906 w 10000"/>
                                              <a:gd name="connsiteY19" fmla="*/ 2654 h 10000"/>
                                              <a:gd name="connsiteX20" fmla="*/ 8457 w 10000"/>
                                              <a:gd name="connsiteY20" fmla="*/ 3419 h 10000"/>
                                              <a:gd name="connsiteX21" fmla="*/ 6855 w 10000"/>
                                              <a:gd name="connsiteY21" fmla="*/ 3691 h 10000"/>
                                              <a:gd name="connsiteX22" fmla="*/ 4960 w 10000"/>
                                              <a:gd name="connsiteY22" fmla="*/ 3849 h 10000"/>
                                              <a:gd name="connsiteX23" fmla="*/ 3067 w 10000"/>
                                              <a:gd name="connsiteY23" fmla="*/ 3883 h 10000"/>
                                              <a:gd name="connsiteX24" fmla="*/ 1465 w 10000"/>
                                              <a:gd name="connsiteY24" fmla="*/ 3801 h 10000"/>
                                              <a:gd name="connsiteX25" fmla="*/ 391 w 10000"/>
                                              <a:gd name="connsiteY25" fmla="*/ 3634 h 10000"/>
                                              <a:gd name="connsiteX26" fmla="*/ 16 w 10000"/>
                                              <a:gd name="connsiteY26" fmla="*/ 3419 h 10000"/>
                                              <a:gd name="connsiteX27" fmla="*/ 391 w 10000"/>
                                              <a:gd name="connsiteY27" fmla="*/ 3204 h 10000"/>
                                              <a:gd name="connsiteX28" fmla="*/ 1465 w 10000"/>
                                              <a:gd name="connsiteY28" fmla="*/ 3036 h 10000"/>
                                              <a:gd name="connsiteX29" fmla="*/ 3067 w 10000"/>
                                              <a:gd name="connsiteY29" fmla="*/ 2954 h 10000"/>
                                              <a:gd name="connsiteX30" fmla="*/ 4960 w 10000"/>
                                              <a:gd name="connsiteY30" fmla="*/ 2987 h 10000"/>
                                              <a:gd name="connsiteX31" fmla="*/ 6855 w 10000"/>
                                              <a:gd name="connsiteY31" fmla="*/ 3147 h 10000"/>
                                              <a:gd name="connsiteX32" fmla="*/ 8457 w 10000"/>
                                              <a:gd name="connsiteY32" fmla="*/ 3419 h 10000"/>
                                              <a:gd name="connsiteX33" fmla="*/ 9530 w 10000"/>
                                              <a:gd name="connsiteY33" fmla="*/ 3777 h 10000"/>
                                              <a:gd name="connsiteX34" fmla="*/ 9906 w 10000"/>
                                              <a:gd name="connsiteY34" fmla="*/ 4182 h 10000"/>
                                              <a:gd name="connsiteX35" fmla="*/ 9530 w 10000"/>
                                              <a:gd name="connsiteY35" fmla="*/ 4587 h 10000"/>
                                              <a:gd name="connsiteX36" fmla="*/ 8457 w 10000"/>
                                              <a:gd name="connsiteY36" fmla="*/ 4948 h 10000"/>
                                              <a:gd name="connsiteX37" fmla="*/ 6855 w 10000"/>
                                              <a:gd name="connsiteY37" fmla="*/ 5219 h 10000"/>
                                              <a:gd name="connsiteX38" fmla="*/ 4960 w 10000"/>
                                              <a:gd name="connsiteY38" fmla="*/ 5377 h 10000"/>
                                              <a:gd name="connsiteX39" fmla="*/ 3067 w 10000"/>
                                              <a:gd name="connsiteY39" fmla="*/ 5413 h 10000"/>
                                              <a:gd name="connsiteX40" fmla="*/ 1465 w 10000"/>
                                              <a:gd name="connsiteY40" fmla="*/ 5330 h 10000"/>
                                              <a:gd name="connsiteX41" fmla="*/ 391 w 10000"/>
                                              <a:gd name="connsiteY41" fmla="*/ 5164 h 10000"/>
                                              <a:gd name="connsiteX42" fmla="*/ 16 w 10000"/>
                                              <a:gd name="connsiteY42" fmla="*/ 4948 h 10000"/>
                                              <a:gd name="connsiteX43" fmla="*/ 391 w 10000"/>
                                              <a:gd name="connsiteY43" fmla="*/ 4733 h 10000"/>
                                              <a:gd name="connsiteX44" fmla="*/ 1465 w 10000"/>
                                              <a:gd name="connsiteY44" fmla="*/ 4565 h 10000"/>
                                              <a:gd name="connsiteX45" fmla="*/ 3067 w 10000"/>
                                              <a:gd name="connsiteY45" fmla="*/ 4484 h 10000"/>
                                              <a:gd name="connsiteX46" fmla="*/ 4960 w 10000"/>
                                              <a:gd name="connsiteY46" fmla="*/ 4518 h 10000"/>
                                              <a:gd name="connsiteX47" fmla="*/ 6855 w 10000"/>
                                              <a:gd name="connsiteY47" fmla="*/ 4675 h 10000"/>
                                              <a:gd name="connsiteX48" fmla="*/ 8457 w 10000"/>
                                              <a:gd name="connsiteY48" fmla="*/ 4948 h 10000"/>
                                              <a:gd name="connsiteX49" fmla="*/ 9530 w 10000"/>
                                              <a:gd name="connsiteY49" fmla="*/ 5307 h 10000"/>
                                              <a:gd name="connsiteX50" fmla="*/ 9906 w 10000"/>
                                              <a:gd name="connsiteY50" fmla="*/ 5712 h 10000"/>
                                              <a:gd name="connsiteX51" fmla="*/ 9530 w 10000"/>
                                              <a:gd name="connsiteY51" fmla="*/ 6118 h 10000"/>
                                              <a:gd name="connsiteX52" fmla="*/ 8457 w 10000"/>
                                              <a:gd name="connsiteY52" fmla="*/ 6478 h 10000"/>
                                              <a:gd name="connsiteX53" fmla="*/ 6855 w 10000"/>
                                              <a:gd name="connsiteY53" fmla="*/ 6750 h 10000"/>
                                              <a:gd name="connsiteX54" fmla="*/ 4960 w 10000"/>
                                              <a:gd name="connsiteY54" fmla="*/ 6907 h 10000"/>
                                              <a:gd name="connsiteX55" fmla="*/ 3067 w 10000"/>
                                              <a:gd name="connsiteY55" fmla="*/ 6939 h 10000"/>
                                              <a:gd name="connsiteX56" fmla="*/ 1465 w 10000"/>
                                              <a:gd name="connsiteY56" fmla="*/ 6860 h 10000"/>
                                              <a:gd name="connsiteX57" fmla="*/ 391 w 10000"/>
                                              <a:gd name="connsiteY57" fmla="*/ 6692 h 10000"/>
                                              <a:gd name="connsiteX58" fmla="*/ 16 w 10000"/>
                                              <a:gd name="connsiteY58" fmla="*/ 6478 h 10000"/>
                                              <a:gd name="connsiteX59" fmla="*/ 391 w 10000"/>
                                              <a:gd name="connsiteY59" fmla="*/ 6264 h 10000"/>
                                              <a:gd name="connsiteX60" fmla="*/ 1465 w 10000"/>
                                              <a:gd name="connsiteY60" fmla="*/ 6095 h 10000"/>
                                              <a:gd name="connsiteX61" fmla="*/ 3067 w 10000"/>
                                              <a:gd name="connsiteY61" fmla="*/ 6014 h 10000"/>
                                              <a:gd name="connsiteX62" fmla="*/ 4960 w 10000"/>
                                              <a:gd name="connsiteY62" fmla="*/ 6048 h 10000"/>
                                              <a:gd name="connsiteX63" fmla="*/ 6855 w 10000"/>
                                              <a:gd name="connsiteY63" fmla="*/ 6205 h 10000"/>
                                              <a:gd name="connsiteX64" fmla="*/ 8457 w 10000"/>
                                              <a:gd name="connsiteY64" fmla="*/ 6478 h 10000"/>
                                              <a:gd name="connsiteX65" fmla="*/ 9530 w 10000"/>
                                              <a:gd name="connsiteY65" fmla="*/ 6836 h 10000"/>
                                              <a:gd name="connsiteX66" fmla="*/ 9906 w 10000"/>
                                              <a:gd name="connsiteY66" fmla="*/ 7241 h 10000"/>
                                              <a:gd name="connsiteX67" fmla="*/ 9530 w 10000"/>
                                              <a:gd name="connsiteY67" fmla="*/ 7648 h 10000"/>
                                              <a:gd name="connsiteX68" fmla="*/ 8457 w 10000"/>
                                              <a:gd name="connsiteY68" fmla="*/ 8005 h 10000"/>
                                              <a:gd name="connsiteX69" fmla="*/ 6855 w 10000"/>
                                              <a:gd name="connsiteY69" fmla="*/ 8280 h 10000"/>
                                              <a:gd name="connsiteX70" fmla="*/ 4960 w 10000"/>
                                              <a:gd name="connsiteY70" fmla="*/ 8436 h 10000"/>
                                              <a:gd name="connsiteX71" fmla="*/ 3067 w 10000"/>
                                              <a:gd name="connsiteY71" fmla="*/ 8470 h 10000"/>
                                              <a:gd name="connsiteX72" fmla="*/ 1465 w 10000"/>
                                              <a:gd name="connsiteY72" fmla="*/ 8389 h 10000"/>
                                              <a:gd name="connsiteX73" fmla="*/ 391 w 10000"/>
                                              <a:gd name="connsiteY73" fmla="*/ 8222 h 10000"/>
                                              <a:gd name="connsiteX74" fmla="*/ 16 w 10000"/>
                                              <a:gd name="connsiteY74" fmla="*/ 8005 h 10000"/>
                                              <a:gd name="connsiteX75" fmla="*/ 391 w 10000"/>
                                              <a:gd name="connsiteY75" fmla="*/ 7790 h 10000"/>
                                              <a:gd name="connsiteX76" fmla="*/ 1465 w 10000"/>
                                              <a:gd name="connsiteY76" fmla="*/ 7625 h 10000"/>
                                              <a:gd name="connsiteX77" fmla="*/ 3067 w 10000"/>
                                              <a:gd name="connsiteY77" fmla="*/ 7544 h 10000"/>
                                              <a:gd name="connsiteX78" fmla="*/ 4960 w 10000"/>
                                              <a:gd name="connsiteY78" fmla="*/ 7575 h 10000"/>
                                              <a:gd name="connsiteX79" fmla="*/ 6855 w 10000"/>
                                              <a:gd name="connsiteY79" fmla="*/ 7735 h 10000"/>
                                              <a:gd name="connsiteX80" fmla="*/ 8457 w 10000"/>
                                              <a:gd name="connsiteY80" fmla="*/ 8005 h 10000"/>
                                              <a:gd name="connsiteX81" fmla="*/ 9530 w 10000"/>
                                              <a:gd name="connsiteY81" fmla="*/ 8366 h 10000"/>
                                              <a:gd name="connsiteX82" fmla="*/ 9906 w 10000"/>
                                              <a:gd name="connsiteY82" fmla="*/ 8772 h 10000"/>
                                              <a:gd name="connsiteX83" fmla="*/ 9530 w 10000"/>
                                              <a:gd name="connsiteY83" fmla="*/ 9178 h 10000"/>
                                              <a:gd name="connsiteX84" fmla="*/ 8457 w 10000"/>
                                              <a:gd name="connsiteY84" fmla="*/ 9536 h 10000"/>
                                              <a:gd name="connsiteX85" fmla="*/ 6855 w 10000"/>
                                              <a:gd name="connsiteY85" fmla="*/ 9810 h 10000"/>
                                              <a:gd name="connsiteX86" fmla="*/ 4960 w 10000"/>
                                              <a:gd name="connsiteY86" fmla="*/ 9967 h 10000"/>
                                              <a:gd name="connsiteX87" fmla="*/ 3067 w 10000"/>
                                              <a:gd name="connsiteY87" fmla="*/ 10000 h 10000"/>
                                              <a:gd name="connsiteX0" fmla="*/ 9530 w 10215"/>
                                              <a:gd name="connsiteY0" fmla="*/ 0 h 10000"/>
                                              <a:gd name="connsiteX1" fmla="*/ 8457 w 10215"/>
                                              <a:gd name="connsiteY1" fmla="*/ 359 h 10000"/>
                                              <a:gd name="connsiteX2" fmla="*/ 6855 w 10215"/>
                                              <a:gd name="connsiteY2" fmla="*/ 632 h 10000"/>
                                              <a:gd name="connsiteX3" fmla="*/ 4960 w 10215"/>
                                              <a:gd name="connsiteY3" fmla="*/ 789 h 10000"/>
                                              <a:gd name="connsiteX4" fmla="*/ 391 w 10215"/>
                                              <a:gd name="connsiteY4" fmla="*/ 574 h 10000"/>
                                              <a:gd name="connsiteX5" fmla="*/ 6855 w 10215"/>
                                              <a:gd name="connsiteY5" fmla="*/ 87 h 10000"/>
                                              <a:gd name="connsiteX6" fmla="*/ 8457 w 10215"/>
                                              <a:gd name="connsiteY6" fmla="*/ 359 h 10000"/>
                                              <a:gd name="connsiteX7" fmla="*/ 9530 w 10215"/>
                                              <a:gd name="connsiteY7" fmla="*/ 717 h 10000"/>
                                              <a:gd name="connsiteX8" fmla="*/ 9906 w 10215"/>
                                              <a:gd name="connsiteY8" fmla="*/ 1124 h 10000"/>
                                              <a:gd name="connsiteX9" fmla="*/ 9530 w 10215"/>
                                              <a:gd name="connsiteY9" fmla="*/ 1531 h 10000"/>
                                              <a:gd name="connsiteX10" fmla="*/ 8457 w 10215"/>
                                              <a:gd name="connsiteY10" fmla="*/ 1888 h 10000"/>
                                              <a:gd name="connsiteX11" fmla="*/ 6855 w 10215"/>
                                              <a:gd name="connsiteY11" fmla="*/ 2163 h 10000"/>
                                              <a:gd name="connsiteX12" fmla="*/ 1465 w 10215"/>
                                              <a:gd name="connsiteY12" fmla="*/ 2272 h 10000"/>
                                              <a:gd name="connsiteX13" fmla="*/ 391 w 10215"/>
                                              <a:gd name="connsiteY13" fmla="*/ 2104 h 10000"/>
                                              <a:gd name="connsiteX14" fmla="*/ 16 w 10215"/>
                                              <a:gd name="connsiteY14" fmla="*/ 1888 h 10000"/>
                                              <a:gd name="connsiteX15" fmla="*/ 391 w 10215"/>
                                              <a:gd name="connsiteY15" fmla="*/ 1674 h 10000"/>
                                              <a:gd name="connsiteX16" fmla="*/ 3067 w 10215"/>
                                              <a:gd name="connsiteY16" fmla="*/ 1425 h 10000"/>
                                              <a:gd name="connsiteX17" fmla="*/ 9530 w 10215"/>
                                              <a:gd name="connsiteY17" fmla="*/ 2248 h 10000"/>
                                              <a:gd name="connsiteX18" fmla="*/ 9906 w 10215"/>
                                              <a:gd name="connsiteY18" fmla="*/ 2654 h 10000"/>
                                              <a:gd name="connsiteX19" fmla="*/ 8457 w 10215"/>
                                              <a:gd name="connsiteY19" fmla="*/ 3419 h 10000"/>
                                              <a:gd name="connsiteX20" fmla="*/ 6855 w 10215"/>
                                              <a:gd name="connsiteY20" fmla="*/ 3691 h 10000"/>
                                              <a:gd name="connsiteX21" fmla="*/ 4960 w 10215"/>
                                              <a:gd name="connsiteY21" fmla="*/ 3849 h 10000"/>
                                              <a:gd name="connsiteX22" fmla="*/ 3067 w 10215"/>
                                              <a:gd name="connsiteY22" fmla="*/ 3883 h 10000"/>
                                              <a:gd name="connsiteX23" fmla="*/ 1465 w 10215"/>
                                              <a:gd name="connsiteY23" fmla="*/ 3801 h 10000"/>
                                              <a:gd name="connsiteX24" fmla="*/ 391 w 10215"/>
                                              <a:gd name="connsiteY24" fmla="*/ 3634 h 10000"/>
                                              <a:gd name="connsiteX25" fmla="*/ 16 w 10215"/>
                                              <a:gd name="connsiteY25" fmla="*/ 3419 h 10000"/>
                                              <a:gd name="connsiteX26" fmla="*/ 391 w 10215"/>
                                              <a:gd name="connsiteY26" fmla="*/ 3204 h 10000"/>
                                              <a:gd name="connsiteX27" fmla="*/ 1465 w 10215"/>
                                              <a:gd name="connsiteY27" fmla="*/ 3036 h 10000"/>
                                              <a:gd name="connsiteX28" fmla="*/ 3067 w 10215"/>
                                              <a:gd name="connsiteY28" fmla="*/ 2954 h 10000"/>
                                              <a:gd name="connsiteX29" fmla="*/ 4960 w 10215"/>
                                              <a:gd name="connsiteY29" fmla="*/ 2987 h 10000"/>
                                              <a:gd name="connsiteX30" fmla="*/ 6855 w 10215"/>
                                              <a:gd name="connsiteY30" fmla="*/ 3147 h 10000"/>
                                              <a:gd name="connsiteX31" fmla="*/ 8457 w 10215"/>
                                              <a:gd name="connsiteY31" fmla="*/ 3419 h 10000"/>
                                              <a:gd name="connsiteX32" fmla="*/ 9530 w 10215"/>
                                              <a:gd name="connsiteY32" fmla="*/ 3777 h 10000"/>
                                              <a:gd name="connsiteX33" fmla="*/ 9906 w 10215"/>
                                              <a:gd name="connsiteY33" fmla="*/ 4182 h 10000"/>
                                              <a:gd name="connsiteX34" fmla="*/ 9530 w 10215"/>
                                              <a:gd name="connsiteY34" fmla="*/ 4587 h 10000"/>
                                              <a:gd name="connsiteX35" fmla="*/ 8457 w 10215"/>
                                              <a:gd name="connsiteY35" fmla="*/ 4948 h 10000"/>
                                              <a:gd name="connsiteX36" fmla="*/ 6855 w 10215"/>
                                              <a:gd name="connsiteY36" fmla="*/ 5219 h 10000"/>
                                              <a:gd name="connsiteX37" fmla="*/ 4960 w 10215"/>
                                              <a:gd name="connsiteY37" fmla="*/ 5377 h 10000"/>
                                              <a:gd name="connsiteX38" fmla="*/ 3067 w 10215"/>
                                              <a:gd name="connsiteY38" fmla="*/ 5413 h 10000"/>
                                              <a:gd name="connsiteX39" fmla="*/ 1465 w 10215"/>
                                              <a:gd name="connsiteY39" fmla="*/ 5330 h 10000"/>
                                              <a:gd name="connsiteX40" fmla="*/ 391 w 10215"/>
                                              <a:gd name="connsiteY40" fmla="*/ 5164 h 10000"/>
                                              <a:gd name="connsiteX41" fmla="*/ 16 w 10215"/>
                                              <a:gd name="connsiteY41" fmla="*/ 4948 h 10000"/>
                                              <a:gd name="connsiteX42" fmla="*/ 391 w 10215"/>
                                              <a:gd name="connsiteY42" fmla="*/ 4733 h 10000"/>
                                              <a:gd name="connsiteX43" fmla="*/ 1465 w 10215"/>
                                              <a:gd name="connsiteY43" fmla="*/ 4565 h 10000"/>
                                              <a:gd name="connsiteX44" fmla="*/ 3067 w 10215"/>
                                              <a:gd name="connsiteY44" fmla="*/ 4484 h 10000"/>
                                              <a:gd name="connsiteX45" fmla="*/ 4960 w 10215"/>
                                              <a:gd name="connsiteY45" fmla="*/ 4518 h 10000"/>
                                              <a:gd name="connsiteX46" fmla="*/ 6855 w 10215"/>
                                              <a:gd name="connsiteY46" fmla="*/ 4675 h 10000"/>
                                              <a:gd name="connsiteX47" fmla="*/ 8457 w 10215"/>
                                              <a:gd name="connsiteY47" fmla="*/ 4948 h 10000"/>
                                              <a:gd name="connsiteX48" fmla="*/ 9530 w 10215"/>
                                              <a:gd name="connsiteY48" fmla="*/ 5307 h 10000"/>
                                              <a:gd name="connsiteX49" fmla="*/ 9906 w 10215"/>
                                              <a:gd name="connsiteY49" fmla="*/ 5712 h 10000"/>
                                              <a:gd name="connsiteX50" fmla="*/ 9530 w 10215"/>
                                              <a:gd name="connsiteY50" fmla="*/ 6118 h 10000"/>
                                              <a:gd name="connsiteX51" fmla="*/ 8457 w 10215"/>
                                              <a:gd name="connsiteY51" fmla="*/ 6478 h 10000"/>
                                              <a:gd name="connsiteX52" fmla="*/ 6855 w 10215"/>
                                              <a:gd name="connsiteY52" fmla="*/ 6750 h 10000"/>
                                              <a:gd name="connsiteX53" fmla="*/ 4960 w 10215"/>
                                              <a:gd name="connsiteY53" fmla="*/ 6907 h 10000"/>
                                              <a:gd name="connsiteX54" fmla="*/ 3067 w 10215"/>
                                              <a:gd name="connsiteY54" fmla="*/ 6939 h 10000"/>
                                              <a:gd name="connsiteX55" fmla="*/ 1465 w 10215"/>
                                              <a:gd name="connsiteY55" fmla="*/ 6860 h 10000"/>
                                              <a:gd name="connsiteX56" fmla="*/ 391 w 10215"/>
                                              <a:gd name="connsiteY56" fmla="*/ 6692 h 10000"/>
                                              <a:gd name="connsiteX57" fmla="*/ 16 w 10215"/>
                                              <a:gd name="connsiteY57" fmla="*/ 6478 h 10000"/>
                                              <a:gd name="connsiteX58" fmla="*/ 391 w 10215"/>
                                              <a:gd name="connsiteY58" fmla="*/ 6264 h 10000"/>
                                              <a:gd name="connsiteX59" fmla="*/ 1465 w 10215"/>
                                              <a:gd name="connsiteY59" fmla="*/ 6095 h 10000"/>
                                              <a:gd name="connsiteX60" fmla="*/ 3067 w 10215"/>
                                              <a:gd name="connsiteY60" fmla="*/ 6014 h 10000"/>
                                              <a:gd name="connsiteX61" fmla="*/ 4960 w 10215"/>
                                              <a:gd name="connsiteY61" fmla="*/ 6048 h 10000"/>
                                              <a:gd name="connsiteX62" fmla="*/ 6855 w 10215"/>
                                              <a:gd name="connsiteY62" fmla="*/ 6205 h 10000"/>
                                              <a:gd name="connsiteX63" fmla="*/ 8457 w 10215"/>
                                              <a:gd name="connsiteY63" fmla="*/ 6478 h 10000"/>
                                              <a:gd name="connsiteX64" fmla="*/ 9530 w 10215"/>
                                              <a:gd name="connsiteY64" fmla="*/ 6836 h 10000"/>
                                              <a:gd name="connsiteX65" fmla="*/ 9906 w 10215"/>
                                              <a:gd name="connsiteY65" fmla="*/ 7241 h 10000"/>
                                              <a:gd name="connsiteX66" fmla="*/ 9530 w 10215"/>
                                              <a:gd name="connsiteY66" fmla="*/ 7648 h 10000"/>
                                              <a:gd name="connsiteX67" fmla="*/ 8457 w 10215"/>
                                              <a:gd name="connsiteY67" fmla="*/ 8005 h 10000"/>
                                              <a:gd name="connsiteX68" fmla="*/ 6855 w 10215"/>
                                              <a:gd name="connsiteY68" fmla="*/ 8280 h 10000"/>
                                              <a:gd name="connsiteX69" fmla="*/ 4960 w 10215"/>
                                              <a:gd name="connsiteY69" fmla="*/ 8436 h 10000"/>
                                              <a:gd name="connsiteX70" fmla="*/ 3067 w 10215"/>
                                              <a:gd name="connsiteY70" fmla="*/ 8470 h 10000"/>
                                              <a:gd name="connsiteX71" fmla="*/ 1465 w 10215"/>
                                              <a:gd name="connsiteY71" fmla="*/ 8389 h 10000"/>
                                              <a:gd name="connsiteX72" fmla="*/ 391 w 10215"/>
                                              <a:gd name="connsiteY72" fmla="*/ 8222 h 10000"/>
                                              <a:gd name="connsiteX73" fmla="*/ 16 w 10215"/>
                                              <a:gd name="connsiteY73" fmla="*/ 8005 h 10000"/>
                                              <a:gd name="connsiteX74" fmla="*/ 391 w 10215"/>
                                              <a:gd name="connsiteY74" fmla="*/ 7790 h 10000"/>
                                              <a:gd name="connsiteX75" fmla="*/ 1465 w 10215"/>
                                              <a:gd name="connsiteY75" fmla="*/ 7625 h 10000"/>
                                              <a:gd name="connsiteX76" fmla="*/ 3067 w 10215"/>
                                              <a:gd name="connsiteY76" fmla="*/ 7544 h 10000"/>
                                              <a:gd name="connsiteX77" fmla="*/ 4960 w 10215"/>
                                              <a:gd name="connsiteY77" fmla="*/ 7575 h 10000"/>
                                              <a:gd name="connsiteX78" fmla="*/ 6855 w 10215"/>
                                              <a:gd name="connsiteY78" fmla="*/ 7735 h 10000"/>
                                              <a:gd name="connsiteX79" fmla="*/ 8457 w 10215"/>
                                              <a:gd name="connsiteY79" fmla="*/ 8005 h 10000"/>
                                              <a:gd name="connsiteX80" fmla="*/ 9530 w 10215"/>
                                              <a:gd name="connsiteY80" fmla="*/ 8366 h 10000"/>
                                              <a:gd name="connsiteX81" fmla="*/ 9906 w 10215"/>
                                              <a:gd name="connsiteY81" fmla="*/ 8772 h 10000"/>
                                              <a:gd name="connsiteX82" fmla="*/ 9530 w 10215"/>
                                              <a:gd name="connsiteY82" fmla="*/ 9178 h 10000"/>
                                              <a:gd name="connsiteX83" fmla="*/ 8457 w 10215"/>
                                              <a:gd name="connsiteY83" fmla="*/ 9536 h 10000"/>
                                              <a:gd name="connsiteX84" fmla="*/ 6855 w 10215"/>
                                              <a:gd name="connsiteY84" fmla="*/ 9810 h 10000"/>
                                              <a:gd name="connsiteX85" fmla="*/ 4960 w 10215"/>
                                              <a:gd name="connsiteY85" fmla="*/ 9967 h 10000"/>
                                              <a:gd name="connsiteX86" fmla="*/ 3067 w 10215"/>
                                              <a:gd name="connsiteY86" fmla="*/ 10000 h 10000"/>
                                              <a:gd name="connsiteX0" fmla="*/ 9530 w 10215"/>
                                              <a:gd name="connsiteY0" fmla="*/ 0 h 10000"/>
                                              <a:gd name="connsiteX1" fmla="*/ 8457 w 10215"/>
                                              <a:gd name="connsiteY1" fmla="*/ 359 h 10000"/>
                                              <a:gd name="connsiteX2" fmla="*/ 6855 w 10215"/>
                                              <a:gd name="connsiteY2" fmla="*/ 632 h 10000"/>
                                              <a:gd name="connsiteX3" fmla="*/ 4960 w 10215"/>
                                              <a:gd name="connsiteY3" fmla="*/ 789 h 10000"/>
                                              <a:gd name="connsiteX4" fmla="*/ 391 w 10215"/>
                                              <a:gd name="connsiteY4" fmla="*/ 574 h 10000"/>
                                              <a:gd name="connsiteX5" fmla="*/ 8457 w 10215"/>
                                              <a:gd name="connsiteY5" fmla="*/ 359 h 10000"/>
                                              <a:gd name="connsiteX6" fmla="*/ 9530 w 10215"/>
                                              <a:gd name="connsiteY6" fmla="*/ 717 h 10000"/>
                                              <a:gd name="connsiteX7" fmla="*/ 9906 w 10215"/>
                                              <a:gd name="connsiteY7" fmla="*/ 1124 h 10000"/>
                                              <a:gd name="connsiteX8" fmla="*/ 9530 w 10215"/>
                                              <a:gd name="connsiteY8" fmla="*/ 1531 h 10000"/>
                                              <a:gd name="connsiteX9" fmla="*/ 8457 w 10215"/>
                                              <a:gd name="connsiteY9" fmla="*/ 1888 h 10000"/>
                                              <a:gd name="connsiteX10" fmla="*/ 6855 w 10215"/>
                                              <a:gd name="connsiteY10" fmla="*/ 2163 h 10000"/>
                                              <a:gd name="connsiteX11" fmla="*/ 1465 w 10215"/>
                                              <a:gd name="connsiteY11" fmla="*/ 2272 h 10000"/>
                                              <a:gd name="connsiteX12" fmla="*/ 391 w 10215"/>
                                              <a:gd name="connsiteY12" fmla="*/ 2104 h 10000"/>
                                              <a:gd name="connsiteX13" fmla="*/ 16 w 10215"/>
                                              <a:gd name="connsiteY13" fmla="*/ 1888 h 10000"/>
                                              <a:gd name="connsiteX14" fmla="*/ 391 w 10215"/>
                                              <a:gd name="connsiteY14" fmla="*/ 1674 h 10000"/>
                                              <a:gd name="connsiteX15" fmla="*/ 3067 w 10215"/>
                                              <a:gd name="connsiteY15" fmla="*/ 1425 h 10000"/>
                                              <a:gd name="connsiteX16" fmla="*/ 9530 w 10215"/>
                                              <a:gd name="connsiteY16" fmla="*/ 2248 h 10000"/>
                                              <a:gd name="connsiteX17" fmla="*/ 9906 w 10215"/>
                                              <a:gd name="connsiteY17" fmla="*/ 2654 h 10000"/>
                                              <a:gd name="connsiteX18" fmla="*/ 8457 w 10215"/>
                                              <a:gd name="connsiteY18" fmla="*/ 3419 h 10000"/>
                                              <a:gd name="connsiteX19" fmla="*/ 6855 w 10215"/>
                                              <a:gd name="connsiteY19" fmla="*/ 3691 h 10000"/>
                                              <a:gd name="connsiteX20" fmla="*/ 4960 w 10215"/>
                                              <a:gd name="connsiteY20" fmla="*/ 3849 h 10000"/>
                                              <a:gd name="connsiteX21" fmla="*/ 3067 w 10215"/>
                                              <a:gd name="connsiteY21" fmla="*/ 3883 h 10000"/>
                                              <a:gd name="connsiteX22" fmla="*/ 1465 w 10215"/>
                                              <a:gd name="connsiteY22" fmla="*/ 3801 h 10000"/>
                                              <a:gd name="connsiteX23" fmla="*/ 391 w 10215"/>
                                              <a:gd name="connsiteY23" fmla="*/ 3634 h 10000"/>
                                              <a:gd name="connsiteX24" fmla="*/ 16 w 10215"/>
                                              <a:gd name="connsiteY24" fmla="*/ 3419 h 10000"/>
                                              <a:gd name="connsiteX25" fmla="*/ 391 w 10215"/>
                                              <a:gd name="connsiteY25" fmla="*/ 3204 h 10000"/>
                                              <a:gd name="connsiteX26" fmla="*/ 1465 w 10215"/>
                                              <a:gd name="connsiteY26" fmla="*/ 3036 h 10000"/>
                                              <a:gd name="connsiteX27" fmla="*/ 3067 w 10215"/>
                                              <a:gd name="connsiteY27" fmla="*/ 2954 h 10000"/>
                                              <a:gd name="connsiteX28" fmla="*/ 4960 w 10215"/>
                                              <a:gd name="connsiteY28" fmla="*/ 2987 h 10000"/>
                                              <a:gd name="connsiteX29" fmla="*/ 6855 w 10215"/>
                                              <a:gd name="connsiteY29" fmla="*/ 3147 h 10000"/>
                                              <a:gd name="connsiteX30" fmla="*/ 8457 w 10215"/>
                                              <a:gd name="connsiteY30" fmla="*/ 3419 h 10000"/>
                                              <a:gd name="connsiteX31" fmla="*/ 9530 w 10215"/>
                                              <a:gd name="connsiteY31" fmla="*/ 3777 h 10000"/>
                                              <a:gd name="connsiteX32" fmla="*/ 9906 w 10215"/>
                                              <a:gd name="connsiteY32" fmla="*/ 4182 h 10000"/>
                                              <a:gd name="connsiteX33" fmla="*/ 9530 w 10215"/>
                                              <a:gd name="connsiteY33" fmla="*/ 4587 h 10000"/>
                                              <a:gd name="connsiteX34" fmla="*/ 8457 w 10215"/>
                                              <a:gd name="connsiteY34" fmla="*/ 4948 h 10000"/>
                                              <a:gd name="connsiteX35" fmla="*/ 6855 w 10215"/>
                                              <a:gd name="connsiteY35" fmla="*/ 5219 h 10000"/>
                                              <a:gd name="connsiteX36" fmla="*/ 4960 w 10215"/>
                                              <a:gd name="connsiteY36" fmla="*/ 5377 h 10000"/>
                                              <a:gd name="connsiteX37" fmla="*/ 3067 w 10215"/>
                                              <a:gd name="connsiteY37" fmla="*/ 5413 h 10000"/>
                                              <a:gd name="connsiteX38" fmla="*/ 1465 w 10215"/>
                                              <a:gd name="connsiteY38" fmla="*/ 5330 h 10000"/>
                                              <a:gd name="connsiteX39" fmla="*/ 391 w 10215"/>
                                              <a:gd name="connsiteY39" fmla="*/ 5164 h 10000"/>
                                              <a:gd name="connsiteX40" fmla="*/ 16 w 10215"/>
                                              <a:gd name="connsiteY40" fmla="*/ 4948 h 10000"/>
                                              <a:gd name="connsiteX41" fmla="*/ 391 w 10215"/>
                                              <a:gd name="connsiteY41" fmla="*/ 4733 h 10000"/>
                                              <a:gd name="connsiteX42" fmla="*/ 1465 w 10215"/>
                                              <a:gd name="connsiteY42" fmla="*/ 4565 h 10000"/>
                                              <a:gd name="connsiteX43" fmla="*/ 3067 w 10215"/>
                                              <a:gd name="connsiteY43" fmla="*/ 4484 h 10000"/>
                                              <a:gd name="connsiteX44" fmla="*/ 4960 w 10215"/>
                                              <a:gd name="connsiteY44" fmla="*/ 4518 h 10000"/>
                                              <a:gd name="connsiteX45" fmla="*/ 6855 w 10215"/>
                                              <a:gd name="connsiteY45" fmla="*/ 4675 h 10000"/>
                                              <a:gd name="connsiteX46" fmla="*/ 8457 w 10215"/>
                                              <a:gd name="connsiteY46" fmla="*/ 4948 h 10000"/>
                                              <a:gd name="connsiteX47" fmla="*/ 9530 w 10215"/>
                                              <a:gd name="connsiteY47" fmla="*/ 5307 h 10000"/>
                                              <a:gd name="connsiteX48" fmla="*/ 9906 w 10215"/>
                                              <a:gd name="connsiteY48" fmla="*/ 5712 h 10000"/>
                                              <a:gd name="connsiteX49" fmla="*/ 9530 w 10215"/>
                                              <a:gd name="connsiteY49" fmla="*/ 6118 h 10000"/>
                                              <a:gd name="connsiteX50" fmla="*/ 8457 w 10215"/>
                                              <a:gd name="connsiteY50" fmla="*/ 6478 h 10000"/>
                                              <a:gd name="connsiteX51" fmla="*/ 6855 w 10215"/>
                                              <a:gd name="connsiteY51" fmla="*/ 6750 h 10000"/>
                                              <a:gd name="connsiteX52" fmla="*/ 4960 w 10215"/>
                                              <a:gd name="connsiteY52" fmla="*/ 6907 h 10000"/>
                                              <a:gd name="connsiteX53" fmla="*/ 3067 w 10215"/>
                                              <a:gd name="connsiteY53" fmla="*/ 6939 h 10000"/>
                                              <a:gd name="connsiteX54" fmla="*/ 1465 w 10215"/>
                                              <a:gd name="connsiteY54" fmla="*/ 6860 h 10000"/>
                                              <a:gd name="connsiteX55" fmla="*/ 391 w 10215"/>
                                              <a:gd name="connsiteY55" fmla="*/ 6692 h 10000"/>
                                              <a:gd name="connsiteX56" fmla="*/ 16 w 10215"/>
                                              <a:gd name="connsiteY56" fmla="*/ 6478 h 10000"/>
                                              <a:gd name="connsiteX57" fmla="*/ 391 w 10215"/>
                                              <a:gd name="connsiteY57" fmla="*/ 6264 h 10000"/>
                                              <a:gd name="connsiteX58" fmla="*/ 1465 w 10215"/>
                                              <a:gd name="connsiteY58" fmla="*/ 6095 h 10000"/>
                                              <a:gd name="connsiteX59" fmla="*/ 3067 w 10215"/>
                                              <a:gd name="connsiteY59" fmla="*/ 6014 h 10000"/>
                                              <a:gd name="connsiteX60" fmla="*/ 4960 w 10215"/>
                                              <a:gd name="connsiteY60" fmla="*/ 6048 h 10000"/>
                                              <a:gd name="connsiteX61" fmla="*/ 6855 w 10215"/>
                                              <a:gd name="connsiteY61" fmla="*/ 6205 h 10000"/>
                                              <a:gd name="connsiteX62" fmla="*/ 8457 w 10215"/>
                                              <a:gd name="connsiteY62" fmla="*/ 6478 h 10000"/>
                                              <a:gd name="connsiteX63" fmla="*/ 9530 w 10215"/>
                                              <a:gd name="connsiteY63" fmla="*/ 6836 h 10000"/>
                                              <a:gd name="connsiteX64" fmla="*/ 9906 w 10215"/>
                                              <a:gd name="connsiteY64" fmla="*/ 7241 h 10000"/>
                                              <a:gd name="connsiteX65" fmla="*/ 9530 w 10215"/>
                                              <a:gd name="connsiteY65" fmla="*/ 7648 h 10000"/>
                                              <a:gd name="connsiteX66" fmla="*/ 8457 w 10215"/>
                                              <a:gd name="connsiteY66" fmla="*/ 8005 h 10000"/>
                                              <a:gd name="connsiteX67" fmla="*/ 6855 w 10215"/>
                                              <a:gd name="connsiteY67" fmla="*/ 8280 h 10000"/>
                                              <a:gd name="connsiteX68" fmla="*/ 4960 w 10215"/>
                                              <a:gd name="connsiteY68" fmla="*/ 8436 h 10000"/>
                                              <a:gd name="connsiteX69" fmla="*/ 3067 w 10215"/>
                                              <a:gd name="connsiteY69" fmla="*/ 8470 h 10000"/>
                                              <a:gd name="connsiteX70" fmla="*/ 1465 w 10215"/>
                                              <a:gd name="connsiteY70" fmla="*/ 8389 h 10000"/>
                                              <a:gd name="connsiteX71" fmla="*/ 391 w 10215"/>
                                              <a:gd name="connsiteY71" fmla="*/ 8222 h 10000"/>
                                              <a:gd name="connsiteX72" fmla="*/ 16 w 10215"/>
                                              <a:gd name="connsiteY72" fmla="*/ 8005 h 10000"/>
                                              <a:gd name="connsiteX73" fmla="*/ 391 w 10215"/>
                                              <a:gd name="connsiteY73" fmla="*/ 7790 h 10000"/>
                                              <a:gd name="connsiteX74" fmla="*/ 1465 w 10215"/>
                                              <a:gd name="connsiteY74" fmla="*/ 7625 h 10000"/>
                                              <a:gd name="connsiteX75" fmla="*/ 3067 w 10215"/>
                                              <a:gd name="connsiteY75" fmla="*/ 7544 h 10000"/>
                                              <a:gd name="connsiteX76" fmla="*/ 4960 w 10215"/>
                                              <a:gd name="connsiteY76" fmla="*/ 7575 h 10000"/>
                                              <a:gd name="connsiteX77" fmla="*/ 6855 w 10215"/>
                                              <a:gd name="connsiteY77" fmla="*/ 7735 h 10000"/>
                                              <a:gd name="connsiteX78" fmla="*/ 8457 w 10215"/>
                                              <a:gd name="connsiteY78" fmla="*/ 8005 h 10000"/>
                                              <a:gd name="connsiteX79" fmla="*/ 9530 w 10215"/>
                                              <a:gd name="connsiteY79" fmla="*/ 8366 h 10000"/>
                                              <a:gd name="connsiteX80" fmla="*/ 9906 w 10215"/>
                                              <a:gd name="connsiteY80" fmla="*/ 8772 h 10000"/>
                                              <a:gd name="connsiteX81" fmla="*/ 9530 w 10215"/>
                                              <a:gd name="connsiteY81" fmla="*/ 9178 h 10000"/>
                                              <a:gd name="connsiteX82" fmla="*/ 8457 w 10215"/>
                                              <a:gd name="connsiteY82" fmla="*/ 9536 h 10000"/>
                                              <a:gd name="connsiteX83" fmla="*/ 6855 w 10215"/>
                                              <a:gd name="connsiteY83" fmla="*/ 9810 h 10000"/>
                                              <a:gd name="connsiteX84" fmla="*/ 4960 w 10215"/>
                                              <a:gd name="connsiteY84" fmla="*/ 9967 h 10000"/>
                                              <a:gd name="connsiteX85" fmla="*/ 3067 w 10215"/>
                                              <a:gd name="connsiteY85" fmla="*/ 10000 h 10000"/>
                                              <a:gd name="connsiteX0" fmla="*/ 9530 w 10215"/>
                                              <a:gd name="connsiteY0" fmla="*/ 0 h 10000"/>
                                              <a:gd name="connsiteX1" fmla="*/ 8457 w 10215"/>
                                              <a:gd name="connsiteY1" fmla="*/ 359 h 10000"/>
                                              <a:gd name="connsiteX2" fmla="*/ 4960 w 10215"/>
                                              <a:gd name="connsiteY2" fmla="*/ 789 h 10000"/>
                                              <a:gd name="connsiteX3" fmla="*/ 391 w 10215"/>
                                              <a:gd name="connsiteY3" fmla="*/ 574 h 10000"/>
                                              <a:gd name="connsiteX4" fmla="*/ 8457 w 10215"/>
                                              <a:gd name="connsiteY4" fmla="*/ 359 h 10000"/>
                                              <a:gd name="connsiteX5" fmla="*/ 9530 w 10215"/>
                                              <a:gd name="connsiteY5" fmla="*/ 717 h 10000"/>
                                              <a:gd name="connsiteX6" fmla="*/ 9906 w 10215"/>
                                              <a:gd name="connsiteY6" fmla="*/ 1124 h 10000"/>
                                              <a:gd name="connsiteX7" fmla="*/ 9530 w 10215"/>
                                              <a:gd name="connsiteY7" fmla="*/ 1531 h 10000"/>
                                              <a:gd name="connsiteX8" fmla="*/ 8457 w 10215"/>
                                              <a:gd name="connsiteY8" fmla="*/ 1888 h 10000"/>
                                              <a:gd name="connsiteX9" fmla="*/ 6855 w 10215"/>
                                              <a:gd name="connsiteY9" fmla="*/ 2163 h 10000"/>
                                              <a:gd name="connsiteX10" fmla="*/ 1465 w 10215"/>
                                              <a:gd name="connsiteY10" fmla="*/ 2272 h 10000"/>
                                              <a:gd name="connsiteX11" fmla="*/ 391 w 10215"/>
                                              <a:gd name="connsiteY11" fmla="*/ 2104 h 10000"/>
                                              <a:gd name="connsiteX12" fmla="*/ 16 w 10215"/>
                                              <a:gd name="connsiteY12" fmla="*/ 1888 h 10000"/>
                                              <a:gd name="connsiteX13" fmla="*/ 391 w 10215"/>
                                              <a:gd name="connsiteY13" fmla="*/ 1674 h 10000"/>
                                              <a:gd name="connsiteX14" fmla="*/ 3067 w 10215"/>
                                              <a:gd name="connsiteY14" fmla="*/ 1425 h 10000"/>
                                              <a:gd name="connsiteX15" fmla="*/ 9530 w 10215"/>
                                              <a:gd name="connsiteY15" fmla="*/ 2248 h 10000"/>
                                              <a:gd name="connsiteX16" fmla="*/ 9906 w 10215"/>
                                              <a:gd name="connsiteY16" fmla="*/ 2654 h 10000"/>
                                              <a:gd name="connsiteX17" fmla="*/ 8457 w 10215"/>
                                              <a:gd name="connsiteY17" fmla="*/ 3419 h 10000"/>
                                              <a:gd name="connsiteX18" fmla="*/ 6855 w 10215"/>
                                              <a:gd name="connsiteY18" fmla="*/ 3691 h 10000"/>
                                              <a:gd name="connsiteX19" fmla="*/ 4960 w 10215"/>
                                              <a:gd name="connsiteY19" fmla="*/ 3849 h 10000"/>
                                              <a:gd name="connsiteX20" fmla="*/ 3067 w 10215"/>
                                              <a:gd name="connsiteY20" fmla="*/ 3883 h 10000"/>
                                              <a:gd name="connsiteX21" fmla="*/ 1465 w 10215"/>
                                              <a:gd name="connsiteY21" fmla="*/ 3801 h 10000"/>
                                              <a:gd name="connsiteX22" fmla="*/ 391 w 10215"/>
                                              <a:gd name="connsiteY22" fmla="*/ 3634 h 10000"/>
                                              <a:gd name="connsiteX23" fmla="*/ 16 w 10215"/>
                                              <a:gd name="connsiteY23" fmla="*/ 3419 h 10000"/>
                                              <a:gd name="connsiteX24" fmla="*/ 391 w 10215"/>
                                              <a:gd name="connsiteY24" fmla="*/ 3204 h 10000"/>
                                              <a:gd name="connsiteX25" fmla="*/ 1465 w 10215"/>
                                              <a:gd name="connsiteY25" fmla="*/ 3036 h 10000"/>
                                              <a:gd name="connsiteX26" fmla="*/ 3067 w 10215"/>
                                              <a:gd name="connsiteY26" fmla="*/ 2954 h 10000"/>
                                              <a:gd name="connsiteX27" fmla="*/ 4960 w 10215"/>
                                              <a:gd name="connsiteY27" fmla="*/ 2987 h 10000"/>
                                              <a:gd name="connsiteX28" fmla="*/ 6855 w 10215"/>
                                              <a:gd name="connsiteY28" fmla="*/ 3147 h 10000"/>
                                              <a:gd name="connsiteX29" fmla="*/ 8457 w 10215"/>
                                              <a:gd name="connsiteY29" fmla="*/ 3419 h 10000"/>
                                              <a:gd name="connsiteX30" fmla="*/ 9530 w 10215"/>
                                              <a:gd name="connsiteY30" fmla="*/ 3777 h 10000"/>
                                              <a:gd name="connsiteX31" fmla="*/ 9906 w 10215"/>
                                              <a:gd name="connsiteY31" fmla="*/ 4182 h 10000"/>
                                              <a:gd name="connsiteX32" fmla="*/ 9530 w 10215"/>
                                              <a:gd name="connsiteY32" fmla="*/ 4587 h 10000"/>
                                              <a:gd name="connsiteX33" fmla="*/ 8457 w 10215"/>
                                              <a:gd name="connsiteY33" fmla="*/ 4948 h 10000"/>
                                              <a:gd name="connsiteX34" fmla="*/ 6855 w 10215"/>
                                              <a:gd name="connsiteY34" fmla="*/ 5219 h 10000"/>
                                              <a:gd name="connsiteX35" fmla="*/ 4960 w 10215"/>
                                              <a:gd name="connsiteY35" fmla="*/ 5377 h 10000"/>
                                              <a:gd name="connsiteX36" fmla="*/ 3067 w 10215"/>
                                              <a:gd name="connsiteY36" fmla="*/ 5413 h 10000"/>
                                              <a:gd name="connsiteX37" fmla="*/ 1465 w 10215"/>
                                              <a:gd name="connsiteY37" fmla="*/ 5330 h 10000"/>
                                              <a:gd name="connsiteX38" fmla="*/ 391 w 10215"/>
                                              <a:gd name="connsiteY38" fmla="*/ 5164 h 10000"/>
                                              <a:gd name="connsiteX39" fmla="*/ 16 w 10215"/>
                                              <a:gd name="connsiteY39" fmla="*/ 4948 h 10000"/>
                                              <a:gd name="connsiteX40" fmla="*/ 391 w 10215"/>
                                              <a:gd name="connsiteY40" fmla="*/ 4733 h 10000"/>
                                              <a:gd name="connsiteX41" fmla="*/ 1465 w 10215"/>
                                              <a:gd name="connsiteY41" fmla="*/ 4565 h 10000"/>
                                              <a:gd name="connsiteX42" fmla="*/ 3067 w 10215"/>
                                              <a:gd name="connsiteY42" fmla="*/ 4484 h 10000"/>
                                              <a:gd name="connsiteX43" fmla="*/ 4960 w 10215"/>
                                              <a:gd name="connsiteY43" fmla="*/ 4518 h 10000"/>
                                              <a:gd name="connsiteX44" fmla="*/ 6855 w 10215"/>
                                              <a:gd name="connsiteY44" fmla="*/ 4675 h 10000"/>
                                              <a:gd name="connsiteX45" fmla="*/ 8457 w 10215"/>
                                              <a:gd name="connsiteY45" fmla="*/ 4948 h 10000"/>
                                              <a:gd name="connsiteX46" fmla="*/ 9530 w 10215"/>
                                              <a:gd name="connsiteY46" fmla="*/ 5307 h 10000"/>
                                              <a:gd name="connsiteX47" fmla="*/ 9906 w 10215"/>
                                              <a:gd name="connsiteY47" fmla="*/ 5712 h 10000"/>
                                              <a:gd name="connsiteX48" fmla="*/ 9530 w 10215"/>
                                              <a:gd name="connsiteY48" fmla="*/ 6118 h 10000"/>
                                              <a:gd name="connsiteX49" fmla="*/ 8457 w 10215"/>
                                              <a:gd name="connsiteY49" fmla="*/ 6478 h 10000"/>
                                              <a:gd name="connsiteX50" fmla="*/ 6855 w 10215"/>
                                              <a:gd name="connsiteY50" fmla="*/ 6750 h 10000"/>
                                              <a:gd name="connsiteX51" fmla="*/ 4960 w 10215"/>
                                              <a:gd name="connsiteY51" fmla="*/ 6907 h 10000"/>
                                              <a:gd name="connsiteX52" fmla="*/ 3067 w 10215"/>
                                              <a:gd name="connsiteY52" fmla="*/ 6939 h 10000"/>
                                              <a:gd name="connsiteX53" fmla="*/ 1465 w 10215"/>
                                              <a:gd name="connsiteY53" fmla="*/ 6860 h 10000"/>
                                              <a:gd name="connsiteX54" fmla="*/ 391 w 10215"/>
                                              <a:gd name="connsiteY54" fmla="*/ 6692 h 10000"/>
                                              <a:gd name="connsiteX55" fmla="*/ 16 w 10215"/>
                                              <a:gd name="connsiteY55" fmla="*/ 6478 h 10000"/>
                                              <a:gd name="connsiteX56" fmla="*/ 391 w 10215"/>
                                              <a:gd name="connsiteY56" fmla="*/ 6264 h 10000"/>
                                              <a:gd name="connsiteX57" fmla="*/ 1465 w 10215"/>
                                              <a:gd name="connsiteY57" fmla="*/ 6095 h 10000"/>
                                              <a:gd name="connsiteX58" fmla="*/ 3067 w 10215"/>
                                              <a:gd name="connsiteY58" fmla="*/ 6014 h 10000"/>
                                              <a:gd name="connsiteX59" fmla="*/ 4960 w 10215"/>
                                              <a:gd name="connsiteY59" fmla="*/ 6048 h 10000"/>
                                              <a:gd name="connsiteX60" fmla="*/ 6855 w 10215"/>
                                              <a:gd name="connsiteY60" fmla="*/ 6205 h 10000"/>
                                              <a:gd name="connsiteX61" fmla="*/ 8457 w 10215"/>
                                              <a:gd name="connsiteY61" fmla="*/ 6478 h 10000"/>
                                              <a:gd name="connsiteX62" fmla="*/ 9530 w 10215"/>
                                              <a:gd name="connsiteY62" fmla="*/ 6836 h 10000"/>
                                              <a:gd name="connsiteX63" fmla="*/ 9906 w 10215"/>
                                              <a:gd name="connsiteY63" fmla="*/ 7241 h 10000"/>
                                              <a:gd name="connsiteX64" fmla="*/ 9530 w 10215"/>
                                              <a:gd name="connsiteY64" fmla="*/ 7648 h 10000"/>
                                              <a:gd name="connsiteX65" fmla="*/ 8457 w 10215"/>
                                              <a:gd name="connsiteY65" fmla="*/ 8005 h 10000"/>
                                              <a:gd name="connsiteX66" fmla="*/ 6855 w 10215"/>
                                              <a:gd name="connsiteY66" fmla="*/ 8280 h 10000"/>
                                              <a:gd name="connsiteX67" fmla="*/ 4960 w 10215"/>
                                              <a:gd name="connsiteY67" fmla="*/ 8436 h 10000"/>
                                              <a:gd name="connsiteX68" fmla="*/ 3067 w 10215"/>
                                              <a:gd name="connsiteY68" fmla="*/ 8470 h 10000"/>
                                              <a:gd name="connsiteX69" fmla="*/ 1465 w 10215"/>
                                              <a:gd name="connsiteY69" fmla="*/ 8389 h 10000"/>
                                              <a:gd name="connsiteX70" fmla="*/ 391 w 10215"/>
                                              <a:gd name="connsiteY70" fmla="*/ 8222 h 10000"/>
                                              <a:gd name="connsiteX71" fmla="*/ 16 w 10215"/>
                                              <a:gd name="connsiteY71" fmla="*/ 8005 h 10000"/>
                                              <a:gd name="connsiteX72" fmla="*/ 391 w 10215"/>
                                              <a:gd name="connsiteY72" fmla="*/ 7790 h 10000"/>
                                              <a:gd name="connsiteX73" fmla="*/ 1465 w 10215"/>
                                              <a:gd name="connsiteY73" fmla="*/ 7625 h 10000"/>
                                              <a:gd name="connsiteX74" fmla="*/ 3067 w 10215"/>
                                              <a:gd name="connsiteY74" fmla="*/ 7544 h 10000"/>
                                              <a:gd name="connsiteX75" fmla="*/ 4960 w 10215"/>
                                              <a:gd name="connsiteY75" fmla="*/ 7575 h 10000"/>
                                              <a:gd name="connsiteX76" fmla="*/ 6855 w 10215"/>
                                              <a:gd name="connsiteY76" fmla="*/ 7735 h 10000"/>
                                              <a:gd name="connsiteX77" fmla="*/ 8457 w 10215"/>
                                              <a:gd name="connsiteY77" fmla="*/ 8005 h 10000"/>
                                              <a:gd name="connsiteX78" fmla="*/ 9530 w 10215"/>
                                              <a:gd name="connsiteY78" fmla="*/ 8366 h 10000"/>
                                              <a:gd name="connsiteX79" fmla="*/ 9906 w 10215"/>
                                              <a:gd name="connsiteY79" fmla="*/ 8772 h 10000"/>
                                              <a:gd name="connsiteX80" fmla="*/ 9530 w 10215"/>
                                              <a:gd name="connsiteY80" fmla="*/ 9178 h 10000"/>
                                              <a:gd name="connsiteX81" fmla="*/ 8457 w 10215"/>
                                              <a:gd name="connsiteY81" fmla="*/ 9536 h 10000"/>
                                              <a:gd name="connsiteX82" fmla="*/ 6855 w 10215"/>
                                              <a:gd name="connsiteY82" fmla="*/ 9810 h 10000"/>
                                              <a:gd name="connsiteX83" fmla="*/ 4960 w 10215"/>
                                              <a:gd name="connsiteY83" fmla="*/ 9967 h 10000"/>
                                              <a:gd name="connsiteX84" fmla="*/ 3067 w 10215"/>
                                              <a:gd name="connsiteY84" fmla="*/ 10000 h 10000"/>
                                              <a:gd name="connsiteX0" fmla="*/ 9530 w 10347"/>
                                              <a:gd name="connsiteY0" fmla="*/ 0 h 10000"/>
                                              <a:gd name="connsiteX1" fmla="*/ 8457 w 10347"/>
                                              <a:gd name="connsiteY1" fmla="*/ 359 h 10000"/>
                                              <a:gd name="connsiteX2" fmla="*/ 4960 w 10347"/>
                                              <a:gd name="connsiteY2" fmla="*/ 789 h 10000"/>
                                              <a:gd name="connsiteX3" fmla="*/ 391 w 10347"/>
                                              <a:gd name="connsiteY3" fmla="*/ 574 h 10000"/>
                                              <a:gd name="connsiteX4" fmla="*/ 9530 w 10347"/>
                                              <a:gd name="connsiteY4" fmla="*/ 717 h 10000"/>
                                              <a:gd name="connsiteX5" fmla="*/ 9906 w 10347"/>
                                              <a:gd name="connsiteY5" fmla="*/ 1124 h 10000"/>
                                              <a:gd name="connsiteX6" fmla="*/ 9530 w 10347"/>
                                              <a:gd name="connsiteY6" fmla="*/ 1531 h 10000"/>
                                              <a:gd name="connsiteX7" fmla="*/ 8457 w 10347"/>
                                              <a:gd name="connsiteY7" fmla="*/ 1888 h 10000"/>
                                              <a:gd name="connsiteX8" fmla="*/ 6855 w 10347"/>
                                              <a:gd name="connsiteY8" fmla="*/ 2163 h 10000"/>
                                              <a:gd name="connsiteX9" fmla="*/ 1465 w 10347"/>
                                              <a:gd name="connsiteY9" fmla="*/ 2272 h 10000"/>
                                              <a:gd name="connsiteX10" fmla="*/ 391 w 10347"/>
                                              <a:gd name="connsiteY10" fmla="*/ 2104 h 10000"/>
                                              <a:gd name="connsiteX11" fmla="*/ 16 w 10347"/>
                                              <a:gd name="connsiteY11" fmla="*/ 1888 h 10000"/>
                                              <a:gd name="connsiteX12" fmla="*/ 391 w 10347"/>
                                              <a:gd name="connsiteY12" fmla="*/ 1674 h 10000"/>
                                              <a:gd name="connsiteX13" fmla="*/ 3067 w 10347"/>
                                              <a:gd name="connsiteY13" fmla="*/ 1425 h 10000"/>
                                              <a:gd name="connsiteX14" fmla="*/ 9530 w 10347"/>
                                              <a:gd name="connsiteY14" fmla="*/ 2248 h 10000"/>
                                              <a:gd name="connsiteX15" fmla="*/ 9906 w 10347"/>
                                              <a:gd name="connsiteY15" fmla="*/ 2654 h 10000"/>
                                              <a:gd name="connsiteX16" fmla="*/ 8457 w 10347"/>
                                              <a:gd name="connsiteY16" fmla="*/ 3419 h 10000"/>
                                              <a:gd name="connsiteX17" fmla="*/ 6855 w 10347"/>
                                              <a:gd name="connsiteY17" fmla="*/ 3691 h 10000"/>
                                              <a:gd name="connsiteX18" fmla="*/ 4960 w 10347"/>
                                              <a:gd name="connsiteY18" fmla="*/ 3849 h 10000"/>
                                              <a:gd name="connsiteX19" fmla="*/ 3067 w 10347"/>
                                              <a:gd name="connsiteY19" fmla="*/ 3883 h 10000"/>
                                              <a:gd name="connsiteX20" fmla="*/ 1465 w 10347"/>
                                              <a:gd name="connsiteY20" fmla="*/ 3801 h 10000"/>
                                              <a:gd name="connsiteX21" fmla="*/ 391 w 10347"/>
                                              <a:gd name="connsiteY21" fmla="*/ 3634 h 10000"/>
                                              <a:gd name="connsiteX22" fmla="*/ 16 w 10347"/>
                                              <a:gd name="connsiteY22" fmla="*/ 3419 h 10000"/>
                                              <a:gd name="connsiteX23" fmla="*/ 391 w 10347"/>
                                              <a:gd name="connsiteY23" fmla="*/ 3204 h 10000"/>
                                              <a:gd name="connsiteX24" fmla="*/ 1465 w 10347"/>
                                              <a:gd name="connsiteY24" fmla="*/ 3036 h 10000"/>
                                              <a:gd name="connsiteX25" fmla="*/ 3067 w 10347"/>
                                              <a:gd name="connsiteY25" fmla="*/ 2954 h 10000"/>
                                              <a:gd name="connsiteX26" fmla="*/ 4960 w 10347"/>
                                              <a:gd name="connsiteY26" fmla="*/ 2987 h 10000"/>
                                              <a:gd name="connsiteX27" fmla="*/ 6855 w 10347"/>
                                              <a:gd name="connsiteY27" fmla="*/ 3147 h 10000"/>
                                              <a:gd name="connsiteX28" fmla="*/ 8457 w 10347"/>
                                              <a:gd name="connsiteY28" fmla="*/ 3419 h 10000"/>
                                              <a:gd name="connsiteX29" fmla="*/ 9530 w 10347"/>
                                              <a:gd name="connsiteY29" fmla="*/ 3777 h 10000"/>
                                              <a:gd name="connsiteX30" fmla="*/ 9906 w 10347"/>
                                              <a:gd name="connsiteY30" fmla="*/ 4182 h 10000"/>
                                              <a:gd name="connsiteX31" fmla="*/ 9530 w 10347"/>
                                              <a:gd name="connsiteY31" fmla="*/ 4587 h 10000"/>
                                              <a:gd name="connsiteX32" fmla="*/ 8457 w 10347"/>
                                              <a:gd name="connsiteY32" fmla="*/ 4948 h 10000"/>
                                              <a:gd name="connsiteX33" fmla="*/ 6855 w 10347"/>
                                              <a:gd name="connsiteY33" fmla="*/ 5219 h 10000"/>
                                              <a:gd name="connsiteX34" fmla="*/ 4960 w 10347"/>
                                              <a:gd name="connsiteY34" fmla="*/ 5377 h 10000"/>
                                              <a:gd name="connsiteX35" fmla="*/ 3067 w 10347"/>
                                              <a:gd name="connsiteY35" fmla="*/ 5413 h 10000"/>
                                              <a:gd name="connsiteX36" fmla="*/ 1465 w 10347"/>
                                              <a:gd name="connsiteY36" fmla="*/ 5330 h 10000"/>
                                              <a:gd name="connsiteX37" fmla="*/ 391 w 10347"/>
                                              <a:gd name="connsiteY37" fmla="*/ 5164 h 10000"/>
                                              <a:gd name="connsiteX38" fmla="*/ 16 w 10347"/>
                                              <a:gd name="connsiteY38" fmla="*/ 4948 h 10000"/>
                                              <a:gd name="connsiteX39" fmla="*/ 391 w 10347"/>
                                              <a:gd name="connsiteY39" fmla="*/ 4733 h 10000"/>
                                              <a:gd name="connsiteX40" fmla="*/ 1465 w 10347"/>
                                              <a:gd name="connsiteY40" fmla="*/ 4565 h 10000"/>
                                              <a:gd name="connsiteX41" fmla="*/ 3067 w 10347"/>
                                              <a:gd name="connsiteY41" fmla="*/ 4484 h 10000"/>
                                              <a:gd name="connsiteX42" fmla="*/ 4960 w 10347"/>
                                              <a:gd name="connsiteY42" fmla="*/ 4518 h 10000"/>
                                              <a:gd name="connsiteX43" fmla="*/ 6855 w 10347"/>
                                              <a:gd name="connsiteY43" fmla="*/ 4675 h 10000"/>
                                              <a:gd name="connsiteX44" fmla="*/ 8457 w 10347"/>
                                              <a:gd name="connsiteY44" fmla="*/ 4948 h 10000"/>
                                              <a:gd name="connsiteX45" fmla="*/ 9530 w 10347"/>
                                              <a:gd name="connsiteY45" fmla="*/ 5307 h 10000"/>
                                              <a:gd name="connsiteX46" fmla="*/ 9906 w 10347"/>
                                              <a:gd name="connsiteY46" fmla="*/ 5712 h 10000"/>
                                              <a:gd name="connsiteX47" fmla="*/ 9530 w 10347"/>
                                              <a:gd name="connsiteY47" fmla="*/ 6118 h 10000"/>
                                              <a:gd name="connsiteX48" fmla="*/ 8457 w 10347"/>
                                              <a:gd name="connsiteY48" fmla="*/ 6478 h 10000"/>
                                              <a:gd name="connsiteX49" fmla="*/ 6855 w 10347"/>
                                              <a:gd name="connsiteY49" fmla="*/ 6750 h 10000"/>
                                              <a:gd name="connsiteX50" fmla="*/ 4960 w 10347"/>
                                              <a:gd name="connsiteY50" fmla="*/ 6907 h 10000"/>
                                              <a:gd name="connsiteX51" fmla="*/ 3067 w 10347"/>
                                              <a:gd name="connsiteY51" fmla="*/ 6939 h 10000"/>
                                              <a:gd name="connsiteX52" fmla="*/ 1465 w 10347"/>
                                              <a:gd name="connsiteY52" fmla="*/ 6860 h 10000"/>
                                              <a:gd name="connsiteX53" fmla="*/ 391 w 10347"/>
                                              <a:gd name="connsiteY53" fmla="*/ 6692 h 10000"/>
                                              <a:gd name="connsiteX54" fmla="*/ 16 w 10347"/>
                                              <a:gd name="connsiteY54" fmla="*/ 6478 h 10000"/>
                                              <a:gd name="connsiteX55" fmla="*/ 391 w 10347"/>
                                              <a:gd name="connsiteY55" fmla="*/ 6264 h 10000"/>
                                              <a:gd name="connsiteX56" fmla="*/ 1465 w 10347"/>
                                              <a:gd name="connsiteY56" fmla="*/ 6095 h 10000"/>
                                              <a:gd name="connsiteX57" fmla="*/ 3067 w 10347"/>
                                              <a:gd name="connsiteY57" fmla="*/ 6014 h 10000"/>
                                              <a:gd name="connsiteX58" fmla="*/ 4960 w 10347"/>
                                              <a:gd name="connsiteY58" fmla="*/ 6048 h 10000"/>
                                              <a:gd name="connsiteX59" fmla="*/ 6855 w 10347"/>
                                              <a:gd name="connsiteY59" fmla="*/ 6205 h 10000"/>
                                              <a:gd name="connsiteX60" fmla="*/ 8457 w 10347"/>
                                              <a:gd name="connsiteY60" fmla="*/ 6478 h 10000"/>
                                              <a:gd name="connsiteX61" fmla="*/ 9530 w 10347"/>
                                              <a:gd name="connsiteY61" fmla="*/ 6836 h 10000"/>
                                              <a:gd name="connsiteX62" fmla="*/ 9906 w 10347"/>
                                              <a:gd name="connsiteY62" fmla="*/ 7241 h 10000"/>
                                              <a:gd name="connsiteX63" fmla="*/ 9530 w 10347"/>
                                              <a:gd name="connsiteY63" fmla="*/ 7648 h 10000"/>
                                              <a:gd name="connsiteX64" fmla="*/ 8457 w 10347"/>
                                              <a:gd name="connsiteY64" fmla="*/ 8005 h 10000"/>
                                              <a:gd name="connsiteX65" fmla="*/ 6855 w 10347"/>
                                              <a:gd name="connsiteY65" fmla="*/ 8280 h 10000"/>
                                              <a:gd name="connsiteX66" fmla="*/ 4960 w 10347"/>
                                              <a:gd name="connsiteY66" fmla="*/ 8436 h 10000"/>
                                              <a:gd name="connsiteX67" fmla="*/ 3067 w 10347"/>
                                              <a:gd name="connsiteY67" fmla="*/ 8470 h 10000"/>
                                              <a:gd name="connsiteX68" fmla="*/ 1465 w 10347"/>
                                              <a:gd name="connsiteY68" fmla="*/ 8389 h 10000"/>
                                              <a:gd name="connsiteX69" fmla="*/ 391 w 10347"/>
                                              <a:gd name="connsiteY69" fmla="*/ 8222 h 10000"/>
                                              <a:gd name="connsiteX70" fmla="*/ 16 w 10347"/>
                                              <a:gd name="connsiteY70" fmla="*/ 8005 h 10000"/>
                                              <a:gd name="connsiteX71" fmla="*/ 391 w 10347"/>
                                              <a:gd name="connsiteY71" fmla="*/ 7790 h 10000"/>
                                              <a:gd name="connsiteX72" fmla="*/ 1465 w 10347"/>
                                              <a:gd name="connsiteY72" fmla="*/ 7625 h 10000"/>
                                              <a:gd name="connsiteX73" fmla="*/ 3067 w 10347"/>
                                              <a:gd name="connsiteY73" fmla="*/ 7544 h 10000"/>
                                              <a:gd name="connsiteX74" fmla="*/ 4960 w 10347"/>
                                              <a:gd name="connsiteY74" fmla="*/ 7575 h 10000"/>
                                              <a:gd name="connsiteX75" fmla="*/ 6855 w 10347"/>
                                              <a:gd name="connsiteY75" fmla="*/ 7735 h 10000"/>
                                              <a:gd name="connsiteX76" fmla="*/ 8457 w 10347"/>
                                              <a:gd name="connsiteY76" fmla="*/ 8005 h 10000"/>
                                              <a:gd name="connsiteX77" fmla="*/ 9530 w 10347"/>
                                              <a:gd name="connsiteY77" fmla="*/ 8366 h 10000"/>
                                              <a:gd name="connsiteX78" fmla="*/ 9906 w 10347"/>
                                              <a:gd name="connsiteY78" fmla="*/ 8772 h 10000"/>
                                              <a:gd name="connsiteX79" fmla="*/ 9530 w 10347"/>
                                              <a:gd name="connsiteY79" fmla="*/ 9178 h 10000"/>
                                              <a:gd name="connsiteX80" fmla="*/ 8457 w 10347"/>
                                              <a:gd name="connsiteY80" fmla="*/ 9536 h 10000"/>
                                              <a:gd name="connsiteX81" fmla="*/ 6855 w 10347"/>
                                              <a:gd name="connsiteY81" fmla="*/ 9810 h 10000"/>
                                              <a:gd name="connsiteX82" fmla="*/ 4960 w 10347"/>
                                              <a:gd name="connsiteY82" fmla="*/ 9967 h 10000"/>
                                              <a:gd name="connsiteX83" fmla="*/ 3067 w 10347"/>
                                              <a:gd name="connsiteY83" fmla="*/ 10000 h 10000"/>
                                              <a:gd name="connsiteX0" fmla="*/ 9530 w 10347"/>
                                              <a:gd name="connsiteY0" fmla="*/ 0 h 10000"/>
                                              <a:gd name="connsiteX1" fmla="*/ 4960 w 10347"/>
                                              <a:gd name="connsiteY1" fmla="*/ 789 h 10000"/>
                                              <a:gd name="connsiteX2" fmla="*/ 391 w 10347"/>
                                              <a:gd name="connsiteY2" fmla="*/ 574 h 10000"/>
                                              <a:gd name="connsiteX3" fmla="*/ 9530 w 10347"/>
                                              <a:gd name="connsiteY3" fmla="*/ 717 h 10000"/>
                                              <a:gd name="connsiteX4" fmla="*/ 9906 w 10347"/>
                                              <a:gd name="connsiteY4" fmla="*/ 1124 h 10000"/>
                                              <a:gd name="connsiteX5" fmla="*/ 9530 w 10347"/>
                                              <a:gd name="connsiteY5" fmla="*/ 1531 h 10000"/>
                                              <a:gd name="connsiteX6" fmla="*/ 8457 w 10347"/>
                                              <a:gd name="connsiteY6" fmla="*/ 1888 h 10000"/>
                                              <a:gd name="connsiteX7" fmla="*/ 6855 w 10347"/>
                                              <a:gd name="connsiteY7" fmla="*/ 2163 h 10000"/>
                                              <a:gd name="connsiteX8" fmla="*/ 1465 w 10347"/>
                                              <a:gd name="connsiteY8" fmla="*/ 2272 h 10000"/>
                                              <a:gd name="connsiteX9" fmla="*/ 391 w 10347"/>
                                              <a:gd name="connsiteY9" fmla="*/ 2104 h 10000"/>
                                              <a:gd name="connsiteX10" fmla="*/ 16 w 10347"/>
                                              <a:gd name="connsiteY10" fmla="*/ 1888 h 10000"/>
                                              <a:gd name="connsiteX11" fmla="*/ 391 w 10347"/>
                                              <a:gd name="connsiteY11" fmla="*/ 1674 h 10000"/>
                                              <a:gd name="connsiteX12" fmla="*/ 3067 w 10347"/>
                                              <a:gd name="connsiteY12" fmla="*/ 1425 h 10000"/>
                                              <a:gd name="connsiteX13" fmla="*/ 9530 w 10347"/>
                                              <a:gd name="connsiteY13" fmla="*/ 2248 h 10000"/>
                                              <a:gd name="connsiteX14" fmla="*/ 9906 w 10347"/>
                                              <a:gd name="connsiteY14" fmla="*/ 2654 h 10000"/>
                                              <a:gd name="connsiteX15" fmla="*/ 8457 w 10347"/>
                                              <a:gd name="connsiteY15" fmla="*/ 3419 h 10000"/>
                                              <a:gd name="connsiteX16" fmla="*/ 6855 w 10347"/>
                                              <a:gd name="connsiteY16" fmla="*/ 3691 h 10000"/>
                                              <a:gd name="connsiteX17" fmla="*/ 4960 w 10347"/>
                                              <a:gd name="connsiteY17" fmla="*/ 3849 h 10000"/>
                                              <a:gd name="connsiteX18" fmla="*/ 3067 w 10347"/>
                                              <a:gd name="connsiteY18" fmla="*/ 3883 h 10000"/>
                                              <a:gd name="connsiteX19" fmla="*/ 1465 w 10347"/>
                                              <a:gd name="connsiteY19" fmla="*/ 3801 h 10000"/>
                                              <a:gd name="connsiteX20" fmla="*/ 391 w 10347"/>
                                              <a:gd name="connsiteY20" fmla="*/ 3634 h 10000"/>
                                              <a:gd name="connsiteX21" fmla="*/ 16 w 10347"/>
                                              <a:gd name="connsiteY21" fmla="*/ 3419 h 10000"/>
                                              <a:gd name="connsiteX22" fmla="*/ 391 w 10347"/>
                                              <a:gd name="connsiteY22" fmla="*/ 3204 h 10000"/>
                                              <a:gd name="connsiteX23" fmla="*/ 1465 w 10347"/>
                                              <a:gd name="connsiteY23" fmla="*/ 3036 h 10000"/>
                                              <a:gd name="connsiteX24" fmla="*/ 3067 w 10347"/>
                                              <a:gd name="connsiteY24" fmla="*/ 2954 h 10000"/>
                                              <a:gd name="connsiteX25" fmla="*/ 4960 w 10347"/>
                                              <a:gd name="connsiteY25" fmla="*/ 2987 h 10000"/>
                                              <a:gd name="connsiteX26" fmla="*/ 6855 w 10347"/>
                                              <a:gd name="connsiteY26" fmla="*/ 3147 h 10000"/>
                                              <a:gd name="connsiteX27" fmla="*/ 8457 w 10347"/>
                                              <a:gd name="connsiteY27" fmla="*/ 3419 h 10000"/>
                                              <a:gd name="connsiteX28" fmla="*/ 9530 w 10347"/>
                                              <a:gd name="connsiteY28" fmla="*/ 3777 h 10000"/>
                                              <a:gd name="connsiteX29" fmla="*/ 9906 w 10347"/>
                                              <a:gd name="connsiteY29" fmla="*/ 4182 h 10000"/>
                                              <a:gd name="connsiteX30" fmla="*/ 9530 w 10347"/>
                                              <a:gd name="connsiteY30" fmla="*/ 4587 h 10000"/>
                                              <a:gd name="connsiteX31" fmla="*/ 8457 w 10347"/>
                                              <a:gd name="connsiteY31" fmla="*/ 4948 h 10000"/>
                                              <a:gd name="connsiteX32" fmla="*/ 6855 w 10347"/>
                                              <a:gd name="connsiteY32" fmla="*/ 5219 h 10000"/>
                                              <a:gd name="connsiteX33" fmla="*/ 4960 w 10347"/>
                                              <a:gd name="connsiteY33" fmla="*/ 5377 h 10000"/>
                                              <a:gd name="connsiteX34" fmla="*/ 3067 w 10347"/>
                                              <a:gd name="connsiteY34" fmla="*/ 5413 h 10000"/>
                                              <a:gd name="connsiteX35" fmla="*/ 1465 w 10347"/>
                                              <a:gd name="connsiteY35" fmla="*/ 5330 h 10000"/>
                                              <a:gd name="connsiteX36" fmla="*/ 391 w 10347"/>
                                              <a:gd name="connsiteY36" fmla="*/ 5164 h 10000"/>
                                              <a:gd name="connsiteX37" fmla="*/ 16 w 10347"/>
                                              <a:gd name="connsiteY37" fmla="*/ 4948 h 10000"/>
                                              <a:gd name="connsiteX38" fmla="*/ 391 w 10347"/>
                                              <a:gd name="connsiteY38" fmla="*/ 4733 h 10000"/>
                                              <a:gd name="connsiteX39" fmla="*/ 1465 w 10347"/>
                                              <a:gd name="connsiteY39" fmla="*/ 4565 h 10000"/>
                                              <a:gd name="connsiteX40" fmla="*/ 3067 w 10347"/>
                                              <a:gd name="connsiteY40" fmla="*/ 4484 h 10000"/>
                                              <a:gd name="connsiteX41" fmla="*/ 4960 w 10347"/>
                                              <a:gd name="connsiteY41" fmla="*/ 4518 h 10000"/>
                                              <a:gd name="connsiteX42" fmla="*/ 6855 w 10347"/>
                                              <a:gd name="connsiteY42" fmla="*/ 4675 h 10000"/>
                                              <a:gd name="connsiteX43" fmla="*/ 8457 w 10347"/>
                                              <a:gd name="connsiteY43" fmla="*/ 4948 h 10000"/>
                                              <a:gd name="connsiteX44" fmla="*/ 9530 w 10347"/>
                                              <a:gd name="connsiteY44" fmla="*/ 5307 h 10000"/>
                                              <a:gd name="connsiteX45" fmla="*/ 9906 w 10347"/>
                                              <a:gd name="connsiteY45" fmla="*/ 5712 h 10000"/>
                                              <a:gd name="connsiteX46" fmla="*/ 9530 w 10347"/>
                                              <a:gd name="connsiteY46" fmla="*/ 6118 h 10000"/>
                                              <a:gd name="connsiteX47" fmla="*/ 8457 w 10347"/>
                                              <a:gd name="connsiteY47" fmla="*/ 6478 h 10000"/>
                                              <a:gd name="connsiteX48" fmla="*/ 6855 w 10347"/>
                                              <a:gd name="connsiteY48" fmla="*/ 6750 h 10000"/>
                                              <a:gd name="connsiteX49" fmla="*/ 4960 w 10347"/>
                                              <a:gd name="connsiteY49" fmla="*/ 6907 h 10000"/>
                                              <a:gd name="connsiteX50" fmla="*/ 3067 w 10347"/>
                                              <a:gd name="connsiteY50" fmla="*/ 6939 h 10000"/>
                                              <a:gd name="connsiteX51" fmla="*/ 1465 w 10347"/>
                                              <a:gd name="connsiteY51" fmla="*/ 6860 h 10000"/>
                                              <a:gd name="connsiteX52" fmla="*/ 391 w 10347"/>
                                              <a:gd name="connsiteY52" fmla="*/ 6692 h 10000"/>
                                              <a:gd name="connsiteX53" fmla="*/ 16 w 10347"/>
                                              <a:gd name="connsiteY53" fmla="*/ 6478 h 10000"/>
                                              <a:gd name="connsiteX54" fmla="*/ 391 w 10347"/>
                                              <a:gd name="connsiteY54" fmla="*/ 6264 h 10000"/>
                                              <a:gd name="connsiteX55" fmla="*/ 1465 w 10347"/>
                                              <a:gd name="connsiteY55" fmla="*/ 6095 h 10000"/>
                                              <a:gd name="connsiteX56" fmla="*/ 3067 w 10347"/>
                                              <a:gd name="connsiteY56" fmla="*/ 6014 h 10000"/>
                                              <a:gd name="connsiteX57" fmla="*/ 4960 w 10347"/>
                                              <a:gd name="connsiteY57" fmla="*/ 6048 h 10000"/>
                                              <a:gd name="connsiteX58" fmla="*/ 6855 w 10347"/>
                                              <a:gd name="connsiteY58" fmla="*/ 6205 h 10000"/>
                                              <a:gd name="connsiteX59" fmla="*/ 8457 w 10347"/>
                                              <a:gd name="connsiteY59" fmla="*/ 6478 h 10000"/>
                                              <a:gd name="connsiteX60" fmla="*/ 9530 w 10347"/>
                                              <a:gd name="connsiteY60" fmla="*/ 6836 h 10000"/>
                                              <a:gd name="connsiteX61" fmla="*/ 9906 w 10347"/>
                                              <a:gd name="connsiteY61" fmla="*/ 7241 h 10000"/>
                                              <a:gd name="connsiteX62" fmla="*/ 9530 w 10347"/>
                                              <a:gd name="connsiteY62" fmla="*/ 7648 h 10000"/>
                                              <a:gd name="connsiteX63" fmla="*/ 8457 w 10347"/>
                                              <a:gd name="connsiteY63" fmla="*/ 8005 h 10000"/>
                                              <a:gd name="connsiteX64" fmla="*/ 6855 w 10347"/>
                                              <a:gd name="connsiteY64" fmla="*/ 8280 h 10000"/>
                                              <a:gd name="connsiteX65" fmla="*/ 4960 w 10347"/>
                                              <a:gd name="connsiteY65" fmla="*/ 8436 h 10000"/>
                                              <a:gd name="connsiteX66" fmla="*/ 3067 w 10347"/>
                                              <a:gd name="connsiteY66" fmla="*/ 8470 h 10000"/>
                                              <a:gd name="connsiteX67" fmla="*/ 1465 w 10347"/>
                                              <a:gd name="connsiteY67" fmla="*/ 8389 h 10000"/>
                                              <a:gd name="connsiteX68" fmla="*/ 391 w 10347"/>
                                              <a:gd name="connsiteY68" fmla="*/ 8222 h 10000"/>
                                              <a:gd name="connsiteX69" fmla="*/ 16 w 10347"/>
                                              <a:gd name="connsiteY69" fmla="*/ 8005 h 10000"/>
                                              <a:gd name="connsiteX70" fmla="*/ 391 w 10347"/>
                                              <a:gd name="connsiteY70" fmla="*/ 7790 h 10000"/>
                                              <a:gd name="connsiteX71" fmla="*/ 1465 w 10347"/>
                                              <a:gd name="connsiteY71" fmla="*/ 7625 h 10000"/>
                                              <a:gd name="connsiteX72" fmla="*/ 3067 w 10347"/>
                                              <a:gd name="connsiteY72" fmla="*/ 7544 h 10000"/>
                                              <a:gd name="connsiteX73" fmla="*/ 4960 w 10347"/>
                                              <a:gd name="connsiteY73" fmla="*/ 7575 h 10000"/>
                                              <a:gd name="connsiteX74" fmla="*/ 6855 w 10347"/>
                                              <a:gd name="connsiteY74" fmla="*/ 7735 h 10000"/>
                                              <a:gd name="connsiteX75" fmla="*/ 8457 w 10347"/>
                                              <a:gd name="connsiteY75" fmla="*/ 8005 h 10000"/>
                                              <a:gd name="connsiteX76" fmla="*/ 9530 w 10347"/>
                                              <a:gd name="connsiteY76" fmla="*/ 8366 h 10000"/>
                                              <a:gd name="connsiteX77" fmla="*/ 9906 w 10347"/>
                                              <a:gd name="connsiteY77" fmla="*/ 8772 h 10000"/>
                                              <a:gd name="connsiteX78" fmla="*/ 9530 w 10347"/>
                                              <a:gd name="connsiteY78" fmla="*/ 9178 h 10000"/>
                                              <a:gd name="connsiteX79" fmla="*/ 8457 w 10347"/>
                                              <a:gd name="connsiteY79" fmla="*/ 9536 h 10000"/>
                                              <a:gd name="connsiteX80" fmla="*/ 6855 w 10347"/>
                                              <a:gd name="connsiteY80" fmla="*/ 9810 h 10000"/>
                                              <a:gd name="connsiteX81" fmla="*/ 4960 w 10347"/>
                                              <a:gd name="connsiteY81" fmla="*/ 9967 h 10000"/>
                                              <a:gd name="connsiteX82" fmla="*/ 3067 w 10347"/>
                                              <a:gd name="connsiteY82" fmla="*/ 10000 h 10000"/>
                                              <a:gd name="connsiteX0" fmla="*/ 9530 w 10248"/>
                                              <a:gd name="connsiteY0" fmla="*/ 0 h 10000"/>
                                              <a:gd name="connsiteX1" fmla="*/ 4960 w 10248"/>
                                              <a:gd name="connsiteY1" fmla="*/ 789 h 10000"/>
                                              <a:gd name="connsiteX2" fmla="*/ 391 w 10248"/>
                                              <a:gd name="connsiteY2" fmla="*/ 574 h 10000"/>
                                              <a:gd name="connsiteX3" fmla="*/ 9530 w 10248"/>
                                              <a:gd name="connsiteY3" fmla="*/ 717 h 10000"/>
                                              <a:gd name="connsiteX4" fmla="*/ 9530 w 10248"/>
                                              <a:gd name="connsiteY4" fmla="*/ 1531 h 10000"/>
                                              <a:gd name="connsiteX5" fmla="*/ 8457 w 10248"/>
                                              <a:gd name="connsiteY5" fmla="*/ 1888 h 10000"/>
                                              <a:gd name="connsiteX6" fmla="*/ 6855 w 10248"/>
                                              <a:gd name="connsiteY6" fmla="*/ 2163 h 10000"/>
                                              <a:gd name="connsiteX7" fmla="*/ 1465 w 10248"/>
                                              <a:gd name="connsiteY7" fmla="*/ 2272 h 10000"/>
                                              <a:gd name="connsiteX8" fmla="*/ 391 w 10248"/>
                                              <a:gd name="connsiteY8" fmla="*/ 2104 h 10000"/>
                                              <a:gd name="connsiteX9" fmla="*/ 16 w 10248"/>
                                              <a:gd name="connsiteY9" fmla="*/ 1888 h 10000"/>
                                              <a:gd name="connsiteX10" fmla="*/ 391 w 10248"/>
                                              <a:gd name="connsiteY10" fmla="*/ 1674 h 10000"/>
                                              <a:gd name="connsiteX11" fmla="*/ 3067 w 10248"/>
                                              <a:gd name="connsiteY11" fmla="*/ 1425 h 10000"/>
                                              <a:gd name="connsiteX12" fmla="*/ 9530 w 10248"/>
                                              <a:gd name="connsiteY12" fmla="*/ 2248 h 10000"/>
                                              <a:gd name="connsiteX13" fmla="*/ 9906 w 10248"/>
                                              <a:gd name="connsiteY13" fmla="*/ 2654 h 10000"/>
                                              <a:gd name="connsiteX14" fmla="*/ 8457 w 10248"/>
                                              <a:gd name="connsiteY14" fmla="*/ 3419 h 10000"/>
                                              <a:gd name="connsiteX15" fmla="*/ 6855 w 10248"/>
                                              <a:gd name="connsiteY15" fmla="*/ 3691 h 10000"/>
                                              <a:gd name="connsiteX16" fmla="*/ 4960 w 10248"/>
                                              <a:gd name="connsiteY16" fmla="*/ 3849 h 10000"/>
                                              <a:gd name="connsiteX17" fmla="*/ 3067 w 10248"/>
                                              <a:gd name="connsiteY17" fmla="*/ 3883 h 10000"/>
                                              <a:gd name="connsiteX18" fmla="*/ 1465 w 10248"/>
                                              <a:gd name="connsiteY18" fmla="*/ 3801 h 10000"/>
                                              <a:gd name="connsiteX19" fmla="*/ 391 w 10248"/>
                                              <a:gd name="connsiteY19" fmla="*/ 3634 h 10000"/>
                                              <a:gd name="connsiteX20" fmla="*/ 16 w 10248"/>
                                              <a:gd name="connsiteY20" fmla="*/ 3419 h 10000"/>
                                              <a:gd name="connsiteX21" fmla="*/ 391 w 10248"/>
                                              <a:gd name="connsiteY21" fmla="*/ 3204 h 10000"/>
                                              <a:gd name="connsiteX22" fmla="*/ 1465 w 10248"/>
                                              <a:gd name="connsiteY22" fmla="*/ 3036 h 10000"/>
                                              <a:gd name="connsiteX23" fmla="*/ 3067 w 10248"/>
                                              <a:gd name="connsiteY23" fmla="*/ 2954 h 10000"/>
                                              <a:gd name="connsiteX24" fmla="*/ 4960 w 10248"/>
                                              <a:gd name="connsiteY24" fmla="*/ 2987 h 10000"/>
                                              <a:gd name="connsiteX25" fmla="*/ 6855 w 10248"/>
                                              <a:gd name="connsiteY25" fmla="*/ 3147 h 10000"/>
                                              <a:gd name="connsiteX26" fmla="*/ 8457 w 10248"/>
                                              <a:gd name="connsiteY26" fmla="*/ 3419 h 10000"/>
                                              <a:gd name="connsiteX27" fmla="*/ 9530 w 10248"/>
                                              <a:gd name="connsiteY27" fmla="*/ 3777 h 10000"/>
                                              <a:gd name="connsiteX28" fmla="*/ 9906 w 10248"/>
                                              <a:gd name="connsiteY28" fmla="*/ 4182 h 10000"/>
                                              <a:gd name="connsiteX29" fmla="*/ 9530 w 10248"/>
                                              <a:gd name="connsiteY29" fmla="*/ 4587 h 10000"/>
                                              <a:gd name="connsiteX30" fmla="*/ 8457 w 10248"/>
                                              <a:gd name="connsiteY30" fmla="*/ 4948 h 10000"/>
                                              <a:gd name="connsiteX31" fmla="*/ 6855 w 10248"/>
                                              <a:gd name="connsiteY31" fmla="*/ 5219 h 10000"/>
                                              <a:gd name="connsiteX32" fmla="*/ 4960 w 10248"/>
                                              <a:gd name="connsiteY32" fmla="*/ 5377 h 10000"/>
                                              <a:gd name="connsiteX33" fmla="*/ 3067 w 10248"/>
                                              <a:gd name="connsiteY33" fmla="*/ 5413 h 10000"/>
                                              <a:gd name="connsiteX34" fmla="*/ 1465 w 10248"/>
                                              <a:gd name="connsiteY34" fmla="*/ 5330 h 10000"/>
                                              <a:gd name="connsiteX35" fmla="*/ 391 w 10248"/>
                                              <a:gd name="connsiteY35" fmla="*/ 5164 h 10000"/>
                                              <a:gd name="connsiteX36" fmla="*/ 16 w 10248"/>
                                              <a:gd name="connsiteY36" fmla="*/ 4948 h 10000"/>
                                              <a:gd name="connsiteX37" fmla="*/ 391 w 10248"/>
                                              <a:gd name="connsiteY37" fmla="*/ 4733 h 10000"/>
                                              <a:gd name="connsiteX38" fmla="*/ 1465 w 10248"/>
                                              <a:gd name="connsiteY38" fmla="*/ 4565 h 10000"/>
                                              <a:gd name="connsiteX39" fmla="*/ 3067 w 10248"/>
                                              <a:gd name="connsiteY39" fmla="*/ 4484 h 10000"/>
                                              <a:gd name="connsiteX40" fmla="*/ 4960 w 10248"/>
                                              <a:gd name="connsiteY40" fmla="*/ 4518 h 10000"/>
                                              <a:gd name="connsiteX41" fmla="*/ 6855 w 10248"/>
                                              <a:gd name="connsiteY41" fmla="*/ 4675 h 10000"/>
                                              <a:gd name="connsiteX42" fmla="*/ 8457 w 10248"/>
                                              <a:gd name="connsiteY42" fmla="*/ 4948 h 10000"/>
                                              <a:gd name="connsiteX43" fmla="*/ 9530 w 10248"/>
                                              <a:gd name="connsiteY43" fmla="*/ 5307 h 10000"/>
                                              <a:gd name="connsiteX44" fmla="*/ 9906 w 10248"/>
                                              <a:gd name="connsiteY44" fmla="*/ 5712 h 10000"/>
                                              <a:gd name="connsiteX45" fmla="*/ 9530 w 10248"/>
                                              <a:gd name="connsiteY45" fmla="*/ 6118 h 10000"/>
                                              <a:gd name="connsiteX46" fmla="*/ 8457 w 10248"/>
                                              <a:gd name="connsiteY46" fmla="*/ 6478 h 10000"/>
                                              <a:gd name="connsiteX47" fmla="*/ 6855 w 10248"/>
                                              <a:gd name="connsiteY47" fmla="*/ 6750 h 10000"/>
                                              <a:gd name="connsiteX48" fmla="*/ 4960 w 10248"/>
                                              <a:gd name="connsiteY48" fmla="*/ 6907 h 10000"/>
                                              <a:gd name="connsiteX49" fmla="*/ 3067 w 10248"/>
                                              <a:gd name="connsiteY49" fmla="*/ 6939 h 10000"/>
                                              <a:gd name="connsiteX50" fmla="*/ 1465 w 10248"/>
                                              <a:gd name="connsiteY50" fmla="*/ 6860 h 10000"/>
                                              <a:gd name="connsiteX51" fmla="*/ 391 w 10248"/>
                                              <a:gd name="connsiteY51" fmla="*/ 6692 h 10000"/>
                                              <a:gd name="connsiteX52" fmla="*/ 16 w 10248"/>
                                              <a:gd name="connsiteY52" fmla="*/ 6478 h 10000"/>
                                              <a:gd name="connsiteX53" fmla="*/ 391 w 10248"/>
                                              <a:gd name="connsiteY53" fmla="*/ 6264 h 10000"/>
                                              <a:gd name="connsiteX54" fmla="*/ 1465 w 10248"/>
                                              <a:gd name="connsiteY54" fmla="*/ 6095 h 10000"/>
                                              <a:gd name="connsiteX55" fmla="*/ 3067 w 10248"/>
                                              <a:gd name="connsiteY55" fmla="*/ 6014 h 10000"/>
                                              <a:gd name="connsiteX56" fmla="*/ 4960 w 10248"/>
                                              <a:gd name="connsiteY56" fmla="*/ 6048 h 10000"/>
                                              <a:gd name="connsiteX57" fmla="*/ 6855 w 10248"/>
                                              <a:gd name="connsiteY57" fmla="*/ 6205 h 10000"/>
                                              <a:gd name="connsiteX58" fmla="*/ 8457 w 10248"/>
                                              <a:gd name="connsiteY58" fmla="*/ 6478 h 10000"/>
                                              <a:gd name="connsiteX59" fmla="*/ 9530 w 10248"/>
                                              <a:gd name="connsiteY59" fmla="*/ 6836 h 10000"/>
                                              <a:gd name="connsiteX60" fmla="*/ 9906 w 10248"/>
                                              <a:gd name="connsiteY60" fmla="*/ 7241 h 10000"/>
                                              <a:gd name="connsiteX61" fmla="*/ 9530 w 10248"/>
                                              <a:gd name="connsiteY61" fmla="*/ 7648 h 10000"/>
                                              <a:gd name="connsiteX62" fmla="*/ 8457 w 10248"/>
                                              <a:gd name="connsiteY62" fmla="*/ 8005 h 10000"/>
                                              <a:gd name="connsiteX63" fmla="*/ 6855 w 10248"/>
                                              <a:gd name="connsiteY63" fmla="*/ 8280 h 10000"/>
                                              <a:gd name="connsiteX64" fmla="*/ 4960 w 10248"/>
                                              <a:gd name="connsiteY64" fmla="*/ 8436 h 10000"/>
                                              <a:gd name="connsiteX65" fmla="*/ 3067 w 10248"/>
                                              <a:gd name="connsiteY65" fmla="*/ 8470 h 10000"/>
                                              <a:gd name="connsiteX66" fmla="*/ 1465 w 10248"/>
                                              <a:gd name="connsiteY66" fmla="*/ 8389 h 10000"/>
                                              <a:gd name="connsiteX67" fmla="*/ 391 w 10248"/>
                                              <a:gd name="connsiteY67" fmla="*/ 8222 h 10000"/>
                                              <a:gd name="connsiteX68" fmla="*/ 16 w 10248"/>
                                              <a:gd name="connsiteY68" fmla="*/ 8005 h 10000"/>
                                              <a:gd name="connsiteX69" fmla="*/ 391 w 10248"/>
                                              <a:gd name="connsiteY69" fmla="*/ 7790 h 10000"/>
                                              <a:gd name="connsiteX70" fmla="*/ 1465 w 10248"/>
                                              <a:gd name="connsiteY70" fmla="*/ 7625 h 10000"/>
                                              <a:gd name="connsiteX71" fmla="*/ 3067 w 10248"/>
                                              <a:gd name="connsiteY71" fmla="*/ 7544 h 10000"/>
                                              <a:gd name="connsiteX72" fmla="*/ 4960 w 10248"/>
                                              <a:gd name="connsiteY72" fmla="*/ 7575 h 10000"/>
                                              <a:gd name="connsiteX73" fmla="*/ 6855 w 10248"/>
                                              <a:gd name="connsiteY73" fmla="*/ 7735 h 10000"/>
                                              <a:gd name="connsiteX74" fmla="*/ 8457 w 10248"/>
                                              <a:gd name="connsiteY74" fmla="*/ 8005 h 10000"/>
                                              <a:gd name="connsiteX75" fmla="*/ 9530 w 10248"/>
                                              <a:gd name="connsiteY75" fmla="*/ 8366 h 10000"/>
                                              <a:gd name="connsiteX76" fmla="*/ 9906 w 10248"/>
                                              <a:gd name="connsiteY76" fmla="*/ 8772 h 10000"/>
                                              <a:gd name="connsiteX77" fmla="*/ 9530 w 10248"/>
                                              <a:gd name="connsiteY77" fmla="*/ 9178 h 10000"/>
                                              <a:gd name="connsiteX78" fmla="*/ 8457 w 10248"/>
                                              <a:gd name="connsiteY78" fmla="*/ 9536 h 10000"/>
                                              <a:gd name="connsiteX79" fmla="*/ 6855 w 10248"/>
                                              <a:gd name="connsiteY79" fmla="*/ 9810 h 10000"/>
                                              <a:gd name="connsiteX80" fmla="*/ 4960 w 10248"/>
                                              <a:gd name="connsiteY80" fmla="*/ 9967 h 10000"/>
                                              <a:gd name="connsiteX81" fmla="*/ 3067 w 10248"/>
                                              <a:gd name="connsiteY81" fmla="*/ 10000 h 10000"/>
                                              <a:gd name="connsiteX0" fmla="*/ 9530 w 10215"/>
                                              <a:gd name="connsiteY0" fmla="*/ 0 h 10000"/>
                                              <a:gd name="connsiteX1" fmla="*/ 4960 w 10215"/>
                                              <a:gd name="connsiteY1" fmla="*/ 789 h 10000"/>
                                              <a:gd name="connsiteX2" fmla="*/ 391 w 10215"/>
                                              <a:gd name="connsiteY2" fmla="*/ 574 h 10000"/>
                                              <a:gd name="connsiteX3" fmla="*/ 9530 w 10215"/>
                                              <a:gd name="connsiteY3" fmla="*/ 1531 h 10000"/>
                                              <a:gd name="connsiteX4" fmla="*/ 8457 w 10215"/>
                                              <a:gd name="connsiteY4" fmla="*/ 1888 h 10000"/>
                                              <a:gd name="connsiteX5" fmla="*/ 6855 w 10215"/>
                                              <a:gd name="connsiteY5" fmla="*/ 2163 h 10000"/>
                                              <a:gd name="connsiteX6" fmla="*/ 1465 w 10215"/>
                                              <a:gd name="connsiteY6" fmla="*/ 2272 h 10000"/>
                                              <a:gd name="connsiteX7" fmla="*/ 391 w 10215"/>
                                              <a:gd name="connsiteY7" fmla="*/ 2104 h 10000"/>
                                              <a:gd name="connsiteX8" fmla="*/ 16 w 10215"/>
                                              <a:gd name="connsiteY8" fmla="*/ 1888 h 10000"/>
                                              <a:gd name="connsiteX9" fmla="*/ 391 w 10215"/>
                                              <a:gd name="connsiteY9" fmla="*/ 1674 h 10000"/>
                                              <a:gd name="connsiteX10" fmla="*/ 3067 w 10215"/>
                                              <a:gd name="connsiteY10" fmla="*/ 1425 h 10000"/>
                                              <a:gd name="connsiteX11" fmla="*/ 9530 w 10215"/>
                                              <a:gd name="connsiteY11" fmla="*/ 2248 h 10000"/>
                                              <a:gd name="connsiteX12" fmla="*/ 9906 w 10215"/>
                                              <a:gd name="connsiteY12" fmla="*/ 2654 h 10000"/>
                                              <a:gd name="connsiteX13" fmla="*/ 8457 w 10215"/>
                                              <a:gd name="connsiteY13" fmla="*/ 3419 h 10000"/>
                                              <a:gd name="connsiteX14" fmla="*/ 6855 w 10215"/>
                                              <a:gd name="connsiteY14" fmla="*/ 3691 h 10000"/>
                                              <a:gd name="connsiteX15" fmla="*/ 4960 w 10215"/>
                                              <a:gd name="connsiteY15" fmla="*/ 3849 h 10000"/>
                                              <a:gd name="connsiteX16" fmla="*/ 3067 w 10215"/>
                                              <a:gd name="connsiteY16" fmla="*/ 3883 h 10000"/>
                                              <a:gd name="connsiteX17" fmla="*/ 1465 w 10215"/>
                                              <a:gd name="connsiteY17" fmla="*/ 3801 h 10000"/>
                                              <a:gd name="connsiteX18" fmla="*/ 391 w 10215"/>
                                              <a:gd name="connsiteY18" fmla="*/ 3634 h 10000"/>
                                              <a:gd name="connsiteX19" fmla="*/ 16 w 10215"/>
                                              <a:gd name="connsiteY19" fmla="*/ 3419 h 10000"/>
                                              <a:gd name="connsiteX20" fmla="*/ 391 w 10215"/>
                                              <a:gd name="connsiteY20" fmla="*/ 3204 h 10000"/>
                                              <a:gd name="connsiteX21" fmla="*/ 1465 w 10215"/>
                                              <a:gd name="connsiteY21" fmla="*/ 3036 h 10000"/>
                                              <a:gd name="connsiteX22" fmla="*/ 3067 w 10215"/>
                                              <a:gd name="connsiteY22" fmla="*/ 2954 h 10000"/>
                                              <a:gd name="connsiteX23" fmla="*/ 4960 w 10215"/>
                                              <a:gd name="connsiteY23" fmla="*/ 2987 h 10000"/>
                                              <a:gd name="connsiteX24" fmla="*/ 6855 w 10215"/>
                                              <a:gd name="connsiteY24" fmla="*/ 3147 h 10000"/>
                                              <a:gd name="connsiteX25" fmla="*/ 8457 w 10215"/>
                                              <a:gd name="connsiteY25" fmla="*/ 3419 h 10000"/>
                                              <a:gd name="connsiteX26" fmla="*/ 9530 w 10215"/>
                                              <a:gd name="connsiteY26" fmla="*/ 3777 h 10000"/>
                                              <a:gd name="connsiteX27" fmla="*/ 9906 w 10215"/>
                                              <a:gd name="connsiteY27" fmla="*/ 4182 h 10000"/>
                                              <a:gd name="connsiteX28" fmla="*/ 9530 w 10215"/>
                                              <a:gd name="connsiteY28" fmla="*/ 4587 h 10000"/>
                                              <a:gd name="connsiteX29" fmla="*/ 8457 w 10215"/>
                                              <a:gd name="connsiteY29" fmla="*/ 4948 h 10000"/>
                                              <a:gd name="connsiteX30" fmla="*/ 6855 w 10215"/>
                                              <a:gd name="connsiteY30" fmla="*/ 5219 h 10000"/>
                                              <a:gd name="connsiteX31" fmla="*/ 4960 w 10215"/>
                                              <a:gd name="connsiteY31" fmla="*/ 5377 h 10000"/>
                                              <a:gd name="connsiteX32" fmla="*/ 3067 w 10215"/>
                                              <a:gd name="connsiteY32" fmla="*/ 5413 h 10000"/>
                                              <a:gd name="connsiteX33" fmla="*/ 1465 w 10215"/>
                                              <a:gd name="connsiteY33" fmla="*/ 5330 h 10000"/>
                                              <a:gd name="connsiteX34" fmla="*/ 391 w 10215"/>
                                              <a:gd name="connsiteY34" fmla="*/ 5164 h 10000"/>
                                              <a:gd name="connsiteX35" fmla="*/ 16 w 10215"/>
                                              <a:gd name="connsiteY35" fmla="*/ 4948 h 10000"/>
                                              <a:gd name="connsiteX36" fmla="*/ 391 w 10215"/>
                                              <a:gd name="connsiteY36" fmla="*/ 4733 h 10000"/>
                                              <a:gd name="connsiteX37" fmla="*/ 1465 w 10215"/>
                                              <a:gd name="connsiteY37" fmla="*/ 4565 h 10000"/>
                                              <a:gd name="connsiteX38" fmla="*/ 3067 w 10215"/>
                                              <a:gd name="connsiteY38" fmla="*/ 4484 h 10000"/>
                                              <a:gd name="connsiteX39" fmla="*/ 4960 w 10215"/>
                                              <a:gd name="connsiteY39" fmla="*/ 4518 h 10000"/>
                                              <a:gd name="connsiteX40" fmla="*/ 6855 w 10215"/>
                                              <a:gd name="connsiteY40" fmla="*/ 4675 h 10000"/>
                                              <a:gd name="connsiteX41" fmla="*/ 8457 w 10215"/>
                                              <a:gd name="connsiteY41" fmla="*/ 4948 h 10000"/>
                                              <a:gd name="connsiteX42" fmla="*/ 9530 w 10215"/>
                                              <a:gd name="connsiteY42" fmla="*/ 5307 h 10000"/>
                                              <a:gd name="connsiteX43" fmla="*/ 9906 w 10215"/>
                                              <a:gd name="connsiteY43" fmla="*/ 5712 h 10000"/>
                                              <a:gd name="connsiteX44" fmla="*/ 9530 w 10215"/>
                                              <a:gd name="connsiteY44" fmla="*/ 6118 h 10000"/>
                                              <a:gd name="connsiteX45" fmla="*/ 8457 w 10215"/>
                                              <a:gd name="connsiteY45" fmla="*/ 6478 h 10000"/>
                                              <a:gd name="connsiteX46" fmla="*/ 6855 w 10215"/>
                                              <a:gd name="connsiteY46" fmla="*/ 6750 h 10000"/>
                                              <a:gd name="connsiteX47" fmla="*/ 4960 w 10215"/>
                                              <a:gd name="connsiteY47" fmla="*/ 6907 h 10000"/>
                                              <a:gd name="connsiteX48" fmla="*/ 3067 w 10215"/>
                                              <a:gd name="connsiteY48" fmla="*/ 6939 h 10000"/>
                                              <a:gd name="connsiteX49" fmla="*/ 1465 w 10215"/>
                                              <a:gd name="connsiteY49" fmla="*/ 6860 h 10000"/>
                                              <a:gd name="connsiteX50" fmla="*/ 391 w 10215"/>
                                              <a:gd name="connsiteY50" fmla="*/ 6692 h 10000"/>
                                              <a:gd name="connsiteX51" fmla="*/ 16 w 10215"/>
                                              <a:gd name="connsiteY51" fmla="*/ 6478 h 10000"/>
                                              <a:gd name="connsiteX52" fmla="*/ 391 w 10215"/>
                                              <a:gd name="connsiteY52" fmla="*/ 6264 h 10000"/>
                                              <a:gd name="connsiteX53" fmla="*/ 1465 w 10215"/>
                                              <a:gd name="connsiteY53" fmla="*/ 6095 h 10000"/>
                                              <a:gd name="connsiteX54" fmla="*/ 3067 w 10215"/>
                                              <a:gd name="connsiteY54" fmla="*/ 6014 h 10000"/>
                                              <a:gd name="connsiteX55" fmla="*/ 4960 w 10215"/>
                                              <a:gd name="connsiteY55" fmla="*/ 6048 h 10000"/>
                                              <a:gd name="connsiteX56" fmla="*/ 6855 w 10215"/>
                                              <a:gd name="connsiteY56" fmla="*/ 6205 h 10000"/>
                                              <a:gd name="connsiteX57" fmla="*/ 8457 w 10215"/>
                                              <a:gd name="connsiteY57" fmla="*/ 6478 h 10000"/>
                                              <a:gd name="connsiteX58" fmla="*/ 9530 w 10215"/>
                                              <a:gd name="connsiteY58" fmla="*/ 6836 h 10000"/>
                                              <a:gd name="connsiteX59" fmla="*/ 9906 w 10215"/>
                                              <a:gd name="connsiteY59" fmla="*/ 7241 h 10000"/>
                                              <a:gd name="connsiteX60" fmla="*/ 9530 w 10215"/>
                                              <a:gd name="connsiteY60" fmla="*/ 7648 h 10000"/>
                                              <a:gd name="connsiteX61" fmla="*/ 8457 w 10215"/>
                                              <a:gd name="connsiteY61" fmla="*/ 8005 h 10000"/>
                                              <a:gd name="connsiteX62" fmla="*/ 6855 w 10215"/>
                                              <a:gd name="connsiteY62" fmla="*/ 8280 h 10000"/>
                                              <a:gd name="connsiteX63" fmla="*/ 4960 w 10215"/>
                                              <a:gd name="connsiteY63" fmla="*/ 8436 h 10000"/>
                                              <a:gd name="connsiteX64" fmla="*/ 3067 w 10215"/>
                                              <a:gd name="connsiteY64" fmla="*/ 8470 h 10000"/>
                                              <a:gd name="connsiteX65" fmla="*/ 1465 w 10215"/>
                                              <a:gd name="connsiteY65" fmla="*/ 8389 h 10000"/>
                                              <a:gd name="connsiteX66" fmla="*/ 391 w 10215"/>
                                              <a:gd name="connsiteY66" fmla="*/ 8222 h 10000"/>
                                              <a:gd name="connsiteX67" fmla="*/ 16 w 10215"/>
                                              <a:gd name="connsiteY67" fmla="*/ 8005 h 10000"/>
                                              <a:gd name="connsiteX68" fmla="*/ 391 w 10215"/>
                                              <a:gd name="connsiteY68" fmla="*/ 7790 h 10000"/>
                                              <a:gd name="connsiteX69" fmla="*/ 1465 w 10215"/>
                                              <a:gd name="connsiteY69" fmla="*/ 7625 h 10000"/>
                                              <a:gd name="connsiteX70" fmla="*/ 3067 w 10215"/>
                                              <a:gd name="connsiteY70" fmla="*/ 7544 h 10000"/>
                                              <a:gd name="connsiteX71" fmla="*/ 4960 w 10215"/>
                                              <a:gd name="connsiteY71" fmla="*/ 7575 h 10000"/>
                                              <a:gd name="connsiteX72" fmla="*/ 6855 w 10215"/>
                                              <a:gd name="connsiteY72" fmla="*/ 7735 h 10000"/>
                                              <a:gd name="connsiteX73" fmla="*/ 8457 w 10215"/>
                                              <a:gd name="connsiteY73" fmla="*/ 8005 h 10000"/>
                                              <a:gd name="connsiteX74" fmla="*/ 9530 w 10215"/>
                                              <a:gd name="connsiteY74" fmla="*/ 8366 h 10000"/>
                                              <a:gd name="connsiteX75" fmla="*/ 9906 w 10215"/>
                                              <a:gd name="connsiteY75" fmla="*/ 8772 h 10000"/>
                                              <a:gd name="connsiteX76" fmla="*/ 9530 w 10215"/>
                                              <a:gd name="connsiteY76" fmla="*/ 9178 h 10000"/>
                                              <a:gd name="connsiteX77" fmla="*/ 8457 w 10215"/>
                                              <a:gd name="connsiteY77" fmla="*/ 9536 h 10000"/>
                                              <a:gd name="connsiteX78" fmla="*/ 6855 w 10215"/>
                                              <a:gd name="connsiteY78" fmla="*/ 9810 h 10000"/>
                                              <a:gd name="connsiteX79" fmla="*/ 4960 w 10215"/>
                                              <a:gd name="connsiteY79" fmla="*/ 9967 h 10000"/>
                                              <a:gd name="connsiteX80" fmla="*/ 3067 w 10215"/>
                                              <a:gd name="connsiteY80" fmla="*/ 10000 h 10000"/>
                                              <a:gd name="connsiteX0" fmla="*/ 9530 w 10215"/>
                                              <a:gd name="connsiteY0" fmla="*/ 0 h 10000"/>
                                              <a:gd name="connsiteX1" fmla="*/ 391 w 10215"/>
                                              <a:gd name="connsiteY1" fmla="*/ 574 h 10000"/>
                                              <a:gd name="connsiteX2" fmla="*/ 9530 w 10215"/>
                                              <a:gd name="connsiteY2" fmla="*/ 1531 h 10000"/>
                                              <a:gd name="connsiteX3" fmla="*/ 8457 w 10215"/>
                                              <a:gd name="connsiteY3" fmla="*/ 1888 h 10000"/>
                                              <a:gd name="connsiteX4" fmla="*/ 6855 w 10215"/>
                                              <a:gd name="connsiteY4" fmla="*/ 2163 h 10000"/>
                                              <a:gd name="connsiteX5" fmla="*/ 1465 w 10215"/>
                                              <a:gd name="connsiteY5" fmla="*/ 2272 h 10000"/>
                                              <a:gd name="connsiteX6" fmla="*/ 391 w 10215"/>
                                              <a:gd name="connsiteY6" fmla="*/ 2104 h 10000"/>
                                              <a:gd name="connsiteX7" fmla="*/ 16 w 10215"/>
                                              <a:gd name="connsiteY7" fmla="*/ 1888 h 10000"/>
                                              <a:gd name="connsiteX8" fmla="*/ 391 w 10215"/>
                                              <a:gd name="connsiteY8" fmla="*/ 1674 h 10000"/>
                                              <a:gd name="connsiteX9" fmla="*/ 3067 w 10215"/>
                                              <a:gd name="connsiteY9" fmla="*/ 1425 h 10000"/>
                                              <a:gd name="connsiteX10" fmla="*/ 9530 w 10215"/>
                                              <a:gd name="connsiteY10" fmla="*/ 2248 h 10000"/>
                                              <a:gd name="connsiteX11" fmla="*/ 9906 w 10215"/>
                                              <a:gd name="connsiteY11" fmla="*/ 2654 h 10000"/>
                                              <a:gd name="connsiteX12" fmla="*/ 8457 w 10215"/>
                                              <a:gd name="connsiteY12" fmla="*/ 3419 h 10000"/>
                                              <a:gd name="connsiteX13" fmla="*/ 6855 w 10215"/>
                                              <a:gd name="connsiteY13" fmla="*/ 3691 h 10000"/>
                                              <a:gd name="connsiteX14" fmla="*/ 4960 w 10215"/>
                                              <a:gd name="connsiteY14" fmla="*/ 3849 h 10000"/>
                                              <a:gd name="connsiteX15" fmla="*/ 3067 w 10215"/>
                                              <a:gd name="connsiteY15" fmla="*/ 3883 h 10000"/>
                                              <a:gd name="connsiteX16" fmla="*/ 1465 w 10215"/>
                                              <a:gd name="connsiteY16" fmla="*/ 3801 h 10000"/>
                                              <a:gd name="connsiteX17" fmla="*/ 391 w 10215"/>
                                              <a:gd name="connsiteY17" fmla="*/ 3634 h 10000"/>
                                              <a:gd name="connsiteX18" fmla="*/ 16 w 10215"/>
                                              <a:gd name="connsiteY18" fmla="*/ 3419 h 10000"/>
                                              <a:gd name="connsiteX19" fmla="*/ 391 w 10215"/>
                                              <a:gd name="connsiteY19" fmla="*/ 3204 h 10000"/>
                                              <a:gd name="connsiteX20" fmla="*/ 1465 w 10215"/>
                                              <a:gd name="connsiteY20" fmla="*/ 3036 h 10000"/>
                                              <a:gd name="connsiteX21" fmla="*/ 3067 w 10215"/>
                                              <a:gd name="connsiteY21" fmla="*/ 2954 h 10000"/>
                                              <a:gd name="connsiteX22" fmla="*/ 4960 w 10215"/>
                                              <a:gd name="connsiteY22" fmla="*/ 2987 h 10000"/>
                                              <a:gd name="connsiteX23" fmla="*/ 6855 w 10215"/>
                                              <a:gd name="connsiteY23" fmla="*/ 3147 h 10000"/>
                                              <a:gd name="connsiteX24" fmla="*/ 8457 w 10215"/>
                                              <a:gd name="connsiteY24" fmla="*/ 3419 h 10000"/>
                                              <a:gd name="connsiteX25" fmla="*/ 9530 w 10215"/>
                                              <a:gd name="connsiteY25" fmla="*/ 3777 h 10000"/>
                                              <a:gd name="connsiteX26" fmla="*/ 9906 w 10215"/>
                                              <a:gd name="connsiteY26" fmla="*/ 4182 h 10000"/>
                                              <a:gd name="connsiteX27" fmla="*/ 9530 w 10215"/>
                                              <a:gd name="connsiteY27" fmla="*/ 4587 h 10000"/>
                                              <a:gd name="connsiteX28" fmla="*/ 8457 w 10215"/>
                                              <a:gd name="connsiteY28" fmla="*/ 4948 h 10000"/>
                                              <a:gd name="connsiteX29" fmla="*/ 6855 w 10215"/>
                                              <a:gd name="connsiteY29" fmla="*/ 5219 h 10000"/>
                                              <a:gd name="connsiteX30" fmla="*/ 4960 w 10215"/>
                                              <a:gd name="connsiteY30" fmla="*/ 5377 h 10000"/>
                                              <a:gd name="connsiteX31" fmla="*/ 3067 w 10215"/>
                                              <a:gd name="connsiteY31" fmla="*/ 5413 h 10000"/>
                                              <a:gd name="connsiteX32" fmla="*/ 1465 w 10215"/>
                                              <a:gd name="connsiteY32" fmla="*/ 5330 h 10000"/>
                                              <a:gd name="connsiteX33" fmla="*/ 391 w 10215"/>
                                              <a:gd name="connsiteY33" fmla="*/ 5164 h 10000"/>
                                              <a:gd name="connsiteX34" fmla="*/ 16 w 10215"/>
                                              <a:gd name="connsiteY34" fmla="*/ 4948 h 10000"/>
                                              <a:gd name="connsiteX35" fmla="*/ 391 w 10215"/>
                                              <a:gd name="connsiteY35" fmla="*/ 4733 h 10000"/>
                                              <a:gd name="connsiteX36" fmla="*/ 1465 w 10215"/>
                                              <a:gd name="connsiteY36" fmla="*/ 4565 h 10000"/>
                                              <a:gd name="connsiteX37" fmla="*/ 3067 w 10215"/>
                                              <a:gd name="connsiteY37" fmla="*/ 4484 h 10000"/>
                                              <a:gd name="connsiteX38" fmla="*/ 4960 w 10215"/>
                                              <a:gd name="connsiteY38" fmla="*/ 4518 h 10000"/>
                                              <a:gd name="connsiteX39" fmla="*/ 6855 w 10215"/>
                                              <a:gd name="connsiteY39" fmla="*/ 4675 h 10000"/>
                                              <a:gd name="connsiteX40" fmla="*/ 8457 w 10215"/>
                                              <a:gd name="connsiteY40" fmla="*/ 4948 h 10000"/>
                                              <a:gd name="connsiteX41" fmla="*/ 9530 w 10215"/>
                                              <a:gd name="connsiteY41" fmla="*/ 5307 h 10000"/>
                                              <a:gd name="connsiteX42" fmla="*/ 9906 w 10215"/>
                                              <a:gd name="connsiteY42" fmla="*/ 5712 h 10000"/>
                                              <a:gd name="connsiteX43" fmla="*/ 9530 w 10215"/>
                                              <a:gd name="connsiteY43" fmla="*/ 6118 h 10000"/>
                                              <a:gd name="connsiteX44" fmla="*/ 8457 w 10215"/>
                                              <a:gd name="connsiteY44" fmla="*/ 6478 h 10000"/>
                                              <a:gd name="connsiteX45" fmla="*/ 6855 w 10215"/>
                                              <a:gd name="connsiteY45" fmla="*/ 6750 h 10000"/>
                                              <a:gd name="connsiteX46" fmla="*/ 4960 w 10215"/>
                                              <a:gd name="connsiteY46" fmla="*/ 6907 h 10000"/>
                                              <a:gd name="connsiteX47" fmla="*/ 3067 w 10215"/>
                                              <a:gd name="connsiteY47" fmla="*/ 6939 h 10000"/>
                                              <a:gd name="connsiteX48" fmla="*/ 1465 w 10215"/>
                                              <a:gd name="connsiteY48" fmla="*/ 6860 h 10000"/>
                                              <a:gd name="connsiteX49" fmla="*/ 391 w 10215"/>
                                              <a:gd name="connsiteY49" fmla="*/ 6692 h 10000"/>
                                              <a:gd name="connsiteX50" fmla="*/ 16 w 10215"/>
                                              <a:gd name="connsiteY50" fmla="*/ 6478 h 10000"/>
                                              <a:gd name="connsiteX51" fmla="*/ 391 w 10215"/>
                                              <a:gd name="connsiteY51" fmla="*/ 6264 h 10000"/>
                                              <a:gd name="connsiteX52" fmla="*/ 1465 w 10215"/>
                                              <a:gd name="connsiteY52" fmla="*/ 6095 h 10000"/>
                                              <a:gd name="connsiteX53" fmla="*/ 3067 w 10215"/>
                                              <a:gd name="connsiteY53" fmla="*/ 6014 h 10000"/>
                                              <a:gd name="connsiteX54" fmla="*/ 4960 w 10215"/>
                                              <a:gd name="connsiteY54" fmla="*/ 6048 h 10000"/>
                                              <a:gd name="connsiteX55" fmla="*/ 6855 w 10215"/>
                                              <a:gd name="connsiteY55" fmla="*/ 6205 h 10000"/>
                                              <a:gd name="connsiteX56" fmla="*/ 8457 w 10215"/>
                                              <a:gd name="connsiteY56" fmla="*/ 6478 h 10000"/>
                                              <a:gd name="connsiteX57" fmla="*/ 9530 w 10215"/>
                                              <a:gd name="connsiteY57" fmla="*/ 6836 h 10000"/>
                                              <a:gd name="connsiteX58" fmla="*/ 9906 w 10215"/>
                                              <a:gd name="connsiteY58" fmla="*/ 7241 h 10000"/>
                                              <a:gd name="connsiteX59" fmla="*/ 9530 w 10215"/>
                                              <a:gd name="connsiteY59" fmla="*/ 7648 h 10000"/>
                                              <a:gd name="connsiteX60" fmla="*/ 8457 w 10215"/>
                                              <a:gd name="connsiteY60" fmla="*/ 8005 h 10000"/>
                                              <a:gd name="connsiteX61" fmla="*/ 6855 w 10215"/>
                                              <a:gd name="connsiteY61" fmla="*/ 8280 h 10000"/>
                                              <a:gd name="connsiteX62" fmla="*/ 4960 w 10215"/>
                                              <a:gd name="connsiteY62" fmla="*/ 8436 h 10000"/>
                                              <a:gd name="connsiteX63" fmla="*/ 3067 w 10215"/>
                                              <a:gd name="connsiteY63" fmla="*/ 8470 h 10000"/>
                                              <a:gd name="connsiteX64" fmla="*/ 1465 w 10215"/>
                                              <a:gd name="connsiteY64" fmla="*/ 8389 h 10000"/>
                                              <a:gd name="connsiteX65" fmla="*/ 391 w 10215"/>
                                              <a:gd name="connsiteY65" fmla="*/ 8222 h 10000"/>
                                              <a:gd name="connsiteX66" fmla="*/ 16 w 10215"/>
                                              <a:gd name="connsiteY66" fmla="*/ 8005 h 10000"/>
                                              <a:gd name="connsiteX67" fmla="*/ 391 w 10215"/>
                                              <a:gd name="connsiteY67" fmla="*/ 7790 h 10000"/>
                                              <a:gd name="connsiteX68" fmla="*/ 1465 w 10215"/>
                                              <a:gd name="connsiteY68" fmla="*/ 7625 h 10000"/>
                                              <a:gd name="connsiteX69" fmla="*/ 3067 w 10215"/>
                                              <a:gd name="connsiteY69" fmla="*/ 7544 h 10000"/>
                                              <a:gd name="connsiteX70" fmla="*/ 4960 w 10215"/>
                                              <a:gd name="connsiteY70" fmla="*/ 7575 h 10000"/>
                                              <a:gd name="connsiteX71" fmla="*/ 6855 w 10215"/>
                                              <a:gd name="connsiteY71" fmla="*/ 7735 h 10000"/>
                                              <a:gd name="connsiteX72" fmla="*/ 8457 w 10215"/>
                                              <a:gd name="connsiteY72" fmla="*/ 8005 h 10000"/>
                                              <a:gd name="connsiteX73" fmla="*/ 9530 w 10215"/>
                                              <a:gd name="connsiteY73" fmla="*/ 8366 h 10000"/>
                                              <a:gd name="connsiteX74" fmla="*/ 9906 w 10215"/>
                                              <a:gd name="connsiteY74" fmla="*/ 8772 h 10000"/>
                                              <a:gd name="connsiteX75" fmla="*/ 9530 w 10215"/>
                                              <a:gd name="connsiteY75" fmla="*/ 9178 h 10000"/>
                                              <a:gd name="connsiteX76" fmla="*/ 8457 w 10215"/>
                                              <a:gd name="connsiteY76" fmla="*/ 9536 h 10000"/>
                                              <a:gd name="connsiteX77" fmla="*/ 6855 w 10215"/>
                                              <a:gd name="connsiteY77" fmla="*/ 9810 h 10000"/>
                                              <a:gd name="connsiteX78" fmla="*/ 4960 w 10215"/>
                                              <a:gd name="connsiteY78" fmla="*/ 9967 h 10000"/>
                                              <a:gd name="connsiteX79" fmla="*/ 3067 w 10215"/>
                                              <a:gd name="connsiteY79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1891 w 10826"/>
                                              <a:gd name="connsiteY5" fmla="*/ 2272 h 10000"/>
                                              <a:gd name="connsiteX6" fmla="*/ 817 w 10826"/>
                                              <a:gd name="connsiteY6" fmla="*/ 2104 h 10000"/>
                                              <a:gd name="connsiteX7" fmla="*/ 442 w 10826"/>
                                              <a:gd name="connsiteY7" fmla="*/ 1888 h 10000"/>
                                              <a:gd name="connsiteX8" fmla="*/ 817 w 10826"/>
                                              <a:gd name="connsiteY8" fmla="*/ 1674 h 10000"/>
                                              <a:gd name="connsiteX9" fmla="*/ 9956 w 10826"/>
                                              <a:gd name="connsiteY9" fmla="*/ 2248 h 10000"/>
                                              <a:gd name="connsiteX10" fmla="*/ 10332 w 10826"/>
                                              <a:gd name="connsiteY10" fmla="*/ 2654 h 10000"/>
                                              <a:gd name="connsiteX11" fmla="*/ 8883 w 10826"/>
                                              <a:gd name="connsiteY11" fmla="*/ 3419 h 10000"/>
                                              <a:gd name="connsiteX12" fmla="*/ 7281 w 10826"/>
                                              <a:gd name="connsiteY12" fmla="*/ 3691 h 10000"/>
                                              <a:gd name="connsiteX13" fmla="*/ 5386 w 10826"/>
                                              <a:gd name="connsiteY13" fmla="*/ 3849 h 10000"/>
                                              <a:gd name="connsiteX14" fmla="*/ 3493 w 10826"/>
                                              <a:gd name="connsiteY14" fmla="*/ 3883 h 10000"/>
                                              <a:gd name="connsiteX15" fmla="*/ 1891 w 10826"/>
                                              <a:gd name="connsiteY15" fmla="*/ 3801 h 10000"/>
                                              <a:gd name="connsiteX16" fmla="*/ 817 w 10826"/>
                                              <a:gd name="connsiteY16" fmla="*/ 3634 h 10000"/>
                                              <a:gd name="connsiteX17" fmla="*/ 442 w 10826"/>
                                              <a:gd name="connsiteY17" fmla="*/ 3419 h 10000"/>
                                              <a:gd name="connsiteX18" fmla="*/ 817 w 10826"/>
                                              <a:gd name="connsiteY18" fmla="*/ 3204 h 10000"/>
                                              <a:gd name="connsiteX19" fmla="*/ 1891 w 10826"/>
                                              <a:gd name="connsiteY19" fmla="*/ 3036 h 10000"/>
                                              <a:gd name="connsiteX20" fmla="*/ 3493 w 10826"/>
                                              <a:gd name="connsiteY20" fmla="*/ 2954 h 10000"/>
                                              <a:gd name="connsiteX21" fmla="*/ 5386 w 10826"/>
                                              <a:gd name="connsiteY21" fmla="*/ 2987 h 10000"/>
                                              <a:gd name="connsiteX22" fmla="*/ 7281 w 10826"/>
                                              <a:gd name="connsiteY22" fmla="*/ 3147 h 10000"/>
                                              <a:gd name="connsiteX23" fmla="*/ 8883 w 10826"/>
                                              <a:gd name="connsiteY23" fmla="*/ 3419 h 10000"/>
                                              <a:gd name="connsiteX24" fmla="*/ 9956 w 10826"/>
                                              <a:gd name="connsiteY24" fmla="*/ 3777 h 10000"/>
                                              <a:gd name="connsiteX25" fmla="*/ 10332 w 10826"/>
                                              <a:gd name="connsiteY25" fmla="*/ 4182 h 10000"/>
                                              <a:gd name="connsiteX26" fmla="*/ 9956 w 10826"/>
                                              <a:gd name="connsiteY26" fmla="*/ 4587 h 10000"/>
                                              <a:gd name="connsiteX27" fmla="*/ 8883 w 10826"/>
                                              <a:gd name="connsiteY27" fmla="*/ 4948 h 10000"/>
                                              <a:gd name="connsiteX28" fmla="*/ 7281 w 10826"/>
                                              <a:gd name="connsiteY28" fmla="*/ 5219 h 10000"/>
                                              <a:gd name="connsiteX29" fmla="*/ 5386 w 10826"/>
                                              <a:gd name="connsiteY29" fmla="*/ 5377 h 10000"/>
                                              <a:gd name="connsiteX30" fmla="*/ 3493 w 10826"/>
                                              <a:gd name="connsiteY30" fmla="*/ 5413 h 10000"/>
                                              <a:gd name="connsiteX31" fmla="*/ 1891 w 10826"/>
                                              <a:gd name="connsiteY31" fmla="*/ 5330 h 10000"/>
                                              <a:gd name="connsiteX32" fmla="*/ 817 w 10826"/>
                                              <a:gd name="connsiteY32" fmla="*/ 5164 h 10000"/>
                                              <a:gd name="connsiteX33" fmla="*/ 442 w 10826"/>
                                              <a:gd name="connsiteY33" fmla="*/ 4948 h 10000"/>
                                              <a:gd name="connsiteX34" fmla="*/ 817 w 10826"/>
                                              <a:gd name="connsiteY34" fmla="*/ 4733 h 10000"/>
                                              <a:gd name="connsiteX35" fmla="*/ 1891 w 10826"/>
                                              <a:gd name="connsiteY35" fmla="*/ 4565 h 10000"/>
                                              <a:gd name="connsiteX36" fmla="*/ 3493 w 10826"/>
                                              <a:gd name="connsiteY36" fmla="*/ 4484 h 10000"/>
                                              <a:gd name="connsiteX37" fmla="*/ 5386 w 10826"/>
                                              <a:gd name="connsiteY37" fmla="*/ 4518 h 10000"/>
                                              <a:gd name="connsiteX38" fmla="*/ 7281 w 10826"/>
                                              <a:gd name="connsiteY38" fmla="*/ 4675 h 10000"/>
                                              <a:gd name="connsiteX39" fmla="*/ 8883 w 10826"/>
                                              <a:gd name="connsiteY39" fmla="*/ 4948 h 10000"/>
                                              <a:gd name="connsiteX40" fmla="*/ 9956 w 10826"/>
                                              <a:gd name="connsiteY40" fmla="*/ 5307 h 10000"/>
                                              <a:gd name="connsiteX41" fmla="*/ 10332 w 10826"/>
                                              <a:gd name="connsiteY41" fmla="*/ 5712 h 10000"/>
                                              <a:gd name="connsiteX42" fmla="*/ 9956 w 10826"/>
                                              <a:gd name="connsiteY42" fmla="*/ 6118 h 10000"/>
                                              <a:gd name="connsiteX43" fmla="*/ 8883 w 10826"/>
                                              <a:gd name="connsiteY43" fmla="*/ 6478 h 10000"/>
                                              <a:gd name="connsiteX44" fmla="*/ 7281 w 10826"/>
                                              <a:gd name="connsiteY44" fmla="*/ 6750 h 10000"/>
                                              <a:gd name="connsiteX45" fmla="*/ 5386 w 10826"/>
                                              <a:gd name="connsiteY45" fmla="*/ 6907 h 10000"/>
                                              <a:gd name="connsiteX46" fmla="*/ 3493 w 10826"/>
                                              <a:gd name="connsiteY46" fmla="*/ 6939 h 10000"/>
                                              <a:gd name="connsiteX47" fmla="*/ 1891 w 10826"/>
                                              <a:gd name="connsiteY47" fmla="*/ 6860 h 10000"/>
                                              <a:gd name="connsiteX48" fmla="*/ 817 w 10826"/>
                                              <a:gd name="connsiteY48" fmla="*/ 6692 h 10000"/>
                                              <a:gd name="connsiteX49" fmla="*/ 442 w 10826"/>
                                              <a:gd name="connsiteY49" fmla="*/ 6478 h 10000"/>
                                              <a:gd name="connsiteX50" fmla="*/ 817 w 10826"/>
                                              <a:gd name="connsiteY50" fmla="*/ 6264 h 10000"/>
                                              <a:gd name="connsiteX51" fmla="*/ 1891 w 10826"/>
                                              <a:gd name="connsiteY51" fmla="*/ 6095 h 10000"/>
                                              <a:gd name="connsiteX52" fmla="*/ 3493 w 10826"/>
                                              <a:gd name="connsiteY52" fmla="*/ 6014 h 10000"/>
                                              <a:gd name="connsiteX53" fmla="*/ 5386 w 10826"/>
                                              <a:gd name="connsiteY53" fmla="*/ 6048 h 10000"/>
                                              <a:gd name="connsiteX54" fmla="*/ 7281 w 10826"/>
                                              <a:gd name="connsiteY54" fmla="*/ 6205 h 10000"/>
                                              <a:gd name="connsiteX55" fmla="*/ 8883 w 10826"/>
                                              <a:gd name="connsiteY55" fmla="*/ 6478 h 10000"/>
                                              <a:gd name="connsiteX56" fmla="*/ 9956 w 10826"/>
                                              <a:gd name="connsiteY56" fmla="*/ 6836 h 10000"/>
                                              <a:gd name="connsiteX57" fmla="*/ 10332 w 10826"/>
                                              <a:gd name="connsiteY57" fmla="*/ 7241 h 10000"/>
                                              <a:gd name="connsiteX58" fmla="*/ 9956 w 10826"/>
                                              <a:gd name="connsiteY58" fmla="*/ 7648 h 10000"/>
                                              <a:gd name="connsiteX59" fmla="*/ 8883 w 10826"/>
                                              <a:gd name="connsiteY59" fmla="*/ 8005 h 10000"/>
                                              <a:gd name="connsiteX60" fmla="*/ 7281 w 10826"/>
                                              <a:gd name="connsiteY60" fmla="*/ 8280 h 10000"/>
                                              <a:gd name="connsiteX61" fmla="*/ 5386 w 10826"/>
                                              <a:gd name="connsiteY61" fmla="*/ 8436 h 10000"/>
                                              <a:gd name="connsiteX62" fmla="*/ 3493 w 10826"/>
                                              <a:gd name="connsiteY62" fmla="*/ 8470 h 10000"/>
                                              <a:gd name="connsiteX63" fmla="*/ 1891 w 10826"/>
                                              <a:gd name="connsiteY63" fmla="*/ 8389 h 10000"/>
                                              <a:gd name="connsiteX64" fmla="*/ 817 w 10826"/>
                                              <a:gd name="connsiteY64" fmla="*/ 8222 h 10000"/>
                                              <a:gd name="connsiteX65" fmla="*/ 442 w 10826"/>
                                              <a:gd name="connsiteY65" fmla="*/ 8005 h 10000"/>
                                              <a:gd name="connsiteX66" fmla="*/ 817 w 10826"/>
                                              <a:gd name="connsiteY66" fmla="*/ 7790 h 10000"/>
                                              <a:gd name="connsiteX67" fmla="*/ 1891 w 10826"/>
                                              <a:gd name="connsiteY67" fmla="*/ 7625 h 10000"/>
                                              <a:gd name="connsiteX68" fmla="*/ 3493 w 10826"/>
                                              <a:gd name="connsiteY68" fmla="*/ 7544 h 10000"/>
                                              <a:gd name="connsiteX69" fmla="*/ 5386 w 10826"/>
                                              <a:gd name="connsiteY69" fmla="*/ 7575 h 10000"/>
                                              <a:gd name="connsiteX70" fmla="*/ 7281 w 10826"/>
                                              <a:gd name="connsiteY70" fmla="*/ 7735 h 10000"/>
                                              <a:gd name="connsiteX71" fmla="*/ 8883 w 10826"/>
                                              <a:gd name="connsiteY71" fmla="*/ 8005 h 10000"/>
                                              <a:gd name="connsiteX72" fmla="*/ 9956 w 10826"/>
                                              <a:gd name="connsiteY72" fmla="*/ 8366 h 10000"/>
                                              <a:gd name="connsiteX73" fmla="*/ 10332 w 10826"/>
                                              <a:gd name="connsiteY73" fmla="*/ 8772 h 10000"/>
                                              <a:gd name="connsiteX74" fmla="*/ 9956 w 10826"/>
                                              <a:gd name="connsiteY74" fmla="*/ 9178 h 10000"/>
                                              <a:gd name="connsiteX75" fmla="*/ 8883 w 10826"/>
                                              <a:gd name="connsiteY75" fmla="*/ 9536 h 10000"/>
                                              <a:gd name="connsiteX76" fmla="*/ 7281 w 10826"/>
                                              <a:gd name="connsiteY76" fmla="*/ 9810 h 10000"/>
                                              <a:gd name="connsiteX77" fmla="*/ 5386 w 10826"/>
                                              <a:gd name="connsiteY77" fmla="*/ 9967 h 10000"/>
                                              <a:gd name="connsiteX78" fmla="*/ 3493 w 10826"/>
                                              <a:gd name="connsiteY78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817 w 10826"/>
                                              <a:gd name="connsiteY5" fmla="*/ 2104 h 10000"/>
                                              <a:gd name="connsiteX6" fmla="*/ 442 w 10826"/>
                                              <a:gd name="connsiteY6" fmla="*/ 1888 h 10000"/>
                                              <a:gd name="connsiteX7" fmla="*/ 817 w 10826"/>
                                              <a:gd name="connsiteY7" fmla="*/ 1674 h 10000"/>
                                              <a:gd name="connsiteX8" fmla="*/ 9956 w 10826"/>
                                              <a:gd name="connsiteY8" fmla="*/ 2248 h 10000"/>
                                              <a:gd name="connsiteX9" fmla="*/ 10332 w 10826"/>
                                              <a:gd name="connsiteY9" fmla="*/ 2654 h 10000"/>
                                              <a:gd name="connsiteX10" fmla="*/ 8883 w 10826"/>
                                              <a:gd name="connsiteY10" fmla="*/ 3419 h 10000"/>
                                              <a:gd name="connsiteX11" fmla="*/ 7281 w 10826"/>
                                              <a:gd name="connsiteY11" fmla="*/ 3691 h 10000"/>
                                              <a:gd name="connsiteX12" fmla="*/ 5386 w 10826"/>
                                              <a:gd name="connsiteY12" fmla="*/ 3849 h 10000"/>
                                              <a:gd name="connsiteX13" fmla="*/ 3493 w 10826"/>
                                              <a:gd name="connsiteY13" fmla="*/ 3883 h 10000"/>
                                              <a:gd name="connsiteX14" fmla="*/ 1891 w 10826"/>
                                              <a:gd name="connsiteY14" fmla="*/ 3801 h 10000"/>
                                              <a:gd name="connsiteX15" fmla="*/ 817 w 10826"/>
                                              <a:gd name="connsiteY15" fmla="*/ 3634 h 10000"/>
                                              <a:gd name="connsiteX16" fmla="*/ 442 w 10826"/>
                                              <a:gd name="connsiteY16" fmla="*/ 3419 h 10000"/>
                                              <a:gd name="connsiteX17" fmla="*/ 817 w 10826"/>
                                              <a:gd name="connsiteY17" fmla="*/ 3204 h 10000"/>
                                              <a:gd name="connsiteX18" fmla="*/ 1891 w 10826"/>
                                              <a:gd name="connsiteY18" fmla="*/ 3036 h 10000"/>
                                              <a:gd name="connsiteX19" fmla="*/ 3493 w 10826"/>
                                              <a:gd name="connsiteY19" fmla="*/ 2954 h 10000"/>
                                              <a:gd name="connsiteX20" fmla="*/ 5386 w 10826"/>
                                              <a:gd name="connsiteY20" fmla="*/ 2987 h 10000"/>
                                              <a:gd name="connsiteX21" fmla="*/ 7281 w 10826"/>
                                              <a:gd name="connsiteY21" fmla="*/ 3147 h 10000"/>
                                              <a:gd name="connsiteX22" fmla="*/ 8883 w 10826"/>
                                              <a:gd name="connsiteY22" fmla="*/ 3419 h 10000"/>
                                              <a:gd name="connsiteX23" fmla="*/ 9956 w 10826"/>
                                              <a:gd name="connsiteY23" fmla="*/ 3777 h 10000"/>
                                              <a:gd name="connsiteX24" fmla="*/ 10332 w 10826"/>
                                              <a:gd name="connsiteY24" fmla="*/ 4182 h 10000"/>
                                              <a:gd name="connsiteX25" fmla="*/ 9956 w 10826"/>
                                              <a:gd name="connsiteY25" fmla="*/ 4587 h 10000"/>
                                              <a:gd name="connsiteX26" fmla="*/ 8883 w 10826"/>
                                              <a:gd name="connsiteY26" fmla="*/ 4948 h 10000"/>
                                              <a:gd name="connsiteX27" fmla="*/ 7281 w 10826"/>
                                              <a:gd name="connsiteY27" fmla="*/ 5219 h 10000"/>
                                              <a:gd name="connsiteX28" fmla="*/ 5386 w 10826"/>
                                              <a:gd name="connsiteY28" fmla="*/ 5377 h 10000"/>
                                              <a:gd name="connsiteX29" fmla="*/ 3493 w 10826"/>
                                              <a:gd name="connsiteY29" fmla="*/ 5413 h 10000"/>
                                              <a:gd name="connsiteX30" fmla="*/ 1891 w 10826"/>
                                              <a:gd name="connsiteY30" fmla="*/ 5330 h 10000"/>
                                              <a:gd name="connsiteX31" fmla="*/ 817 w 10826"/>
                                              <a:gd name="connsiteY31" fmla="*/ 5164 h 10000"/>
                                              <a:gd name="connsiteX32" fmla="*/ 442 w 10826"/>
                                              <a:gd name="connsiteY32" fmla="*/ 4948 h 10000"/>
                                              <a:gd name="connsiteX33" fmla="*/ 817 w 10826"/>
                                              <a:gd name="connsiteY33" fmla="*/ 4733 h 10000"/>
                                              <a:gd name="connsiteX34" fmla="*/ 1891 w 10826"/>
                                              <a:gd name="connsiteY34" fmla="*/ 4565 h 10000"/>
                                              <a:gd name="connsiteX35" fmla="*/ 3493 w 10826"/>
                                              <a:gd name="connsiteY35" fmla="*/ 4484 h 10000"/>
                                              <a:gd name="connsiteX36" fmla="*/ 5386 w 10826"/>
                                              <a:gd name="connsiteY36" fmla="*/ 4518 h 10000"/>
                                              <a:gd name="connsiteX37" fmla="*/ 7281 w 10826"/>
                                              <a:gd name="connsiteY37" fmla="*/ 4675 h 10000"/>
                                              <a:gd name="connsiteX38" fmla="*/ 8883 w 10826"/>
                                              <a:gd name="connsiteY38" fmla="*/ 4948 h 10000"/>
                                              <a:gd name="connsiteX39" fmla="*/ 9956 w 10826"/>
                                              <a:gd name="connsiteY39" fmla="*/ 5307 h 10000"/>
                                              <a:gd name="connsiteX40" fmla="*/ 10332 w 10826"/>
                                              <a:gd name="connsiteY40" fmla="*/ 5712 h 10000"/>
                                              <a:gd name="connsiteX41" fmla="*/ 9956 w 10826"/>
                                              <a:gd name="connsiteY41" fmla="*/ 6118 h 10000"/>
                                              <a:gd name="connsiteX42" fmla="*/ 8883 w 10826"/>
                                              <a:gd name="connsiteY42" fmla="*/ 6478 h 10000"/>
                                              <a:gd name="connsiteX43" fmla="*/ 7281 w 10826"/>
                                              <a:gd name="connsiteY43" fmla="*/ 6750 h 10000"/>
                                              <a:gd name="connsiteX44" fmla="*/ 5386 w 10826"/>
                                              <a:gd name="connsiteY44" fmla="*/ 6907 h 10000"/>
                                              <a:gd name="connsiteX45" fmla="*/ 3493 w 10826"/>
                                              <a:gd name="connsiteY45" fmla="*/ 6939 h 10000"/>
                                              <a:gd name="connsiteX46" fmla="*/ 1891 w 10826"/>
                                              <a:gd name="connsiteY46" fmla="*/ 6860 h 10000"/>
                                              <a:gd name="connsiteX47" fmla="*/ 817 w 10826"/>
                                              <a:gd name="connsiteY47" fmla="*/ 6692 h 10000"/>
                                              <a:gd name="connsiteX48" fmla="*/ 442 w 10826"/>
                                              <a:gd name="connsiteY48" fmla="*/ 6478 h 10000"/>
                                              <a:gd name="connsiteX49" fmla="*/ 817 w 10826"/>
                                              <a:gd name="connsiteY49" fmla="*/ 6264 h 10000"/>
                                              <a:gd name="connsiteX50" fmla="*/ 1891 w 10826"/>
                                              <a:gd name="connsiteY50" fmla="*/ 6095 h 10000"/>
                                              <a:gd name="connsiteX51" fmla="*/ 3493 w 10826"/>
                                              <a:gd name="connsiteY51" fmla="*/ 6014 h 10000"/>
                                              <a:gd name="connsiteX52" fmla="*/ 5386 w 10826"/>
                                              <a:gd name="connsiteY52" fmla="*/ 6048 h 10000"/>
                                              <a:gd name="connsiteX53" fmla="*/ 7281 w 10826"/>
                                              <a:gd name="connsiteY53" fmla="*/ 6205 h 10000"/>
                                              <a:gd name="connsiteX54" fmla="*/ 8883 w 10826"/>
                                              <a:gd name="connsiteY54" fmla="*/ 6478 h 10000"/>
                                              <a:gd name="connsiteX55" fmla="*/ 9956 w 10826"/>
                                              <a:gd name="connsiteY55" fmla="*/ 6836 h 10000"/>
                                              <a:gd name="connsiteX56" fmla="*/ 10332 w 10826"/>
                                              <a:gd name="connsiteY56" fmla="*/ 7241 h 10000"/>
                                              <a:gd name="connsiteX57" fmla="*/ 9956 w 10826"/>
                                              <a:gd name="connsiteY57" fmla="*/ 7648 h 10000"/>
                                              <a:gd name="connsiteX58" fmla="*/ 8883 w 10826"/>
                                              <a:gd name="connsiteY58" fmla="*/ 8005 h 10000"/>
                                              <a:gd name="connsiteX59" fmla="*/ 7281 w 10826"/>
                                              <a:gd name="connsiteY59" fmla="*/ 8280 h 10000"/>
                                              <a:gd name="connsiteX60" fmla="*/ 5386 w 10826"/>
                                              <a:gd name="connsiteY60" fmla="*/ 8436 h 10000"/>
                                              <a:gd name="connsiteX61" fmla="*/ 3493 w 10826"/>
                                              <a:gd name="connsiteY61" fmla="*/ 8470 h 10000"/>
                                              <a:gd name="connsiteX62" fmla="*/ 1891 w 10826"/>
                                              <a:gd name="connsiteY62" fmla="*/ 8389 h 10000"/>
                                              <a:gd name="connsiteX63" fmla="*/ 817 w 10826"/>
                                              <a:gd name="connsiteY63" fmla="*/ 8222 h 10000"/>
                                              <a:gd name="connsiteX64" fmla="*/ 442 w 10826"/>
                                              <a:gd name="connsiteY64" fmla="*/ 8005 h 10000"/>
                                              <a:gd name="connsiteX65" fmla="*/ 817 w 10826"/>
                                              <a:gd name="connsiteY65" fmla="*/ 7790 h 10000"/>
                                              <a:gd name="connsiteX66" fmla="*/ 1891 w 10826"/>
                                              <a:gd name="connsiteY66" fmla="*/ 7625 h 10000"/>
                                              <a:gd name="connsiteX67" fmla="*/ 3493 w 10826"/>
                                              <a:gd name="connsiteY67" fmla="*/ 7544 h 10000"/>
                                              <a:gd name="connsiteX68" fmla="*/ 5386 w 10826"/>
                                              <a:gd name="connsiteY68" fmla="*/ 7575 h 10000"/>
                                              <a:gd name="connsiteX69" fmla="*/ 7281 w 10826"/>
                                              <a:gd name="connsiteY69" fmla="*/ 7735 h 10000"/>
                                              <a:gd name="connsiteX70" fmla="*/ 8883 w 10826"/>
                                              <a:gd name="connsiteY70" fmla="*/ 8005 h 10000"/>
                                              <a:gd name="connsiteX71" fmla="*/ 9956 w 10826"/>
                                              <a:gd name="connsiteY71" fmla="*/ 8366 h 10000"/>
                                              <a:gd name="connsiteX72" fmla="*/ 10332 w 10826"/>
                                              <a:gd name="connsiteY72" fmla="*/ 8772 h 10000"/>
                                              <a:gd name="connsiteX73" fmla="*/ 9956 w 10826"/>
                                              <a:gd name="connsiteY73" fmla="*/ 9178 h 10000"/>
                                              <a:gd name="connsiteX74" fmla="*/ 8883 w 10826"/>
                                              <a:gd name="connsiteY74" fmla="*/ 9536 h 10000"/>
                                              <a:gd name="connsiteX75" fmla="*/ 7281 w 10826"/>
                                              <a:gd name="connsiteY75" fmla="*/ 9810 h 10000"/>
                                              <a:gd name="connsiteX76" fmla="*/ 5386 w 10826"/>
                                              <a:gd name="connsiteY76" fmla="*/ 9967 h 10000"/>
                                              <a:gd name="connsiteX77" fmla="*/ 3493 w 10826"/>
                                              <a:gd name="connsiteY77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817 w 10826"/>
                                              <a:gd name="connsiteY5" fmla="*/ 2104 h 10000"/>
                                              <a:gd name="connsiteX6" fmla="*/ 442 w 10826"/>
                                              <a:gd name="connsiteY6" fmla="*/ 1888 h 10000"/>
                                              <a:gd name="connsiteX7" fmla="*/ 817 w 10826"/>
                                              <a:gd name="connsiteY7" fmla="*/ 1674 h 10000"/>
                                              <a:gd name="connsiteX8" fmla="*/ 9956 w 10826"/>
                                              <a:gd name="connsiteY8" fmla="*/ 2248 h 10000"/>
                                              <a:gd name="connsiteX9" fmla="*/ 10332 w 10826"/>
                                              <a:gd name="connsiteY9" fmla="*/ 2654 h 10000"/>
                                              <a:gd name="connsiteX10" fmla="*/ 8883 w 10826"/>
                                              <a:gd name="connsiteY10" fmla="*/ 3419 h 10000"/>
                                              <a:gd name="connsiteX11" fmla="*/ 7281 w 10826"/>
                                              <a:gd name="connsiteY11" fmla="*/ 3691 h 10000"/>
                                              <a:gd name="connsiteX12" fmla="*/ 5386 w 10826"/>
                                              <a:gd name="connsiteY12" fmla="*/ 3849 h 10000"/>
                                              <a:gd name="connsiteX13" fmla="*/ 3493 w 10826"/>
                                              <a:gd name="connsiteY13" fmla="*/ 3883 h 10000"/>
                                              <a:gd name="connsiteX14" fmla="*/ 1891 w 10826"/>
                                              <a:gd name="connsiteY14" fmla="*/ 3801 h 10000"/>
                                              <a:gd name="connsiteX15" fmla="*/ 817 w 10826"/>
                                              <a:gd name="connsiteY15" fmla="*/ 3634 h 10000"/>
                                              <a:gd name="connsiteX16" fmla="*/ 442 w 10826"/>
                                              <a:gd name="connsiteY16" fmla="*/ 3419 h 10000"/>
                                              <a:gd name="connsiteX17" fmla="*/ 1891 w 10826"/>
                                              <a:gd name="connsiteY17" fmla="*/ 3036 h 10000"/>
                                              <a:gd name="connsiteX18" fmla="*/ 3493 w 10826"/>
                                              <a:gd name="connsiteY18" fmla="*/ 2954 h 10000"/>
                                              <a:gd name="connsiteX19" fmla="*/ 5386 w 10826"/>
                                              <a:gd name="connsiteY19" fmla="*/ 2987 h 10000"/>
                                              <a:gd name="connsiteX20" fmla="*/ 7281 w 10826"/>
                                              <a:gd name="connsiteY20" fmla="*/ 3147 h 10000"/>
                                              <a:gd name="connsiteX21" fmla="*/ 8883 w 10826"/>
                                              <a:gd name="connsiteY21" fmla="*/ 3419 h 10000"/>
                                              <a:gd name="connsiteX22" fmla="*/ 9956 w 10826"/>
                                              <a:gd name="connsiteY22" fmla="*/ 3777 h 10000"/>
                                              <a:gd name="connsiteX23" fmla="*/ 10332 w 10826"/>
                                              <a:gd name="connsiteY23" fmla="*/ 4182 h 10000"/>
                                              <a:gd name="connsiteX24" fmla="*/ 9956 w 10826"/>
                                              <a:gd name="connsiteY24" fmla="*/ 4587 h 10000"/>
                                              <a:gd name="connsiteX25" fmla="*/ 8883 w 10826"/>
                                              <a:gd name="connsiteY25" fmla="*/ 4948 h 10000"/>
                                              <a:gd name="connsiteX26" fmla="*/ 7281 w 10826"/>
                                              <a:gd name="connsiteY26" fmla="*/ 5219 h 10000"/>
                                              <a:gd name="connsiteX27" fmla="*/ 5386 w 10826"/>
                                              <a:gd name="connsiteY27" fmla="*/ 5377 h 10000"/>
                                              <a:gd name="connsiteX28" fmla="*/ 3493 w 10826"/>
                                              <a:gd name="connsiteY28" fmla="*/ 5413 h 10000"/>
                                              <a:gd name="connsiteX29" fmla="*/ 1891 w 10826"/>
                                              <a:gd name="connsiteY29" fmla="*/ 5330 h 10000"/>
                                              <a:gd name="connsiteX30" fmla="*/ 817 w 10826"/>
                                              <a:gd name="connsiteY30" fmla="*/ 5164 h 10000"/>
                                              <a:gd name="connsiteX31" fmla="*/ 442 w 10826"/>
                                              <a:gd name="connsiteY31" fmla="*/ 4948 h 10000"/>
                                              <a:gd name="connsiteX32" fmla="*/ 817 w 10826"/>
                                              <a:gd name="connsiteY32" fmla="*/ 4733 h 10000"/>
                                              <a:gd name="connsiteX33" fmla="*/ 1891 w 10826"/>
                                              <a:gd name="connsiteY33" fmla="*/ 4565 h 10000"/>
                                              <a:gd name="connsiteX34" fmla="*/ 3493 w 10826"/>
                                              <a:gd name="connsiteY34" fmla="*/ 4484 h 10000"/>
                                              <a:gd name="connsiteX35" fmla="*/ 5386 w 10826"/>
                                              <a:gd name="connsiteY35" fmla="*/ 4518 h 10000"/>
                                              <a:gd name="connsiteX36" fmla="*/ 7281 w 10826"/>
                                              <a:gd name="connsiteY36" fmla="*/ 4675 h 10000"/>
                                              <a:gd name="connsiteX37" fmla="*/ 8883 w 10826"/>
                                              <a:gd name="connsiteY37" fmla="*/ 4948 h 10000"/>
                                              <a:gd name="connsiteX38" fmla="*/ 9956 w 10826"/>
                                              <a:gd name="connsiteY38" fmla="*/ 5307 h 10000"/>
                                              <a:gd name="connsiteX39" fmla="*/ 10332 w 10826"/>
                                              <a:gd name="connsiteY39" fmla="*/ 5712 h 10000"/>
                                              <a:gd name="connsiteX40" fmla="*/ 9956 w 10826"/>
                                              <a:gd name="connsiteY40" fmla="*/ 6118 h 10000"/>
                                              <a:gd name="connsiteX41" fmla="*/ 8883 w 10826"/>
                                              <a:gd name="connsiteY41" fmla="*/ 6478 h 10000"/>
                                              <a:gd name="connsiteX42" fmla="*/ 7281 w 10826"/>
                                              <a:gd name="connsiteY42" fmla="*/ 6750 h 10000"/>
                                              <a:gd name="connsiteX43" fmla="*/ 5386 w 10826"/>
                                              <a:gd name="connsiteY43" fmla="*/ 6907 h 10000"/>
                                              <a:gd name="connsiteX44" fmla="*/ 3493 w 10826"/>
                                              <a:gd name="connsiteY44" fmla="*/ 6939 h 10000"/>
                                              <a:gd name="connsiteX45" fmla="*/ 1891 w 10826"/>
                                              <a:gd name="connsiteY45" fmla="*/ 6860 h 10000"/>
                                              <a:gd name="connsiteX46" fmla="*/ 817 w 10826"/>
                                              <a:gd name="connsiteY46" fmla="*/ 6692 h 10000"/>
                                              <a:gd name="connsiteX47" fmla="*/ 442 w 10826"/>
                                              <a:gd name="connsiteY47" fmla="*/ 6478 h 10000"/>
                                              <a:gd name="connsiteX48" fmla="*/ 817 w 10826"/>
                                              <a:gd name="connsiteY48" fmla="*/ 6264 h 10000"/>
                                              <a:gd name="connsiteX49" fmla="*/ 1891 w 10826"/>
                                              <a:gd name="connsiteY49" fmla="*/ 6095 h 10000"/>
                                              <a:gd name="connsiteX50" fmla="*/ 3493 w 10826"/>
                                              <a:gd name="connsiteY50" fmla="*/ 6014 h 10000"/>
                                              <a:gd name="connsiteX51" fmla="*/ 5386 w 10826"/>
                                              <a:gd name="connsiteY51" fmla="*/ 6048 h 10000"/>
                                              <a:gd name="connsiteX52" fmla="*/ 7281 w 10826"/>
                                              <a:gd name="connsiteY52" fmla="*/ 6205 h 10000"/>
                                              <a:gd name="connsiteX53" fmla="*/ 8883 w 10826"/>
                                              <a:gd name="connsiteY53" fmla="*/ 6478 h 10000"/>
                                              <a:gd name="connsiteX54" fmla="*/ 9956 w 10826"/>
                                              <a:gd name="connsiteY54" fmla="*/ 6836 h 10000"/>
                                              <a:gd name="connsiteX55" fmla="*/ 10332 w 10826"/>
                                              <a:gd name="connsiteY55" fmla="*/ 7241 h 10000"/>
                                              <a:gd name="connsiteX56" fmla="*/ 9956 w 10826"/>
                                              <a:gd name="connsiteY56" fmla="*/ 7648 h 10000"/>
                                              <a:gd name="connsiteX57" fmla="*/ 8883 w 10826"/>
                                              <a:gd name="connsiteY57" fmla="*/ 8005 h 10000"/>
                                              <a:gd name="connsiteX58" fmla="*/ 7281 w 10826"/>
                                              <a:gd name="connsiteY58" fmla="*/ 8280 h 10000"/>
                                              <a:gd name="connsiteX59" fmla="*/ 5386 w 10826"/>
                                              <a:gd name="connsiteY59" fmla="*/ 8436 h 10000"/>
                                              <a:gd name="connsiteX60" fmla="*/ 3493 w 10826"/>
                                              <a:gd name="connsiteY60" fmla="*/ 8470 h 10000"/>
                                              <a:gd name="connsiteX61" fmla="*/ 1891 w 10826"/>
                                              <a:gd name="connsiteY61" fmla="*/ 8389 h 10000"/>
                                              <a:gd name="connsiteX62" fmla="*/ 817 w 10826"/>
                                              <a:gd name="connsiteY62" fmla="*/ 8222 h 10000"/>
                                              <a:gd name="connsiteX63" fmla="*/ 442 w 10826"/>
                                              <a:gd name="connsiteY63" fmla="*/ 8005 h 10000"/>
                                              <a:gd name="connsiteX64" fmla="*/ 817 w 10826"/>
                                              <a:gd name="connsiteY64" fmla="*/ 7790 h 10000"/>
                                              <a:gd name="connsiteX65" fmla="*/ 1891 w 10826"/>
                                              <a:gd name="connsiteY65" fmla="*/ 7625 h 10000"/>
                                              <a:gd name="connsiteX66" fmla="*/ 3493 w 10826"/>
                                              <a:gd name="connsiteY66" fmla="*/ 7544 h 10000"/>
                                              <a:gd name="connsiteX67" fmla="*/ 5386 w 10826"/>
                                              <a:gd name="connsiteY67" fmla="*/ 7575 h 10000"/>
                                              <a:gd name="connsiteX68" fmla="*/ 7281 w 10826"/>
                                              <a:gd name="connsiteY68" fmla="*/ 7735 h 10000"/>
                                              <a:gd name="connsiteX69" fmla="*/ 8883 w 10826"/>
                                              <a:gd name="connsiteY69" fmla="*/ 8005 h 10000"/>
                                              <a:gd name="connsiteX70" fmla="*/ 9956 w 10826"/>
                                              <a:gd name="connsiteY70" fmla="*/ 8366 h 10000"/>
                                              <a:gd name="connsiteX71" fmla="*/ 10332 w 10826"/>
                                              <a:gd name="connsiteY71" fmla="*/ 8772 h 10000"/>
                                              <a:gd name="connsiteX72" fmla="*/ 9956 w 10826"/>
                                              <a:gd name="connsiteY72" fmla="*/ 9178 h 10000"/>
                                              <a:gd name="connsiteX73" fmla="*/ 8883 w 10826"/>
                                              <a:gd name="connsiteY73" fmla="*/ 9536 h 10000"/>
                                              <a:gd name="connsiteX74" fmla="*/ 7281 w 10826"/>
                                              <a:gd name="connsiteY74" fmla="*/ 9810 h 10000"/>
                                              <a:gd name="connsiteX75" fmla="*/ 5386 w 10826"/>
                                              <a:gd name="connsiteY75" fmla="*/ 9967 h 10000"/>
                                              <a:gd name="connsiteX76" fmla="*/ 3493 w 10826"/>
                                              <a:gd name="connsiteY76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817 w 10826"/>
                                              <a:gd name="connsiteY5" fmla="*/ 2104 h 10000"/>
                                              <a:gd name="connsiteX6" fmla="*/ 442 w 10826"/>
                                              <a:gd name="connsiteY6" fmla="*/ 1888 h 10000"/>
                                              <a:gd name="connsiteX7" fmla="*/ 817 w 10826"/>
                                              <a:gd name="connsiteY7" fmla="*/ 1674 h 10000"/>
                                              <a:gd name="connsiteX8" fmla="*/ 9956 w 10826"/>
                                              <a:gd name="connsiteY8" fmla="*/ 2248 h 10000"/>
                                              <a:gd name="connsiteX9" fmla="*/ 10332 w 10826"/>
                                              <a:gd name="connsiteY9" fmla="*/ 2654 h 10000"/>
                                              <a:gd name="connsiteX10" fmla="*/ 8883 w 10826"/>
                                              <a:gd name="connsiteY10" fmla="*/ 3419 h 10000"/>
                                              <a:gd name="connsiteX11" fmla="*/ 7281 w 10826"/>
                                              <a:gd name="connsiteY11" fmla="*/ 3691 h 10000"/>
                                              <a:gd name="connsiteX12" fmla="*/ 5386 w 10826"/>
                                              <a:gd name="connsiteY12" fmla="*/ 3849 h 10000"/>
                                              <a:gd name="connsiteX13" fmla="*/ 3493 w 10826"/>
                                              <a:gd name="connsiteY13" fmla="*/ 3883 h 10000"/>
                                              <a:gd name="connsiteX14" fmla="*/ 1891 w 10826"/>
                                              <a:gd name="connsiteY14" fmla="*/ 3801 h 10000"/>
                                              <a:gd name="connsiteX15" fmla="*/ 817 w 10826"/>
                                              <a:gd name="connsiteY15" fmla="*/ 3634 h 10000"/>
                                              <a:gd name="connsiteX16" fmla="*/ 1891 w 10826"/>
                                              <a:gd name="connsiteY16" fmla="*/ 3036 h 10000"/>
                                              <a:gd name="connsiteX17" fmla="*/ 3493 w 10826"/>
                                              <a:gd name="connsiteY17" fmla="*/ 2954 h 10000"/>
                                              <a:gd name="connsiteX18" fmla="*/ 5386 w 10826"/>
                                              <a:gd name="connsiteY18" fmla="*/ 2987 h 10000"/>
                                              <a:gd name="connsiteX19" fmla="*/ 7281 w 10826"/>
                                              <a:gd name="connsiteY19" fmla="*/ 3147 h 10000"/>
                                              <a:gd name="connsiteX20" fmla="*/ 8883 w 10826"/>
                                              <a:gd name="connsiteY20" fmla="*/ 3419 h 10000"/>
                                              <a:gd name="connsiteX21" fmla="*/ 9956 w 10826"/>
                                              <a:gd name="connsiteY21" fmla="*/ 3777 h 10000"/>
                                              <a:gd name="connsiteX22" fmla="*/ 10332 w 10826"/>
                                              <a:gd name="connsiteY22" fmla="*/ 4182 h 10000"/>
                                              <a:gd name="connsiteX23" fmla="*/ 9956 w 10826"/>
                                              <a:gd name="connsiteY23" fmla="*/ 4587 h 10000"/>
                                              <a:gd name="connsiteX24" fmla="*/ 8883 w 10826"/>
                                              <a:gd name="connsiteY24" fmla="*/ 4948 h 10000"/>
                                              <a:gd name="connsiteX25" fmla="*/ 7281 w 10826"/>
                                              <a:gd name="connsiteY25" fmla="*/ 5219 h 10000"/>
                                              <a:gd name="connsiteX26" fmla="*/ 5386 w 10826"/>
                                              <a:gd name="connsiteY26" fmla="*/ 5377 h 10000"/>
                                              <a:gd name="connsiteX27" fmla="*/ 3493 w 10826"/>
                                              <a:gd name="connsiteY27" fmla="*/ 5413 h 10000"/>
                                              <a:gd name="connsiteX28" fmla="*/ 1891 w 10826"/>
                                              <a:gd name="connsiteY28" fmla="*/ 5330 h 10000"/>
                                              <a:gd name="connsiteX29" fmla="*/ 817 w 10826"/>
                                              <a:gd name="connsiteY29" fmla="*/ 5164 h 10000"/>
                                              <a:gd name="connsiteX30" fmla="*/ 442 w 10826"/>
                                              <a:gd name="connsiteY30" fmla="*/ 4948 h 10000"/>
                                              <a:gd name="connsiteX31" fmla="*/ 817 w 10826"/>
                                              <a:gd name="connsiteY31" fmla="*/ 4733 h 10000"/>
                                              <a:gd name="connsiteX32" fmla="*/ 1891 w 10826"/>
                                              <a:gd name="connsiteY32" fmla="*/ 4565 h 10000"/>
                                              <a:gd name="connsiteX33" fmla="*/ 3493 w 10826"/>
                                              <a:gd name="connsiteY33" fmla="*/ 4484 h 10000"/>
                                              <a:gd name="connsiteX34" fmla="*/ 5386 w 10826"/>
                                              <a:gd name="connsiteY34" fmla="*/ 4518 h 10000"/>
                                              <a:gd name="connsiteX35" fmla="*/ 7281 w 10826"/>
                                              <a:gd name="connsiteY35" fmla="*/ 4675 h 10000"/>
                                              <a:gd name="connsiteX36" fmla="*/ 8883 w 10826"/>
                                              <a:gd name="connsiteY36" fmla="*/ 4948 h 10000"/>
                                              <a:gd name="connsiteX37" fmla="*/ 9956 w 10826"/>
                                              <a:gd name="connsiteY37" fmla="*/ 5307 h 10000"/>
                                              <a:gd name="connsiteX38" fmla="*/ 10332 w 10826"/>
                                              <a:gd name="connsiteY38" fmla="*/ 5712 h 10000"/>
                                              <a:gd name="connsiteX39" fmla="*/ 9956 w 10826"/>
                                              <a:gd name="connsiteY39" fmla="*/ 6118 h 10000"/>
                                              <a:gd name="connsiteX40" fmla="*/ 8883 w 10826"/>
                                              <a:gd name="connsiteY40" fmla="*/ 6478 h 10000"/>
                                              <a:gd name="connsiteX41" fmla="*/ 7281 w 10826"/>
                                              <a:gd name="connsiteY41" fmla="*/ 6750 h 10000"/>
                                              <a:gd name="connsiteX42" fmla="*/ 5386 w 10826"/>
                                              <a:gd name="connsiteY42" fmla="*/ 6907 h 10000"/>
                                              <a:gd name="connsiteX43" fmla="*/ 3493 w 10826"/>
                                              <a:gd name="connsiteY43" fmla="*/ 6939 h 10000"/>
                                              <a:gd name="connsiteX44" fmla="*/ 1891 w 10826"/>
                                              <a:gd name="connsiteY44" fmla="*/ 6860 h 10000"/>
                                              <a:gd name="connsiteX45" fmla="*/ 817 w 10826"/>
                                              <a:gd name="connsiteY45" fmla="*/ 6692 h 10000"/>
                                              <a:gd name="connsiteX46" fmla="*/ 442 w 10826"/>
                                              <a:gd name="connsiteY46" fmla="*/ 6478 h 10000"/>
                                              <a:gd name="connsiteX47" fmla="*/ 817 w 10826"/>
                                              <a:gd name="connsiteY47" fmla="*/ 6264 h 10000"/>
                                              <a:gd name="connsiteX48" fmla="*/ 1891 w 10826"/>
                                              <a:gd name="connsiteY48" fmla="*/ 6095 h 10000"/>
                                              <a:gd name="connsiteX49" fmla="*/ 3493 w 10826"/>
                                              <a:gd name="connsiteY49" fmla="*/ 6014 h 10000"/>
                                              <a:gd name="connsiteX50" fmla="*/ 5386 w 10826"/>
                                              <a:gd name="connsiteY50" fmla="*/ 6048 h 10000"/>
                                              <a:gd name="connsiteX51" fmla="*/ 7281 w 10826"/>
                                              <a:gd name="connsiteY51" fmla="*/ 6205 h 10000"/>
                                              <a:gd name="connsiteX52" fmla="*/ 8883 w 10826"/>
                                              <a:gd name="connsiteY52" fmla="*/ 6478 h 10000"/>
                                              <a:gd name="connsiteX53" fmla="*/ 9956 w 10826"/>
                                              <a:gd name="connsiteY53" fmla="*/ 6836 h 10000"/>
                                              <a:gd name="connsiteX54" fmla="*/ 10332 w 10826"/>
                                              <a:gd name="connsiteY54" fmla="*/ 7241 h 10000"/>
                                              <a:gd name="connsiteX55" fmla="*/ 9956 w 10826"/>
                                              <a:gd name="connsiteY55" fmla="*/ 7648 h 10000"/>
                                              <a:gd name="connsiteX56" fmla="*/ 8883 w 10826"/>
                                              <a:gd name="connsiteY56" fmla="*/ 8005 h 10000"/>
                                              <a:gd name="connsiteX57" fmla="*/ 7281 w 10826"/>
                                              <a:gd name="connsiteY57" fmla="*/ 8280 h 10000"/>
                                              <a:gd name="connsiteX58" fmla="*/ 5386 w 10826"/>
                                              <a:gd name="connsiteY58" fmla="*/ 8436 h 10000"/>
                                              <a:gd name="connsiteX59" fmla="*/ 3493 w 10826"/>
                                              <a:gd name="connsiteY59" fmla="*/ 8470 h 10000"/>
                                              <a:gd name="connsiteX60" fmla="*/ 1891 w 10826"/>
                                              <a:gd name="connsiteY60" fmla="*/ 8389 h 10000"/>
                                              <a:gd name="connsiteX61" fmla="*/ 817 w 10826"/>
                                              <a:gd name="connsiteY61" fmla="*/ 8222 h 10000"/>
                                              <a:gd name="connsiteX62" fmla="*/ 442 w 10826"/>
                                              <a:gd name="connsiteY62" fmla="*/ 8005 h 10000"/>
                                              <a:gd name="connsiteX63" fmla="*/ 817 w 10826"/>
                                              <a:gd name="connsiteY63" fmla="*/ 7790 h 10000"/>
                                              <a:gd name="connsiteX64" fmla="*/ 1891 w 10826"/>
                                              <a:gd name="connsiteY64" fmla="*/ 7625 h 10000"/>
                                              <a:gd name="connsiteX65" fmla="*/ 3493 w 10826"/>
                                              <a:gd name="connsiteY65" fmla="*/ 7544 h 10000"/>
                                              <a:gd name="connsiteX66" fmla="*/ 5386 w 10826"/>
                                              <a:gd name="connsiteY66" fmla="*/ 7575 h 10000"/>
                                              <a:gd name="connsiteX67" fmla="*/ 7281 w 10826"/>
                                              <a:gd name="connsiteY67" fmla="*/ 7735 h 10000"/>
                                              <a:gd name="connsiteX68" fmla="*/ 8883 w 10826"/>
                                              <a:gd name="connsiteY68" fmla="*/ 8005 h 10000"/>
                                              <a:gd name="connsiteX69" fmla="*/ 9956 w 10826"/>
                                              <a:gd name="connsiteY69" fmla="*/ 8366 h 10000"/>
                                              <a:gd name="connsiteX70" fmla="*/ 10332 w 10826"/>
                                              <a:gd name="connsiteY70" fmla="*/ 8772 h 10000"/>
                                              <a:gd name="connsiteX71" fmla="*/ 9956 w 10826"/>
                                              <a:gd name="connsiteY71" fmla="*/ 9178 h 10000"/>
                                              <a:gd name="connsiteX72" fmla="*/ 8883 w 10826"/>
                                              <a:gd name="connsiteY72" fmla="*/ 9536 h 10000"/>
                                              <a:gd name="connsiteX73" fmla="*/ 7281 w 10826"/>
                                              <a:gd name="connsiteY73" fmla="*/ 9810 h 10000"/>
                                              <a:gd name="connsiteX74" fmla="*/ 5386 w 10826"/>
                                              <a:gd name="connsiteY74" fmla="*/ 9967 h 10000"/>
                                              <a:gd name="connsiteX75" fmla="*/ 3493 w 10826"/>
                                              <a:gd name="connsiteY75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817 w 10826"/>
                                              <a:gd name="connsiteY5" fmla="*/ 2104 h 10000"/>
                                              <a:gd name="connsiteX6" fmla="*/ 442 w 10826"/>
                                              <a:gd name="connsiteY6" fmla="*/ 1888 h 10000"/>
                                              <a:gd name="connsiteX7" fmla="*/ 817 w 10826"/>
                                              <a:gd name="connsiteY7" fmla="*/ 1674 h 10000"/>
                                              <a:gd name="connsiteX8" fmla="*/ 9956 w 10826"/>
                                              <a:gd name="connsiteY8" fmla="*/ 2248 h 10000"/>
                                              <a:gd name="connsiteX9" fmla="*/ 10332 w 10826"/>
                                              <a:gd name="connsiteY9" fmla="*/ 2654 h 10000"/>
                                              <a:gd name="connsiteX10" fmla="*/ 8883 w 10826"/>
                                              <a:gd name="connsiteY10" fmla="*/ 3419 h 10000"/>
                                              <a:gd name="connsiteX11" fmla="*/ 7281 w 10826"/>
                                              <a:gd name="connsiteY11" fmla="*/ 3691 h 10000"/>
                                              <a:gd name="connsiteX12" fmla="*/ 5386 w 10826"/>
                                              <a:gd name="connsiteY12" fmla="*/ 3849 h 10000"/>
                                              <a:gd name="connsiteX13" fmla="*/ 3493 w 10826"/>
                                              <a:gd name="connsiteY13" fmla="*/ 3883 h 10000"/>
                                              <a:gd name="connsiteX14" fmla="*/ 1891 w 10826"/>
                                              <a:gd name="connsiteY14" fmla="*/ 3801 h 10000"/>
                                              <a:gd name="connsiteX15" fmla="*/ 1891 w 10826"/>
                                              <a:gd name="connsiteY15" fmla="*/ 3036 h 10000"/>
                                              <a:gd name="connsiteX16" fmla="*/ 3493 w 10826"/>
                                              <a:gd name="connsiteY16" fmla="*/ 2954 h 10000"/>
                                              <a:gd name="connsiteX17" fmla="*/ 5386 w 10826"/>
                                              <a:gd name="connsiteY17" fmla="*/ 2987 h 10000"/>
                                              <a:gd name="connsiteX18" fmla="*/ 7281 w 10826"/>
                                              <a:gd name="connsiteY18" fmla="*/ 3147 h 10000"/>
                                              <a:gd name="connsiteX19" fmla="*/ 8883 w 10826"/>
                                              <a:gd name="connsiteY19" fmla="*/ 3419 h 10000"/>
                                              <a:gd name="connsiteX20" fmla="*/ 9956 w 10826"/>
                                              <a:gd name="connsiteY20" fmla="*/ 3777 h 10000"/>
                                              <a:gd name="connsiteX21" fmla="*/ 10332 w 10826"/>
                                              <a:gd name="connsiteY21" fmla="*/ 4182 h 10000"/>
                                              <a:gd name="connsiteX22" fmla="*/ 9956 w 10826"/>
                                              <a:gd name="connsiteY22" fmla="*/ 4587 h 10000"/>
                                              <a:gd name="connsiteX23" fmla="*/ 8883 w 10826"/>
                                              <a:gd name="connsiteY23" fmla="*/ 4948 h 10000"/>
                                              <a:gd name="connsiteX24" fmla="*/ 7281 w 10826"/>
                                              <a:gd name="connsiteY24" fmla="*/ 5219 h 10000"/>
                                              <a:gd name="connsiteX25" fmla="*/ 5386 w 10826"/>
                                              <a:gd name="connsiteY25" fmla="*/ 5377 h 10000"/>
                                              <a:gd name="connsiteX26" fmla="*/ 3493 w 10826"/>
                                              <a:gd name="connsiteY26" fmla="*/ 5413 h 10000"/>
                                              <a:gd name="connsiteX27" fmla="*/ 1891 w 10826"/>
                                              <a:gd name="connsiteY27" fmla="*/ 5330 h 10000"/>
                                              <a:gd name="connsiteX28" fmla="*/ 817 w 10826"/>
                                              <a:gd name="connsiteY28" fmla="*/ 5164 h 10000"/>
                                              <a:gd name="connsiteX29" fmla="*/ 442 w 10826"/>
                                              <a:gd name="connsiteY29" fmla="*/ 4948 h 10000"/>
                                              <a:gd name="connsiteX30" fmla="*/ 817 w 10826"/>
                                              <a:gd name="connsiteY30" fmla="*/ 4733 h 10000"/>
                                              <a:gd name="connsiteX31" fmla="*/ 1891 w 10826"/>
                                              <a:gd name="connsiteY31" fmla="*/ 4565 h 10000"/>
                                              <a:gd name="connsiteX32" fmla="*/ 3493 w 10826"/>
                                              <a:gd name="connsiteY32" fmla="*/ 4484 h 10000"/>
                                              <a:gd name="connsiteX33" fmla="*/ 5386 w 10826"/>
                                              <a:gd name="connsiteY33" fmla="*/ 4518 h 10000"/>
                                              <a:gd name="connsiteX34" fmla="*/ 7281 w 10826"/>
                                              <a:gd name="connsiteY34" fmla="*/ 4675 h 10000"/>
                                              <a:gd name="connsiteX35" fmla="*/ 8883 w 10826"/>
                                              <a:gd name="connsiteY35" fmla="*/ 4948 h 10000"/>
                                              <a:gd name="connsiteX36" fmla="*/ 9956 w 10826"/>
                                              <a:gd name="connsiteY36" fmla="*/ 5307 h 10000"/>
                                              <a:gd name="connsiteX37" fmla="*/ 10332 w 10826"/>
                                              <a:gd name="connsiteY37" fmla="*/ 5712 h 10000"/>
                                              <a:gd name="connsiteX38" fmla="*/ 9956 w 10826"/>
                                              <a:gd name="connsiteY38" fmla="*/ 6118 h 10000"/>
                                              <a:gd name="connsiteX39" fmla="*/ 8883 w 10826"/>
                                              <a:gd name="connsiteY39" fmla="*/ 6478 h 10000"/>
                                              <a:gd name="connsiteX40" fmla="*/ 7281 w 10826"/>
                                              <a:gd name="connsiteY40" fmla="*/ 6750 h 10000"/>
                                              <a:gd name="connsiteX41" fmla="*/ 5386 w 10826"/>
                                              <a:gd name="connsiteY41" fmla="*/ 6907 h 10000"/>
                                              <a:gd name="connsiteX42" fmla="*/ 3493 w 10826"/>
                                              <a:gd name="connsiteY42" fmla="*/ 6939 h 10000"/>
                                              <a:gd name="connsiteX43" fmla="*/ 1891 w 10826"/>
                                              <a:gd name="connsiteY43" fmla="*/ 6860 h 10000"/>
                                              <a:gd name="connsiteX44" fmla="*/ 817 w 10826"/>
                                              <a:gd name="connsiteY44" fmla="*/ 6692 h 10000"/>
                                              <a:gd name="connsiteX45" fmla="*/ 442 w 10826"/>
                                              <a:gd name="connsiteY45" fmla="*/ 6478 h 10000"/>
                                              <a:gd name="connsiteX46" fmla="*/ 817 w 10826"/>
                                              <a:gd name="connsiteY46" fmla="*/ 6264 h 10000"/>
                                              <a:gd name="connsiteX47" fmla="*/ 1891 w 10826"/>
                                              <a:gd name="connsiteY47" fmla="*/ 6095 h 10000"/>
                                              <a:gd name="connsiteX48" fmla="*/ 3493 w 10826"/>
                                              <a:gd name="connsiteY48" fmla="*/ 6014 h 10000"/>
                                              <a:gd name="connsiteX49" fmla="*/ 5386 w 10826"/>
                                              <a:gd name="connsiteY49" fmla="*/ 6048 h 10000"/>
                                              <a:gd name="connsiteX50" fmla="*/ 7281 w 10826"/>
                                              <a:gd name="connsiteY50" fmla="*/ 6205 h 10000"/>
                                              <a:gd name="connsiteX51" fmla="*/ 8883 w 10826"/>
                                              <a:gd name="connsiteY51" fmla="*/ 6478 h 10000"/>
                                              <a:gd name="connsiteX52" fmla="*/ 9956 w 10826"/>
                                              <a:gd name="connsiteY52" fmla="*/ 6836 h 10000"/>
                                              <a:gd name="connsiteX53" fmla="*/ 10332 w 10826"/>
                                              <a:gd name="connsiteY53" fmla="*/ 7241 h 10000"/>
                                              <a:gd name="connsiteX54" fmla="*/ 9956 w 10826"/>
                                              <a:gd name="connsiteY54" fmla="*/ 7648 h 10000"/>
                                              <a:gd name="connsiteX55" fmla="*/ 8883 w 10826"/>
                                              <a:gd name="connsiteY55" fmla="*/ 8005 h 10000"/>
                                              <a:gd name="connsiteX56" fmla="*/ 7281 w 10826"/>
                                              <a:gd name="connsiteY56" fmla="*/ 8280 h 10000"/>
                                              <a:gd name="connsiteX57" fmla="*/ 5386 w 10826"/>
                                              <a:gd name="connsiteY57" fmla="*/ 8436 h 10000"/>
                                              <a:gd name="connsiteX58" fmla="*/ 3493 w 10826"/>
                                              <a:gd name="connsiteY58" fmla="*/ 8470 h 10000"/>
                                              <a:gd name="connsiteX59" fmla="*/ 1891 w 10826"/>
                                              <a:gd name="connsiteY59" fmla="*/ 8389 h 10000"/>
                                              <a:gd name="connsiteX60" fmla="*/ 817 w 10826"/>
                                              <a:gd name="connsiteY60" fmla="*/ 8222 h 10000"/>
                                              <a:gd name="connsiteX61" fmla="*/ 442 w 10826"/>
                                              <a:gd name="connsiteY61" fmla="*/ 8005 h 10000"/>
                                              <a:gd name="connsiteX62" fmla="*/ 817 w 10826"/>
                                              <a:gd name="connsiteY62" fmla="*/ 7790 h 10000"/>
                                              <a:gd name="connsiteX63" fmla="*/ 1891 w 10826"/>
                                              <a:gd name="connsiteY63" fmla="*/ 7625 h 10000"/>
                                              <a:gd name="connsiteX64" fmla="*/ 3493 w 10826"/>
                                              <a:gd name="connsiteY64" fmla="*/ 7544 h 10000"/>
                                              <a:gd name="connsiteX65" fmla="*/ 5386 w 10826"/>
                                              <a:gd name="connsiteY65" fmla="*/ 7575 h 10000"/>
                                              <a:gd name="connsiteX66" fmla="*/ 7281 w 10826"/>
                                              <a:gd name="connsiteY66" fmla="*/ 7735 h 10000"/>
                                              <a:gd name="connsiteX67" fmla="*/ 8883 w 10826"/>
                                              <a:gd name="connsiteY67" fmla="*/ 8005 h 10000"/>
                                              <a:gd name="connsiteX68" fmla="*/ 9956 w 10826"/>
                                              <a:gd name="connsiteY68" fmla="*/ 8366 h 10000"/>
                                              <a:gd name="connsiteX69" fmla="*/ 10332 w 10826"/>
                                              <a:gd name="connsiteY69" fmla="*/ 8772 h 10000"/>
                                              <a:gd name="connsiteX70" fmla="*/ 9956 w 10826"/>
                                              <a:gd name="connsiteY70" fmla="*/ 9178 h 10000"/>
                                              <a:gd name="connsiteX71" fmla="*/ 8883 w 10826"/>
                                              <a:gd name="connsiteY71" fmla="*/ 9536 h 10000"/>
                                              <a:gd name="connsiteX72" fmla="*/ 7281 w 10826"/>
                                              <a:gd name="connsiteY72" fmla="*/ 9810 h 10000"/>
                                              <a:gd name="connsiteX73" fmla="*/ 5386 w 10826"/>
                                              <a:gd name="connsiteY73" fmla="*/ 9967 h 10000"/>
                                              <a:gd name="connsiteX74" fmla="*/ 3493 w 10826"/>
                                              <a:gd name="connsiteY74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817 w 10826"/>
                                              <a:gd name="connsiteY5" fmla="*/ 2104 h 10000"/>
                                              <a:gd name="connsiteX6" fmla="*/ 442 w 10826"/>
                                              <a:gd name="connsiteY6" fmla="*/ 1888 h 10000"/>
                                              <a:gd name="connsiteX7" fmla="*/ 817 w 10826"/>
                                              <a:gd name="connsiteY7" fmla="*/ 1674 h 10000"/>
                                              <a:gd name="connsiteX8" fmla="*/ 9956 w 10826"/>
                                              <a:gd name="connsiteY8" fmla="*/ 2248 h 10000"/>
                                              <a:gd name="connsiteX9" fmla="*/ 10332 w 10826"/>
                                              <a:gd name="connsiteY9" fmla="*/ 2654 h 10000"/>
                                              <a:gd name="connsiteX10" fmla="*/ 8883 w 10826"/>
                                              <a:gd name="connsiteY10" fmla="*/ 3419 h 10000"/>
                                              <a:gd name="connsiteX11" fmla="*/ 7281 w 10826"/>
                                              <a:gd name="connsiteY11" fmla="*/ 3691 h 10000"/>
                                              <a:gd name="connsiteX12" fmla="*/ 5386 w 10826"/>
                                              <a:gd name="connsiteY12" fmla="*/ 3849 h 10000"/>
                                              <a:gd name="connsiteX13" fmla="*/ 3493 w 10826"/>
                                              <a:gd name="connsiteY13" fmla="*/ 3883 h 10000"/>
                                              <a:gd name="connsiteX14" fmla="*/ 1891 w 10826"/>
                                              <a:gd name="connsiteY14" fmla="*/ 3036 h 10000"/>
                                              <a:gd name="connsiteX15" fmla="*/ 3493 w 10826"/>
                                              <a:gd name="connsiteY15" fmla="*/ 2954 h 10000"/>
                                              <a:gd name="connsiteX16" fmla="*/ 5386 w 10826"/>
                                              <a:gd name="connsiteY16" fmla="*/ 2987 h 10000"/>
                                              <a:gd name="connsiteX17" fmla="*/ 7281 w 10826"/>
                                              <a:gd name="connsiteY17" fmla="*/ 3147 h 10000"/>
                                              <a:gd name="connsiteX18" fmla="*/ 8883 w 10826"/>
                                              <a:gd name="connsiteY18" fmla="*/ 3419 h 10000"/>
                                              <a:gd name="connsiteX19" fmla="*/ 9956 w 10826"/>
                                              <a:gd name="connsiteY19" fmla="*/ 3777 h 10000"/>
                                              <a:gd name="connsiteX20" fmla="*/ 10332 w 10826"/>
                                              <a:gd name="connsiteY20" fmla="*/ 4182 h 10000"/>
                                              <a:gd name="connsiteX21" fmla="*/ 9956 w 10826"/>
                                              <a:gd name="connsiteY21" fmla="*/ 4587 h 10000"/>
                                              <a:gd name="connsiteX22" fmla="*/ 8883 w 10826"/>
                                              <a:gd name="connsiteY22" fmla="*/ 4948 h 10000"/>
                                              <a:gd name="connsiteX23" fmla="*/ 7281 w 10826"/>
                                              <a:gd name="connsiteY23" fmla="*/ 5219 h 10000"/>
                                              <a:gd name="connsiteX24" fmla="*/ 5386 w 10826"/>
                                              <a:gd name="connsiteY24" fmla="*/ 5377 h 10000"/>
                                              <a:gd name="connsiteX25" fmla="*/ 3493 w 10826"/>
                                              <a:gd name="connsiteY25" fmla="*/ 5413 h 10000"/>
                                              <a:gd name="connsiteX26" fmla="*/ 1891 w 10826"/>
                                              <a:gd name="connsiteY26" fmla="*/ 5330 h 10000"/>
                                              <a:gd name="connsiteX27" fmla="*/ 817 w 10826"/>
                                              <a:gd name="connsiteY27" fmla="*/ 5164 h 10000"/>
                                              <a:gd name="connsiteX28" fmla="*/ 442 w 10826"/>
                                              <a:gd name="connsiteY28" fmla="*/ 4948 h 10000"/>
                                              <a:gd name="connsiteX29" fmla="*/ 817 w 10826"/>
                                              <a:gd name="connsiteY29" fmla="*/ 4733 h 10000"/>
                                              <a:gd name="connsiteX30" fmla="*/ 1891 w 10826"/>
                                              <a:gd name="connsiteY30" fmla="*/ 4565 h 10000"/>
                                              <a:gd name="connsiteX31" fmla="*/ 3493 w 10826"/>
                                              <a:gd name="connsiteY31" fmla="*/ 4484 h 10000"/>
                                              <a:gd name="connsiteX32" fmla="*/ 5386 w 10826"/>
                                              <a:gd name="connsiteY32" fmla="*/ 4518 h 10000"/>
                                              <a:gd name="connsiteX33" fmla="*/ 7281 w 10826"/>
                                              <a:gd name="connsiteY33" fmla="*/ 4675 h 10000"/>
                                              <a:gd name="connsiteX34" fmla="*/ 8883 w 10826"/>
                                              <a:gd name="connsiteY34" fmla="*/ 4948 h 10000"/>
                                              <a:gd name="connsiteX35" fmla="*/ 9956 w 10826"/>
                                              <a:gd name="connsiteY35" fmla="*/ 5307 h 10000"/>
                                              <a:gd name="connsiteX36" fmla="*/ 10332 w 10826"/>
                                              <a:gd name="connsiteY36" fmla="*/ 5712 h 10000"/>
                                              <a:gd name="connsiteX37" fmla="*/ 9956 w 10826"/>
                                              <a:gd name="connsiteY37" fmla="*/ 6118 h 10000"/>
                                              <a:gd name="connsiteX38" fmla="*/ 8883 w 10826"/>
                                              <a:gd name="connsiteY38" fmla="*/ 6478 h 10000"/>
                                              <a:gd name="connsiteX39" fmla="*/ 7281 w 10826"/>
                                              <a:gd name="connsiteY39" fmla="*/ 6750 h 10000"/>
                                              <a:gd name="connsiteX40" fmla="*/ 5386 w 10826"/>
                                              <a:gd name="connsiteY40" fmla="*/ 6907 h 10000"/>
                                              <a:gd name="connsiteX41" fmla="*/ 3493 w 10826"/>
                                              <a:gd name="connsiteY41" fmla="*/ 6939 h 10000"/>
                                              <a:gd name="connsiteX42" fmla="*/ 1891 w 10826"/>
                                              <a:gd name="connsiteY42" fmla="*/ 6860 h 10000"/>
                                              <a:gd name="connsiteX43" fmla="*/ 817 w 10826"/>
                                              <a:gd name="connsiteY43" fmla="*/ 6692 h 10000"/>
                                              <a:gd name="connsiteX44" fmla="*/ 442 w 10826"/>
                                              <a:gd name="connsiteY44" fmla="*/ 6478 h 10000"/>
                                              <a:gd name="connsiteX45" fmla="*/ 817 w 10826"/>
                                              <a:gd name="connsiteY45" fmla="*/ 6264 h 10000"/>
                                              <a:gd name="connsiteX46" fmla="*/ 1891 w 10826"/>
                                              <a:gd name="connsiteY46" fmla="*/ 6095 h 10000"/>
                                              <a:gd name="connsiteX47" fmla="*/ 3493 w 10826"/>
                                              <a:gd name="connsiteY47" fmla="*/ 6014 h 10000"/>
                                              <a:gd name="connsiteX48" fmla="*/ 5386 w 10826"/>
                                              <a:gd name="connsiteY48" fmla="*/ 6048 h 10000"/>
                                              <a:gd name="connsiteX49" fmla="*/ 7281 w 10826"/>
                                              <a:gd name="connsiteY49" fmla="*/ 6205 h 10000"/>
                                              <a:gd name="connsiteX50" fmla="*/ 8883 w 10826"/>
                                              <a:gd name="connsiteY50" fmla="*/ 6478 h 10000"/>
                                              <a:gd name="connsiteX51" fmla="*/ 9956 w 10826"/>
                                              <a:gd name="connsiteY51" fmla="*/ 6836 h 10000"/>
                                              <a:gd name="connsiteX52" fmla="*/ 10332 w 10826"/>
                                              <a:gd name="connsiteY52" fmla="*/ 7241 h 10000"/>
                                              <a:gd name="connsiteX53" fmla="*/ 9956 w 10826"/>
                                              <a:gd name="connsiteY53" fmla="*/ 7648 h 10000"/>
                                              <a:gd name="connsiteX54" fmla="*/ 8883 w 10826"/>
                                              <a:gd name="connsiteY54" fmla="*/ 8005 h 10000"/>
                                              <a:gd name="connsiteX55" fmla="*/ 7281 w 10826"/>
                                              <a:gd name="connsiteY55" fmla="*/ 8280 h 10000"/>
                                              <a:gd name="connsiteX56" fmla="*/ 5386 w 10826"/>
                                              <a:gd name="connsiteY56" fmla="*/ 8436 h 10000"/>
                                              <a:gd name="connsiteX57" fmla="*/ 3493 w 10826"/>
                                              <a:gd name="connsiteY57" fmla="*/ 8470 h 10000"/>
                                              <a:gd name="connsiteX58" fmla="*/ 1891 w 10826"/>
                                              <a:gd name="connsiteY58" fmla="*/ 8389 h 10000"/>
                                              <a:gd name="connsiteX59" fmla="*/ 817 w 10826"/>
                                              <a:gd name="connsiteY59" fmla="*/ 8222 h 10000"/>
                                              <a:gd name="connsiteX60" fmla="*/ 442 w 10826"/>
                                              <a:gd name="connsiteY60" fmla="*/ 8005 h 10000"/>
                                              <a:gd name="connsiteX61" fmla="*/ 817 w 10826"/>
                                              <a:gd name="connsiteY61" fmla="*/ 7790 h 10000"/>
                                              <a:gd name="connsiteX62" fmla="*/ 1891 w 10826"/>
                                              <a:gd name="connsiteY62" fmla="*/ 7625 h 10000"/>
                                              <a:gd name="connsiteX63" fmla="*/ 3493 w 10826"/>
                                              <a:gd name="connsiteY63" fmla="*/ 7544 h 10000"/>
                                              <a:gd name="connsiteX64" fmla="*/ 5386 w 10826"/>
                                              <a:gd name="connsiteY64" fmla="*/ 7575 h 10000"/>
                                              <a:gd name="connsiteX65" fmla="*/ 7281 w 10826"/>
                                              <a:gd name="connsiteY65" fmla="*/ 7735 h 10000"/>
                                              <a:gd name="connsiteX66" fmla="*/ 8883 w 10826"/>
                                              <a:gd name="connsiteY66" fmla="*/ 8005 h 10000"/>
                                              <a:gd name="connsiteX67" fmla="*/ 9956 w 10826"/>
                                              <a:gd name="connsiteY67" fmla="*/ 8366 h 10000"/>
                                              <a:gd name="connsiteX68" fmla="*/ 10332 w 10826"/>
                                              <a:gd name="connsiteY68" fmla="*/ 8772 h 10000"/>
                                              <a:gd name="connsiteX69" fmla="*/ 9956 w 10826"/>
                                              <a:gd name="connsiteY69" fmla="*/ 9178 h 10000"/>
                                              <a:gd name="connsiteX70" fmla="*/ 8883 w 10826"/>
                                              <a:gd name="connsiteY70" fmla="*/ 9536 h 10000"/>
                                              <a:gd name="connsiteX71" fmla="*/ 7281 w 10826"/>
                                              <a:gd name="connsiteY71" fmla="*/ 9810 h 10000"/>
                                              <a:gd name="connsiteX72" fmla="*/ 5386 w 10826"/>
                                              <a:gd name="connsiteY72" fmla="*/ 9967 h 10000"/>
                                              <a:gd name="connsiteX73" fmla="*/ 3493 w 10826"/>
                                              <a:gd name="connsiteY73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817 w 10826"/>
                                              <a:gd name="connsiteY5" fmla="*/ 2104 h 10000"/>
                                              <a:gd name="connsiteX6" fmla="*/ 442 w 10826"/>
                                              <a:gd name="connsiteY6" fmla="*/ 1888 h 10000"/>
                                              <a:gd name="connsiteX7" fmla="*/ 817 w 10826"/>
                                              <a:gd name="connsiteY7" fmla="*/ 1674 h 10000"/>
                                              <a:gd name="connsiteX8" fmla="*/ 9956 w 10826"/>
                                              <a:gd name="connsiteY8" fmla="*/ 2248 h 10000"/>
                                              <a:gd name="connsiteX9" fmla="*/ 10332 w 10826"/>
                                              <a:gd name="connsiteY9" fmla="*/ 2654 h 10000"/>
                                              <a:gd name="connsiteX10" fmla="*/ 8883 w 10826"/>
                                              <a:gd name="connsiteY10" fmla="*/ 3419 h 10000"/>
                                              <a:gd name="connsiteX11" fmla="*/ 7281 w 10826"/>
                                              <a:gd name="connsiteY11" fmla="*/ 3691 h 10000"/>
                                              <a:gd name="connsiteX12" fmla="*/ 5386 w 10826"/>
                                              <a:gd name="connsiteY12" fmla="*/ 3849 h 10000"/>
                                              <a:gd name="connsiteX13" fmla="*/ 1891 w 10826"/>
                                              <a:gd name="connsiteY13" fmla="*/ 3036 h 10000"/>
                                              <a:gd name="connsiteX14" fmla="*/ 3493 w 10826"/>
                                              <a:gd name="connsiteY14" fmla="*/ 2954 h 10000"/>
                                              <a:gd name="connsiteX15" fmla="*/ 5386 w 10826"/>
                                              <a:gd name="connsiteY15" fmla="*/ 2987 h 10000"/>
                                              <a:gd name="connsiteX16" fmla="*/ 7281 w 10826"/>
                                              <a:gd name="connsiteY16" fmla="*/ 3147 h 10000"/>
                                              <a:gd name="connsiteX17" fmla="*/ 8883 w 10826"/>
                                              <a:gd name="connsiteY17" fmla="*/ 3419 h 10000"/>
                                              <a:gd name="connsiteX18" fmla="*/ 9956 w 10826"/>
                                              <a:gd name="connsiteY18" fmla="*/ 3777 h 10000"/>
                                              <a:gd name="connsiteX19" fmla="*/ 10332 w 10826"/>
                                              <a:gd name="connsiteY19" fmla="*/ 4182 h 10000"/>
                                              <a:gd name="connsiteX20" fmla="*/ 9956 w 10826"/>
                                              <a:gd name="connsiteY20" fmla="*/ 4587 h 10000"/>
                                              <a:gd name="connsiteX21" fmla="*/ 8883 w 10826"/>
                                              <a:gd name="connsiteY21" fmla="*/ 4948 h 10000"/>
                                              <a:gd name="connsiteX22" fmla="*/ 7281 w 10826"/>
                                              <a:gd name="connsiteY22" fmla="*/ 5219 h 10000"/>
                                              <a:gd name="connsiteX23" fmla="*/ 5386 w 10826"/>
                                              <a:gd name="connsiteY23" fmla="*/ 5377 h 10000"/>
                                              <a:gd name="connsiteX24" fmla="*/ 3493 w 10826"/>
                                              <a:gd name="connsiteY24" fmla="*/ 5413 h 10000"/>
                                              <a:gd name="connsiteX25" fmla="*/ 1891 w 10826"/>
                                              <a:gd name="connsiteY25" fmla="*/ 5330 h 10000"/>
                                              <a:gd name="connsiteX26" fmla="*/ 817 w 10826"/>
                                              <a:gd name="connsiteY26" fmla="*/ 5164 h 10000"/>
                                              <a:gd name="connsiteX27" fmla="*/ 442 w 10826"/>
                                              <a:gd name="connsiteY27" fmla="*/ 4948 h 10000"/>
                                              <a:gd name="connsiteX28" fmla="*/ 817 w 10826"/>
                                              <a:gd name="connsiteY28" fmla="*/ 4733 h 10000"/>
                                              <a:gd name="connsiteX29" fmla="*/ 1891 w 10826"/>
                                              <a:gd name="connsiteY29" fmla="*/ 4565 h 10000"/>
                                              <a:gd name="connsiteX30" fmla="*/ 3493 w 10826"/>
                                              <a:gd name="connsiteY30" fmla="*/ 4484 h 10000"/>
                                              <a:gd name="connsiteX31" fmla="*/ 5386 w 10826"/>
                                              <a:gd name="connsiteY31" fmla="*/ 4518 h 10000"/>
                                              <a:gd name="connsiteX32" fmla="*/ 7281 w 10826"/>
                                              <a:gd name="connsiteY32" fmla="*/ 4675 h 10000"/>
                                              <a:gd name="connsiteX33" fmla="*/ 8883 w 10826"/>
                                              <a:gd name="connsiteY33" fmla="*/ 4948 h 10000"/>
                                              <a:gd name="connsiteX34" fmla="*/ 9956 w 10826"/>
                                              <a:gd name="connsiteY34" fmla="*/ 5307 h 10000"/>
                                              <a:gd name="connsiteX35" fmla="*/ 10332 w 10826"/>
                                              <a:gd name="connsiteY35" fmla="*/ 5712 h 10000"/>
                                              <a:gd name="connsiteX36" fmla="*/ 9956 w 10826"/>
                                              <a:gd name="connsiteY36" fmla="*/ 6118 h 10000"/>
                                              <a:gd name="connsiteX37" fmla="*/ 8883 w 10826"/>
                                              <a:gd name="connsiteY37" fmla="*/ 6478 h 10000"/>
                                              <a:gd name="connsiteX38" fmla="*/ 7281 w 10826"/>
                                              <a:gd name="connsiteY38" fmla="*/ 6750 h 10000"/>
                                              <a:gd name="connsiteX39" fmla="*/ 5386 w 10826"/>
                                              <a:gd name="connsiteY39" fmla="*/ 6907 h 10000"/>
                                              <a:gd name="connsiteX40" fmla="*/ 3493 w 10826"/>
                                              <a:gd name="connsiteY40" fmla="*/ 6939 h 10000"/>
                                              <a:gd name="connsiteX41" fmla="*/ 1891 w 10826"/>
                                              <a:gd name="connsiteY41" fmla="*/ 6860 h 10000"/>
                                              <a:gd name="connsiteX42" fmla="*/ 817 w 10826"/>
                                              <a:gd name="connsiteY42" fmla="*/ 6692 h 10000"/>
                                              <a:gd name="connsiteX43" fmla="*/ 442 w 10826"/>
                                              <a:gd name="connsiteY43" fmla="*/ 6478 h 10000"/>
                                              <a:gd name="connsiteX44" fmla="*/ 817 w 10826"/>
                                              <a:gd name="connsiteY44" fmla="*/ 6264 h 10000"/>
                                              <a:gd name="connsiteX45" fmla="*/ 1891 w 10826"/>
                                              <a:gd name="connsiteY45" fmla="*/ 6095 h 10000"/>
                                              <a:gd name="connsiteX46" fmla="*/ 3493 w 10826"/>
                                              <a:gd name="connsiteY46" fmla="*/ 6014 h 10000"/>
                                              <a:gd name="connsiteX47" fmla="*/ 5386 w 10826"/>
                                              <a:gd name="connsiteY47" fmla="*/ 6048 h 10000"/>
                                              <a:gd name="connsiteX48" fmla="*/ 7281 w 10826"/>
                                              <a:gd name="connsiteY48" fmla="*/ 6205 h 10000"/>
                                              <a:gd name="connsiteX49" fmla="*/ 8883 w 10826"/>
                                              <a:gd name="connsiteY49" fmla="*/ 6478 h 10000"/>
                                              <a:gd name="connsiteX50" fmla="*/ 9956 w 10826"/>
                                              <a:gd name="connsiteY50" fmla="*/ 6836 h 10000"/>
                                              <a:gd name="connsiteX51" fmla="*/ 10332 w 10826"/>
                                              <a:gd name="connsiteY51" fmla="*/ 7241 h 10000"/>
                                              <a:gd name="connsiteX52" fmla="*/ 9956 w 10826"/>
                                              <a:gd name="connsiteY52" fmla="*/ 7648 h 10000"/>
                                              <a:gd name="connsiteX53" fmla="*/ 8883 w 10826"/>
                                              <a:gd name="connsiteY53" fmla="*/ 8005 h 10000"/>
                                              <a:gd name="connsiteX54" fmla="*/ 7281 w 10826"/>
                                              <a:gd name="connsiteY54" fmla="*/ 8280 h 10000"/>
                                              <a:gd name="connsiteX55" fmla="*/ 5386 w 10826"/>
                                              <a:gd name="connsiteY55" fmla="*/ 8436 h 10000"/>
                                              <a:gd name="connsiteX56" fmla="*/ 3493 w 10826"/>
                                              <a:gd name="connsiteY56" fmla="*/ 8470 h 10000"/>
                                              <a:gd name="connsiteX57" fmla="*/ 1891 w 10826"/>
                                              <a:gd name="connsiteY57" fmla="*/ 8389 h 10000"/>
                                              <a:gd name="connsiteX58" fmla="*/ 817 w 10826"/>
                                              <a:gd name="connsiteY58" fmla="*/ 8222 h 10000"/>
                                              <a:gd name="connsiteX59" fmla="*/ 442 w 10826"/>
                                              <a:gd name="connsiteY59" fmla="*/ 8005 h 10000"/>
                                              <a:gd name="connsiteX60" fmla="*/ 817 w 10826"/>
                                              <a:gd name="connsiteY60" fmla="*/ 7790 h 10000"/>
                                              <a:gd name="connsiteX61" fmla="*/ 1891 w 10826"/>
                                              <a:gd name="connsiteY61" fmla="*/ 7625 h 10000"/>
                                              <a:gd name="connsiteX62" fmla="*/ 3493 w 10826"/>
                                              <a:gd name="connsiteY62" fmla="*/ 7544 h 10000"/>
                                              <a:gd name="connsiteX63" fmla="*/ 5386 w 10826"/>
                                              <a:gd name="connsiteY63" fmla="*/ 7575 h 10000"/>
                                              <a:gd name="connsiteX64" fmla="*/ 7281 w 10826"/>
                                              <a:gd name="connsiteY64" fmla="*/ 7735 h 10000"/>
                                              <a:gd name="connsiteX65" fmla="*/ 8883 w 10826"/>
                                              <a:gd name="connsiteY65" fmla="*/ 8005 h 10000"/>
                                              <a:gd name="connsiteX66" fmla="*/ 9956 w 10826"/>
                                              <a:gd name="connsiteY66" fmla="*/ 8366 h 10000"/>
                                              <a:gd name="connsiteX67" fmla="*/ 10332 w 10826"/>
                                              <a:gd name="connsiteY67" fmla="*/ 8772 h 10000"/>
                                              <a:gd name="connsiteX68" fmla="*/ 9956 w 10826"/>
                                              <a:gd name="connsiteY68" fmla="*/ 9178 h 10000"/>
                                              <a:gd name="connsiteX69" fmla="*/ 8883 w 10826"/>
                                              <a:gd name="connsiteY69" fmla="*/ 9536 h 10000"/>
                                              <a:gd name="connsiteX70" fmla="*/ 7281 w 10826"/>
                                              <a:gd name="connsiteY70" fmla="*/ 9810 h 10000"/>
                                              <a:gd name="connsiteX71" fmla="*/ 5386 w 10826"/>
                                              <a:gd name="connsiteY71" fmla="*/ 9967 h 10000"/>
                                              <a:gd name="connsiteX72" fmla="*/ 3493 w 10826"/>
                                              <a:gd name="connsiteY72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817 w 10826"/>
                                              <a:gd name="connsiteY5" fmla="*/ 2104 h 10000"/>
                                              <a:gd name="connsiteX6" fmla="*/ 442 w 10826"/>
                                              <a:gd name="connsiteY6" fmla="*/ 1888 h 10000"/>
                                              <a:gd name="connsiteX7" fmla="*/ 817 w 10826"/>
                                              <a:gd name="connsiteY7" fmla="*/ 1674 h 10000"/>
                                              <a:gd name="connsiteX8" fmla="*/ 9956 w 10826"/>
                                              <a:gd name="connsiteY8" fmla="*/ 2248 h 10000"/>
                                              <a:gd name="connsiteX9" fmla="*/ 10332 w 10826"/>
                                              <a:gd name="connsiteY9" fmla="*/ 2654 h 10000"/>
                                              <a:gd name="connsiteX10" fmla="*/ 8883 w 10826"/>
                                              <a:gd name="connsiteY10" fmla="*/ 3419 h 10000"/>
                                              <a:gd name="connsiteX11" fmla="*/ 7281 w 10826"/>
                                              <a:gd name="connsiteY11" fmla="*/ 3691 h 10000"/>
                                              <a:gd name="connsiteX12" fmla="*/ 1891 w 10826"/>
                                              <a:gd name="connsiteY12" fmla="*/ 3036 h 10000"/>
                                              <a:gd name="connsiteX13" fmla="*/ 3493 w 10826"/>
                                              <a:gd name="connsiteY13" fmla="*/ 2954 h 10000"/>
                                              <a:gd name="connsiteX14" fmla="*/ 5386 w 10826"/>
                                              <a:gd name="connsiteY14" fmla="*/ 2987 h 10000"/>
                                              <a:gd name="connsiteX15" fmla="*/ 7281 w 10826"/>
                                              <a:gd name="connsiteY15" fmla="*/ 3147 h 10000"/>
                                              <a:gd name="connsiteX16" fmla="*/ 8883 w 10826"/>
                                              <a:gd name="connsiteY16" fmla="*/ 3419 h 10000"/>
                                              <a:gd name="connsiteX17" fmla="*/ 9956 w 10826"/>
                                              <a:gd name="connsiteY17" fmla="*/ 3777 h 10000"/>
                                              <a:gd name="connsiteX18" fmla="*/ 10332 w 10826"/>
                                              <a:gd name="connsiteY18" fmla="*/ 4182 h 10000"/>
                                              <a:gd name="connsiteX19" fmla="*/ 9956 w 10826"/>
                                              <a:gd name="connsiteY19" fmla="*/ 4587 h 10000"/>
                                              <a:gd name="connsiteX20" fmla="*/ 8883 w 10826"/>
                                              <a:gd name="connsiteY20" fmla="*/ 4948 h 10000"/>
                                              <a:gd name="connsiteX21" fmla="*/ 7281 w 10826"/>
                                              <a:gd name="connsiteY21" fmla="*/ 5219 h 10000"/>
                                              <a:gd name="connsiteX22" fmla="*/ 5386 w 10826"/>
                                              <a:gd name="connsiteY22" fmla="*/ 5377 h 10000"/>
                                              <a:gd name="connsiteX23" fmla="*/ 3493 w 10826"/>
                                              <a:gd name="connsiteY23" fmla="*/ 5413 h 10000"/>
                                              <a:gd name="connsiteX24" fmla="*/ 1891 w 10826"/>
                                              <a:gd name="connsiteY24" fmla="*/ 5330 h 10000"/>
                                              <a:gd name="connsiteX25" fmla="*/ 817 w 10826"/>
                                              <a:gd name="connsiteY25" fmla="*/ 5164 h 10000"/>
                                              <a:gd name="connsiteX26" fmla="*/ 442 w 10826"/>
                                              <a:gd name="connsiteY26" fmla="*/ 4948 h 10000"/>
                                              <a:gd name="connsiteX27" fmla="*/ 817 w 10826"/>
                                              <a:gd name="connsiteY27" fmla="*/ 4733 h 10000"/>
                                              <a:gd name="connsiteX28" fmla="*/ 1891 w 10826"/>
                                              <a:gd name="connsiteY28" fmla="*/ 4565 h 10000"/>
                                              <a:gd name="connsiteX29" fmla="*/ 3493 w 10826"/>
                                              <a:gd name="connsiteY29" fmla="*/ 4484 h 10000"/>
                                              <a:gd name="connsiteX30" fmla="*/ 5386 w 10826"/>
                                              <a:gd name="connsiteY30" fmla="*/ 4518 h 10000"/>
                                              <a:gd name="connsiteX31" fmla="*/ 7281 w 10826"/>
                                              <a:gd name="connsiteY31" fmla="*/ 4675 h 10000"/>
                                              <a:gd name="connsiteX32" fmla="*/ 8883 w 10826"/>
                                              <a:gd name="connsiteY32" fmla="*/ 4948 h 10000"/>
                                              <a:gd name="connsiteX33" fmla="*/ 9956 w 10826"/>
                                              <a:gd name="connsiteY33" fmla="*/ 5307 h 10000"/>
                                              <a:gd name="connsiteX34" fmla="*/ 10332 w 10826"/>
                                              <a:gd name="connsiteY34" fmla="*/ 5712 h 10000"/>
                                              <a:gd name="connsiteX35" fmla="*/ 9956 w 10826"/>
                                              <a:gd name="connsiteY35" fmla="*/ 6118 h 10000"/>
                                              <a:gd name="connsiteX36" fmla="*/ 8883 w 10826"/>
                                              <a:gd name="connsiteY36" fmla="*/ 6478 h 10000"/>
                                              <a:gd name="connsiteX37" fmla="*/ 7281 w 10826"/>
                                              <a:gd name="connsiteY37" fmla="*/ 6750 h 10000"/>
                                              <a:gd name="connsiteX38" fmla="*/ 5386 w 10826"/>
                                              <a:gd name="connsiteY38" fmla="*/ 6907 h 10000"/>
                                              <a:gd name="connsiteX39" fmla="*/ 3493 w 10826"/>
                                              <a:gd name="connsiteY39" fmla="*/ 6939 h 10000"/>
                                              <a:gd name="connsiteX40" fmla="*/ 1891 w 10826"/>
                                              <a:gd name="connsiteY40" fmla="*/ 6860 h 10000"/>
                                              <a:gd name="connsiteX41" fmla="*/ 817 w 10826"/>
                                              <a:gd name="connsiteY41" fmla="*/ 6692 h 10000"/>
                                              <a:gd name="connsiteX42" fmla="*/ 442 w 10826"/>
                                              <a:gd name="connsiteY42" fmla="*/ 6478 h 10000"/>
                                              <a:gd name="connsiteX43" fmla="*/ 817 w 10826"/>
                                              <a:gd name="connsiteY43" fmla="*/ 6264 h 10000"/>
                                              <a:gd name="connsiteX44" fmla="*/ 1891 w 10826"/>
                                              <a:gd name="connsiteY44" fmla="*/ 6095 h 10000"/>
                                              <a:gd name="connsiteX45" fmla="*/ 3493 w 10826"/>
                                              <a:gd name="connsiteY45" fmla="*/ 6014 h 10000"/>
                                              <a:gd name="connsiteX46" fmla="*/ 5386 w 10826"/>
                                              <a:gd name="connsiteY46" fmla="*/ 6048 h 10000"/>
                                              <a:gd name="connsiteX47" fmla="*/ 7281 w 10826"/>
                                              <a:gd name="connsiteY47" fmla="*/ 6205 h 10000"/>
                                              <a:gd name="connsiteX48" fmla="*/ 8883 w 10826"/>
                                              <a:gd name="connsiteY48" fmla="*/ 6478 h 10000"/>
                                              <a:gd name="connsiteX49" fmla="*/ 9956 w 10826"/>
                                              <a:gd name="connsiteY49" fmla="*/ 6836 h 10000"/>
                                              <a:gd name="connsiteX50" fmla="*/ 10332 w 10826"/>
                                              <a:gd name="connsiteY50" fmla="*/ 7241 h 10000"/>
                                              <a:gd name="connsiteX51" fmla="*/ 9956 w 10826"/>
                                              <a:gd name="connsiteY51" fmla="*/ 7648 h 10000"/>
                                              <a:gd name="connsiteX52" fmla="*/ 8883 w 10826"/>
                                              <a:gd name="connsiteY52" fmla="*/ 8005 h 10000"/>
                                              <a:gd name="connsiteX53" fmla="*/ 7281 w 10826"/>
                                              <a:gd name="connsiteY53" fmla="*/ 8280 h 10000"/>
                                              <a:gd name="connsiteX54" fmla="*/ 5386 w 10826"/>
                                              <a:gd name="connsiteY54" fmla="*/ 8436 h 10000"/>
                                              <a:gd name="connsiteX55" fmla="*/ 3493 w 10826"/>
                                              <a:gd name="connsiteY55" fmla="*/ 8470 h 10000"/>
                                              <a:gd name="connsiteX56" fmla="*/ 1891 w 10826"/>
                                              <a:gd name="connsiteY56" fmla="*/ 8389 h 10000"/>
                                              <a:gd name="connsiteX57" fmla="*/ 817 w 10826"/>
                                              <a:gd name="connsiteY57" fmla="*/ 8222 h 10000"/>
                                              <a:gd name="connsiteX58" fmla="*/ 442 w 10826"/>
                                              <a:gd name="connsiteY58" fmla="*/ 8005 h 10000"/>
                                              <a:gd name="connsiteX59" fmla="*/ 817 w 10826"/>
                                              <a:gd name="connsiteY59" fmla="*/ 7790 h 10000"/>
                                              <a:gd name="connsiteX60" fmla="*/ 1891 w 10826"/>
                                              <a:gd name="connsiteY60" fmla="*/ 7625 h 10000"/>
                                              <a:gd name="connsiteX61" fmla="*/ 3493 w 10826"/>
                                              <a:gd name="connsiteY61" fmla="*/ 7544 h 10000"/>
                                              <a:gd name="connsiteX62" fmla="*/ 5386 w 10826"/>
                                              <a:gd name="connsiteY62" fmla="*/ 7575 h 10000"/>
                                              <a:gd name="connsiteX63" fmla="*/ 7281 w 10826"/>
                                              <a:gd name="connsiteY63" fmla="*/ 7735 h 10000"/>
                                              <a:gd name="connsiteX64" fmla="*/ 8883 w 10826"/>
                                              <a:gd name="connsiteY64" fmla="*/ 8005 h 10000"/>
                                              <a:gd name="connsiteX65" fmla="*/ 9956 w 10826"/>
                                              <a:gd name="connsiteY65" fmla="*/ 8366 h 10000"/>
                                              <a:gd name="connsiteX66" fmla="*/ 10332 w 10826"/>
                                              <a:gd name="connsiteY66" fmla="*/ 8772 h 10000"/>
                                              <a:gd name="connsiteX67" fmla="*/ 9956 w 10826"/>
                                              <a:gd name="connsiteY67" fmla="*/ 9178 h 10000"/>
                                              <a:gd name="connsiteX68" fmla="*/ 8883 w 10826"/>
                                              <a:gd name="connsiteY68" fmla="*/ 9536 h 10000"/>
                                              <a:gd name="connsiteX69" fmla="*/ 7281 w 10826"/>
                                              <a:gd name="connsiteY69" fmla="*/ 9810 h 10000"/>
                                              <a:gd name="connsiteX70" fmla="*/ 5386 w 10826"/>
                                              <a:gd name="connsiteY70" fmla="*/ 9967 h 10000"/>
                                              <a:gd name="connsiteX71" fmla="*/ 3493 w 10826"/>
                                              <a:gd name="connsiteY71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7281 w 10826"/>
                                              <a:gd name="connsiteY4" fmla="*/ 2163 h 10000"/>
                                              <a:gd name="connsiteX5" fmla="*/ 817 w 10826"/>
                                              <a:gd name="connsiteY5" fmla="*/ 2104 h 10000"/>
                                              <a:gd name="connsiteX6" fmla="*/ 442 w 10826"/>
                                              <a:gd name="connsiteY6" fmla="*/ 1888 h 10000"/>
                                              <a:gd name="connsiteX7" fmla="*/ 817 w 10826"/>
                                              <a:gd name="connsiteY7" fmla="*/ 1674 h 10000"/>
                                              <a:gd name="connsiteX8" fmla="*/ 9956 w 10826"/>
                                              <a:gd name="connsiteY8" fmla="*/ 2248 h 10000"/>
                                              <a:gd name="connsiteX9" fmla="*/ 10332 w 10826"/>
                                              <a:gd name="connsiteY9" fmla="*/ 2654 h 10000"/>
                                              <a:gd name="connsiteX10" fmla="*/ 8883 w 10826"/>
                                              <a:gd name="connsiteY10" fmla="*/ 3419 h 10000"/>
                                              <a:gd name="connsiteX11" fmla="*/ 7281 w 10826"/>
                                              <a:gd name="connsiteY11" fmla="*/ 3691 h 10000"/>
                                              <a:gd name="connsiteX12" fmla="*/ 1891 w 10826"/>
                                              <a:gd name="connsiteY12" fmla="*/ 3036 h 10000"/>
                                              <a:gd name="connsiteX13" fmla="*/ 3493 w 10826"/>
                                              <a:gd name="connsiteY13" fmla="*/ 2954 h 10000"/>
                                              <a:gd name="connsiteX14" fmla="*/ 7281 w 10826"/>
                                              <a:gd name="connsiteY14" fmla="*/ 3147 h 10000"/>
                                              <a:gd name="connsiteX15" fmla="*/ 8883 w 10826"/>
                                              <a:gd name="connsiteY15" fmla="*/ 3419 h 10000"/>
                                              <a:gd name="connsiteX16" fmla="*/ 9956 w 10826"/>
                                              <a:gd name="connsiteY16" fmla="*/ 3777 h 10000"/>
                                              <a:gd name="connsiteX17" fmla="*/ 10332 w 10826"/>
                                              <a:gd name="connsiteY17" fmla="*/ 4182 h 10000"/>
                                              <a:gd name="connsiteX18" fmla="*/ 9956 w 10826"/>
                                              <a:gd name="connsiteY18" fmla="*/ 4587 h 10000"/>
                                              <a:gd name="connsiteX19" fmla="*/ 8883 w 10826"/>
                                              <a:gd name="connsiteY19" fmla="*/ 4948 h 10000"/>
                                              <a:gd name="connsiteX20" fmla="*/ 7281 w 10826"/>
                                              <a:gd name="connsiteY20" fmla="*/ 5219 h 10000"/>
                                              <a:gd name="connsiteX21" fmla="*/ 5386 w 10826"/>
                                              <a:gd name="connsiteY21" fmla="*/ 5377 h 10000"/>
                                              <a:gd name="connsiteX22" fmla="*/ 3493 w 10826"/>
                                              <a:gd name="connsiteY22" fmla="*/ 5413 h 10000"/>
                                              <a:gd name="connsiteX23" fmla="*/ 1891 w 10826"/>
                                              <a:gd name="connsiteY23" fmla="*/ 5330 h 10000"/>
                                              <a:gd name="connsiteX24" fmla="*/ 817 w 10826"/>
                                              <a:gd name="connsiteY24" fmla="*/ 5164 h 10000"/>
                                              <a:gd name="connsiteX25" fmla="*/ 442 w 10826"/>
                                              <a:gd name="connsiteY25" fmla="*/ 4948 h 10000"/>
                                              <a:gd name="connsiteX26" fmla="*/ 817 w 10826"/>
                                              <a:gd name="connsiteY26" fmla="*/ 4733 h 10000"/>
                                              <a:gd name="connsiteX27" fmla="*/ 1891 w 10826"/>
                                              <a:gd name="connsiteY27" fmla="*/ 4565 h 10000"/>
                                              <a:gd name="connsiteX28" fmla="*/ 3493 w 10826"/>
                                              <a:gd name="connsiteY28" fmla="*/ 4484 h 10000"/>
                                              <a:gd name="connsiteX29" fmla="*/ 5386 w 10826"/>
                                              <a:gd name="connsiteY29" fmla="*/ 4518 h 10000"/>
                                              <a:gd name="connsiteX30" fmla="*/ 7281 w 10826"/>
                                              <a:gd name="connsiteY30" fmla="*/ 4675 h 10000"/>
                                              <a:gd name="connsiteX31" fmla="*/ 8883 w 10826"/>
                                              <a:gd name="connsiteY31" fmla="*/ 4948 h 10000"/>
                                              <a:gd name="connsiteX32" fmla="*/ 9956 w 10826"/>
                                              <a:gd name="connsiteY32" fmla="*/ 5307 h 10000"/>
                                              <a:gd name="connsiteX33" fmla="*/ 10332 w 10826"/>
                                              <a:gd name="connsiteY33" fmla="*/ 5712 h 10000"/>
                                              <a:gd name="connsiteX34" fmla="*/ 9956 w 10826"/>
                                              <a:gd name="connsiteY34" fmla="*/ 6118 h 10000"/>
                                              <a:gd name="connsiteX35" fmla="*/ 8883 w 10826"/>
                                              <a:gd name="connsiteY35" fmla="*/ 6478 h 10000"/>
                                              <a:gd name="connsiteX36" fmla="*/ 7281 w 10826"/>
                                              <a:gd name="connsiteY36" fmla="*/ 6750 h 10000"/>
                                              <a:gd name="connsiteX37" fmla="*/ 5386 w 10826"/>
                                              <a:gd name="connsiteY37" fmla="*/ 6907 h 10000"/>
                                              <a:gd name="connsiteX38" fmla="*/ 3493 w 10826"/>
                                              <a:gd name="connsiteY38" fmla="*/ 6939 h 10000"/>
                                              <a:gd name="connsiteX39" fmla="*/ 1891 w 10826"/>
                                              <a:gd name="connsiteY39" fmla="*/ 6860 h 10000"/>
                                              <a:gd name="connsiteX40" fmla="*/ 817 w 10826"/>
                                              <a:gd name="connsiteY40" fmla="*/ 6692 h 10000"/>
                                              <a:gd name="connsiteX41" fmla="*/ 442 w 10826"/>
                                              <a:gd name="connsiteY41" fmla="*/ 6478 h 10000"/>
                                              <a:gd name="connsiteX42" fmla="*/ 817 w 10826"/>
                                              <a:gd name="connsiteY42" fmla="*/ 6264 h 10000"/>
                                              <a:gd name="connsiteX43" fmla="*/ 1891 w 10826"/>
                                              <a:gd name="connsiteY43" fmla="*/ 6095 h 10000"/>
                                              <a:gd name="connsiteX44" fmla="*/ 3493 w 10826"/>
                                              <a:gd name="connsiteY44" fmla="*/ 6014 h 10000"/>
                                              <a:gd name="connsiteX45" fmla="*/ 5386 w 10826"/>
                                              <a:gd name="connsiteY45" fmla="*/ 6048 h 10000"/>
                                              <a:gd name="connsiteX46" fmla="*/ 7281 w 10826"/>
                                              <a:gd name="connsiteY46" fmla="*/ 6205 h 10000"/>
                                              <a:gd name="connsiteX47" fmla="*/ 8883 w 10826"/>
                                              <a:gd name="connsiteY47" fmla="*/ 6478 h 10000"/>
                                              <a:gd name="connsiteX48" fmla="*/ 9956 w 10826"/>
                                              <a:gd name="connsiteY48" fmla="*/ 6836 h 10000"/>
                                              <a:gd name="connsiteX49" fmla="*/ 10332 w 10826"/>
                                              <a:gd name="connsiteY49" fmla="*/ 7241 h 10000"/>
                                              <a:gd name="connsiteX50" fmla="*/ 9956 w 10826"/>
                                              <a:gd name="connsiteY50" fmla="*/ 7648 h 10000"/>
                                              <a:gd name="connsiteX51" fmla="*/ 8883 w 10826"/>
                                              <a:gd name="connsiteY51" fmla="*/ 8005 h 10000"/>
                                              <a:gd name="connsiteX52" fmla="*/ 7281 w 10826"/>
                                              <a:gd name="connsiteY52" fmla="*/ 8280 h 10000"/>
                                              <a:gd name="connsiteX53" fmla="*/ 5386 w 10826"/>
                                              <a:gd name="connsiteY53" fmla="*/ 8436 h 10000"/>
                                              <a:gd name="connsiteX54" fmla="*/ 3493 w 10826"/>
                                              <a:gd name="connsiteY54" fmla="*/ 8470 h 10000"/>
                                              <a:gd name="connsiteX55" fmla="*/ 1891 w 10826"/>
                                              <a:gd name="connsiteY55" fmla="*/ 8389 h 10000"/>
                                              <a:gd name="connsiteX56" fmla="*/ 817 w 10826"/>
                                              <a:gd name="connsiteY56" fmla="*/ 8222 h 10000"/>
                                              <a:gd name="connsiteX57" fmla="*/ 442 w 10826"/>
                                              <a:gd name="connsiteY57" fmla="*/ 8005 h 10000"/>
                                              <a:gd name="connsiteX58" fmla="*/ 817 w 10826"/>
                                              <a:gd name="connsiteY58" fmla="*/ 7790 h 10000"/>
                                              <a:gd name="connsiteX59" fmla="*/ 1891 w 10826"/>
                                              <a:gd name="connsiteY59" fmla="*/ 7625 h 10000"/>
                                              <a:gd name="connsiteX60" fmla="*/ 3493 w 10826"/>
                                              <a:gd name="connsiteY60" fmla="*/ 7544 h 10000"/>
                                              <a:gd name="connsiteX61" fmla="*/ 5386 w 10826"/>
                                              <a:gd name="connsiteY61" fmla="*/ 7575 h 10000"/>
                                              <a:gd name="connsiteX62" fmla="*/ 7281 w 10826"/>
                                              <a:gd name="connsiteY62" fmla="*/ 7735 h 10000"/>
                                              <a:gd name="connsiteX63" fmla="*/ 8883 w 10826"/>
                                              <a:gd name="connsiteY63" fmla="*/ 8005 h 10000"/>
                                              <a:gd name="connsiteX64" fmla="*/ 9956 w 10826"/>
                                              <a:gd name="connsiteY64" fmla="*/ 8366 h 10000"/>
                                              <a:gd name="connsiteX65" fmla="*/ 10332 w 10826"/>
                                              <a:gd name="connsiteY65" fmla="*/ 8772 h 10000"/>
                                              <a:gd name="connsiteX66" fmla="*/ 9956 w 10826"/>
                                              <a:gd name="connsiteY66" fmla="*/ 9178 h 10000"/>
                                              <a:gd name="connsiteX67" fmla="*/ 8883 w 10826"/>
                                              <a:gd name="connsiteY67" fmla="*/ 9536 h 10000"/>
                                              <a:gd name="connsiteX68" fmla="*/ 7281 w 10826"/>
                                              <a:gd name="connsiteY68" fmla="*/ 9810 h 10000"/>
                                              <a:gd name="connsiteX69" fmla="*/ 5386 w 10826"/>
                                              <a:gd name="connsiteY69" fmla="*/ 9967 h 10000"/>
                                              <a:gd name="connsiteX70" fmla="*/ 3493 w 10826"/>
                                              <a:gd name="connsiteY70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817 w 10826"/>
                                              <a:gd name="connsiteY4" fmla="*/ 2104 h 10000"/>
                                              <a:gd name="connsiteX5" fmla="*/ 442 w 10826"/>
                                              <a:gd name="connsiteY5" fmla="*/ 1888 h 10000"/>
                                              <a:gd name="connsiteX6" fmla="*/ 817 w 10826"/>
                                              <a:gd name="connsiteY6" fmla="*/ 1674 h 10000"/>
                                              <a:gd name="connsiteX7" fmla="*/ 9956 w 10826"/>
                                              <a:gd name="connsiteY7" fmla="*/ 2248 h 10000"/>
                                              <a:gd name="connsiteX8" fmla="*/ 10332 w 10826"/>
                                              <a:gd name="connsiteY8" fmla="*/ 2654 h 10000"/>
                                              <a:gd name="connsiteX9" fmla="*/ 8883 w 10826"/>
                                              <a:gd name="connsiteY9" fmla="*/ 3419 h 10000"/>
                                              <a:gd name="connsiteX10" fmla="*/ 7281 w 10826"/>
                                              <a:gd name="connsiteY10" fmla="*/ 3691 h 10000"/>
                                              <a:gd name="connsiteX11" fmla="*/ 1891 w 10826"/>
                                              <a:gd name="connsiteY11" fmla="*/ 3036 h 10000"/>
                                              <a:gd name="connsiteX12" fmla="*/ 3493 w 10826"/>
                                              <a:gd name="connsiteY12" fmla="*/ 2954 h 10000"/>
                                              <a:gd name="connsiteX13" fmla="*/ 7281 w 10826"/>
                                              <a:gd name="connsiteY13" fmla="*/ 3147 h 10000"/>
                                              <a:gd name="connsiteX14" fmla="*/ 8883 w 10826"/>
                                              <a:gd name="connsiteY14" fmla="*/ 3419 h 10000"/>
                                              <a:gd name="connsiteX15" fmla="*/ 9956 w 10826"/>
                                              <a:gd name="connsiteY15" fmla="*/ 3777 h 10000"/>
                                              <a:gd name="connsiteX16" fmla="*/ 10332 w 10826"/>
                                              <a:gd name="connsiteY16" fmla="*/ 4182 h 10000"/>
                                              <a:gd name="connsiteX17" fmla="*/ 9956 w 10826"/>
                                              <a:gd name="connsiteY17" fmla="*/ 4587 h 10000"/>
                                              <a:gd name="connsiteX18" fmla="*/ 8883 w 10826"/>
                                              <a:gd name="connsiteY18" fmla="*/ 4948 h 10000"/>
                                              <a:gd name="connsiteX19" fmla="*/ 7281 w 10826"/>
                                              <a:gd name="connsiteY19" fmla="*/ 5219 h 10000"/>
                                              <a:gd name="connsiteX20" fmla="*/ 5386 w 10826"/>
                                              <a:gd name="connsiteY20" fmla="*/ 5377 h 10000"/>
                                              <a:gd name="connsiteX21" fmla="*/ 3493 w 10826"/>
                                              <a:gd name="connsiteY21" fmla="*/ 5413 h 10000"/>
                                              <a:gd name="connsiteX22" fmla="*/ 1891 w 10826"/>
                                              <a:gd name="connsiteY22" fmla="*/ 5330 h 10000"/>
                                              <a:gd name="connsiteX23" fmla="*/ 817 w 10826"/>
                                              <a:gd name="connsiteY23" fmla="*/ 5164 h 10000"/>
                                              <a:gd name="connsiteX24" fmla="*/ 442 w 10826"/>
                                              <a:gd name="connsiteY24" fmla="*/ 4948 h 10000"/>
                                              <a:gd name="connsiteX25" fmla="*/ 817 w 10826"/>
                                              <a:gd name="connsiteY25" fmla="*/ 4733 h 10000"/>
                                              <a:gd name="connsiteX26" fmla="*/ 1891 w 10826"/>
                                              <a:gd name="connsiteY26" fmla="*/ 4565 h 10000"/>
                                              <a:gd name="connsiteX27" fmla="*/ 3493 w 10826"/>
                                              <a:gd name="connsiteY27" fmla="*/ 4484 h 10000"/>
                                              <a:gd name="connsiteX28" fmla="*/ 5386 w 10826"/>
                                              <a:gd name="connsiteY28" fmla="*/ 4518 h 10000"/>
                                              <a:gd name="connsiteX29" fmla="*/ 7281 w 10826"/>
                                              <a:gd name="connsiteY29" fmla="*/ 4675 h 10000"/>
                                              <a:gd name="connsiteX30" fmla="*/ 8883 w 10826"/>
                                              <a:gd name="connsiteY30" fmla="*/ 4948 h 10000"/>
                                              <a:gd name="connsiteX31" fmla="*/ 9956 w 10826"/>
                                              <a:gd name="connsiteY31" fmla="*/ 5307 h 10000"/>
                                              <a:gd name="connsiteX32" fmla="*/ 10332 w 10826"/>
                                              <a:gd name="connsiteY32" fmla="*/ 5712 h 10000"/>
                                              <a:gd name="connsiteX33" fmla="*/ 9956 w 10826"/>
                                              <a:gd name="connsiteY33" fmla="*/ 6118 h 10000"/>
                                              <a:gd name="connsiteX34" fmla="*/ 8883 w 10826"/>
                                              <a:gd name="connsiteY34" fmla="*/ 6478 h 10000"/>
                                              <a:gd name="connsiteX35" fmla="*/ 7281 w 10826"/>
                                              <a:gd name="connsiteY35" fmla="*/ 6750 h 10000"/>
                                              <a:gd name="connsiteX36" fmla="*/ 5386 w 10826"/>
                                              <a:gd name="connsiteY36" fmla="*/ 6907 h 10000"/>
                                              <a:gd name="connsiteX37" fmla="*/ 3493 w 10826"/>
                                              <a:gd name="connsiteY37" fmla="*/ 6939 h 10000"/>
                                              <a:gd name="connsiteX38" fmla="*/ 1891 w 10826"/>
                                              <a:gd name="connsiteY38" fmla="*/ 6860 h 10000"/>
                                              <a:gd name="connsiteX39" fmla="*/ 817 w 10826"/>
                                              <a:gd name="connsiteY39" fmla="*/ 6692 h 10000"/>
                                              <a:gd name="connsiteX40" fmla="*/ 442 w 10826"/>
                                              <a:gd name="connsiteY40" fmla="*/ 6478 h 10000"/>
                                              <a:gd name="connsiteX41" fmla="*/ 817 w 10826"/>
                                              <a:gd name="connsiteY41" fmla="*/ 6264 h 10000"/>
                                              <a:gd name="connsiteX42" fmla="*/ 1891 w 10826"/>
                                              <a:gd name="connsiteY42" fmla="*/ 6095 h 10000"/>
                                              <a:gd name="connsiteX43" fmla="*/ 3493 w 10826"/>
                                              <a:gd name="connsiteY43" fmla="*/ 6014 h 10000"/>
                                              <a:gd name="connsiteX44" fmla="*/ 5386 w 10826"/>
                                              <a:gd name="connsiteY44" fmla="*/ 6048 h 10000"/>
                                              <a:gd name="connsiteX45" fmla="*/ 7281 w 10826"/>
                                              <a:gd name="connsiteY45" fmla="*/ 6205 h 10000"/>
                                              <a:gd name="connsiteX46" fmla="*/ 8883 w 10826"/>
                                              <a:gd name="connsiteY46" fmla="*/ 6478 h 10000"/>
                                              <a:gd name="connsiteX47" fmla="*/ 9956 w 10826"/>
                                              <a:gd name="connsiteY47" fmla="*/ 6836 h 10000"/>
                                              <a:gd name="connsiteX48" fmla="*/ 10332 w 10826"/>
                                              <a:gd name="connsiteY48" fmla="*/ 7241 h 10000"/>
                                              <a:gd name="connsiteX49" fmla="*/ 9956 w 10826"/>
                                              <a:gd name="connsiteY49" fmla="*/ 7648 h 10000"/>
                                              <a:gd name="connsiteX50" fmla="*/ 8883 w 10826"/>
                                              <a:gd name="connsiteY50" fmla="*/ 8005 h 10000"/>
                                              <a:gd name="connsiteX51" fmla="*/ 7281 w 10826"/>
                                              <a:gd name="connsiteY51" fmla="*/ 8280 h 10000"/>
                                              <a:gd name="connsiteX52" fmla="*/ 5386 w 10826"/>
                                              <a:gd name="connsiteY52" fmla="*/ 8436 h 10000"/>
                                              <a:gd name="connsiteX53" fmla="*/ 3493 w 10826"/>
                                              <a:gd name="connsiteY53" fmla="*/ 8470 h 10000"/>
                                              <a:gd name="connsiteX54" fmla="*/ 1891 w 10826"/>
                                              <a:gd name="connsiteY54" fmla="*/ 8389 h 10000"/>
                                              <a:gd name="connsiteX55" fmla="*/ 817 w 10826"/>
                                              <a:gd name="connsiteY55" fmla="*/ 8222 h 10000"/>
                                              <a:gd name="connsiteX56" fmla="*/ 442 w 10826"/>
                                              <a:gd name="connsiteY56" fmla="*/ 8005 h 10000"/>
                                              <a:gd name="connsiteX57" fmla="*/ 817 w 10826"/>
                                              <a:gd name="connsiteY57" fmla="*/ 7790 h 10000"/>
                                              <a:gd name="connsiteX58" fmla="*/ 1891 w 10826"/>
                                              <a:gd name="connsiteY58" fmla="*/ 7625 h 10000"/>
                                              <a:gd name="connsiteX59" fmla="*/ 3493 w 10826"/>
                                              <a:gd name="connsiteY59" fmla="*/ 7544 h 10000"/>
                                              <a:gd name="connsiteX60" fmla="*/ 5386 w 10826"/>
                                              <a:gd name="connsiteY60" fmla="*/ 7575 h 10000"/>
                                              <a:gd name="connsiteX61" fmla="*/ 7281 w 10826"/>
                                              <a:gd name="connsiteY61" fmla="*/ 7735 h 10000"/>
                                              <a:gd name="connsiteX62" fmla="*/ 8883 w 10826"/>
                                              <a:gd name="connsiteY62" fmla="*/ 8005 h 10000"/>
                                              <a:gd name="connsiteX63" fmla="*/ 9956 w 10826"/>
                                              <a:gd name="connsiteY63" fmla="*/ 8366 h 10000"/>
                                              <a:gd name="connsiteX64" fmla="*/ 10332 w 10826"/>
                                              <a:gd name="connsiteY64" fmla="*/ 8772 h 10000"/>
                                              <a:gd name="connsiteX65" fmla="*/ 9956 w 10826"/>
                                              <a:gd name="connsiteY65" fmla="*/ 9178 h 10000"/>
                                              <a:gd name="connsiteX66" fmla="*/ 8883 w 10826"/>
                                              <a:gd name="connsiteY66" fmla="*/ 9536 h 10000"/>
                                              <a:gd name="connsiteX67" fmla="*/ 7281 w 10826"/>
                                              <a:gd name="connsiteY67" fmla="*/ 9810 h 10000"/>
                                              <a:gd name="connsiteX68" fmla="*/ 5386 w 10826"/>
                                              <a:gd name="connsiteY68" fmla="*/ 9967 h 10000"/>
                                              <a:gd name="connsiteX69" fmla="*/ 3493 w 10826"/>
                                              <a:gd name="connsiteY69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817 w 10826"/>
                                              <a:gd name="connsiteY4" fmla="*/ 2104 h 10000"/>
                                              <a:gd name="connsiteX5" fmla="*/ 442 w 10826"/>
                                              <a:gd name="connsiteY5" fmla="*/ 1888 h 10000"/>
                                              <a:gd name="connsiteX6" fmla="*/ 817 w 10826"/>
                                              <a:gd name="connsiteY6" fmla="*/ 1674 h 10000"/>
                                              <a:gd name="connsiteX7" fmla="*/ 9956 w 10826"/>
                                              <a:gd name="connsiteY7" fmla="*/ 2248 h 10000"/>
                                              <a:gd name="connsiteX8" fmla="*/ 10332 w 10826"/>
                                              <a:gd name="connsiteY8" fmla="*/ 2654 h 10000"/>
                                              <a:gd name="connsiteX9" fmla="*/ 8883 w 10826"/>
                                              <a:gd name="connsiteY9" fmla="*/ 3419 h 10000"/>
                                              <a:gd name="connsiteX10" fmla="*/ 7281 w 10826"/>
                                              <a:gd name="connsiteY10" fmla="*/ 3691 h 10000"/>
                                              <a:gd name="connsiteX11" fmla="*/ 1891 w 10826"/>
                                              <a:gd name="connsiteY11" fmla="*/ 3036 h 10000"/>
                                              <a:gd name="connsiteX12" fmla="*/ 3493 w 10826"/>
                                              <a:gd name="connsiteY12" fmla="*/ 2954 h 10000"/>
                                              <a:gd name="connsiteX13" fmla="*/ 7281 w 10826"/>
                                              <a:gd name="connsiteY13" fmla="*/ 3147 h 10000"/>
                                              <a:gd name="connsiteX14" fmla="*/ 8883 w 10826"/>
                                              <a:gd name="connsiteY14" fmla="*/ 3419 h 10000"/>
                                              <a:gd name="connsiteX15" fmla="*/ 9956 w 10826"/>
                                              <a:gd name="connsiteY15" fmla="*/ 3777 h 10000"/>
                                              <a:gd name="connsiteX16" fmla="*/ 10332 w 10826"/>
                                              <a:gd name="connsiteY16" fmla="*/ 4182 h 10000"/>
                                              <a:gd name="connsiteX17" fmla="*/ 9956 w 10826"/>
                                              <a:gd name="connsiteY17" fmla="*/ 4587 h 10000"/>
                                              <a:gd name="connsiteX18" fmla="*/ 8883 w 10826"/>
                                              <a:gd name="connsiteY18" fmla="*/ 4948 h 10000"/>
                                              <a:gd name="connsiteX19" fmla="*/ 7281 w 10826"/>
                                              <a:gd name="connsiteY19" fmla="*/ 5219 h 10000"/>
                                              <a:gd name="connsiteX20" fmla="*/ 5386 w 10826"/>
                                              <a:gd name="connsiteY20" fmla="*/ 5377 h 10000"/>
                                              <a:gd name="connsiteX21" fmla="*/ 3493 w 10826"/>
                                              <a:gd name="connsiteY21" fmla="*/ 5413 h 10000"/>
                                              <a:gd name="connsiteX22" fmla="*/ 1891 w 10826"/>
                                              <a:gd name="connsiteY22" fmla="*/ 5330 h 10000"/>
                                              <a:gd name="connsiteX23" fmla="*/ 817 w 10826"/>
                                              <a:gd name="connsiteY23" fmla="*/ 5164 h 10000"/>
                                              <a:gd name="connsiteX24" fmla="*/ 442 w 10826"/>
                                              <a:gd name="connsiteY24" fmla="*/ 4948 h 10000"/>
                                              <a:gd name="connsiteX25" fmla="*/ 817 w 10826"/>
                                              <a:gd name="connsiteY25" fmla="*/ 4733 h 10000"/>
                                              <a:gd name="connsiteX26" fmla="*/ 1891 w 10826"/>
                                              <a:gd name="connsiteY26" fmla="*/ 4565 h 10000"/>
                                              <a:gd name="connsiteX27" fmla="*/ 3493 w 10826"/>
                                              <a:gd name="connsiteY27" fmla="*/ 4484 h 10000"/>
                                              <a:gd name="connsiteX28" fmla="*/ 7281 w 10826"/>
                                              <a:gd name="connsiteY28" fmla="*/ 4675 h 10000"/>
                                              <a:gd name="connsiteX29" fmla="*/ 8883 w 10826"/>
                                              <a:gd name="connsiteY29" fmla="*/ 4948 h 10000"/>
                                              <a:gd name="connsiteX30" fmla="*/ 9956 w 10826"/>
                                              <a:gd name="connsiteY30" fmla="*/ 5307 h 10000"/>
                                              <a:gd name="connsiteX31" fmla="*/ 10332 w 10826"/>
                                              <a:gd name="connsiteY31" fmla="*/ 5712 h 10000"/>
                                              <a:gd name="connsiteX32" fmla="*/ 9956 w 10826"/>
                                              <a:gd name="connsiteY32" fmla="*/ 6118 h 10000"/>
                                              <a:gd name="connsiteX33" fmla="*/ 8883 w 10826"/>
                                              <a:gd name="connsiteY33" fmla="*/ 6478 h 10000"/>
                                              <a:gd name="connsiteX34" fmla="*/ 7281 w 10826"/>
                                              <a:gd name="connsiteY34" fmla="*/ 6750 h 10000"/>
                                              <a:gd name="connsiteX35" fmla="*/ 5386 w 10826"/>
                                              <a:gd name="connsiteY35" fmla="*/ 6907 h 10000"/>
                                              <a:gd name="connsiteX36" fmla="*/ 3493 w 10826"/>
                                              <a:gd name="connsiteY36" fmla="*/ 6939 h 10000"/>
                                              <a:gd name="connsiteX37" fmla="*/ 1891 w 10826"/>
                                              <a:gd name="connsiteY37" fmla="*/ 6860 h 10000"/>
                                              <a:gd name="connsiteX38" fmla="*/ 817 w 10826"/>
                                              <a:gd name="connsiteY38" fmla="*/ 6692 h 10000"/>
                                              <a:gd name="connsiteX39" fmla="*/ 442 w 10826"/>
                                              <a:gd name="connsiteY39" fmla="*/ 6478 h 10000"/>
                                              <a:gd name="connsiteX40" fmla="*/ 817 w 10826"/>
                                              <a:gd name="connsiteY40" fmla="*/ 6264 h 10000"/>
                                              <a:gd name="connsiteX41" fmla="*/ 1891 w 10826"/>
                                              <a:gd name="connsiteY41" fmla="*/ 6095 h 10000"/>
                                              <a:gd name="connsiteX42" fmla="*/ 3493 w 10826"/>
                                              <a:gd name="connsiteY42" fmla="*/ 6014 h 10000"/>
                                              <a:gd name="connsiteX43" fmla="*/ 5386 w 10826"/>
                                              <a:gd name="connsiteY43" fmla="*/ 6048 h 10000"/>
                                              <a:gd name="connsiteX44" fmla="*/ 7281 w 10826"/>
                                              <a:gd name="connsiteY44" fmla="*/ 6205 h 10000"/>
                                              <a:gd name="connsiteX45" fmla="*/ 8883 w 10826"/>
                                              <a:gd name="connsiteY45" fmla="*/ 6478 h 10000"/>
                                              <a:gd name="connsiteX46" fmla="*/ 9956 w 10826"/>
                                              <a:gd name="connsiteY46" fmla="*/ 6836 h 10000"/>
                                              <a:gd name="connsiteX47" fmla="*/ 10332 w 10826"/>
                                              <a:gd name="connsiteY47" fmla="*/ 7241 h 10000"/>
                                              <a:gd name="connsiteX48" fmla="*/ 9956 w 10826"/>
                                              <a:gd name="connsiteY48" fmla="*/ 7648 h 10000"/>
                                              <a:gd name="connsiteX49" fmla="*/ 8883 w 10826"/>
                                              <a:gd name="connsiteY49" fmla="*/ 8005 h 10000"/>
                                              <a:gd name="connsiteX50" fmla="*/ 7281 w 10826"/>
                                              <a:gd name="connsiteY50" fmla="*/ 8280 h 10000"/>
                                              <a:gd name="connsiteX51" fmla="*/ 5386 w 10826"/>
                                              <a:gd name="connsiteY51" fmla="*/ 8436 h 10000"/>
                                              <a:gd name="connsiteX52" fmla="*/ 3493 w 10826"/>
                                              <a:gd name="connsiteY52" fmla="*/ 8470 h 10000"/>
                                              <a:gd name="connsiteX53" fmla="*/ 1891 w 10826"/>
                                              <a:gd name="connsiteY53" fmla="*/ 8389 h 10000"/>
                                              <a:gd name="connsiteX54" fmla="*/ 817 w 10826"/>
                                              <a:gd name="connsiteY54" fmla="*/ 8222 h 10000"/>
                                              <a:gd name="connsiteX55" fmla="*/ 442 w 10826"/>
                                              <a:gd name="connsiteY55" fmla="*/ 8005 h 10000"/>
                                              <a:gd name="connsiteX56" fmla="*/ 817 w 10826"/>
                                              <a:gd name="connsiteY56" fmla="*/ 7790 h 10000"/>
                                              <a:gd name="connsiteX57" fmla="*/ 1891 w 10826"/>
                                              <a:gd name="connsiteY57" fmla="*/ 7625 h 10000"/>
                                              <a:gd name="connsiteX58" fmla="*/ 3493 w 10826"/>
                                              <a:gd name="connsiteY58" fmla="*/ 7544 h 10000"/>
                                              <a:gd name="connsiteX59" fmla="*/ 5386 w 10826"/>
                                              <a:gd name="connsiteY59" fmla="*/ 7575 h 10000"/>
                                              <a:gd name="connsiteX60" fmla="*/ 7281 w 10826"/>
                                              <a:gd name="connsiteY60" fmla="*/ 7735 h 10000"/>
                                              <a:gd name="connsiteX61" fmla="*/ 8883 w 10826"/>
                                              <a:gd name="connsiteY61" fmla="*/ 8005 h 10000"/>
                                              <a:gd name="connsiteX62" fmla="*/ 9956 w 10826"/>
                                              <a:gd name="connsiteY62" fmla="*/ 8366 h 10000"/>
                                              <a:gd name="connsiteX63" fmla="*/ 10332 w 10826"/>
                                              <a:gd name="connsiteY63" fmla="*/ 8772 h 10000"/>
                                              <a:gd name="connsiteX64" fmla="*/ 9956 w 10826"/>
                                              <a:gd name="connsiteY64" fmla="*/ 9178 h 10000"/>
                                              <a:gd name="connsiteX65" fmla="*/ 8883 w 10826"/>
                                              <a:gd name="connsiteY65" fmla="*/ 9536 h 10000"/>
                                              <a:gd name="connsiteX66" fmla="*/ 7281 w 10826"/>
                                              <a:gd name="connsiteY66" fmla="*/ 9810 h 10000"/>
                                              <a:gd name="connsiteX67" fmla="*/ 5386 w 10826"/>
                                              <a:gd name="connsiteY67" fmla="*/ 9967 h 10000"/>
                                              <a:gd name="connsiteX68" fmla="*/ 3493 w 10826"/>
                                              <a:gd name="connsiteY68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817 w 10826"/>
                                              <a:gd name="connsiteY4" fmla="*/ 2104 h 10000"/>
                                              <a:gd name="connsiteX5" fmla="*/ 442 w 10826"/>
                                              <a:gd name="connsiteY5" fmla="*/ 1888 h 10000"/>
                                              <a:gd name="connsiteX6" fmla="*/ 817 w 10826"/>
                                              <a:gd name="connsiteY6" fmla="*/ 1674 h 10000"/>
                                              <a:gd name="connsiteX7" fmla="*/ 9956 w 10826"/>
                                              <a:gd name="connsiteY7" fmla="*/ 2248 h 10000"/>
                                              <a:gd name="connsiteX8" fmla="*/ 10332 w 10826"/>
                                              <a:gd name="connsiteY8" fmla="*/ 2654 h 10000"/>
                                              <a:gd name="connsiteX9" fmla="*/ 8883 w 10826"/>
                                              <a:gd name="connsiteY9" fmla="*/ 3419 h 10000"/>
                                              <a:gd name="connsiteX10" fmla="*/ 7281 w 10826"/>
                                              <a:gd name="connsiteY10" fmla="*/ 3691 h 10000"/>
                                              <a:gd name="connsiteX11" fmla="*/ 1891 w 10826"/>
                                              <a:gd name="connsiteY11" fmla="*/ 3036 h 10000"/>
                                              <a:gd name="connsiteX12" fmla="*/ 3493 w 10826"/>
                                              <a:gd name="connsiteY12" fmla="*/ 2954 h 10000"/>
                                              <a:gd name="connsiteX13" fmla="*/ 7281 w 10826"/>
                                              <a:gd name="connsiteY13" fmla="*/ 3147 h 10000"/>
                                              <a:gd name="connsiteX14" fmla="*/ 8883 w 10826"/>
                                              <a:gd name="connsiteY14" fmla="*/ 3419 h 10000"/>
                                              <a:gd name="connsiteX15" fmla="*/ 9956 w 10826"/>
                                              <a:gd name="connsiteY15" fmla="*/ 3777 h 10000"/>
                                              <a:gd name="connsiteX16" fmla="*/ 10332 w 10826"/>
                                              <a:gd name="connsiteY16" fmla="*/ 4182 h 10000"/>
                                              <a:gd name="connsiteX17" fmla="*/ 9956 w 10826"/>
                                              <a:gd name="connsiteY17" fmla="*/ 4587 h 10000"/>
                                              <a:gd name="connsiteX18" fmla="*/ 8883 w 10826"/>
                                              <a:gd name="connsiteY18" fmla="*/ 4948 h 10000"/>
                                              <a:gd name="connsiteX19" fmla="*/ 7281 w 10826"/>
                                              <a:gd name="connsiteY19" fmla="*/ 5219 h 10000"/>
                                              <a:gd name="connsiteX20" fmla="*/ 5386 w 10826"/>
                                              <a:gd name="connsiteY20" fmla="*/ 5377 h 10000"/>
                                              <a:gd name="connsiteX21" fmla="*/ 3493 w 10826"/>
                                              <a:gd name="connsiteY21" fmla="*/ 5413 h 10000"/>
                                              <a:gd name="connsiteX22" fmla="*/ 1891 w 10826"/>
                                              <a:gd name="connsiteY22" fmla="*/ 5330 h 10000"/>
                                              <a:gd name="connsiteX23" fmla="*/ 817 w 10826"/>
                                              <a:gd name="connsiteY23" fmla="*/ 5164 h 10000"/>
                                              <a:gd name="connsiteX24" fmla="*/ 442 w 10826"/>
                                              <a:gd name="connsiteY24" fmla="*/ 4948 h 10000"/>
                                              <a:gd name="connsiteX25" fmla="*/ 817 w 10826"/>
                                              <a:gd name="connsiteY25" fmla="*/ 4733 h 10000"/>
                                              <a:gd name="connsiteX26" fmla="*/ 1891 w 10826"/>
                                              <a:gd name="connsiteY26" fmla="*/ 4565 h 10000"/>
                                              <a:gd name="connsiteX27" fmla="*/ 7281 w 10826"/>
                                              <a:gd name="connsiteY27" fmla="*/ 4675 h 10000"/>
                                              <a:gd name="connsiteX28" fmla="*/ 8883 w 10826"/>
                                              <a:gd name="connsiteY28" fmla="*/ 4948 h 10000"/>
                                              <a:gd name="connsiteX29" fmla="*/ 9956 w 10826"/>
                                              <a:gd name="connsiteY29" fmla="*/ 5307 h 10000"/>
                                              <a:gd name="connsiteX30" fmla="*/ 10332 w 10826"/>
                                              <a:gd name="connsiteY30" fmla="*/ 5712 h 10000"/>
                                              <a:gd name="connsiteX31" fmla="*/ 9956 w 10826"/>
                                              <a:gd name="connsiteY31" fmla="*/ 6118 h 10000"/>
                                              <a:gd name="connsiteX32" fmla="*/ 8883 w 10826"/>
                                              <a:gd name="connsiteY32" fmla="*/ 6478 h 10000"/>
                                              <a:gd name="connsiteX33" fmla="*/ 7281 w 10826"/>
                                              <a:gd name="connsiteY33" fmla="*/ 6750 h 10000"/>
                                              <a:gd name="connsiteX34" fmla="*/ 5386 w 10826"/>
                                              <a:gd name="connsiteY34" fmla="*/ 6907 h 10000"/>
                                              <a:gd name="connsiteX35" fmla="*/ 3493 w 10826"/>
                                              <a:gd name="connsiteY35" fmla="*/ 6939 h 10000"/>
                                              <a:gd name="connsiteX36" fmla="*/ 1891 w 10826"/>
                                              <a:gd name="connsiteY36" fmla="*/ 6860 h 10000"/>
                                              <a:gd name="connsiteX37" fmla="*/ 817 w 10826"/>
                                              <a:gd name="connsiteY37" fmla="*/ 6692 h 10000"/>
                                              <a:gd name="connsiteX38" fmla="*/ 442 w 10826"/>
                                              <a:gd name="connsiteY38" fmla="*/ 6478 h 10000"/>
                                              <a:gd name="connsiteX39" fmla="*/ 817 w 10826"/>
                                              <a:gd name="connsiteY39" fmla="*/ 6264 h 10000"/>
                                              <a:gd name="connsiteX40" fmla="*/ 1891 w 10826"/>
                                              <a:gd name="connsiteY40" fmla="*/ 6095 h 10000"/>
                                              <a:gd name="connsiteX41" fmla="*/ 3493 w 10826"/>
                                              <a:gd name="connsiteY41" fmla="*/ 6014 h 10000"/>
                                              <a:gd name="connsiteX42" fmla="*/ 5386 w 10826"/>
                                              <a:gd name="connsiteY42" fmla="*/ 6048 h 10000"/>
                                              <a:gd name="connsiteX43" fmla="*/ 7281 w 10826"/>
                                              <a:gd name="connsiteY43" fmla="*/ 6205 h 10000"/>
                                              <a:gd name="connsiteX44" fmla="*/ 8883 w 10826"/>
                                              <a:gd name="connsiteY44" fmla="*/ 6478 h 10000"/>
                                              <a:gd name="connsiteX45" fmla="*/ 9956 w 10826"/>
                                              <a:gd name="connsiteY45" fmla="*/ 6836 h 10000"/>
                                              <a:gd name="connsiteX46" fmla="*/ 10332 w 10826"/>
                                              <a:gd name="connsiteY46" fmla="*/ 7241 h 10000"/>
                                              <a:gd name="connsiteX47" fmla="*/ 9956 w 10826"/>
                                              <a:gd name="connsiteY47" fmla="*/ 7648 h 10000"/>
                                              <a:gd name="connsiteX48" fmla="*/ 8883 w 10826"/>
                                              <a:gd name="connsiteY48" fmla="*/ 8005 h 10000"/>
                                              <a:gd name="connsiteX49" fmla="*/ 7281 w 10826"/>
                                              <a:gd name="connsiteY49" fmla="*/ 8280 h 10000"/>
                                              <a:gd name="connsiteX50" fmla="*/ 5386 w 10826"/>
                                              <a:gd name="connsiteY50" fmla="*/ 8436 h 10000"/>
                                              <a:gd name="connsiteX51" fmla="*/ 3493 w 10826"/>
                                              <a:gd name="connsiteY51" fmla="*/ 8470 h 10000"/>
                                              <a:gd name="connsiteX52" fmla="*/ 1891 w 10826"/>
                                              <a:gd name="connsiteY52" fmla="*/ 8389 h 10000"/>
                                              <a:gd name="connsiteX53" fmla="*/ 817 w 10826"/>
                                              <a:gd name="connsiteY53" fmla="*/ 8222 h 10000"/>
                                              <a:gd name="connsiteX54" fmla="*/ 442 w 10826"/>
                                              <a:gd name="connsiteY54" fmla="*/ 8005 h 10000"/>
                                              <a:gd name="connsiteX55" fmla="*/ 817 w 10826"/>
                                              <a:gd name="connsiteY55" fmla="*/ 7790 h 10000"/>
                                              <a:gd name="connsiteX56" fmla="*/ 1891 w 10826"/>
                                              <a:gd name="connsiteY56" fmla="*/ 7625 h 10000"/>
                                              <a:gd name="connsiteX57" fmla="*/ 3493 w 10826"/>
                                              <a:gd name="connsiteY57" fmla="*/ 7544 h 10000"/>
                                              <a:gd name="connsiteX58" fmla="*/ 5386 w 10826"/>
                                              <a:gd name="connsiteY58" fmla="*/ 7575 h 10000"/>
                                              <a:gd name="connsiteX59" fmla="*/ 7281 w 10826"/>
                                              <a:gd name="connsiteY59" fmla="*/ 7735 h 10000"/>
                                              <a:gd name="connsiteX60" fmla="*/ 8883 w 10826"/>
                                              <a:gd name="connsiteY60" fmla="*/ 8005 h 10000"/>
                                              <a:gd name="connsiteX61" fmla="*/ 9956 w 10826"/>
                                              <a:gd name="connsiteY61" fmla="*/ 8366 h 10000"/>
                                              <a:gd name="connsiteX62" fmla="*/ 10332 w 10826"/>
                                              <a:gd name="connsiteY62" fmla="*/ 8772 h 10000"/>
                                              <a:gd name="connsiteX63" fmla="*/ 9956 w 10826"/>
                                              <a:gd name="connsiteY63" fmla="*/ 9178 h 10000"/>
                                              <a:gd name="connsiteX64" fmla="*/ 8883 w 10826"/>
                                              <a:gd name="connsiteY64" fmla="*/ 9536 h 10000"/>
                                              <a:gd name="connsiteX65" fmla="*/ 7281 w 10826"/>
                                              <a:gd name="connsiteY65" fmla="*/ 9810 h 10000"/>
                                              <a:gd name="connsiteX66" fmla="*/ 5386 w 10826"/>
                                              <a:gd name="connsiteY66" fmla="*/ 9967 h 10000"/>
                                              <a:gd name="connsiteX67" fmla="*/ 3493 w 10826"/>
                                              <a:gd name="connsiteY67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817 w 10826"/>
                                              <a:gd name="connsiteY4" fmla="*/ 2104 h 10000"/>
                                              <a:gd name="connsiteX5" fmla="*/ 442 w 10826"/>
                                              <a:gd name="connsiteY5" fmla="*/ 1888 h 10000"/>
                                              <a:gd name="connsiteX6" fmla="*/ 817 w 10826"/>
                                              <a:gd name="connsiteY6" fmla="*/ 1674 h 10000"/>
                                              <a:gd name="connsiteX7" fmla="*/ 9956 w 10826"/>
                                              <a:gd name="connsiteY7" fmla="*/ 2248 h 10000"/>
                                              <a:gd name="connsiteX8" fmla="*/ 10332 w 10826"/>
                                              <a:gd name="connsiteY8" fmla="*/ 2654 h 10000"/>
                                              <a:gd name="connsiteX9" fmla="*/ 8883 w 10826"/>
                                              <a:gd name="connsiteY9" fmla="*/ 3419 h 10000"/>
                                              <a:gd name="connsiteX10" fmla="*/ 7281 w 10826"/>
                                              <a:gd name="connsiteY10" fmla="*/ 3691 h 10000"/>
                                              <a:gd name="connsiteX11" fmla="*/ 1891 w 10826"/>
                                              <a:gd name="connsiteY11" fmla="*/ 3036 h 10000"/>
                                              <a:gd name="connsiteX12" fmla="*/ 3493 w 10826"/>
                                              <a:gd name="connsiteY12" fmla="*/ 2954 h 10000"/>
                                              <a:gd name="connsiteX13" fmla="*/ 7281 w 10826"/>
                                              <a:gd name="connsiteY13" fmla="*/ 3147 h 10000"/>
                                              <a:gd name="connsiteX14" fmla="*/ 8883 w 10826"/>
                                              <a:gd name="connsiteY14" fmla="*/ 3419 h 10000"/>
                                              <a:gd name="connsiteX15" fmla="*/ 9956 w 10826"/>
                                              <a:gd name="connsiteY15" fmla="*/ 3777 h 10000"/>
                                              <a:gd name="connsiteX16" fmla="*/ 10332 w 10826"/>
                                              <a:gd name="connsiteY16" fmla="*/ 4182 h 10000"/>
                                              <a:gd name="connsiteX17" fmla="*/ 9956 w 10826"/>
                                              <a:gd name="connsiteY17" fmla="*/ 4587 h 10000"/>
                                              <a:gd name="connsiteX18" fmla="*/ 8883 w 10826"/>
                                              <a:gd name="connsiteY18" fmla="*/ 4948 h 10000"/>
                                              <a:gd name="connsiteX19" fmla="*/ 7281 w 10826"/>
                                              <a:gd name="connsiteY19" fmla="*/ 5219 h 10000"/>
                                              <a:gd name="connsiteX20" fmla="*/ 5386 w 10826"/>
                                              <a:gd name="connsiteY20" fmla="*/ 5377 h 10000"/>
                                              <a:gd name="connsiteX21" fmla="*/ 3493 w 10826"/>
                                              <a:gd name="connsiteY21" fmla="*/ 5413 h 10000"/>
                                              <a:gd name="connsiteX22" fmla="*/ 1891 w 10826"/>
                                              <a:gd name="connsiteY22" fmla="*/ 5330 h 10000"/>
                                              <a:gd name="connsiteX23" fmla="*/ 817 w 10826"/>
                                              <a:gd name="connsiteY23" fmla="*/ 5164 h 10000"/>
                                              <a:gd name="connsiteX24" fmla="*/ 442 w 10826"/>
                                              <a:gd name="connsiteY24" fmla="*/ 4948 h 10000"/>
                                              <a:gd name="connsiteX25" fmla="*/ 817 w 10826"/>
                                              <a:gd name="connsiteY25" fmla="*/ 4733 h 10000"/>
                                              <a:gd name="connsiteX26" fmla="*/ 7281 w 10826"/>
                                              <a:gd name="connsiteY26" fmla="*/ 4675 h 10000"/>
                                              <a:gd name="connsiteX27" fmla="*/ 8883 w 10826"/>
                                              <a:gd name="connsiteY27" fmla="*/ 4948 h 10000"/>
                                              <a:gd name="connsiteX28" fmla="*/ 9956 w 10826"/>
                                              <a:gd name="connsiteY28" fmla="*/ 5307 h 10000"/>
                                              <a:gd name="connsiteX29" fmla="*/ 10332 w 10826"/>
                                              <a:gd name="connsiteY29" fmla="*/ 5712 h 10000"/>
                                              <a:gd name="connsiteX30" fmla="*/ 9956 w 10826"/>
                                              <a:gd name="connsiteY30" fmla="*/ 6118 h 10000"/>
                                              <a:gd name="connsiteX31" fmla="*/ 8883 w 10826"/>
                                              <a:gd name="connsiteY31" fmla="*/ 6478 h 10000"/>
                                              <a:gd name="connsiteX32" fmla="*/ 7281 w 10826"/>
                                              <a:gd name="connsiteY32" fmla="*/ 6750 h 10000"/>
                                              <a:gd name="connsiteX33" fmla="*/ 5386 w 10826"/>
                                              <a:gd name="connsiteY33" fmla="*/ 6907 h 10000"/>
                                              <a:gd name="connsiteX34" fmla="*/ 3493 w 10826"/>
                                              <a:gd name="connsiteY34" fmla="*/ 6939 h 10000"/>
                                              <a:gd name="connsiteX35" fmla="*/ 1891 w 10826"/>
                                              <a:gd name="connsiteY35" fmla="*/ 6860 h 10000"/>
                                              <a:gd name="connsiteX36" fmla="*/ 817 w 10826"/>
                                              <a:gd name="connsiteY36" fmla="*/ 6692 h 10000"/>
                                              <a:gd name="connsiteX37" fmla="*/ 442 w 10826"/>
                                              <a:gd name="connsiteY37" fmla="*/ 6478 h 10000"/>
                                              <a:gd name="connsiteX38" fmla="*/ 817 w 10826"/>
                                              <a:gd name="connsiteY38" fmla="*/ 6264 h 10000"/>
                                              <a:gd name="connsiteX39" fmla="*/ 1891 w 10826"/>
                                              <a:gd name="connsiteY39" fmla="*/ 6095 h 10000"/>
                                              <a:gd name="connsiteX40" fmla="*/ 3493 w 10826"/>
                                              <a:gd name="connsiteY40" fmla="*/ 6014 h 10000"/>
                                              <a:gd name="connsiteX41" fmla="*/ 5386 w 10826"/>
                                              <a:gd name="connsiteY41" fmla="*/ 6048 h 10000"/>
                                              <a:gd name="connsiteX42" fmla="*/ 7281 w 10826"/>
                                              <a:gd name="connsiteY42" fmla="*/ 6205 h 10000"/>
                                              <a:gd name="connsiteX43" fmla="*/ 8883 w 10826"/>
                                              <a:gd name="connsiteY43" fmla="*/ 6478 h 10000"/>
                                              <a:gd name="connsiteX44" fmla="*/ 9956 w 10826"/>
                                              <a:gd name="connsiteY44" fmla="*/ 6836 h 10000"/>
                                              <a:gd name="connsiteX45" fmla="*/ 10332 w 10826"/>
                                              <a:gd name="connsiteY45" fmla="*/ 7241 h 10000"/>
                                              <a:gd name="connsiteX46" fmla="*/ 9956 w 10826"/>
                                              <a:gd name="connsiteY46" fmla="*/ 7648 h 10000"/>
                                              <a:gd name="connsiteX47" fmla="*/ 8883 w 10826"/>
                                              <a:gd name="connsiteY47" fmla="*/ 8005 h 10000"/>
                                              <a:gd name="connsiteX48" fmla="*/ 7281 w 10826"/>
                                              <a:gd name="connsiteY48" fmla="*/ 8280 h 10000"/>
                                              <a:gd name="connsiteX49" fmla="*/ 5386 w 10826"/>
                                              <a:gd name="connsiteY49" fmla="*/ 8436 h 10000"/>
                                              <a:gd name="connsiteX50" fmla="*/ 3493 w 10826"/>
                                              <a:gd name="connsiteY50" fmla="*/ 8470 h 10000"/>
                                              <a:gd name="connsiteX51" fmla="*/ 1891 w 10826"/>
                                              <a:gd name="connsiteY51" fmla="*/ 8389 h 10000"/>
                                              <a:gd name="connsiteX52" fmla="*/ 817 w 10826"/>
                                              <a:gd name="connsiteY52" fmla="*/ 8222 h 10000"/>
                                              <a:gd name="connsiteX53" fmla="*/ 442 w 10826"/>
                                              <a:gd name="connsiteY53" fmla="*/ 8005 h 10000"/>
                                              <a:gd name="connsiteX54" fmla="*/ 817 w 10826"/>
                                              <a:gd name="connsiteY54" fmla="*/ 7790 h 10000"/>
                                              <a:gd name="connsiteX55" fmla="*/ 1891 w 10826"/>
                                              <a:gd name="connsiteY55" fmla="*/ 7625 h 10000"/>
                                              <a:gd name="connsiteX56" fmla="*/ 3493 w 10826"/>
                                              <a:gd name="connsiteY56" fmla="*/ 7544 h 10000"/>
                                              <a:gd name="connsiteX57" fmla="*/ 5386 w 10826"/>
                                              <a:gd name="connsiteY57" fmla="*/ 7575 h 10000"/>
                                              <a:gd name="connsiteX58" fmla="*/ 7281 w 10826"/>
                                              <a:gd name="connsiteY58" fmla="*/ 7735 h 10000"/>
                                              <a:gd name="connsiteX59" fmla="*/ 8883 w 10826"/>
                                              <a:gd name="connsiteY59" fmla="*/ 8005 h 10000"/>
                                              <a:gd name="connsiteX60" fmla="*/ 9956 w 10826"/>
                                              <a:gd name="connsiteY60" fmla="*/ 8366 h 10000"/>
                                              <a:gd name="connsiteX61" fmla="*/ 10332 w 10826"/>
                                              <a:gd name="connsiteY61" fmla="*/ 8772 h 10000"/>
                                              <a:gd name="connsiteX62" fmla="*/ 9956 w 10826"/>
                                              <a:gd name="connsiteY62" fmla="*/ 9178 h 10000"/>
                                              <a:gd name="connsiteX63" fmla="*/ 8883 w 10826"/>
                                              <a:gd name="connsiteY63" fmla="*/ 9536 h 10000"/>
                                              <a:gd name="connsiteX64" fmla="*/ 7281 w 10826"/>
                                              <a:gd name="connsiteY64" fmla="*/ 9810 h 10000"/>
                                              <a:gd name="connsiteX65" fmla="*/ 5386 w 10826"/>
                                              <a:gd name="connsiteY65" fmla="*/ 9967 h 10000"/>
                                              <a:gd name="connsiteX66" fmla="*/ 3493 w 10826"/>
                                              <a:gd name="connsiteY66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817 w 10826"/>
                                              <a:gd name="connsiteY4" fmla="*/ 2104 h 10000"/>
                                              <a:gd name="connsiteX5" fmla="*/ 442 w 10826"/>
                                              <a:gd name="connsiteY5" fmla="*/ 1888 h 10000"/>
                                              <a:gd name="connsiteX6" fmla="*/ 817 w 10826"/>
                                              <a:gd name="connsiteY6" fmla="*/ 1674 h 10000"/>
                                              <a:gd name="connsiteX7" fmla="*/ 9956 w 10826"/>
                                              <a:gd name="connsiteY7" fmla="*/ 2248 h 10000"/>
                                              <a:gd name="connsiteX8" fmla="*/ 10332 w 10826"/>
                                              <a:gd name="connsiteY8" fmla="*/ 2654 h 10000"/>
                                              <a:gd name="connsiteX9" fmla="*/ 8883 w 10826"/>
                                              <a:gd name="connsiteY9" fmla="*/ 3419 h 10000"/>
                                              <a:gd name="connsiteX10" fmla="*/ 7281 w 10826"/>
                                              <a:gd name="connsiteY10" fmla="*/ 3691 h 10000"/>
                                              <a:gd name="connsiteX11" fmla="*/ 1891 w 10826"/>
                                              <a:gd name="connsiteY11" fmla="*/ 3036 h 10000"/>
                                              <a:gd name="connsiteX12" fmla="*/ 3493 w 10826"/>
                                              <a:gd name="connsiteY12" fmla="*/ 2954 h 10000"/>
                                              <a:gd name="connsiteX13" fmla="*/ 7281 w 10826"/>
                                              <a:gd name="connsiteY13" fmla="*/ 3147 h 10000"/>
                                              <a:gd name="connsiteX14" fmla="*/ 8883 w 10826"/>
                                              <a:gd name="connsiteY14" fmla="*/ 3419 h 10000"/>
                                              <a:gd name="connsiteX15" fmla="*/ 9956 w 10826"/>
                                              <a:gd name="connsiteY15" fmla="*/ 3777 h 10000"/>
                                              <a:gd name="connsiteX16" fmla="*/ 10332 w 10826"/>
                                              <a:gd name="connsiteY16" fmla="*/ 4182 h 10000"/>
                                              <a:gd name="connsiteX17" fmla="*/ 9956 w 10826"/>
                                              <a:gd name="connsiteY17" fmla="*/ 4587 h 10000"/>
                                              <a:gd name="connsiteX18" fmla="*/ 8883 w 10826"/>
                                              <a:gd name="connsiteY18" fmla="*/ 4948 h 10000"/>
                                              <a:gd name="connsiteX19" fmla="*/ 7281 w 10826"/>
                                              <a:gd name="connsiteY19" fmla="*/ 5219 h 10000"/>
                                              <a:gd name="connsiteX20" fmla="*/ 5386 w 10826"/>
                                              <a:gd name="connsiteY20" fmla="*/ 5377 h 10000"/>
                                              <a:gd name="connsiteX21" fmla="*/ 3493 w 10826"/>
                                              <a:gd name="connsiteY21" fmla="*/ 5413 h 10000"/>
                                              <a:gd name="connsiteX22" fmla="*/ 1891 w 10826"/>
                                              <a:gd name="connsiteY22" fmla="*/ 5330 h 10000"/>
                                              <a:gd name="connsiteX23" fmla="*/ 817 w 10826"/>
                                              <a:gd name="connsiteY23" fmla="*/ 5164 h 10000"/>
                                              <a:gd name="connsiteX24" fmla="*/ 442 w 10826"/>
                                              <a:gd name="connsiteY24" fmla="*/ 4948 h 10000"/>
                                              <a:gd name="connsiteX25" fmla="*/ 7281 w 10826"/>
                                              <a:gd name="connsiteY25" fmla="*/ 4675 h 10000"/>
                                              <a:gd name="connsiteX26" fmla="*/ 8883 w 10826"/>
                                              <a:gd name="connsiteY26" fmla="*/ 4948 h 10000"/>
                                              <a:gd name="connsiteX27" fmla="*/ 9956 w 10826"/>
                                              <a:gd name="connsiteY27" fmla="*/ 5307 h 10000"/>
                                              <a:gd name="connsiteX28" fmla="*/ 10332 w 10826"/>
                                              <a:gd name="connsiteY28" fmla="*/ 5712 h 10000"/>
                                              <a:gd name="connsiteX29" fmla="*/ 9956 w 10826"/>
                                              <a:gd name="connsiteY29" fmla="*/ 6118 h 10000"/>
                                              <a:gd name="connsiteX30" fmla="*/ 8883 w 10826"/>
                                              <a:gd name="connsiteY30" fmla="*/ 6478 h 10000"/>
                                              <a:gd name="connsiteX31" fmla="*/ 7281 w 10826"/>
                                              <a:gd name="connsiteY31" fmla="*/ 6750 h 10000"/>
                                              <a:gd name="connsiteX32" fmla="*/ 5386 w 10826"/>
                                              <a:gd name="connsiteY32" fmla="*/ 6907 h 10000"/>
                                              <a:gd name="connsiteX33" fmla="*/ 3493 w 10826"/>
                                              <a:gd name="connsiteY33" fmla="*/ 6939 h 10000"/>
                                              <a:gd name="connsiteX34" fmla="*/ 1891 w 10826"/>
                                              <a:gd name="connsiteY34" fmla="*/ 6860 h 10000"/>
                                              <a:gd name="connsiteX35" fmla="*/ 817 w 10826"/>
                                              <a:gd name="connsiteY35" fmla="*/ 6692 h 10000"/>
                                              <a:gd name="connsiteX36" fmla="*/ 442 w 10826"/>
                                              <a:gd name="connsiteY36" fmla="*/ 6478 h 10000"/>
                                              <a:gd name="connsiteX37" fmla="*/ 817 w 10826"/>
                                              <a:gd name="connsiteY37" fmla="*/ 6264 h 10000"/>
                                              <a:gd name="connsiteX38" fmla="*/ 1891 w 10826"/>
                                              <a:gd name="connsiteY38" fmla="*/ 6095 h 10000"/>
                                              <a:gd name="connsiteX39" fmla="*/ 3493 w 10826"/>
                                              <a:gd name="connsiteY39" fmla="*/ 6014 h 10000"/>
                                              <a:gd name="connsiteX40" fmla="*/ 5386 w 10826"/>
                                              <a:gd name="connsiteY40" fmla="*/ 6048 h 10000"/>
                                              <a:gd name="connsiteX41" fmla="*/ 7281 w 10826"/>
                                              <a:gd name="connsiteY41" fmla="*/ 6205 h 10000"/>
                                              <a:gd name="connsiteX42" fmla="*/ 8883 w 10826"/>
                                              <a:gd name="connsiteY42" fmla="*/ 6478 h 10000"/>
                                              <a:gd name="connsiteX43" fmla="*/ 9956 w 10826"/>
                                              <a:gd name="connsiteY43" fmla="*/ 6836 h 10000"/>
                                              <a:gd name="connsiteX44" fmla="*/ 10332 w 10826"/>
                                              <a:gd name="connsiteY44" fmla="*/ 7241 h 10000"/>
                                              <a:gd name="connsiteX45" fmla="*/ 9956 w 10826"/>
                                              <a:gd name="connsiteY45" fmla="*/ 7648 h 10000"/>
                                              <a:gd name="connsiteX46" fmla="*/ 8883 w 10826"/>
                                              <a:gd name="connsiteY46" fmla="*/ 8005 h 10000"/>
                                              <a:gd name="connsiteX47" fmla="*/ 7281 w 10826"/>
                                              <a:gd name="connsiteY47" fmla="*/ 8280 h 10000"/>
                                              <a:gd name="connsiteX48" fmla="*/ 5386 w 10826"/>
                                              <a:gd name="connsiteY48" fmla="*/ 8436 h 10000"/>
                                              <a:gd name="connsiteX49" fmla="*/ 3493 w 10826"/>
                                              <a:gd name="connsiteY49" fmla="*/ 8470 h 10000"/>
                                              <a:gd name="connsiteX50" fmla="*/ 1891 w 10826"/>
                                              <a:gd name="connsiteY50" fmla="*/ 8389 h 10000"/>
                                              <a:gd name="connsiteX51" fmla="*/ 817 w 10826"/>
                                              <a:gd name="connsiteY51" fmla="*/ 8222 h 10000"/>
                                              <a:gd name="connsiteX52" fmla="*/ 442 w 10826"/>
                                              <a:gd name="connsiteY52" fmla="*/ 8005 h 10000"/>
                                              <a:gd name="connsiteX53" fmla="*/ 817 w 10826"/>
                                              <a:gd name="connsiteY53" fmla="*/ 7790 h 10000"/>
                                              <a:gd name="connsiteX54" fmla="*/ 1891 w 10826"/>
                                              <a:gd name="connsiteY54" fmla="*/ 7625 h 10000"/>
                                              <a:gd name="connsiteX55" fmla="*/ 3493 w 10826"/>
                                              <a:gd name="connsiteY55" fmla="*/ 7544 h 10000"/>
                                              <a:gd name="connsiteX56" fmla="*/ 5386 w 10826"/>
                                              <a:gd name="connsiteY56" fmla="*/ 7575 h 10000"/>
                                              <a:gd name="connsiteX57" fmla="*/ 7281 w 10826"/>
                                              <a:gd name="connsiteY57" fmla="*/ 7735 h 10000"/>
                                              <a:gd name="connsiteX58" fmla="*/ 8883 w 10826"/>
                                              <a:gd name="connsiteY58" fmla="*/ 8005 h 10000"/>
                                              <a:gd name="connsiteX59" fmla="*/ 9956 w 10826"/>
                                              <a:gd name="connsiteY59" fmla="*/ 8366 h 10000"/>
                                              <a:gd name="connsiteX60" fmla="*/ 10332 w 10826"/>
                                              <a:gd name="connsiteY60" fmla="*/ 8772 h 10000"/>
                                              <a:gd name="connsiteX61" fmla="*/ 9956 w 10826"/>
                                              <a:gd name="connsiteY61" fmla="*/ 9178 h 10000"/>
                                              <a:gd name="connsiteX62" fmla="*/ 8883 w 10826"/>
                                              <a:gd name="connsiteY62" fmla="*/ 9536 h 10000"/>
                                              <a:gd name="connsiteX63" fmla="*/ 7281 w 10826"/>
                                              <a:gd name="connsiteY63" fmla="*/ 9810 h 10000"/>
                                              <a:gd name="connsiteX64" fmla="*/ 5386 w 10826"/>
                                              <a:gd name="connsiteY64" fmla="*/ 9967 h 10000"/>
                                              <a:gd name="connsiteX65" fmla="*/ 3493 w 10826"/>
                                              <a:gd name="connsiteY65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817 w 10826"/>
                                              <a:gd name="connsiteY4" fmla="*/ 2104 h 10000"/>
                                              <a:gd name="connsiteX5" fmla="*/ 442 w 10826"/>
                                              <a:gd name="connsiteY5" fmla="*/ 1888 h 10000"/>
                                              <a:gd name="connsiteX6" fmla="*/ 817 w 10826"/>
                                              <a:gd name="connsiteY6" fmla="*/ 1674 h 10000"/>
                                              <a:gd name="connsiteX7" fmla="*/ 9956 w 10826"/>
                                              <a:gd name="connsiteY7" fmla="*/ 2248 h 10000"/>
                                              <a:gd name="connsiteX8" fmla="*/ 10332 w 10826"/>
                                              <a:gd name="connsiteY8" fmla="*/ 2654 h 10000"/>
                                              <a:gd name="connsiteX9" fmla="*/ 8883 w 10826"/>
                                              <a:gd name="connsiteY9" fmla="*/ 3419 h 10000"/>
                                              <a:gd name="connsiteX10" fmla="*/ 7281 w 10826"/>
                                              <a:gd name="connsiteY10" fmla="*/ 3691 h 10000"/>
                                              <a:gd name="connsiteX11" fmla="*/ 1891 w 10826"/>
                                              <a:gd name="connsiteY11" fmla="*/ 3036 h 10000"/>
                                              <a:gd name="connsiteX12" fmla="*/ 3493 w 10826"/>
                                              <a:gd name="connsiteY12" fmla="*/ 2954 h 10000"/>
                                              <a:gd name="connsiteX13" fmla="*/ 7281 w 10826"/>
                                              <a:gd name="connsiteY13" fmla="*/ 3147 h 10000"/>
                                              <a:gd name="connsiteX14" fmla="*/ 8883 w 10826"/>
                                              <a:gd name="connsiteY14" fmla="*/ 3419 h 10000"/>
                                              <a:gd name="connsiteX15" fmla="*/ 9956 w 10826"/>
                                              <a:gd name="connsiteY15" fmla="*/ 3777 h 10000"/>
                                              <a:gd name="connsiteX16" fmla="*/ 10332 w 10826"/>
                                              <a:gd name="connsiteY16" fmla="*/ 4182 h 10000"/>
                                              <a:gd name="connsiteX17" fmla="*/ 9956 w 10826"/>
                                              <a:gd name="connsiteY17" fmla="*/ 4587 h 10000"/>
                                              <a:gd name="connsiteX18" fmla="*/ 8883 w 10826"/>
                                              <a:gd name="connsiteY18" fmla="*/ 4948 h 10000"/>
                                              <a:gd name="connsiteX19" fmla="*/ 7281 w 10826"/>
                                              <a:gd name="connsiteY19" fmla="*/ 5219 h 10000"/>
                                              <a:gd name="connsiteX20" fmla="*/ 5386 w 10826"/>
                                              <a:gd name="connsiteY20" fmla="*/ 5377 h 10000"/>
                                              <a:gd name="connsiteX21" fmla="*/ 3493 w 10826"/>
                                              <a:gd name="connsiteY21" fmla="*/ 5413 h 10000"/>
                                              <a:gd name="connsiteX22" fmla="*/ 1891 w 10826"/>
                                              <a:gd name="connsiteY22" fmla="*/ 5330 h 10000"/>
                                              <a:gd name="connsiteX23" fmla="*/ 817 w 10826"/>
                                              <a:gd name="connsiteY23" fmla="*/ 5164 h 10000"/>
                                              <a:gd name="connsiteX24" fmla="*/ 7281 w 10826"/>
                                              <a:gd name="connsiteY24" fmla="*/ 4675 h 10000"/>
                                              <a:gd name="connsiteX25" fmla="*/ 8883 w 10826"/>
                                              <a:gd name="connsiteY25" fmla="*/ 4948 h 10000"/>
                                              <a:gd name="connsiteX26" fmla="*/ 9956 w 10826"/>
                                              <a:gd name="connsiteY26" fmla="*/ 5307 h 10000"/>
                                              <a:gd name="connsiteX27" fmla="*/ 10332 w 10826"/>
                                              <a:gd name="connsiteY27" fmla="*/ 5712 h 10000"/>
                                              <a:gd name="connsiteX28" fmla="*/ 9956 w 10826"/>
                                              <a:gd name="connsiteY28" fmla="*/ 6118 h 10000"/>
                                              <a:gd name="connsiteX29" fmla="*/ 8883 w 10826"/>
                                              <a:gd name="connsiteY29" fmla="*/ 6478 h 10000"/>
                                              <a:gd name="connsiteX30" fmla="*/ 7281 w 10826"/>
                                              <a:gd name="connsiteY30" fmla="*/ 6750 h 10000"/>
                                              <a:gd name="connsiteX31" fmla="*/ 5386 w 10826"/>
                                              <a:gd name="connsiteY31" fmla="*/ 6907 h 10000"/>
                                              <a:gd name="connsiteX32" fmla="*/ 3493 w 10826"/>
                                              <a:gd name="connsiteY32" fmla="*/ 6939 h 10000"/>
                                              <a:gd name="connsiteX33" fmla="*/ 1891 w 10826"/>
                                              <a:gd name="connsiteY33" fmla="*/ 6860 h 10000"/>
                                              <a:gd name="connsiteX34" fmla="*/ 817 w 10826"/>
                                              <a:gd name="connsiteY34" fmla="*/ 6692 h 10000"/>
                                              <a:gd name="connsiteX35" fmla="*/ 442 w 10826"/>
                                              <a:gd name="connsiteY35" fmla="*/ 6478 h 10000"/>
                                              <a:gd name="connsiteX36" fmla="*/ 817 w 10826"/>
                                              <a:gd name="connsiteY36" fmla="*/ 6264 h 10000"/>
                                              <a:gd name="connsiteX37" fmla="*/ 1891 w 10826"/>
                                              <a:gd name="connsiteY37" fmla="*/ 6095 h 10000"/>
                                              <a:gd name="connsiteX38" fmla="*/ 3493 w 10826"/>
                                              <a:gd name="connsiteY38" fmla="*/ 6014 h 10000"/>
                                              <a:gd name="connsiteX39" fmla="*/ 5386 w 10826"/>
                                              <a:gd name="connsiteY39" fmla="*/ 6048 h 10000"/>
                                              <a:gd name="connsiteX40" fmla="*/ 7281 w 10826"/>
                                              <a:gd name="connsiteY40" fmla="*/ 6205 h 10000"/>
                                              <a:gd name="connsiteX41" fmla="*/ 8883 w 10826"/>
                                              <a:gd name="connsiteY41" fmla="*/ 6478 h 10000"/>
                                              <a:gd name="connsiteX42" fmla="*/ 9956 w 10826"/>
                                              <a:gd name="connsiteY42" fmla="*/ 6836 h 10000"/>
                                              <a:gd name="connsiteX43" fmla="*/ 10332 w 10826"/>
                                              <a:gd name="connsiteY43" fmla="*/ 7241 h 10000"/>
                                              <a:gd name="connsiteX44" fmla="*/ 9956 w 10826"/>
                                              <a:gd name="connsiteY44" fmla="*/ 7648 h 10000"/>
                                              <a:gd name="connsiteX45" fmla="*/ 8883 w 10826"/>
                                              <a:gd name="connsiteY45" fmla="*/ 8005 h 10000"/>
                                              <a:gd name="connsiteX46" fmla="*/ 7281 w 10826"/>
                                              <a:gd name="connsiteY46" fmla="*/ 8280 h 10000"/>
                                              <a:gd name="connsiteX47" fmla="*/ 5386 w 10826"/>
                                              <a:gd name="connsiteY47" fmla="*/ 8436 h 10000"/>
                                              <a:gd name="connsiteX48" fmla="*/ 3493 w 10826"/>
                                              <a:gd name="connsiteY48" fmla="*/ 8470 h 10000"/>
                                              <a:gd name="connsiteX49" fmla="*/ 1891 w 10826"/>
                                              <a:gd name="connsiteY49" fmla="*/ 8389 h 10000"/>
                                              <a:gd name="connsiteX50" fmla="*/ 817 w 10826"/>
                                              <a:gd name="connsiteY50" fmla="*/ 8222 h 10000"/>
                                              <a:gd name="connsiteX51" fmla="*/ 442 w 10826"/>
                                              <a:gd name="connsiteY51" fmla="*/ 8005 h 10000"/>
                                              <a:gd name="connsiteX52" fmla="*/ 817 w 10826"/>
                                              <a:gd name="connsiteY52" fmla="*/ 7790 h 10000"/>
                                              <a:gd name="connsiteX53" fmla="*/ 1891 w 10826"/>
                                              <a:gd name="connsiteY53" fmla="*/ 7625 h 10000"/>
                                              <a:gd name="connsiteX54" fmla="*/ 3493 w 10826"/>
                                              <a:gd name="connsiteY54" fmla="*/ 7544 h 10000"/>
                                              <a:gd name="connsiteX55" fmla="*/ 5386 w 10826"/>
                                              <a:gd name="connsiteY55" fmla="*/ 7575 h 10000"/>
                                              <a:gd name="connsiteX56" fmla="*/ 7281 w 10826"/>
                                              <a:gd name="connsiteY56" fmla="*/ 7735 h 10000"/>
                                              <a:gd name="connsiteX57" fmla="*/ 8883 w 10826"/>
                                              <a:gd name="connsiteY57" fmla="*/ 8005 h 10000"/>
                                              <a:gd name="connsiteX58" fmla="*/ 9956 w 10826"/>
                                              <a:gd name="connsiteY58" fmla="*/ 8366 h 10000"/>
                                              <a:gd name="connsiteX59" fmla="*/ 10332 w 10826"/>
                                              <a:gd name="connsiteY59" fmla="*/ 8772 h 10000"/>
                                              <a:gd name="connsiteX60" fmla="*/ 9956 w 10826"/>
                                              <a:gd name="connsiteY60" fmla="*/ 9178 h 10000"/>
                                              <a:gd name="connsiteX61" fmla="*/ 8883 w 10826"/>
                                              <a:gd name="connsiteY61" fmla="*/ 9536 h 10000"/>
                                              <a:gd name="connsiteX62" fmla="*/ 7281 w 10826"/>
                                              <a:gd name="connsiteY62" fmla="*/ 9810 h 10000"/>
                                              <a:gd name="connsiteX63" fmla="*/ 5386 w 10826"/>
                                              <a:gd name="connsiteY63" fmla="*/ 9967 h 10000"/>
                                              <a:gd name="connsiteX64" fmla="*/ 3493 w 10826"/>
                                              <a:gd name="connsiteY64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817 w 10826"/>
                                              <a:gd name="connsiteY4" fmla="*/ 2104 h 10000"/>
                                              <a:gd name="connsiteX5" fmla="*/ 442 w 10826"/>
                                              <a:gd name="connsiteY5" fmla="*/ 1888 h 10000"/>
                                              <a:gd name="connsiteX6" fmla="*/ 817 w 10826"/>
                                              <a:gd name="connsiteY6" fmla="*/ 1674 h 10000"/>
                                              <a:gd name="connsiteX7" fmla="*/ 9956 w 10826"/>
                                              <a:gd name="connsiteY7" fmla="*/ 2248 h 10000"/>
                                              <a:gd name="connsiteX8" fmla="*/ 10332 w 10826"/>
                                              <a:gd name="connsiteY8" fmla="*/ 2654 h 10000"/>
                                              <a:gd name="connsiteX9" fmla="*/ 8883 w 10826"/>
                                              <a:gd name="connsiteY9" fmla="*/ 3419 h 10000"/>
                                              <a:gd name="connsiteX10" fmla="*/ 7281 w 10826"/>
                                              <a:gd name="connsiteY10" fmla="*/ 3691 h 10000"/>
                                              <a:gd name="connsiteX11" fmla="*/ 1891 w 10826"/>
                                              <a:gd name="connsiteY11" fmla="*/ 3036 h 10000"/>
                                              <a:gd name="connsiteX12" fmla="*/ 3493 w 10826"/>
                                              <a:gd name="connsiteY12" fmla="*/ 2954 h 10000"/>
                                              <a:gd name="connsiteX13" fmla="*/ 7281 w 10826"/>
                                              <a:gd name="connsiteY13" fmla="*/ 3147 h 10000"/>
                                              <a:gd name="connsiteX14" fmla="*/ 8883 w 10826"/>
                                              <a:gd name="connsiteY14" fmla="*/ 3419 h 10000"/>
                                              <a:gd name="connsiteX15" fmla="*/ 9956 w 10826"/>
                                              <a:gd name="connsiteY15" fmla="*/ 3777 h 10000"/>
                                              <a:gd name="connsiteX16" fmla="*/ 10332 w 10826"/>
                                              <a:gd name="connsiteY16" fmla="*/ 4182 h 10000"/>
                                              <a:gd name="connsiteX17" fmla="*/ 9956 w 10826"/>
                                              <a:gd name="connsiteY17" fmla="*/ 4587 h 10000"/>
                                              <a:gd name="connsiteX18" fmla="*/ 8883 w 10826"/>
                                              <a:gd name="connsiteY18" fmla="*/ 4948 h 10000"/>
                                              <a:gd name="connsiteX19" fmla="*/ 7281 w 10826"/>
                                              <a:gd name="connsiteY19" fmla="*/ 5219 h 10000"/>
                                              <a:gd name="connsiteX20" fmla="*/ 5386 w 10826"/>
                                              <a:gd name="connsiteY20" fmla="*/ 5377 h 10000"/>
                                              <a:gd name="connsiteX21" fmla="*/ 3493 w 10826"/>
                                              <a:gd name="connsiteY21" fmla="*/ 5413 h 10000"/>
                                              <a:gd name="connsiteX22" fmla="*/ 1891 w 10826"/>
                                              <a:gd name="connsiteY22" fmla="*/ 5330 h 10000"/>
                                              <a:gd name="connsiteX23" fmla="*/ 7281 w 10826"/>
                                              <a:gd name="connsiteY23" fmla="*/ 4675 h 10000"/>
                                              <a:gd name="connsiteX24" fmla="*/ 8883 w 10826"/>
                                              <a:gd name="connsiteY24" fmla="*/ 4948 h 10000"/>
                                              <a:gd name="connsiteX25" fmla="*/ 9956 w 10826"/>
                                              <a:gd name="connsiteY25" fmla="*/ 5307 h 10000"/>
                                              <a:gd name="connsiteX26" fmla="*/ 10332 w 10826"/>
                                              <a:gd name="connsiteY26" fmla="*/ 5712 h 10000"/>
                                              <a:gd name="connsiteX27" fmla="*/ 9956 w 10826"/>
                                              <a:gd name="connsiteY27" fmla="*/ 6118 h 10000"/>
                                              <a:gd name="connsiteX28" fmla="*/ 8883 w 10826"/>
                                              <a:gd name="connsiteY28" fmla="*/ 6478 h 10000"/>
                                              <a:gd name="connsiteX29" fmla="*/ 7281 w 10826"/>
                                              <a:gd name="connsiteY29" fmla="*/ 6750 h 10000"/>
                                              <a:gd name="connsiteX30" fmla="*/ 5386 w 10826"/>
                                              <a:gd name="connsiteY30" fmla="*/ 6907 h 10000"/>
                                              <a:gd name="connsiteX31" fmla="*/ 3493 w 10826"/>
                                              <a:gd name="connsiteY31" fmla="*/ 6939 h 10000"/>
                                              <a:gd name="connsiteX32" fmla="*/ 1891 w 10826"/>
                                              <a:gd name="connsiteY32" fmla="*/ 6860 h 10000"/>
                                              <a:gd name="connsiteX33" fmla="*/ 817 w 10826"/>
                                              <a:gd name="connsiteY33" fmla="*/ 6692 h 10000"/>
                                              <a:gd name="connsiteX34" fmla="*/ 442 w 10826"/>
                                              <a:gd name="connsiteY34" fmla="*/ 6478 h 10000"/>
                                              <a:gd name="connsiteX35" fmla="*/ 817 w 10826"/>
                                              <a:gd name="connsiteY35" fmla="*/ 6264 h 10000"/>
                                              <a:gd name="connsiteX36" fmla="*/ 1891 w 10826"/>
                                              <a:gd name="connsiteY36" fmla="*/ 6095 h 10000"/>
                                              <a:gd name="connsiteX37" fmla="*/ 3493 w 10826"/>
                                              <a:gd name="connsiteY37" fmla="*/ 6014 h 10000"/>
                                              <a:gd name="connsiteX38" fmla="*/ 5386 w 10826"/>
                                              <a:gd name="connsiteY38" fmla="*/ 6048 h 10000"/>
                                              <a:gd name="connsiteX39" fmla="*/ 7281 w 10826"/>
                                              <a:gd name="connsiteY39" fmla="*/ 6205 h 10000"/>
                                              <a:gd name="connsiteX40" fmla="*/ 8883 w 10826"/>
                                              <a:gd name="connsiteY40" fmla="*/ 6478 h 10000"/>
                                              <a:gd name="connsiteX41" fmla="*/ 9956 w 10826"/>
                                              <a:gd name="connsiteY41" fmla="*/ 6836 h 10000"/>
                                              <a:gd name="connsiteX42" fmla="*/ 10332 w 10826"/>
                                              <a:gd name="connsiteY42" fmla="*/ 7241 h 10000"/>
                                              <a:gd name="connsiteX43" fmla="*/ 9956 w 10826"/>
                                              <a:gd name="connsiteY43" fmla="*/ 7648 h 10000"/>
                                              <a:gd name="connsiteX44" fmla="*/ 8883 w 10826"/>
                                              <a:gd name="connsiteY44" fmla="*/ 8005 h 10000"/>
                                              <a:gd name="connsiteX45" fmla="*/ 7281 w 10826"/>
                                              <a:gd name="connsiteY45" fmla="*/ 8280 h 10000"/>
                                              <a:gd name="connsiteX46" fmla="*/ 5386 w 10826"/>
                                              <a:gd name="connsiteY46" fmla="*/ 8436 h 10000"/>
                                              <a:gd name="connsiteX47" fmla="*/ 3493 w 10826"/>
                                              <a:gd name="connsiteY47" fmla="*/ 8470 h 10000"/>
                                              <a:gd name="connsiteX48" fmla="*/ 1891 w 10826"/>
                                              <a:gd name="connsiteY48" fmla="*/ 8389 h 10000"/>
                                              <a:gd name="connsiteX49" fmla="*/ 817 w 10826"/>
                                              <a:gd name="connsiteY49" fmla="*/ 8222 h 10000"/>
                                              <a:gd name="connsiteX50" fmla="*/ 442 w 10826"/>
                                              <a:gd name="connsiteY50" fmla="*/ 8005 h 10000"/>
                                              <a:gd name="connsiteX51" fmla="*/ 817 w 10826"/>
                                              <a:gd name="connsiteY51" fmla="*/ 7790 h 10000"/>
                                              <a:gd name="connsiteX52" fmla="*/ 1891 w 10826"/>
                                              <a:gd name="connsiteY52" fmla="*/ 7625 h 10000"/>
                                              <a:gd name="connsiteX53" fmla="*/ 3493 w 10826"/>
                                              <a:gd name="connsiteY53" fmla="*/ 7544 h 10000"/>
                                              <a:gd name="connsiteX54" fmla="*/ 5386 w 10826"/>
                                              <a:gd name="connsiteY54" fmla="*/ 7575 h 10000"/>
                                              <a:gd name="connsiteX55" fmla="*/ 7281 w 10826"/>
                                              <a:gd name="connsiteY55" fmla="*/ 7735 h 10000"/>
                                              <a:gd name="connsiteX56" fmla="*/ 8883 w 10826"/>
                                              <a:gd name="connsiteY56" fmla="*/ 8005 h 10000"/>
                                              <a:gd name="connsiteX57" fmla="*/ 9956 w 10826"/>
                                              <a:gd name="connsiteY57" fmla="*/ 8366 h 10000"/>
                                              <a:gd name="connsiteX58" fmla="*/ 10332 w 10826"/>
                                              <a:gd name="connsiteY58" fmla="*/ 8772 h 10000"/>
                                              <a:gd name="connsiteX59" fmla="*/ 9956 w 10826"/>
                                              <a:gd name="connsiteY59" fmla="*/ 9178 h 10000"/>
                                              <a:gd name="connsiteX60" fmla="*/ 8883 w 10826"/>
                                              <a:gd name="connsiteY60" fmla="*/ 9536 h 10000"/>
                                              <a:gd name="connsiteX61" fmla="*/ 7281 w 10826"/>
                                              <a:gd name="connsiteY61" fmla="*/ 9810 h 10000"/>
                                              <a:gd name="connsiteX62" fmla="*/ 5386 w 10826"/>
                                              <a:gd name="connsiteY62" fmla="*/ 9967 h 10000"/>
                                              <a:gd name="connsiteX63" fmla="*/ 3493 w 10826"/>
                                              <a:gd name="connsiteY63" fmla="*/ 10000 h 10000"/>
                                              <a:gd name="connsiteX0" fmla="*/ 9956 w 10826"/>
                                              <a:gd name="connsiteY0" fmla="*/ 0 h 10000"/>
                                              <a:gd name="connsiteX1" fmla="*/ 817 w 10826"/>
                                              <a:gd name="connsiteY1" fmla="*/ 574 h 10000"/>
                                              <a:gd name="connsiteX2" fmla="*/ 9956 w 10826"/>
                                              <a:gd name="connsiteY2" fmla="*/ 1531 h 10000"/>
                                              <a:gd name="connsiteX3" fmla="*/ 8883 w 10826"/>
                                              <a:gd name="connsiteY3" fmla="*/ 1888 h 10000"/>
                                              <a:gd name="connsiteX4" fmla="*/ 817 w 10826"/>
                                              <a:gd name="connsiteY4" fmla="*/ 2104 h 10000"/>
                                              <a:gd name="connsiteX5" fmla="*/ 442 w 10826"/>
                                              <a:gd name="connsiteY5" fmla="*/ 1888 h 10000"/>
                                              <a:gd name="connsiteX6" fmla="*/ 817 w 10826"/>
                                              <a:gd name="connsiteY6" fmla="*/ 1674 h 10000"/>
                                              <a:gd name="connsiteX7" fmla="*/ 9956 w 10826"/>
                                              <a:gd name="connsiteY7" fmla="*/ 2248 h 10000"/>
                                              <a:gd name="connsiteX8" fmla="*/ 10332 w 10826"/>
                                              <a:gd name="connsiteY8" fmla="*/ 2654 h 10000"/>
                                              <a:gd name="connsiteX9" fmla="*/ 8883 w 10826"/>
                                              <a:gd name="connsiteY9" fmla="*/ 3419 h 10000"/>
                                              <a:gd name="connsiteX10" fmla="*/ 7281 w 10826"/>
                                              <a:gd name="connsiteY10" fmla="*/ 3691 h 10000"/>
                                              <a:gd name="connsiteX11" fmla="*/ 1891 w 10826"/>
                                              <a:gd name="connsiteY11" fmla="*/ 3036 h 10000"/>
                                              <a:gd name="connsiteX12" fmla="*/ 3493 w 10826"/>
                                              <a:gd name="connsiteY12" fmla="*/ 2954 h 10000"/>
                                              <a:gd name="connsiteX13" fmla="*/ 7281 w 10826"/>
                                              <a:gd name="connsiteY13" fmla="*/ 3147 h 10000"/>
                                              <a:gd name="connsiteX14" fmla="*/ 8883 w 10826"/>
                                              <a:gd name="connsiteY14" fmla="*/ 3419 h 10000"/>
                                              <a:gd name="connsiteX15" fmla="*/ 9956 w 10826"/>
                                              <a:gd name="connsiteY15" fmla="*/ 3777 h 10000"/>
                                              <a:gd name="connsiteX16" fmla="*/ 10332 w 10826"/>
                                              <a:gd name="connsiteY16" fmla="*/ 4182 h 10000"/>
                                              <a:gd name="connsiteX17" fmla="*/ 9956 w 10826"/>
                                              <a:gd name="connsiteY17" fmla="*/ 4587 h 10000"/>
                                              <a:gd name="connsiteX18" fmla="*/ 8883 w 10826"/>
                                              <a:gd name="connsiteY18" fmla="*/ 4948 h 10000"/>
                                              <a:gd name="connsiteX19" fmla="*/ 7281 w 10826"/>
                                              <a:gd name="connsiteY19" fmla="*/ 5219 h 10000"/>
                                              <a:gd name="connsiteX20" fmla="*/ 5386 w 10826"/>
                                              <a:gd name="connsiteY20" fmla="*/ 5377 h 10000"/>
                                              <a:gd name="connsiteX21" fmla="*/ 3493 w 10826"/>
                                              <a:gd name="connsiteY21" fmla="*/ 5413 h 10000"/>
                                              <a:gd name="connsiteX22" fmla="*/ 7281 w 10826"/>
                                              <a:gd name="connsiteY22" fmla="*/ 4675 h 10000"/>
                                              <a:gd name="connsiteX23" fmla="*/ 8883 w 10826"/>
                                              <a:gd name="connsiteY23" fmla="*/ 4948 h 10000"/>
                                              <a:gd name="connsiteX24" fmla="*/ 9956 w 10826"/>
                                              <a:gd name="connsiteY24" fmla="*/ 5307 h 10000"/>
                                              <a:gd name="connsiteX25" fmla="*/ 10332 w 10826"/>
                                              <a:gd name="connsiteY25" fmla="*/ 5712 h 10000"/>
                                              <a:gd name="connsiteX26" fmla="*/ 9956 w 10826"/>
                                              <a:gd name="connsiteY26" fmla="*/ 6118 h 10000"/>
                                              <a:gd name="connsiteX27" fmla="*/ 8883 w 10826"/>
                                              <a:gd name="connsiteY27" fmla="*/ 6478 h 10000"/>
                                              <a:gd name="connsiteX28" fmla="*/ 7281 w 10826"/>
                                              <a:gd name="connsiteY28" fmla="*/ 6750 h 10000"/>
                                              <a:gd name="connsiteX29" fmla="*/ 5386 w 10826"/>
                                              <a:gd name="connsiteY29" fmla="*/ 6907 h 10000"/>
                                              <a:gd name="connsiteX30" fmla="*/ 3493 w 10826"/>
                                              <a:gd name="connsiteY30" fmla="*/ 6939 h 10000"/>
                                              <a:gd name="connsiteX31" fmla="*/ 1891 w 10826"/>
                                              <a:gd name="connsiteY31" fmla="*/ 6860 h 10000"/>
                                              <a:gd name="connsiteX32" fmla="*/ 817 w 10826"/>
                                              <a:gd name="connsiteY32" fmla="*/ 6692 h 10000"/>
                                              <a:gd name="connsiteX33" fmla="*/ 442 w 10826"/>
                                              <a:gd name="connsiteY33" fmla="*/ 6478 h 10000"/>
                                              <a:gd name="connsiteX34" fmla="*/ 817 w 10826"/>
                                              <a:gd name="connsiteY34" fmla="*/ 6264 h 10000"/>
                                              <a:gd name="connsiteX35" fmla="*/ 1891 w 10826"/>
                                              <a:gd name="connsiteY35" fmla="*/ 6095 h 10000"/>
                                              <a:gd name="connsiteX36" fmla="*/ 3493 w 10826"/>
                                              <a:gd name="connsiteY36" fmla="*/ 6014 h 10000"/>
                                              <a:gd name="connsiteX37" fmla="*/ 5386 w 10826"/>
                                              <a:gd name="connsiteY37" fmla="*/ 6048 h 10000"/>
                                              <a:gd name="connsiteX38" fmla="*/ 7281 w 10826"/>
                                              <a:gd name="connsiteY38" fmla="*/ 6205 h 10000"/>
                                              <a:gd name="connsiteX39" fmla="*/ 8883 w 10826"/>
                                              <a:gd name="connsiteY39" fmla="*/ 6478 h 10000"/>
                                              <a:gd name="connsiteX40" fmla="*/ 9956 w 10826"/>
                                              <a:gd name="connsiteY40" fmla="*/ 6836 h 10000"/>
                                              <a:gd name="connsiteX41" fmla="*/ 10332 w 10826"/>
                                              <a:gd name="connsiteY41" fmla="*/ 7241 h 10000"/>
                                              <a:gd name="connsiteX42" fmla="*/ 9956 w 10826"/>
                                              <a:gd name="connsiteY42" fmla="*/ 7648 h 10000"/>
                                              <a:gd name="connsiteX43" fmla="*/ 8883 w 10826"/>
                                              <a:gd name="connsiteY43" fmla="*/ 8005 h 10000"/>
                                              <a:gd name="connsiteX44" fmla="*/ 7281 w 10826"/>
                                              <a:gd name="connsiteY44" fmla="*/ 8280 h 10000"/>
                                              <a:gd name="connsiteX45" fmla="*/ 5386 w 10826"/>
                                              <a:gd name="connsiteY45" fmla="*/ 8436 h 10000"/>
                                              <a:gd name="connsiteX46" fmla="*/ 3493 w 10826"/>
                                              <a:gd name="connsiteY46" fmla="*/ 8470 h 10000"/>
                                              <a:gd name="connsiteX47" fmla="*/ 1891 w 10826"/>
                                              <a:gd name="connsiteY47" fmla="*/ 8389 h 10000"/>
                                              <a:gd name="connsiteX48" fmla="*/ 817 w 10826"/>
                                              <a:gd name="connsiteY48" fmla="*/ 8222 h 10000"/>
                                              <a:gd name="connsiteX49" fmla="*/ 442 w 10826"/>
                                              <a:gd name="connsiteY49" fmla="*/ 8005 h 10000"/>
                                              <a:gd name="connsiteX50" fmla="*/ 817 w 10826"/>
                                              <a:gd name="connsiteY50" fmla="*/ 7790 h 10000"/>
                                              <a:gd name="connsiteX51" fmla="*/ 1891 w 10826"/>
                                              <a:gd name="connsiteY51" fmla="*/ 7625 h 10000"/>
                                              <a:gd name="connsiteX52" fmla="*/ 3493 w 10826"/>
                                              <a:gd name="connsiteY52" fmla="*/ 7544 h 10000"/>
                                              <a:gd name="connsiteX53" fmla="*/ 5386 w 10826"/>
                                              <a:gd name="connsiteY53" fmla="*/ 7575 h 10000"/>
                                              <a:gd name="connsiteX54" fmla="*/ 7281 w 10826"/>
                                              <a:gd name="connsiteY54" fmla="*/ 7735 h 10000"/>
                                              <a:gd name="connsiteX55" fmla="*/ 8883 w 10826"/>
                                              <a:gd name="connsiteY55" fmla="*/ 8005 h 10000"/>
                                              <a:gd name="connsiteX56" fmla="*/ 9956 w 10826"/>
                                              <a:gd name="connsiteY56" fmla="*/ 8366 h 10000"/>
                                              <a:gd name="connsiteX57" fmla="*/ 10332 w 10826"/>
                                              <a:gd name="connsiteY57" fmla="*/ 8772 h 10000"/>
                                              <a:gd name="connsiteX58" fmla="*/ 9956 w 10826"/>
                                              <a:gd name="connsiteY58" fmla="*/ 9178 h 10000"/>
                                              <a:gd name="connsiteX59" fmla="*/ 8883 w 10826"/>
                                              <a:gd name="connsiteY59" fmla="*/ 9536 h 10000"/>
                                              <a:gd name="connsiteX60" fmla="*/ 7281 w 10826"/>
                                              <a:gd name="connsiteY60" fmla="*/ 9810 h 10000"/>
                                              <a:gd name="connsiteX61" fmla="*/ 5386 w 10826"/>
                                              <a:gd name="connsiteY61" fmla="*/ 9967 h 10000"/>
                                              <a:gd name="connsiteX62" fmla="*/ 3493 w 10826"/>
                                              <a:gd name="connsiteY62" fmla="*/ 10000 h 10000"/>
                                              <a:gd name="connsiteX0" fmla="*/ 10215 w 11085"/>
                                              <a:gd name="connsiteY0" fmla="*/ 0 h 10000"/>
                                              <a:gd name="connsiteX1" fmla="*/ 1076 w 11085"/>
                                              <a:gd name="connsiteY1" fmla="*/ 574 h 10000"/>
                                              <a:gd name="connsiteX2" fmla="*/ 10215 w 11085"/>
                                              <a:gd name="connsiteY2" fmla="*/ 1531 h 10000"/>
                                              <a:gd name="connsiteX3" fmla="*/ 9142 w 11085"/>
                                              <a:gd name="connsiteY3" fmla="*/ 1888 h 10000"/>
                                              <a:gd name="connsiteX4" fmla="*/ 1076 w 11085"/>
                                              <a:gd name="connsiteY4" fmla="*/ 2104 h 10000"/>
                                              <a:gd name="connsiteX5" fmla="*/ 1076 w 11085"/>
                                              <a:gd name="connsiteY5" fmla="*/ 1674 h 10000"/>
                                              <a:gd name="connsiteX6" fmla="*/ 10215 w 11085"/>
                                              <a:gd name="connsiteY6" fmla="*/ 2248 h 10000"/>
                                              <a:gd name="connsiteX7" fmla="*/ 10591 w 11085"/>
                                              <a:gd name="connsiteY7" fmla="*/ 2654 h 10000"/>
                                              <a:gd name="connsiteX8" fmla="*/ 9142 w 11085"/>
                                              <a:gd name="connsiteY8" fmla="*/ 3419 h 10000"/>
                                              <a:gd name="connsiteX9" fmla="*/ 7540 w 11085"/>
                                              <a:gd name="connsiteY9" fmla="*/ 3691 h 10000"/>
                                              <a:gd name="connsiteX10" fmla="*/ 2150 w 11085"/>
                                              <a:gd name="connsiteY10" fmla="*/ 3036 h 10000"/>
                                              <a:gd name="connsiteX11" fmla="*/ 3752 w 11085"/>
                                              <a:gd name="connsiteY11" fmla="*/ 2954 h 10000"/>
                                              <a:gd name="connsiteX12" fmla="*/ 7540 w 11085"/>
                                              <a:gd name="connsiteY12" fmla="*/ 3147 h 10000"/>
                                              <a:gd name="connsiteX13" fmla="*/ 9142 w 11085"/>
                                              <a:gd name="connsiteY13" fmla="*/ 3419 h 10000"/>
                                              <a:gd name="connsiteX14" fmla="*/ 10215 w 11085"/>
                                              <a:gd name="connsiteY14" fmla="*/ 3777 h 10000"/>
                                              <a:gd name="connsiteX15" fmla="*/ 10591 w 11085"/>
                                              <a:gd name="connsiteY15" fmla="*/ 4182 h 10000"/>
                                              <a:gd name="connsiteX16" fmla="*/ 10215 w 11085"/>
                                              <a:gd name="connsiteY16" fmla="*/ 4587 h 10000"/>
                                              <a:gd name="connsiteX17" fmla="*/ 9142 w 11085"/>
                                              <a:gd name="connsiteY17" fmla="*/ 4948 h 10000"/>
                                              <a:gd name="connsiteX18" fmla="*/ 7540 w 11085"/>
                                              <a:gd name="connsiteY18" fmla="*/ 5219 h 10000"/>
                                              <a:gd name="connsiteX19" fmla="*/ 5645 w 11085"/>
                                              <a:gd name="connsiteY19" fmla="*/ 5377 h 10000"/>
                                              <a:gd name="connsiteX20" fmla="*/ 3752 w 11085"/>
                                              <a:gd name="connsiteY20" fmla="*/ 5413 h 10000"/>
                                              <a:gd name="connsiteX21" fmla="*/ 7540 w 11085"/>
                                              <a:gd name="connsiteY21" fmla="*/ 4675 h 10000"/>
                                              <a:gd name="connsiteX22" fmla="*/ 9142 w 11085"/>
                                              <a:gd name="connsiteY22" fmla="*/ 4948 h 10000"/>
                                              <a:gd name="connsiteX23" fmla="*/ 10215 w 11085"/>
                                              <a:gd name="connsiteY23" fmla="*/ 5307 h 10000"/>
                                              <a:gd name="connsiteX24" fmla="*/ 10591 w 11085"/>
                                              <a:gd name="connsiteY24" fmla="*/ 5712 h 10000"/>
                                              <a:gd name="connsiteX25" fmla="*/ 10215 w 11085"/>
                                              <a:gd name="connsiteY25" fmla="*/ 6118 h 10000"/>
                                              <a:gd name="connsiteX26" fmla="*/ 9142 w 11085"/>
                                              <a:gd name="connsiteY26" fmla="*/ 6478 h 10000"/>
                                              <a:gd name="connsiteX27" fmla="*/ 7540 w 11085"/>
                                              <a:gd name="connsiteY27" fmla="*/ 6750 h 10000"/>
                                              <a:gd name="connsiteX28" fmla="*/ 5645 w 11085"/>
                                              <a:gd name="connsiteY28" fmla="*/ 6907 h 10000"/>
                                              <a:gd name="connsiteX29" fmla="*/ 3752 w 11085"/>
                                              <a:gd name="connsiteY29" fmla="*/ 6939 h 10000"/>
                                              <a:gd name="connsiteX30" fmla="*/ 2150 w 11085"/>
                                              <a:gd name="connsiteY30" fmla="*/ 6860 h 10000"/>
                                              <a:gd name="connsiteX31" fmla="*/ 1076 w 11085"/>
                                              <a:gd name="connsiteY31" fmla="*/ 6692 h 10000"/>
                                              <a:gd name="connsiteX32" fmla="*/ 701 w 11085"/>
                                              <a:gd name="connsiteY32" fmla="*/ 6478 h 10000"/>
                                              <a:gd name="connsiteX33" fmla="*/ 1076 w 11085"/>
                                              <a:gd name="connsiteY33" fmla="*/ 6264 h 10000"/>
                                              <a:gd name="connsiteX34" fmla="*/ 2150 w 11085"/>
                                              <a:gd name="connsiteY34" fmla="*/ 6095 h 10000"/>
                                              <a:gd name="connsiteX35" fmla="*/ 3752 w 11085"/>
                                              <a:gd name="connsiteY35" fmla="*/ 6014 h 10000"/>
                                              <a:gd name="connsiteX36" fmla="*/ 5645 w 11085"/>
                                              <a:gd name="connsiteY36" fmla="*/ 6048 h 10000"/>
                                              <a:gd name="connsiteX37" fmla="*/ 7540 w 11085"/>
                                              <a:gd name="connsiteY37" fmla="*/ 6205 h 10000"/>
                                              <a:gd name="connsiteX38" fmla="*/ 9142 w 11085"/>
                                              <a:gd name="connsiteY38" fmla="*/ 6478 h 10000"/>
                                              <a:gd name="connsiteX39" fmla="*/ 10215 w 11085"/>
                                              <a:gd name="connsiteY39" fmla="*/ 6836 h 10000"/>
                                              <a:gd name="connsiteX40" fmla="*/ 10591 w 11085"/>
                                              <a:gd name="connsiteY40" fmla="*/ 7241 h 10000"/>
                                              <a:gd name="connsiteX41" fmla="*/ 10215 w 11085"/>
                                              <a:gd name="connsiteY41" fmla="*/ 7648 h 10000"/>
                                              <a:gd name="connsiteX42" fmla="*/ 9142 w 11085"/>
                                              <a:gd name="connsiteY42" fmla="*/ 8005 h 10000"/>
                                              <a:gd name="connsiteX43" fmla="*/ 7540 w 11085"/>
                                              <a:gd name="connsiteY43" fmla="*/ 8280 h 10000"/>
                                              <a:gd name="connsiteX44" fmla="*/ 5645 w 11085"/>
                                              <a:gd name="connsiteY44" fmla="*/ 8436 h 10000"/>
                                              <a:gd name="connsiteX45" fmla="*/ 3752 w 11085"/>
                                              <a:gd name="connsiteY45" fmla="*/ 8470 h 10000"/>
                                              <a:gd name="connsiteX46" fmla="*/ 2150 w 11085"/>
                                              <a:gd name="connsiteY46" fmla="*/ 8389 h 10000"/>
                                              <a:gd name="connsiteX47" fmla="*/ 1076 w 11085"/>
                                              <a:gd name="connsiteY47" fmla="*/ 8222 h 10000"/>
                                              <a:gd name="connsiteX48" fmla="*/ 701 w 11085"/>
                                              <a:gd name="connsiteY48" fmla="*/ 8005 h 10000"/>
                                              <a:gd name="connsiteX49" fmla="*/ 1076 w 11085"/>
                                              <a:gd name="connsiteY49" fmla="*/ 7790 h 10000"/>
                                              <a:gd name="connsiteX50" fmla="*/ 2150 w 11085"/>
                                              <a:gd name="connsiteY50" fmla="*/ 7625 h 10000"/>
                                              <a:gd name="connsiteX51" fmla="*/ 3752 w 11085"/>
                                              <a:gd name="connsiteY51" fmla="*/ 7544 h 10000"/>
                                              <a:gd name="connsiteX52" fmla="*/ 5645 w 11085"/>
                                              <a:gd name="connsiteY52" fmla="*/ 7575 h 10000"/>
                                              <a:gd name="connsiteX53" fmla="*/ 7540 w 11085"/>
                                              <a:gd name="connsiteY53" fmla="*/ 7735 h 10000"/>
                                              <a:gd name="connsiteX54" fmla="*/ 9142 w 11085"/>
                                              <a:gd name="connsiteY54" fmla="*/ 8005 h 10000"/>
                                              <a:gd name="connsiteX55" fmla="*/ 10215 w 11085"/>
                                              <a:gd name="connsiteY55" fmla="*/ 8366 h 10000"/>
                                              <a:gd name="connsiteX56" fmla="*/ 10591 w 11085"/>
                                              <a:gd name="connsiteY56" fmla="*/ 8772 h 10000"/>
                                              <a:gd name="connsiteX57" fmla="*/ 10215 w 11085"/>
                                              <a:gd name="connsiteY57" fmla="*/ 9178 h 10000"/>
                                              <a:gd name="connsiteX58" fmla="*/ 9142 w 11085"/>
                                              <a:gd name="connsiteY58" fmla="*/ 9536 h 10000"/>
                                              <a:gd name="connsiteX59" fmla="*/ 7540 w 11085"/>
                                              <a:gd name="connsiteY59" fmla="*/ 9810 h 10000"/>
                                              <a:gd name="connsiteX60" fmla="*/ 5645 w 11085"/>
                                              <a:gd name="connsiteY60" fmla="*/ 9967 h 10000"/>
                                              <a:gd name="connsiteX61" fmla="*/ 3752 w 11085"/>
                                              <a:gd name="connsiteY61" fmla="*/ 10000 h 10000"/>
                                              <a:gd name="connsiteX0" fmla="*/ 9514 w 10384"/>
                                              <a:gd name="connsiteY0" fmla="*/ 0 h 10000"/>
                                              <a:gd name="connsiteX1" fmla="*/ 375 w 10384"/>
                                              <a:gd name="connsiteY1" fmla="*/ 574 h 10000"/>
                                              <a:gd name="connsiteX2" fmla="*/ 9514 w 10384"/>
                                              <a:gd name="connsiteY2" fmla="*/ 1531 h 10000"/>
                                              <a:gd name="connsiteX3" fmla="*/ 8441 w 10384"/>
                                              <a:gd name="connsiteY3" fmla="*/ 1888 h 10000"/>
                                              <a:gd name="connsiteX4" fmla="*/ 375 w 10384"/>
                                              <a:gd name="connsiteY4" fmla="*/ 2104 h 10000"/>
                                              <a:gd name="connsiteX5" fmla="*/ 9514 w 10384"/>
                                              <a:gd name="connsiteY5" fmla="*/ 2248 h 10000"/>
                                              <a:gd name="connsiteX6" fmla="*/ 9890 w 10384"/>
                                              <a:gd name="connsiteY6" fmla="*/ 2654 h 10000"/>
                                              <a:gd name="connsiteX7" fmla="*/ 8441 w 10384"/>
                                              <a:gd name="connsiteY7" fmla="*/ 3419 h 10000"/>
                                              <a:gd name="connsiteX8" fmla="*/ 6839 w 10384"/>
                                              <a:gd name="connsiteY8" fmla="*/ 3691 h 10000"/>
                                              <a:gd name="connsiteX9" fmla="*/ 1449 w 10384"/>
                                              <a:gd name="connsiteY9" fmla="*/ 3036 h 10000"/>
                                              <a:gd name="connsiteX10" fmla="*/ 3051 w 10384"/>
                                              <a:gd name="connsiteY10" fmla="*/ 2954 h 10000"/>
                                              <a:gd name="connsiteX11" fmla="*/ 6839 w 10384"/>
                                              <a:gd name="connsiteY11" fmla="*/ 3147 h 10000"/>
                                              <a:gd name="connsiteX12" fmla="*/ 8441 w 10384"/>
                                              <a:gd name="connsiteY12" fmla="*/ 3419 h 10000"/>
                                              <a:gd name="connsiteX13" fmla="*/ 9514 w 10384"/>
                                              <a:gd name="connsiteY13" fmla="*/ 3777 h 10000"/>
                                              <a:gd name="connsiteX14" fmla="*/ 9890 w 10384"/>
                                              <a:gd name="connsiteY14" fmla="*/ 4182 h 10000"/>
                                              <a:gd name="connsiteX15" fmla="*/ 9514 w 10384"/>
                                              <a:gd name="connsiteY15" fmla="*/ 4587 h 10000"/>
                                              <a:gd name="connsiteX16" fmla="*/ 8441 w 10384"/>
                                              <a:gd name="connsiteY16" fmla="*/ 4948 h 10000"/>
                                              <a:gd name="connsiteX17" fmla="*/ 6839 w 10384"/>
                                              <a:gd name="connsiteY17" fmla="*/ 5219 h 10000"/>
                                              <a:gd name="connsiteX18" fmla="*/ 4944 w 10384"/>
                                              <a:gd name="connsiteY18" fmla="*/ 5377 h 10000"/>
                                              <a:gd name="connsiteX19" fmla="*/ 3051 w 10384"/>
                                              <a:gd name="connsiteY19" fmla="*/ 5413 h 10000"/>
                                              <a:gd name="connsiteX20" fmla="*/ 6839 w 10384"/>
                                              <a:gd name="connsiteY20" fmla="*/ 4675 h 10000"/>
                                              <a:gd name="connsiteX21" fmla="*/ 8441 w 10384"/>
                                              <a:gd name="connsiteY21" fmla="*/ 4948 h 10000"/>
                                              <a:gd name="connsiteX22" fmla="*/ 9514 w 10384"/>
                                              <a:gd name="connsiteY22" fmla="*/ 5307 h 10000"/>
                                              <a:gd name="connsiteX23" fmla="*/ 9890 w 10384"/>
                                              <a:gd name="connsiteY23" fmla="*/ 5712 h 10000"/>
                                              <a:gd name="connsiteX24" fmla="*/ 9514 w 10384"/>
                                              <a:gd name="connsiteY24" fmla="*/ 6118 h 10000"/>
                                              <a:gd name="connsiteX25" fmla="*/ 8441 w 10384"/>
                                              <a:gd name="connsiteY25" fmla="*/ 6478 h 10000"/>
                                              <a:gd name="connsiteX26" fmla="*/ 6839 w 10384"/>
                                              <a:gd name="connsiteY26" fmla="*/ 6750 h 10000"/>
                                              <a:gd name="connsiteX27" fmla="*/ 4944 w 10384"/>
                                              <a:gd name="connsiteY27" fmla="*/ 6907 h 10000"/>
                                              <a:gd name="connsiteX28" fmla="*/ 3051 w 10384"/>
                                              <a:gd name="connsiteY28" fmla="*/ 6939 h 10000"/>
                                              <a:gd name="connsiteX29" fmla="*/ 1449 w 10384"/>
                                              <a:gd name="connsiteY29" fmla="*/ 6860 h 10000"/>
                                              <a:gd name="connsiteX30" fmla="*/ 375 w 10384"/>
                                              <a:gd name="connsiteY30" fmla="*/ 6692 h 10000"/>
                                              <a:gd name="connsiteX31" fmla="*/ 0 w 10384"/>
                                              <a:gd name="connsiteY31" fmla="*/ 6478 h 10000"/>
                                              <a:gd name="connsiteX32" fmla="*/ 375 w 10384"/>
                                              <a:gd name="connsiteY32" fmla="*/ 6264 h 10000"/>
                                              <a:gd name="connsiteX33" fmla="*/ 1449 w 10384"/>
                                              <a:gd name="connsiteY33" fmla="*/ 6095 h 10000"/>
                                              <a:gd name="connsiteX34" fmla="*/ 3051 w 10384"/>
                                              <a:gd name="connsiteY34" fmla="*/ 6014 h 10000"/>
                                              <a:gd name="connsiteX35" fmla="*/ 4944 w 10384"/>
                                              <a:gd name="connsiteY35" fmla="*/ 6048 h 10000"/>
                                              <a:gd name="connsiteX36" fmla="*/ 6839 w 10384"/>
                                              <a:gd name="connsiteY36" fmla="*/ 6205 h 10000"/>
                                              <a:gd name="connsiteX37" fmla="*/ 8441 w 10384"/>
                                              <a:gd name="connsiteY37" fmla="*/ 6478 h 10000"/>
                                              <a:gd name="connsiteX38" fmla="*/ 9514 w 10384"/>
                                              <a:gd name="connsiteY38" fmla="*/ 6836 h 10000"/>
                                              <a:gd name="connsiteX39" fmla="*/ 9890 w 10384"/>
                                              <a:gd name="connsiteY39" fmla="*/ 7241 h 10000"/>
                                              <a:gd name="connsiteX40" fmla="*/ 9514 w 10384"/>
                                              <a:gd name="connsiteY40" fmla="*/ 7648 h 10000"/>
                                              <a:gd name="connsiteX41" fmla="*/ 8441 w 10384"/>
                                              <a:gd name="connsiteY41" fmla="*/ 8005 h 10000"/>
                                              <a:gd name="connsiteX42" fmla="*/ 6839 w 10384"/>
                                              <a:gd name="connsiteY42" fmla="*/ 8280 h 10000"/>
                                              <a:gd name="connsiteX43" fmla="*/ 4944 w 10384"/>
                                              <a:gd name="connsiteY43" fmla="*/ 8436 h 10000"/>
                                              <a:gd name="connsiteX44" fmla="*/ 3051 w 10384"/>
                                              <a:gd name="connsiteY44" fmla="*/ 8470 h 10000"/>
                                              <a:gd name="connsiteX45" fmla="*/ 1449 w 10384"/>
                                              <a:gd name="connsiteY45" fmla="*/ 8389 h 10000"/>
                                              <a:gd name="connsiteX46" fmla="*/ 375 w 10384"/>
                                              <a:gd name="connsiteY46" fmla="*/ 8222 h 10000"/>
                                              <a:gd name="connsiteX47" fmla="*/ 0 w 10384"/>
                                              <a:gd name="connsiteY47" fmla="*/ 8005 h 10000"/>
                                              <a:gd name="connsiteX48" fmla="*/ 375 w 10384"/>
                                              <a:gd name="connsiteY48" fmla="*/ 7790 h 10000"/>
                                              <a:gd name="connsiteX49" fmla="*/ 1449 w 10384"/>
                                              <a:gd name="connsiteY49" fmla="*/ 7625 h 10000"/>
                                              <a:gd name="connsiteX50" fmla="*/ 3051 w 10384"/>
                                              <a:gd name="connsiteY50" fmla="*/ 7544 h 10000"/>
                                              <a:gd name="connsiteX51" fmla="*/ 4944 w 10384"/>
                                              <a:gd name="connsiteY51" fmla="*/ 7575 h 10000"/>
                                              <a:gd name="connsiteX52" fmla="*/ 6839 w 10384"/>
                                              <a:gd name="connsiteY52" fmla="*/ 7735 h 10000"/>
                                              <a:gd name="connsiteX53" fmla="*/ 8441 w 10384"/>
                                              <a:gd name="connsiteY53" fmla="*/ 8005 h 10000"/>
                                              <a:gd name="connsiteX54" fmla="*/ 9514 w 10384"/>
                                              <a:gd name="connsiteY54" fmla="*/ 8366 h 10000"/>
                                              <a:gd name="connsiteX55" fmla="*/ 9890 w 10384"/>
                                              <a:gd name="connsiteY55" fmla="*/ 8772 h 10000"/>
                                              <a:gd name="connsiteX56" fmla="*/ 9514 w 10384"/>
                                              <a:gd name="connsiteY56" fmla="*/ 9178 h 10000"/>
                                              <a:gd name="connsiteX57" fmla="*/ 8441 w 10384"/>
                                              <a:gd name="connsiteY57" fmla="*/ 9536 h 10000"/>
                                              <a:gd name="connsiteX58" fmla="*/ 6839 w 10384"/>
                                              <a:gd name="connsiteY58" fmla="*/ 9810 h 10000"/>
                                              <a:gd name="connsiteX59" fmla="*/ 4944 w 10384"/>
                                              <a:gd name="connsiteY59" fmla="*/ 9967 h 10000"/>
                                              <a:gd name="connsiteX60" fmla="*/ 3051 w 10384"/>
                                              <a:gd name="connsiteY60" fmla="*/ 10000 h 10000"/>
                                              <a:gd name="connsiteX0" fmla="*/ 9514 w 9942"/>
                                              <a:gd name="connsiteY0" fmla="*/ 0 h 10000"/>
                                              <a:gd name="connsiteX1" fmla="*/ 375 w 9942"/>
                                              <a:gd name="connsiteY1" fmla="*/ 574 h 10000"/>
                                              <a:gd name="connsiteX2" fmla="*/ 9514 w 9942"/>
                                              <a:gd name="connsiteY2" fmla="*/ 1531 h 10000"/>
                                              <a:gd name="connsiteX3" fmla="*/ 8441 w 9942"/>
                                              <a:gd name="connsiteY3" fmla="*/ 1888 h 10000"/>
                                              <a:gd name="connsiteX4" fmla="*/ 9514 w 9942"/>
                                              <a:gd name="connsiteY4" fmla="*/ 2248 h 10000"/>
                                              <a:gd name="connsiteX5" fmla="*/ 9890 w 9942"/>
                                              <a:gd name="connsiteY5" fmla="*/ 2654 h 10000"/>
                                              <a:gd name="connsiteX6" fmla="*/ 8441 w 9942"/>
                                              <a:gd name="connsiteY6" fmla="*/ 3419 h 10000"/>
                                              <a:gd name="connsiteX7" fmla="*/ 6839 w 9942"/>
                                              <a:gd name="connsiteY7" fmla="*/ 3691 h 10000"/>
                                              <a:gd name="connsiteX8" fmla="*/ 1449 w 9942"/>
                                              <a:gd name="connsiteY8" fmla="*/ 3036 h 10000"/>
                                              <a:gd name="connsiteX9" fmla="*/ 3051 w 9942"/>
                                              <a:gd name="connsiteY9" fmla="*/ 2954 h 10000"/>
                                              <a:gd name="connsiteX10" fmla="*/ 6839 w 9942"/>
                                              <a:gd name="connsiteY10" fmla="*/ 3147 h 10000"/>
                                              <a:gd name="connsiteX11" fmla="*/ 8441 w 9942"/>
                                              <a:gd name="connsiteY11" fmla="*/ 3419 h 10000"/>
                                              <a:gd name="connsiteX12" fmla="*/ 9514 w 9942"/>
                                              <a:gd name="connsiteY12" fmla="*/ 3777 h 10000"/>
                                              <a:gd name="connsiteX13" fmla="*/ 9890 w 9942"/>
                                              <a:gd name="connsiteY13" fmla="*/ 4182 h 10000"/>
                                              <a:gd name="connsiteX14" fmla="*/ 9514 w 9942"/>
                                              <a:gd name="connsiteY14" fmla="*/ 4587 h 10000"/>
                                              <a:gd name="connsiteX15" fmla="*/ 8441 w 9942"/>
                                              <a:gd name="connsiteY15" fmla="*/ 4948 h 10000"/>
                                              <a:gd name="connsiteX16" fmla="*/ 6839 w 9942"/>
                                              <a:gd name="connsiteY16" fmla="*/ 5219 h 10000"/>
                                              <a:gd name="connsiteX17" fmla="*/ 4944 w 9942"/>
                                              <a:gd name="connsiteY17" fmla="*/ 5377 h 10000"/>
                                              <a:gd name="connsiteX18" fmla="*/ 3051 w 9942"/>
                                              <a:gd name="connsiteY18" fmla="*/ 5413 h 10000"/>
                                              <a:gd name="connsiteX19" fmla="*/ 6839 w 9942"/>
                                              <a:gd name="connsiteY19" fmla="*/ 4675 h 10000"/>
                                              <a:gd name="connsiteX20" fmla="*/ 8441 w 9942"/>
                                              <a:gd name="connsiteY20" fmla="*/ 4948 h 10000"/>
                                              <a:gd name="connsiteX21" fmla="*/ 9514 w 9942"/>
                                              <a:gd name="connsiteY21" fmla="*/ 5307 h 10000"/>
                                              <a:gd name="connsiteX22" fmla="*/ 9890 w 9942"/>
                                              <a:gd name="connsiteY22" fmla="*/ 5712 h 10000"/>
                                              <a:gd name="connsiteX23" fmla="*/ 9514 w 9942"/>
                                              <a:gd name="connsiteY23" fmla="*/ 6118 h 10000"/>
                                              <a:gd name="connsiteX24" fmla="*/ 8441 w 9942"/>
                                              <a:gd name="connsiteY24" fmla="*/ 6478 h 10000"/>
                                              <a:gd name="connsiteX25" fmla="*/ 6839 w 9942"/>
                                              <a:gd name="connsiteY25" fmla="*/ 6750 h 10000"/>
                                              <a:gd name="connsiteX26" fmla="*/ 4944 w 9942"/>
                                              <a:gd name="connsiteY26" fmla="*/ 6907 h 10000"/>
                                              <a:gd name="connsiteX27" fmla="*/ 3051 w 9942"/>
                                              <a:gd name="connsiteY27" fmla="*/ 6939 h 10000"/>
                                              <a:gd name="connsiteX28" fmla="*/ 1449 w 9942"/>
                                              <a:gd name="connsiteY28" fmla="*/ 6860 h 10000"/>
                                              <a:gd name="connsiteX29" fmla="*/ 375 w 9942"/>
                                              <a:gd name="connsiteY29" fmla="*/ 6692 h 10000"/>
                                              <a:gd name="connsiteX30" fmla="*/ 0 w 9942"/>
                                              <a:gd name="connsiteY30" fmla="*/ 6478 h 10000"/>
                                              <a:gd name="connsiteX31" fmla="*/ 375 w 9942"/>
                                              <a:gd name="connsiteY31" fmla="*/ 6264 h 10000"/>
                                              <a:gd name="connsiteX32" fmla="*/ 1449 w 9942"/>
                                              <a:gd name="connsiteY32" fmla="*/ 6095 h 10000"/>
                                              <a:gd name="connsiteX33" fmla="*/ 3051 w 9942"/>
                                              <a:gd name="connsiteY33" fmla="*/ 6014 h 10000"/>
                                              <a:gd name="connsiteX34" fmla="*/ 4944 w 9942"/>
                                              <a:gd name="connsiteY34" fmla="*/ 6048 h 10000"/>
                                              <a:gd name="connsiteX35" fmla="*/ 6839 w 9942"/>
                                              <a:gd name="connsiteY35" fmla="*/ 6205 h 10000"/>
                                              <a:gd name="connsiteX36" fmla="*/ 8441 w 9942"/>
                                              <a:gd name="connsiteY36" fmla="*/ 6478 h 10000"/>
                                              <a:gd name="connsiteX37" fmla="*/ 9514 w 9942"/>
                                              <a:gd name="connsiteY37" fmla="*/ 6836 h 10000"/>
                                              <a:gd name="connsiteX38" fmla="*/ 9890 w 9942"/>
                                              <a:gd name="connsiteY38" fmla="*/ 7241 h 10000"/>
                                              <a:gd name="connsiteX39" fmla="*/ 9514 w 9942"/>
                                              <a:gd name="connsiteY39" fmla="*/ 7648 h 10000"/>
                                              <a:gd name="connsiteX40" fmla="*/ 8441 w 9942"/>
                                              <a:gd name="connsiteY40" fmla="*/ 8005 h 10000"/>
                                              <a:gd name="connsiteX41" fmla="*/ 6839 w 9942"/>
                                              <a:gd name="connsiteY41" fmla="*/ 8280 h 10000"/>
                                              <a:gd name="connsiteX42" fmla="*/ 4944 w 9942"/>
                                              <a:gd name="connsiteY42" fmla="*/ 8436 h 10000"/>
                                              <a:gd name="connsiteX43" fmla="*/ 3051 w 9942"/>
                                              <a:gd name="connsiteY43" fmla="*/ 8470 h 10000"/>
                                              <a:gd name="connsiteX44" fmla="*/ 1449 w 9942"/>
                                              <a:gd name="connsiteY44" fmla="*/ 8389 h 10000"/>
                                              <a:gd name="connsiteX45" fmla="*/ 375 w 9942"/>
                                              <a:gd name="connsiteY45" fmla="*/ 8222 h 10000"/>
                                              <a:gd name="connsiteX46" fmla="*/ 0 w 9942"/>
                                              <a:gd name="connsiteY46" fmla="*/ 8005 h 10000"/>
                                              <a:gd name="connsiteX47" fmla="*/ 375 w 9942"/>
                                              <a:gd name="connsiteY47" fmla="*/ 7790 h 10000"/>
                                              <a:gd name="connsiteX48" fmla="*/ 1449 w 9942"/>
                                              <a:gd name="connsiteY48" fmla="*/ 7625 h 10000"/>
                                              <a:gd name="connsiteX49" fmla="*/ 3051 w 9942"/>
                                              <a:gd name="connsiteY49" fmla="*/ 7544 h 10000"/>
                                              <a:gd name="connsiteX50" fmla="*/ 4944 w 9942"/>
                                              <a:gd name="connsiteY50" fmla="*/ 7575 h 10000"/>
                                              <a:gd name="connsiteX51" fmla="*/ 6839 w 9942"/>
                                              <a:gd name="connsiteY51" fmla="*/ 7735 h 10000"/>
                                              <a:gd name="connsiteX52" fmla="*/ 8441 w 9942"/>
                                              <a:gd name="connsiteY52" fmla="*/ 8005 h 10000"/>
                                              <a:gd name="connsiteX53" fmla="*/ 9514 w 9942"/>
                                              <a:gd name="connsiteY53" fmla="*/ 8366 h 10000"/>
                                              <a:gd name="connsiteX54" fmla="*/ 9890 w 9942"/>
                                              <a:gd name="connsiteY54" fmla="*/ 8772 h 10000"/>
                                              <a:gd name="connsiteX55" fmla="*/ 9514 w 9942"/>
                                              <a:gd name="connsiteY55" fmla="*/ 9178 h 10000"/>
                                              <a:gd name="connsiteX56" fmla="*/ 8441 w 9942"/>
                                              <a:gd name="connsiteY56" fmla="*/ 9536 h 10000"/>
                                              <a:gd name="connsiteX57" fmla="*/ 6839 w 9942"/>
                                              <a:gd name="connsiteY57" fmla="*/ 9810 h 10000"/>
                                              <a:gd name="connsiteX58" fmla="*/ 4944 w 9942"/>
                                              <a:gd name="connsiteY58" fmla="*/ 9967 h 10000"/>
                                              <a:gd name="connsiteX59" fmla="*/ 3051 w 9942"/>
                                              <a:gd name="connsiteY59" fmla="*/ 10000 h 10000"/>
                                              <a:gd name="connsiteX0" fmla="*/ 9570 w 10237"/>
                                              <a:gd name="connsiteY0" fmla="*/ 0 h 10000"/>
                                              <a:gd name="connsiteX1" fmla="*/ 377 w 10237"/>
                                              <a:gd name="connsiteY1" fmla="*/ 574 h 10000"/>
                                              <a:gd name="connsiteX2" fmla="*/ 9570 w 10237"/>
                                              <a:gd name="connsiteY2" fmla="*/ 1531 h 10000"/>
                                              <a:gd name="connsiteX3" fmla="*/ 9570 w 10237"/>
                                              <a:gd name="connsiteY3" fmla="*/ 2248 h 10000"/>
                                              <a:gd name="connsiteX4" fmla="*/ 9948 w 10237"/>
                                              <a:gd name="connsiteY4" fmla="*/ 2654 h 10000"/>
                                              <a:gd name="connsiteX5" fmla="*/ 8490 w 10237"/>
                                              <a:gd name="connsiteY5" fmla="*/ 3419 h 10000"/>
                                              <a:gd name="connsiteX6" fmla="*/ 6879 w 10237"/>
                                              <a:gd name="connsiteY6" fmla="*/ 3691 h 10000"/>
                                              <a:gd name="connsiteX7" fmla="*/ 1457 w 10237"/>
                                              <a:gd name="connsiteY7" fmla="*/ 3036 h 10000"/>
                                              <a:gd name="connsiteX8" fmla="*/ 3069 w 10237"/>
                                              <a:gd name="connsiteY8" fmla="*/ 2954 h 10000"/>
                                              <a:gd name="connsiteX9" fmla="*/ 6879 w 10237"/>
                                              <a:gd name="connsiteY9" fmla="*/ 3147 h 10000"/>
                                              <a:gd name="connsiteX10" fmla="*/ 8490 w 10237"/>
                                              <a:gd name="connsiteY10" fmla="*/ 3419 h 10000"/>
                                              <a:gd name="connsiteX11" fmla="*/ 9570 w 10237"/>
                                              <a:gd name="connsiteY11" fmla="*/ 3777 h 10000"/>
                                              <a:gd name="connsiteX12" fmla="*/ 9948 w 10237"/>
                                              <a:gd name="connsiteY12" fmla="*/ 4182 h 10000"/>
                                              <a:gd name="connsiteX13" fmla="*/ 9570 w 10237"/>
                                              <a:gd name="connsiteY13" fmla="*/ 4587 h 10000"/>
                                              <a:gd name="connsiteX14" fmla="*/ 8490 w 10237"/>
                                              <a:gd name="connsiteY14" fmla="*/ 4948 h 10000"/>
                                              <a:gd name="connsiteX15" fmla="*/ 6879 w 10237"/>
                                              <a:gd name="connsiteY15" fmla="*/ 5219 h 10000"/>
                                              <a:gd name="connsiteX16" fmla="*/ 4973 w 10237"/>
                                              <a:gd name="connsiteY16" fmla="*/ 5377 h 10000"/>
                                              <a:gd name="connsiteX17" fmla="*/ 3069 w 10237"/>
                                              <a:gd name="connsiteY17" fmla="*/ 5413 h 10000"/>
                                              <a:gd name="connsiteX18" fmla="*/ 6879 w 10237"/>
                                              <a:gd name="connsiteY18" fmla="*/ 4675 h 10000"/>
                                              <a:gd name="connsiteX19" fmla="*/ 8490 w 10237"/>
                                              <a:gd name="connsiteY19" fmla="*/ 4948 h 10000"/>
                                              <a:gd name="connsiteX20" fmla="*/ 9570 w 10237"/>
                                              <a:gd name="connsiteY20" fmla="*/ 5307 h 10000"/>
                                              <a:gd name="connsiteX21" fmla="*/ 9948 w 10237"/>
                                              <a:gd name="connsiteY21" fmla="*/ 5712 h 10000"/>
                                              <a:gd name="connsiteX22" fmla="*/ 9570 w 10237"/>
                                              <a:gd name="connsiteY22" fmla="*/ 6118 h 10000"/>
                                              <a:gd name="connsiteX23" fmla="*/ 8490 w 10237"/>
                                              <a:gd name="connsiteY23" fmla="*/ 6478 h 10000"/>
                                              <a:gd name="connsiteX24" fmla="*/ 6879 w 10237"/>
                                              <a:gd name="connsiteY24" fmla="*/ 6750 h 10000"/>
                                              <a:gd name="connsiteX25" fmla="*/ 4973 w 10237"/>
                                              <a:gd name="connsiteY25" fmla="*/ 6907 h 10000"/>
                                              <a:gd name="connsiteX26" fmla="*/ 3069 w 10237"/>
                                              <a:gd name="connsiteY26" fmla="*/ 6939 h 10000"/>
                                              <a:gd name="connsiteX27" fmla="*/ 1457 w 10237"/>
                                              <a:gd name="connsiteY27" fmla="*/ 6860 h 10000"/>
                                              <a:gd name="connsiteX28" fmla="*/ 377 w 10237"/>
                                              <a:gd name="connsiteY28" fmla="*/ 6692 h 10000"/>
                                              <a:gd name="connsiteX29" fmla="*/ 0 w 10237"/>
                                              <a:gd name="connsiteY29" fmla="*/ 6478 h 10000"/>
                                              <a:gd name="connsiteX30" fmla="*/ 377 w 10237"/>
                                              <a:gd name="connsiteY30" fmla="*/ 6264 h 10000"/>
                                              <a:gd name="connsiteX31" fmla="*/ 1457 w 10237"/>
                                              <a:gd name="connsiteY31" fmla="*/ 6095 h 10000"/>
                                              <a:gd name="connsiteX32" fmla="*/ 3069 w 10237"/>
                                              <a:gd name="connsiteY32" fmla="*/ 6014 h 10000"/>
                                              <a:gd name="connsiteX33" fmla="*/ 4973 w 10237"/>
                                              <a:gd name="connsiteY33" fmla="*/ 6048 h 10000"/>
                                              <a:gd name="connsiteX34" fmla="*/ 6879 w 10237"/>
                                              <a:gd name="connsiteY34" fmla="*/ 6205 h 10000"/>
                                              <a:gd name="connsiteX35" fmla="*/ 8490 w 10237"/>
                                              <a:gd name="connsiteY35" fmla="*/ 6478 h 10000"/>
                                              <a:gd name="connsiteX36" fmla="*/ 9570 w 10237"/>
                                              <a:gd name="connsiteY36" fmla="*/ 6836 h 10000"/>
                                              <a:gd name="connsiteX37" fmla="*/ 9948 w 10237"/>
                                              <a:gd name="connsiteY37" fmla="*/ 7241 h 10000"/>
                                              <a:gd name="connsiteX38" fmla="*/ 9570 w 10237"/>
                                              <a:gd name="connsiteY38" fmla="*/ 7648 h 10000"/>
                                              <a:gd name="connsiteX39" fmla="*/ 8490 w 10237"/>
                                              <a:gd name="connsiteY39" fmla="*/ 8005 h 10000"/>
                                              <a:gd name="connsiteX40" fmla="*/ 6879 w 10237"/>
                                              <a:gd name="connsiteY40" fmla="*/ 8280 h 10000"/>
                                              <a:gd name="connsiteX41" fmla="*/ 4973 w 10237"/>
                                              <a:gd name="connsiteY41" fmla="*/ 8436 h 10000"/>
                                              <a:gd name="connsiteX42" fmla="*/ 3069 w 10237"/>
                                              <a:gd name="connsiteY42" fmla="*/ 8470 h 10000"/>
                                              <a:gd name="connsiteX43" fmla="*/ 1457 w 10237"/>
                                              <a:gd name="connsiteY43" fmla="*/ 8389 h 10000"/>
                                              <a:gd name="connsiteX44" fmla="*/ 377 w 10237"/>
                                              <a:gd name="connsiteY44" fmla="*/ 8222 h 10000"/>
                                              <a:gd name="connsiteX45" fmla="*/ 0 w 10237"/>
                                              <a:gd name="connsiteY45" fmla="*/ 8005 h 10000"/>
                                              <a:gd name="connsiteX46" fmla="*/ 377 w 10237"/>
                                              <a:gd name="connsiteY46" fmla="*/ 7790 h 10000"/>
                                              <a:gd name="connsiteX47" fmla="*/ 1457 w 10237"/>
                                              <a:gd name="connsiteY47" fmla="*/ 7625 h 10000"/>
                                              <a:gd name="connsiteX48" fmla="*/ 3069 w 10237"/>
                                              <a:gd name="connsiteY48" fmla="*/ 7544 h 10000"/>
                                              <a:gd name="connsiteX49" fmla="*/ 4973 w 10237"/>
                                              <a:gd name="connsiteY49" fmla="*/ 7575 h 10000"/>
                                              <a:gd name="connsiteX50" fmla="*/ 6879 w 10237"/>
                                              <a:gd name="connsiteY50" fmla="*/ 7735 h 10000"/>
                                              <a:gd name="connsiteX51" fmla="*/ 8490 w 10237"/>
                                              <a:gd name="connsiteY51" fmla="*/ 8005 h 10000"/>
                                              <a:gd name="connsiteX52" fmla="*/ 9570 w 10237"/>
                                              <a:gd name="connsiteY52" fmla="*/ 8366 h 10000"/>
                                              <a:gd name="connsiteX53" fmla="*/ 9948 w 10237"/>
                                              <a:gd name="connsiteY53" fmla="*/ 8772 h 10000"/>
                                              <a:gd name="connsiteX54" fmla="*/ 9570 w 10237"/>
                                              <a:gd name="connsiteY54" fmla="*/ 9178 h 10000"/>
                                              <a:gd name="connsiteX55" fmla="*/ 8490 w 10237"/>
                                              <a:gd name="connsiteY55" fmla="*/ 9536 h 10000"/>
                                              <a:gd name="connsiteX56" fmla="*/ 6879 w 10237"/>
                                              <a:gd name="connsiteY56" fmla="*/ 9810 h 10000"/>
                                              <a:gd name="connsiteX57" fmla="*/ 4973 w 10237"/>
                                              <a:gd name="connsiteY57" fmla="*/ 9967 h 10000"/>
                                              <a:gd name="connsiteX58" fmla="*/ 3069 w 10237"/>
                                              <a:gd name="connsiteY58" fmla="*/ 10000 h 10000"/>
                                              <a:gd name="connsiteX0" fmla="*/ 9570 w 9986"/>
                                              <a:gd name="connsiteY0" fmla="*/ 0 h 10000"/>
                                              <a:gd name="connsiteX1" fmla="*/ 377 w 9986"/>
                                              <a:gd name="connsiteY1" fmla="*/ 574 h 10000"/>
                                              <a:gd name="connsiteX2" fmla="*/ 9570 w 9986"/>
                                              <a:gd name="connsiteY2" fmla="*/ 2248 h 10000"/>
                                              <a:gd name="connsiteX3" fmla="*/ 9948 w 9986"/>
                                              <a:gd name="connsiteY3" fmla="*/ 2654 h 10000"/>
                                              <a:gd name="connsiteX4" fmla="*/ 8490 w 9986"/>
                                              <a:gd name="connsiteY4" fmla="*/ 3419 h 10000"/>
                                              <a:gd name="connsiteX5" fmla="*/ 6879 w 9986"/>
                                              <a:gd name="connsiteY5" fmla="*/ 3691 h 10000"/>
                                              <a:gd name="connsiteX6" fmla="*/ 1457 w 9986"/>
                                              <a:gd name="connsiteY6" fmla="*/ 3036 h 10000"/>
                                              <a:gd name="connsiteX7" fmla="*/ 3069 w 9986"/>
                                              <a:gd name="connsiteY7" fmla="*/ 2954 h 10000"/>
                                              <a:gd name="connsiteX8" fmla="*/ 6879 w 9986"/>
                                              <a:gd name="connsiteY8" fmla="*/ 3147 h 10000"/>
                                              <a:gd name="connsiteX9" fmla="*/ 8490 w 9986"/>
                                              <a:gd name="connsiteY9" fmla="*/ 3419 h 10000"/>
                                              <a:gd name="connsiteX10" fmla="*/ 9570 w 9986"/>
                                              <a:gd name="connsiteY10" fmla="*/ 3777 h 10000"/>
                                              <a:gd name="connsiteX11" fmla="*/ 9948 w 9986"/>
                                              <a:gd name="connsiteY11" fmla="*/ 4182 h 10000"/>
                                              <a:gd name="connsiteX12" fmla="*/ 9570 w 9986"/>
                                              <a:gd name="connsiteY12" fmla="*/ 4587 h 10000"/>
                                              <a:gd name="connsiteX13" fmla="*/ 8490 w 9986"/>
                                              <a:gd name="connsiteY13" fmla="*/ 4948 h 10000"/>
                                              <a:gd name="connsiteX14" fmla="*/ 6879 w 9986"/>
                                              <a:gd name="connsiteY14" fmla="*/ 5219 h 10000"/>
                                              <a:gd name="connsiteX15" fmla="*/ 4973 w 9986"/>
                                              <a:gd name="connsiteY15" fmla="*/ 5377 h 10000"/>
                                              <a:gd name="connsiteX16" fmla="*/ 3069 w 9986"/>
                                              <a:gd name="connsiteY16" fmla="*/ 5413 h 10000"/>
                                              <a:gd name="connsiteX17" fmla="*/ 6879 w 9986"/>
                                              <a:gd name="connsiteY17" fmla="*/ 4675 h 10000"/>
                                              <a:gd name="connsiteX18" fmla="*/ 8490 w 9986"/>
                                              <a:gd name="connsiteY18" fmla="*/ 4948 h 10000"/>
                                              <a:gd name="connsiteX19" fmla="*/ 9570 w 9986"/>
                                              <a:gd name="connsiteY19" fmla="*/ 5307 h 10000"/>
                                              <a:gd name="connsiteX20" fmla="*/ 9948 w 9986"/>
                                              <a:gd name="connsiteY20" fmla="*/ 5712 h 10000"/>
                                              <a:gd name="connsiteX21" fmla="*/ 9570 w 9986"/>
                                              <a:gd name="connsiteY21" fmla="*/ 6118 h 10000"/>
                                              <a:gd name="connsiteX22" fmla="*/ 8490 w 9986"/>
                                              <a:gd name="connsiteY22" fmla="*/ 6478 h 10000"/>
                                              <a:gd name="connsiteX23" fmla="*/ 6879 w 9986"/>
                                              <a:gd name="connsiteY23" fmla="*/ 6750 h 10000"/>
                                              <a:gd name="connsiteX24" fmla="*/ 4973 w 9986"/>
                                              <a:gd name="connsiteY24" fmla="*/ 6907 h 10000"/>
                                              <a:gd name="connsiteX25" fmla="*/ 3069 w 9986"/>
                                              <a:gd name="connsiteY25" fmla="*/ 6939 h 10000"/>
                                              <a:gd name="connsiteX26" fmla="*/ 1457 w 9986"/>
                                              <a:gd name="connsiteY26" fmla="*/ 6860 h 10000"/>
                                              <a:gd name="connsiteX27" fmla="*/ 377 w 9986"/>
                                              <a:gd name="connsiteY27" fmla="*/ 6692 h 10000"/>
                                              <a:gd name="connsiteX28" fmla="*/ 0 w 9986"/>
                                              <a:gd name="connsiteY28" fmla="*/ 6478 h 10000"/>
                                              <a:gd name="connsiteX29" fmla="*/ 377 w 9986"/>
                                              <a:gd name="connsiteY29" fmla="*/ 6264 h 10000"/>
                                              <a:gd name="connsiteX30" fmla="*/ 1457 w 9986"/>
                                              <a:gd name="connsiteY30" fmla="*/ 6095 h 10000"/>
                                              <a:gd name="connsiteX31" fmla="*/ 3069 w 9986"/>
                                              <a:gd name="connsiteY31" fmla="*/ 6014 h 10000"/>
                                              <a:gd name="connsiteX32" fmla="*/ 4973 w 9986"/>
                                              <a:gd name="connsiteY32" fmla="*/ 6048 h 10000"/>
                                              <a:gd name="connsiteX33" fmla="*/ 6879 w 9986"/>
                                              <a:gd name="connsiteY33" fmla="*/ 6205 h 10000"/>
                                              <a:gd name="connsiteX34" fmla="*/ 8490 w 9986"/>
                                              <a:gd name="connsiteY34" fmla="*/ 6478 h 10000"/>
                                              <a:gd name="connsiteX35" fmla="*/ 9570 w 9986"/>
                                              <a:gd name="connsiteY35" fmla="*/ 6836 h 10000"/>
                                              <a:gd name="connsiteX36" fmla="*/ 9948 w 9986"/>
                                              <a:gd name="connsiteY36" fmla="*/ 7241 h 10000"/>
                                              <a:gd name="connsiteX37" fmla="*/ 9570 w 9986"/>
                                              <a:gd name="connsiteY37" fmla="*/ 7648 h 10000"/>
                                              <a:gd name="connsiteX38" fmla="*/ 8490 w 9986"/>
                                              <a:gd name="connsiteY38" fmla="*/ 8005 h 10000"/>
                                              <a:gd name="connsiteX39" fmla="*/ 6879 w 9986"/>
                                              <a:gd name="connsiteY39" fmla="*/ 8280 h 10000"/>
                                              <a:gd name="connsiteX40" fmla="*/ 4973 w 9986"/>
                                              <a:gd name="connsiteY40" fmla="*/ 8436 h 10000"/>
                                              <a:gd name="connsiteX41" fmla="*/ 3069 w 9986"/>
                                              <a:gd name="connsiteY41" fmla="*/ 8470 h 10000"/>
                                              <a:gd name="connsiteX42" fmla="*/ 1457 w 9986"/>
                                              <a:gd name="connsiteY42" fmla="*/ 8389 h 10000"/>
                                              <a:gd name="connsiteX43" fmla="*/ 377 w 9986"/>
                                              <a:gd name="connsiteY43" fmla="*/ 8222 h 10000"/>
                                              <a:gd name="connsiteX44" fmla="*/ 0 w 9986"/>
                                              <a:gd name="connsiteY44" fmla="*/ 8005 h 10000"/>
                                              <a:gd name="connsiteX45" fmla="*/ 377 w 9986"/>
                                              <a:gd name="connsiteY45" fmla="*/ 7790 h 10000"/>
                                              <a:gd name="connsiteX46" fmla="*/ 1457 w 9986"/>
                                              <a:gd name="connsiteY46" fmla="*/ 7625 h 10000"/>
                                              <a:gd name="connsiteX47" fmla="*/ 3069 w 9986"/>
                                              <a:gd name="connsiteY47" fmla="*/ 7544 h 10000"/>
                                              <a:gd name="connsiteX48" fmla="*/ 4973 w 9986"/>
                                              <a:gd name="connsiteY48" fmla="*/ 7575 h 10000"/>
                                              <a:gd name="connsiteX49" fmla="*/ 6879 w 9986"/>
                                              <a:gd name="connsiteY49" fmla="*/ 7735 h 10000"/>
                                              <a:gd name="connsiteX50" fmla="*/ 8490 w 9986"/>
                                              <a:gd name="connsiteY50" fmla="*/ 8005 h 10000"/>
                                              <a:gd name="connsiteX51" fmla="*/ 9570 w 9986"/>
                                              <a:gd name="connsiteY51" fmla="*/ 8366 h 10000"/>
                                              <a:gd name="connsiteX52" fmla="*/ 9948 w 9986"/>
                                              <a:gd name="connsiteY52" fmla="*/ 8772 h 10000"/>
                                              <a:gd name="connsiteX53" fmla="*/ 9570 w 9986"/>
                                              <a:gd name="connsiteY53" fmla="*/ 9178 h 10000"/>
                                              <a:gd name="connsiteX54" fmla="*/ 8490 w 9986"/>
                                              <a:gd name="connsiteY54" fmla="*/ 9536 h 10000"/>
                                              <a:gd name="connsiteX55" fmla="*/ 6879 w 9986"/>
                                              <a:gd name="connsiteY55" fmla="*/ 9810 h 10000"/>
                                              <a:gd name="connsiteX56" fmla="*/ 4973 w 9986"/>
                                              <a:gd name="connsiteY56" fmla="*/ 9967 h 10000"/>
                                              <a:gd name="connsiteX57" fmla="*/ 3069 w 9986"/>
                                              <a:gd name="connsiteY57" fmla="*/ 10000 h 10000"/>
                                              <a:gd name="connsiteX0" fmla="*/ 378 w 10000"/>
                                              <a:gd name="connsiteY0" fmla="*/ 0 h 9426"/>
                                              <a:gd name="connsiteX1" fmla="*/ 9583 w 10000"/>
                                              <a:gd name="connsiteY1" fmla="*/ 1674 h 9426"/>
                                              <a:gd name="connsiteX2" fmla="*/ 9962 w 10000"/>
                                              <a:gd name="connsiteY2" fmla="*/ 2080 h 9426"/>
                                              <a:gd name="connsiteX3" fmla="*/ 8502 w 10000"/>
                                              <a:gd name="connsiteY3" fmla="*/ 2845 h 9426"/>
                                              <a:gd name="connsiteX4" fmla="*/ 6889 w 10000"/>
                                              <a:gd name="connsiteY4" fmla="*/ 3117 h 9426"/>
                                              <a:gd name="connsiteX5" fmla="*/ 1459 w 10000"/>
                                              <a:gd name="connsiteY5" fmla="*/ 2462 h 9426"/>
                                              <a:gd name="connsiteX6" fmla="*/ 3073 w 10000"/>
                                              <a:gd name="connsiteY6" fmla="*/ 2380 h 9426"/>
                                              <a:gd name="connsiteX7" fmla="*/ 6889 w 10000"/>
                                              <a:gd name="connsiteY7" fmla="*/ 2573 h 9426"/>
                                              <a:gd name="connsiteX8" fmla="*/ 8502 w 10000"/>
                                              <a:gd name="connsiteY8" fmla="*/ 2845 h 9426"/>
                                              <a:gd name="connsiteX9" fmla="*/ 9583 w 10000"/>
                                              <a:gd name="connsiteY9" fmla="*/ 3203 h 9426"/>
                                              <a:gd name="connsiteX10" fmla="*/ 9962 w 10000"/>
                                              <a:gd name="connsiteY10" fmla="*/ 3608 h 9426"/>
                                              <a:gd name="connsiteX11" fmla="*/ 9583 w 10000"/>
                                              <a:gd name="connsiteY11" fmla="*/ 4013 h 9426"/>
                                              <a:gd name="connsiteX12" fmla="*/ 8502 w 10000"/>
                                              <a:gd name="connsiteY12" fmla="*/ 4374 h 9426"/>
                                              <a:gd name="connsiteX13" fmla="*/ 6889 w 10000"/>
                                              <a:gd name="connsiteY13" fmla="*/ 4645 h 9426"/>
                                              <a:gd name="connsiteX14" fmla="*/ 4980 w 10000"/>
                                              <a:gd name="connsiteY14" fmla="*/ 4803 h 9426"/>
                                              <a:gd name="connsiteX15" fmla="*/ 3073 w 10000"/>
                                              <a:gd name="connsiteY15" fmla="*/ 4839 h 9426"/>
                                              <a:gd name="connsiteX16" fmla="*/ 6889 w 10000"/>
                                              <a:gd name="connsiteY16" fmla="*/ 4101 h 9426"/>
                                              <a:gd name="connsiteX17" fmla="*/ 8502 w 10000"/>
                                              <a:gd name="connsiteY17" fmla="*/ 4374 h 9426"/>
                                              <a:gd name="connsiteX18" fmla="*/ 9583 w 10000"/>
                                              <a:gd name="connsiteY18" fmla="*/ 4733 h 9426"/>
                                              <a:gd name="connsiteX19" fmla="*/ 9962 w 10000"/>
                                              <a:gd name="connsiteY19" fmla="*/ 5138 h 9426"/>
                                              <a:gd name="connsiteX20" fmla="*/ 9583 w 10000"/>
                                              <a:gd name="connsiteY20" fmla="*/ 5544 h 9426"/>
                                              <a:gd name="connsiteX21" fmla="*/ 8502 w 10000"/>
                                              <a:gd name="connsiteY21" fmla="*/ 5904 h 9426"/>
                                              <a:gd name="connsiteX22" fmla="*/ 6889 w 10000"/>
                                              <a:gd name="connsiteY22" fmla="*/ 6176 h 9426"/>
                                              <a:gd name="connsiteX23" fmla="*/ 4980 w 10000"/>
                                              <a:gd name="connsiteY23" fmla="*/ 6333 h 9426"/>
                                              <a:gd name="connsiteX24" fmla="*/ 3073 w 10000"/>
                                              <a:gd name="connsiteY24" fmla="*/ 6365 h 9426"/>
                                              <a:gd name="connsiteX25" fmla="*/ 1459 w 10000"/>
                                              <a:gd name="connsiteY25" fmla="*/ 6286 h 9426"/>
                                              <a:gd name="connsiteX26" fmla="*/ 378 w 10000"/>
                                              <a:gd name="connsiteY26" fmla="*/ 6118 h 9426"/>
                                              <a:gd name="connsiteX27" fmla="*/ 0 w 10000"/>
                                              <a:gd name="connsiteY27" fmla="*/ 5904 h 9426"/>
                                              <a:gd name="connsiteX28" fmla="*/ 378 w 10000"/>
                                              <a:gd name="connsiteY28" fmla="*/ 5690 h 9426"/>
                                              <a:gd name="connsiteX29" fmla="*/ 1459 w 10000"/>
                                              <a:gd name="connsiteY29" fmla="*/ 5521 h 9426"/>
                                              <a:gd name="connsiteX30" fmla="*/ 3073 w 10000"/>
                                              <a:gd name="connsiteY30" fmla="*/ 5440 h 9426"/>
                                              <a:gd name="connsiteX31" fmla="*/ 4980 w 10000"/>
                                              <a:gd name="connsiteY31" fmla="*/ 5474 h 9426"/>
                                              <a:gd name="connsiteX32" fmla="*/ 6889 w 10000"/>
                                              <a:gd name="connsiteY32" fmla="*/ 5631 h 9426"/>
                                              <a:gd name="connsiteX33" fmla="*/ 8502 w 10000"/>
                                              <a:gd name="connsiteY33" fmla="*/ 5904 h 9426"/>
                                              <a:gd name="connsiteX34" fmla="*/ 9583 w 10000"/>
                                              <a:gd name="connsiteY34" fmla="*/ 6262 h 9426"/>
                                              <a:gd name="connsiteX35" fmla="*/ 9962 w 10000"/>
                                              <a:gd name="connsiteY35" fmla="*/ 6667 h 9426"/>
                                              <a:gd name="connsiteX36" fmla="*/ 9583 w 10000"/>
                                              <a:gd name="connsiteY36" fmla="*/ 7074 h 9426"/>
                                              <a:gd name="connsiteX37" fmla="*/ 8502 w 10000"/>
                                              <a:gd name="connsiteY37" fmla="*/ 7431 h 9426"/>
                                              <a:gd name="connsiteX38" fmla="*/ 6889 w 10000"/>
                                              <a:gd name="connsiteY38" fmla="*/ 7706 h 9426"/>
                                              <a:gd name="connsiteX39" fmla="*/ 4980 w 10000"/>
                                              <a:gd name="connsiteY39" fmla="*/ 7862 h 9426"/>
                                              <a:gd name="connsiteX40" fmla="*/ 3073 w 10000"/>
                                              <a:gd name="connsiteY40" fmla="*/ 7896 h 9426"/>
                                              <a:gd name="connsiteX41" fmla="*/ 1459 w 10000"/>
                                              <a:gd name="connsiteY41" fmla="*/ 7815 h 9426"/>
                                              <a:gd name="connsiteX42" fmla="*/ 378 w 10000"/>
                                              <a:gd name="connsiteY42" fmla="*/ 7648 h 9426"/>
                                              <a:gd name="connsiteX43" fmla="*/ 0 w 10000"/>
                                              <a:gd name="connsiteY43" fmla="*/ 7431 h 9426"/>
                                              <a:gd name="connsiteX44" fmla="*/ 378 w 10000"/>
                                              <a:gd name="connsiteY44" fmla="*/ 7216 h 9426"/>
                                              <a:gd name="connsiteX45" fmla="*/ 1459 w 10000"/>
                                              <a:gd name="connsiteY45" fmla="*/ 7051 h 9426"/>
                                              <a:gd name="connsiteX46" fmla="*/ 3073 w 10000"/>
                                              <a:gd name="connsiteY46" fmla="*/ 6970 h 9426"/>
                                              <a:gd name="connsiteX47" fmla="*/ 4980 w 10000"/>
                                              <a:gd name="connsiteY47" fmla="*/ 7001 h 9426"/>
                                              <a:gd name="connsiteX48" fmla="*/ 6889 w 10000"/>
                                              <a:gd name="connsiteY48" fmla="*/ 7161 h 9426"/>
                                              <a:gd name="connsiteX49" fmla="*/ 8502 w 10000"/>
                                              <a:gd name="connsiteY49" fmla="*/ 7431 h 9426"/>
                                              <a:gd name="connsiteX50" fmla="*/ 9583 w 10000"/>
                                              <a:gd name="connsiteY50" fmla="*/ 7792 h 9426"/>
                                              <a:gd name="connsiteX51" fmla="*/ 9962 w 10000"/>
                                              <a:gd name="connsiteY51" fmla="*/ 8198 h 9426"/>
                                              <a:gd name="connsiteX52" fmla="*/ 9583 w 10000"/>
                                              <a:gd name="connsiteY52" fmla="*/ 8604 h 9426"/>
                                              <a:gd name="connsiteX53" fmla="*/ 8502 w 10000"/>
                                              <a:gd name="connsiteY53" fmla="*/ 8962 h 9426"/>
                                              <a:gd name="connsiteX54" fmla="*/ 6889 w 10000"/>
                                              <a:gd name="connsiteY54" fmla="*/ 9236 h 9426"/>
                                              <a:gd name="connsiteX55" fmla="*/ 4980 w 10000"/>
                                              <a:gd name="connsiteY55" fmla="*/ 9393 h 9426"/>
                                              <a:gd name="connsiteX56" fmla="*/ 3073 w 10000"/>
                                              <a:gd name="connsiteY56" fmla="*/ 9426 h 9426"/>
                                              <a:gd name="connsiteX0" fmla="*/ 9583 w 10000"/>
                                              <a:gd name="connsiteY0" fmla="*/ 0 h 8224"/>
                                              <a:gd name="connsiteX1" fmla="*/ 9962 w 10000"/>
                                              <a:gd name="connsiteY1" fmla="*/ 431 h 8224"/>
                                              <a:gd name="connsiteX2" fmla="*/ 8502 w 10000"/>
                                              <a:gd name="connsiteY2" fmla="*/ 1242 h 8224"/>
                                              <a:gd name="connsiteX3" fmla="*/ 6889 w 10000"/>
                                              <a:gd name="connsiteY3" fmla="*/ 1531 h 8224"/>
                                              <a:gd name="connsiteX4" fmla="*/ 1459 w 10000"/>
                                              <a:gd name="connsiteY4" fmla="*/ 836 h 8224"/>
                                              <a:gd name="connsiteX5" fmla="*/ 3073 w 10000"/>
                                              <a:gd name="connsiteY5" fmla="*/ 749 h 8224"/>
                                              <a:gd name="connsiteX6" fmla="*/ 6889 w 10000"/>
                                              <a:gd name="connsiteY6" fmla="*/ 954 h 8224"/>
                                              <a:gd name="connsiteX7" fmla="*/ 8502 w 10000"/>
                                              <a:gd name="connsiteY7" fmla="*/ 1242 h 8224"/>
                                              <a:gd name="connsiteX8" fmla="*/ 9583 w 10000"/>
                                              <a:gd name="connsiteY8" fmla="*/ 1622 h 8224"/>
                                              <a:gd name="connsiteX9" fmla="*/ 9962 w 10000"/>
                                              <a:gd name="connsiteY9" fmla="*/ 2052 h 8224"/>
                                              <a:gd name="connsiteX10" fmla="*/ 9583 w 10000"/>
                                              <a:gd name="connsiteY10" fmla="*/ 2481 h 8224"/>
                                              <a:gd name="connsiteX11" fmla="*/ 8502 w 10000"/>
                                              <a:gd name="connsiteY11" fmla="*/ 2864 h 8224"/>
                                              <a:gd name="connsiteX12" fmla="*/ 6889 w 10000"/>
                                              <a:gd name="connsiteY12" fmla="*/ 3152 h 8224"/>
                                              <a:gd name="connsiteX13" fmla="*/ 4980 w 10000"/>
                                              <a:gd name="connsiteY13" fmla="*/ 3319 h 8224"/>
                                              <a:gd name="connsiteX14" fmla="*/ 3073 w 10000"/>
                                              <a:gd name="connsiteY14" fmla="*/ 3358 h 8224"/>
                                              <a:gd name="connsiteX15" fmla="*/ 6889 w 10000"/>
                                              <a:gd name="connsiteY15" fmla="*/ 2575 h 8224"/>
                                              <a:gd name="connsiteX16" fmla="*/ 8502 w 10000"/>
                                              <a:gd name="connsiteY16" fmla="*/ 2864 h 8224"/>
                                              <a:gd name="connsiteX17" fmla="*/ 9583 w 10000"/>
                                              <a:gd name="connsiteY17" fmla="*/ 3245 h 8224"/>
                                              <a:gd name="connsiteX18" fmla="*/ 9962 w 10000"/>
                                              <a:gd name="connsiteY18" fmla="*/ 3675 h 8224"/>
                                              <a:gd name="connsiteX19" fmla="*/ 9583 w 10000"/>
                                              <a:gd name="connsiteY19" fmla="*/ 4106 h 8224"/>
                                              <a:gd name="connsiteX20" fmla="*/ 8502 w 10000"/>
                                              <a:gd name="connsiteY20" fmla="*/ 4488 h 8224"/>
                                              <a:gd name="connsiteX21" fmla="*/ 6889 w 10000"/>
                                              <a:gd name="connsiteY21" fmla="*/ 4776 h 8224"/>
                                              <a:gd name="connsiteX22" fmla="*/ 4980 w 10000"/>
                                              <a:gd name="connsiteY22" fmla="*/ 4943 h 8224"/>
                                              <a:gd name="connsiteX23" fmla="*/ 3073 w 10000"/>
                                              <a:gd name="connsiteY23" fmla="*/ 4977 h 8224"/>
                                              <a:gd name="connsiteX24" fmla="*/ 1459 w 10000"/>
                                              <a:gd name="connsiteY24" fmla="*/ 4893 h 8224"/>
                                              <a:gd name="connsiteX25" fmla="*/ 378 w 10000"/>
                                              <a:gd name="connsiteY25" fmla="*/ 4715 h 8224"/>
                                              <a:gd name="connsiteX26" fmla="*/ 0 w 10000"/>
                                              <a:gd name="connsiteY26" fmla="*/ 4488 h 8224"/>
                                              <a:gd name="connsiteX27" fmla="*/ 378 w 10000"/>
                                              <a:gd name="connsiteY27" fmla="*/ 4260 h 8224"/>
                                              <a:gd name="connsiteX28" fmla="*/ 1459 w 10000"/>
                                              <a:gd name="connsiteY28" fmla="*/ 4081 h 8224"/>
                                              <a:gd name="connsiteX29" fmla="*/ 3073 w 10000"/>
                                              <a:gd name="connsiteY29" fmla="*/ 3995 h 8224"/>
                                              <a:gd name="connsiteX30" fmla="*/ 4980 w 10000"/>
                                              <a:gd name="connsiteY30" fmla="*/ 4031 h 8224"/>
                                              <a:gd name="connsiteX31" fmla="*/ 6889 w 10000"/>
                                              <a:gd name="connsiteY31" fmla="*/ 4198 h 8224"/>
                                              <a:gd name="connsiteX32" fmla="*/ 8502 w 10000"/>
                                              <a:gd name="connsiteY32" fmla="*/ 4488 h 8224"/>
                                              <a:gd name="connsiteX33" fmla="*/ 9583 w 10000"/>
                                              <a:gd name="connsiteY33" fmla="*/ 4867 h 8224"/>
                                              <a:gd name="connsiteX34" fmla="*/ 9962 w 10000"/>
                                              <a:gd name="connsiteY34" fmla="*/ 5297 h 8224"/>
                                              <a:gd name="connsiteX35" fmla="*/ 9583 w 10000"/>
                                              <a:gd name="connsiteY35" fmla="*/ 5729 h 8224"/>
                                              <a:gd name="connsiteX36" fmla="*/ 8502 w 10000"/>
                                              <a:gd name="connsiteY36" fmla="*/ 6108 h 8224"/>
                                              <a:gd name="connsiteX37" fmla="*/ 6889 w 10000"/>
                                              <a:gd name="connsiteY37" fmla="*/ 6399 h 8224"/>
                                              <a:gd name="connsiteX38" fmla="*/ 4980 w 10000"/>
                                              <a:gd name="connsiteY38" fmla="*/ 6565 h 8224"/>
                                              <a:gd name="connsiteX39" fmla="*/ 3073 w 10000"/>
                                              <a:gd name="connsiteY39" fmla="*/ 6601 h 8224"/>
                                              <a:gd name="connsiteX40" fmla="*/ 1459 w 10000"/>
                                              <a:gd name="connsiteY40" fmla="*/ 6515 h 8224"/>
                                              <a:gd name="connsiteX41" fmla="*/ 378 w 10000"/>
                                              <a:gd name="connsiteY41" fmla="*/ 6338 h 8224"/>
                                              <a:gd name="connsiteX42" fmla="*/ 0 w 10000"/>
                                              <a:gd name="connsiteY42" fmla="*/ 6108 h 8224"/>
                                              <a:gd name="connsiteX43" fmla="*/ 378 w 10000"/>
                                              <a:gd name="connsiteY43" fmla="*/ 5879 h 8224"/>
                                              <a:gd name="connsiteX44" fmla="*/ 1459 w 10000"/>
                                              <a:gd name="connsiteY44" fmla="*/ 5704 h 8224"/>
                                              <a:gd name="connsiteX45" fmla="*/ 3073 w 10000"/>
                                              <a:gd name="connsiteY45" fmla="*/ 5618 h 8224"/>
                                              <a:gd name="connsiteX46" fmla="*/ 4980 w 10000"/>
                                              <a:gd name="connsiteY46" fmla="*/ 5651 h 8224"/>
                                              <a:gd name="connsiteX47" fmla="*/ 6889 w 10000"/>
                                              <a:gd name="connsiteY47" fmla="*/ 5821 h 8224"/>
                                              <a:gd name="connsiteX48" fmla="*/ 8502 w 10000"/>
                                              <a:gd name="connsiteY48" fmla="*/ 6108 h 8224"/>
                                              <a:gd name="connsiteX49" fmla="*/ 9583 w 10000"/>
                                              <a:gd name="connsiteY49" fmla="*/ 6490 h 8224"/>
                                              <a:gd name="connsiteX50" fmla="*/ 9962 w 10000"/>
                                              <a:gd name="connsiteY50" fmla="*/ 6921 h 8224"/>
                                              <a:gd name="connsiteX51" fmla="*/ 9583 w 10000"/>
                                              <a:gd name="connsiteY51" fmla="*/ 7352 h 8224"/>
                                              <a:gd name="connsiteX52" fmla="*/ 8502 w 10000"/>
                                              <a:gd name="connsiteY52" fmla="*/ 7732 h 8224"/>
                                              <a:gd name="connsiteX53" fmla="*/ 6889 w 10000"/>
                                              <a:gd name="connsiteY53" fmla="*/ 8022 h 8224"/>
                                              <a:gd name="connsiteX54" fmla="*/ 4980 w 10000"/>
                                              <a:gd name="connsiteY54" fmla="*/ 8189 h 8224"/>
                                              <a:gd name="connsiteX55" fmla="*/ 3073 w 10000"/>
                                              <a:gd name="connsiteY55" fmla="*/ 8224 h 8224"/>
                                              <a:gd name="connsiteX0" fmla="*/ 9583 w 10000"/>
                                              <a:gd name="connsiteY0" fmla="*/ 0 h 10000"/>
                                              <a:gd name="connsiteX1" fmla="*/ 9962 w 10000"/>
                                              <a:gd name="connsiteY1" fmla="*/ 524 h 10000"/>
                                              <a:gd name="connsiteX2" fmla="*/ 8502 w 10000"/>
                                              <a:gd name="connsiteY2" fmla="*/ 1510 h 10000"/>
                                              <a:gd name="connsiteX3" fmla="*/ 6889 w 10000"/>
                                              <a:gd name="connsiteY3" fmla="*/ 1862 h 10000"/>
                                              <a:gd name="connsiteX4" fmla="*/ 1459 w 10000"/>
                                              <a:gd name="connsiteY4" fmla="*/ 1017 h 10000"/>
                                              <a:gd name="connsiteX5" fmla="*/ 3073 w 10000"/>
                                              <a:gd name="connsiteY5" fmla="*/ 911 h 10000"/>
                                              <a:gd name="connsiteX6" fmla="*/ 8502 w 10000"/>
                                              <a:gd name="connsiteY6" fmla="*/ 1510 h 10000"/>
                                              <a:gd name="connsiteX7" fmla="*/ 9583 w 10000"/>
                                              <a:gd name="connsiteY7" fmla="*/ 1972 h 10000"/>
                                              <a:gd name="connsiteX8" fmla="*/ 9962 w 10000"/>
                                              <a:gd name="connsiteY8" fmla="*/ 2495 h 10000"/>
                                              <a:gd name="connsiteX9" fmla="*/ 9583 w 10000"/>
                                              <a:gd name="connsiteY9" fmla="*/ 3017 h 10000"/>
                                              <a:gd name="connsiteX10" fmla="*/ 8502 w 10000"/>
                                              <a:gd name="connsiteY10" fmla="*/ 3482 h 10000"/>
                                              <a:gd name="connsiteX11" fmla="*/ 6889 w 10000"/>
                                              <a:gd name="connsiteY11" fmla="*/ 3833 h 10000"/>
                                              <a:gd name="connsiteX12" fmla="*/ 4980 w 10000"/>
                                              <a:gd name="connsiteY12" fmla="*/ 4036 h 10000"/>
                                              <a:gd name="connsiteX13" fmla="*/ 3073 w 10000"/>
                                              <a:gd name="connsiteY13" fmla="*/ 4083 h 10000"/>
                                              <a:gd name="connsiteX14" fmla="*/ 6889 w 10000"/>
                                              <a:gd name="connsiteY14" fmla="*/ 3131 h 10000"/>
                                              <a:gd name="connsiteX15" fmla="*/ 8502 w 10000"/>
                                              <a:gd name="connsiteY15" fmla="*/ 3482 h 10000"/>
                                              <a:gd name="connsiteX16" fmla="*/ 9583 w 10000"/>
                                              <a:gd name="connsiteY16" fmla="*/ 3946 h 10000"/>
                                              <a:gd name="connsiteX17" fmla="*/ 9962 w 10000"/>
                                              <a:gd name="connsiteY17" fmla="*/ 4469 h 10000"/>
                                              <a:gd name="connsiteX18" fmla="*/ 9583 w 10000"/>
                                              <a:gd name="connsiteY18" fmla="*/ 4993 h 10000"/>
                                              <a:gd name="connsiteX19" fmla="*/ 8502 w 10000"/>
                                              <a:gd name="connsiteY19" fmla="*/ 5457 h 10000"/>
                                              <a:gd name="connsiteX20" fmla="*/ 6889 w 10000"/>
                                              <a:gd name="connsiteY20" fmla="*/ 5807 h 10000"/>
                                              <a:gd name="connsiteX21" fmla="*/ 4980 w 10000"/>
                                              <a:gd name="connsiteY21" fmla="*/ 6010 h 10000"/>
                                              <a:gd name="connsiteX22" fmla="*/ 3073 w 10000"/>
                                              <a:gd name="connsiteY22" fmla="*/ 6052 h 10000"/>
                                              <a:gd name="connsiteX23" fmla="*/ 1459 w 10000"/>
                                              <a:gd name="connsiteY23" fmla="*/ 5950 h 10000"/>
                                              <a:gd name="connsiteX24" fmla="*/ 378 w 10000"/>
                                              <a:gd name="connsiteY24" fmla="*/ 5733 h 10000"/>
                                              <a:gd name="connsiteX25" fmla="*/ 0 w 10000"/>
                                              <a:gd name="connsiteY25" fmla="*/ 5457 h 10000"/>
                                              <a:gd name="connsiteX26" fmla="*/ 378 w 10000"/>
                                              <a:gd name="connsiteY26" fmla="*/ 5180 h 10000"/>
                                              <a:gd name="connsiteX27" fmla="*/ 1459 w 10000"/>
                                              <a:gd name="connsiteY27" fmla="*/ 4962 h 10000"/>
                                              <a:gd name="connsiteX28" fmla="*/ 3073 w 10000"/>
                                              <a:gd name="connsiteY28" fmla="*/ 4858 h 10000"/>
                                              <a:gd name="connsiteX29" fmla="*/ 4980 w 10000"/>
                                              <a:gd name="connsiteY29" fmla="*/ 4902 h 10000"/>
                                              <a:gd name="connsiteX30" fmla="*/ 6889 w 10000"/>
                                              <a:gd name="connsiteY30" fmla="*/ 5105 h 10000"/>
                                              <a:gd name="connsiteX31" fmla="*/ 8502 w 10000"/>
                                              <a:gd name="connsiteY31" fmla="*/ 5457 h 10000"/>
                                              <a:gd name="connsiteX32" fmla="*/ 9583 w 10000"/>
                                              <a:gd name="connsiteY32" fmla="*/ 5918 h 10000"/>
                                              <a:gd name="connsiteX33" fmla="*/ 9962 w 10000"/>
                                              <a:gd name="connsiteY33" fmla="*/ 6441 h 10000"/>
                                              <a:gd name="connsiteX34" fmla="*/ 9583 w 10000"/>
                                              <a:gd name="connsiteY34" fmla="*/ 6966 h 10000"/>
                                              <a:gd name="connsiteX35" fmla="*/ 8502 w 10000"/>
                                              <a:gd name="connsiteY35" fmla="*/ 7427 h 10000"/>
                                              <a:gd name="connsiteX36" fmla="*/ 6889 w 10000"/>
                                              <a:gd name="connsiteY36" fmla="*/ 7781 h 10000"/>
                                              <a:gd name="connsiteX37" fmla="*/ 4980 w 10000"/>
                                              <a:gd name="connsiteY37" fmla="*/ 7983 h 10000"/>
                                              <a:gd name="connsiteX38" fmla="*/ 3073 w 10000"/>
                                              <a:gd name="connsiteY38" fmla="*/ 8027 h 10000"/>
                                              <a:gd name="connsiteX39" fmla="*/ 1459 w 10000"/>
                                              <a:gd name="connsiteY39" fmla="*/ 7922 h 10000"/>
                                              <a:gd name="connsiteX40" fmla="*/ 378 w 10000"/>
                                              <a:gd name="connsiteY40" fmla="*/ 7707 h 10000"/>
                                              <a:gd name="connsiteX41" fmla="*/ 0 w 10000"/>
                                              <a:gd name="connsiteY41" fmla="*/ 7427 h 10000"/>
                                              <a:gd name="connsiteX42" fmla="*/ 378 w 10000"/>
                                              <a:gd name="connsiteY42" fmla="*/ 7149 h 10000"/>
                                              <a:gd name="connsiteX43" fmla="*/ 1459 w 10000"/>
                                              <a:gd name="connsiteY43" fmla="*/ 6936 h 10000"/>
                                              <a:gd name="connsiteX44" fmla="*/ 3073 w 10000"/>
                                              <a:gd name="connsiteY44" fmla="*/ 6831 h 10000"/>
                                              <a:gd name="connsiteX45" fmla="*/ 4980 w 10000"/>
                                              <a:gd name="connsiteY45" fmla="*/ 6871 h 10000"/>
                                              <a:gd name="connsiteX46" fmla="*/ 6889 w 10000"/>
                                              <a:gd name="connsiteY46" fmla="*/ 7078 h 10000"/>
                                              <a:gd name="connsiteX47" fmla="*/ 8502 w 10000"/>
                                              <a:gd name="connsiteY47" fmla="*/ 7427 h 10000"/>
                                              <a:gd name="connsiteX48" fmla="*/ 9583 w 10000"/>
                                              <a:gd name="connsiteY48" fmla="*/ 7892 h 10000"/>
                                              <a:gd name="connsiteX49" fmla="*/ 9962 w 10000"/>
                                              <a:gd name="connsiteY49" fmla="*/ 8416 h 10000"/>
                                              <a:gd name="connsiteX50" fmla="*/ 9583 w 10000"/>
                                              <a:gd name="connsiteY50" fmla="*/ 8940 h 10000"/>
                                              <a:gd name="connsiteX51" fmla="*/ 8502 w 10000"/>
                                              <a:gd name="connsiteY51" fmla="*/ 9402 h 10000"/>
                                              <a:gd name="connsiteX52" fmla="*/ 6889 w 10000"/>
                                              <a:gd name="connsiteY52" fmla="*/ 9754 h 10000"/>
                                              <a:gd name="connsiteX53" fmla="*/ 4980 w 10000"/>
                                              <a:gd name="connsiteY53" fmla="*/ 9957 h 10000"/>
                                              <a:gd name="connsiteX54" fmla="*/ 3073 w 10000"/>
                                              <a:gd name="connsiteY54" fmla="*/ 10000 h 10000"/>
                                              <a:gd name="connsiteX0" fmla="*/ 9583 w 10000"/>
                                              <a:gd name="connsiteY0" fmla="*/ 0 h 10000"/>
                                              <a:gd name="connsiteX1" fmla="*/ 9962 w 10000"/>
                                              <a:gd name="connsiteY1" fmla="*/ 524 h 10000"/>
                                              <a:gd name="connsiteX2" fmla="*/ 8502 w 10000"/>
                                              <a:gd name="connsiteY2" fmla="*/ 1510 h 10000"/>
                                              <a:gd name="connsiteX3" fmla="*/ 6889 w 10000"/>
                                              <a:gd name="connsiteY3" fmla="*/ 1862 h 10000"/>
                                              <a:gd name="connsiteX4" fmla="*/ 1459 w 10000"/>
                                              <a:gd name="connsiteY4" fmla="*/ 1017 h 10000"/>
                                              <a:gd name="connsiteX5" fmla="*/ 8502 w 10000"/>
                                              <a:gd name="connsiteY5" fmla="*/ 1510 h 10000"/>
                                              <a:gd name="connsiteX6" fmla="*/ 9583 w 10000"/>
                                              <a:gd name="connsiteY6" fmla="*/ 1972 h 10000"/>
                                              <a:gd name="connsiteX7" fmla="*/ 9962 w 10000"/>
                                              <a:gd name="connsiteY7" fmla="*/ 2495 h 10000"/>
                                              <a:gd name="connsiteX8" fmla="*/ 9583 w 10000"/>
                                              <a:gd name="connsiteY8" fmla="*/ 3017 h 10000"/>
                                              <a:gd name="connsiteX9" fmla="*/ 8502 w 10000"/>
                                              <a:gd name="connsiteY9" fmla="*/ 3482 h 10000"/>
                                              <a:gd name="connsiteX10" fmla="*/ 6889 w 10000"/>
                                              <a:gd name="connsiteY10" fmla="*/ 3833 h 10000"/>
                                              <a:gd name="connsiteX11" fmla="*/ 4980 w 10000"/>
                                              <a:gd name="connsiteY11" fmla="*/ 4036 h 10000"/>
                                              <a:gd name="connsiteX12" fmla="*/ 3073 w 10000"/>
                                              <a:gd name="connsiteY12" fmla="*/ 4083 h 10000"/>
                                              <a:gd name="connsiteX13" fmla="*/ 6889 w 10000"/>
                                              <a:gd name="connsiteY13" fmla="*/ 3131 h 10000"/>
                                              <a:gd name="connsiteX14" fmla="*/ 8502 w 10000"/>
                                              <a:gd name="connsiteY14" fmla="*/ 3482 h 10000"/>
                                              <a:gd name="connsiteX15" fmla="*/ 9583 w 10000"/>
                                              <a:gd name="connsiteY15" fmla="*/ 3946 h 10000"/>
                                              <a:gd name="connsiteX16" fmla="*/ 9962 w 10000"/>
                                              <a:gd name="connsiteY16" fmla="*/ 4469 h 10000"/>
                                              <a:gd name="connsiteX17" fmla="*/ 9583 w 10000"/>
                                              <a:gd name="connsiteY17" fmla="*/ 4993 h 10000"/>
                                              <a:gd name="connsiteX18" fmla="*/ 8502 w 10000"/>
                                              <a:gd name="connsiteY18" fmla="*/ 5457 h 10000"/>
                                              <a:gd name="connsiteX19" fmla="*/ 6889 w 10000"/>
                                              <a:gd name="connsiteY19" fmla="*/ 5807 h 10000"/>
                                              <a:gd name="connsiteX20" fmla="*/ 4980 w 10000"/>
                                              <a:gd name="connsiteY20" fmla="*/ 6010 h 10000"/>
                                              <a:gd name="connsiteX21" fmla="*/ 3073 w 10000"/>
                                              <a:gd name="connsiteY21" fmla="*/ 6052 h 10000"/>
                                              <a:gd name="connsiteX22" fmla="*/ 1459 w 10000"/>
                                              <a:gd name="connsiteY22" fmla="*/ 5950 h 10000"/>
                                              <a:gd name="connsiteX23" fmla="*/ 378 w 10000"/>
                                              <a:gd name="connsiteY23" fmla="*/ 5733 h 10000"/>
                                              <a:gd name="connsiteX24" fmla="*/ 0 w 10000"/>
                                              <a:gd name="connsiteY24" fmla="*/ 5457 h 10000"/>
                                              <a:gd name="connsiteX25" fmla="*/ 378 w 10000"/>
                                              <a:gd name="connsiteY25" fmla="*/ 5180 h 10000"/>
                                              <a:gd name="connsiteX26" fmla="*/ 1459 w 10000"/>
                                              <a:gd name="connsiteY26" fmla="*/ 4962 h 10000"/>
                                              <a:gd name="connsiteX27" fmla="*/ 3073 w 10000"/>
                                              <a:gd name="connsiteY27" fmla="*/ 4858 h 10000"/>
                                              <a:gd name="connsiteX28" fmla="*/ 4980 w 10000"/>
                                              <a:gd name="connsiteY28" fmla="*/ 4902 h 10000"/>
                                              <a:gd name="connsiteX29" fmla="*/ 6889 w 10000"/>
                                              <a:gd name="connsiteY29" fmla="*/ 5105 h 10000"/>
                                              <a:gd name="connsiteX30" fmla="*/ 8502 w 10000"/>
                                              <a:gd name="connsiteY30" fmla="*/ 5457 h 10000"/>
                                              <a:gd name="connsiteX31" fmla="*/ 9583 w 10000"/>
                                              <a:gd name="connsiteY31" fmla="*/ 5918 h 10000"/>
                                              <a:gd name="connsiteX32" fmla="*/ 9962 w 10000"/>
                                              <a:gd name="connsiteY32" fmla="*/ 6441 h 10000"/>
                                              <a:gd name="connsiteX33" fmla="*/ 9583 w 10000"/>
                                              <a:gd name="connsiteY33" fmla="*/ 6966 h 10000"/>
                                              <a:gd name="connsiteX34" fmla="*/ 8502 w 10000"/>
                                              <a:gd name="connsiteY34" fmla="*/ 7427 h 10000"/>
                                              <a:gd name="connsiteX35" fmla="*/ 6889 w 10000"/>
                                              <a:gd name="connsiteY35" fmla="*/ 7781 h 10000"/>
                                              <a:gd name="connsiteX36" fmla="*/ 4980 w 10000"/>
                                              <a:gd name="connsiteY36" fmla="*/ 7983 h 10000"/>
                                              <a:gd name="connsiteX37" fmla="*/ 3073 w 10000"/>
                                              <a:gd name="connsiteY37" fmla="*/ 8027 h 10000"/>
                                              <a:gd name="connsiteX38" fmla="*/ 1459 w 10000"/>
                                              <a:gd name="connsiteY38" fmla="*/ 7922 h 10000"/>
                                              <a:gd name="connsiteX39" fmla="*/ 378 w 10000"/>
                                              <a:gd name="connsiteY39" fmla="*/ 7707 h 10000"/>
                                              <a:gd name="connsiteX40" fmla="*/ 0 w 10000"/>
                                              <a:gd name="connsiteY40" fmla="*/ 7427 h 10000"/>
                                              <a:gd name="connsiteX41" fmla="*/ 378 w 10000"/>
                                              <a:gd name="connsiteY41" fmla="*/ 7149 h 10000"/>
                                              <a:gd name="connsiteX42" fmla="*/ 1459 w 10000"/>
                                              <a:gd name="connsiteY42" fmla="*/ 6936 h 10000"/>
                                              <a:gd name="connsiteX43" fmla="*/ 3073 w 10000"/>
                                              <a:gd name="connsiteY43" fmla="*/ 6831 h 10000"/>
                                              <a:gd name="connsiteX44" fmla="*/ 4980 w 10000"/>
                                              <a:gd name="connsiteY44" fmla="*/ 6871 h 10000"/>
                                              <a:gd name="connsiteX45" fmla="*/ 6889 w 10000"/>
                                              <a:gd name="connsiteY45" fmla="*/ 7078 h 10000"/>
                                              <a:gd name="connsiteX46" fmla="*/ 8502 w 10000"/>
                                              <a:gd name="connsiteY46" fmla="*/ 7427 h 10000"/>
                                              <a:gd name="connsiteX47" fmla="*/ 9583 w 10000"/>
                                              <a:gd name="connsiteY47" fmla="*/ 7892 h 10000"/>
                                              <a:gd name="connsiteX48" fmla="*/ 9962 w 10000"/>
                                              <a:gd name="connsiteY48" fmla="*/ 8416 h 10000"/>
                                              <a:gd name="connsiteX49" fmla="*/ 9583 w 10000"/>
                                              <a:gd name="connsiteY49" fmla="*/ 8940 h 10000"/>
                                              <a:gd name="connsiteX50" fmla="*/ 8502 w 10000"/>
                                              <a:gd name="connsiteY50" fmla="*/ 9402 h 10000"/>
                                              <a:gd name="connsiteX51" fmla="*/ 6889 w 10000"/>
                                              <a:gd name="connsiteY51" fmla="*/ 9754 h 10000"/>
                                              <a:gd name="connsiteX52" fmla="*/ 4980 w 10000"/>
                                              <a:gd name="connsiteY52" fmla="*/ 9957 h 10000"/>
                                              <a:gd name="connsiteX53" fmla="*/ 3073 w 10000"/>
                                              <a:gd name="connsiteY53" fmla="*/ 10000 h 10000"/>
                                              <a:gd name="connsiteX0" fmla="*/ 9583 w 10000"/>
                                              <a:gd name="connsiteY0" fmla="*/ 0 h 10000"/>
                                              <a:gd name="connsiteX1" fmla="*/ 9962 w 10000"/>
                                              <a:gd name="connsiteY1" fmla="*/ 524 h 10000"/>
                                              <a:gd name="connsiteX2" fmla="*/ 8502 w 10000"/>
                                              <a:gd name="connsiteY2" fmla="*/ 1510 h 10000"/>
                                              <a:gd name="connsiteX3" fmla="*/ 6889 w 10000"/>
                                              <a:gd name="connsiteY3" fmla="*/ 1862 h 10000"/>
                                              <a:gd name="connsiteX4" fmla="*/ 8502 w 10000"/>
                                              <a:gd name="connsiteY4" fmla="*/ 1510 h 10000"/>
                                              <a:gd name="connsiteX5" fmla="*/ 9583 w 10000"/>
                                              <a:gd name="connsiteY5" fmla="*/ 1972 h 10000"/>
                                              <a:gd name="connsiteX6" fmla="*/ 9962 w 10000"/>
                                              <a:gd name="connsiteY6" fmla="*/ 2495 h 10000"/>
                                              <a:gd name="connsiteX7" fmla="*/ 9583 w 10000"/>
                                              <a:gd name="connsiteY7" fmla="*/ 3017 h 10000"/>
                                              <a:gd name="connsiteX8" fmla="*/ 8502 w 10000"/>
                                              <a:gd name="connsiteY8" fmla="*/ 3482 h 10000"/>
                                              <a:gd name="connsiteX9" fmla="*/ 6889 w 10000"/>
                                              <a:gd name="connsiteY9" fmla="*/ 3833 h 10000"/>
                                              <a:gd name="connsiteX10" fmla="*/ 4980 w 10000"/>
                                              <a:gd name="connsiteY10" fmla="*/ 4036 h 10000"/>
                                              <a:gd name="connsiteX11" fmla="*/ 3073 w 10000"/>
                                              <a:gd name="connsiteY11" fmla="*/ 4083 h 10000"/>
                                              <a:gd name="connsiteX12" fmla="*/ 6889 w 10000"/>
                                              <a:gd name="connsiteY12" fmla="*/ 3131 h 10000"/>
                                              <a:gd name="connsiteX13" fmla="*/ 8502 w 10000"/>
                                              <a:gd name="connsiteY13" fmla="*/ 3482 h 10000"/>
                                              <a:gd name="connsiteX14" fmla="*/ 9583 w 10000"/>
                                              <a:gd name="connsiteY14" fmla="*/ 3946 h 10000"/>
                                              <a:gd name="connsiteX15" fmla="*/ 9962 w 10000"/>
                                              <a:gd name="connsiteY15" fmla="*/ 4469 h 10000"/>
                                              <a:gd name="connsiteX16" fmla="*/ 9583 w 10000"/>
                                              <a:gd name="connsiteY16" fmla="*/ 4993 h 10000"/>
                                              <a:gd name="connsiteX17" fmla="*/ 8502 w 10000"/>
                                              <a:gd name="connsiteY17" fmla="*/ 5457 h 10000"/>
                                              <a:gd name="connsiteX18" fmla="*/ 6889 w 10000"/>
                                              <a:gd name="connsiteY18" fmla="*/ 5807 h 10000"/>
                                              <a:gd name="connsiteX19" fmla="*/ 4980 w 10000"/>
                                              <a:gd name="connsiteY19" fmla="*/ 6010 h 10000"/>
                                              <a:gd name="connsiteX20" fmla="*/ 3073 w 10000"/>
                                              <a:gd name="connsiteY20" fmla="*/ 6052 h 10000"/>
                                              <a:gd name="connsiteX21" fmla="*/ 1459 w 10000"/>
                                              <a:gd name="connsiteY21" fmla="*/ 5950 h 10000"/>
                                              <a:gd name="connsiteX22" fmla="*/ 378 w 10000"/>
                                              <a:gd name="connsiteY22" fmla="*/ 5733 h 10000"/>
                                              <a:gd name="connsiteX23" fmla="*/ 0 w 10000"/>
                                              <a:gd name="connsiteY23" fmla="*/ 5457 h 10000"/>
                                              <a:gd name="connsiteX24" fmla="*/ 378 w 10000"/>
                                              <a:gd name="connsiteY24" fmla="*/ 5180 h 10000"/>
                                              <a:gd name="connsiteX25" fmla="*/ 1459 w 10000"/>
                                              <a:gd name="connsiteY25" fmla="*/ 4962 h 10000"/>
                                              <a:gd name="connsiteX26" fmla="*/ 3073 w 10000"/>
                                              <a:gd name="connsiteY26" fmla="*/ 4858 h 10000"/>
                                              <a:gd name="connsiteX27" fmla="*/ 4980 w 10000"/>
                                              <a:gd name="connsiteY27" fmla="*/ 4902 h 10000"/>
                                              <a:gd name="connsiteX28" fmla="*/ 6889 w 10000"/>
                                              <a:gd name="connsiteY28" fmla="*/ 5105 h 10000"/>
                                              <a:gd name="connsiteX29" fmla="*/ 8502 w 10000"/>
                                              <a:gd name="connsiteY29" fmla="*/ 5457 h 10000"/>
                                              <a:gd name="connsiteX30" fmla="*/ 9583 w 10000"/>
                                              <a:gd name="connsiteY30" fmla="*/ 5918 h 10000"/>
                                              <a:gd name="connsiteX31" fmla="*/ 9962 w 10000"/>
                                              <a:gd name="connsiteY31" fmla="*/ 6441 h 10000"/>
                                              <a:gd name="connsiteX32" fmla="*/ 9583 w 10000"/>
                                              <a:gd name="connsiteY32" fmla="*/ 6966 h 10000"/>
                                              <a:gd name="connsiteX33" fmla="*/ 8502 w 10000"/>
                                              <a:gd name="connsiteY33" fmla="*/ 7427 h 10000"/>
                                              <a:gd name="connsiteX34" fmla="*/ 6889 w 10000"/>
                                              <a:gd name="connsiteY34" fmla="*/ 7781 h 10000"/>
                                              <a:gd name="connsiteX35" fmla="*/ 4980 w 10000"/>
                                              <a:gd name="connsiteY35" fmla="*/ 7983 h 10000"/>
                                              <a:gd name="connsiteX36" fmla="*/ 3073 w 10000"/>
                                              <a:gd name="connsiteY36" fmla="*/ 8027 h 10000"/>
                                              <a:gd name="connsiteX37" fmla="*/ 1459 w 10000"/>
                                              <a:gd name="connsiteY37" fmla="*/ 7922 h 10000"/>
                                              <a:gd name="connsiteX38" fmla="*/ 378 w 10000"/>
                                              <a:gd name="connsiteY38" fmla="*/ 7707 h 10000"/>
                                              <a:gd name="connsiteX39" fmla="*/ 0 w 10000"/>
                                              <a:gd name="connsiteY39" fmla="*/ 7427 h 10000"/>
                                              <a:gd name="connsiteX40" fmla="*/ 378 w 10000"/>
                                              <a:gd name="connsiteY40" fmla="*/ 7149 h 10000"/>
                                              <a:gd name="connsiteX41" fmla="*/ 1459 w 10000"/>
                                              <a:gd name="connsiteY41" fmla="*/ 6936 h 10000"/>
                                              <a:gd name="connsiteX42" fmla="*/ 3073 w 10000"/>
                                              <a:gd name="connsiteY42" fmla="*/ 6831 h 10000"/>
                                              <a:gd name="connsiteX43" fmla="*/ 4980 w 10000"/>
                                              <a:gd name="connsiteY43" fmla="*/ 6871 h 10000"/>
                                              <a:gd name="connsiteX44" fmla="*/ 6889 w 10000"/>
                                              <a:gd name="connsiteY44" fmla="*/ 7078 h 10000"/>
                                              <a:gd name="connsiteX45" fmla="*/ 8502 w 10000"/>
                                              <a:gd name="connsiteY45" fmla="*/ 7427 h 10000"/>
                                              <a:gd name="connsiteX46" fmla="*/ 9583 w 10000"/>
                                              <a:gd name="connsiteY46" fmla="*/ 7892 h 10000"/>
                                              <a:gd name="connsiteX47" fmla="*/ 9962 w 10000"/>
                                              <a:gd name="connsiteY47" fmla="*/ 8416 h 10000"/>
                                              <a:gd name="connsiteX48" fmla="*/ 9583 w 10000"/>
                                              <a:gd name="connsiteY48" fmla="*/ 8940 h 10000"/>
                                              <a:gd name="connsiteX49" fmla="*/ 8502 w 10000"/>
                                              <a:gd name="connsiteY49" fmla="*/ 9402 h 10000"/>
                                              <a:gd name="connsiteX50" fmla="*/ 6889 w 10000"/>
                                              <a:gd name="connsiteY50" fmla="*/ 9754 h 10000"/>
                                              <a:gd name="connsiteX51" fmla="*/ 4980 w 10000"/>
                                              <a:gd name="connsiteY51" fmla="*/ 9957 h 10000"/>
                                              <a:gd name="connsiteX52" fmla="*/ 3073 w 10000"/>
                                              <a:gd name="connsiteY52" fmla="*/ 10000 h 10000"/>
                                              <a:gd name="connsiteX0" fmla="*/ 9962 w 9962"/>
                                              <a:gd name="connsiteY0" fmla="*/ 0 h 9476"/>
                                              <a:gd name="connsiteX1" fmla="*/ 8502 w 9962"/>
                                              <a:gd name="connsiteY1" fmla="*/ 986 h 9476"/>
                                              <a:gd name="connsiteX2" fmla="*/ 6889 w 9962"/>
                                              <a:gd name="connsiteY2" fmla="*/ 1338 h 9476"/>
                                              <a:gd name="connsiteX3" fmla="*/ 8502 w 9962"/>
                                              <a:gd name="connsiteY3" fmla="*/ 986 h 9476"/>
                                              <a:gd name="connsiteX4" fmla="*/ 9583 w 9962"/>
                                              <a:gd name="connsiteY4" fmla="*/ 1448 h 9476"/>
                                              <a:gd name="connsiteX5" fmla="*/ 9962 w 9962"/>
                                              <a:gd name="connsiteY5" fmla="*/ 1971 h 9476"/>
                                              <a:gd name="connsiteX6" fmla="*/ 9583 w 9962"/>
                                              <a:gd name="connsiteY6" fmla="*/ 2493 h 9476"/>
                                              <a:gd name="connsiteX7" fmla="*/ 8502 w 9962"/>
                                              <a:gd name="connsiteY7" fmla="*/ 2958 h 9476"/>
                                              <a:gd name="connsiteX8" fmla="*/ 6889 w 9962"/>
                                              <a:gd name="connsiteY8" fmla="*/ 3309 h 9476"/>
                                              <a:gd name="connsiteX9" fmla="*/ 4980 w 9962"/>
                                              <a:gd name="connsiteY9" fmla="*/ 3512 h 9476"/>
                                              <a:gd name="connsiteX10" fmla="*/ 3073 w 9962"/>
                                              <a:gd name="connsiteY10" fmla="*/ 3559 h 9476"/>
                                              <a:gd name="connsiteX11" fmla="*/ 6889 w 9962"/>
                                              <a:gd name="connsiteY11" fmla="*/ 2607 h 9476"/>
                                              <a:gd name="connsiteX12" fmla="*/ 8502 w 9962"/>
                                              <a:gd name="connsiteY12" fmla="*/ 2958 h 9476"/>
                                              <a:gd name="connsiteX13" fmla="*/ 9583 w 9962"/>
                                              <a:gd name="connsiteY13" fmla="*/ 3422 h 9476"/>
                                              <a:gd name="connsiteX14" fmla="*/ 9962 w 9962"/>
                                              <a:gd name="connsiteY14" fmla="*/ 3945 h 9476"/>
                                              <a:gd name="connsiteX15" fmla="*/ 9583 w 9962"/>
                                              <a:gd name="connsiteY15" fmla="*/ 4469 h 9476"/>
                                              <a:gd name="connsiteX16" fmla="*/ 8502 w 9962"/>
                                              <a:gd name="connsiteY16" fmla="*/ 4933 h 9476"/>
                                              <a:gd name="connsiteX17" fmla="*/ 6889 w 9962"/>
                                              <a:gd name="connsiteY17" fmla="*/ 5283 h 9476"/>
                                              <a:gd name="connsiteX18" fmla="*/ 4980 w 9962"/>
                                              <a:gd name="connsiteY18" fmla="*/ 5486 h 9476"/>
                                              <a:gd name="connsiteX19" fmla="*/ 3073 w 9962"/>
                                              <a:gd name="connsiteY19" fmla="*/ 5528 h 9476"/>
                                              <a:gd name="connsiteX20" fmla="*/ 1459 w 9962"/>
                                              <a:gd name="connsiteY20" fmla="*/ 5426 h 9476"/>
                                              <a:gd name="connsiteX21" fmla="*/ 378 w 9962"/>
                                              <a:gd name="connsiteY21" fmla="*/ 5209 h 9476"/>
                                              <a:gd name="connsiteX22" fmla="*/ 0 w 9962"/>
                                              <a:gd name="connsiteY22" fmla="*/ 4933 h 9476"/>
                                              <a:gd name="connsiteX23" fmla="*/ 378 w 9962"/>
                                              <a:gd name="connsiteY23" fmla="*/ 4656 h 9476"/>
                                              <a:gd name="connsiteX24" fmla="*/ 1459 w 9962"/>
                                              <a:gd name="connsiteY24" fmla="*/ 4438 h 9476"/>
                                              <a:gd name="connsiteX25" fmla="*/ 3073 w 9962"/>
                                              <a:gd name="connsiteY25" fmla="*/ 4334 h 9476"/>
                                              <a:gd name="connsiteX26" fmla="*/ 4980 w 9962"/>
                                              <a:gd name="connsiteY26" fmla="*/ 4378 h 9476"/>
                                              <a:gd name="connsiteX27" fmla="*/ 6889 w 9962"/>
                                              <a:gd name="connsiteY27" fmla="*/ 4581 h 9476"/>
                                              <a:gd name="connsiteX28" fmla="*/ 8502 w 9962"/>
                                              <a:gd name="connsiteY28" fmla="*/ 4933 h 9476"/>
                                              <a:gd name="connsiteX29" fmla="*/ 9583 w 9962"/>
                                              <a:gd name="connsiteY29" fmla="*/ 5394 h 9476"/>
                                              <a:gd name="connsiteX30" fmla="*/ 9962 w 9962"/>
                                              <a:gd name="connsiteY30" fmla="*/ 5917 h 9476"/>
                                              <a:gd name="connsiteX31" fmla="*/ 9583 w 9962"/>
                                              <a:gd name="connsiteY31" fmla="*/ 6442 h 9476"/>
                                              <a:gd name="connsiteX32" fmla="*/ 8502 w 9962"/>
                                              <a:gd name="connsiteY32" fmla="*/ 6903 h 9476"/>
                                              <a:gd name="connsiteX33" fmla="*/ 6889 w 9962"/>
                                              <a:gd name="connsiteY33" fmla="*/ 7257 h 9476"/>
                                              <a:gd name="connsiteX34" fmla="*/ 4980 w 9962"/>
                                              <a:gd name="connsiteY34" fmla="*/ 7459 h 9476"/>
                                              <a:gd name="connsiteX35" fmla="*/ 3073 w 9962"/>
                                              <a:gd name="connsiteY35" fmla="*/ 7503 h 9476"/>
                                              <a:gd name="connsiteX36" fmla="*/ 1459 w 9962"/>
                                              <a:gd name="connsiteY36" fmla="*/ 7398 h 9476"/>
                                              <a:gd name="connsiteX37" fmla="*/ 378 w 9962"/>
                                              <a:gd name="connsiteY37" fmla="*/ 7183 h 9476"/>
                                              <a:gd name="connsiteX38" fmla="*/ 0 w 9962"/>
                                              <a:gd name="connsiteY38" fmla="*/ 6903 h 9476"/>
                                              <a:gd name="connsiteX39" fmla="*/ 378 w 9962"/>
                                              <a:gd name="connsiteY39" fmla="*/ 6625 h 9476"/>
                                              <a:gd name="connsiteX40" fmla="*/ 1459 w 9962"/>
                                              <a:gd name="connsiteY40" fmla="*/ 6412 h 9476"/>
                                              <a:gd name="connsiteX41" fmla="*/ 3073 w 9962"/>
                                              <a:gd name="connsiteY41" fmla="*/ 6307 h 9476"/>
                                              <a:gd name="connsiteX42" fmla="*/ 4980 w 9962"/>
                                              <a:gd name="connsiteY42" fmla="*/ 6347 h 9476"/>
                                              <a:gd name="connsiteX43" fmla="*/ 6889 w 9962"/>
                                              <a:gd name="connsiteY43" fmla="*/ 6554 h 9476"/>
                                              <a:gd name="connsiteX44" fmla="*/ 8502 w 9962"/>
                                              <a:gd name="connsiteY44" fmla="*/ 6903 h 9476"/>
                                              <a:gd name="connsiteX45" fmla="*/ 9583 w 9962"/>
                                              <a:gd name="connsiteY45" fmla="*/ 7368 h 9476"/>
                                              <a:gd name="connsiteX46" fmla="*/ 9962 w 9962"/>
                                              <a:gd name="connsiteY46" fmla="*/ 7892 h 9476"/>
                                              <a:gd name="connsiteX47" fmla="*/ 9583 w 9962"/>
                                              <a:gd name="connsiteY47" fmla="*/ 8416 h 9476"/>
                                              <a:gd name="connsiteX48" fmla="*/ 8502 w 9962"/>
                                              <a:gd name="connsiteY48" fmla="*/ 8878 h 9476"/>
                                              <a:gd name="connsiteX49" fmla="*/ 6889 w 9962"/>
                                              <a:gd name="connsiteY49" fmla="*/ 9230 h 9476"/>
                                              <a:gd name="connsiteX50" fmla="*/ 4980 w 9962"/>
                                              <a:gd name="connsiteY50" fmla="*/ 9433 h 9476"/>
                                              <a:gd name="connsiteX51" fmla="*/ 3073 w 9962"/>
                                              <a:gd name="connsiteY51" fmla="*/ 9476 h 9476"/>
                                              <a:gd name="connsiteX0" fmla="*/ 8534 w 10000"/>
                                              <a:gd name="connsiteY0" fmla="*/ 1 h 8960"/>
                                              <a:gd name="connsiteX1" fmla="*/ 6915 w 10000"/>
                                              <a:gd name="connsiteY1" fmla="*/ 372 h 8960"/>
                                              <a:gd name="connsiteX2" fmla="*/ 8534 w 10000"/>
                                              <a:gd name="connsiteY2" fmla="*/ 1 h 8960"/>
                                              <a:gd name="connsiteX3" fmla="*/ 9620 w 10000"/>
                                              <a:gd name="connsiteY3" fmla="*/ 488 h 8960"/>
                                              <a:gd name="connsiteX4" fmla="*/ 10000 w 10000"/>
                                              <a:gd name="connsiteY4" fmla="*/ 1040 h 8960"/>
                                              <a:gd name="connsiteX5" fmla="*/ 9620 w 10000"/>
                                              <a:gd name="connsiteY5" fmla="*/ 1591 h 8960"/>
                                              <a:gd name="connsiteX6" fmla="*/ 8534 w 10000"/>
                                              <a:gd name="connsiteY6" fmla="*/ 2082 h 8960"/>
                                              <a:gd name="connsiteX7" fmla="*/ 6915 w 10000"/>
                                              <a:gd name="connsiteY7" fmla="*/ 2452 h 8960"/>
                                              <a:gd name="connsiteX8" fmla="*/ 4999 w 10000"/>
                                              <a:gd name="connsiteY8" fmla="*/ 2666 h 8960"/>
                                              <a:gd name="connsiteX9" fmla="*/ 3085 w 10000"/>
                                              <a:gd name="connsiteY9" fmla="*/ 2716 h 8960"/>
                                              <a:gd name="connsiteX10" fmla="*/ 6915 w 10000"/>
                                              <a:gd name="connsiteY10" fmla="*/ 1711 h 8960"/>
                                              <a:gd name="connsiteX11" fmla="*/ 8534 w 10000"/>
                                              <a:gd name="connsiteY11" fmla="*/ 2082 h 8960"/>
                                              <a:gd name="connsiteX12" fmla="*/ 9620 w 10000"/>
                                              <a:gd name="connsiteY12" fmla="*/ 2571 h 8960"/>
                                              <a:gd name="connsiteX13" fmla="*/ 10000 w 10000"/>
                                              <a:gd name="connsiteY13" fmla="*/ 3123 h 8960"/>
                                              <a:gd name="connsiteX14" fmla="*/ 9620 w 10000"/>
                                              <a:gd name="connsiteY14" fmla="*/ 3676 h 8960"/>
                                              <a:gd name="connsiteX15" fmla="*/ 8534 w 10000"/>
                                              <a:gd name="connsiteY15" fmla="*/ 4166 h 8960"/>
                                              <a:gd name="connsiteX16" fmla="*/ 6915 w 10000"/>
                                              <a:gd name="connsiteY16" fmla="*/ 4535 h 8960"/>
                                              <a:gd name="connsiteX17" fmla="*/ 4999 w 10000"/>
                                              <a:gd name="connsiteY17" fmla="*/ 4749 h 8960"/>
                                              <a:gd name="connsiteX18" fmla="*/ 3085 w 10000"/>
                                              <a:gd name="connsiteY18" fmla="*/ 4794 h 8960"/>
                                              <a:gd name="connsiteX19" fmla="*/ 1465 w 10000"/>
                                              <a:gd name="connsiteY19" fmla="*/ 4686 h 8960"/>
                                              <a:gd name="connsiteX20" fmla="*/ 379 w 10000"/>
                                              <a:gd name="connsiteY20" fmla="*/ 4457 h 8960"/>
                                              <a:gd name="connsiteX21" fmla="*/ 0 w 10000"/>
                                              <a:gd name="connsiteY21" fmla="*/ 4166 h 8960"/>
                                              <a:gd name="connsiteX22" fmla="*/ 379 w 10000"/>
                                              <a:gd name="connsiteY22" fmla="*/ 3873 h 8960"/>
                                              <a:gd name="connsiteX23" fmla="*/ 1465 w 10000"/>
                                              <a:gd name="connsiteY23" fmla="*/ 3643 h 8960"/>
                                              <a:gd name="connsiteX24" fmla="*/ 3085 w 10000"/>
                                              <a:gd name="connsiteY24" fmla="*/ 3534 h 8960"/>
                                              <a:gd name="connsiteX25" fmla="*/ 4999 w 10000"/>
                                              <a:gd name="connsiteY25" fmla="*/ 3580 h 8960"/>
                                              <a:gd name="connsiteX26" fmla="*/ 6915 w 10000"/>
                                              <a:gd name="connsiteY26" fmla="*/ 3794 h 8960"/>
                                              <a:gd name="connsiteX27" fmla="*/ 8534 w 10000"/>
                                              <a:gd name="connsiteY27" fmla="*/ 4166 h 8960"/>
                                              <a:gd name="connsiteX28" fmla="*/ 9620 w 10000"/>
                                              <a:gd name="connsiteY28" fmla="*/ 4652 h 8960"/>
                                              <a:gd name="connsiteX29" fmla="*/ 10000 w 10000"/>
                                              <a:gd name="connsiteY29" fmla="*/ 5204 h 8960"/>
                                              <a:gd name="connsiteX30" fmla="*/ 9620 w 10000"/>
                                              <a:gd name="connsiteY30" fmla="*/ 5758 h 8960"/>
                                              <a:gd name="connsiteX31" fmla="*/ 8534 w 10000"/>
                                              <a:gd name="connsiteY31" fmla="*/ 6245 h 8960"/>
                                              <a:gd name="connsiteX32" fmla="*/ 6915 w 10000"/>
                                              <a:gd name="connsiteY32" fmla="*/ 6618 h 8960"/>
                                              <a:gd name="connsiteX33" fmla="*/ 4999 w 10000"/>
                                              <a:gd name="connsiteY33" fmla="*/ 6831 h 8960"/>
                                              <a:gd name="connsiteX34" fmla="*/ 3085 w 10000"/>
                                              <a:gd name="connsiteY34" fmla="*/ 6878 h 8960"/>
                                              <a:gd name="connsiteX35" fmla="*/ 1465 w 10000"/>
                                              <a:gd name="connsiteY35" fmla="*/ 6767 h 8960"/>
                                              <a:gd name="connsiteX36" fmla="*/ 379 w 10000"/>
                                              <a:gd name="connsiteY36" fmla="*/ 6540 h 8960"/>
                                              <a:gd name="connsiteX37" fmla="*/ 0 w 10000"/>
                                              <a:gd name="connsiteY37" fmla="*/ 6245 h 8960"/>
                                              <a:gd name="connsiteX38" fmla="*/ 379 w 10000"/>
                                              <a:gd name="connsiteY38" fmla="*/ 5951 h 8960"/>
                                              <a:gd name="connsiteX39" fmla="*/ 1465 w 10000"/>
                                              <a:gd name="connsiteY39" fmla="*/ 5727 h 8960"/>
                                              <a:gd name="connsiteX40" fmla="*/ 3085 w 10000"/>
                                              <a:gd name="connsiteY40" fmla="*/ 5616 h 8960"/>
                                              <a:gd name="connsiteX41" fmla="*/ 4999 w 10000"/>
                                              <a:gd name="connsiteY41" fmla="*/ 5658 h 8960"/>
                                              <a:gd name="connsiteX42" fmla="*/ 6915 w 10000"/>
                                              <a:gd name="connsiteY42" fmla="*/ 5876 h 8960"/>
                                              <a:gd name="connsiteX43" fmla="*/ 8534 w 10000"/>
                                              <a:gd name="connsiteY43" fmla="*/ 6245 h 8960"/>
                                              <a:gd name="connsiteX44" fmla="*/ 9620 w 10000"/>
                                              <a:gd name="connsiteY44" fmla="*/ 6735 h 8960"/>
                                              <a:gd name="connsiteX45" fmla="*/ 10000 w 10000"/>
                                              <a:gd name="connsiteY45" fmla="*/ 7288 h 8960"/>
                                              <a:gd name="connsiteX46" fmla="*/ 9620 w 10000"/>
                                              <a:gd name="connsiteY46" fmla="*/ 7841 h 8960"/>
                                              <a:gd name="connsiteX47" fmla="*/ 8534 w 10000"/>
                                              <a:gd name="connsiteY47" fmla="*/ 8329 h 8960"/>
                                              <a:gd name="connsiteX48" fmla="*/ 6915 w 10000"/>
                                              <a:gd name="connsiteY48" fmla="*/ 8700 h 8960"/>
                                              <a:gd name="connsiteX49" fmla="*/ 4999 w 10000"/>
                                              <a:gd name="connsiteY49" fmla="*/ 8915 h 8960"/>
                                              <a:gd name="connsiteX50" fmla="*/ 3085 w 10000"/>
                                              <a:gd name="connsiteY50" fmla="*/ 8960 h 8960"/>
                                              <a:gd name="connsiteX0" fmla="*/ 8534 w 10000"/>
                                              <a:gd name="connsiteY0" fmla="*/ 0 h 9999"/>
                                              <a:gd name="connsiteX1" fmla="*/ 6915 w 10000"/>
                                              <a:gd name="connsiteY1" fmla="*/ 414 h 9999"/>
                                              <a:gd name="connsiteX2" fmla="*/ 9620 w 10000"/>
                                              <a:gd name="connsiteY2" fmla="*/ 544 h 9999"/>
                                              <a:gd name="connsiteX3" fmla="*/ 10000 w 10000"/>
                                              <a:gd name="connsiteY3" fmla="*/ 1160 h 9999"/>
                                              <a:gd name="connsiteX4" fmla="*/ 9620 w 10000"/>
                                              <a:gd name="connsiteY4" fmla="*/ 1775 h 9999"/>
                                              <a:gd name="connsiteX5" fmla="*/ 8534 w 10000"/>
                                              <a:gd name="connsiteY5" fmla="*/ 2323 h 9999"/>
                                              <a:gd name="connsiteX6" fmla="*/ 6915 w 10000"/>
                                              <a:gd name="connsiteY6" fmla="*/ 2736 h 9999"/>
                                              <a:gd name="connsiteX7" fmla="*/ 4999 w 10000"/>
                                              <a:gd name="connsiteY7" fmla="*/ 2974 h 9999"/>
                                              <a:gd name="connsiteX8" fmla="*/ 3085 w 10000"/>
                                              <a:gd name="connsiteY8" fmla="*/ 3030 h 9999"/>
                                              <a:gd name="connsiteX9" fmla="*/ 6915 w 10000"/>
                                              <a:gd name="connsiteY9" fmla="*/ 1909 h 9999"/>
                                              <a:gd name="connsiteX10" fmla="*/ 8534 w 10000"/>
                                              <a:gd name="connsiteY10" fmla="*/ 2323 h 9999"/>
                                              <a:gd name="connsiteX11" fmla="*/ 9620 w 10000"/>
                                              <a:gd name="connsiteY11" fmla="*/ 2868 h 9999"/>
                                              <a:gd name="connsiteX12" fmla="*/ 10000 w 10000"/>
                                              <a:gd name="connsiteY12" fmla="*/ 3484 h 9999"/>
                                              <a:gd name="connsiteX13" fmla="*/ 9620 w 10000"/>
                                              <a:gd name="connsiteY13" fmla="*/ 4102 h 9999"/>
                                              <a:gd name="connsiteX14" fmla="*/ 8534 w 10000"/>
                                              <a:gd name="connsiteY14" fmla="*/ 4649 h 9999"/>
                                              <a:gd name="connsiteX15" fmla="*/ 6915 w 10000"/>
                                              <a:gd name="connsiteY15" fmla="*/ 5060 h 9999"/>
                                              <a:gd name="connsiteX16" fmla="*/ 4999 w 10000"/>
                                              <a:gd name="connsiteY16" fmla="*/ 5299 h 9999"/>
                                              <a:gd name="connsiteX17" fmla="*/ 3085 w 10000"/>
                                              <a:gd name="connsiteY17" fmla="*/ 5349 h 9999"/>
                                              <a:gd name="connsiteX18" fmla="*/ 1465 w 10000"/>
                                              <a:gd name="connsiteY18" fmla="*/ 5229 h 9999"/>
                                              <a:gd name="connsiteX19" fmla="*/ 379 w 10000"/>
                                              <a:gd name="connsiteY19" fmla="*/ 4973 h 9999"/>
                                              <a:gd name="connsiteX20" fmla="*/ 0 w 10000"/>
                                              <a:gd name="connsiteY20" fmla="*/ 4649 h 9999"/>
                                              <a:gd name="connsiteX21" fmla="*/ 379 w 10000"/>
                                              <a:gd name="connsiteY21" fmla="*/ 4322 h 9999"/>
                                              <a:gd name="connsiteX22" fmla="*/ 1465 w 10000"/>
                                              <a:gd name="connsiteY22" fmla="*/ 4065 h 9999"/>
                                              <a:gd name="connsiteX23" fmla="*/ 3085 w 10000"/>
                                              <a:gd name="connsiteY23" fmla="*/ 3943 h 9999"/>
                                              <a:gd name="connsiteX24" fmla="*/ 4999 w 10000"/>
                                              <a:gd name="connsiteY24" fmla="*/ 3995 h 9999"/>
                                              <a:gd name="connsiteX25" fmla="*/ 6915 w 10000"/>
                                              <a:gd name="connsiteY25" fmla="*/ 4233 h 9999"/>
                                              <a:gd name="connsiteX26" fmla="*/ 8534 w 10000"/>
                                              <a:gd name="connsiteY26" fmla="*/ 4649 h 9999"/>
                                              <a:gd name="connsiteX27" fmla="*/ 9620 w 10000"/>
                                              <a:gd name="connsiteY27" fmla="*/ 5191 h 9999"/>
                                              <a:gd name="connsiteX28" fmla="*/ 10000 w 10000"/>
                                              <a:gd name="connsiteY28" fmla="*/ 5807 h 9999"/>
                                              <a:gd name="connsiteX29" fmla="*/ 9620 w 10000"/>
                                              <a:gd name="connsiteY29" fmla="*/ 6425 h 9999"/>
                                              <a:gd name="connsiteX30" fmla="*/ 8534 w 10000"/>
                                              <a:gd name="connsiteY30" fmla="*/ 6969 h 9999"/>
                                              <a:gd name="connsiteX31" fmla="*/ 6915 w 10000"/>
                                              <a:gd name="connsiteY31" fmla="*/ 7385 h 9999"/>
                                              <a:gd name="connsiteX32" fmla="*/ 4999 w 10000"/>
                                              <a:gd name="connsiteY32" fmla="*/ 7623 h 9999"/>
                                              <a:gd name="connsiteX33" fmla="*/ 3085 w 10000"/>
                                              <a:gd name="connsiteY33" fmla="*/ 7675 h 9999"/>
                                              <a:gd name="connsiteX34" fmla="*/ 1465 w 10000"/>
                                              <a:gd name="connsiteY34" fmla="*/ 7551 h 9999"/>
                                              <a:gd name="connsiteX35" fmla="*/ 379 w 10000"/>
                                              <a:gd name="connsiteY35" fmla="*/ 7298 h 9999"/>
                                              <a:gd name="connsiteX36" fmla="*/ 0 w 10000"/>
                                              <a:gd name="connsiteY36" fmla="*/ 6969 h 9999"/>
                                              <a:gd name="connsiteX37" fmla="*/ 379 w 10000"/>
                                              <a:gd name="connsiteY37" fmla="*/ 6641 h 9999"/>
                                              <a:gd name="connsiteX38" fmla="*/ 1465 w 10000"/>
                                              <a:gd name="connsiteY38" fmla="*/ 6391 h 9999"/>
                                              <a:gd name="connsiteX39" fmla="*/ 3085 w 10000"/>
                                              <a:gd name="connsiteY39" fmla="*/ 6267 h 9999"/>
                                              <a:gd name="connsiteX40" fmla="*/ 4999 w 10000"/>
                                              <a:gd name="connsiteY40" fmla="*/ 6314 h 9999"/>
                                              <a:gd name="connsiteX41" fmla="*/ 6915 w 10000"/>
                                              <a:gd name="connsiteY41" fmla="*/ 6557 h 9999"/>
                                              <a:gd name="connsiteX42" fmla="*/ 8534 w 10000"/>
                                              <a:gd name="connsiteY42" fmla="*/ 6969 h 9999"/>
                                              <a:gd name="connsiteX43" fmla="*/ 9620 w 10000"/>
                                              <a:gd name="connsiteY43" fmla="*/ 7516 h 9999"/>
                                              <a:gd name="connsiteX44" fmla="*/ 10000 w 10000"/>
                                              <a:gd name="connsiteY44" fmla="*/ 8133 h 9999"/>
                                              <a:gd name="connsiteX45" fmla="*/ 9620 w 10000"/>
                                              <a:gd name="connsiteY45" fmla="*/ 8750 h 9999"/>
                                              <a:gd name="connsiteX46" fmla="*/ 8534 w 10000"/>
                                              <a:gd name="connsiteY46" fmla="*/ 9295 h 9999"/>
                                              <a:gd name="connsiteX47" fmla="*/ 6915 w 10000"/>
                                              <a:gd name="connsiteY47" fmla="*/ 9709 h 9999"/>
                                              <a:gd name="connsiteX48" fmla="*/ 4999 w 10000"/>
                                              <a:gd name="connsiteY48" fmla="*/ 9949 h 9999"/>
                                              <a:gd name="connsiteX49" fmla="*/ 3085 w 10000"/>
                                              <a:gd name="connsiteY49" fmla="*/ 9999 h 9999"/>
                                              <a:gd name="connsiteX0" fmla="*/ 8534 w 10000"/>
                                              <a:gd name="connsiteY0" fmla="*/ 0 h 10000"/>
                                              <a:gd name="connsiteX1" fmla="*/ 9620 w 10000"/>
                                              <a:gd name="connsiteY1" fmla="*/ 544 h 10000"/>
                                              <a:gd name="connsiteX2" fmla="*/ 10000 w 10000"/>
                                              <a:gd name="connsiteY2" fmla="*/ 1160 h 10000"/>
                                              <a:gd name="connsiteX3" fmla="*/ 9620 w 10000"/>
                                              <a:gd name="connsiteY3" fmla="*/ 1775 h 10000"/>
                                              <a:gd name="connsiteX4" fmla="*/ 8534 w 10000"/>
                                              <a:gd name="connsiteY4" fmla="*/ 2323 h 10000"/>
                                              <a:gd name="connsiteX5" fmla="*/ 6915 w 10000"/>
                                              <a:gd name="connsiteY5" fmla="*/ 2736 h 10000"/>
                                              <a:gd name="connsiteX6" fmla="*/ 4999 w 10000"/>
                                              <a:gd name="connsiteY6" fmla="*/ 2974 h 10000"/>
                                              <a:gd name="connsiteX7" fmla="*/ 3085 w 10000"/>
                                              <a:gd name="connsiteY7" fmla="*/ 3030 h 10000"/>
                                              <a:gd name="connsiteX8" fmla="*/ 6915 w 10000"/>
                                              <a:gd name="connsiteY8" fmla="*/ 1909 h 10000"/>
                                              <a:gd name="connsiteX9" fmla="*/ 8534 w 10000"/>
                                              <a:gd name="connsiteY9" fmla="*/ 2323 h 10000"/>
                                              <a:gd name="connsiteX10" fmla="*/ 9620 w 10000"/>
                                              <a:gd name="connsiteY10" fmla="*/ 2868 h 10000"/>
                                              <a:gd name="connsiteX11" fmla="*/ 10000 w 10000"/>
                                              <a:gd name="connsiteY11" fmla="*/ 3484 h 10000"/>
                                              <a:gd name="connsiteX12" fmla="*/ 9620 w 10000"/>
                                              <a:gd name="connsiteY12" fmla="*/ 4102 h 10000"/>
                                              <a:gd name="connsiteX13" fmla="*/ 8534 w 10000"/>
                                              <a:gd name="connsiteY13" fmla="*/ 4649 h 10000"/>
                                              <a:gd name="connsiteX14" fmla="*/ 6915 w 10000"/>
                                              <a:gd name="connsiteY14" fmla="*/ 5061 h 10000"/>
                                              <a:gd name="connsiteX15" fmla="*/ 4999 w 10000"/>
                                              <a:gd name="connsiteY15" fmla="*/ 5300 h 10000"/>
                                              <a:gd name="connsiteX16" fmla="*/ 3085 w 10000"/>
                                              <a:gd name="connsiteY16" fmla="*/ 5350 h 10000"/>
                                              <a:gd name="connsiteX17" fmla="*/ 1465 w 10000"/>
                                              <a:gd name="connsiteY17" fmla="*/ 5230 h 10000"/>
                                              <a:gd name="connsiteX18" fmla="*/ 379 w 10000"/>
                                              <a:gd name="connsiteY18" fmla="*/ 4973 h 10000"/>
                                              <a:gd name="connsiteX19" fmla="*/ 0 w 10000"/>
                                              <a:gd name="connsiteY19" fmla="*/ 4649 h 10000"/>
                                              <a:gd name="connsiteX20" fmla="*/ 379 w 10000"/>
                                              <a:gd name="connsiteY20" fmla="*/ 4322 h 10000"/>
                                              <a:gd name="connsiteX21" fmla="*/ 1465 w 10000"/>
                                              <a:gd name="connsiteY21" fmla="*/ 4065 h 10000"/>
                                              <a:gd name="connsiteX22" fmla="*/ 3085 w 10000"/>
                                              <a:gd name="connsiteY22" fmla="*/ 3943 h 10000"/>
                                              <a:gd name="connsiteX23" fmla="*/ 4999 w 10000"/>
                                              <a:gd name="connsiteY23" fmla="*/ 3995 h 10000"/>
                                              <a:gd name="connsiteX24" fmla="*/ 6915 w 10000"/>
                                              <a:gd name="connsiteY24" fmla="*/ 4233 h 10000"/>
                                              <a:gd name="connsiteX25" fmla="*/ 8534 w 10000"/>
                                              <a:gd name="connsiteY25" fmla="*/ 4649 h 10000"/>
                                              <a:gd name="connsiteX26" fmla="*/ 9620 w 10000"/>
                                              <a:gd name="connsiteY26" fmla="*/ 5192 h 10000"/>
                                              <a:gd name="connsiteX27" fmla="*/ 10000 w 10000"/>
                                              <a:gd name="connsiteY27" fmla="*/ 5808 h 10000"/>
                                              <a:gd name="connsiteX28" fmla="*/ 9620 w 10000"/>
                                              <a:gd name="connsiteY28" fmla="*/ 6426 h 10000"/>
                                              <a:gd name="connsiteX29" fmla="*/ 8534 w 10000"/>
                                              <a:gd name="connsiteY29" fmla="*/ 6970 h 10000"/>
                                              <a:gd name="connsiteX30" fmla="*/ 6915 w 10000"/>
                                              <a:gd name="connsiteY30" fmla="*/ 7386 h 10000"/>
                                              <a:gd name="connsiteX31" fmla="*/ 4999 w 10000"/>
                                              <a:gd name="connsiteY31" fmla="*/ 7624 h 10000"/>
                                              <a:gd name="connsiteX32" fmla="*/ 3085 w 10000"/>
                                              <a:gd name="connsiteY32" fmla="*/ 7676 h 10000"/>
                                              <a:gd name="connsiteX33" fmla="*/ 1465 w 10000"/>
                                              <a:gd name="connsiteY33" fmla="*/ 7552 h 10000"/>
                                              <a:gd name="connsiteX34" fmla="*/ 379 w 10000"/>
                                              <a:gd name="connsiteY34" fmla="*/ 7299 h 10000"/>
                                              <a:gd name="connsiteX35" fmla="*/ 0 w 10000"/>
                                              <a:gd name="connsiteY35" fmla="*/ 6970 h 10000"/>
                                              <a:gd name="connsiteX36" fmla="*/ 379 w 10000"/>
                                              <a:gd name="connsiteY36" fmla="*/ 6642 h 10000"/>
                                              <a:gd name="connsiteX37" fmla="*/ 1465 w 10000"/>
                                              <a:gd name="connsiteY37" fmla="*/ 6392 h 10000"/>
                                              <a:gd name="connsiteX38" fmla="*/ 3085 w 10000"/>
                                              <a:gd name="connsiteY38" fmla="*/ 6268 h 10000"/>
                                              <a:gd name="connsiteX39" fmla="*/ 4999 w 10000"/>
                                              <a:gd name="connsiteY39" fmla="*/ 6315 h 10000"/>
                                              <a:gd name="connsiteX40" fmla="*/ 6915 w 10000"/>
                                              <a:gd name="connsiteY40" fmla="*/ 6558 h 10000"/>
                                              <a:gd name="connsiteX41" fmla="*/ 8534 w 10000"/>
                                              <a:gd name="connsiteY41" fmla="*/ 6970 h 10000"/>
                                              <a:gd name="connsiteX42" fmla="*/ 9620 w 10000"/>
                                              <a:gd name="connsiteY42" fmla="*/ 7517 h 10000"/>
                                              <a:gd name="connsiteX43" fmla="*/ 10000 w 10000"/>
                                              <a:gd name="connsiteY43" fmla="*/ 8134 h 10000"/>
                                              <a:gd name="connsiteX44" fmla="*/ 9620 w 10000"/>
                                              <a:gd name="connsiteY44" fmla="*/ 8751 h 10000"/>
                                              <a:gd name="connsiteX45" fmla="*/ 8534 w 10000"/>
                                              <a:gd name="connsiteY45" fmla="*/ 9296 h 10000"/>
                                              <a:gd name="connsiteX46" fmla="*/ 6915 w 10000"/>
                                              <a:gd name="connsiteY46" fmla="*/ 9710 h 10000"/>
                                              <a:gd name="connsiteX47" fmla="*/ 4999 w 10000"/>
                                              <a:gd name="connsiteY47" fmla="*/ 9950 h 10000"/>
                                              <a:gd name="connsiteX48" fmla="*/ 3085 w 10000"/>
                                              <a:gd name="connsiteY48" fmla="*/ 10000 h 10000"/>
                                              <a:gd name="connsiteX0" fmla="*/ 9620 w 10000"/>
                                              <a:gd name="connsiteY0" fmla="*/ 0 h 9456"/>
                                              <a:gd name="connsiteX1" fmla="*/ 10000 w 10000"/>
                                              <a:gd name="connsiteY1" fmla="*/ 616 h 9456"/>
                                              <a:gd name="connsiteX2" fmla="*/ 9620 w 10000"/>
                                              <a:gd name="connsiteY2" fmla="*/ 1231 h 9456"/>
                                              <a:gd name="connsiteX3" fmla="*/ 8534 w 10000"/>
                                              <a:gd name="connsiteY3" fmla="*/ 1779 h 9456"/>
                                              <a:gd name="connsiteX4" fmla="*/ 6915 w 10000"/>
                                              <a:gd name="connsiteY4" fmla="*/ 2192 h 9456"/>
                                              <a:gd name="connsiteX5" fmla="*/ 4999 w 10000"/>
                                              <a:gd name="connsiteY5" fmla="*/ 2430 h 9456"/>
                                              <a:gd name="connsiteX6" fmla="*/ 3085 w 10000"/>
                                              <a:gd name="connsiteY6" fmla="*/ 2486 h 9456"/>
                                              <a:gd name="connsiteX7" fmla="*/ 6915 w 10000"/>
                                              <a:gd name="connsiteY7" fmla="*/ 1365 h 9456"/>
                                              <a:gd name="connsiteX8" fmla="*/ 8534 w 10000"/>
                                              <a:gd name="connsiteY8" fmla="*/ 1779 h 9456"/>
                                              <a:gd name="connsiteX9" fmla="*/ 9620 w 10000"/>
                                              <a:gd name="connsiteY9" fmla="*/ 2324 h 9456"/>
                                              <a:gd name="connsiteX10" fmla="*/ 10000 w 10000"/>
                                              <a:gd name="connsiteY10" fmla="*/ 2940 h 9456"/>
                                              <a:gd name="connsiteX11" fmla="*/ 9620 w 10000"/>
                                              <a:gd name="connsiteY11" fmla="*/ 3558 h 9456"/>
                                              <a:gd name="connsiteX12" fmla="*/ 8534 w 10000"/>
                                              <a:gd name="connsiteY12" fmla="*/ 4105 h 9456"/>
                                              <a:gd name="connsiteX13" fmla="*/ 6915 w 10000"/>
                                              <a:gd name="connsiteY13" fmla="*/ 4517 h 9456"/>
                                              <a:gd name="connsiteX14" fmla="*/ 4999 w 10000"/>
                                              <a:gd name="connsiteY14" fmla="*/ 4756 h 9456"/>
                                              <a:gd name="connsiteX15" fmla="*/ 3085 w 10000"/>
                                              <a:gd name="connsiteY15" fmla="*/ 4806 h 9456"/>
                                              <a:gd name="connsiteX16" fmla="*/ 1465 w 10000"/>
                                              <a:gd name="connsiteY16" fmla="*/ 4686 h 9456"/>
                                              <a:gd name="connsiteX17" fmla="*/ 379 w 10000"/>
                                              <a:gd name="connsiteY17" fmla="*/ 4429 h 9456"/>
                                              <a:gd name="connsiteX18" fmla="*/ 0 w 10000"/>
                                              <a:gd name="connsiteY18" fmla="*/ 4105 h 9456"/>
                                              <a:gd name="connsiteX19" fmla="*/ 379 w 10000"/>
                                              <a:gd name="connsiteY19" fmla="*/ 3778 h 9456"/>
                                              <a:gd name="connsiteX20" fmla="*/ 1465 w 10000"/>
                                              <a:gd name="connsiteY20" fmla="*/ 3521 h 9456"/>
                                              <a:gd name="connsiteX21" fmla="*/ 3085 w 10000"/>
                                              <a:gd name="connsiteY21" fmla="*/ 3399 h 9456"/>
                                              <a:gd name="connsiteX22" fmla="*/ 4999 w 10000"/>
                                              <a:gd name="connsiteY22" fmla="*/ 3451 h 9456"/>
                                              <a:gd name="connsiteX23" fmla="*/ 6915 w 10000"/>
                                              <a:gd name="connsiteY23" fmla="*/ 3689 h 9456"/>
                                              <a:gd name="connsiteX24" fmla="*/ 8534 w 10000"/>
                                              <a:gd name="connsiteY24" fmla="*/ 4105 h 9456"/>
                                              <a:gd name="connsiteX25" fmla="*/ 9620 w 10000"/>
                                              <a:gd name="connsiteY25" fmla="*/ 4648 h 9456"/>
                                              <a:gd name="connsiteX26" fmla="*/ 10000 w 10000"/>
                                              <a:gd name="connsiteY26" fmla="*/ 5264 h 9456"/>
                                              <a:gd name="connsiteX27" fmla="*/ 9620 w 10000"/>
                                              <a:gd name="connsiteY27" fmla="*/ 5882 h 9456"/>
                                              <a:gd name="connsiteX28" fmla="*/ 8534 w 10000"/>
                                              <a:gd name="connsiteY28" fmla="*/ 6426 h 9456"/>
                                              <a:gd name="connsiteX29" fmla="*/ 6915 w 10000"/>
                                              <a:gd name="connsiteY29" fmla="*/ 6842 h 9456"/>
                                              <a:gd name="connsiteX30" fmla="*/ 4999 w 10000"/>
                                              <a:gd name="connsiteY30" fmla="*/ 7080 h 9456"/>
                                              <a:gd name="connsiteX31" fmla="*/ 3085 w 10000"/>
                                              <a:gd name="connsiteY31" fmla="*/ 7132 h 9456"/>
                                              <a:gd name="connsiteX32" fmla="*/ 1465 w 10000"/>
                                              <a:gd name="connsiteY32" fmla="*/ 7008 h 9456"/>
                                              <a:gd name="connsiteX33" fmla="*/ 379 w 10000"/>
                                              <a:gd name="connsiteY33" fmla="*/ 6755 h 9456"/>
                                              <a:gd name="connsiteX34" fmla="*/ 0 w 10000"/>
                                              <a:gd name="connsiteY34" fmla="*/ 6426 h 9456"/>
                                              <a:gd name="connsiteX35" fmla="*/ 379 w 10000"/>
                                              <a:gd name="connsiteY35" fmla="*/ 6098 h 9456"/>
                                              <a:gd name="connsiteX36" fmla="*/ 1465 w 10000"/>
                                              <a:gd name="connsiteY36" fmla="*/ 5848 h 9456"/>
                                              <a:gd name="connsiteX37" fmla="*/ 3085 w 10000"/>
                                              <a:gd name="connsiteY37" fmla="*/ 5724 h 9456"/>
                                              <a:gd name="connsiteX38" fmla="*/ 4999 w 10000"/>
                                              <a:gd name="connsiteY38" fmla="*/ 5771 h 9456"/>
                                              <a:gd name="connsiteX39" fmla="*/ 6915 w 10000"/>
                                              <a:gd name="connsiteY39" fmla="*/ 6014 h 9456"/>
                                              <a:gd name="connsiteX40" fmla="*/ 8534 w 10000"/>
                                              <a:gd name="connsiteY40" fmla="*/ 6426 h 9456"/>
                                              <a:gd name="connsiteX41" fmla="*/ 9620 w 10000"/>
                                              <a:gd name="connsiteY41" fmla="*/ 6973 h 9456"/>
                                              <a:gd name="connsiteX42" fmla="*/ 10000 w 10000"/>
                                              <a:gd name="connsiteY42" fmla="*/ 7590 h 9456"/>
                                              <a:gd name="connsiteX43" fmla="*/ 9620 w 10000"/>
                                              <a:gd name="connsiteY43" fmla="*/ 8207 h 9456"/>
                                              <a:gd name="connsiteX44" fmla="*/ 8534 w 10000"/>
                                              <a:gd name="connsiteY44" fmla="*/ 8752 h 9456"/>
                                              <a:gd name="connsiteX45" fmla="*/ 6915 w 10000"/>
                                              <a:gd name="connsiteY45" fmla="*/ 9166 h 9456"/>
                                              <a:gd name="connsiteX46" fmla="*/ 4999 w 10000"/>
                                              <a:gd name="connsiteY46" fmla="*/ 9406 h 9456"/>
                                              <a:gd name="connsiteX47" fmla="*/ 3085 w 10000"/>
                                              <a:gd name="connsiteY47" fmla="*/ 9456 h 9456"/>
                                              <a:gd name="connsiteX0" fmla="*/ 9620 w 10000"/>
                                              <a:gd name="connsiteY0" fmla="*/ 0 h 10000"/>
                                              <a:gd name="connsiteX1" fmla="*/ 10000 w 10000"/>
                                              <a:gd name="connsiteY1" fmla="*/ 651 h 10000"/>
                                              <a:gd name="connsiteX2" fmla="*/ 9620 w 10000"/>
                                              <a:gd name="connsiteY2" fmla="*/ 1302 h 10000"/>
                                              <a:gd name="connsiteX3" fmla="*/ 8534 w 10000"/>
                                              <a:gd name="connsiteY3" fmla="*/ 1881 h 10000"/>
                                              <a:gd name="connsiteX4" fmla="*/ 6915 w 10000"/>
                                              <a:gd name="connsiteY4" fmla="*/ 2318 h 10000"/>
                                              <a:gd name="connsiteX5" fmla="*/ 4999 w 10000"/>
                                              <a:gd name="connsiteY5" fmla="*/ 2570 h 10000"/>
                                              <a:gd name="connsiteX6" fmla="*/ 3085 w 10000"/>
                                              <a:gd name="connsiteY6" fmla="*/ 2629 h 10000"/>
                                              <a:gd name="connsiteX7" fmla="*/ 8534 w 10000"/>
                                              <a:gd name="connsiteY7" fmla="*/ 1881 h 10000"/>
                                              <a:gd name="connsiteX8" fmla="*/ 9620 w 10000"/>
                                              <a:gd name="connsiteY8" fmla="*/ 2458 h 10000"/>
                                              <a:gd name="connsiteX9" fmla="*/ 10000 w 10000"/>
                                              <a:gd name="connsiteY9" fmla="*/ 3109 h 10000"/>
                                              <a:gd name="connsiteX10" fmla="*/ 9620 w 10000"/>
                                              <a:gd name="connsiteY10" fmla="*/ 3763 h 10000"/>
                                              <a:gd name="connsiteX11" fmla="*/ 8534 w 10000"/>
                                              <a:gd name="connsiteY11" fmla="*/ 4341 h 10000"/>
                                              <a:gd name="connsiteX12" fmla="*/ 6915 w 10000"/>
                                              <a:gd name="connsiteY12" fmla="*/ 4777 h 10000"/>
                                              <a:gd name="connsiteX13" fmla="*/ 4999 w 10000"/>
                                              <a:gd name="connsiteY13" fmla="*/ 5030 h 10000"/>
                                              <a:gd name="connsiteX14" fmla="*/ 3085 w 10000"/>
                                              <a:gd name="connsiteY14" fmla="*/ 5082 h 10000"/>
                                              <a:gd name="connsiteX15" fmla="*/ 1465 w 10000"/>
                                              <a:gd name="connsiteY15" fmla="*/ 4956 h 10000"/>
                                              <a:gd name="connsiteX16" fmla="*/ 379 w 10000"/>
                                              <a:gd name="connsiteY16" fmla="*/ 4684 h 10000"/>
                                              <a:gd name="connsiteX17" fmla="*/ 0 w 10000"/>
                                              <a:gd name="connsiteY17" fmla="*/ 4341 h 10000"/>
                                              <a:gd name="connsiteX18" fmla="*/ 379 w 10000"/>
                                              <a:gd name="connsiteY18" fmla="*/ 3995 h 10000"/>
                                              <a:gd name="connsiteX19" fmla="*/ 1465 w 10000"/>
                                              <a:gd name="connsiteY19" fmla="*/ 3724 h 10000"/>
                                              <a:gd name="connsiteX20" fmla="*/ 3085 w 10000"/>
                                              <a:gd name="connsiteY20" fmla="*/ 3595 h 10000"/>
                                              <a:gd name="connsiteX21" fmla="*/ 4999 w 10000"/>
                                              <a:gd name="connsiteY21" fmla="*/ 3650 h 10000"/>
                                              <a:gd name="connsiteX22" fmla="*/ 6915 w 10000"/>
                                              <a:gd name="connsiteY22" fmla="*/ 3901 h 10000"/>
                                              <a:gd name="connsiteX23" fmla="*/ 8534 w 10000"/>
                                              <a:gd name="connsiteY23" fmla="*/ 4341 h 10000"/>
                                              <a:gd name="connsiteX24" fmla="*/ 9620 w 10000"/>
                                              <a:gd name="connsiteY24" fmla="*/ 4915 h 10000"/>
                                              <a:gd name="connsiteX25" fmla="*/ 10000 w 10000"/>
                                              <a:gd name="connsiteY25" fmla="*/ 5567 h 10000"/>
                                              <a:gd name="connsiteX26" fmla="*/ 9620 w 10000"/>
                                              <a:gd name="connsiteY26" fmla="*/ 6220 h 10000"/>
                                              <a:gd name="connsiteX27" fmla="*/ 8534 w 10000"/>
                                              <a:gd name="connsiteY27" fmla="*/ 6796 h 10000"/>
                                              <a:gd name="connsiteX28" fmla="*/ 6915 w 10000"/>
                                              <a:gd name="connsiteY28" fmla="*/ 7236 h 10000"/>
                                              <a:gd name="connsiteX29" fmla="*/ 4999 w 10000"/>
                                              <a:gd name="connsiteY29" fmla="*/ 7487 h 10000"/>
                                              <a:gd name="connsiteX30" fmla="*/ 3085 w 10000"/>
                                              <a:gd name="connsiteY30" fmla="*/ 7542 h 10000"/>
                                              <a:gd name="connsiteX31" fmla="*/ 1465 w 10000"/>
                                              <a:gd name="connsiteY31" fmla="*/ 7411 h 10000"/>
                                              <a:gd name="connsiteX32" fmla="*/ 379 w 10000"/>
                                              <a:gd name="connsiteY32" fmla="*/ 7144 h 10000"/>
                                              <a:gd name="connsiteX33" fmla="*/ 0 w 10000"/>
                                              <a:gd name="connsiteY33" fmla="*/ 6796 h 10000"/>
                                              <a:gd name="connsiteX34" fmla="*/ 379 w 10000"/>
                                              <a:gd name="connsiteY34" fmla="*/ 6449 h 10000"/>
                                              <a:gd name="connsiteX35" fmla="*/ 1465 w 10000"/>
                                              <a:gd name="connsiteY35" fmla="*/ 6184 h 10000"/>
                                              <a:gd name="connsiteX36" fmla="*/ 3085 w 10000"/>
                                              <a:gd name="connsiteY36" fmla="*/ 6053 h 10000"/>
                                              <a:gd name="connsiteX37" fmla="*/ 4999 w 10000"/>
                                              <a:gd name="connsiteY37" fmla="*/ 6103 h 10000"/>
                                              <a:gd name="connsiteX38" fmla="*/ 6915 w 10000"/>
                                              <a:gd name="connsiteY38" fmla="*/ 6360 h 10000"/>
                                              <a:gd name="connsiteX39" fmla="*/ 8534 w 10000"/>
                                              <a:gd name="connsiteY39" fmla="*/ 6796 h 10000"/>
                                              <a:gd name="connsiteX40" fmla="*/ 9620 w 10000"/>
                                              <a:gd name="connsiteY40" fmla="*/ 7374 h 10000"/>
                                              <a:gd name="connsiteX41" fmla="*/ 10000 w 10000"/>
                                              <a:gd name="connsiteY41" fmla="*/ 8027 h 10000"/>
                                              <a:gd name="connsiteX42" fmla="*/ 9620 w 10000"/>
                                              <a:gd name="connsiteY42" fmla="*/ 8679 h 10000"/>
                                              <a:gd name="connsiteX43" fmla="*/ 8534 w 10000"/>
                                              <a:gd name="connsiteY43" fmla="*/ 9255 h 10000"/>
                                              <a:gd name="connsiteX44" fmla="*/ 6915 w 10000"/>
                                              <a:gd name="connsiteY44" fmla="*/ 9693 h 10000"/>
                                              <a:gd name="connsiteX45" fmla="*/ 4999 w 10000"/>
                                              <a:gd name="connsiteY45" fmla="*/ 9947 h 10000"/>
                                              <a:gd name="connsiteX46" fmla="*/ 3085 w 10000"/>
                                              <a:gd name="connsiteY46" fmla="*/ 10000 h 10000"/>
                                              <a:gd name="connsiteX0" fmla="*/ 9620 w 10000"/>
                                              <a:gd name="connsiteY0" fmla="*/ 0 h 10000"/>
                                              <a:gd name="connsiteX1" fmla="*/ 10000 w 10000"/>
                                              <a:gd name="connsiteY1" fmla="*/ 651 h 10000"/>
                                              <a:gd name="connsiteX2" fmla="*/ 9620 w 10000"/>
                                              <a:gd name="connsiteY2" fmla="*/ 1302 h 10000"/>
                                              <a:gd name="connsiteX3" fmla="*/ 8534 w 10000"/>
                                              <a:gd name="connsiteY3" fmla="*/ 1881 h 10000"/>
                                              <a:gd name="connsiteX4" fmla="*/ 6915 w 10000"/>
                                              <a:gd name="connsiteY4" fmla="*/ 2318 h 10000"/>
                                              <a:gd name="connsiteX5" fmla="*/ 4999 w 10000"/>
                                              <a:gd name="connsiteY5" fmla="*/ 2570 h 10000"/>
                                              <a:gd name="connsiteX6" fmla="*/ 8534 w 10000"/>
                                              <a:gd name="connsiteY6" fmla="*/ 1881 h 10000"/>
                                              <a:gd name="connsiteX7" fmla="*/ 9620 w 10000"/>
                                              <a:gd name="connsiteY7" fmla="*/ 2458 h 10000"/>
                                              <a:gd name="connsiteX8" fmla="*/ 10000 w 10000"/>
                                              <a:gd name="connsiteY8" fmla="*/ 3109 h 10000"/>
                                              <a:gd name="connsiteX9" fmla="*/ 9620 w 10000"/>
                                              <a:gd name="connsiteY9" fmla="*/ 3763 h 10000"/>
                                              <a:gd name="connsiteX10" fmla="*/ 8534 w 10000"/>
                                              <a:gd name="connsiteY10" fmla="*/ 4341 h 10000"/>
                                              <a:gd name="connsiteX11" fmla="*/ 6915 w 10000"/>
                                              <a:gd name="connsiteY11" fmla="*/ 4777 h 10000"/>
                                              <a:gd name="connsiteX12" fmla="*/ 4999 w 10000"/>
                                              <a:gd name="connsiteY12" fmla="*/ 5030 h 10000"/>
                                              <a:gd name="connsiteX13" fmla="*/ 3085 w 10000"/>
                                              <a:gd name="connsiteY13" fmla="*/ 5082 h 10000"/>
                                              <a:gd name="connsiteX14" fmla="*/ 1465 w 10000"/>
                                              <a:gd name="connsiteY14" fmla="*/ 4956 h 10000"/>
                                              <a:gd name="connsiteX15" fmla="*/ 379 w 10000"/>
                                              <a:gd name="connsiteY15" fmla="*/ 4684 h 10000"/>
                                              <a:gd name="connsiteX16" fmla="*/ 0 w 10000"/>
                                              <a:gd name="connsiteY16" fmla="*/ 4341 h 10000"/>
                                              <a:gd name="connsiteX17" fmla="*/ 379 w 10000"/>
                                              <a:gd name="connsiteY17" fmla="*/ 3995 h 10000"/>
                                              <a:gd name="connsiteX18" fmla="*/ 1465 w 10000"/>
                                              <a:gd name="connsiteY18" fmla="*/ 3724 h 10000"/>
                                              <a:gd name="connsiteX19" fmla="*/ 3085 w 10000"/>
                                              <a:gd name="connsiteY19" fmla="*/ 3595 h 10000"/>
                                              <a:gd name="connsiteX20" fmla="*/ 4999 w 10000"/>
                                              <a:gd name="connsiteY20" fmla="*/ 3650 h 10000"/>
                                              <a:gd name="connsiteX21" fmla="*/ 6915 w 10000"/>
                                              <a:gd name="connsiteY21" fmla="*/ 3901 h 10000"/>
                                              <a:gd name="connsiteX22" fmla="*/ 8534 w 10000"/>
                                              <a:gd name="connsiteY22" fmla="*/ 4341 h 10000"/>
                                              <a:gd name="connsiteX23" fmla="*/ 9620 w 10000"/>
                                              <a:gd name="connsiteY23" fmla="*/ 4915 h 10000"/>
                                              <a:gd name="connsiteX24" fmla="*/ 10000 w 10000"/>
                                              <a:gd name="connsiteY24" fmla="*/ 5567 h 10000"/>
                                              <a:gd name="connsiteX25" fmla="*/ 9620 w 10000"/>
                                              <a:gd name="connsiteY25" fmla="*/ 6220 h 10000"/>
                                              <a:gd name="connsiteX26" fmla="*/ 8534 w 10000"/>
                                              <a:gd name="connsiteY26" fmla="*/ 6796 h 10000"/>
                                              <a:gd name="connsiteX27" fmla="*/ 6915 w 10000"/>
                                              <a:gd name="connsiteY27" fmla="*/ 7236 h 10000"/>
                                              <a:gd name="connsiteX28" fmla="*/ 4999 w 10000"/>
                                              <a:gd name="connsiteY28" fmla="*/ 7487 h 10000"/>
                                              <a:gd name="connsiteX29" fmla="*/ 3085 w 10000"/>
                                              <a:gd name="connsiteY29" fmla="*/ 7542 h 10000"/>
                                              <a:gd name="connsiteX30" fmla="*/ 1465 w 10000"/>
                                              <a:gd name="connsiteY30" fmla="*/ 7411 h 10000"/>
                                              <a:gd name="connsiteX31" fmla="*/ 379 w 10000"/>
                                              <a:gd name="connsiteY31" fmla="*/ 7144 h 10000"/>
                                              <a:gd name="connsiteX32" fmla="*/ 0 w 10000"/>
                                              <a:gd name="connsiteY32" fmla="*/ 6796 h 10000"/>
                                              <a:gd name="connsiteX33" fmla="*/ 379 w 10000"/>
                                              <a:gd name="connsiteY33" fmla="*/ 6449 h 10000"/>
                                              <a:gd name="connsiteX34" fmla="*/ 1465 w 10000"/>
                                              <a:gd name="connsiteY34" fmla="*/ 6184 h 10000"/>
                                              <a:gd name="connsiteX35" fmla="*/ 3085 w 10000"/>
                                              <a:gd name="connsiteY35" fmla="*/ 6053 h 10000"/>
                                              <a:gd name="connsiteX36" fmla="*/ 4999 w 10000"/>
                                              <a:gd name="connsiteY36" fmla="*/ 6103 h 10000"/>
                                              <a:gd name="connsiteX37" fmla="*/ 6915 w 10000"/>
                                              <a:gd name="connsiteY37" fmla="*/ 6360 h 10000"/>
                                              <a:gd name="connsiteX38" fmla="*/ 8534 w 10000"/>
                                              <a:gd name="connsiteY38" fmla="*/ 6796 h 10000"/>
                                              <a:gd name="connsiteX39" fmla="*/ 9620 w 10000"/>
                                              <a:gd name="connsiteY39" fmla="*/ 7374 h 10000"/>
                                              <a:gd name="connsiteX40" fmla="*/ 10000 w 10000"/>
                                              <a:gd name="connsiteY40" fmla="*/ 8027 h 10000"/>
                                              <a:gd name="connsiteX41" fmla="*/ 9620 w 10000"/>
                                              <a:gd name="connsiteY41" fmla="*/ 8679 h 10000"/>
                                              <a:gd name="connsiteX42" fmla="*/ 8534 w 10000"/>
                                              <a:gd name="connsiteY42" fmla="*/ 9255 h 10000"/>
                                              <a:gd name="connsiteX43" fmla="*/ 6915 w 10000"/>
                                              <a:gd name="connsiteY43" fmla="*/ 9693 h 10000"/>
                                              <a:gd name="connsiteX44" fmla="*/ 4999 w 10000"/>
                                              <a:gd name="connsiteY44" fmla="*/ 9947 h 10000"/>
                                              <a:gd name="connsiteX45" fmla="*/ 3085 w 10000"/>
                                              <a:gd name="connsiteY45" fmla="*/ 10000 h 10000"/>
                                              <a:gd name="connsiteX0" fmla="*/ 9620 w 10000"/>
                                              <a:gd name="connsiteY0" fmla="*/ 0 h 10000"/>
                                              <a:gd name="connsiteX1" fmla="*/ 10000 w 10000"/>
                                              <a:gd name="connsiteY1" fmla="*/ 651 h 10000"/>
                                              <a:gd name="connsiteX2" fmla="*/ 9620 w 10000"/>
                                              <a:gd name="connsiteY2" fmla="*/ 1302 h 10000"/>
                                              <a:gd name="connsiteX3" fmla="*/ 8534 w 10000"/>
                                              <a:gd name="connsiteY3" fmla="*/ 1881 h 10000"/>
                                              <a:gd name="connsiteX4" fmla="*/ 6915 w 10000"/>
                                              <a:gd name="connsiteY4" fmla="*/ 2318 h 10000"/>
                                              <a:gd name="connsiteX5" fmla="*/ 8534 w 10000"/>
                                              <a:gd name="connsiteY5" fmla="*/ 1881 h 10000"/>
                                              <a:gd name="connsiteX6" fmla="*/ 9620 w 10000"/>
                                              <a:gd name="connsiteY6" fmla="*/ 2458 h 10000"/>
                                              <a:gd name="connsiteX7" fmla="*/ 10000 w 10000"/>
                                              <a:gd name="connsiteY7" fmla="*/ 3109 h 10000"/>
                                              <a:gd name="connsiteX8" fmla="*/ 9620 w 10000"/>
                                              <a:gd name="connsiteY8" fmla="*/ 3763 h 10000"/>
                                              <a:gd name="connsiteX9" fmla="*/ 8534 w 10000"/>
                                              <a:gd name="connsiteY9" fmla="*/ 4341 h 10000"/>
                                              <a:gd name="connsiteX10" fmla="*/ 6915 w 10000"/>
                                              <a:gd name="connsiteY10" fmla="*/ 4777 h 10000"/>
                                              <a:gd name="connsiteX11" fmla="*/ 4999 w 10000"/>
                                              <a:gd name="connsiteY11" fmla="*/ 5030 h 10000"/>
                                              <a:gd name="connsiteX12" fmla="*/ 3085 w 10000"/>
                                              <a:gd name="connsiteY12" fmla="*/ 5082 h 10000"/>
                                              <a:gd name="connsiteX13" fmla="*/ 1465 w 10000"/>
                                              <a:gd name="connsiteY13" fmla="*/ 4956 h 10000"/>
                                              <a:gd name="connsiteX14" fmla="*/ 379 w 10000"/>
                                              <a:gd name="connsiteY14" fmla="*/ 4684 h 10000"/>
                                              <a:gd name="connsiteX15" fmla="*/ 0 w 10000"/>
                                              <a:gd name="connsiteY15" fmla="*/ 4341 h 10000"/>
                                              <a:gd name="connsiteX16" fmla="*/ 379 w 10000"/>
                                              <a:gd name="connsiteY16" fmla="*/ 3995 h 10000"/>
                                              <a:gd name="connsiteX17" fmla="*/ 1465 w 10000"/>
                                              <a:gd name="connsiteY17" fmla="*/ 3724 h 10000"/>
                                              <a:gd name="connsiteX18" fmla="*/ 3085 w 10000"/>
                                              <a:gd name="connsiteY18" fmla="*/ 3595 h 10000"/>
                                              <a:gd name="connsiteX19" fmla="*/ 4999 w 10000"/>
                                              <a:gd name="connsiteY19" fmla="*/ 3650 h 10000"/>
                                              <a:gd name="connsiteX20" fmla="*/ 6915 w 10000"/>
                                              <a:gd name="connsiteY20" fmla="*/ 3901 h 10000"/>
                                              <a:gd name="connsiteX21" fmla="*/ 8534 w 10000"/>
                                              <a:gd name="connsiteY21" fmla="*/ 4341 h 10000"/>
                                              <a:gd name="connsiteX22" fmla="*/ 9620 w 10000"/>
                                              <a:gd name="connsiteY22" fmla="*/ 4915 h 10000"/>
                                              <a:gd name="connsiteX23" fmla="*/ 10000 w 10000"/>
                                              <a:gd name="connsiteY23" fmla="*/ 5567 h 10000"/>
                                              <a:gd name="connsiteX24" fmla="*/ 9620 w 10000"/>
                                              <a:gd name="connsiteY24" fmla="*/ 6220 h 10000"/>
                                              <a:gd name="connsiteX25" fmla="*/ 8534 w 10000"/>
                                              <a:gd name="connsiteY25" fmla="*/ 6796 h 10000"/>
                                              <a:gd name="connsiteX26" fmla="*/ 6915 w 10000"/>
                                              <a:gd name="connsiteY26" fmla="*/ 7236 h 10000"/>
                                              <a:gd name="connsiteX27" fmla="*/ 4999 w 10000"/>
                                              <a:gd name="connsiteY27" fmla="*/ 7487 h 10000"/>
                                              <a:gd name="connsiteX28" fmla="*/ 3085 w 10000"/>
                                              <a:gd name="connsiteY28" fmla="*/ 7542 h 10000"/>
                                              <a:gd name="connsiteX29" fmla="*/ 1465 w 10000"/>
                                              <a:gd name="connsiteY29" fmla="*/ 7411 h 10000"/>
                                              <a:gd name="connsiteX30" fmla="*/ 379 w 10000"/>
                                              <a:gd name="connsiteY30" fmla="*/ 7144 h 10000"/>
                                              <a:gd name="connsiteX31" fmla="*/ 0 w 10000"/>
                                              <a:gd name="connsiteY31" fmla="*/ 6796 h 10000"/>
                                              <a:gd name="connsiteX32" fmla="*/ 379 w 10000"/>
                                              <a:gd name="connsiteY32" fmla="*/ 6449 h 10000"/>
                                              <a:gd name="connsiteX33" fmla="*/ 1465 w 10000"/>
                                              <a:gd name="connsiteY33" fmla="*/ 6184 h 10000"/>
                                              <a:gd name="connsiteX34" fmla="*/ 3085 w 10000"/>
                                              <a:gd name="connsiteY34" fmla="*/ 6053 h 10000"/>
                                              <a:gd name="connsiteX35" fmla="*/ 4999 w 10000"/>
                                              <a:gd name="connsiteY35" fmla="*/ 6103 h 10000"/>
                                              <a:gd name="connsiteX36" fmla="*/ 6915 w 10000"/>
                                              <a:gd name="connsiteY36" fmla="*/ 6360 h 10000"/>
                                              <a:gd name="connsiteX37" fmla="*/ 8534 w 10000"/>
                                              <a:gd name="connsiteY37" fmla="*/ 6796 h 10000"/>
                                              <a:gd name="connsiteX38" fmla="*/ 9620 w 10000"/>
                                              <a:gd name="connsiteY38" fmla="*/ 7374 h 10000"/>
                                              <a:gd name="connsiteX39" fmla="*/ 10000 w 10000"/>
                                              <a:gd name="connsiteY39" fmla="*/ 8027 h 10000"/>
                                              <a:gd name="connsiteX40" fmla="*/ 9620 w 10000"/>
                                              <a:gd name="connsiteY40" fmla="*/ 8679 h 10000"/>
                                              <a:gd name="connsiteX41" fmla="*/ 8534 w 10000"/>
                                              <a:gd name="connsiteY41" fmla="*/ 9255 h 10000"/>
                                              <a:gd name="connsiteX42" fmla="*/ 6915 w 10000"/>
                                              <a:gd name="connsiteY42" fmla="*/ 9693 h 10000"/>
                                              <a:gd name="connsiteX43" fmla="*/ 4999 w 10000"/>
                                              <a:gd name="connsiteY43" fmla="*/ 9947 h 10000"/>
                                              <a:gd name="connsiteX44" fmla="*/ 3085 w 10000"/>
                                              <a:gd name="connsiteY44" fmla="*/ 10000 h 10000"/>
                                              <a:gd name="connsiteX0" fmla="*/ 9620 w 10000"/>
                                              <a:gd name="connsiteY0" fmla="*/ 0 h 10000"/>
                                              <a:gd name="connsiteX1" fmla="*/ 10000 w 10000"/>
                                              <a:gd name="connsiteY1" fmla="*/ 651 h 10000"/>
                                              <a:gd name="connsiteX2" fmla="*/ 9620 w 10000"/>
                                              <a:gd name="connsiteY2" fmla="*/ 1302 h 10000"/>
                                              <a:gd name="connsiteX3" fmla="*/ 8534 w 10000"/>
                                              <a:gd name="connsiteY3" fmla="*/ 1881 h 10000"/>
                                              <a:gd name="connsiteX4" fmla="*/ 8534 w 10000"/>
                                              <a:gd name="connsiteY4" fmla="*/ 1881 h 10000"/>
                                              <a:gd name="connsiteX5" fmla="*/ 9620 w 10000"/>
                                              <a:gd name="connsiteY5" fmla="*/ 2458 h 10000"/>
                                              <a:gd name="connsiteX6" fmla="*/ 10000 w 10000"/>
                                              <a:gd name="connsiteY6" fmla="*/ 3109 h 10000"/>
                                              <a:gd name="connsiteX7" fmla="*/ 9620 w 10000"/>
                                              <a:gd name="connsiteY7" fmla="*/ 3763 h 10000"/>
                                              <a:gd name="connsiteX8" fmla="*/ 8534 w 10000"/>
                                              <a:gd name="connsiteY8" fmla="*/ 4341 h 10000"/>
                                              <a:gd name="connsiteX9" fmla="*/ 6915 w 10000"/>
                                              <a:gd name="connsiteY9" fmla="*/ 4777 h 10000"/>
                                              <a:gd name="connsiteX10" fmla="*/ 4999 w 10000"/>
                                              <a:gd name="connsiteY10" fmla="*/ 5030 h 10000"/>
                                              <a:gd name="connsiteX11" fmla="*/ 3085 w 10000"/>
                                              <a:gd name="connsiteY11" fmla="*/ 5082 h 10000"/>
                                              <a:gd name="connsiteX12" fmla="*/ 1465 w 10000"/>
                                              <a:gd name="connsiteY12" fmla="*/ 4956 h 10000"/>
                                              <a:gd name="connsiteX13" fmla="*/ 379 w 10000"/>
                                              <a:gd name="connsiteY13" fmla="*/ 4684 h 10000"/>
                                              <a:gd name="connsiteX14" fmla="*/ 0 w 10000"/>
                                              <a:gd name="connsiteY14" fmla="*/ 4341 h 10000"/>
                                              <a:gd name="connsiteX15" fmla="*/ 379 w 10000"/>
                                              <a:gd name="connsiteY15" fmla="*/ 3995 h 10000"/>
                                              <a:gd name="connsiteX16" fmla="*/ 1465 w 10000"/>
                                              <a:gd name="connsiteY16" fmla="*/ 3724 h 10000"/>
                                              <a:gd name="connsiteX17" fmla="*/ 3085 w 10000"/>
                                              <a:gd name="connsiteY17" fmla="*/ 3595 h 10000"/>
                                              <a:gd name="connsiteX18" fmla="*/ 4999 w 10000"/>
                                              <a:gd name="connsiteY18" fmla="*/ 3650 h 10000"/>
                                              <a:gd name="connsiteX19" fmla="*/ 6915 w 10000"/>
                                              <a:gd name="connsiteY19" fmla="*/ 3901 h 10000"/>
                                              <a:gd name="connsiteX20" fmla="*/ 8534 w 10000"/>
                                              <a:gd name="connsiteY20" fmla="*/ 4341 h 10000"/>
                                              <a:gd name="connsiteX21" fmla="*/ 9620 w 10000"/>
                                              <a:gd name="connsiteY21" fmla="*/ 4915 h 10000"/>
                                              <a:gd name="connsiteX22" fmla="*/ 10000 w 10000"/>
                                              <a:gd name="connsiteY22" fmla="*/ 5567 h 10000"/>
                                              <a:gd name="connsiteX23" fmla="*/ 9620 w 10000"/>
                                              <a:gd name="connsiteY23" fmla="*/ 6220 h 10000"/>
                                              <a:gd name="connsiteX24" fmla="*/ 8534 w 10000"/>
                                              <a:gd name="connsiteY24" fmla="*/ 6796 h 10000"/>
                                              <a:gd name="connsiteX25" fmla="*/ 6915 w 10000"/>
                                              <a:gd name="connsiteY25" fmla="*/ 7236 h 10000"/>
                                              <a:gd name="connsiteX26" fmla="*/ 4999 w 10000"/>
                                              <a:gd name="connsiteY26" fmla="*/ 7487 h 10000"/>
                                              <a:gd name="connsiteX27" fmla="*/ 3085 w 10000"/>
                                              <a:gd name="connsiteY27" fmla="*/ 7542 h 10000"/>
                                              <a:gd name="connsiteX28" fmla="*/ 1465 w 10000"/>
                                              <a:gd name="connsiteY28" fmla="*/ 7411 h 10000"/>
                                              <a:gd name="connsiteX29" fmla="*/ 379 w 10000"/>
                                              <a:gd name="connsiteY29" fmla="*/ 7144 h 10000"/>
                                              <a:gd name="connsiteX30" fmla="*/ 0 w 10000"/>
                                              <a:gd name="connsiteY30" fmla="*/ 6796 h 10000"/>
                                              <a:gd name="connsiteX31" fmla="*/ 379 w 10000"/>
                                              <a:gd name="connsiteY31" fmla="*/ 6449 h 10000"/>
                                              <a:gd name="connsiteX32" fmla="*/ 1465 w 10000"/>
                                              <a:gd name="connsiteY32" fmla="*/ 6184 h 10000"/>
                                              <a:gd name="connsiteX33" fmla="*/ 3085 w 10000"/>
                                              <a:gd name="connsiteY33" fmla="*/ 6053 h 10000"/>
                                              <a:gd name="connsiteX34" fmla="*/ 4999 w 10000"/>
                                              <a:gd name="connsiteY34" fmla="*/ 6103 h 10000"/>
                                              <a:gd name="connsiteX35" fmla="*/ 6915 w 10000"/>
                                              <a:gd name="connsiteY35" fmla="*/ 6360 h 10000"/>
                                              <a:gd name="connsiteX36" fmla="*/ 8534 w 10000"/>
                                              <a:gd name="connsiteY36" fmla="*/ 6796 h 10000"/>
                                              <a:gd name="connsiteX37" fmla="*/ 9620 w 10000"/>
                                              <a:gd name="connsiteY37" fmla="*/ 7374 h 10000"/>
                                              <a:gd name="connsiteX38" fmla="*/ 10000 w 10000"/>
                                              <a:gd name="connsiteY38" fmla="*/ 8027 h 10000"/>
                                              <a:gd name="connsiteX39" fmla="*/ 9620 w 10000"/>
                                              <a:gd name="connsiteY39" fmla="*/ 8679 h 10000"/>
                                              <a:gd name="connsiteX40" fmla="*/ 8534 w 10000"/>
                                              <a:gd name="connsiteY40" fmla="*/ 9255 h 10000"/>
                                              <a:gd name="connsiteX41" fmla="*/ 6915 w 10000"/>
                                              <a:gd name="connsiteY41" fmla="*/ 9693 h 10000"/>
                                              <a:gd name="connsiteX42" fmla="*/ 4999 w 10000"/>
                                              <a:gd name="connsiteY42" fmla="*/ 9947 h 10000"/>
                                              <a:gd name="connsiteX43" fmla="*/ 3085 w 10000"/>
                                              <a:gd name="connsiteY43" fmla="*/ 10000 h 10000"/>
                                              <a:gd name="connsiteX0" fmla="*/ 9620 w 10000"/>
                                              <a:gd name="connsiteY0" fmla="*/ 0 h 10000"/>
                                              <a:gd name="connsiteX1" fmla="*/ 10000 w 10000"/>
                                              <a:gd name="connsiteY1" fmla="*/ 651 h 10000"/>
                                              <a:gd name="connsiteX2" fmla="*/ 9620 w 10000"/>
                                              <a:gd name="connsiteY2" fmla="*/ 1302 h 10000"/>
                                              <a:gd name="connsiteX3" fmla="*/ 8534 w 10000"/>
                                              <a:gd name="connsiteY3" fmla="*/ 1881 h 10000"/>
                                              <a:gd name="connsiteX4" fmla="*/ 9620 w 10000"/>
                                              <a:gd name="connsiteY4" fmla="*/ 2458 h 10000"/>
                                              <a:gd name="connsiteX5" fmla="*/ 10000 w 10000"/>
                                              <a:gd name="connsiteY5" fmla="*/ 3109 h 10000"/>
                                              <a:gd name="connsiteX6" fmla="*/ 9620 w 10000"/>
                                              <a:gd name="connsiteY6" fmla="*/ 3763 h 10000"/>
                                              <a:gd name="connsiteX7" fmla="*/ 8534 w 10000"/>
                                              <a:gd name="connsiteY7" fmla="*/ 4341 h 10000"/>
                                              <a:gd name="connsiteX8" fmla="*/ 6915 w 10000"/>
                                              <a:gd name="connsiteY8" fmla="*/ 4777 h 10000"/>
                                              <a:gd name="connsiteX9" fmla="*/ 4999 w 10000"/>
                                              <a:gd name="connsiteY9" fmla="*/ 5030 h 10000"/>
                                              <a:gd name="connsiteX10" fmla="*/ 3085 w 10000"/>
                                              <a:gd name="connsiteY10" fmla="*/ 5082 h 10000"/>
                                              <a:gd name="connsiteX11" fmla="*/ 1465 w 10000"/>
                                              <a:gd name="connsiteY11" fmla="*/ 4956 h 10000"/>
                                              <a:gd name="connsiteX12" fmla="*/ 379 w 10000"/>
                                              <a:gd name="connsiteY12" fmla="*/ 4684 h 10000"/>
                                              <a:gd name="connsiteX13" fmla="*/ 0 w 10000"/>
                                              <a:gd name="connsiteY13" fmla="*/ 4341 h 10000"/>
                                              <a:gd name="connsiteX14" fmla="*/ 379 w 10000"/>
                                              <a:gd name="connsiteY14" fmla="*/ 3995 h 10000"/>
                                              <a:gd name="connsiteX15" fmla="*/ 1465 w 10000"/>
                                              <a:gd name="connsiteY15" fmla="*/ 3724 h 10000"/>
                                              <a:gd name="connsiteX16" fmla="*/ 3085 w 10000"/>
                                              <a:gd name="connsiteY16" fmla="*/ 3595 h 10000"/>
                                              <a:gd name="connsiteX17" fmla="*/ 4999 w 10000"/>
                                              <a:gd name="connsiteY17" fmla="*/ 3650 h 10000"/>
                                              <a:gd name="connsiteX18" fmla="*/ 6915 w 10000"/>
                                              <a:gd name="connsiteY18" fmla="*/ 3901 h 10000"/>
                                              <a:gd name="connsiteX19" fmla="*/ 8534 w 10000"/>
                                              <a:gd name="connsiteY19" fmla="*/ 4341 h 10000"/>
                                              <a:gd name="connsiteX20" fmla="*/ 9620 w 10000"/>
                                              <a:gd name="connsiteY20" fmla="*/ 4915 h 10000"/>
                                              <a:gd name="connsiteX21" fmla="*/ 10000 w 10000"/>
                                              <a:gd name="connsiteY21" fmla="*/ 5567 h 10000"/>
                                              <a:gd name="connsiteX22" fmla="*/ 9620 w 10000"/>
                                              <a:gd name="connsiteY22" fmla="*/ 6220 h 10000"/>
                                              <a:gd name="connsiteX23" fmla="*/ 8534 w 10000"/>
                                              <a:gd name="connsiteY23" fmla="*/ 6796 h 10000"/>
                                              <a:gd name="connsiteX24" fmla="*/ 6915 w 10000"/>
                                              <a:gd name="connsiteY24" fmla="*/ 7236 h 10000"/>
                                              <a:gd name="connsiteX25" fmla="*/ 4999 w 10000"/>
                                              <a:gd name="connsiteY25" fmla="*/ 7487 h 10000"/>
                                              <a:gd name="connsiteX26" fmla="*/ 3085 w 10000"/>
                                              <a:gd name="connsiteY26" fmla="*/ 7542 h 10000"/>
                                              <a:gd name="connsiteX27" fmla="*/ 1465 w 10000"/>
                                              <a:gd name="connsiteY27" fmla="*/ 7411 h 10000"/>
                                              <a:gd name="connsiteX28" fmla="*/ 379 w 10000"/>
                                              <a:gd name="connsiteY28" fmla="*/ 7144 h 10000"/>
                                              <a:gd name="connsiteX29" fmla="*/ 0 w 10000"/>
                                              <a:gd name="connsiteY29" fmla="*/ 6796 h 10000"/>
                                              <a:gd name="connsiteX30" fmla="*/ 379 w 10000"/>
                                              <a:gd name="connsiteY30" fmla="*/ 6449 h 10000"/>
                                              <a:gd name="connsiteX31" fmla="*/ 1465 w 10000"/>
                                              <a:gd name="connsiteY31" fmla="*/ 6184 h 10000"/>
                                              <a:gd name="connsiteX32" fmla="*/ 3085 w 10000"/>
                                              <a:gd name="connsiteY32" fmla="*/ 6053 h 10000"/>
                                              <a:gd name="connsiteX33" fmla="*/ 4999 w 10000"/>
                                              <a:gd name="connsiteY33" fmla="*/ 6103 h 10000"/>
                                              <a:gd name="connsiteX34" fmla="*/ 6915 w 10000"/>
                                              <a:gd name="connsiteY34" fmla="*/ 6360 h 10000"/>
                                              <a:gd name="connsiteX35" fmla="*/ 8534 w 10000"/>
                                              <a:gd name="connsiteY35" fmla="*/ 6796 h 10000"/>
                                              <a:gd name="connsiteX36" fmla="*/ 9620 w 10000"/>
                                              <a:gd name="connsiteY36" fmla="*/ 7374 h 10000"/>
                                              <a:gd name="connsiteX37" fmla="*/ 10000 w 10000"/>
                                              <a:gd name="connsiteY37" fmla="*/ 8027 h 10000"/>
                                              <a:gd name="connsiteX38" fmla="*/ 9620 w 10000"/>
                                              <a:gd name="connsiteY38" fmla="*/ 8679 h 10000"/>
                                              <a:gd name="connsiteX39" fmla="*/ 8534 w 10000"/>
                                              <a:gd name="connsiteY39" fmla="*/ 9255 h 10000"/>
                                              <a:gd name="connsiteX40" fmla="*/ 6915 w 10000"/>
                                              <a:gd name="connsiteY40" fmla="*/ 9693 h 10000"/>
                                              <a:gd name="connsiteX41" fmla="*/ 4999 w 10000"/>
                                              <a:gd name="connsiteY41" fmla="*/ 9947 h 10000"/>
                                              <a:gd name="connsiteX42" fmla="*/ 3085 w 10000"/>
                                              <a:gd name="connsiteY42" fmla="*/ 10000 h 10000"/>
                                              <a:gd name="connsiteX0" fmla="*/ 10000 w 10000"/>
                                              <a:gd name="connsiteY0" fmla="*/ 0 h 9349"/>
                                              <a:gd name="connsiteX1" fmla="*/ 9620 w 10000"/>
                                              <a:gd name="connsiteY1" fmla="*/ 651 h 9349"/>
                                              <a:gd name="connsiteX2" fmla="*/ 8534 w 10000"/>
                                              <a:gd name="connsiteY2" fmla="*/ 1230 h 9349"/>
                                              <a:gd name="connsiteX3" fmla="*/ 9620 w 10000"/>
                                              <a:gd name="connsiteY3" fmla="*/ 1807 h 9349"/>
                                              <a:gd name="connsiteX4" fmla="*/ 10000 w 10000"/>
                                              <a:gd name="connsiteY4" fmla="*/ 2458 h 9349"/>
                                              <a:gd name="connsiteX5" fmla="*/ 9620 w 10000"/>
                                              <a:gd name="connsiteY5" fmla="*/ 3112 h 9349"/>
                                              <a:gd name="connsiteX6" fmla="*/ 8534 w 10000"/>
                                              <a:gd name="connsiteY6" fmla="*/ 3690 h 9349"/>
                                              <a:gd name="connsiteX7" fmla="*/ 6915 w 10000"/>
                                              <a:gd name="connsiteY7" fmla="*/ 4126 h 9349"/>
                                              <a:gd name="connsiteX8" fmla="*/ 4999 w 10000"/>
                                              <a:gd name="connsiteY8" fmla="*/ 4379 h 9349"/>
                                              <a:gd name="connsiteX9" fmla="*/ 3085 w 10000"/>
                                              <a:gd name="connsiteY9" fmla="*/ 4431 h 9349"/>
                                              <a:gd name="connsiteX10" fmla="*/ 1465 w 10000"/>
                                              <a:gd name="connsiteY10" fmla="*/ 4305 h 9349"/>
                                              <a:gd name="connsiteX11" fmla="*/ 379 w 10000"/>
                                              <a:gd name="connsiteY11" fmla="*/ 4033 h 9349"/>
                                              <a:gd name="connsiteX12" fmla="*/ 0 w 10000"/>
                                              <a:gd name="connsiteY12" fmla="*/ 3690 h 9349"/>
                                              <a:gd name="connsiteX13" fmla="*/ 379 w 10000"/>
                                              <a:gd name="connsiteY13" fmla="*/ 3344 h 9349"/>
                                              <a:gd name="connsiteX14" fmla="*/ 1465 w 10000"/>
                                              <a:gd name="connsiteY14" fmla="*/ 3073 h 9349"/>
                                              <a:gd name="connsiteX15" fmla="*/ 3085 w 10000"/>
                                              <a:gd name="connsiteY15" fmla="*/ 2944 h 9349"/>
                                              <a:gd name="connsiteX16" fmla="*/ 4999 w 10000"/>
                                              <a:gd name="connsiteY16" fmla="*/ 2999 h 9349"/>
                                              <a:gd name="connsiteX17" fmla="*/ 6915 w 10000"/>
                                              <a:gd name="connsiteY17" fmla="*/ 3250 h 9349"/>
                                              <a:gd name="connsiteX18" fmla="*/ 8534 w 10000"/>
                                              <a:gd name="connsiteY18" fmla="*/ 3690 h 9349"/>
                                              <a:gd name="connsiteX19" fmla="*/ 9620 w 10000"/>
                                              <a:gd name="connsiteY19" fmla="*/ 4264 h 9349"/>
                                              <a:gd name="connsiteX20" fmla="*/ 10000 w 10000"/>
                                              <a:gd name="connsiteY20" fmla="*/ 4916 h 9349"/>
                                              <a:gd name="connsiteX21" fmla="*/ 9620 w 10000"/>
                                              <a:gd name="connsiteY21" fmla="*/ 5569 h 9349"/>
                                              <a:gd name="connsiteX22" fmla="*/ 8534 w 10000"/>
                                              <a:gd name="connsiteY22" fmla="*/ 6145 h 9349"/>
                                              <a:gd name="connsiteX23" fmla="*/ 6915 w 10000"/>
                                              <a:gd name="connsiteY23" fmla="*/ 6585 h 9349"/>
                                              <a:gd name="connsiteX24" fmla="*/ 4999 w 10000"/>
                                              <a:gd name="connsiteY24" fmla="*/ 6836 h 9349"/>
                                              <a:gd name="connsiteX25" fmla="*/ 3085 w 10000"/>
                                              <a:gd name="connsiteY25" fmla="*/ 6891 h 9349"/>
                                              <a:gd name="connsiteX26" fmla="*/ 1465 w 10000"/>
                                              <a:gd name="connsiteY26" fmla="*/ 6760 h 9349"/>
                                              <a:gd name="connsiteX27" fmla="*/ 379 w 10000"/>
                                              <a:gd name="connsiteY27" fmla="*/ 6493 h 9349"/>
                                              <a:gd name="connsiteX28" fmla="*/ 0 w 10000"/>
                                              <a:gd name="connsiteY28" fmla="*/ 6145 h 9349"/>
                                              <a:gd name="connsiteX29" fmla="*/ 379 w 10000"/>
                                              <a:gd name="connsiteY29" fmla="*/ 5798 h 9349"/>
                                              <a:gd name="connsiteX30" fmla="*/ 1465 w 10000"/>
                                              <a:gd name="connsiteY30" fmla="*/ 5533 h 9349"/>
                                              <a:gd name="connsiteX31" fmla="*/ 3085 w 10000"/>
                                              <a:gd name="connsiteY31" fmla="*/ 5402 h 9349"/>
                                              <a:gd name="connsiteX32" fmla="*/ 4999 w 10000"/>
                                              <a:gd name="connsiteY32" fmla="*/ 5452 h 9349"/>
                                              <a:gd name="connsiteX33" fmla="*/ 6915 w 10000"/>
                                              <a:gd name="connsiteY33" fmla="*/ 5709 h 9349"/>
                                              <a:gd name="connsiteX34" fmla="*/ 8534 w 10000"/>
                                              <a:gd name="connsiteY34" fmla="*/ 6145 h 9349"/>
                                              <a:gd name="connsiteX35" fmla="*/ 9620 w 10000"/>
                                              <a:gd name="connsiteY35" fmla="*/ 6723 h 9349"/>
                                              <a:gd name="connsiteX36" fmla="*/ 10000 w 10000"/>
                                              <a:gd name="connsiteY36" fmla="*/ 7376 h 9349"/>
                                              <a:gd name="connsiteX37" fmla="*/ 9620 w 10000"/>
                                              <a:gd name="connsiteY37" fmla="*/ 8028 h 9349"/>
                                              <a:gd name="connsiteX38" fmla="*/ 8534 w 10000"/>
                                              <a:gd name="connsiteY38" fmla="*/ 8604 h 9349"/>
                                              <a:gd name="connsiteX39" fmla="*/ 6915 w 10000"/>
                                              <a:gd name="connsiteY39" fmla="*/ 9042 h 9349"/>
                                              <a:gd name="connsiteX40" fmla="*/ 4999 w 10000"/>
                                              <a:gd name="connsiteY40" fmla="*/ 9296 h 9349"/>
                                              <a:gd name="connsiteX41" fmla="*/ 3085 w 10000"/>
                                              <a:gd name="connsiteY41" fmla="*/ 9349 h 9349"/>
                                              <a:gd name="connsiteX0" fmla="*/ 9620 w 10000"/>
                                              <a:gd name="connsiteY0" fmla="*/ 0 h 9304"/>
                                              <a:gd name="connsiteX1" fmla="*/ 8534 w 10000"/>
                                              <a:gd name="connsiteY1" fmla="*/ 620 h 9304"/>
                                              <a:gd name="connsiteX2" fmla="*/ 9620 w 10000"/>
                                              <a:gd name="connsiteY2" fmla="*/ 1237 h 9304"/>
                                              <a:gd name="connsiteX3" fmla="*/ 10000 w 10000"/>
                                              <a:gd name="connsiteY3" fmla="*/ 1933 h 9304"/>
                                              <a:gd name="connsiteX4" fmla="*/ 9620 w 10000"/>
                                              <a:gd name="connsiteY4" fmla="*/ 2633 h 9304"/>
                                              <a:gd name="connsiteX5" fmla="*/ 8534 w 10000"/>
                                              <a:gd name="connsiteY5" fmla="*/ 3251 h 9304"/>
                                              <a:gd name="connsiteX6" fmla="*/ 6915 w 10000"/>
                                              <a:gd name="connsiteY6" fmla="*/ 3717 h 9304"/>
                                              <a:gd name="connsiteX7" fmla="*/ 4999 w 10000"/>
                                              <a:gd name="connsiteY7" fmla="*/ 3988 h 9304"/>
                                              <a:gd name="connsiteX8" fmla="*/ 3085 w 10000"/>
                                              <a:gd name="connsiteY8" fmla="*/ 4044 h 9304"/>
                                              <a:gd name="connsiteX9" fmla="*/ 1465 w 10000"/>
                                              <a:gd name="connsiteY9" fmla="*/ 3909 h 9304"/>
                                              <a:gd name="connsiteX10" fmla="*/ 379 w 10000"/>
                                              <a:gd name="connsiteY10" fmla="*/ 3618 h 9304"/>
                                              <a:gd name="connsiteX11" fmla="*/ 0 w 10000"/>
                                              <a:gd name="connsiteY11" fmla="*/ 3251 h 9304"/>
                                              <a:gd name="connsiteX12" fmla="*/ 379 w 10000"/>
                                              <a:gd name="connsiteY12" fmla="*/ 2881 h 9304"/>
                                              <a:gd name="connsiteX13" fmla="*/ 1465 w 10000"/>
                                              <a:gd name="connsiteY13" fmla="*/ 2591 h 9304"/>
                                              <a:gd name="connsiteX14" fmla="*/ 3085 w 10000"/>
                                              <a:gd name="connsiteY14" fmla="*/ 2453 h 9304"/>
                                              <a:gd name="connsiteX15" fmla="*/ 4999 w 10000"/>
                                              <a:gd name="connsiteY15" fmla="*/ 2512 h 9304"/>
                                              <a:gd name="connsiteX16" fmla="*/ 6915 w 10000"/>
                                              <a:gd name="connsiteY16" fmla="*/ 2780 h 9304"/>
                                              <a:gd name="connsiteX17" fmla="*/ 8534 w 10000"/>
                                              <a:gd name="connsiteY17" fmla="*/ 3251 h 9304"/>
                                              <a:gd name="connsiteX18" fmla="*/ 9620 w 10000"/>
                                              <a:gd name="connsiteY18" fmla="*/ 3865 h 9304"/>
                                              <a:gd name="connsiteX19" fmla="*/ 10000 w 10000"/>
                                              <a:gd name="connsiteY19" fmla="*/ 4562 h 9304"/>
                                              <a:gd name="connsiteX20" fmla="*/ 9620 w 10000"/>
                                              <a:gd name="connsiteY20" fmla="*/ 5261 h 9304"/>
                                              <a:gd name="connsiteX21" fmla="*/ 8534 w 10000"/>
                                              <a:gd name="connsiteY21" fmla="*/ 5877 h 9304"/>
                                              <a:gd name="connsiteX22" fmla="*/ 6915 w 10000"/>
                                              <a:gd name="connsiteY22" fmla="*/ 6348 h 9304"/>
                                              <a:gd name="connsiteX23" fmla="*/ 4999 w 10000"/>
                                              <a:gd name="connsiteY23" fmla="*/ 6616 h 9304"/>
                                              <a:gd name="connsiteX24" fmla="*/ 3085 w 10000"/>
                                              <a:gd name="connsiteY24" fmla="*/ 6675 h 9304"/>
                                              <a:gd name="connsiteX25" fmla="*/ 1465 w 10000"/>
                                              <a:gd name="connsiteY25" fmla="*/ 6535 h 9304"/>
                                              <a:gd name="connsiteX26" fmla="*/ 379 w 10000"/>
                                              <a:gd name="connsiteY26" fmla="*/ 6249 h 9304"/>
                                              <a:gd name="connsiteX27" fmla="*/ 0 w 10000"/>
                                              <a:gd name="connsiteY27" fmla="*/ 5877 h 9304"/>
                                              <a:gd name="connsiteX28" fmla="*/ 379 w 10000"/>
                                              <a:gd name="connsiteY28" fmla="*/ 5506 h 9304"/>
                                              <a:gd name="connsiteX29" fmla="*/ 1465 w 10000"/>
                                              <a:gd name="connsiteY29" fmla="*/ 5222 h 9304"/>
                                              <a:gd name="connsiteX30" fmla="*/ 3085 w 10000"/>
                                              <a:gd name="connsiteY30" fmla="*/ 5082 h 9304"/>
                                              <a:gd name="connsiteX31" fmla="*/ 4999 w 10000"/>
                                              <a:gd name="connsiteY31" fmla="*/ 5136 h 9304"/>
                                              <a:gd name="connsiteX32" fmla="*/ 6915 w 10000"/>
                                              <a:gd name="connsiteY32" fmla="*/ 5411 h 9304"/>
                                              <a:gd name="connsiteX33" fmla="*/ 8534 w 10000"/>
                                              <a:gd name="connsiteY33" fmla="*/ 5877 h 9304"/>
                                              <a:gd name="connsiteX34" fmla="*/ 9620 w 10000"/>
                                              <a:gd name="connsiteY34" fmla="*/ 6495 h 9304"/>
                                              <a:gd name="connsiteX35" fmla="*/ 10000 w 10000"/>
                                              <a:gd name="connsiteY35" fmla="*/ 7194 h 9304"/>
                                              <a:gd name="connsiteX36" fmla="*/ 9620 w 10000"/>
                                              <a:gd name="connsiteY36" fmla="*/ 7891 h 9304"/>
                                              <a:gd name="connsiteX37" fmla="*/ 8534 w 10000"/>
                                              <a:gd name="connsiteY37" fmla="*/ 8507 h 9304"/>
                                              <a:gd name="connsiteX38" fmla="*/ 6915 w 10000"/>
                                              <a:gd name="connsiteY38" fmla="*/ 8976 h 9304"/>
                                              <a:gd name="connsiteX39" fmla="*/ 4999 w 10000"/>
                                              <a:gd name="connsiteY39" fmla="*/ 9247 h 9304"/>
                                              <a:gd name="connsiteX40" fmla="*/ 3085 w 10000"/>
                                              <a:gd name="connsiteY40" fmla="*/ 9304 h 9304"/>
                                              <a:gd name="connsiteX0" fmla="*/ 9620 w 10000"/>
                                              <a:gd name="connsiteY0" fmla="*/ 0 h 10000"/>
                                              <a:gd name="connsiteX1" fmla="*/ 8534 w 10000"/>
                                              <a:gd name="connsiteY1" fmla="*/ 666 h 10000"/>
                                              <a:gd name="connsiteX2" fmla="*/ 10000 w 10000"/>
                                              <a:gd name="connsiteY2" fmla="*/ 2078 h 10000"/>
                                              <a:gd name="connsiteX3" fmla="*/ 9620 w 10000"/>
                                              <a:gd name="connsiteY3" fmla="*/ 2830 h 10000"/>
                                              <a:gd name="connsiteX4" fmla="*/ 8534 w 10000"/>
                                              <a:gd name="connsiteY4" fmla="*/ 3494 h 10000"/>
                                              <a:gd name="connsiteX5" fmla="*/ 6915 w 10000"/>
                                              <a:gd name="connsiteY5" fmla="*/ 3995 h 10000"/>
                                              <a:gd name="connsiteX6" fmla="*/ 4999 w 10000"/>
                                              <a:gd name="connsiteY6" fmla="*/ 4286 h 10000"/>
                                              <a:gd name="connsiteX7" fmla="*/ 3085 w 10000"/>
                                              <a:gd name="connsiteY7" fmla="*/ 4347 h 10000"/>
                                              <a:gd name="connsiteX8" fmla="*/ 1465 w 10000"/>
                                              <a:gd name="connsiteY8" fmla="*/ 4201 h 10000"/>
                                              <a:gd name="connsiteX9" fmla="*/ 379 w 10000"/>
                                              <a:gd name="connsiteY9" fmla="*/ 3889 h 10000"/>
                                              <a:gd name="connsiteX10" fmla="*/ 0 w 10000"/>
                                              <a:gd name="connsiteY10" fmla="*/ 3494 h 10000"/>
                                              <a:gd name="connsiteX11" fmla="*/ 379 w 10000"/>
                                              <a:gd name="connsiteY11" fmla="*/ 3097 h 10000"/>
                                              <a:gd name="connsiteX12" fmla="*/ 1465 w 10000"/>
                                              <a:gd name="connsiteY12" fmla="*/ 2785 h 10000"/>
                                              <a:gd name="connsiteX13" fmla="*/ 3085 w 10000"/>
                                              <a:gd name="connsiteY13" fmla="*/ 2637 h 10000"/>
                                              <a:gd name="connsiteX14" fmla="*/ 4999 w 10000"/>
                                              <a:gd name="connsiteY14" fmla="*/ 2700 h 10000"/>
                                              <a:gd name="connsiteX15" fmla="*/ 6915 w 10000"/>
                                              <a:gd name="connsiteY15" fmla="*/ 2988 h 10000"/>
                                              <a:gd name="connsiteX16" fmla="*/ 8534 w 10000"/>
                                              <a:gd name="connsiteY16" fmla="*/ 3494 h 10000"/>
                                              <a:gd name="connsiteX17" fmla="*/ 9620 w 10000"/>
                                              <a:gd name="connsiteY17" fmla="*/ 4154 h 10000"/>
                                              <a:gd name="connsiteX18" fmla="*/ 10000 w 10000"/>
                                              <a:gd name="connsiteY18" fmla="*/ 4903 h 10000"/>
                                              <a:gd name="connsiteX19" fmla="*/ 9620 w 10000"/>
                                              <a:gd name="connsiteY19" fmla="*/ 5655 h 10000"/>
                                              <a:gd name="connsiteX20" fmla="*/ 8534 w 10000"/>
                                              <a:gd name="connsiteY20" fmla="*/ 6317 h 10000"/>
                                              <a:gd name="connsiteX21" fmla="*/ 6915 w 10000"/>
                                              <a:gd name="connsiteY21" fmla="*/ 6823 h 10000"/>
                                              <a:gd name="connsiteX22" fmla="*/ 4999 w 10000"/>
                                              <a:gd name="connsiteY22" fmla="*/ 7111 h 10000"/>
                                              <a:gd name="connsiteX23" fmla="*/ 3085 w 10000"/>
                                              <a:gd name="connsiteY23" fmla="*/ 7174 h 10000"/>
                                              <a:gd name="connsiteX24" fmla="*/ 1465 w 10000"/>
                                              <a:gd name="connsiteY24" fmla="*/ 7024 h 10000"/>
                                              <a:gd name="connsiteX25" fmla="*/ 379 w 10000"/>
                                              <a:gd name="connsiteY25" fmla="*/ 6716 h 10000"/>
                                              <a:gd name="connsiteX26" fmla="*/ 0 w 10000"/>
                                              <a:gd name="connsiteY26" fmla="*/ 6317 h 10000"/>
                                              <a:gd name="connsiteX27" fmla="*/ 379 w 10000"/>
                                              <a:gd name="connsiteY27" fmla="*/ 5918 h 10000"/>
                                              <a:gd name="connsiteX28" fmla="*/ 1465 w 10000"/>
                                              <a:gd name="connsiteY28" fmla="*/ 5613 h 10000"/>
                                              <a:gd name="connsiteX29" fmla="*/ 3085 w 10000"/>
                                              <a:gd name="connsiteY29" fmla="*/ 5462 h 10000"/>
                                              <a:gd name="connsiteX30" fmla="*/ 4999 w 10000"/>
                                              <a:gd name="connsiteY30" fmla="*/ 5520 h 10000"/>
                                              <a:gd name="connsiteX31" fmla="*/ 6915 w 10000"/>
                                              <a:gd name="connsiteY31" fmla="*/ 5816 h 10000"/>
                                              <a:gd name="connsiteX32" fmla="*/ 8534 w 10000"/>
                                              <a:gd name="connsiteY32" fmla="*/ 6317 h 10000"/>
                                              <a:gd name="connsiteX33" fmla="*/ 9620 w 10000"/>
                                              <a:gd name="connsiteY33" fmla="*/ 6981 h 10000"/>
                                              <a:gd name="connsiteX34" fmla="*/ 10000 w 10000"/>
                                              <a:gd name="connsiteY34" fmla="*/ 7732 h 10000"/>
                                              <a:gd name="connsiteX35" fmla="*/ 9620 w 10000"/>
                                              <a:gd name="connsiteY35" fmla="*/ 8481 h 10000"/>
                                              <a:gd name="connsiteX36" fmla="*/ 8534 w 10000"/>
                                              <a:gd name="connsiteY36" fmla="*/ 9143 h 10000"/>
                                              <a:gd name="connsiteX37" fmla="*/ 6915 w 10000"/>
                                              <a:gd name="connsiteY37" fmla="*/ 9647 h 10000"/>
                                              <a:gd name="connsiteX38" fmla="*/ 4999 w 10000"/>
                                              <a:gd name="connsiteY38" fmla="*/ 9939 h 10000"/>
                                              <a:gd name="connsiteX39" fmla="*/ 3085 w 10000"/>
                                              <a:gd name="connsiteY39" fmla="*/ 10000 h 10000"/>
                                              <a:gd name="connsiteX0" fmla="*/ 9620 w 10000"/>
                                              <a:gd name="connsiteY0" fmla="*/ 0 h 10000"/>
                                              <a:gd name="connsiteX1" fmla="*/ 10000 w 10000"/>
                                              <a:gd name="connsiteY1" fmla="*/ 2078 h 10000"/>
                                              <a:gd name="connsiteX2" fmla="*/ 9620 w 10000"/>
                                              <a:gd name="connsiteY2" fmla="*/ 2830 h 10000"/>
                                              <a:gd name="connsiteX3" fmla="*/ 8534 w 10000"/>
                                              <a:gd name="connsiteY3" fmla="*/ 3494 h 10000"/>
                                              <a:gd name="connsiteX4" fmla="*/ 6915 w 10000"/>
                                              <a:gd name="connsiteY4" fmla="*/ 3995 h 10000"/>
                                              <a:gd name="connsiteX5" fmla="*/ 4999 w 10000"/>
                                              <a:gd name="connsiteY5" fmla="*/ 4286 h 10000"/>
                                              <a:gd name="connsiteX6" fmla="*/ 3085 w 10000"/>
                                              <a:gd name="connsiteY6" fmla="*/ 4347 h 10000"/>
                                              <a:gd name="connsiteX7" fmla="*/ 1465 w 10000"/>
                                              <a:gd name="connsiteY7" fmla="*/ 4201 h 10000"/>
                                              <a:gd name="connsiteX8" fmla="*/ 379 w 10000"/>
                                              <a:gd name="connsiteY8" fmla="*/ 3889 h 10000"/>
                                              <a:gd name="connsiteX9" fmla="*/ 0 w 10000"/>
                                              <a:gd name="connsiteY9" fmla="*/ 3494 h 10000"/>
                                              <a:gd name="connsiteX10" fmla="*/ 379 w 10000"/>
                                              <a:gd name="connsiteY10" fmla="*/ 3097 h 10000"/>
                                              <a:gd name="connsiteX11" fmla="*/ 1465 w 10000"/>
                                              <a:gd name="connsiteY11" fmla="*/ 2785 h 10000"/>
                                              <a:gd name="connsiteX12" fmla="*/ 3085 w 10000"/>
                                              <a:gd name="connsiteY12" fmla="*/ 2637 h 10000"/>
                                              <a:gd name="connsiteX13" fmla="*/ 4999 w 10000"/>
                                              <a:gd name="connsiteY13" fmla="*/ 2700 h 10000"/>
                                              <a:gd name="connsiteX14" fmla="*/ 6915 w 10000"/>
                                              <a:gd name="connsiteY14" fmla="*/ 2988 h 10000"/>
                                              <a:gd name="connsiteX15" fmla="*/ 8534 w 10000"/>
                                              <a:gd name="connsiteY15" fmla="*/ 3494 h 10000"/>
                                              <a:gd name="connsiteX16" fmla="*/ 9620 w 10000"/>
                                              <a:gd name="connsiteY16" fmla="*/ 4154 h 10000"/>
                                              <a:gd name="connsiteX17" fmla="*/ 10000 w 10000"/>
                                              <a:gd name="connsiteY17" fmla="*/ 4903 h 10000"/>
                                              <a:gd name="connsiteX18" fmla="*/ 9620 w 10000"/>
                                              <a:gd name="connsiteY18" fmla="*/ 5655 h 10000"/>
                                              <a:gd name="connsiteX19" fmla="*/ 8534 w 10000"/>
                                              <a:gd name="connsiteY19" fmla="*/ 6317 h 10000"/>
                                              <a:gd name="connsiteX20" fmla="*/ 6915 w 10000"/>
                                              <a:gd name="connsiteY20" fmla="*/ 6823 h 10000"/>
                                              <a:gd name="connsiteX21" fmla="*/ 4999 w 10000"/>
                                              <a:gd name="connsiteY21" fmla="*/ 7111 h 10000"/>
                                              <a:gd name="connsiteX22" fmla="*/ 3085 w 10000"/>
                                              <a:gd name="connsiteY22" fmla="*/ 7174 h 10000"/>
                                              <a:gd name="connsiteX23" fmla="*/ 1465 w 10000"/>
                                              <a:gd name="connsiteY23" fmla="*/ 7024 h 10000"/>
                                              <a:gd name="connsiteX24" fmla="*/ 379 w 10000"/>
                                              <a:gd name="connsiteY24" fmla="*/ 6716 h 10000"/>
                                              <a:gd name="connsiteX25" fmla="*/ 0 w 10000"/>
                                              <a:gd name="connsiteY25" fmla="*/ 6317 h 10000"/>
                                              <a:gd name="connsiteX26" fmla="*/ 379 w 10000"/>
                                              <a:gd name="connsiteY26" fmla="*/ 5918 h 10000"/>
                                              <a:gd name="connsiteX27" fmla="*/ 1465 w 10000"/>
                                              <a:gd name="connsiteY27" fmla="*/ 5613 h 10000"/>
                                              <a:gd name="connsiteX28" fmla="*/ 3085 w 10000"/>
                                              <a:gd name="connsiteY28" fmla="*/ 5462 h 10000"/>
                                              <a:gd name="connsiteX29" fmla="*/ 4999 w 10000"/>
                                              <a:gd name="connsiteY29" fmla="*/ 5520 h 10000"/>
                                              <a:gd name="connsiteX30" fmla="*/ 6915 w 10000"/>
                                              <a:gd name="connsiteY30" fmla="*/ 5816 h 10000"/>
                                              <a:gd name="connsiteX31" fmla="*/ 8534 w 10000"/>
                                              <a:gd name="connsiteY31" fmla="*/ 6317 h 10000"/>
                                              <a:gd name="connsiteX32" fmla="*/ 9620 w 10000"/>
                                              <a:gd name="connsiteY32" fmla="*/ 6981 h 10000"/>
                                              <a:gd name="connsiteX33" fmla="*/ 10000 w 10000"/>
                                              <a:gd name="connsiteY33" fmla="*/ 7732 h 10000"/>
                                              <a:gd name="connsiteX34" fmla="*/ 9620 w 10000"/>
                                              <a:gd name="connsiteY34" fmla="*/ 8481 h 10000"/>
                                              <a:gd name="connsiteX35" fmla="*/ 8534 w 10000"/>
                                              <a:gd name="connsiteY35" fmla="*/ 9143 h 10000"/>
                                              <a:gd name="connsiteX36" fmla="*/ 6915 w 10000"/>
                                              <a:gd name="connsiteY36" fmla="*/ 9647 h 10000"/>
                                              <a:gd name="connsiteX37" fmla="*/ 4999 w 10000"/>
                                              <a:gd name="connsiteY37" fmla="*/ 9939 h 10000"/>
                                              <a:gd name="connsiteX38" fmla="*/ 3085 w 10000"/>
                                              <a:gd name="connsiteY38" fmla="*/ 10000 h 10000"/>
                                              <a:gd name="connsiteX0" fmla="*/ 10000 w 10000"/>
                                              <a:gd name="connsiteY0" fmla="*/ 0 h 7922"/>
                                              <a:gd name="connsiteX1" fmla="*/ 9620 w 10000"/>
                                              <a:gd name="connsiteY1" fmla="*/ 752 h 7922"/>
                                              <a:gd name="connsiteX2" fmla="*/ 8534 w 10000"/>
                                              <a:gd name="connsiteY2" fmla="*/ 1416 h 7922"/>
                                              <a:gd name="connsiteX3" fmla="*/ 6915 w 10000"/>
                                              <a:gd name="connsiteY3" fmla="*/ 1917 h 7922"/>
                                              <a:gd name="connsiteX4" fmla="*/ 4999 w 10000"/>
                                              <a:gd name="connsiteY4" fmla="*/ 2208 h 7922"/>
                                              <a:gd name="connsiteX5" fmla="*/ 3085 w 10000"/>
                                              <a:gd name="connsiteY5" fmla="*/ 2269 h 7922"/>
                                              <a:gd name="connsiteX6" fmla="*/ 1465 w 10000"/>
                                              <a:gd name="connsiteY6" fmla="*/ 2123 h 7922"/>
                                              <a:gd name="connsiteX7" fmla="*/ 379 w 10000"/>
                                              <a:gd name="connsiteY7" fmla="*/ 1811 h 7922"/>
                                              <a:gd name="connsiteX8" fmla="*/ 0 w 10000"/>
                                              <a:gd name="connsiteY8" fmla="*/ 1416 h 7922"/>
                                              <a:gd name="connsiteX9" fmla="*/ 379 w 10000"/>
                                              <a:gd name="connsiteY9" fmla="*/ 1019 h 7922"/>
                                              <a:gd name="connsiteX10" fmla="*/ 1465 w 10000"/>
                                              <a:gd name="connsiteY10" fmla="*/ 707 h 7922"/>
                                              <a:gd name="connsiteX11" fmla="*/ 3085 w 10000"/>
                                              <a:gd name="connsiteY11" fmla="*/ 559 h 7922"/>
                                              <a:gd name="connsiteX12" fmla="*/ 4999 w 10000"/>
                                              <a:gd name="connsiteY12" fmla="*/ 622 h 7922"/>
                                              <a:gd name="connsiteX13" fmla="*/ 6915 w 10000"/>
                                              <a:gd name="connsiteY13" fmla="*/ 910 h 7922"/>
                                              <a:gd name="connsiteX14" fmla="*/ 8534 w 10000"/>
                                              <a:gd name="connsiteY14" fmla="*/ 1416 h 7922"/>
                                              <a:gd name="connsiteX15" fmla="*/ 9620 w 10000"/>
                                              <a:gd name="connsiteY15" fmla="*/ 2076 h 7922"/>
                                              <a:gd name="connsiteX16" fmla="*/ 10000 w 10000"/>
                                              <a:gd name="connsiteY16" fmla="*/ 2825 h 7922"/>
                                              <a:gd name="connsiteX17" fmla="*/ 9620 w 10000"/>
                                              <a:gd name="connsiteY17" fmla="*/ 3577 h 7922"/>
                                              <a:gd name="connsiteX18" fmla="*/ 8534 w 10000"/>
                                              <a:gd name="connsiteY18" fmla="*/ 4239 h 7922"/>
                                              <a:gd name="connsiteX19" fmla="*/ 6915 w 10000"/>
                                              <a:gd name="connsiteY19" fmla="*/ 4745 h 7922"/>
                                              <a:gd name="connsiteX20" fmla="*/ 4999 w 10000"/>
                                              <a:gd name="connsiteY20" fmla="*/ 5033 h 7922"/>
                                              <a:gd name="connsiteX21" fmla="*/ 3085 w 10000"/>
                                              <a:gd name="connsiteY21" fmla="*/ 5096 h 7922"/>
                                              <a:gd name="connsiteX22" fmla="*/ 1465 w 10000"/>
                                              <a:gd name="connsiteY22" fmla="*/ 4946 h 7922"/>
                                              <a:gd name="connsiteX23" fmla="*/ 379 w 10000"/>
                                              <a:gd name="connsiteY23" fmla="*/ 4638 h 7922"/>
                                              <a:gd name="connsiteX24" fmla="*/ 0 w 10000"/>
                                              <a:gd name="connsiteY24" fmla="*/ 4239 h 7922"/>
                                              <a:gd name="connsiteX25" fmla="*/ 379 w 10000"/>
                                              <a:gd name="connsiteY25" fmla="*/ 3840 h 7922"/>
                                              <a:gd name="connsiteX26" fmla="*/ 1465 w 10000"/>
                                              <a:gd name="connsiteY26" fmla="*/ 3535 h 7922"/>
                                              <a:gd name="connsiteX27" fmla="*/ 3085 w 10000"/>
                                              <a:gd name="connsiteY27" fmla="*/ 3384 h 7922"/>
                                              <a:gd name="connsiteX28" fmla="*/ 4999 w 10000"/>
                                              <a:gd name="connsiteY28" fmla="*/ 3442 h 7922"/>
                                              <a:gd name="connsiteX29" fmla="*/ 6915 w 10000"/>
                                              <a:gd name="connsiteY29" fmla="*/ 3738 h 7922"/>
                                              <a:gd name="connsiteX30" fmla="*/ 8534 w 10000"/>
                                              <a:gd name="connsiteY30" fmla="*/ 4239 h 7922"/>
                                              <a:gd name="connsiteX31" fmla="*/ 9620 w 10000"/>
                                              <a:gd name="connsiteY31" fmla="*/ 4903 h 7922"/>
                                              <a:gd name="connsiteX32" fmla="*/ 10000 w 10000"/>
                                              <a:gd name="connsiteY32" fmla="*/ 5654 h 7922"/>
                                              <a:gd name="connsiteX33" fmla="*/ 9620 w 10000"/>
                                              <a:gd name="connsiteY33" fmla="*/ 6403 h 7922"/>
                                              <a:gd name="connsiteX34" fmla="*/ 8534 w 10000"/>
                                              <a:gd name="connsiteY34" fmla="*/ 7065 h 7922"/>
                                              <a:gd name="connsiteX35" fmla="*/ 6915 w 10000"/>
                                              <a:gd name="connsiteY35" fmla="*/ 7569 h 7922"/>
                                              <a:gd name="connsiteX36" fmla="*/ 4999 w 10000"/>
                                              <a:gd name="connsiteY36" fmla="*/ 7861 h 7922"/>
                                              <a:gd name="connsiteX37" fmla="*/ 3085 w 10000"/>
                                              <a:gd name="connsiteY37" fmla="*/ 7922 h 7922"/>
                                              <a:gd name="connsiteX0" fmla="*/ 9620 w 10000"/>
                                              <a:gd name="connsiteY0" fmla="*/ 249 h 9300"/>
                                              <a:gd name="connsiteX1" fmla="*/ 8534 w 10000"/>
                                              <a:gd name="connsiteY1" fmla="*/ 1087 h 9300"/>
                                              <a:gd name="connsiteX2" fmla="*/ 6915 w 10000"/>
                                              <a:gd name="connsiteY2" fmla="*/ 1720 h 9300"/>
                                              <a:gd name="connsiteX3" fmla="*/ 4999 w 10000"/>
                                              <a:gd name="connsiteY3" fmla="*/ 2087 h 9300"/>
                                              <a:gd name="connsiteX4" fmla="*/ 3085 w 10000"/>
                                              <a:gd name="connsiteY4" fmla="*/ 2164 h 9300"/>
                                              <a:gd name="connsiteX5" fmla="*/ 1465 w 10000"/>
                                              <a:gd name="connsiteY5" fmla="*/ 1980 h 9300"/>
                                              <a:gd name="connsiteX6" fmla="*/ 379 w 10000"/>
                                              <a:gd name="connsiteY6" fmla="*/ 1586 h 9300"/>
                                              <a:gd name="connsiteX7" fmla="*/ 0 w 10000"/>
                                              <a:gd name="connsiteY7" fmla="*/ 1087 h 9300"/>
                                              <a:gd name="connsiteX8" fmla="*/ 379 w 10000"/>
                                              <a:gd name="connsiteY8" fmla="*/ 586 h 9300"/>
                                              <a:gd name="connsiteX9" fmla="*/ 1465 w 10000"/>
                                              <a:gd name="connsiteY9" fmla="*/ 192 h 9300"/>
                                              <a:gd name="connsiteX10" fmla="*/ 3085 w 10000"/>
                                              <a:gd name="connsiteY10" fmla="*/ 6 h 9300"/>
                                              <a:gd name="connsiteX11" fmla="*/ 4999 w 10000"/>
                                              <a:gd name="connsiteY11" fmla="*/ 85 h 9300"/>
                                              <a:gd name="connsiteX12" fmla="*/ 6915 w 10000"/>
                                              <a:gd name="connsiteY12" fmla="*/ 449 h 9300"/>
                                              <a:gd name="connsiteX13" fmla="*/ 8534 w 10000"/>
                                              <a:gd name="connsiteY13" fmla="*/ 1087 h 9300"/>
                                              <a:gd name="connsiteX14" fmla="*/ 9620 w 10000"/>
                                              <a:gd name="connsiteY14" fmla="*/ 1921 h 9300"/>
                                              <a:gd name="connsiteX15" fmla="*/ 10000 w 10000"/>
                                              <a:gd name="connsiteY15" fmla="*/ 2866 h 9300"/>
                                              <a:gd name="connsiteX16" fmla="*/ 9620 w 10000"/>
                                              <a:gd name="connsiteY16" fmla="*/ 3815 h 9300"/>
                                              <a:gd name="connsiteX17" fmla="*/ 8534 w 10000"/>
                                              <a:gd name="connsiteY17" fmla="*/ 4651 h 9300"/>
                                              <a:gd name="connsiteX18" fmla="*/ 6915 w 10000"/>
                                              <a:gd name="connsiteY18" fmla="*/ 5290 h 9300"/>
                                              <a:gd name="connsiteX19" fmla="*/ 4999 w 10000"/>
                                              <a:gd name="connsiteY19" fmla="*/ 5653 h 9300"/>
                                              <a:gd name="connsiteX20" fmla="*/ 3085 w 10000"/>
                                              <a:gd name="connsiteY20" fmla="*/ 5733 h 9300"/>
                                              <a:gd name="connsiteX21" fmla="*/ 1465 w 10000"/>
                                              <a:gd name="connsiteY21" fmla="*/ 5543 h 9300"/>
                                              <a:gd name="connsiteX22" fmla="*/ 379 w 10000"/>
                                              <a:gd name="connsiteY22" fmla="*/ 5155 h 9300"/>
                                              <a:gd name="connsiteX23" fmla="*/ 0 w 10000"/>
                                              <a:gd name="connsiteY23" fmla="*/ 4651 h 9300"/>
                                              <a:gd name="connsiteX24" fmla="*/ 379 w 10000"/>
                                              <a:gd name="connsiteY24" fmla="*/ 4147 h 9300"/>
                                              <a:gd name="connsiteX25" fmla="*/ 1465 w 10000"/>
                                              <a:gd name="connsiteY25" fmla="*/ 3762 h 9300"/>
                                              <a:gd name="connsiteX26" fmla="*/ 3085 w 10000"/>
                                              <a:gd name="connsiteY26" fmla="*/ 3572 h 9300"/>
                                              <a:gd name="connsiteX27" fmla="*/ 4999 w 10000"/>
                                              <a:gd name="connsiteY27" fmla="*/ 3645 h 9300"/>
                                              <a:gd name="connsiteX28" fmla="*/ 6915 w 10000"/>
                                              <a:gd name="connsiteY28" fmla="*/ 4019 h 9300"/>
                                              <a:gd name="connsiteX29" fmla="*/ 8534 w 10000"/>
                                              <a:gd name="connsiteY29" fmla="*/ 4651 h 9300"/>
                                              <a:gd name="connsiteX30" fmla="*/ 9620 w 10000"/>
                                              <a:gd name="connsiteY30" fmla="*/ 5489 h 9300"/>
                                              <a:gd name="connsiteX31" fmla="*/ 10000 w 10000"/>
                                              <a:gd name="connsiteY31" fmla="*/ 6437 h 9300"/>
                                              <a:gd name="connsiteX32" fmla="*/ 9620 w 10000"/>
                                              <a:gd name="connsiteY32" fmla="*/ 7383 h 9300"/>
                                              <a:gd name="connsiteX33" fmla="*/ 8534 w 10000"/>
                                              <a:gd name="connsiteY33" fmla="*/ 8218 h 9300"/>
                                              <a:gd name="connsiteX34" fmla="*/ 6915 w 10000"/>
                                              <a:gd name="connsiteY34" fmla="*/ 8854 h 9300"/>
                                              <a:gd name="connsiteX35" fmla="*/ 4999 w 10000"/>
                                              <a:gd name="connsiteY35" fmla="*/ 9223 h 9300"/>
                                              <a:gd name="connsiteX36" fmla="*/ 3085 w 10000"/>
                                              <a:gd name="connsiteY36" fmla="*/ 9300 h 9300"/>
                                              <a:gd name="connsiteX0" fmla="*/ 9620 w 10000"/>
                                              <a:gd name="connsiteY0" fmla="*/ 268 h 10000"/>
                                              <a:gd name="connsiteX1" fmla="*/ 8534 w 10000"/>
                                              <a:gd name="connsiteY1" fmla="*/ 1169 h 10000"/>
                                              <a:gd name="connsiteX2" fmla="*/ 6915 w 10000"/>
                                              <a:gd name="connsiteY2" fmla="*/ 1849 h 10000"/>
                                              <a:gd name="connsiteX3" fmla="*/ 4999 w 10000"/>
                                              <a:gd name="connsiteY3" fmla="*/ 2244 h 10000"/>
                                              <a:gd name="connsiteX4" fmla="*/ 3085 w 10000"/>
                                              <a:gd name="connsiteY4" fmla="*/ 2327 h 10000"/>
                                              <a:gd name="connsiteX5" fmla="*/ 1465 w 10000"/>
                                              <a:gd name="connsiteY5" fmla="*/ 2129 h 10000"/>
                                              <a:gd name="connsiteX6" fmla="*/ 379 w 10000"/>
                                              <a:gd name="connsiteY6" fmla="*/ 1705 h 10000"/>
                                              <a:gd name="connsiteX7" fmla="*/ 0 w 10000"/>
                                              <a:gd name="connsiteY7" fmla="*/ 1169 h 10000"/>
                                              <a:gd name="connsiteX8" fmla="*/ 379 w 10000"/>
                                              <a:gd name="connsiteY8" fmla="*/ 630 h 10000"/>
                                              <a:gd name="connsiteX9" fmla="*/ 1465 w 10000"/>
                                              <a:gd name="connsiteY9" fmla="*/ 206 h 10000"/>
                                              <a:gd name="connsiteX10" fmla="*/ 3085 w 10000"/>
                                              <a:gd name="connsiteY10" fmla="*/ 6 h 10000"/>
                                              <a:gd name="connsiteX11" fmla="*/ 4999 w 10000"/>
                                              <a:gd name="connsiteY11" fmla="*/ 91 h 10000"/>
                                              <a:gd name="connsiteX12" fmla="*/ 6915 w 10000"/>
                                              <a:gd name="connsiteY12" fmla="*/ 483 h 10000"/>
                                              <a:gd name="connsiteX13" fmla="*/ 8394 w 10000"/>
                                              <a:gd name="connsiteY13" fmla="*/ 780 h 10000"/>
                                              <a:gd name="connsiteX14" fmla="*/ 9620 w 10000"/>
                                              <a:gd name="connsiteY14" fmla="*/ 2066 h 10000"/>
                                              <a:gd name="connsiteX15" fmla="*/ 10000 w 10000"/>
                                              <a:gd name="connsiteY15" fmla="*/ 3082 h 10000"/>
                                              <a:gd name="connsiteX16" fmla="*/ 9620 w 10000"/>
                                              <a:gd name="connsiteY16" fmla="*/ 4102 h 10000"/>
                                              <a:gd name="connsiteX17" fmla="*/ 8534 w 10000"/>
                                              <a:gd name="connsiteY17" fmla="*/ 5001 h 10000"/>
                                              <a:gd name="connsiteX18" fmla="*/ 6915 w 10000"/>
                                              <a:gd name="connsiteY18" fmla="*/ 5688 h 10000"/>
                                              <a:gd name="connsiteX19" fmla="*/ 4999 w 10000"/>
                                              <a:gd name="connsiteY19" fmla="*/ 6078 h 10000"/>
                                              <a:gd name="connsiteX20" fmla="*/ 3085 w 10000"/>
                                              <a:gd name="connsiteY20" fmla="*/ 6165 h 10000"/>
                                              <a:gd name="connsiteX21" fmla="*/ 1465 w 10000"/>
                                              <a:gd name="connsiteY21" fmla="*/ 5960 h 10000"/>
                                              <a:gd name="connsiteX22" fmla="*/ 379 w 10000"/>
                                              <a:gd name="connsiteY22" fmla="*/ 5543 h 10000"/>
                                              <a:gd name="connsiteX23" fmla="*/ 0 w 10000"/>
                                              <a:gd name="connsiteY23" fmla="*/ 5001 h 10000"/>
                                              <a:gd name="connsiteX24" fmla="*/ 379 w 10000"/>
                                              <a:gd name="connsiteY24" fmla="*/ 4459 h 10000"/>
                                              <a:gd name="connsiteX25" fmla="*/ 1465 w 10000"/>
                                              <a:gd name="connsiteY25" fmla="*/ 4045 h 10000"/>
                                              <a:gd name="connsiteX26" fmla="*/ 3085 w 10000"/>
                                              <a:gd name="connsiteY26" fmla="*/ 3841 h 10000"/>
                                              <a:gd name="connsiteX27" fmla="*/ 4999 w 10000"/>
                                              <a:gd name="connsiteY27" fmla="*/ 3919 h 10000"/>
                                              <a:gd name="connsiteX28" fmla="*/ 6915 w 10000"/>
                                              <a:gd name="connsiteY28" fmla="*/ 4322 h 10000"/>
                                              <a:gd name="connsiteX29" fmla="*/ 8534 w 10000"/>
                                              <a:gd name="connsiteY29" fmla="*/ 5001 h 10000"/>
                                              <a:gd name="connsiteX30" fmla="*/ 9620 w 10000"/>
                                              <a:gd name="connsiteY30" fmla="*/ 5902 h 10000"/>
                                              <a:gd name="connsiteX31" fmla="*/ 10000 w 10000"/>
                                              <a:gd name="connsiteY31" fmla="*/ 6922 h 10000"/>
                                              <a:gd name="connsiteX32" fmla="*/ 9620 w 10000"/>
                                              <a:gd name="connsiteY32" fmla="*/ 7939 h 10000"/>
                                              <a:gd name="connsiteX33" fmla="*/ 8534 w 10000"/>
                                              <a:gd name="connsiteY33" fmla="*/ 8837 h 10000"/>
                                              <a:gd name="connsiteX34" fmla="*/ 6915 w 10000"/>
                                              <a:gd name="connsiteY34" fmla="*/ 9520 h 10000"/>
                                              <a:gd name="connsiteX35" fmla="*/ 4999 w 10000"/>
                                              <a:gd name="connsiteY35" fmla="*/ 9917 h 10000"/>
                                              <a:gd name="connsiteX36" fmla="*/ 3085 w 10000"/>
                                              <a:gd name="connsiteY36" fmla="*/ 10000 h 10000"/>
                                              <a:gd name="connsiteX0" fmla="*/ 9620 w 10000"/>
                                              <a:gd name="connsiteY0" fmla="*/ 268 h 10000"/>
                                              <a:gd name="connsiteX1" fmla="*/ 6915 w 10000"/>
                                              <a:gd name="connsiteY1" fmla="*/ 1849 h 10000"/>
                                              <a:gd name="connsiteX2" fmla="*/ 4999 w 10000"/>
                                              <a:gd name="connsiteY2" fmla="*/ 2244 h 10000"/>
                                              <a:gd name="connsiteX3" fmla="*/ 3085 w 10000"/>
                                              <a:gd name="connsiteY3" fmla="*/ 2327 h 10000"/>
                                              <a:gd name="connsiteX4" fmla="*/ 1465 w 10000"/>
                                              <a:gd name="connsiteY4" fmla="*/ 2129 h 10000"/>
                                              <a:gd name="connsiteX5" fmla="*/ 379 w 10000"/>
                                              <a:gd name="connsiteY5" fmla="*/ 1705 h 10000"/>
                                              <a:gd name="connsiteX6" fmla="*/ 0 w 10000"/>
                                              <a:gd name="connsiteY6" fmla="*/ 1169 h 10000"/>
                                              <a:gd name="connsiteX7" fmla="*/ 379 w 10000"/>
                                              <a:gd name="connsiteY7" fmla="*/ 630 h 10000"/>
                                              <a:gd name="connsiteX8" fmla="*/ 1465 w 10000"/>
                                              <a:gd name="connsiteY8" fmla="*/ 206 h 10000"/>
                                              <a:gd name="connsiteX9" fmla="*/ 3085 w 10000"/>
                                              <a:gd name="connsiteY9" fmla="*/ 6 h 10000"/>
                                              <a:gd name="connsiteX10" fmla="*/ 4999 w 10000"/>
                                              <a:gd name="connsiteY10" fmla="*/ 91 h 10000"/>
                                              <a:gd name="connsiteX11" fmla="*/ 6915 w 10000"/>
                                              <a:gd name="connsiteY11" fmla="*/ 483 h 10000"/>
                                              <a:gd name="connsiteX12" fmla="*/ 8394 w 10000"/>
                                              <a:gd name="connsiteY12" fmla="*/ 780 h 10000"/>
                                              <a:gd name="connsiteX13" fmla="*/ 9620 w 10000"/>
                                              <a:gd name="connsiteY13" fmla="*/ 2066 h 10000"/>
                                              <a:gd name="connsiteX14" fmla="*/ 10000 w 10000"/>
                                              <a:gd name="connsiteY14" fmla="*/ 3082 h 10000"/>
                                              <a:gd name="connsiteX15" fmla="*/ 9620 w 10000"/>
                                              <a:gd name="connsiteY15" fmla="*/ 4102 h 10000"/>
                                              <a:gd name="connsiteX16" fmla="*/ 8534 w 10000"/>
                                              <a:gd name="connsiteY16" fmla="*/ 5001 h 10000"/>
                                              <a:gd name="connsiteX17" fmla="*/ 6915 w 10000"/>
                                              <a:gd name="connsiteY17" fmla="*/ 5688 h 10000"/>
                                              <a:gd name="connsiteX18" fmla="*/ 4999 w 10000"/>
                                              <a:gd name="connsiteY18" fmla="*/ 6078 h 10000"/>
                                              <a:gd name="connsiteX19" fmla="*/ 3085 w 10000"/>
                                              <a:gd name="connsiteY19" fmla="*/ 6165 h 10000"/>
                                              <a:gd name="connsiteX20" fmla="*/ 1465 w 10000"/>
                                              <a:gd name="connsiteY20" fmla="*/ 5960 h 10000"/>
                                              <a:gd name="connsiteX21" fmla="*/ 379 w 10000"/>
                                              <a:gd name="connsiteY21" fmla="*/ 5543 h 10000"/>
                                              <a:gd name="connsiteX22" fmla="*/ 0 w 10000"/>
                                              <a:gd name="connsiteY22" fmla="*/ 5001 h 10000"/>
                                              <a:gd name="connsiteX23" fmla="*/ 379 w 10000"/>
                                              <a:gd name="connsiteY23" fmla="*/ 4459 h 10000"/>
                                              <a:gd name="connsiteX24" fmla="*/ 1465 w 10000"/>
                                              <a:gd name="connsiteY24" fmla="*/ 4045 h 10000"/>
                                              <a:gd name="connsiteX25" fmla="*/ 3085 w 10000"/>
                                              <a:gd name="connsiteY25" fmla="*/ 3841 h 10000"/>
                                              <a:gd name="connsiteX26" fmla="*/ 4999 w 10000"/>
                                              <a:gd name="connsiteY26" fmla="*/ 3919 h 10000"/>
                                              <a:gd name="connsiteX27" fmla="*/ 6915 w 10000"/>
                                              <a:gd name="connsiteY27" fmla="*/ 4322 h 10000"/>
                                              <a:gd name="connsiteX28" fmla="*/ 8534 w 10000"/>
                                              <a:gd name="connsiteY28" fmla="*/ 5001 h 10000"/>
                                              <a:gd name="connsiteX29" fmla="*/ 9620 w 10000"/>
                                              <a:gd name="connsiteY29" fmla="*/ 5902 h 10000"/>
                                              <a:gd name="connsiteX30" fmla="*/ 10000 w 10000"/>
                                              <a:gd name="connsiteY30" fmla="*/ 6922 h 10000"/>
                                              <a:gd name="connsiteX31" fmla="*/ 9620 w 10000"/>
                                              <a:gd name="connsiteY31" fmla="*/ 7939 h 10000"/>
                                              <a:gd name="connsiteX32" fmla="*/ 8534 w 10000"/>
                                              <a:gd name="connsiteY32" fmla="*/ 8837 h 10000"/>
                                              <a:gd name="connsiteX33" fmla="*/ 6915 w 10000"/>
                                              <a:gd name="connsiteY33" fmla="*/ 9520 h 10000"/>
                                              <a:gd name="connsiteX34" fmla="*/ 4999 w 10000"/>
                                              <a:gd name="connsiteY34" fmla="*/ 9917 h 10000"/>
                                              <a:gd name="connsiteX35" fmla="*/ 3085 w 10000"/>
                                              <a:gd name="connsiteY35" fmla="*/ 10000 h 10000"/>
                                              <a:gd name="connsiteX0" fmla="*/ 6915 w 10000"/>
                                              <a:gd name="connsiteY0" fmla="*/ 1849 h 10000"/>
                                              <a:gd name="connsiteX1" fmla="*/ 4999 w 10000"/>
                                              <a:gd name="connsiteY1" fmla="*/ 2244 h 10000"/>
                                              <a:gd name="connsiteX2" fmla="*/ 3085 w 10000"/>
                                              <a:gd name="connsiteY2" fmla="*/ 2327 h 10000"/>
                                              <a:gd name="connsiteX3" fmla="*/ 1465 w 10000"/>
                                              <a:gd name="connsiteY3" fmla="*/ 2129 h 10000"/>
                                              <a:gd name="connsiteX4" fmla="*/ 379 w 10000"/>
                                              <a:gd name="connsiteY4" fmla="*/ 1705 h 10000"/>
                                              <a:gd name="connsiteX5" fmla="*/ 0 w 10000"/>
                                              <a:gd name="connsiteY5" fmla="*/ 1169 h 10000"/>
                                              <a:gd name="connsiteX6" fmla="*/ 379 w 10000"/>
                                              <a:gd name="connsiteY6" fmla="*/ 630 h 10000"/>
                                              <a:gd name="connsiteX7" fmla="*/ 1465 w 10000"/>
                                              <a:gd name="connsiteY7" fmla="*/ 206 h 10000"/>
                                              <a:gd name="connsiteX8" fmla="*/ 3085 w 10000"/>
                                              <a:gd name="connsiteY8" fmla="*/ 6 h 10000"/>
                                              <a:gd name="connsiteX9" fmla="*/ 4999 w 10000"/>
                                              <a:gd name="connsiteY9" fmla="*/ 91 h 10000"/>
                                              <a:gd name="connsiteX10" fmla="*/ 6915 w 10000"/>
                                              <a:gd name="connsiteY10" fmla="*/ 483 h 10000"/>
                                              <a:gd name="connsiteX11" fmla="*/ 8394 w 10000"/>
                                              <a:gd name="connsiteY11" fmla="*/ 780 h 10000"/>
                                              <a:gd name="connsiteX12" fmla="*/ 9620 w 10000"/>
                                              <a:gd name="connsiteY12" fmla="*/ 2066 h 10000"/>
                                              <a:gd name="connsiteX13" fmla="*/ 10000 w 10000"/>
                                              <a:gd name="connsiteY13" fmla="*/ 3082 h 10000"/>
                                              <a:gd name="connsiteX14" fmla="*/ 9620 w 10000"/>
                                              <a:gd name="connsiteY14" fmla="*/ 4102 h 10000"/>
                                              <a:gd name="connsiteX15" fmla="*/ 8534 w 10000"/>
                                              <a:gd name="connsiteY15" fmla="*/ 5001 h 10000"/>
                                              <a:gd name="connsiteX16" fmla="*/ 6915 w 10000"/>
                                              <a:gd name="connsiteY16" fmla="*/ 5688 h 10000"/>
                                              <a:gd name="connsiteX17" fmla="*/ 4999 w 10000"/>
                                              <a:gd name="connsiteY17" fmla="*/ 6078 h 10000"/>
                                              <a:gd name="connsiteX18" fmla="*/ 3085 w 10000"/>
                                              <a:gd name="connsiteY18" fmla="*/ 6165 h 10000"/>
                                              <a:gd name="connsiteX19" fmla="*/ 1465 w 10000"/>
                                              <a:gd name="connsiteY19" fmla="*/ 5960 h 10000"/>
                                              <a:gd name="connsiteX20" fmla="*/ 379 w 10000"/>
                                              <a:gd name="connsiteY20" fmla="*/ 5543 h 10000"/>
                                              <a:gd name="connsiteX21" fmla="*/ 0 w 10000"/>
                                              <a:gd name="connsiteY21" fmla="*/ 5001 h 10000"/>
                                              <a:gd name="connsiteX22" fmla="*/ 379 w 10000"/>
                                              <a:gd name="connsiteY22" fmla="*/ 4459 h 10000"/>
                                              <a:gd name="connsiteX23" fmla="*/ 1465 w 10000"/>
                                              <a:gd name="connsiteY23" fmla="*/ 4045 h 10000"/>
                                              <a:gd name="connsiteX24" fmla="*/ 3085 w 10000"/>
                                              <a:gd name="connsiteY24" fmla="*/ 3841 h 10000"/>
                                              <a:gd name="connsiteX25" fmla="*/ 4999 w 10000"/>
                                              <a:gd name="connsiteY25" fmla="*/ 3919 h 10000"/>
                                              <a:gd name="connsiteX26" fmla="*/ 6915 w 10000"/>
                                              <a:gd name="connsiteY26" fmla="*/ 4322 h 10000"/>
                                              <a:gd name="connsiteX27" fmla="*/ 8534 w 10000"/>
                                              <a:gd name="connsiteY27" fmla="*/ 5001 h 10000"/>
                                              <a:gd name="connsiteX28" fmla="*/ 9620 w 10000"/>
                                              <a:gd name="connsiteY28" fmla="*/ 5902 h 10000"/>
                                              <a:gd name="connsiteX29" fmla="*/ 10000 w 10000"/>
                                              <a:gd name="connsiteY29" fmla="*/ 6922 h 10000"/>
                                              <a:gd name="connsiteX30" fmla="*/ 9620 w 10000"/>
                                              <a:gd name="connsiteY30" fmla="*/ 7939 h 10000"/>
                                              <a:gd name="connsiteX31" fmla="*/ 8534 w 10000"/>
                                              <a:gd name="connsiteY31" fmla="*/ 8837 h 10000"/>
                                              <a:gd name="connsiteX32" fmla="*/ 6915 w 10000"/>
                                              <a:gd name="connsiteY32" fmla="*/ 9520 h 10000"/>
                                              <a:gd name="connsiteX33" fmla="*/ 4999 w 10000"/>
                                              <a:gd name="connsiteY33" fmla="*/ 9917 h 10000"/>
                                              <a:gd name="connsiteX34" fmla="*/ 3085 w 10000"/>
                                              <a:gd name="connsiteY34" fmla="*/ 10000 h 10000"/>
                                              <a:gd name="connsiteX0" fmla="*/ 4999 w 10000"/>
                                              <a:gd name="connsiteY0" fmla="*/ 2244 h 10000"/>
                                              <a:gd name="connsiteX1" fmla="*/ 3085 w 10000"/>
                                              <a:gd name="connsiteY1" fmla="*/ 2327 h 10000"/>
                                              <a:gd name="connsiteX2" fmla="*/ 1465 w 10000"/>
                                              <a:gd name="connsiteY2" fmla="*/ 2129 h 10000"/>
                                              <a:gd name="connsiteX3" fmla="*/ 379 w 10000"/>
                                              <a:gd name="connsiteY3" fmla="*/ 1705 h 10000"/>
                                              <a:gd name="connsiteX4" fmla="*/ 0 w 10000"/>
                                              <a:gd name="connsiteY4" fmla="*/ 1169 h 10000"/>
                                              <a:gd name="connsiteX5" fmla="*/ 379 w 10000"/>
                                              <a:gd name="connsiteY5" fmla="*/ 630 h 10000"/>
                                              <a:gd name="connsiteX6" fmla="*/ 1465 w 10000"/>
                                              <a:gd name="connsiteY6" fmla="*/ 206 h 10000"/>
                                              <a:gd name="connsiteX7" fmla="*/ 3085 w 10000"/>
                                              <a:gd name="connsiteY7" fmla="*/ 6 h 10000"/>
                                              <a:gd name="connsiteX8" fmla="*/ 4999 w 10000"/>
                                              <a:gd name="connsiteY8" fmla="*/ 91 h 10000"/>
                                              <a:gd name="connsiteX9" fmla="*/ 6915 w 10000"/>
                                              <a:gd name="connsiteY9" fmla="*/ 483 h 10000"/>
                                              <a:gd name="connsiteX10" fmla="*/ 8394 w 10000"/>
                                              <a:gd name="connsiteY10" fmla="*/ 780 h 10000"/>
                                              <a:gd name="connsiteX11" fmla="*/ 9620 w 10000"/>
                                              <a:gd name="connsiteY11" fmla="*/ 2066 h 10000"/>
                                              <a:gd name="connsiteX12" fmla="*/ 10000 w 10000"/>
                                              <a:gd name="connsiteY12" fmla="*/ 3082 h 10000"/>
                                              <a:gd name="connsiteX13" fmla="*/ 9620 w 10000"/>
                                              <a:gd name="connsiteY13" fmla="*/ 4102 h 10000"/>
                                              <a:gd name="connsiteX14" fmla="*/ 8534 w 10000"/>
                                              <a:gd name="connsiteY14" fmla="*/ 5001 h 10000"/>
                                              <a:gd name="connsiteX15" fmla="*/ 6915 w 10000"/>
                                              <a:gd name="connsiteY15" fmla="*/ 5688 h 10000"/>
                                              <a:gd name="connsiteX16" fmla="*/ 4999 w 10000"/>
                                              <a:gd name="connsiteY16" fmla="*/ 6078 h 10000"/>
                                              <a:gd name="connsiteX17" fmla="*/ 3085 w 10000"/>
                                              <a:gd name="connsiteY17" fmla="*/ 6165 h 10000"/>
                                              <a:gd name="connsiteX18" fmla="*/ 1465 w 10000"/>
                                              <a:gd name="connsiteY18" fmla="*/ 5960 h 10000"/>
                                              <a:gd name="connsiteX19" fmla="*/ 379 w 10000"/>
                                              <a:gd name="connsiteY19" fmla="*/ 5543 h 10000"/>
                                              <a:gd name="connsiteX20" fmla="*/ 0 w 10000"/>
                                              <a:gd name="connsiteY20" fmla="*/ 5001 h 10000"/>
                                              <a:gd name="connsiteX21" fmla="*/ 379 w 10000"/>
                                              <a:gd name="connsiteY21" fmla="*/ 4459 h 10000"/>
                                              <a:gd name="connsiteX22" fmla="*/ 1465 w 10000"/>
                                              <a:gd name="connsiteY22" fmla="*/ 4045 h 10000"/>
                                              <a:gd name="connsiteX23" fmla="*/ 3085 w 10000"/>
                                              <a:gd name="connsiteY23" fmla="*/ 3841 h 10000"/>
                                              <a:gd name="connsiteX24" fmla="*/ 4999 w 10000"/>
                                              <a:gd name="connsiteY24" fmla="*/ 3919 h 10000"/>
                                              <a:gd name="connsiteX25" fmla="*/ 6915 w 10000"/>
                                              <a:gd name="connsiteY25" fmla="*/ 4322 h 10000"/>
                                              <a:gd name="connsiteX26" fmla="*/ 8534 w 10000"/>
                                              <a:gd name="connsiteY26" fmla="*/ 5001 h 10000"/>
                                              <a:gd name="connsiteX27" fmla="*/ 9620 w 10000"/>
                                              <a:gd name="connsiteY27" fmla="*/ 5902 h 10000"/>
                                              <a:gd name="connsiteX28" fmla="*/ 10000 w 10000"/>
                                              <a:gd name="connsiteY28" fmla="*/ 6922 h 10000"/>
                                              <a:gd name="connsiteX29" fmla="*/ 9620 w 10000"/>
                                              <a:gd name="connsiteY29" fmla="*/ 7939 h 10000"/>
                                              <a:gd name="connsiteX30" fmla="*/ 8534 w 10000"/>
                                              <a:gd name="connsiteY30" fmla="*/ 8837 h 10000"/>
                                              <a:gd name="connsiteX31" fmla="*/ 6915 w 10000"/>
                                              <a:gd name="connsiteY31" fmla="*/ 9520 h 10000"/>
                                              <a:gd name="connsiteX32" fmla="*/ 4999 w 10000"/>
                                              <a:gd name="connsiteY32" fmla="*/ 9917 h 10000"/>
                                              <a:gd name="connsiteX33" fmla="*/ 3085 w 10000"/>
                                              <a:gd name="connsiteY33" fmla="*/ 10000 h 10000"/>
                                              <a:gd name="connsiteX0" fmla="*/ 3085 w 10000"/>
                                              <a:gd name="connsiteY0" fmla="*/ 2327 h 10000"/>
                                              <a:gd name="connsiteX1" fmla="*/ 1465 w 10000"/>
                                              <a:gd name="connsiteY1" fmla="*/ 2129 h 10000"/>
                                              <a:gd name="connsiteX2" fmla="*/ 379 w 10000"/>
                                              <a:gd name="connsiteY2" fmla="*/ 1705 h 10000"/>
                                              <a:gd name="connsiteX3" fmla="*/ 0 w 10000"/>
                                              <a:gd name="connsiteY3" fmla="*/ 1169 h 10000"/>
                                              <a:gd name="connsiteX4" fmla="*/ 379 w 10000"/>
                                              <a:gd name="connsiteY4" fmla="*/ 630 h 10000"/>
                                              <a:gd name="connsiteX5" fmla="*/ 1465 w 10000"/>
                                              <a:gd name="connsiteY5" fmla="*/ 206 h 10000"/>
                                              <a:gd name="connsiteX6" fmla="*/ 3085 w 10000"/>
                                              <a:gd name="connsiteY6" fmla="*/ 6 h 10000"/>
                                              <a:gd name="connsiteX7" fmla="*/ 4999 w 10000"/>
                                              <a:gd name="connsiteY7" fmla="*/ 91 h 10000"/>
                                              <a:gd name="connsiteX8" fmla="*/ 6915 w 10000"/>
                                              <a:gd name="connsiteY8" fmla="*/ 483 h 10000"/>
                                              <a:gd name="connsiteX9" fmla="*/ 8394 w 10000"/>
                                              <a:gd name="connsiteY9" fmla="*/ 780 h 10000"/>
                                              <a:gd name="connsiteX10" fmla="*/ 9620 w 10000"/>
                                              <a:gd name="connsiteY10" fmla="*/ 2066 h 10000"/>
                                              <a:gd name="connsiteX11" fmla="*/ 10000 w 10000"/>
                                              <a:gd name="connsiteY11" fmla="*/ 3082 h 10000"/>
                                              <a:gd name="connsiteX12" fmla="*/ 9620 w 10000"/>
                                              <a:gd name="connsiteY12" fmla="*/ 4102 h 10000"/>
                                              <a:gd name="connsiteX13" fmla="*/ 8534 w 10000"/>
                                              <a:gd name="connsiteY13" fmla="*/ 5001 h 10000"/>
                                              <a:gd name="connsiteX14" fmla="*/ 6915 w 10000"/>
                                              <a:gd name="connsiteY14" fmla="*/ 5688 h 10000"/>
                                              <a:gd name="connsiteX15" fmla="*/ 4999 w 10000"/>
                                              <a:gd name="connsiteY15" fmla="*/ 6078 h 10000"/>
                                              <a:gd name="connsiteX16" fmla="*/ 3085 w 10000"/>
                                              <a:gd name="connsiteY16" fmla="*/ 6165 h 10000"/>
                                              <a:gd name="connsiteX17" fmla="*/ 1465 w 10000"/>
                                              <a:gd name="connsiteY17" fmla="*/ 5960 h 10000"/>
                                              <a:gd name="connsiteX18" fmla="*/ 379 w 10000"/>
                                              <a:gd name="connsiteY18" fmla="*/ 5543 h 10000"/>
                                              <a:gd name="connsiteX19" fmla="*/ 0 w 10000"/>
                                              <a:gd name="connsiteY19" fmla="*/ 5001 h 10000"/>
                                              <a:gd name="connsiteX20" fmla="*/ 379 w 10000"/>
                                              <a:gd name="connsiteY20" fmla="*/ 4459 h 10000"/>
                                              <a:gd name="connsiteX21" fmla="*/ 1465 w 10000"/>
                                              <a:gd name="connsiteY21" fmla="*/ 4045 h 10000"/>
                                              <a:gd name="connsiteX22" fmla="*/ 3085 w 10000"/>
                                              <a:gd name="connsiteY22" fmla="*/ 3841 h 10000"/>
                                              <a:gd name="connsiteX23" fmla="*/ 4999 w 10000"/>
                                              <a:gd name="connsiteY23" fmla="*/ 3919 h 10000"/>
                                              <a:gd name="connsiteX24" fmla="*/ 6915 w 10000"/>
                                              <a:gd name="connsiteY24" fmla="*/ 4322 h 10000"/>
                                              <a:gd name="connsiteX25" fmla="*/ 8534 w 10000"/>
                                              <a:gd name="connsiteY25" fmla="*/ 5001 h 10000"/>
                                              <a:gd name="connsiteX26" fmla="*/ 9620 w 10000"/>
                                              <a:gd name="connsiteY26" fmla="*/ 5902 h 10000"/>
                                              <a:gd name="connsiteX27" fmla="*/ 10000 w 10000"/>
                                              <a:gd name="connsiteY27" fmla="*/ 6922 h 10000"/>
                                              <a:gd name="connsiteX28" fmla="*/ 9620 w 10000"/>
                                              <a:gd name="connsiteY28" fmla="*/ 7939 h 10000"/>
                                              <a:gd name="connsiteX29" fmla="*/ 8534 w 10000"/>
                                              <a:gd name="connsiteY29" fmla="*/ 8837 h 10000"/>
                                              <a:gd name="connsiteX30" fmla="*/ 6915 w 10000"/>
                                              <a:gd name="connsiteY30" fmla="*/ 9520 h 10000"/>
                                              <a:gd name="connsiteX31" fmla="*/ 4999 w 10000"/>
                                              <a:gd name="connsiteY31" fmla="*/ 9917 h 10000"/>
                                              <a:gd name="connsiteX32" fmla="*/ 3085 w 10000"/>
                                              <a:gd name="connsiteY32" fmla="*/ 10000 h 10000"/>
                                              <a:gd name="connsiteX0" fmla="*/ 1465 w 10000"/>
                                              <a:gd name="connsiteY0" fmla="*/ 2129 h 10000"/>
                                              <a:gd name="connsiteX1" fmla="*/ 379 w 10000"/>
                                              <a:gd name="connsiteY1" fmla="*/ 1705 h 10000"/>
                                              <a:gd name="connsiteX2" fmla="*/ 0 w 10000"/>
                                              <a:gd name="connsiteY2" fmla="*/ 1169 h 10000"/>
                                              <a:gd name="connsiteX3" fmla="*/ 379 w 10000"/>
                                              <a:gd name="connsiteY3" fmla="*/ 630 h 10000"/>
                                              <a:gd name="connsiteX4" fmla="*/ 1465 w 10000"/>
                                              <a:gd name="connsiteY4" fmla="*/ 206 h 10000"/>
                                              <a:gd name="connsiteX5" fmla="*/ 3085 w 10000"/>
                                              <a:gd name="connsiteY5" fmla="*/ 6 h 10000"/>
                                              <a:gd name="connsiteX6" fmla="*/ 4999 w 10000"/>
                                              <a:gd name="connsiteY6" fmla="*/ 91 h 10000"/>
                                              <a:gd name="connsiteX7" fmla="*/ 6915 w 10000"/>
                                              <a:gd name="connsiteY7" fmla="*/ 483 h 10000"/>
                                              <a:gd name="connsiteX8" fmla="*/ 8394 w 10000"/>
                                              <a:gd name="connsiteY8" fmla="*/ 780 h 10000"/>
                                              <a:gd name="connsiteX9" fmla="*/ 9620 w 10000"/>
                                              <a:gd name="connsiteY9" fmla="*/ 2066 h 10000"/>
                                              <a:gd name="connsiteX10" fmla="*/ 10000 w 10000"/>
                                              <a:gd name="connsiteY10" fmla="*/ 3082 h 10000"/>
                                              <a:gd name="connsiteX11" fmla="*/ 9620 w 10000"/>
                                              <a:gd name="connsiteY11" fmla="*/ 4102 h 10000"/>
                                              <a:gd name="connsiteX12" fmla="*/ 8534 w 10000"/>
                                              <a:gd name="connsiteY12" fmla="*/ 5001 h 10000"/>
                                              <a:gd name="connsiteX13" fmla="*/ 6915 w 10000"/>
                                              <a:gd name="connsiteY13" fmla="*/ 5688 h 10000"/>
                                              <a:gd name="connsiteX14" fmla="*/ 4999 w 10000"/>
                                              <a:gd name="connsiteY14" fmla="*/ 6078 h 10000"/>
                                              <a:gd name="connsiteX15" fmla="*/ 3085 w 10000"/>
                                              <a:gd name="connsiteY15" fmla="*/ 6165 h 10000"/>
                                              <a:gd name="connsiteX16" fmla="*/ 1465 w 10000"/>
                                              <a:gd name="connsiteY16" fmla="*/ 5960 h 10000"/>
                                              <a:gd name="connsiteX17" fmla="*/ 379 w 10000"/>
                                              <a:gd name="connsiteY17" fmla="*/ 5543 h 10000"/>
                                              <a:gd name="connsiteX18" fmla="*/ 0 w 10000"/>
                                              <a:gd name="connsiteY18" fmla="*/ 5001 h 10000"/>
                                              <a:gd name="connsiteX19" fmla="*/ 379 w 10000"/>
                                              <a:gd name="connsiteY19" fmla="*/ 4459 h 10000"/>
                                              <a:gd name="connsiteX20" fmla="*/ 1465 w 10000"/>
                                              <a:gd name="connsiteY20" fmla="*/ 4045 h 10000"/>
                                              <a:gd name="connsiteX21" fmla="*/ 3085 w 10000"/>
                                              <a:gd name="connsiteY21" fmla="*/ 3841 h 10000"/>
                                              <a:gd name="connsiteX22" fmla="*/ 4999 w 10000"/>
                                              <a:gd name="connsiteY22" fmla="*/ 3919 h 10000"/>
                                              <a:gd name="connsiteX23" fmla="*/ 6915 w 10000"/>
                                              <a:gd name="connsiteY23" fmla="*/ 4322 h 10000"/>
                                              <a:gd name="connsiteX24" fmla="*/ 8534 w 10000"/>
                                              <a:gd name="connsiteY24" fmla="*/ 5001 h 10000"/>
                                              <a:gd name="connsiteX25" fmla="*/ 9620 w 10000"/>
                                              <a:gd name="connsiteY25" fmla="*/ 5902 h 10000"/>
                                              <a:gd name="connsiteX26" fmla="*/ 10000 w 10000"/>
                                              <a:gd name="connsiteY26" fmla="*/ 6922 h 10000"/>
                                              <a:gd name="connsiteX27" fmla="*/ 9620 w 10000"/>
                                              <a:gd name="connsiteY27" fmla="*/ 7939 h 10000"/>
                                              <a:gd name="connsiteX28" fmla="*/ 8534 w 10000"/>
                                              <a:gd name="connsiteY28" fmla="*/ 8837 h 10000"/>
                                              <a:gd name="connsiteX29" fmla="*/ 6915 w 10000"/>
                                              <a:gd name="connsiteY29" fmla="*/ 9520 h 10000"/>
                                              <a:gd name="connsiteX30" fmla="*/ 4999 w 10000"/>
                                              <a:gd name="connsiteY30" fmla="*/ 9917 h 10000"/>
                                              <a:gd name="connsiteX31" fmla="*/ 3085 w 10000"/>
                                              <a:gd name="connsiteY31" fmla="*/ 10000 h 10000"/>
                                              <a:gd name="connsiteX0" fmla="*/ 379 w 10000"/>
                                              <a:gd name="connsiteY0" fmla="*/ 1705 h 10000"/>
                                              <a:gd name="connsiteX1" fmla="*/ 0 w 10000"/>
                                              <a:gd name="connsiteY1" fmla="*/ 1169 h 10000"/>
                                              <a:gd name="connsiteX2" fmla="*/ 379 w 10000"/>
                                              <a:gd name="connsiteY2" fmla="*/ 630 h 10000"/>
                                              <a:gd name="connsiteX3" fmla="*/ 1465 w 10000"/>
                                              <a:gd name="connsiteY3" fmla="*/ 206 h 10000"/>
                                              <a:gd name="connsiteX4" fmla="*/ 3085 w 10000"/>
                                              <a:gd name="connsiteY4" fmla="*/ 6 h 10000"/>
                                              <a:gd name="connsiteX5" fmla="*/ 4999 w 10000"/>
                                              <a:gd name="connsiteY5" fmla="*/ 91 h 10000"/>
                                              <a:gd name="connsiteX6" fmla="*/ 6915 w 10000"/>
                                              <a:gd name="connsiteY6" fmla="*/ 483 h 10000"/>
                                              <a:gd name="connsiteX7" fmla="*/ 8394 w 10000"/>
                                              <a:gd name="connsiteY7" fmla="*/ 780 h 10000"/>
                                              <a:gd name="connsiteX8" fmla="*/ 9620 w 10000"/>
                                              <a:gd name="connsiteY8" fmla="*/ 2066 h 10000"/>
                                              <a:gd name="connsiteX9" fmla="*/ 10000 w 10000"/>
                                              <a:gd name="connsiteY9" fmla="*/ 3082 h 10000"/>
                                              <a:gd name="connsiteX10" fmla="*/ 9620 w 10000"/>
                                              <a:gd name="connsiteY10" fmla="*/ 4102 h 10000"/>
                                              <a:gd name="connsiteX11" fmla="*/ 8534 w 10000"/>
                                              <a:gd name="connsiteY11" fmla="*/ 5001 h 10000"/>
                                              <a:gd name="connsiteX12" fmla="*/ 6915 w 10000"/>
                                              <a:gd name="connsiteY12" fmla="*/ 5688 h 10000"/>
                                              <a:gd name="connsiteX13" fmla="*/ 4999 w 10000"/>
                                              <a:gd name="connsiteY13" fmla="*/ 6078 h 10000"/>
                                              <a:gd name="connsiteX14" fmla="*/ 3085 w 10000"/>
                                              <a:gd name="connsiteY14" fmla="*/ 6165 h 10000"/>
                                              <a:gd name="connsiteX15" fmla="*/ 1465 w 10000"/>
                                              <a:gd name="connsiteY15" fmla="*/ 5960 h 10000"/>
                                              <a:gd name="connsiteX16" fmla="*/ 379 w 10000"/>
                                              <a:gd name="connsiteY16" fmla="*/ 5543 h 10000"/>
                                              <a:gd name="connsiteX17" fmla="*/ 0 w 10000"/>
                                              <a:gd name="connsiteY17" fmla="*/ 5001 h 10000"/>
                                              <a:gd name="connsiteX18" fmla="*/ 379 w 10000"/>
                                              <a:gd name="connsiteY18" fmla="*/ 4459 h 10000"/>
                                              <a:gd name="connsiteX19" fmla="*/ 1465 w 10000"/>
                                              <a:gd name="connsiteY19" fmla="*/ 4045 h 10000"/>
                                              <a:gd name="connsiteX20" fmla="*/ 3085 w 10000"/>
                                              <a:gd name="connsiteY20" fmla="*/ 3841 h 10000"/>
                                              <a:gd name="connsiteX21" fmla="*/ 4999 w 10000"/>
                                              <a:gd name="connsiteY21" fmla="*/ 3919 h 10000"/>
                                              <a:gd name="connsiteX22" fmla="*/ 6915 w 10000"/>
                                              <a:gd name="connsiteY22" fmla="*/ 4322 h 10000"/>
                                              <a:gd name="connsiteX23" fmla="*/ 8534 w 10000"/>
                                              <a:gd name="connsiteY23" fmla="*/ 5001 h 10000"/>
                                              <a:gd name="connsiteX24" fmla="*/ 9620 w 10000"/>
                                              <a:gd name="connsiteY24" fmla="*/ 5902 h 10000"/>
                                              <a:gd name="connsiteX25" fmla="*/ 10000 w 10000"/>
                                              <a:gd name="connsiteY25" fmla="*/ 6922 h 10000"/>
                                              <a:gd name="connsiteX26" fmla="*/ 9620 w 10000"/>
                                              <a:gd name="connsiteY26" fmla="*/ 7939 h 10000"/>
                                              <a:gd name="connsiteX27" fmla="*/ 8534 w 10000"/>
                                              <a:gd name="connsiteY27" fmla="*/ 8837 h 10000"/>
                                              <a:gd name="connsiteX28" fmla="*/ 6915 w 10000"/>
                                              <a:gd name="connsiteY28" fmla="*/ 9520 h 10000"/>
                                              <a:gd name="connsiteX29" fmla="*/ 4999 w 10000"/>
                                              <a:gd name="connsiteY29" fmla="*/ 9917 h 10000"/>
                                              <a:gd name="connsiteX30" fmla="*/ 3085 w 10000"/>
                                              <a:gd name="connsiteY30" fmla="*/ 10000 h 10000"/>
                                              <a:gd name="connsiteX0" fmla="*/ 0 w 10000"/>
                                              <a:gd name="connsiteY0" fmla="*/ 1169 h 10000"/>
                                              <a:gd name="connsiteX1" fmla="*/ 379 w 10000"/>
                                              <a:gd name="connsiteY1" fmla="*/ 630 h 10000"/>
                                              <a:gd name="connsiteX2" fmla="*/ 1465 w 10000"/>
                                              <a:gd name="connsiteY2" fmla="*/ 206 h 10000"/>
                                              <a:gd name="connsiteX3" fmla="*/ 3085 w 10000"/>
                                              <a:gd name="connsiteY3" fmla="*/ 6 h 10000"/>
                                              <a:gd name="connsiteX4" fmla="*/ 4999 w 10000"/>
                                              <a:gd name="connsiteY4" fmla="*/ 91 h 10000"/>
                                              <a:gd name="connsiteX5" fmla="*/ 6915 w 10000"/>
                                              <a:gd name="connsiteY5" fmla="*/ 483 h 10000"/>
                                              <a:gd name="connsiteX6" fmla="*/ 8394 w 10000"/>
                                              <a:gd name="connsiteY6" fmla="*/ 780 h 10000"/>
                                              <a:gd name="connsiteX7" fmla="*/ 9620 w 10000"/>
                                              <a:gd name="connsiteY7" fmla="*/ 2066 h 10000"/>
                                              <a:gd name="connsiteX8" fmla="*/ 10000 w 10000"/>
                                              <a:gd name="connsiteY8" fmla="*/ 3082 h 10000"/>
                                              <a:gd name="connsiteX9" fmla="*/ 9620 w 10000"/>
                                              <a:gd name="connsiteY9" fmla="*/ 4102 h 10000"/>
                                              <a:gd name="connsiteX10" fmla="*/ 8534 w 10000"/>
                                              <a:gd name="connsiteY10" fmla="*/ 5001 h 10000"/>
                                              <a:gd name="connsiteX11" fmla="*/ 6915 w 10000"/>
                                              <a:gd name="connsiteY11" fmla="*/ 5688 h 10000"/>
                                              <a:gd name="connsiteX12" fmla="*/ 4999 w 10000"/>
                                              <a:gd name="connsiteY12" fmla="*/ 6078 h 10000"/>
                                              <a:gd name="connsiteX13" fmla="*/ 3085 w 10000"/>
                                              <a:gd name="connsiteY13" fmla="*/ 6165 h 10000"/>
                                              <a:gd name="connsiteX14" fmla="*/ 1465 w 10000"/>
                                              <a:gd name="connsiteY14" fmla="*/ 5960 h 10000"/>
                                              <a:gd name="connsiteX15" fmla="*/ 379 w 10000"/>
                                              <a:gd name="connsiteY15" fmla="*/ 5543 h 10000"/>
                                              <a:gd name="connsiteX16" fmla="*/ 0 w 10000"/>
                                              <a:gd name="connsiteY16" fmla="*/ 5001 h 10000"/>
                                              <a:gd name="connsiteX17" fmla="*/ 379 w 10000"/>
                                              <a:gd name="connsiteY17" fmla="*/ 4459 h 10000"/>
                                              <a:gd name="connsiteX18" fmla="*/ 1465 w 10000"/>
                                              <a:gd name="connsiteY18" fmla="*/ 4045 h 10000"/>
                                              <a:gd name="connsiteX19" fmla="*/ 3085 w 10000"/>
                                              <a:gd name="connsiteY19" fmla="*/ 3841 h 10000"/>
                                              <a:gd name="connsiteX20" fmla="*/ 4999 w 10000"/>
                                              <a:gd name="connsiteY20" fmla="*/ 3919 h 10000"/>
                                              <a:gd name="connsiteX21" fmla="*/ 6915 w 10000"/>
                                              <a:gd name="connsiteY21" fmla="*/ 4322 h 10000"/>
                                              <a:gd name="connsiteX22" fmla="*/ 8534 w 10000"/>
                                              <a:gd name="connsiteY22" fmla="*/ 5001 h 10000"/>
                                              <a:gd name="connsiteX23" fmla="*/ 9620 w 10000"/>
                                              <a:gd name="connsiteY23" fmla="*/ 5902 h 10000"/>
                                              <a:gd name="connsiteX24" fmla="*/ 10000 w 10000"/>
                                              <a:gd name="connsiteY24" fmla="*/ 6922 h 10000"/>
                                              <a:gd name="connsiteX25" fmla="*/ 9620 w 10000"/>
                                              <a:gd name="connsiteY25" fmla="*/ 7939 h 10000"/>
                                              <a:gd name="connsiteX26" fmla="*/ 8534 w 10000"/>
                                              <a:gd name="connsiteY26" fmla="*/ 8837 h 10000"/>
                                              <a:gd name="connsiteX27" fmla="*/ 6915 w 10000"/>
                                              <a:gd name="connsiteY27" fmla="*/ 9520 h 10000"/>
                                              <a:gd name="connsiteX28" fmla="*/ 4999 w 10000"/>
                                              <a:gd name="connsiteY28" fmla="*/ 9917 h 10000"/>
                                              <a:gd name="connsiteX29" fmla="*/ 3085 w 10000"/>
                                              <a:gd name="connsiteY29" fmla="*/ 10000 h 10000"/>
                                              <a:gd name="connsiteX0" fmla="*/ 379 w 10000"/>
                                              <a:gd name="connsiteY0" fmla="*/ 630 h 10000"/>
                                              <a:gd name="connsiteX1" fmla="*/ 1465 w 10000"/>
                                              <a:gd name="connsiteY1" fmla="*/ 206 h 10000"/>
                                              <a:gd name="connsiteX2" fmla="*/ 3085 w 10000"/>
                                              <a:gd name="connsiteY2" fmla="*/ 6 h 10000"/>
                                              <a:gd name="connsiteX3" fmla="*/ 4999 w 10000"/>
                                              <a:gd name="connsiteY3" fmla="*/ 91 h 10000"/>
                                              <a:gd name="connsiteX4" fmla="*/ 6915 w 10000"/>
                                              <a:gd name="connsiteY4" fmla="*/ 483 h 10000"/>
                                              <a:gd name="connsiteX5" fmla="*/ 8394 w 10000"/>
                                              <a:gd name="connsiteY5" fmla="*/ 780 h 10000"/>
                                              <a:gd name="connsiteX6" fmla="*/ 9620 w 10000"/>
                                              <a:gd name="connsiteY6" fmla="*/ 2066 h 10000"/>
                                              <a:gd name="connsiteX7" fmla="*/ 10000 w 10000"/>
                                              <a:gd name="connsiteY7" fmla="*/ 3082 h 10000"/>
                                              <a:gd name="connsiteX8" fmla="*/ 9620 w 10000"/>
                                              <a:gd name="connsiteY8" fmla="*/ 4102 h 10000"/>
                                              <a:gd name="connsiteX9" fmla="*/ 8534 w 10000"/>
                                              <a:gd name="connsiteY9" fmla="*/ 5001 h 10000"/>
                                              <a:gd name="connsiteX10" fmla="*/ 6915 w 10000"/>
                                              <a:gd name="connsiteY10" fmla="*/ 5688 h 10000"/>
                                              <a:gd name="connsiteX11" fmla="*/ 4999 w 10000"/>
                                              <a:gd name="connsiteY11" fmla="*/ 6078 h 10000"/>
                                              <a:gd name="connsiteX12" fmla="*/ 3085 w 10000"/>
                                              <a:gd name="connsiteY12" fmla="*/ 6165 h 10000"/>
                                              <a:gd name="connsiteX13" fmla="*/ 1465 w 10000"/>
                                              <a:gd name="connsiteY13" fmla="*/ 5960 h 10000"/>
                                              <a:gd name="connsiteX14" fmla="*/ 379 w 10000"/>
                                              <a:gd name="connsiteY14" fmla="*/ 5543 h 10000"/>
                                              <a:gd name="connsiteX15" fmla="*/ 0 w 10000"/>
                                              <a:gd name="connsiteY15" fmla="*/ 5001 h 10000"/>
                                              <a:gd name="connsiteX16" fmla="*/ 379 w 10000"/>
                                              <a:gd name="connsiteY16" fmla="*/ 4459 h 10000"/>
                                              <a:gd name="connsiteX17" fmla="*/ 1465 w 10000"/>
                                              <a:gd name="connsiteY17" fmla="*/ 4045 h 10000"/>
                                              <a:gd name="connsiteX18" fmla="*/ 3085 w 10000"/>
                                              <a:gd name="connsiteY18" fmla="*/ 3841 h 10000"/>
                                              <a:gd name="connsiteX19" fmla="*/ 4999 w 10000"/>
                                              <a:gd name="connsiteY19" fmla="*/ 3919 h 10000"/>
                                              <a:gd name="connsiteX20" fmla="*/ 6915 w 10000"/>
                                              <a:gd name="connsiteY20" fmla="*/ 4322 h 10000"/>
                                              <a:gd name="connsiteX21" fmla="*/ 8534 w 10000"/>
                                              <a:gd name="connsiteY21" fmla="*/ 5001 h 10000"/>
                                              <a:gd name="connsiteX22" fmla="*/ 9620 w 10000"/>
                                              <a:gd name="connsiteY22" fmla="*/ 5902 h 10000"/>
                                              <a:gd name="connsiteX23" fmla="*/ 10000 w 10000"/>
                                              <a:gd name="connsiteY23" fmla="*/ 6922 h 10000"/>
                                              <a:gd name="connsiteX24" fmla="*/ 9620 w 10000"/>
                                              <a:gd name="connsiteY24" fmla="*/ 7939 h 10000"/>
                                              <a:gd name="connsiteX25" fmla="*/ 8534 w 10000"/>
                                              <a:gd name="connsiteY25" fmla="*/ 8837 h 10000"/>
                                              <a:gd name="connsiteX26" fmla="*/ 6915 w 10000"/>
                                              <a:gd name="connsiteY26" fmla="*/ 9520 h 10000"/>
                                              <a:gd name="connsiteX27" fmla="*/ 4999 w 10000"/>
                                              <a:gd name="connsiteY27" fmla="*/ 9917 h 10000"/>
                                              <a:gd name="connsiteX28" fmla="*/ 3085 w 10000"/>
                                              <a:gd name="connsiteY28" fmla="*/ 10000 h 10000"/>
                                              <a:gd name="connsiteX0" fmla="*/ 379 w 10000"/>
                                              <a:gd name="connsiteY0" fmla="*/ 630 h 10000"/>
                                              <a:gd name="connsiteX1" fmla="*/ 1465 w 10000"/>
                                              <a:gd name="connsiteY1" fmla="*/ 206 h 10000"/>
                                              <a:gd name="connsiteX2" fmla="*/ 3085 w 10000"/>
                                              <a:gd name="connsiteY2" fmla="*/ 6 h 10000"/>
                                              <a:gd name="connsiteX3" fmla="*/ 4999 w 10000"/>
                                              <a:gd name="connsiteY3" fmla="*/ 91 h 10000"/>
                                              <a:gd name="connsiteX4" fmla="*/ 6915 w 10000"/>
                                              <a:gd name="connsiteY4" fmla="*/ 483 h 10000"/>
                                              <a:gd name="connsiteX5" fmla="*/ 8301 w 10000"/>
                                              <a:gd name="connsiteY5" fmla="*/ 926 h 10000"/>
                                              <a:gd name="connsiteX6" fmla="*/ 9620 w 10000"/>
                                              <a:gd name="connsiteY6" fmla="*/ 2066 h 10000"/>
                                              <a:gd name="connsiteX7" fmla="*/ 10000 w 10000"/>
                                              <a:gd name="connsiteY7" fmla="*/ 3082 h 10000"/>
                                              <a:gd name="connsiteX8" fmla="*/ 9620 w 10000"/>
                                              <a:gd name="connsiteY8" fmla="*/ 4102 h 10000"/>
                                              <a:gd name="connsiteX9" fmla="*/ 8534 w 10000"/>
                                              <a:gd name="connsiteY9" fmla="*/ 5001 h 10000"/>
                                              <a:gd name="connsiteX10" fmla="*/ 6915 w 10000"/>
                                              <a:gd name="connsiteY10" fmla="*/ 5688 h 10000"/>
                                              <a:gd name="connsiteX11" fmla="*/ 4999 w 10000"/>
                                              <a:gd name="connsiteY11" fmla="*/ 6078 h 10000"/>
                                              <a:gd name="connsiteX12" fmla="*/ 3085 w 10000"/>
                                              <a:gd name="connsiteY12" fmla="*/ 6165 h 10000"/>
                                              <a:gd name="connsiteX13" fmla="*/ 1465 w 10000"/>
                                              <a:gd name="connsiteY13" fmla="*/ 5960 h 10000"/>
                                              <a:gd name="connsiteX14" fmla="*/ 379 w 10000"/>
                                              <a:gd name="connsiteY14" fmla="*/ 5543 h 10000"/>
                                              <a:gd name="connsiteX15" fmla="*/ 0 w 10000"/>
                                              <a:gd name="connsiteY15" fmla="*/ 5001 h 10000"/>
                                              <a:gd name="connsiteX16" fmla="*/ 379 w 10000"/>
                                              <a:gd name="connsiteY16" fmla="*/ 4459 h 10000"/>
                                              <a:gd name="connsiteX17" fmla="*/ 1465 w 10000"/>
                                              <a:gd name="connsiteY17" fmla="*/ 4045 h 10000"/>
                                              <a:gd name="connsiteX18" fmla="*/ 3085 w 10000"/>
                                              <a:gd name="connsiteY18" fmla="*/ 3841 h 10000"/>
                                              <a:gd name="connsiteX19" fmla="*/ 4999 w 10000"/>
                                              <a:gd name="connsiteY19" fmla="*/ 3919 h 10000"/>
                                              <a:gd name="connsiteX20" fmla="*/ 6915 w 10000"/>
                                              <a:gd name="connsiteY20" fmla="*/ 4322 h 10000"/>
                                              <a:gd name="connsiteX21" fmla="*/ 8534 w 10000"/>
                                              <a:gd name="connsiteY21" fmla="*/ 5001 h 10000"/>
                                              <a:gd name="connsiteX22" fmla="*/ 9620 w 10000"/>
                                              <a:gd name="connsiteY22" fmla="*/ 5902 h 10000"/>
                                              <a:gd name="connsiteX23" fmla="*/ 10000 w 10000"/>
                                              <a:gd name="connsiteY23" fmla="*/ 6922 h 10000"/>
                                              <a:gd name="connsiteX24" fmla="*/ 9620 w 10000"/>
                                              <a:gd name="connsiteY24" fmla="*/ 7939 h 10000"/>
                                              <a:gd name="connsiteX25" fmla="*/ 8534 w 10000"/>
                                              <a:gd name="connsiteY25" fmla="*/ 8837 h 10000"/>
                                              <a:gd name="connsiteX26" fmla="*/ 6915 w 10000"/>
                                              <a:gd name="connsiteY26" fmla="*/ 9520 h 10000"/>
                                              <a:gd name="connsiteX27" fmla="*/ 4999 w 10000"/>
                                              <a:gd name="connsiteY27" fmla="*/ 9917 h 10000"/>
                                              <a:gd name="connsiteX28" fmla="*/ 3085 w 10000"/>
                                              <a:gd name="connsiteY28" fmla="*/ 10000 h 10000"/>
                                              <a:gd name="connsiteX0" fmla="*/ 379 w 10000"/>
                                              <a:gd name="connsiteY0" fmla="*/ 630 h 10000"/>
                                              <a:gd name="connsiteX1" fmla="*/ 1465 w 10000"/>
                                              <a:gd name="connsiteY1" fmla="*/ 206 h 10000"/>
                                              <a:gd name="connsiteX2" fmla="*/ 3085 w 10000"/>
                                              <a:gd name="connsiteY2" fmla="*/ 6 h 10000"/>
                                              <a:gd name="connsiteX3" fmla="*/ 4999 w 10000"/>
                                              <a:gd name="connsiteY3" fmla="*/ 91 h 10000"/>
                                              <a:gd name="connsiteX4" fmla="*/ 6915 w 10000"/>
                                              <a:gd name="connsiteY4" fmla="*/ 483 h 10000"/>
                                              <a:gd name="connsiteX5" fmla="*/ 8301 w 10000"/>
                                              <a:gd name="connsiteY5" fmla="*/ 999 h 10000"/>
                                              <a:gd name="connsiteX6" fmla="*/ 9620 w 10000"/>
                                              <a:gd name="connsiteY6" fmla="*/ 2066 h 10000"/>
                                              <a:gd name="connsiteX7" fmla="*/ 10000 w 10000"/>
                                              <a:gd name="connsiteY7" fmla="*/ 3082 h 10000"/>
                                              <a:gd name="connsiteX8" fmla="*/ 9620 w 10000"/>
                                              <a:gd name="connsiteY8" fmla="*/ 4102 h 10000"/>
                                              <a:gd name="connsiteX9" fmla="*/ 8534 w 10000"/>
                                              <a:gd name="connsiteY9" fmla="*/ 5001 h 10000"/>
                                              <a:gd name="connsiteX10" fmla="*/ 6915 w 10000"/>
                                              <a:gd name="connsiteY10" fmla="*/ 5688 h 10000"/>
                                              <a:gd name="connsiteX11" fmla="*/ 4999 w 10000"/>
                                              <a:gd name="connsiteY11" fmla="*/ 6078 h 10000"/>
                                              <a:gd name="connsiteX12" fmla="*/ 3085 w 10000"/>
                                              <a:gd name="connsiteY12" fmla="*/ 6165 h 10000"/>
                                              <a:gd name="connsiteX13" fmla="*/ 1465 w 10000"/>
                                              <a:gd name="connsiteY13" fmla="*/ 5960 h 10000"/>
                                              <a:gd name="connsiteX14" fmla="*/ 379 w 10000"/>
                                              <a:gd name="connsiteY14" fmla="*/ 5543 h 10000"/>
                                              <a:gd name="connsiteX15" fmla="*/ 0 w 10000"/>
                                              <a:gd name="connsiteY15" fmla="*/ 5001 h 10000"/>
                                              <a:gd name="connsiteX16" fmla="*/ 379 w 10000"/>
                                              <a:gd name="connsiteY16" fmla="*/ 4459 h 10000"/>
                                              <a:gd name="connsiteX17" fmla="*/ 1465 w 10000"/>
                                              <a:gd name="connsiteY17" fmla="*/ 4045 h 10000"/>
                                              <a:gd name="connsiteX18" fmla="*/ 3085 w 10000"/>
                                              <a:gd name="connsiteY18" fmla="*/ 3841 h 10000"/>
                                              <a:gd name="connsiteX19" fmla="*/ 4999 w 10000"/>
                                              <a:gd name="connsiteY19" fmla="*/ 3919 h 10000"/>
                                              <a:gd name="connsiteX20" fmla="*/ 6915 w 10000"/>
                                              <a:gd name="connsiteY20" fmla="*/ 4322 h 10000"/>
                                              <a:gd name="connsiteX21" fmla="*/ 8534 w 10000"/>
                                              <a:gd name="connsiteY21" fmla="*/ 5001 h 10000"/>
                                              <a:gd name="connsiteX22" fmla="*/ 9620 w 10000"/>
                                              <a:gd name="connsiteY22" fmla="*/ 5902 h 10000"/>
                                              <a:gd name="connsiteX23" fmla="*/ 10000 w 10000"/>
                                              <a:gd name="connsiteY23" fmla="*/ 6922 h 10000"/>
                                              <a:gd name="connsiteX24" fmla="*/ 9620 w 10000"/>
                                              <a:gd name="connsiteY24" fmla="*/ 7939 h 10000"/>
                                              <a:gd name="connsiteX25" fmla="*/ 8534 w 10000"/>
                                              <a:gd name="connsiteY25" fmla="*/ 8837 h 10000"/>
                                              <a:gd name="connsiteX26" fmla="*/ 6915 w 10000"/>
                                              <a:gd name="connsiteY26" fmla="*/ 9520 h 10000"/>
                                              <a:gd name="connsiteX27" fmla="*/ 4999 w 10000"/>
                                              <a:gd name="connsiteY27" fmla="*/ 9917 h 10000"/>
                                              <a:gd name="connsiteX28" fmla="*/ 3085 w 10000"/>
                                              <a:gd name="connsiteY28" fmla="*/ 10000 h 10000"/>
                                              <a:gd name="connsiteX0" fmla="*/ 1465 w 10000"/>
                                              <a:gd name="connsiteY0" fmla="*/ 206 h 10000"/>
                                              <a:gd name="connsiteX1" fmla="*/ 3085 w 10000"/>
                                              <a:gd name="connsiteY1" fmla="*/ 6 h 10000"/>
                                              <a:gd name="connsiteX2" fmla="*/ 4999 w 10000"/>
                                              <a:gd name="connsiteY2" fmla="*/ 91 h 10000"/>
                                              <a:gd name="connsiteX3" fmla="*/ 6915 w 10000"/>
                                              <a:gd name="connsiteY3" fmla="*/ 483 h 10000"/>
                                              <a:gd name="connsiteX4" fmla="*/ 8301 w 10000"/>
                                              <a:gd name="connsiteY4" fmla="*/ 999 h 10000"/>
                                              <a:gd name="connsiteX5" fmla="*/ 9620 w 10000"/>
                                              <a:gd name="connsiteY5" fmla="*/ 2066 h 10000"/>
                                              <a:gd name="connsiteX6" fmla="*/ 10000 w 10000"/>
                                              <a:gd name="connsiteY6" fmla="*/ 3082 h 10000"/>
                                              <a:gd name="connsiteX7" fmla="*/ 9620 w 10000"/>
                                              <a:gd name="connsiteY7" fmla="*/ 4102 h 10000"/>
                                              <a:gd name="connsiteX8" fmla="*/ 8534 w 10000"/>
                                              <a:gd name="connsiteY8" fmla="*/ 5001 h 10000"/>
                                              <a:gd name="connsiteX9" fmla="*/ 6915 w 10000"/>
                                              <a:gd name="connsiteY9" fmla="*/ 5688 h 10000"/>
                                              <a:gd name="connsiteX10" fmla="*/ 4999 w 10000"/>
                                              <a:gd name="connsiteY10" fmla="*/ 6078 h 10000"/>
                                              <a:gd name="connsiteX11" fmla="*/ 3085 w 10000"/>
                                              <a:gd name="connsiteY11" fmla="*/ 6165 h 10000"/>
                                              <a:gd name="connsiteX12" fmla="*/ 1465 w 10000"/>
                                              <a:gd name="connsiteY12" fmla="*/ 5960 h 10000"/>
                                              <a:gd name="connsiteX13" fmla="*/ 379 w 10000"/>
                                              <a:gd name="connsiteY13" fmla="*/ 5543 h 10000"/>
                                              <a:gd name="connsiteX14" fmla="*/ 0 w 10000"/>
                                              <a:gd name="connsiteY14" fmla="*/ 5001 h 10000"/>
                                              <a:gd name="connsiteX15" fmla="*/ 379 w 10000"/>
                                              <a:gd name="connsiteY15" fmla="*/ 4459 h 10000"/>
                                              <a:gd name="connsiteX16" fmla="*/ 1465 w 10000"/>
                                              <a:gd name="connsiteY16" fmla="*/ 4045 h 10000"/>
                                              <a:gd name="connsiteX17" fmla="*/ 3085 w 10000"/>
                                              <a:gd name="connsiteY17" fmla="*/ 3841 h 10000"/>
                                              <a:gd name="connsiteX18" fmla="*/ 4999 w 10000"/>
                                              <a:gd name="connsiteY18" fmla="*/ 3919 h 10000"/>
                                              <a:gd name="connsiteX19" fmla="*/ 6915 w 10000"/>
                                              <a:gd name="connsiteY19" fmla="*/ 4322 h 10000"/>
                                              <a:gd name="connsiteX20" fmla="*/ 8534 w 10000"/>
                                              <a:gd name="connsiteY20" fmla="*/ 5001 h 10000"/>
                                              <a:gd name="connsiteX21" fmla="*/ 9620 w 10000"/>
                                              <a:gd name="connsiteY21" fmla="*/ 5902 h 10000"/>
                                              <a:gd name="connsiteX22" fmla="*/ 10000 w 10000"/>
                                              <a:gd name="connsiteY22" fmla="*/ 6922 h 10000"/>
                                              <a:gd name="connsiteX23" fmla="*/ 9620 w 10000"/>
                                              <a:gd name="connsiteY23" fmla="*/ 7939 h 10000"/>
                                              <a:gd name="connsiteX24" fmla="*/ 8534 w 10000"/>
                                              <a:gd name="connsiteY24" fmla="*/ 8837 h 10000"/>
                                              <a:gd name="connsiteX25" fmla="*/ 6915 w 10000"/>
                                              <a:gd name="connsiteY25" fmla="*/ 9520 h 10000"/>
                                              <a:gd name="connsiteX26" fmla="*/ 4999 w 10000"/>
                                              <a:gd name="connsiteY26" fmla="*/ 9917 h 10000"/>
                                              <a:gd name="connsiteX27" fmla="*/ 3085 w 10000"/>
                                              <a:gd name="connsiteY27" fmla="*/ 10000 h 10000"/>
                                              <a:gd name="connsiteX0" fmla="*/ 3085 w 10000"/>
                                              <a:gd name="connsiteY0" fmla="*/ 6 h 10000"/>
                                              <a:gd name="connsiteX1" fmla="*/ 4999 w 10000"/>
                                              <a:gd name="connsiteY1" fmla="*/ 91 h 10000"/>
                                              <a:gd name="connsiteX2" fmla="*/ 6915 w 10000"/>
                                              <a:gd name="connsiteY2" fmla="*/ 483 h 10000"/>
                                              <a:gd name="connsiteX3" fmla="*/ 8301 w 10000"/>
                                              <a:gd name="connsiteY3" fmla="*/ 999 h 10000"/>
                                              <a:gd name="connsiteX4" fmla="*/ 9620 w 10000"/>
                                              <a:gd name="connsiteY4" fmla="*/ 2066 h 10000"/>
                                              <a:gd name="connsiteX5" fmla="*/ 10000 w 10000"/>
                                              <a:gd name="connsiteY5" fmla="*/ 3082 h 10000"/>
                                              <a:gd name="connsiteX6" fmla="*/ 9620 w 10000"/>
                                              <a:gd name="connsiteY6" fmla="*/ 4102 h 10000"/>
                                              <a:gd name="connsiteX7" fmla="*/ 8534 w 10000"/>
                                              <a:gd name="connsiteY7" fmla="*/ 5001 h 10000"/>
                                              <a:gd name="connsiteX8" fmla="*/ 6915 w 10000"/>
                                              <a:gd name="connsiteY8" fmla="*/ 5688 h 10000"/>
                                              <a:gd name="connsiteX9" fmla="*/ 4999 w 10000"/>
                                              <a:gd name="connsiteY9" fmla="*/ 6078 h 10000"/>
                                              <a:gd name="connsiteX10" fmla="*/ 3085 w 10000"/>
                                              <a:gd name="connsiteY10" fmla="*/ 6165 h 10000"/>
                                              <a:gd name="connsiteX11" fmla="*/ 1465 w 10000"/>
                                              <a:gd name="connsiteY11" fmla="*/ 5960 h 10000"/>
                                              <a:gd name="connsiteX12" fmla="*/ 379 w 10000"/>
                                              <a:gd name="connsiteY12" fmla="*/ 5543 h 10000"/>
                                              <a:gd name="connsiteX13" fmla="*/ 0 w 10000"/>
                                              <a:gd name="connsiteY13" fmla="*/ 5001 h 10000"/>
                                              <a:gd name="connsiteX14" fmla="*/ 379 w 10000"/>
                                              <a:gd name="connsiteY14" fmla="*/ 4459 h 10000"/>
                                              <a:gd name="connsiteX15" fmla="*/ 1465 w 10000"/>
                                              <a:gd name="connsiteY15" fmla="*/ 4045 h 10000"/>
                                              <a:gd name="connsiteX16" fmla="*/ 3085 w 10000"/>
                                              <a:gd name="connsiteY16" fmla="*/ 3841 h 10000"/>
                                              <a:gd name="connsiteX17" fmla="*/ 4999 w 10000"/>
                                              <a:gd name="connsiteY17" fmla="*/ 3919 h 10000"/>
                                              <a:gd name="connsiteX18" fmla="*/ 6915 w 10000"/>
                                              <a:gd name="connsiteY18" fmla="*/ 4322 h 10000"/>
                                              <a:gd name="connsiteX19" fmla="*/ 8534 w 10000"/>
                                              <a:gd name="connsiteY19" fmla="*/ 5001 h 10000"/>
                                              <a:gd name="connsiteX20" fmla="*/ 9620 w 10000"/>
                                              <a:gd name="connsiteY20" fmla="*/ 5902 h 10000"/>
                                              <a:gd name="connsiteX21" fmla="*/ 10000 w 10000"/>
                                              <a:gd name="connsiteY21" fmla="*/ 6922 h 10000"/>
                                              <a:gd name="connsiteX22" fmla="*/ 9620 w 10000"/>
                                              <a:gd name="connsiteY22" fmla="*/ 7939 h 10000"/>
                                              <a:gd name="connsiteX23" fmla="*/ 8534 w 10000"/>
                                              <a:gd name="connsiteY23" fmla="*/ 8837 h 10000"/>
                                              <a:gd name="connsiteX24" fmla="*/ 6915 w 10000"/>
                                              <a:gd name="connsiteY24" fmla="*/ 9520 h 10000"/>
                                              <a:gd name="connsiteX25" fmla="*/ 4999 w 10000"/>
                                              <a:gd name="connsiteY25" fmla="*/ 9917 h 10000"/>
                                              <a:gd name="connsiteX26" fmla="*/ 3085 w 10000"/>
                                              <a:gd name="connsiteY26" fmla="*/ 10000 h 10000"/>
                                              <a:gd name="connsiteX0" fmla="*/ 4999 w 10000"/>
                                              <a:gd name="connsiteY0" fmla="*/ 0 h 9909"/>
                                              <a:gd name="connsiteX1" fmla="*/ 6915 w 10000"/>
                                              <a:gd name="connsiteY1" fmla="*/ 392 h 9909"/>
                                              <a:gd name="connsiteX2" fmla="*/ 8301 w 10000"/>
                                              <a:gd name="connsiteY2" fmla="*/ 908 h 9909"/>
                                              <a:gd name="connsiteX3" fmla="*/ 9620 w 10000"/>
                                              <a:gd name="connsiteY3" fmla="*/ 1975 h 9909"/>
                                              <a:gd name="connsiteX4" fmla="*/ 10000 w 10000"/>
                                              <a:gd name="connsiteY4" fmla="*/ 2991 h 9909"/>
                                              <a:gd name="connsiteX5" fmla="*/ 9620 w 10000"/>
                                              <a:gd name="connsiteY5" fmla="*/ 4011 h 9909"/>
                                              <a:gd name="connsiteX6" fmla="*/ 8534 w 10000"/>
                                              <a:gd name="connsiteY6" fmla="*/ 4910 h 9909"/>
                                              <a:gd name="connsiteX7" fmla="*/ 6915 w 10000"/>
                                              <a:gd name="connsiteY7" fmla="*/ 5597 h 9909"/>
                                              <a:gd name="connsiteX8" fmla="*/ 4999 w 10000"/>
                                              <a:gd name="connsiteY8" fmla="*/ 5987 h 9909"/>
                                              <a:gd name="connsiteX9" fmla="*/ 3085 w 10000"/>
                                              <a:gd name="connsiteY9" fmla="*/ 6074 h 9909"/>
                                              <a:gd name="connsiteX10" fmla="*/ 1465 w 10000"/>
                                              <a:gd name="connsiteY10" fmla="*/ 5869 h 9909"/>
                                              <a:gd name="connsiteX11" fmla="*/ 379 w 10000"/>
                                              <a:gd name="connsiteY11" fmla="*/ 5452 h 9909"/>
                                              <a:gd name="connsiteX12" fmla="*/ 0 w 10000"/>
                                              <a:gd name="connsiteY12" fmla="*/ 4910 h 9909"/>
                                              <a:gd name="connsiteX13" fmla="*/ 379 w 10000"/>
                                              <a:gd name="connsiteY13" fmla="*/ 4368 h 9909"/>
                                              <a:gd name="connsiteX14" fmla="*/ 1465 w 10000"/>
                                              <a:gd name="connsiteY14" fmla="*/ 3954 h 9909"/>
                                              <a:gd name="connsiteX15" fmla="*/ 3085 w 10000"/>
                                              <a:gd name="connsiteY15" fmla="*/ 3750 h 9909"/>
                                              <a:gd name="connsiteX16" fmla="*/ 4999 w 10000"/>
                                              <a:gd name="connsiteY16" fmla="*/ 3828 h 9909"/>
                                              <a:gd name="connsiteX17" fmla="*/ 6915 w 10000"/>
                                              <a:gd name="connsiteY17" fmla="*/ 4231 h 9909"/>
                                              <a:gd name="connsiteX18" fmla="*/ 8534 w 10000"/>
                                              <a:gd name="connsiteY18" fmla="*/ 4910 h 9909"/>
                                              <a:gd name="connsiteX19" fmla="*/ 9620 w 10000"/>
                                              <a:gd name="connsiteY19" fmla="*/ 5811 h 9909"/>
                                              <a:gd name="connsiteX20" fmla="*/ 10000 w 10000"/>
                                              <a:gd name="connsiteY20" fmla="*/ 6831 h 9909"/>
                                              <a:gd name="connsiteX21" fmla="*/ 9620 w 10000"/>
                                              <a:gd name="connsiteY21" fmla="*/ 7848 h 9909"/>
                                              <a:gd name="connsiteX22" fmla="*/ 8534 w 10000"/>
                                              <a:gd name="connsiteY22" fmla="*/ 8746 h 9909"/>
                                              <a:gd name="connsiteX23" fmla="*/ 6915 w 10000"/>
                                              <a:gd name="connsiteY23" fmla="*/ 9429 h 9909"/>
                                              <a:gd name="connsiteX24" fmla="*/ 4999 w 10000"/>
                                              <a:gd name="connsiteY24" fmla="*/ 9826 h 9909"/>
                                              <a:gd name="connsiteX25" fmla="*/ 3085 w 10000"/>
                                              <a:gd name="connsiteY25" fmla="*/ 9909 h 9909"/>
                                              <a:gd name="connsiteX0" fmla="*/ 4999 w 10000"/>
                                              <a:gd name="connsiteY0" fmla="*/ 0 h 10000"/>
                                              <a:gd name="connsiteX1" fmla="*/ 6915 w 10000"/>
                                              <a:gd name="connsiteY1" fmla="*/ 396 h 10000"/>
                                              <a:gd name="connsiteX2" fmla="*/ 8417 w 10000"/>
                                              <a:gd name="connsiteY2" fmla="*/ 990 h 10000"/>
                                              <a:gd name="connsiteX3" fmla="*/ 9620 w 10000"/>
                                              <a:gd name="connsiteY3" fmla="*/ 1993 h 10000"/>
                                              <a:gd name="connsiteX4" fmla="*/ 10000 w 10000"/>
                                              <a:gd name="connsiteY4" fmla="*/ 3018 h 10000"/>
                                              <a:gd name="connsiteX5" fmla="*/ 9620 w 10000"/>
                                              <a:gd name="connsiteY5" fmla="*/ 4048 h 10000"/>
                                              <a:gd name="connsiteX6" fmla="*/ 8534 w 10000"/>
                                              <a:gd name="connsiteY6" fmla="*/ 4955 h 10000"/>
                                              <a:gd name="connsiteX7" fmla="*/ 6915 w 10000"/>
                                              <a:gd name="connsiteY7" fmla="*/ 5648 h 10000"/>
                                              <a:gd name="connsiteX8" fmla="*/ 4999 w 10000"/>
                                              <a:gd name="connsiteY8" fmla="*/ 6042 h 10000"/>
                                              <a:gd name="connsiteX9" fmla="*/ 3085 w 10000"/>
                                              <a:gd name="connsiteY9" fmla="*/ 6130 h 10000"/>
                                              <a:gd name="connsiteX10" fmla="*/ 1465 w 10000"/>
                                              <a:gd name="connsiteY10" fmla="*/ 5923 h 10000"/>
                                              <a:gd name="connsiteX11" fmla="*/ 379 w 10000"/>
                                              <a:gd name="connsiteY11" fmla="*/ 5502 h 10000"/>
                                              <a:gd name="connsiteX12" fmla="*/ 0 w 10000"/>
                                              <a:gd name="connsiteY12" fmla="*/ 4955 h 10000"/>
                                              <a:gd name="connsiteX13" fmla="*/ 379 w 10000"/>
                                              <a:gd name="connsiteY13" fmla="*/ 4408 h 10000"/>
                                              <a:gd name="connsiteX14" fmla="*/ 1465 w 10000"/>
                                              <a:gd name="connsiteY14" fmla="*/ 3990 h 10000"/>
                                              <a:gd name="connsiteX15" fmla="*/ 3085 w 10000"/>
                                              <a:gd name="connsiteY15" fmla="*/ 3784 h 10000"/>
                                              <a:gd name="connsiteX16" fmla="*/ 4999 w 10000"/>
                                              <a:gd name="connsiteY16" fmla="*/ 3863 h 10000"/>
                                              <a:gd name="connsiteX17" fmla="*/ 6915 w 10000"/>
                                              <a:gd name="connsiteY17" fmla="*/ 4270 h 10000"/>
                                              <a:gd name="connsiteX18" fmla="*/ 8534 w 10000"/>
                                              <a:gd name="connsiteY18" fmla="*/ 4955 h 10000"/>
                                              <a:gd name="connsiteX19" fmla="*/ 9620 w 10000"/>
                                              <a:gd name="connsiteY19" fmla="*/ 5864 h 10000"/>
                                              <a:gd name="connsiteX20" fmla="*/ 10000 w 10000"/>
                                              <a:gd name="connsiteY20" fmla="*/ 6894 h 10000"/>
                                              <a:gd name="connsiteX21" fmla="*/ 9620 w 10000"/>
                                              <a:gd name="connsiteY21" fmla="*/ 7920 h 10000"/>
                                              <a:gd name="connsiteX22" fmla="*/ 8534 w 10000"/>
                                              <a:gd name="connsiteY22" fmla="*/ 8826 h 10000"/>
                                              <a:gd name="connsiteX23" fmla="*/ 6915 w 10000"/>
                                              <a:gd name="connsiteY23" fmla="*/ 9516 h 10000"/>
                                              <a:gd name="connsiteX24" fmla="*/ 4999 w 10000"/>
                                              <a:gd name="connsiteY24" fmla="*/ 9916 h 10000"/>
                                              <a:gd name="connsiteX25" fmla="*/ 3085 w 10000"/>
                                              <a:gd name="connsiteY25" fmla="*/ 10000 h 10000"/>
                                              <a:gd name="connsiteX0" fmla="*/ 4999 w 10000"/>
                                              <a:gd name="connsiteY0" fmla="*/ 0 h 9916"/>
                                              <a:gd name="connsiteX1" fmla="*/ 6915 w 10000"/>
                                              <a:gd name="connsiteY1" fmla="*/ 396 h 9916"/>
                                              <a:gd name="connsiteX2" fmla="*/ 8417 w 10000"/>
                                              <a:gd name="connsiteY2" fmla="*/ 990 h 9916"/>
                                              <a:gd name="connsiteX3" fmla="*/ 9620 w 10000"/>
                                              <a:gd name="connsiteY3" fmla="*/ 1993 h 9916"/>
                                              <a:gd name="connsiteX4" fmla="*/ 10000 w 10000"/>
                                              <a:gd name="connsiteY4" fmla="*/ 3018 h 9916"/>
                                              <a:gd name="connsiteX5" fmla="*/ 9620 w 10000"/>
                                              <a:gd name="connsiteY5" fmla="*/ 4048 h 9916"/>
                                              <a:gd name="connsiteX6" fmla="*/ 8534 w 10000"/>
                                              <a:gd name="connsiteY6" fmla="*/ 4955 h 9916"/>
                                              <a:gd name="connsiteX7" fmla="*/ 6915 w 10000"/>
                                              <a:gd name="connsiteY7" fmla="*/ 5648 h 9916"/>
                                              <a:gd name="connsiteX8" fmla="*/ 4999 w 10000"/>
                                              <a:gd name="connsiteY8" fmla="*/ 6042 h 9916"/>
                                              <a:gd name="connsiteX9" fmla="*/ 3085 w 10000"/>
                                              <a:gd name="connsiteY9" fmla="*/ 6130 h 9916"/>
                                              <a:gd name="connsiteX10" fmla="*/ 1465 w 10000"/>
                                              <a:gd name="connsiteY10" fmla="*/ 5923 h 9916"/>
                                              <a:gd name="connsiteX11" fmla="*/ 379 w 10000"/>
                                              <a:gd name="connsiteY11" fmla="*/ 5502 h 9916"/>
                                              <a:gd name="connsiteX12" fmla="*/ 0 w 10000"/>
                                              <a:gd name="connsiteY12" fmla="*/ 4955 h 9916"/>
                                              <a:gd name="connsiteX13" fmla="*/ 379 w 10000"/>
                                              <a:gd name="connsiteY13" fmla="*/ 4408 h 9916"/>
                                              <a:gd name="connsiteX14" fmla="*/ 1465 w 10000"/>
                                              <a:gd name="connsiteY14" fmla="*/ 3990 h 9916"/>
                                              <a:gd name="connsiteX15" fmla="*/ 3085 w 10000"/>
                                              <a:gd name="connsiteY15" fmla="*/ 3784 h 9916"/>
                                              <a:gd name="connsiteX16" fmla="*/ 4999 w 10000"/>
                                              <a:gd name="connsiteY16" fmla="*/ 3863 h 9916"/>
                                              <a:gd name="connsiteX17" fmla="*/ 6915 w 10000"/>
                                              <a:gd name="connsiteY17" fmla="*/ 4270 h 9916"/>
                                              <a:gd name="connsiteX18" fmla="*/ 8534 w 10000"/>
                                              <a:gd name="connsiteY18" fmla="*/ 4955 h 9916"/>
                                              <a:gd name="connsiteX19" fmla="*/ 9620 w 10000"/>
                                              <a:gd name="connsiteY19" fmla="*/ 5864 h 9916"/>
                                              <a:gd name="connsiteX20" fmla="*/ 10000 w 10000"/>
                                              <a:gd name="connsiteY20" fmla="*/ 6894 h 9916"/>
                                              <a:gd name="connsiteX21" fmla="*/ 9620 w 10000"/>
                                              <a:gd name="connsiteY21" fmla="*/ 7920 h 9916"/>
                                              <a:gd name="connsiteX22" fmla="*/ 8534 w 10000"/>
                                              <a:gd name="connsiteY22" fmla="*/ 8826 h 9916"/>
                                              <a:gd name="connsiteX23" fmla="*/ 6915 w 10000"/>
                                              <a:gd name="connsiteY23" fmla="*/ 9516 h 9916"/>
                                              <a:gd name="connsiteX24" fmla="*/ 4999 w 10000"/>
                                              <a:gd name="connsiteY24" fmla="*/ 9916 h 991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000" h="9916">
                                                <a:moveTo>
                                                  <a:pt x="4999" y="0"/>
                                                </a:moveTo>
                                                <a:cubicBezTo>
                                                  <a:pt x="5640" y="73"/>
                                                  <a:pt x="6345" y="231"/>
                                                  <a:pt x="6915" y="396"/>
                                                </a:cubicBezTo>
                                                <a:cubicBezTo>
                                                  <a:pt x="7485" y="561"/>
                                                  <a:pt x="7968" y="722"/>
                                                  <a:pt x="8417" y="990"/>
                                                </a:cubicBezTo>
                                                <a:cubicBezTo>
                                                  <a:pt x="8868" y="1254"/>
                                                  <a:pt x="9356" y="1655"/>
                                                  <a:pt x="9620" y="1993"/>
                                                </a:cubicBezTo>
                                                <a:cubicBezTo>
                                                  <a:pt x="9884" y="2331"/>
                                                  <a:pt x="10000" y="2679"/>
                                                  <a:pt x="10000" y="3018"/>
                                                </a:cubicBezTo>
                                                <a:cubicBezTo>
                                                  <a:pt x="10000" y="3367"/>
                                                  <a:pt x="9864" y="3729"/>
                                                  <a:pt x="9620" y="4048"/>
                                                </a:cubicBezTo>
                                                <a:cubicBezTo>
                                                  <a:pt x="9374" y="4369"/>
                                                  <a:pt x="8985" y="4687"/>
                                                  <a:pt x="8534" y="4955"/>
                                                </a:cubicBezTo>
                                                <a:cubicBezTo>
                                                  <a:pt x="8085" y="5226"/>
                                                  <a:pt x="7505" y="5469"/>
                                                  <a:pt x="6915" y="5648"/>
                                                </a:cubicBezTo>
                                                <a:cubicBezTo>
                                                  <a:pt x="6325" y="5827"/>
                                                  <a:pt x="5640" y="5967"/>
                                                  <a:pt x="4999" y="6042"/>
                                                </a:cubicBezTo>
                                                <a:cubicBezTo>
                                                  <a:pt x="4360" y="6125"/>
                                                  <a:pt x="3674" y="6146"/>
                                                  <a:pt x="3085" y="6130"/>
                                                </a:cubicBezTo>
                                                <a:cubicBezTo>
                                                  <a:pt x="2493" y="6111"/>
                                                  <a:pt x="1915" y="6024"/>
                                                  <a:pt x="1465" y="5923"/>
                                                </a:cubicBezTo>
                                                <a:cubicBezTo>
                                                  <a:pt x="1015" y="5822"/>
                                                  <a:pt x="625" y="5666"/>
                                                  <a:pt x="379" y="5502"/>
                                                </a:cubicBezTo>
                                                <a:cubicBezTo>
                                                  <a:pt x="135" y="5339"/>
                                                  <a:pt x="0" y="5138"/>
                                                  <a:pt x="0" y="4955"/>
                                                </a:cubicBezTo>
                                                <a:cubicBezTo>
                                                  <a:pt x="0" y="4778"/>
                                                  <a:pt x="135" y="4581"/>
                                                  <a:pt x="379" y="4408"/>
                                                </a:cubicBezTo>
                                                <a:cubicBezTo>
                                                  <a:pt x="625" y="4250"/>
                                                  <a:pt x="1015" y="4090"/>
                                                  <a:pt x="1465" y="3990"/>
                                                </a:cubicBezTo>
                                                <a:cubicBezTo>
                                                  <a:pt x="1915" y="3885"/>
                                                  <a:pt x="2493" y="3803"/>
                                                  <a:pt x="3085" y="3784"/>
                                                </a:cubicBezTo>
                                                <a:cubicBezTo>
                                                  <a:pt x="3674" y="3765"/>
                                                  <a:pt x="4360" y="3793"/>
                                                  <a:pt x="4999" y="3863"/>
                                                </a:cubicBezTo>
                                                <a:cubicBezTo>
                                                  <a:pt x="5640" y="3946"/>
                                                  <a:pt x="6325" y="4084"/>
                                                  <a:pt x="6915" y="4270"/>
                                                </a:cubicBezTo>
                                                <a:cubicBezTo>
                                                  <a:pt x="7505" y="4445"/>
                                                  <a:pt x="8085" y="4687"/>
                                                  <a:pt x="8534" y="4955"/>
                                                </a:cubicBezTo>
                                                <a:cubicBezTo>
                                                  <a:pt x="8985" y="5226"/>
                                                  <a:pt x="9374" y="5545"/>
                                                  <a:pt x="9620" y="5864"/>
                                                </a:cubicBezTo>
                                                <a:cubicBezTo>
                                                  <a:pt x="9864" y="6182"/>
                                                  <a:pt x="10000" y="6553"/>
                                                  <a:pt x="10000" y="6894"/>
                                                </a:cubicBezTo>
                                                <a:cubicBezTo>
                                                  <a:pt x="10000" y="7231"/>
                                                  <a:pt x="9864" y="7600"/>
                                                  <a:pt x="9620" y="7920"/>
                                                </a:cubicBezTo>
                                                <a:cubicBezTo>
                                                  <a:pt x="9374" y="8241"/>
                                                  <a:pt x="8985" y="8559"/>
                                                  <a:pt x="8534" y="8826"/>
                                                </a:cubicBezTo>
                                                <a:cubicBezTo>
                                                  <a:pt x="8085" y="9093"/>
                                                  <a:pt x="7505" y="9337"/>
                                                  <a:pt x="6915" y="9516"/>
                                                </a:cubicBezTo>
                                                <a:cubicBezTo>
                                                  <a:pt x="6325" y="9701"/>
                                                  <a:pt x="5640" y="9837"/>
                                                  <a:pt x="4999" y="9916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714400" name="未知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3468419-6BA2-377E-11A4-90404B6AD8C4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flipH="1">
                                          <a:off x="1064228" y="1874725"/>
                                          <a:ext cx="68914" cy="10800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155 w 1155"/>
                                            <a:gd name="T1" fmla="*/ 0 h 1248"/>
                                            <a:gd name="T2" fmla="*/ 945 w 1155"/>
                                            <a:gd name="T3" fmla="*/ 0 h 1248"/>
                                            <a:gd name="T4" fmla="*/ 945 w 1155"/>
                                            <a:gd name="T5" fmla="*/ 1092 h 1248"/>
                                            <a:gd name="T6" fmla="*/ 0 w 1155"/>
                                            <a:gd name="T7" fmla="*/ 1092 h 1248"/>
                                            <a:gd name="T8" fmla="*/ 0 w 1155"/>
                                            <a:gd name="T9" fmla="*/ 1248 h 1248"/>
                                            <a:gd name="T10" fmla="*/ 1155 w 1155"/>
                                            <a:gd name="T11" fmla="*/ 1248 h 1248"/>
                                            <a:gd name="T12" fmla="*/ 1155 w 1155"/>
                                            <a:gd name="T13" fmla="*/ 0 h 124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55" h="1248">
                                              <a:moveTo>
                                                <a:pt x="1155" y="0"/>
                                              </a:moveTo>
                                              <a:lnTo>
                                                <a:pt x="945" y="0"/>
                                              </a:lnTo>
                                              <a:lnTo>
                                                <a:pt x="945" y="1092"/>
                                              </a:lnTo>
                                              <a:lnTo>
                                                <a:pt x="0" y="1092"/>
                                              </a:lnTo>
                                              <a:lnTo>
                                                <a:pt x="0" y="1248"/>
                                              </a:lnTo>
                                              <a:lnTo>
                                                <a:pt x="1155" y="1248"/>
                                              </a:lnTo>
                                              <a:lnTo>
                                                <a:pt x="115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0223040" name="未知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AAE96E7-FAFB-68FF-D78F-B0DBAD07A7D6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13507" y="1874725"/>
                                          <a:ext cx="68914" cy="10800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155 w 1155"/>
                                            <a:gd name="T1" fmla="*/ 0 h 1248"/>
                                            <a:gd name="T2" fmla="*/ 945 w 1155"/>
                                            <a:gd name="T3" fmla="*/ 0 h 1248"/>
                                            <a:gd name="T4" fmla="*/ 945 w 1155"/>
                                            <a:gd name="T5" fmla="*/ 1092 h 1248"/>
                                            <a:gd name="T6" fmla="*/ 0 w 1155"/>
                                            <a:gd name="T7" fmla="*/ 1092 h 1248"/>
                                            <a:gd name="T8" fmla="*/ 0 w 1155"/>
                                            <a:gd name="T9" fmla="*/ 1248 h 1248"/>
                                            <a:gd name="T10" fmla="*/ 1155 w 1155"/>
                                            <a:gd name="T11" fmla="*/ 1248 h 1248"/>
                                            <a:gd name="T12" fmla="*/ 1155 w 1155"/>
                                            <a:gd name="T13" fmla="*/ 0 h 124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55" h="1248">
                                              <a:moveTo>
                                                <a:pt x="1155" y="0"/>
                                              </a:moveTo>
                                              <a:lnTo>
                                                <a:pt x="945" y="0"/>
                                              </a:lnTo>
                                              <a:lnTo>
                                                <a:pt x="945" y="1092"/>
                                              </a:lnTo>
                                              <a:lnTo>
                                                <a:pt x="0" y="1092"/>
                                              </a:lnTo>
                                              <a:lnTo>
                                                <a:pt x="0" y="1248"/>
                                              </a:lnTo>
                                              <a:lnTo>
                                                <a:pt x="1155" y="1248"/>
                                              </a:lnTo>
                                              <a:lnTo>
                                                <a:pt x="115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7820525" name="组合 437820525">
                                      <a:extLst>
                                        <a:ext uri="{FF2B5EF4-FFF2-40B4-BE49-F238E27FC236}">
                                          <a16:creationId xmlns:a16="http://schemas.microsoft.com/office/drawing/2014/main" id="{4ACA7AA7-6884-04F0-48EF-F2601A643E6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922841" y="1473796"/>
                                        <a:ext cx="431478" cy="244198"/>
                                        <a:chOff x="922841" y="1460394"/>
                                        <a:chExt cx="364268" cy="206160"/>
                                      </a:xfrm>
                                    </wpg:grpSpPr>
                                    <wpg:grpSp>
                                      <wpg:cNvPr id="324167299" name="组合 32416729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CDAB946-B02A-F1DC-1AEA-37F1324E4FA3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922841" y="1539978"/>
                                          <a:ext cx="364268" cy="126576"/>
                                          <a:chOff x="922841" y="1539978"/>
                                          <a:chExt cx="2693194" cy="935831"/>
                                        </a:xfrm>
                                      </wpg:grpSpPr>
                                      <wpg:grpSp>
                                        <wpg:cNvPr id="1907929255" name="组合 19079292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F74B318-EF74-D93D-F4CB-B65E4B6748D5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922841" y="1539978"/>
                                            <a:ext cx="2693194" cy="935831"/>
                                            <a:chOff x="922841" y="1539978"/>
                                            <a:chExt cx="2693194" cy="935831"/>
                                          </a:xfrm>
                                        </wpg:grpSpPr>
                                        <wps:wsp>
                                          <wps:cNvPr id="1894573027" name="任意多边形: 形状 189457302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82FEC52-7DB5-3445-1792-07C6626A613C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922841" y="1539978"/>
                                              <a:ext cx="2693193" cy="93583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42900 w 2693193"/>
                                                <a:gd name="connsiteY0" fmla="*/ 0 h 935831"/>
                                                <a:gd name="connsiteX1" fmla="*/ 2693193 w 2693193"/>
                                                <a:gd name="connsiteY1" fmla="*/ 107156 h 935831"/>
                                                <a:gd name="connsiteX2" fmla="*/ 2693193 w 2693193"/>
                                                <a:gd name="connsiteY2" fmla="*/ 297656 h 935831"/>
                                                <a:gd name="connsiteX3" fmla="*/ 2455068 w 2693193"/>
                                                <a:gd name="connsiteY3" fmla="*/ 935831 h 935831"/>
                                                <a:gd name="connsiteX4" fmla="*/ 0 w 2693193"/>
                                                <a:gd name="connsiteY4" fmla="*/ 842962 h 935831"/>
                                                <a:gd name="connsiteX5" fmla="*/ 0 w 2693193"/>
                                                <a:gd name="connsiteY5" fmla="*/ 659606 h 935831"/>
                                                <a:gd name="connsiteX6" fmla="*/ 342900 w 2693193"/>
                                                <a:gd name="connsiteY6" fmla="*/ 0 h 93583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693193" h="935831">
                                                  <a:moveTo>
                                                    <a:pt x="342900" y="0"/>
                                                  </a:moveTo>
                                                  <a:lnTo>
                                                    <a:pt x="2693193" y="107156"/>
                                                  </a:lnTo>
                                                  <a:lnTo>
                                                    <a:pt x="2693193" y="297656"/>
                                                  </a:lnTo>
                                                  <a:lnTo>
                                                    <a:pt x="2455068" y="935831"/>
                                                  </a:lnTo>
                                                  <a:lnTo>
                                                    <a:pt x="0" y="842962"/>
                                                  </a:lnTo>
                                                  <a:lnTo>
                                                    <a:pt x="0" y="659606"/>
                                                  </a:lnTo>
                                                  <a:lnTo>
                                                    <a:pt x="3429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691941211" name="任意多边形: 形状 6919412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80E9862-DE64-11E1-29AD-FA4F8E57BF2D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922841" y="1649515"/>
                                              <a:ext cx="2693194" cy="6477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2693194"/>
                                                <a:gd name="connsiteY0" fmla="*/ 550069 h 647700"/>
                                                <a:gd name="connsiteX1" fmla="*/ 2452688 w 2693194"/>
                                                <a:gd name="connsiteY1" fmla="*/ 647700 h 647700"/>
                                                <a:gd name="connsiteX2" fmla="*/ 2693194 w 2693194"/>
                                                <a:gd name="connsiteY2" fmla="*/ 0 h 6477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693194" h="647700">
                                                  <a:moveTo>
                                                    <a:pt x="0" y="550069"/>
                                                  </a:moveTo>
                                                  <a:lnTo>
                                                    <a:pt x="2452688" y="647700"/>
                                                  </a:lnTo>
                                                  <a:lnTo>
                                                    <a:pt x="2693194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673143052" name="直接连接符 167314305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A06CFA7-46D5-C60F-D65C-19EE9FFAD08A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3376603" y="2292452"/>
                                            <a:ext cx="0" cy="17934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397016889" name="组合 39701688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C79D45F-A2C7-3079-DC4E-6212A23FA7B4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950938" y="1460394"/>
                                          <a:ext cx="316463" cy="141031"/>
                                          <a:chOff x="950938" y="1663809"/>
                                          <a:chExt cx="1201635" cy="535938"/>
                                        </a:xfrm>
                                      </wpg:grpSpPr>
                                      <wpg:grpSp>
                                        <wpg:cNvPr id="815032380" name="组合 81503238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D30FF29-7FF2-B31A-F599-E0BC469D705E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13570" y="1945161"/>
                                            <a:ext cx="139003" cy="254586"/>
                                            <a:chOff x="2013570" y="1945161"/>
                                            <a:chExt cx="139003" cy="254586"/>
                                          </a:xfrm>
                                        </wpg:grpSpPr>
                                        <wpg:grpSp>
                                          <wpg:cNvPr id="1143409306" name="组合 11434093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DCCB733-5014-6280-73A2-8D7DA9319494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2013570" y="1945161"/>
                                              <a:ext cx="139003" cy="254586"/>
                                              <a:chOff x="2013570" y="1945161"/>
                                              <a:chExt cx="139003" cy="254586"/>
                                            </a:xfrm>
                                          </wpg:grpSpPr>
                                          <wps:wsp>
                                            <wps:cNvPr id="713139897" name="圆柱体 71313989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298ED72-E707-2584-5453-5D516E09A3C6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2037088" y="2088741"/>
                                                <a:ext cx="91967" cy="111006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166620845" name="圆柱体 116662084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DB25F121-FB2E-78CB-FA33-89EC31F14F14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2013570" y="1945161"/>
                                                <a:ext cx="139003" cy="178741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870089098" name="直接连接符 187008909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2B87D9-A221-07DC-30C1-687A1EF9EF5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37088" y="1999368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57568222" name="直接连接符 205756822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11A2136-9A17-FE69-1DAC-4FAEC4CA23C6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80473" y="2006892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3199550" name="直接连接符 17319955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1E47ECA-BC4B-776C-7771-F5CB1D06FFE9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126570" y="1997487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9264697" name="椭圆 6926469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95CD55B-7D39-4BDF-6A21-9B24C1D76300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>
                                            <a:xfrm>
                                              <a:off x="2052960" y="1959615"/>
                                              <a:ext cx="57600" cy="216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530805484" name="弧形 153080548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3D7E905-F150-DE85-1DE0-18BBDD265B8F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2034512" y="2117728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411187066" name="组合 141118706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7643841-7ADE-11CE-D14A-5147D11ABA77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950938" y="1916683"/>
                                            <a:ext cx="139003" cy="254586"/>
                                            <a:chOff x="950938" y="1916683"/>
                                            <a:chExt cx="139003" cy="254586"/>
                                          </a:xfrm>
                                        </wpg:grpSpPr>
                                        <wpg:grpSp>
                                          <wpg:cNvPr id="240467764" name="组合 24046776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F3B491-9A8E-47DE-12E6-45DCA6747A72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950938" y="1916683"/>
                                              <a:ext cx="139003" cy="254586"/>
                                              <a:chOff x="950938" y="1916683"/>
                                              <a:chExt cx="139003" cy="254586"/>
                                            </a:xfrm>
                                          </wpg:grpSpPr>
                                          <wps:wsp>
                                            <wps:cNvPr id="420108480" name="圆柱体 42010848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32DFDF9-E6BA-6A3F-9B6D-EBF21C898FEE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974456" y="2060263"/>
                                                <a:ext cx="91967" cy="111006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848170512" name="圆柱体 84817051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084878F-3E3D-DF49-2583-491E9620D8CA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950938" y="1916683"/>
                                                <a:ext cx="139003" cy="178741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701802437" name="直接连接符 70180243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FBF858C-A0C0-D8A8-C69F-4C4FAAEF7451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974456" y="1970890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84666677" name="直接连接符 15846666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B522C4-A998-2702-F17E-970787ECA4D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1017841" y="1978414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09943505" name="直接连接符 70994350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2E501DC-861B-9C4D-C137-1EFD4F386885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1063938" y="1969009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18635063" name="椭圆 161863506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E65876-A49A-D89A-3D81-435CAD3E3801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>
                                            <a:xfrm>
                                              <a:off x="990328" y="1931137"/>
                                              <a:ext cx="57600" cy="216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882422326" name="弧形 88242232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78EC7CF-DDB9-5663-F23F-BF902EB3B2F7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971880" y="2089250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572284535" name="矩形: 圆顶角 57228453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EFCA8CC-660E-AD17-ADE3-37AC2E6A066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209691" y="1663809"/>
                                            <a:ext cx="124613" cy="463974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858057318" name="组合 185805731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C7011DF-DBD6-BC06-A3C6-D39D2676F4AD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823518" y="1685541"/>
                                            <a:ext cx="118469" cy="399053"/>
                                            <a:chOff x="1823518" y="1685541"/>
                                            <a:chExt cx="118469" cy="399053"/>
                                          </a:xfrm>
                                        </wpg:grpSpPr>
                                        <wps:wsp>
                                          <wps:cNvPr id="1294353896" name="矩形: 圆顶角 110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451AA57-66E8-CCA1-CB34-EAEB93E6D7F6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823518" y="1685541"/>
                                              <a:ext cx="118469" cy="39905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89793 w 351085"/>
                                                <a:gd name="connsiteY0" fmla="*/ 0 h 1300804"/>
                                                <a:gd name="connsiteX1" fmla="*/ 261292 w 351085"/>
                                                <a:gd name="connsiteY1" fmla="*/ 0 h 1300804"/>
                                                <a:gd name="connsiteX2" fmla="*/ 351085 w 351085"/>
                                                <a:gd name="connsiteY2" fmla="*/ 89793 h 1300804"/>
                                                <a:gd name="connsiteX3" fmla="*/ 351085 w 351085"/>
                                                <a:gd name="connsiteY3" fmla="*/ 1300804 h 1300804"/>
                                                <a:gd name="connsiteX4" fmla="*/ 351085 w 351085"/>
                                                <a:gd name="connsiteY4" fmla="*/ 1300804 h 1300804"/>
                                                <a:gd name="connsiteX5" fmla="*/ 0 w 351085"/>
                                                <a:gd name="connsiteY5" fmla="*/ 1300804 h 1300804"/>
                                                <a:gd name="connsiteX6" fmla="*/ 0 w 351085"/>
                                                <a:gd name="connsiteY6" fmla="*/ 1300804 h 1300804"/>
                                                <a:gd name="connsiteX7" fmla="*/ 0 w 351085"/>
                                                <a:gd name="connsiteY7" fmla="*/ 89793 h 1300804"/>
                                                <a:gd name="connsiteX8" fmla="*/ 89793 w 351085"/>
                                                <a:gd name="connsiteY8" fmla="*/ 0 h 1300804"/>
                                                <a:gd name="connsiteX0" fmla="*/ 126439 w 387731"/>
                                                <a:gd name="connsiteY0" fmla="*/ 0 h 1306039"/>
                                                <a:gd name="connsiteX1" fmla="*/ 297938 w 387731"/>
                                                <a:gd name="connsiteY1" fmla="*/ 0 h 1306039"/>
                                                <a:gd name="connsiteX2" fmla="*/ 387731 w 387731"/>
                                                <a:gd name="connsiteY2" fmla="*/ 89793 h 1306039"/>
                                                <a:gd name="connsiteX3" fmla="*/ 387731 w 387731"/>
                                                <a:gd name="connsiteY3" fmla="*/ 1300804 h 1306039"/>
                                                <a:gd name="connsiteX4" fmla="*/ 387731 w 387731"/>
                                                <a:gd name="connsiteY4" fmla="*/ 1300804 h 1306039"/>
                                                <a:gd name="connsiteX5" fmla="*/ 36646 w 387731"/>
                                                <a:gd name="connsiteY5" fmla="*/ 1300804 h 1306039"/>
                                                <a:gd name="connsiteX6" fmla="*/ 0 w 387731"/>
                                                <a:gd name="connsiteY6" fmla="*/ 1306039 h 1306039"/>
                                                <a:gd name="connsiteX7" fmla="*/ 36646 w 387731"/>
                                                <a:gd name="connsiteY7" fmla="*/ 89793 h 1306039"/>
                                                <a:gd name="connsiteX8" fmla="*/ 126439 w 387731"/>
                                                <a:gd name="connsiteY8" fmla="*/ 0 h 1306039"/>
                                                <a:gd name="connsiteX0" fmla="*/ 126439 w 387731"/>
                                                <a:gd name="connsiteY0" fmla="*/ 0 h 1306039"/>
                                                <a:gd name="connsiteX1" fmla="*/ 297938 w 387731"/>
                                                <a:gd name="connsiteY1" fmla="*/ 0 h 1306039"/>
                                                <a:gd name="connsiteX2" fmla="*/ 387731 w 387731"/>
                                                <a:gd name="connsiteY2" fmla="*/ 89793 h 1306039"/>
                                                <a:gd name="connsiteX3" fmla="*/ 387731 w 387731"/>
                                                <a:gd name="connsiteY3" fmla="*/ 1300804 h 1306039"/>
                                                <a:gd name="connsiteX4" fmla="*/ 387731 w 387731"/>
                                                <a:gd name="connsiteY4" fmla="*/ 1300804 h 1306039"/>
                                                <a:gd name="connsiteX5" fmla="*/ 36646 w 387731"/>
                                                <a:gd name="connsiteY5" fmla="*/ 1300804 h 1306039"/>
                                                <a:gd name="connsiteX6" fmla="*/ 0 w 387731"/>
                                                <a:gd name="connsiteY6" fmla="*/ 1306039 h 1306039"/>
                                                <a:gd name="connsiteX7" fmla="*/ 8725 w 387731"/>
                                                <a:gd name="connsiteY7" fmla="*/ 95028 h 1306039"/>
                                                <a:gd name="connsiteX8" fmla="*/ 126439 w 387731"/>
                                                <a:gd name="connsiteY8" fmla="*/ 0 h 1306039"/>
                                                <a:gd name="connsiteX0" fmla="*/ 126439 w 387731"/>
                                                <a:gd name="connsiteY0" fmla="*/ 0 h 1306039"/>
                                                <a:gd name="connsiteX1" fmla="*/ 297938 w 387731"/>
                                                <a:gd name="connsiteY1" fmla="*/ 0 h 1306039"/>
                                                <a:gd name="connsiteX2" fmla="*/ 387731 w 387731"/>
                                                <a:gd name="connsiteY2" fmla="*/ 89793 h 1306039"/>
                                                <a:gd name="connsiteX3" fmla="*/ 387731 w 387731"/>
                                                <a:gd name="connsiteY3" fmla="*/ 1300804 h 1306039"/>
                                                <a:gd name="connsiteX4" fmla="*/ 387731 w 387731"/>
                                                <a:gd name="connsiteY4" fmla="*/ 1300804 h 1306039"/>
                                                <a:gd name="connsiteX5" fmla="*/ 36646 w 387731"/>
                                                <a:gd name="connsiteY5" fmla="*/ 1300804 h 1306039"/>
                                                <a:gd name="connsiteX6" fmla="*/ 0 w 387731"/>
                                                <a:gd name="connsiteY6" fmla="*/ 1306039 h 1306039"/>
                                                <a:gd name="connsiteX7" fmla="*/ 6980 w 387731"/>
                                                <a:gd name="connsiteY7" fmla="*/ 147379 h 1306039"/>
                                                <a:gd name="connsiteX8" fmla="*/ 126439 w 387731"/>
                                                <a:gd name="connsiteY8" fmla="*/ 0 h 1306039"/>
                                                <a:gd name="connsiteX0" fmla="*/ 126439 w 387731"/>
                                                <a:gd name="connsiteY0" fmla="*/ 0 h 1306039"/>
                                                <a:gd name="connsiteX1" fmla="*/ 297938 w 387731"/>
                                                <a:gd name="connsiteY1" fmla="*/ 0 h 1306039"/>
                                                <a:gd name="connsiteX2" fmla="*/ 387731 w 387731"/>
                                                <a:gd name="connsiteY2" fmla="*/ 89793 h 1306039"/>
                                                <a:gd name="connsiteX3" fmla="*/ 387731 w 387731"/>
                                                <a:gd name="connsiteY3" fmla="*/ 1300804 h 1306039"/>
                                                <a:gd name="connsiteX4" fmla="*/ 387731 w 387731"/>
                                                <a:gd name="connsiteY4" fmla="*/ 1300804 h 1306039"/>
                                                <a:gd name="connsiteX5" fmla="*/ 36646 w 387731"/>
                                                <a:gd name="connsiteY5" fmla="*/ 1300804 h 1306039"/>
                                                <a:gd name="connsiteX6" fmla="*/ 0 w 387731"/>
                                                <a:gd name="connsiteY6" fmla="*/ 1306039 h 1306039"/>
                                                <a:gd name="connsiteX7" fmla="*/ 5235 w 387731"/>
                                                <a:gd name="connsiteY7" fmla="*/ 161339 h 1306039"/>
                                                <a:gd name="connsiteX8" fmla="*/ 126439 w 387731"/>
                                                <a:gd name="connsiteY8" fmla="*/ 0 h 130603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87731" h="1306039">
                                                  <a:moveTo>
                                                    <a:pt x="126439" y="0"/>
                                                  </a:moveTo>
                                                  <a:lnTo>
                                                    <a:pt x="297938" y="0"/>
                                                  </a:lnTo>
                                                  <a:cubicBezTo>
                                                    <a:pt x="347529" y="0"/>
                                                    <a:pt x="387731" y="40202"/>
                                                    <a:pt x="387731" y="89793"/>
                                                  </a:cubicBezTo>
                                                  <a:lnTo>
                                                    <a:pt x="387731" y="1300804"/>
                                                  </a:lnTo>
                                                  <a:lnTo>
                                                    <a:pt x="387731" y="1300804"/>
                                                  </a:lnTo>
                                                  <a:lnTo>
                                                    <a:pt x="36646" y="1300804"/>
                                                  </a:lnTo>
                                                  <a:lnTo>
                                                    <a:pt x="0" y="1306039"/>
                                                  </a:lnTo>
                                                  <a:cubicBezTo>
                                                    <a:pt x="0" y="902369"/>
                                                    <a:pt x="5235" y="565009"/>
                                                    <a:pt x="5235" y="161339"/>
                                                  </a:cubicBezTo>
                                                  <a:cubicBezTo>
                                                    <a:pt x="5235" y="111748"/>
                                                    <a:pt x="76848" y="0"/>
                                                    <a:pt x="126439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5464748" name="任意多边形: 形状 141546474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B1F26AB-E570-56F6-9AC9-9050C1A4EB0F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1907859" y="1688366"/>
                                              <a:ext cx="25200" cy="12741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1077 w 120408"/>
                                                <a:gd name="connsiteY2" fmla="*/ 101212 h 537472"/>
                                                <a:gd name="connsiteX3" fmla="*/ 120408 w 120408"/>
                                                <a:gd name="connsiteY3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1077 w 120408"/>
                                                <a:gd name="connsiteY2" fmla="*/ 101212 h 537472"/>
                                                <a:gd name="connsiteX3" fmla="*/ 75089 w 120408"/>
                                                <a:gd name="connsiteY3" fmla="*/ 76880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1077 w 120408"/>
                                                <a:gd name="connsiteY2" fmla="*/ 101212 h 537472"/>
                                                <a:gd name="connsiteX3" fmla="*/ 75089 w 120408"/>
                                                <a:gd name="connsiteY3" fmla="*/ 76880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75089 w 120408"/>
                                                <a:gd name="connsiteY3" fmla="*/ 76880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75089 w 120408"/>
                                                <a:gd name="connsiteY3" fmla="*/ 76880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66729 w 120408"/>
                                                <a:gd name="connsiteY3" fmla="*/ 82825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61449 w 120408"/>
                                                <a:gd name="connsiteY3" fmla="*/ 83816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61449 w 120408"/>
                                                <a:gd name="connsiteY3" fmla="*/ 83816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61449 w 120408"/>
                                                <a:gd name="connsiteY3" fmla="*/ 83816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61449 w 120408"/>
                                                <a:gd name="connsiteY3" fmla="*/ 83816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61449 w 120408"/>
                                                <a:gd name="connsiteY3" fmla="*/ 83816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61449 w 120408"/>
                                                <a:gd name="connsiteY3" fmla="*/ 83816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120408"/>
                                                <a:gd name="connsiteY0" fmla="*/ 537472 h 537472"/>
                                                <a:gd name="connsiteX1" fmla="*/ 61077 w 120408"/>
                                                <a:gd name="connsiteY1" fmla="*/ 537472 h 537472"/>
                                                <a:gd name="connsiteX2" fmla="*/ 60197 w 120408"/>
                                                <a:gd name="connsiteY2" fmla="*/ 128462 h 537472"/>
                                                <a:gd name="connsiteX3" fmla="*/ 61449 w 120408"/>
                                                <a:gd name="connsiteY3" fmla="*/ 83816 h 537472"/>
                                                <a:gd name="connsiteX4" fmla="*/ 120408 w 120408"/>
                                                <a:gd name="connsiteY4" fmla="*/ 0 h 537472"/>
                                                <a:gd name="connsiteX0" fmla="*/ 0 w 94403"/>
                                                <a:gd name="connsiteY0" fmla="*/ 536821 h 537472"/>
                                                <a:gd name="connsiteX1" fmla="*/ 35072 w 94403"/>
                                                <a:gd name="connsiteY1" fmla="*/ 537472 h 537472"/>
                                                <a:gd name="connsiteX2" fmla="*/ 34192 w 94403"/>
                                                <a:gd name="connsiteY2" fmla="*/ 128462 h 537472"/>
                                                <a:gd name="connsiteX3" fmla="*/ 35444 w 94403"/>
                                                <a:gd name="connsiteY3" fmla="*/ 83816 h 537472"/>
                                                <a:gd name="connsiteX4" fmla="*/ 94403 w 94403"/>
                                                <a:gd name="connsiteY4" fmla="*/ 0 h 53747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4403" h="537472">
                                                  <a:moveTo>
                                                    <a:pt x="0" y="536821"/>
                                                  </a:moveTo>
                                                  <a:lnTo>
                                                    <a:pt x="35072" y="537472"/>
                                                  </a:lnTo>
                                                  <a:cubicBezTo>
                                                    <a:pt x="34779" y="401135"/>
                                                    <a:pt x="34485" y="264799"/>
                                                    <a:pt x="34192" y="128462"/>
                                                  </a:cubicBezTo>
                                                  <a:cubicBezTo>
                                                    <a:pt x="34609" y="113580"/>
                                                    <a:pt x="34000" y="110424"/>
                                                    <a:pt x="35444" y="83816"/>
                                                  </a:cubicBezTo>
                                                  <a:cubicBezTo>
                                                    <a:pt x="36888" y="57208"/>
                                                    <a:pt x="63457" y="13736"/>
                                                    <a:pt x="94403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605745962" name="组合 605745962">
                                      <a:extLst>
                                        <a:ext uri="{FF2B5EF4-FFF2-40B4-BE49-F238E27FC236}">
                                          <a16:creationId xmlns:a16="http://schemas.microsoft.com/office/drawing/2014/main" id="{23BD64DD-61D1-0085-9B6D-46C8076F28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221" y="1560495"/>
                                        <a:ext cx="418228" cy="229090"/>
                                        <a:chOff x="13221" y="1560494"/>
                                        <a:chExt cx="459929" cy="251932"/>
                                      </a:xfrm>
                                    </wpg:grpSpPr>
                                    <wpg:grpSp>
                                      <wpg:cNvPr id="1240201137" name="组合 12402011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1C085B-E040-17B3-EF81-A5F295F1A44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84117" y="1560494"/>
                                          <a:ext cx="324659" cy="159817"/>
                                          <a:chOff x="84117" y="1560494"/>
                                          <a:chExt cx="205105" cy="100965"/>
                                        </a:xfrm>
                                      </wpg:grpSpPr>
                                      <wps:wsp>
                                        <wps:cNvPr id="2022879740" name="圆柱体 202287974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D71CBEE-2492-DAEC-174C-4EB150A4F52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20000">
                                            <a:off x="162857" y="1503979"/>
                                            <a:ext cx="50165" cy="163195"/>
                                          </a:xfrm>
                                          <a:prstGeom prst="can">
                                            <a:avLst>
                                              <a:gd name="adj" fmla="val 40571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84709032" name="任意多边形: 形状 78470903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5E3D2FE-87C6-0891-69F5-F4DF3D5ED2F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84117" y="1582084"/>
                                            <a:ext cx="21590" cy="6604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45396 w 58366"/>
                                              <a:gd name="connsiteY0" fmla="*/ 0 h 226979"/>
                                              <a:gd name="connsiteX1" fmla="*/ 1621 w 58366"/>
                                              <a:gd name="connsiteY1" fmla="*/ 45396 h 226979"/>
                                              <a:gd name="connsiteX2" fmla="*/ 58366 w 58366"/>
                                              <a:gd name="connsiteY2" fmla="*/ 191311 h 226979"/>
                                              <a:gd name="connsiteX3" fmla="*/ 0 w 58366"/>
                                              <a:gd name="connsiteY3" fmla="*/ 226979 h 226979"/>
                                              <a:gd name="connsiteX0" fmla="*/ 72303 w 72303"/>
                                              <a:gd name="connsiteY0" fmla="*/ 0 h 222734"/>
                                              <a:gd name="connsiteX1" fmla="*/ 1621 w 72303"/>
                                              <a:gd name="connsiteY1" fmla="*/ 41151 h 222734"/>
                                              <a:gd name="connsiteX2" fmla="*/ 58366 w 72303"/>
                                              <a:gd name="connsiteY2" fmla="*/ 187066 h 222734"/>
                                              <a:gd name="connsiteX3" fmla="*/ 0 w 72303"/>
                                              <a:gd name="connsiteY3" fmla="*/ 222734 h 222734"/>
                                              <a:gd name="connsiteX0" fmla="*/ 72303 w 72303"/>
                                              <a:gd name="connsiteY0" fmla="*/ 0 h 222734"/>
                                              <a:gd name="connsiteX1" fmla="*/ 28529 w 72303"/>
                                              <a:gd name="connsiteY1" fmla="*/ 56013 h 222734"/>
                                              <a:gd name="connsiteX2" fmla="*/ 58366 w 72303"/>
                                              <a:gd name="connsiteY2" fmla="*/ 187066 h 222734"/>
                                              <a:gd name="connsiteX3" fmla="*/ 0 w 72303"/>
                                              <a:gd name="connsiteY3" fmla="*/ 222734 h 222734"/>
                                              <a:gd name="connsiteX0" fmla="*/ 72303 w 72303"/>
                                              <a:gd name="connsiteY0" fmla="*/ 0 h 222734"/>
                                              <a:gd name="connsiteX1" fmla="*/ 45087 w 72303"/>
                                              <a:gd name="connsiteY1" fmla="*/ 49645 h 222734"/>
                                              <a:gd name="connsiteX2" fmla="*/ 58366 w 72303"/>
                                              <a:gd name="connsiteY2" fmla="*/ 187066 h 222734"/>
                                              <a:gd name="connsiteX3" fmla="*/ 0 w 72303"/>
                                              <a:gd name="connsiteY3" fmla="*/ 222734 h 222734"/>
                                              <a:gd name="connsiteX0" fmla="*/ 72303 w 72303"/>
                                              <a:gd name="connsiteY0" fmla="*/ 0 h 222734"/>
                                              <a:gd name="connsiteX1" fmla="*/ 32669 w 72303"/>
                                              <a:gd name="connsiteY1" fmla="*/ 45398 h 222734"/>
                                              <a:gd name="connsiteX2" fmla="*/ 58366 w 72303"/>
                                              <a:gd name="connsiteY2" fmla="*/ 187066 h 222734"/>
                                              <a:gd name="connsiteX3" fmla="*/ 0 w 72303"/>
                                              <a:gd name="connsiteY3" fmla="*/ 222734 h 2227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72303" h="222734">
                                                <a:moveTo>
                                                  <a:pt x="72303" y="0"/>
                                                </a:moveTo>
                                                <a:cubicBezTo>
                                                  <a:pt x="49334" y="6755"/>
                                                  <a:pt x="34992" y="14220"/>
                                                  <a:pt x="32669" y="45398"/>
                                                </a:cubicBezTo>
                                                <a:cubicBezTo>
                                                  <a:pt x="30346" y="76576"/>
                                                  <a:pt x="58636" y="156802"/>
                                                  <a:pt x="58366" y="187066"/>
                                                </a:cubicBezTo>
                                                <a:cubicBezTo>
                                                  <a:pt x="58096" y="217330"/>
                                                  <a:pt x="29048" y="220032"/>
                                                  <a:pt x="0" y="22273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96612460" name="任意多边形: 形状 129661246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33F0FB-B7C3-09C3-2835-7D6FD03C1DA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59377" y="1586529"/>
                                            <a:ext cx="29845" cy="7493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1609"/>
                                              <a:gd name="connsiteY0" fmla="*/ 0 h 254540"/>
                                              <a:gd name="connsiteX1" fmla="*/ 59988 w 61609"/>
                                              <a:gd name="connsiteY1" fmla="*/ 61608 h 254540"/>
                                              <a:gd name="connsiteX2" fmla="*/ 25941 w 61609"/>
                                              <a:gd name="connsiteY2" fmla="*/ 196174 h 254540"/>
                                              <a:gd name="connsiteX3" fmla="*/ 61609 w 61609"/>
                                              <a:gd name="connsiteY3" fmla="*/ 254540 h 254540"/>
                                              <a:gd name="connsiteX0" fmla="*/ 0 w 80243"/>
                                              <a:gd name="connsiteY0" fmla="*/ 0 h 261102"/>
                                              <a:gd name="connsiteX1" fmla="*/ 59988 w 80243"/>
                                              <a:gd name="connsiteY1" fmla="*/ 61608 h 261102"/>
                                              <a:gd name="connsiteX2" fmla="*/ 25941 w 80243"/>
                                              <a:gd name="connsiteY2" fmla="*/ 196174 h 261102"/>
                                              <a:gd name="connsiteX3" fmla="*/ 80243 w 80243"/>
                                              <a:gd name="connsiteY3" fmla="*/ 261102 h 261102"/>
                                              <a:gd name="connsiteX0" fmla="*/ 0 w 80243"/>
                                              <a:gd name="connsiteY0" fmla="*/ 0 h 261102"/>
                                              <a:gd name="connsiteX1" fmla="*/ 51518 w 80243"/>
                                              <a:gd name="connsiteY1" fmla="*/ 57233 h 261102"/>
                                              <a:gd name="connsiteX2" fmla="*/ 25941 w 80243"/>
                                              <a:gd name="connsiteY2" fmla="*/ 196174 h 261102"/>
                                              <a:gd name="connsiteX3" fmla="*/ 80243 w 80243"/>
                                              <a:gd name="connsiteY3" fmla="*/ 261102 h 26110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243" h="261102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7832" y="14456"/>
                                                  <a:pt x="47195" y="24537"/>
                                                  <a:pt x="51518" y="57233"/>
                                                </a:cubicBezTo>
                                                <a:cubicBezTo>
                                                  <a:pt x="55841" y="89929"/>
                                                  <a:pt x="25671" y="164019"/>
                                                  <a:pt x="25941" y="196174"/>
                                                </a:cubicBezTo>
                                                <a:cubicBezTo>
                                                  <a:pt x="26211" y="228329"/>
                                                  <a:pt x="62544" y="247996"/>
                                                  <a:pt x="80243" y="26110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25664504" name="组合 12566450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71DD412-E09E-2970-8F83-884C46E860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3221" y="1636147"/>
                                          <a:ext cx="459929" cy="176279"/>
                                          <a:chOff x="13221" y="1636147"/>
                                          <a:chExt cx="364268" cy="139615"/>
                                        </a:xfrm>
                                      </wpg:grpSpPr>
                                      <wpg:grpSp>
                                        <wpg:cNvPr id="1641600102" name="组合 164160010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2FAC480-3333-E471-A0D9-266058287653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3221" y="1649186"/>
                                            <a:ext cx="364268" cy="126576"/>
                                            <a:chOff x="13221" y="1649186"/>
                                            <a:chExt cx="2693194" cy="935831"/>
                                          </a:xfrm>
                                        </wpg:grpSpPr>
                                        <wpg:grpSp>
                                          <wpg:cNvPr id="2007423974" name="组合 200742397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C02DCEE-7713-7DBE-43C8-70A6871301ED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3221" y="1649186"/>
                                              <a:ext cx="2693194" cy="935831"/>
                                              <a:chOff x="13221" y="1649186"/>
                                              <a:chExt cx="2693194" cy="935831"/>
                                            </a:xfrm>
                                          </wpg:grpSpPr>
                                          <wps:wsp>
                                            <wps:cNvPr id="1210699397" name="任意多边形: 形状 121069939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EBEFDD0-8253-55A6-92EA-26152C613200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3221" y="1649186"/>
                                                <a:ext cx="2693193" cy="93583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42900 w 2693193"/>
                                                  <a:gd name="connsiteY0" fmla="*/ 0 h 935831"/>
                                                  <a:gd name="connsiteX1" fmla="*/ 2693193 w 2693193"/>
                                                  <a:gd name="connsiteY1" fmla="*/ 107156 h 935831"/>
                                                  <a:gd name="connsiteX2" fmla="*/ 2693193 w 2693193"/>
                                                  <a:gd name="connsiteY2" fmla="*/ 297656 h 935831"/>
                                                  <a:gd name="connsiteX3" fmla="*/ 2455068 w 2693193"/>
                                                  <a:gd name="connsiteY3" fmla="*/ 935831 h 935831"/>
                                                  <a:gd name="connsiteX4" fmla="*/ 0 w 2693193"/>
                                                  <a:gd name="connsiteY4" fmla="*/ 842962 h 935831"/>
                                                  <a:gd name="connsiteX5" fmla="*/ 0 w 2693193"/>
                                                  <a:gd name="connsiteY5" fmla="*/ 659606 h 935831"/>
                                                  <a:gd name="connsiteX6" fmla="*/ 342900 w 2693193"/>
                                                  <a:gd name="connsiteY6" fmla="*/ 0 h 93583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93193" h="935831">
                                                    <a:moveTo>
                                                      <a:pt x="342900" y="0"/>
                                                    </a:moveTo>
                                                    <a:lnTo>
                                                      <a:pt x="2693193" y="107156"/>
                                                    </a:lnTo>
                                                    <a:lnTo>
                                                      <a:pt x="2693193" y="297656"/>
                                                    </a:lnTo>
                                                    <a:lnTo>
                                                      <a:pt x="2455068" y="935831"/>
                                                    </a:lnTo>
                                                    <a:lnTo>
                                                      <a:pt x="0" y="842962"/>
                                                    </a:lnTo>
                                                    <a:lnTo>
                                                      <a:pt x="0" y="659606"/>
                                                    </a:lnTo>
                                                    <a:lnTo>
                                                      <a:pt x="3429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69004823" name="任意多边形: 形状 96900482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C33920D2-CC33-DACB-B4CC-3025944ADEFB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3221" y="1758723"/>
                                                <a:ext cx="2693194" cy="64770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693194"/>
                                                  <a:gd name="connsiteY0" fmla="*/ 550069 h 647700"/>
                                                  <a:gd name="connsiteX1" fmla="*/ 2452688 w 2693194"/>
                                                  <a:gd name="connsiteY1" fmla="*/ 647700 h 647700"/>
                                                  <a:gd name="connsiteX2" fmla="*/ 2693194 w 2693194"/>
                                                  <a:gd name="connsiteY2" fmla="*/ 0 h 64770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93194" h="647700">
                                                    <a:moveTo>
                                                      <a:pt x="0" y="550069"/>
                                                    </a:moveTo>
                                                    <a:lnTo>
                                                      <a:pt x="2452688" y="647700"/>
                                                    </a:lnTo>
                                                    <a:lnTo>
                                                      <a:pt x="2693194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992407833" name="直接连接符 99240783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2C86713-995E-6C77-5528-9FCC9FDB89C9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466983" y="2401660"/>
                                              <a:ext cx="0" cy="17934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2039357695" name="组合 203935769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C8ACA79-8CEB-4E07-18F3-C891822C34F3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41318" y="1636147"/>
                                            <a:ext cx="316464" cy="74488"/>
                                            <a:chOff x="41318" y="1636147"/>
                                            <a:chExt cx="1201635" cy="283064"/>
                                          </a:xfrm>
                                        </wpg:grpSpPr>
                                        <wpg:grpSp>
                                          <wpg:cNvPr id="1795774853" name="组合 179577485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5E9EFB3-2F1C-79B1-C1C4-50B8E28D8AC4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103950" y="1664625"/>
                                              <a:ext cx="139003" cy="254586"/>
                                              <a:chOff x="1103950" y="1664625"/>
                                              <a:chExt cx="139003" cy="254586"/>
                                            </a:xfrm>
                                          </wpg:grpSpPr>
                                          <wpg:grpSp>
                                            <wpg:cNvPr id="1977187797" name="组合 197718779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2B9AFDE-F95E-564A-6A53-4DAADC6DD973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103950" y="1664625"/>
                                                <a:ext cx="139003" cy="254586"/>
                                                <a:chOff x="1103950" y="1664625"/>
                                                <a:chExt cx="139003" cy="254586"/>
                                              </a:xfrm>
                                            </wpg:grpSpPr>
                                            <wps:wsp>
                                              <wps:cNvPr id="1179400349" name="圆柱体 1179400349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79A1EFB-C5A0-1E26-A207-3F3BDD23DCB8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127468" y="1808205"/>
                                                  <a:ext cx="91967" cy="111006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958685034" name="圆柱体 95868503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B759CFA-6142-0E3D-F52B-6C85014623C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103950" y="1664625"/>
                                                  <a:ext cx="139003" cy="178741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1161340014" name="直接连接符 116134001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77588F4-138D-F8E2-D47B-91F54D6A42AE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>
                                              <a:xfrm>
                                                <a:off x="1127468" y="1718832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07895331" name="直接连接符 90789533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9EA8DEE5-7517-2B3C-5A7B-C962991E99F3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>
                                              <a:xfrm>
                                                <a:off x="1170853" y="1726356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765296604" name="直接连接符 76529660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8F18F34-CE6E-096D-DE0F-DC752AC7D264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>
                                              <a:xfrm>
                                                <a:off x="1216950" y="1716951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628201206" name="椭圆 162820120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6B6CCA9-F1F0-845C-E27C-D04136EFB66A}"/>
                                                </a:ext>
                                              </a:extLst>
                                            </wps:cNvPr>
                                            <wps:cNvSpPr>
                                              <a:spLocks/>
                                            </wps:cNvSpPr>
                                            <wps:spPr>
                                              <a:xfrm>
                                                <a:off x="1143340" y="1679079"/>
                                                <a:ext cx="57600" cy="216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48098139" name="弧形 144809813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5D4B00BA-320A-44A8-3FF2-7872AC630500}"/>
                                                </a:ext>
                                              </a:extLst>
                                            </wps:cNvPr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1124892" y="1837192"/>
                                                <a:ext cx="91967" cy="45719"/>
                                              </a:xfrm>
                                              <a:prstGeom prst="arc">
                                                <a:avLst>
                                                  <a:gd name="adj1" fmla="val 226803"/>
                                                  <a:gd name="adj2" fmla="val 10592156"/>
                                                </a:avLst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527833415" name="组合 5278334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E7DEC2D-EE1D-99AC-CDAA-EA34C62879AC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41318" y="1636147"/>
                                              <a:ext cx="139003" cy="254586"/>
                                              <a:chOff x="41318" y="1636147"/>
                                              <a:chExt cx="139003" cy="254586"/>
                                            </a:xfrm>
                                          </wpg:grpSpPr>
                                          <wpg:grpSp>
                                            <wpg:cNvPr id="1335485521" name="组合 133548552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C408471A-3834-DD6B-8CA0-FD0D92238FEC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41318" y="1636147"/>
                                                <a:ext cx="139003" cy="254586"/>
                                                <a:chOff x="41318" y="1636147"/>
                                                <a:chExt cx="139003" cy="254586"/>
                                              </a:xfrm>
                                            </wpg:grpSpPr>
                                            <wps:wsp>
                                              <wps:cNvPr id="927686519" name="圆柱体 927686519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C8725EA-AE3A-5D4A-F1ED-12CACF05E638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64836" y="1779727"/>
                                                  <a:ext cx="91967" cy="111006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847410592" name="圆柱体 184741059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C49B16D-CAB7-04BE-CFCB-D293480FA685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1318" y="1636147"/>
                                                  <a:ext cx="139003" cy="178741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2085558696" name="直接连接符 208555869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D17306B-31B4-2F4D-3096-3C9F4C5D3B82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>
                                              <a:xfrm>
                                                <a:off x="64836" y="1690354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97426052" name="直接连接符 69742605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FFA89CD-4B59-3A55-E879-80722ABD3A6D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>
                                              <a:xfrm>
                                                <a:off x="108221" y="1697878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48738306" name="直接连接符 24873830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3CFFCE2-652F-CE83-717F-5CF4B29177BD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>
                                              <a:xfrm>
                                                <a:off x="154318" y="1688473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349339537" name="椭圆 34933953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8F5C04F6-E6AA-3227-F0B0-3CE7023446B7}"/>
                                                </a:ext>
                                              </a:extLst>
                                            </wps:cNvPr>
                                            <wps:cNvSpPr>
                                              <a:spLocks/>
                                            </wps:cNvSpPr>
                                            <wps:spPr>
                                              <a:xfrm>
                                                <a:off x="80708" y="1650601"/>
                                                <a:ext cx="57600" cy="216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69417021" name="弧形 156941702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E74BF73-ECCB-D605-5A5A-4F8522FB3BC3}"/>
                                                </a:ext>
                                              </a:extLst>
                                            </wps:cNvPr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62260" y="1808714"/>
                                                <a:ext cx="91967" cy="45719"/>
                                              </a:xfrm>
                                              <a:prstGeom prst="arc">
                                                <a:avLst>
                                                  <a:gd name="adj1" fmla="val 226803"/>
                                                  <a:gd name="adj2" fmla="val 10592156"/>
                                                </a:avLst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227908242" name="任意多边形: 形状 1227908242">
                                    <a:extLst>
                                      <a:ext uri="{FF2B5EF4-FFF2-40B4-BE49-F238E27FC236}">
                                        <a16:creationId xmlns:a16="http://schemas.microsoft.com/office/drawing/2014/main" id="{3956F64E-03F0-3EDA-01B3-DC460B127AD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13307" y="1635924"/>
                                      <a:ext cx="221993" cy="324997"/>
                                    </a:xfrm>
                                    <a:custGeom>
                                      <a:avLst/>
                                      <a:gdLst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33849"/>
                                        <a:gd name="connsiteY0" fmla="*/ 0 h 324997"/>
                                        <a:gd name="connsiteX1" fmla="*/ 0 w 233849"/>
                                        <a:gd name="connsiteY1" fmla="*/ 324997 h 324997"/>
                                        <a:gd name="connsiteX0" fmla="*/ 207484 w 237896"/>
                                        <a:gd name="connsiteY0" fmla="*/ 0 h 324997"/>
                                        <a:gd name="connsiteX1" fmla="*/ 0 w 237896"/>
                                        <a:gd name="connsiteY1" fmla="*/ 324997 h 324997"/>
                                        <a:gd name="connsiteX0" fmla="*/ 207484 w 229002"/>
                                        <a:gd name="connsiteY0" fmla="*/ 0 h 324997"/>
                                        <a:gd name="connsiteX1" fmla="*/ 0 w 229002"/>
                                        <a:gd name="connsiteY1" fmla="*/ 324997 h 324997"/>
                                        <a:gd name="connsiteX0" fmla="*/ 207484 w 219940"/>
                                        <a:gd name="connsiteY0" fmla="*/ 0 h 324997"/>
                                        <a:gd name="connsiteX1" fmla="*/ 0 w 219940"/>
                                        <a:gd name="connsiteY1" fmla="*/ 324997 h 324997"/>
                                        <a:gd name="connsiteX0" fmla="*/ 207484 w 221993"/>
                                        <a:gd name="connsiteY0" fmla="*/ 0 h 324997"/>
                                        <a:gd name="connsiteX1" fmla="*/ 0 w 221993"/>
                                        <a:gd name="connsiteY1" fmla="*/ 324997 h 32499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21993" h="324997">
                                          <a:moveTo>
                                            <a:pt x="207484" y="0"/>
                                          </a:moveTo>
                                          <a:cubicBezTo>
                                            <a:pt x="250328" y="244207"/>
                                            <a:pt x="203201" y="301128"/>
                                            <a:pt x="0" y="32499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105259335" name="任意多边形: 形状 2105259335">
                                    <a:extLst>
                                      <a:ext uri="{FF2B5EF4-FFF2-40B4-BE49-F238E27FC236}">
                                        <a16:creationId xmlns:a16="http://schemas.microsoft.com/office/drawing/2014/main" id="{8FFAF48A-255F-5044-7890-06FDE12564D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26169" y="1693101"/>
                                      <a:ext cx="489411" cy="263641"/>
                                    </a:xfrm>
                                    <a:custGeom>
                                      <a:avLst/>
                                      <a:gdLst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33849"/>
                                        <a:gd name="connsiteY0" fmla="*/ 0 h 324997"/>
                                        <a:gd name="connsiteX1" fmla="*/ 0 w 233849"/>
                                        <a:gd name="connsiteY1" fmla="*/ 324997 h 324997"/>
                                        <a:gd name="connsiteX0" fmla="*/ 207484 w 237896"/>
                                        <a:gd name="connsiteY0" fmla="*/ 0 h 324997"/>
                                        <a:gd name="connsiteX1" fmla="*/ 0 w 237896"/>
                                        <a:gd name="connsiteY1" fmla="*/ 324997 h 324997"/>
                                        <a:gd name="connsiteX0" fmla="*/ 207484 w 229002"/>
                                        <a:gd name="connsiteY0" fmla="*/ 0 h 324997"/>
                                        <a:gd name="connsiteX1" fmla="*/ 0 w 229002"/>
                                        <a:gd name="connsiteY1" fmla="*/ 324997 h 324997"/>
                                        <a:gd name="connsiteX0" fmla="*/ 207484 w 219940"/>
                                        <a:gd name="connsiteY0" fmla="*/ 0 h 324997"/>
                                        <a:gd name="connsiteX1" fmla="*/ 0 w 219940"/>
                                        <a:gd name="connsiteY1" fmla="*/ 324997 h 324997"/>
                                        <a:gd name="connsiteX0" fmla="*/ 207484 w 221993"/>
                                        <a:gd name="connsiteY0" fmla="*/ 0 h 324997"/>
                                        <a:gd name="connsiteX1" fmla="*/ 0 w 221993"/>
                                        <a:gd name="connsiteY1" fmla="*/ 324997 h 32499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21993" h="324997">
                                          <a:moveTo>
                                            <a:pt x="207484" y="0"/>
                                          </a:moveTo>
                                          <a:cubicBezTo>
                                            <a:pt x="250328" y="244207"/>
                                            <a:pt x="203201" y="301128"/>
                                            <a:pt x="0" y="32499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99755117" name="任意多边形: 形状 1399755117">
                                    <a:extLst>
                                      <a:ext uri="{FF2B5EF4-FFF2-40B4-BE49-F238E27FC236}">
                                        <a16:creationId xmlns:a16="http://schemas.microsoft.com/office/drawing/2014/main" id="{759C207E-F933-9C2B-54A8-B33A7014473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395633" y="1628284"/>
                                      <a:ext cx="573409" cy="92184"/>
                                    </a:xfrm>
                                    <a:custGeom>
                                      <a:avLst/>
                                      <a:gdLst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33849"/>
                                        <a:gd name="connsiteY0" fmla="*/ 0 h 324997"/>
                                        <a:gd name="connsiteX1" fmla="*/ 0 w 233849"/>
                                        <a:gd name="connsiteY1" fmla="*/ 324997 h 324997"/>
                                        <a:gd name="connsiteX0" fmla="*/ 207484 w 237896"/>
                                        <a:gd name="connsiteY0" fmla="*/ 0 h 324997"/>
                                        <a:gd name="connsiteX1" fmla="*/ 0 w 237896"/>
                                        <a:gd name="connsiteY1" fmla="*/ 324997 h 324997"/>
                                        <a:gd name="connsiteX0" fmla="*/ 207484 w 229002"/>
                                        <a:gd name="connsiteY0" fmla="*/ 0 h 324997"/>
                                        <a:gd name="connsiteX1" fmla="*/ 0 w 229002"/>
                                        <a:gd name="connsiteY1" fmla="*/ 324997 h 324997"/>
                                        <a:gd name="connsiteX0" fmla="*/ 207484 w 219940"/>
                                        <a:gd name="connsiteY0" fmla="*/ 0 h 324997"/>
                                        <a:gd name="connsiteX1" fmla="*/ 0 w 219940"/>
                                        <a:gd name="connsiteY1" fmla="*/ 324997 h 324997"/>
                                        <a:gd name="connsiteX0" fmla="*/ 207484 w 221993"/>
                                        <a:gd name="connsiteY0" fmla="*/ 0 h 324997"/>
                                        <a:gd name="connsiteX1" fmla="*/ 0 w 221993"/>
                                        <a:gd name="connsiteY1" fmla="*/ 324997 h 324997"/>
                                        <a:gd name="connsiteX0" fmla="*/ 207484 w 207484"/>
                                        <a:gd name="connsiteY0" fmla="*/ 0 h 422335"/>
                                        <a:gd name="connsiteX1" fmla="*/ 0 w 207484"/>
                                        <a:gd name="connsiteY1" fmla="*/ 324997 h 422335"/>
                                        <a:gd name="connsiteX0" fmla="*/ 194411 w 194411"/>
                                        <a:gd name="connsiteY0" fmla="*/ 471541 h 697458"/>
                                        <a:gd name="connsiteX1" fmla="*/ 0 w 194411"/>
                                        <a:gd name="connsiteY1" fmla="*/ 349 h 697458"/>
                                        <a:gd name="connsiteX0" fmla="*/ 194411 w 194411"/>
                                        <a:gd name="connsiteY0" fmla="*/ 471676 h 565544"/>
                                        <a:gd name="connsiteX1" fmla="*/ 0 w 194411"/>
                                        <a:gd name="connsiteY1" fmla="*/ 484 h 565544"/>
                                        <a:gd name="connsiteX0" fmla="*/ 194411 w 194411"/>
                                        <a:gd name="connsiteY0" fmla="*/ 471193 h 664247"/>
                                        <a:gd name="connsiteX1" fmla="*/ 0 w 194411"/>
                                        <a:gd name="connsiteY1" fmla="*/ 1 h 664247"/>
                                        <a:gd name="connsiteX0" fmla="*/ 194411 w 194411"/>
                                        <a:gd name="connsiteY0" fmla="*/ 471193 h 655297"/>
                                        <a:gd name="connsiteX1" fmla="*/ 0 w 194411"/>
                                        <a:gd name="connsiteY1" fmla="*/ 1 h 65529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94411" h="655297">
                                          <a:moveTo>
                                            <a:pt x="194411" y="471193"/>
                                          </a:moveTo>
                                          <a:cubicBezTo>
                                            <a:pt x="89092" y="845921"/>
                                            <a:pt x="80562" y="628754"/>
                                            <a:pt x="0" y="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40990137" name="任意多边形: 形状 1840990137">
                                    <a:extLst>
                                      <a:ext uri="{FF2B5EF4-FFF2-40B4-BE49-F238E27FC236}">
                                        <a16:creationId xmlns:a16="http://schemas.microsoft.com/office/drawing/2014/main" id="{5DE8DA9A-A9B9-103D-CE59-2BE4594D03E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6554" y="1339818"/>
                                      <a:ext cx="138529" cy="360068"/>
                                    </a:xfrm>
                                    <a:custGeom>
                                      <a:avLst/>
                                      <a:gdLst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33849"/>
                                        <a:gd name="connsiteY0" fmla="*/ 0 h 324997"/>
                                        <a:gd name="connsiteX1" fmla="*/ 0 w 233849"/>
                                        <a:gd name="connsiteY1" fmla="*/ 324997 h 324997"/>
                                        <a:gd name="connsiteX0" fmla="*/ 207484 w 237896"/>
                                        <a:gd name="connsiteY0" fmla="*/ 0 h 324997"/>
                                        <a:gd name="connsiteX1" fmla="*/ 0 w 237896"/>
                                        <a:gd name="connsiteY1" fmla="*/ 324997 h 324997"/>
                                        <a:gd name="connsiteX0" fmla="*/ 207484 w 229002"/>
                                        <a:gd name="connsiteY0" fmla="*/ 0 h 324997"/>
                                        <a:gd name="connsiteX1" fmla="*/ 0 w 229002"/>
                                        <a:gd name="connsiteY1" fmla="*/ 324997 h 324997"/>
                                        <a:gd name="connsiteX0" fmla="*/ 207484 w 219940"/>
                                        <a:gd name="connsiteY0" fmla="*/ 0 h 324997"/>
                                        <a:gd name="connsiteX1" fmla="*/ 0 w 219940"/>
                                        <a:gd name="connsiteY1" fmla="*/ 324997 h 324997"/>
                                        <a:gd name="connsiteX0" fmla="*/ 207484 w 221993"/>
                                        <a:gd name="connsiteY0" fmla="*/ 0 h 324997"/>
                                        <a:gd name="connsiteX1" fmla="*/ 0 w 221993"/>
                                        <a:gd name="connsiteY1" fmla="*/ 324997 h 324997"/>
                                        <a:gd name="connsiteX0" fmla="*/ 207484 w 207484"/>
                                        <a:gd name="connsiteY0" fmla="*/ 0 h 422335"/>
                                        <a:gd name="connsiteX1" fmla="*/ 0 w 207484"/>
                                        <a:gd name="connsiteY1" fmla="*/ 324997 h 422335"/>
                                        <a:gd name="connsiteX0" fmla="*/ 194411 w 194411"/>
                                        <a:gd name="connsiteY0" fmla="*/ 471541 h 697458"/>
                                        <a:gd name="connsiteX1" fmla="*/ 0 w 194411"/>
                                        <a:gd name="connsiteY1" fmla="*/ 349 h 697458"/>
                                        <a:gd name="connsiteX0" fmla="*/ 194411 w 194411"/>
                                        <a:gd name="connsiteY0" fmla="*/ 471676 h 565544"/>
                                        <a:gd name="connsiteX1" fmla="*/ 0 w 194411"/>
                                        <a:gd name="connsiteY1" fmla="*/ 484 h 565544"/>
                                        <a:gd name="connsiteX0" fmla="*/ 194411 w 194411"/>
                                        <a:gd name="connsiteY0" fmla="*/ 471193 h 664247"/>
                                        <a:gd name="connsiteX1" fmla="*/ 0 w 194411"/>
                                        <a:gd name="connsiteY1" fmla="*/ 1 h 664247"/>
                                        <a:gd name="connsiteX0" fmla="*/ 194411 w 194411"/>
                                        <a:gd name="connsiteY0" fmla="*/ 471193 h 655297"/>
                                        <a:gd name="connsiteX1" fmla="*/ 0 w 194411"/>
                                        <a:gd name="connsiteY1" fmla="*/ 1 h 655297"/>
                                        <a:gd name="connsiteX0" fmla="*/ 40645 w 40645"/>
                                        <a:gd name="connsiteY0" fmla="*/ 1019392 h 1118399"/>
                                        <a:gd name="connsiteX1" fmla="*/ 0 w 40645"/>
                                        <a:gd name="connsiteY1" fmla="*/ 0 h 1118399"/>
                                        <a:gd name="connsiteX0" fmla="*/ 34422 w 47840"/>
                                        <a:gd name="connsiteY0" fmla="*/ 2559570 h 2600494"/>
                                        <a:gd name="connsiteX1" fmla="*/ 26149 w 47840"/>
                                        <a:gd name="connsiteY1" fmla="*/ 0 h 2600494"/>
                                        <a:gd name="connsiteX0" fmla="*/ 8273 w 44160"/>
                                        <a:gd name="connsiteY0" fmla="*/ 2559570 h 2559570"/>
                                        <a:gd name="connsiteX1" fmla="*/ 0 w 44160"/>
                                        <a:gd name="connsiteY1" fmla="*/ 0 h 2559570"/>
                                        <a:gd name="connsiteX0" fmla="*/ 11876 w 17990"/>
                                        <a:gd name="connsiteY0" fmla="*/ 2559570 h 2559570"/>
                                        <a:gd name="connsiteX1" fmla="*/ 3603 w 17990"/>
                                        <a:gd name="connsiteY1" fmla="*/ 0 h 2559570"/>
                                        <a:gd name="connsiteX0" fmla="*/ 19620 w 24240"/>
                                        <a:gd name="connsiteY0" fmla="*/ 2559570 h 2559570"/>
                                        <a:gd name="connsiteX1" fmla="*/ 11347 w 24240"/>
                                        <a:gd name="connsiteY1" fmla="*/ 0 h 2559570"/>
                                        <a:gd name="connsiteX0" fmla="*/ 25014 w 29003"/>
                                        <a:gd name="connsiteY0" fmla="*/ 2559570 h 2559570"/>
                                        <a:gd name="connsiteX1" fmla="*/ 16741 w 29003"/>
                                        <a:gd name="connsiteY1" fmla="*/ 0 h 2559570"/>
                                        <a:gd name="connsiteX0" fmla="*/ 22147 w 34616"/>
                                        <a:gd name="connsiteY0" fmla="*/ 2559570 h 2559570"/>
                                        <a:gd name="connsiteX1" fmla="*/ 13874 w 34616"/>
                                        <a:gd name="connsiteY1" fmla="*/ 0 h 2559570"/>
                                        <a:gd name="connsiteX0" fmla="*/ 22840 w 32787"/>
                                        <a:gd name="connsiteY0" fmla="*/ 2559570 h 2559570"/>
                                        <a:gd name="connsiteX1" fmla="*/ 14567 w 32787"/>
                                        <a:gd name="connsiteY1" fmla="*/ 0 h 2559570"/>
                                        <a:gd name="connsiteX0" fmla="*/ 21136 w 37915"/>
                                        <a:gd name="connsiteY0" fmla="*/ 2559570 h 2559570"/>
                                        <a:gd name="connsiteX1" fmla="*/ 12863 w 37915"/>
                                        <a:gd name="connsiteY1" fmla="*/ 0 h 2559570"/>
                                        <a:gd name="connsiteX0" fmla="*/ 29038 w 43907"/>
                                        <a:gd name="connsiteY0" fmla="*/ 2559570 h 2559570"/>
                                        <a:gd name="connsiteX1" fmla="*/ 20765 w 43907"/>
                                        <a:gd name="connsiteY1" fmla="*/ 0 h 2559570"/>
                                        <a:gd name="connsiteX0" fmla="*/ 28641 w 44895"/>
                                        <a:gd name="connsiteY0" fmla="*/ 2559570 h 2559570"/>
                                        <a:gd name="connsiteX1" fmla="*/ 20368 w 44895"/>
                                        <a:gd name="connsiteY1" fmla="*/ 0 h 2559570"/>
                                        <a:gd name="connsiteX0" fmla="*/ 27886 w 46968"/>
                                        <a:gd name="connsiteY0" fmla="*/ 2559570 h 2559570"/>
                                        <a:gd name="connsiteX1" fmla="*/ 19613 w 46968"/>
                                        <a:gd name="connsiteY1" fmla="*/ 0 h 255957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46968" h="2559570">
                                          <a:moveTo>
                                            <a:pt x="27886" y="2559570"/>
                                          </a:moveTo>
                                          <a:cubicBezTo>
                                            <a:pt x="97498" y="1550743"/>
                                            <a:pt x="-51101" y="1059483"/>
                                            <a:pt x="1961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113031893" name="任意多边形: 形状 2113031893">
                                    <a:extLst>
                                      <a:ext uri="{FF2B5EF4-FFF2-40B4-BE49-F238E27FC236}">
                                        <a16:creationId xmlns:a16="http://schemas.microsoft.com/office/drawing/2014/main" id="{E577B0C2-A17A-6FB6-C6B2-3822C07AA53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723338" y="988189"/>
                                      <a:ext cx="432026" cy="187471"/>
                                    </a:xfrm>
                                    <a:custGeom>
                                      <a:avLst/>
                                      <a:gdLst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33849"/>
                                        <a:gd name="connsiteY0" fmla="*/ 0 h 324997"/>
                                        <a:gd name="connsiteX1" fmla="*/ 0 w 233849"/>
                                        <a:gd name="connsiteY1" fmla="*/ 324997 h 324997"/>
                                        <a:gd name="connsiteX0" fmla="*/ 207484 w 237896"/>
                                        <a:gd name="connsiteY0" fmla="*/ 0 h 324997"/>
                                        <a:gd name="connsiteX1" fmla="*/ 0 w 237896"/>
                                        <a:gd name="connsiteY1" fmla="*/ 324997 h 324997"/>
                                        <a:gd name="connsiteX0" fmla="*/ 207484 w 229002"/>
                                        <a:gd name="connsiteY0" fmla="*/ 0 h 324997"/>
                                        <a:gd name="connsiteX1" fmla="*/ 0 w 229002"/>
                                        <a:gd name="connsiteY1" fmla="*/ 324997 h 324997"/>
                                        <a:gd name="connsiteX0" fmla="*/ 207484 w 219940"/>
                                        <a:gd name="connsiteY0" fmla="*/ 0 h 324997"/>
                                        <a:gd name="connsiteX1" fmla="*/ 0 w 219940"/>
                                        <a:gd name="connsiteY1" fmla="*/ 324997 h 324997"/>
                                        <a:gd name="connsiteX0" fmla="*/ 207484 w 221993"/>
                                        <a:gd name="connsiteY0" fmla="*/ 0 h 324997"/>
                                        <a:gd name="connsiteX1" fmla="*/ 0 w 221993"/>
                                        <a:gd name="connsiteY1" fmla="*/ 324997 h 324997"/>
                                        <a:gd name="connsiteX0" fmla="*/ 207484 w 207484"/>
                                        <a:gd name="connsiteY0" fmla="*/ 0 h 422335"/>
                                        <a:gd name="connsiteX1" fmla="*/ 0 w 207484"/>
                                        <a:gd name="connsiteY1" fmla="*/ 324997 h 422335"/>
                                        <a:gd name="connsiteX0" fmla="*/ 194411 w 194411"/>
                                        <a:gd name="connsiteY0" fmla="*/ 471541 h 697458"/>
                                        <a:gd name="connsiteX1" fmla="*/ 0 w 194411"/>
                                        <a:gd name="connsiteY1" fmla="*/ 349 h 697458"/>
                                        <a:gd name="connsiteX0" fmla="*/ 194411 w 194411"/>
                                        <a:gd name="connsiteY0" fmla="*/ 471676 h 565544"/>
                                        <a:gd name="connsiteX1" fmla="*/ 0 w 194411"/>
                                        <a:gd name="connsiteY1" fmla="*/ 484 h 565544"/>
                                        <a:gd name="connsiteX0" fmla="*/ 194411 w 194411"/>
                                        <a:gd name="connsiteY0" fmla="*/ 471193 h 664247"/>
                                        <a:gd name="connsiteX1" fmla="*/ 0 w 194411"/>
                                        <a:gd name="connsiteY1" fmla="*/ 1 h 664247"/>
                                        <a:gd name="connsiteX0" fmla="*/ 194411 w 194411"/>
                                        <a:gd name="connsiteY0" fmla="*/ 471193 h 655297"/>
                                        <a:gd name="connsiteX1" fmla="*/ 0 w 194411"/>
                                        <a:gd name="connsiteY1" fmla="*/ 1 h 655297"/>
                                        <a:gd name="connsiteX0" fmla="*/ 172000 w 172000"/>
                                        <a:gd name="connsiteY0" fmla="*/ 484243 h 665014"/>
                                        <a:gd name="connsiteX1" fmla="*/ 0 w 172000"/>
                                        <a:gd name="connsiteY1" fmla="*/ 1 h 665014"/>
                                        <a:gd name="connsiteX0" fmla="*/ 150211 w 150211"/>
                                        <a:gd name="connsiteY0" fmla="*/ 1306541 h 1385169"/>
                                        <a:gd name="connsiteX1" fmla="*/ 0 w 150211"/>
                                        <a:gd name="connsiteY1" fmla="*/ 0 h 1385169"/>
                                        <a:gd name="connsiteX0" fmla="*/ 150211 w 150211"/>
                                        <a:gd name="connsiteY0" fmla="*/ 1306541 h 1388830"/>
                                        <a:gd name="connsiteX1" fmla="*/ 0 w 150211"/>
                                        <a:gd name="connsiteY1" fmla="*/ 0 h 1388830"/>
                                        <a:gd name="connsiteX0" fmla="*/ 146476 w 146476"/>
                                        <a:gd name="connsiteY0" fmla="*/ 1332651 h 1413347"/>
                                        <a:gd name="connsiteX1" fmla="*/ 0 w 146476"/>
                                        <a:gd name="connsiteY1" fmla="*/ 0 h 1413347"/>
                                        <a:gd name="connsiteX0" fmla="*/ 146476 w 146476"/>
                                        <a:gd name="connsiteY0" fmla="*/ 1332651 h 1332651"/>
                                        <a:gd name="connsiteX1" fmla="*/ 0 w 146476"/>
                                        <a:gd name="connsiteY1" fmla="*/ 0 h 1332651"/>
                                        <a:gd name="connsiteX0" fmla="*/ 146476 w 146476"/>
                                        <a:gd name="connsiteY0" fmla="*/ 1332651 h 1332651"/>
                                        <a:gd name="connsiteX1" fmla="*/ 0 w 146476"/>
                                        <a:gd name="connsiteY1" fmla="*/ 0 h 1332651"/>
                                        <a:gd name="connsiteX0" fmla="*/ 146476 w 146476"/>
                                        <a:gd name="connsiteY0" fmla="*/ 1332651 h 1332651"/>
                                        <a:gd name="connsiteX1" fmla="*/ 0 w 146476"/>
                                        <a:gd name="connsiteY1" fmla="*/ 0 h 1332651"/>
                                        <a:gd name="connsiteX0" fmla="*/ 146476 w 146476"/>
                                        <a:gd name="connsiteY0" fmla="*/ 1332651 h 1332651"/>
                                        <a:gd name="connsiteX1" fmla="*/ 0 w 146476"/>
                                        <a:gd name="connsiteY1" fmla="*/ 0 h 13326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46476" h="1332651">
                                          <a:moveTo>
                                            <a:pt x="146476" y="1332651"/>
                                          </a:moveTo>
                                          <a:cubicBezTo>
                                            <a:pt x="82867" y="898125"/>
                                            <a:pt x="40096" y="160767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96478473" name="任意多边形: 形状 1896478473">
                                    <a:extLst>
                                      <a:ext uri="{FF2B5EF4-FFF2-40B4-BE49-F238E27FC236}">
                                        <a16:creationId xmlns:a16="http://schemas.microsoft.com/office/drawing/2014/main" id="{AB1ACE8A-E74B-87C2-60A6-2C7B67C581F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675431" y="804514"/>
                                      <a:ext cx="588381" cy="769786"/>
                                    </a:xfrm>
                                    <a:custGeom>
                                      <a:avLst/>
                                      <a:gdLst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07484"/>
                                        <a:gd name="connsiteY0" fmla="*/ 0 h 324997"/>
                                        <a:gd name="connsiteX1" fmla="*/ 0 w 207484"/>
                                        <a:gd name="connsiteY1" fmla="*/ 324997 h 324997"/>
                                        <a:gd name="connsiteX0" fmla="*/ 207484 w 233849"/>
                                        <a:gd name="connsiteY0" fmla="*/ 0 h 324997"/>
                                        <a:gd name="connsiteX1" fmla="*/ 0 w 233849"/>
                                        <a:gd name="connsiteY1" fmla="*/ 324997 h 324997"/>
                                        <a:gd name="connsiteX0" fmla="*/ 207484 w 237896"/>
                                        <a:gd name="connsiteY0" fmla="*/ 0 h 324997"/>
                                        <a:gd name="connsiteX1" fmla="*/ 0 w 237896"/>
                                        <a:gd name="connsiteY1" fmla="*/ 324997 h 324997"/>
                                        <a:gd name="connsiteX0" fmla="*/ 207484 w 229002"/>
                                        <a:gd name="connsiteY0" fmla="*/ 0 h 324997"/>
                                        <a:gd name="connsiteX1" fmla="*/ 0 w 229002"/>
                                        <a:gd name="connsiteY1" fmla="*/ 324997 h 324997"/>
                                        <a:gd name="connsiteX0" fmla="*/ 207484 w 219940"/>
                                        <a:gd name="connsiteY0" fmla="*/ 0 h 324997"/>
                                        <a:gd name="connsiteX1" fmla="*/ 0 w 219940"/>
                                        <a:gd name="connsiteY1" fmla="*/ 324997 h 324997"/>
                                        <a:gd name="connsiteX0" fmla="*/ 207484 w 221993"/>
                                        <a:gd name="connsiteY0" fmla="*/ 0 h 324997"/>
                                        <a:gd name="connsiteX1" fmla="*/ 0 w 221993"/>
                                        <a:gd name="connsiteY1" fmla="*/ 324997 h 324997"/>
                                        <a:gd name="connsiteX0" fmla="*/ 207484 w 207484"/>
                                        <a:gd name="connsiteY0" fmla="*/ 0 h 422335"/>
                                        <a:gd name="connsiteX1" fmla="*/ 0 w 207484"/>
                                        <a:gd name="connsiteY1" fmla="*/ 324997 h 422335"/>
                                        <a:gd name="connsiteX0" fmla="*/ 194411 w 194411"/>
                                        <a:gd name="connsiteY0" fmla="*/ 471541 h 697458"/>
                                        <a:gd name="connsiteX1" fmla="*/ 0 w 194411"/>
                                        <a:gd name="connsiteY1" fmla="*/ 349 h 697458"/>
                                        <a:gd name="connsiteX0" fmla="*/ 194411 w 194411"/>
                                        <a:gd name="connsiteY0" fmla="*/ 471676 h 565544"/>
                                        <a:gd name="connsiteX1" fmla="*/ 0 w 194411"/>
                                        <a:gd name="connsiteY1" fmla="*/ 484 h 565544"/>
                                        <a:gd name="connsiteX0" fmla="*/ 194411 w 194411"/>
                                        <a:gd name="connsiteY0" fmla="*/ 471193 h 664247"/>
                                        <a:gd name="connsiteX1" fmla="*/ 0 w 194411"/>
                                        <a:gd name="connsiteY1" fmla="*/ 1 h 664247"/>
                                        <a:gd name="connsiteX0" fmla="*/ 194411 w 194411"/>
                                        <a:gd name="connsiteY0" fmla="*/ 471193 h 655297"/>
                                        <a:gd name="connsiteX1" fmla="*/ 0 w 194411"/>
                                        <a:gd name="connsiteY1" fmla="*/ 1 h 655297"/>
                                        <a:gd name="connsiteX0" fmla="*/ 172000 w 172000"/>
                                        <a:gd name="connsiteY0" fmla="*/ 484243 h 665014"/>
                                        <a:gd name="connsiteX1" fmla="*/ 0 w 172000"/>
                                        <a:gd name="connsiteY1" fmla="*/ 1 h 665014"/>
                                        <a:gd name="connsiteX0" fmla="*/ 150211 w 150211"/>
                                        <a:gd name="connsiteY0" fmla="*/ 1306541 h 1385169"/>
                                        <a:gd name="connsiteX1" fmla="*/ 0 w 150211"/>
                                        <a:gd name="connsiteY1" fmla="*/ 0 h 1385169"/>
                                        <a:gd name="connsiteX0" fmla="*/ 150211 w 150211"/>
                                        <a:gd name="connsiteY0" fmla="*/ 1306541 h 1388830"/>
                                        <a:gd name="connsiteX1" fmla="*/ 0 w 150211"/>
                                        <a:gd name="connsiteY1" fmla="*/ 0 h 1388830"/>
                                        <a:gd name="connsiteX0" fmla="*/ 146476 w 146476"/>
                                        <a:gd name="connsiteY0" fmla="*/ 1332651 h 1413347"/>
                                        <a:gd name="connsiteX1" fmla="*/ 0 w 146476"/>
                                        <a:gd name="connsiteY1" fmla="*/ 0 h 1413347"/>
                                        <a:gd name="connsiteX0" fmla="*/ 166397 w 166397"/>
                                        <a:gd name="connsiteY0" fmla="*/ 2559575 h 2601530"/>
                                        <a:gd name="connsiteX1" fmla="*/ 0 w 166397"/>
                                        <a:gd name="connsiteY1" fmla="*/ 0 h 2601530"/>
                                        <a:gd name="connsiteX0" fmla="*/ 168265 w 168265"/>
                                        <a:gd name="connsiteY0" fmla="*/ 5470257 h 5489720"/>
                                        <a:gd name="connsiteX1" fmla="*/ 0 w 168265"/>
                                        <a:gd name="connsiteY1" fmla="*/ 0 h 5489720"/>
                                        <a:gd name="connsiteX0" fmla="*/ 175759 w 175759"/>
                                        <a:gd name="connsiteY0" fmla="*/ 5470257 h 5488384"/>
                                        <a:gd name="connsiteX1" fmla="*/ 7494 w 175759"/>
                                        <a:gd name="connsiteY1" fmla="*/ 0 h 5488384"/>
                                        <a:gd name="connsiteX0" fmla="*/ 185671 w 185671"/>
                                        <a:gd name="connsiteY0" fmla="*/ 5470257 h 5470257"/>
                                        <a:gd name="connsiteX1" fmla="*/ 17406 w 185671"/>
                                        <a:gd name="connsiteY1" fmla="*/ 0 h 5470257"/>
                                        <a:gd name="connsiteX0" fmla="*/ 186233 w 186233"/>
                                        <a:gd name="connsiteY0" fmla="*/ 5470257 h 5470257"/>
                                        <a:gd name="connsiteX1" fmla="*/ 17968 w 186233"/>
                                        <a:gd name="connsiteY1" fmla="*/ 0 h 5470257"/>
                                        <a:gd name="connsiteX0" fmla="*/ 185236 w 185236"/>
                                        <a:gd name="connsiteY0" fmla="*/ 5470257 h 5470257"/>
                                        <a:gd name="connsiteX1" fmla="*/ 16971 w 185236"/>
                                        <a:gd name="connsiteY1" fmla="*/ 0 h 5470257"/>
                                        <a:gd name="connsiteX0" fmla="*/ 190288 w 190288"/>
                                        <a:gd name="connsiteY0" fmla="*/ 5470257 h 5470257"/>
                                        <a:gd name="connsiteX1" fmla="*/ 54067 w 190288"/>
                                        <a:gd name="connsiteY1" fmla="*/ 3482395 h 5470257"/>
                                        <a:gd name="connsiteX2" fmla="*/ 22023 w 190288"/>
                                        <a:gd name="connsiteY2" fmla="*/ 0 h 5470257"/>
                                        <a:gd name="connsiteX0" fmla="*/ 182498 w 182498"/>
                                        <a:gd name="connsiteY0" fmla="*/ 5470257 h 5470257"/>
                                        <a:gd name="connsiteX1" fmla="*/ 46277 w 182498"/>
                                        <a:gd name="connsiteY1" fmla="*/ 3482395 h 5470257"/>
                                        <a:gd name="connsiteX2" fmla="*/ 14233 w 182498"/>
                                        <a:gd name="connsiteY2" fmla="*/ 0 h 5470257"/>
                                        <a:gd name="connsiteX0" fmla="*/ 198703 w 198703"/>
                                        <a:gd name="connsiteY0" fmla="*/ 5470257 h 5470257"/>
                                        <a:gd name="connsiteX1" fmla="*/ 18282 w 198703"/>
                                        <a:gd name="connsiteY1" fmla="*/ 3534601 h 5470257"/>
                                        <a:gd name="connsiteX2" fmla="*/ 30438 w 198703"/>
                                        <a:gd name="connsiteY2" fmla="*/ 0 h 5470257"/>
                                        <a:gd name="connsiteX0" fmla="*/ 199077 w 199077"/>
                                        <a:gd name="connsiteY0" fmla="*/ 5470257 h 5470257"/>
                                        <a:gd name="connsiteX1" fmla="*/ 18033 w 199077"/>
                                        <a:gd name="connsiteY1" fmla="*/ 3273553 h 5470257"/>
                                        <a:gd name="connsiteX2" fmla="*/ 30812 w 199077"/>
                                        <a:gd name="connsiteY2" fmla="*/ 0 h 5470257"/>
                                        <a:gd name="connsiteX0" fmla="*/ 199077 w 199077"/>
                                        <a:gd name="connsiteY0" fmla="*/ 5470257 h 5470257"/>
                                        <a:gd name="connsiteX1" fmla="*/ 18033 w 199077"/>
                                        <a:gd name="connsiteY1" fmla="*/ 3273553 h 5470257"/>
                                        <a:gd name="connsiteX2" fmla="*/ 30812 w 199077"/>
                                        <a:gd name="connsiteY2" fmla="*/ 0 h 547025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99077" h="5470257">
                                          <a:moveTo>
                                            <a:pt x="199077" y="5470257"/>
                                          </a:moveTo>
                                          <a:cubicBezTo>
                                            <a:pt x="144955" y="5029526"/>
                                            <a:pt x="46077" y="4185262"/>
                                            <a:pt x="18033" y="3273553"/>
                                          </a:cubicBezTo>
                                          <a:cubicBezTo>
                                            <a:pt x="-10011" y="2361844"/>
                                            <a:pt x="-5040" y="289390"/>
                                            <a:pt x="3081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2138054466" name="直接连接符 2138054466">
                                  <a:extLst>
                                    <a:ext uri="{FF2B5EF4-FFF2-40B4-BE49-F238E27FC236}">
                                      <a16:creationId xmlns:a16="http://schemas.microsoft.com/office/drawing/2014/main" id="{B045631E-C751-CCF2-A72A-BE42B9FE844E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400377" y="1640753"/>
                                    <a:ext cx="97471" cy="34369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9526170" name="直接连接符 229526170">
                                  <a:extLst>
                                    <a:ext uri="{FF2B5EF4-FFF2-40B4-BE49-F238E27FC236}">
                                      <a16:creationId xmlns:a16="http://schemas.microsoft.com/office/drawing/2014/main" id="{A1C2BFE2-084A-8F99-8223-D5A3C1560BC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480" y="1238224"/>
                                    <a:ext cx="97471" cy="34369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09712622" name="任意多边形: 形状 1609712622">
                                <a:extLst>
                                  <a:ext uri="{FF2B5EF4-FFF2-40B4-BE49-F238E27FC236}">
                                    <a16:creationId xmlns:a16="http://schemas.microsoft.com/office/drawing/2014/main" id="{38B000B6-2142-2CA0-B4B0-055C850E7EA7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4221147">
                                  <a:off x="608049" y="1103270"/>
                                  <a:ext cx="27854" cy="216000"/>
                                </a:xfrm>
                                <a:custGeom>
                                  <a:avLst/>
                                  <a:gdLst>
                                    <a:gd name="connsiteX0" fmla="*/ 0 w 45719"/>
                                    <a:gd name="connsiteY0" fmla="*/ 0 h 354550"/>
                                    <a:gd name="connsiteX1" fmla="*/ 45719 w 45719"/>
                                    <a:gd name="connsiteY1" fmla="*/ 0 h 354550"/>
                                    <a:gd name="connsiteX2" fmla="*/ 45719 w 45719"/>
                                    <a:gd name="connsiteY2" fmla="*/ 227513 h 354550"/>
                                    <a:gd name="connsiteX3" fmla="*/ 45719 w 45719"/>
                                    <a:gd name="connsiteY3" fmla="*/ 227858 h 354550"/>
                                    <a:gd name="connsiteX4" fmla="*/ 45657 w 45719"/>
                                    <a:gd name="connsiteY4" fmla="*/ 227858 h 354550"/>
                                    <a:gd name="connsiteX5" fmla="*/ 22860 w 45719"/>
                                    <a:gd name="connsiteY5" fmla="*/ 354550 h 354550"/>
                                    <a:gd name="connsiteX6" fmla="*/ 62 w 45719"/>
                                    <a:gd name="connsiteY6" fmla="*/ 227858 h 354550"/>
                                    <a:gd name="connsiteX7" fmla="*/ 0 w 45719"/>
                                    <a:gd name="connsiteY7" fmla="*/ 227858 h 354550"/>
                                    <a:gd name="connsiteX8" fmla="*/ 0 w 45719"/>
                                    <a:gd name="connsiteY8" fmla="*/ 227513 h 354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5719" h="354550">
                                      <a:moveTo>
                                        <a:pt x="0" y="0"/>
                                      </a:moveTo>
                                      <a:lnTo>
                                        <a:pt x="45719" y="0"/>
                                      </a:lnTo>
                                      <a:lnTo>
                                        <a:pt x="45719" y="227513"/>
                                      </a:lnTo>
                                      <a:lnTo>
                                        <a:pt x="45719" y="227858"/>
                                      </a:lnTo>
                                      <a:lnTo>
                                        <a:pt x="45657" y="227858"/>
                                      </a:lnTo>
                                      <a:lnTo>
                                        <a:pt x="22860" y="354550"/>
                                      </a:lnTo>
                                      <a:lnTo>
                                        <a:pt x="62" y="227858"/>
                                      </a:lnTo>
                                      <a:lnTo>
                                        <a:pt x="0" y="227858"/>
                                      </a:lnTo>
                                      <a:lnTo>
                                        <a:pt x="0" y="2275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grpSp>
                          <wps:wsp>
                            <wps:cNvPr id="753746097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288" y="1034727"/>
                                <a:ext cx="1799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3E78B2" w14:textId="4F8E68ED" w:rsidR="00D56594" w:rsidRPr="004C7A5B" w:rsidRDefault="00D56594" w:rsidP="00D565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6594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1165630605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274" y="1391872"/>
                                <a:ext cx="180016" cy="198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802621" w14:textId="3F389B08" w:rsidR="00D56594" w:rsidRPr="004C7A5B" w:rsidRDefault="00D56594" w:rsidP="00D565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6594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721361317" name="Text Box 1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0323" y="1312014"/>
                                <a:ext cx="136224" cy="198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E2EBA3" w14:textId="6758C820" w:rsidR="00D56594" w:rsidRPr="00D56594" w:rsidRDefault="00D56594" w:rsidP="00D565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659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</wpg:grpSp>
                        <wpg:grpSp>
                          <wpg:cNvPr id="1062862986" name="组合 536"/>
                          <wpg:cNvGrpSpPr/>
                          <wpg:grpSpPr>
                            <a:xfrm>
                              <a:off x="1028700" y="1481392"/>
                              <a:ext cx="259756" cy="169216"/>
                              <a:chOff x="0" y="0"/>
                              <a:chExt cx="259756" cy="169216"/>
                            </a:xfrm>
                          </wpg:grpSpPr>
                          <wps:wsp>
                            <wps:cNvPr id="1186237305" name="矩形: 圆顶角 1">
                              <a:extLst>
                                <a:ext uri="{FF2B5EF4-FFF2-40B4-BE49-F238E27FC236}">
                                  <a16:creationId xmlns:a16="http://schemas.microsoft.com/office/drawing/2014/main" id="{C16D55A1-3F16-5834-92B4-F441A9B5F2D1}"/>
                                </a:ext>
                              </a:extLst>
                            </wps:cNvPr>
                            <wps:cNvSpPr/>
                            <wps:spPr>
                              <a:xfrm rot="5583968">
                                <a:off x="116917" y="-97140"/>
                                <a:ext cx="38100" cy="24757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074319" name="矩形: 圆顶角 2">
                              <a:extLst>
                                <a:ext uri="{FF2B5EF4-FFF2-40B4-BE49-F238E27FC236}">
                                  <a16:creationId xmlns:a16="http://schemas.microsoft.com/office/drawing/2014/main" id="{EA99AB82-9D85-1B40-A407-FDA6A152686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0"/>
                                <a:ext cx="38848" cy="144607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9576556" name="椭圆 3">
                              <a:extLst>
                                <a:ext uri="{FF2B5EF4-FFF2-40B4-BE49-F238E27FC236}">
                                  <a16:creationId xmlns:a16="http://schemas.microsoft.com/office/drawing/2014/main" id="{0C4618F4-6F52-F841-11E6-003ACD59BF0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797" y="11633"/>
                                <a:ext cx="14253" cy="14249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4962612" name="矩形: 圆顶角 1101">
                              <a:extLst>
                                <a:ext uri="{FF2B5EF4-FFF2-40B4-BE49-F238E27FC236}">
                                  <a16:creationId xmlns:a16="http://schemas.microsoft.com/office/drawing/2014/main" id="{51EED85C-AC5C-1A3B-60B6-6E095F39BA8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647" y="24430"/>
                                <a:ext cx="43011" cy="144786"/>
                              </a:xfrm>
                              <a:custGeom>
                                <a:avLst/>
                                <a:gdLst>
                                  <a:gd name="connsiteX0" fmla="*/ 34386 w 124614"/>
                                  <a:gd name="connsiteY0" fmla="*/ 0 h 463974"/>
                                  <a:gd name="connsiteX1" fmla="*/ 90228 w 124614"/>
                                  <a:gd name="connsiteY1" fmla="*/ 0 h 463974"/>
                                  <a:gd name="connsiteX2" fmla="*/ 124614 w 124614"/>
                                  <a:gd name="connsiteY2" fmla="*/ 34386 h 463974"/>
                                  <a:gd name="connsiteX3" fmla="*/ 124614 w 124614"/>
                                  <a:gd name="connsiteY3" fmla="*/ 463974 h 463974"/>
                                  <a:gd name="connsiteX4" fmla="*/ 124614 w 124614"/>
                                  <a:gd name="connsiteY4" fmla="*/ 463974 h 463974"/>
                                  <a:gd name="connsiteX5" fmla="*/ 0 w 124614"/>
                                  <a:gd name="connsiteY5" fmla="*/ 463974 h 463974"/>
                                  <a:gd name="connsiteX6" fmla="*/ 0 w 124614"/>
                                  <a:gd name="connsiteY6" fmla="*/ 463974 h 463974"/>
                                  <a:gd name="connsiteX7" fmla="*/ 0 w 124614"/>
                                  <a:gd name="connsiteY7" fmla="*/ 34386 h 463974"/>
                                  <a:gd name="connsiteX8" fmla="*/ 34386 w 124614"/>
                                  <a:gd name="connsiteY8" fmla="*/ 0 h 463974"/>
                                  <a:gd name="connsiteX0" fmla="*/ 34386 w 124614"/>
                                  <a:gd name="connsiteY0" fmla="*/ 12253 h 476227"/>
                                  <a:gd name="connsiteX1" fmla="*/ 90228 w 124614"/>
                                  <a:gd name="connsiteY1" fmla="*/ 12253 h 476227"/>
                                  <a:gd name="connsiteX2" fmla="*/ 95386 w 124614"/>
                                  <a:gd name="connsiteY2" fmla="*/ 7715 h 476227"/>
                                  <a:gd name="connsiteX3" fmla="*/ 124614 w 124614"/>
                                  <a:gd name="connsiteY3" fmla="*/ 46639 h 476227"/>
                                  <a:gd name="connsiteX4" fmla="*/ 124614 w 124614"/>
                                  <a:gd name="connsiteY4" fmla="*/ 476227 h 476227"/>
                                  <a:gd name="connsiteX5" fmla="*/ 124614 w 124614"/>
                                  <a:gd name="connsiteY5" fmla="*/ 476227 h 476227"/>
                                  <a:gd name="connsiteX6" fmla="*/ 0 w 124614"/>
                                  <a:gd name="connsiteY6" fmla="*/ 476227 h 476227"/>
                                  <a:gd name="connsiteX7" fmla="*/ 0 w 124614"/>
                                  <a:gd name="connsiteY7" fmla="*/ 476227 h 476227"/>
                                  <a:gd name="connsiteX8" fmla="*/ 0 w 124614"/>
                                  <a:gd name="connsiteY8" fmla="*/ 46639 h 476227"/>
                                  <a:gd name="connsiteX9" fmla="*/ 34386 w 124614"/>
                                  <a:gd name="connsiteY9" fmla="*/ 12253 h 476227"/>
                                  <a:gd name="connsiteX0" fmla="*/ 34386 w 150110"/>
                                  <a:gd name="connsiteY0" fmla="*/ 7 h 463981"/>
                                  <a:gd name="connsiteX1" fmla="*/ 90228 w 150110"/>
                                  <a:gd name="connsiteY1" fmla="*/ 7 h 463981"/>
                                  <a:gd name="connsiteX2" fmla="*/ 149482 w 150110"/>
                                  <a:gd name="connsiteY2" fmla="*/ 73996 h 463981"/>
                                  <a:gd name="connsiteX3" fmla="*/ 124614 w 150110"/>
                                  <a:gd name="connsiteY3" fmla="*/ 34393 h 463981"/>
                                  <a:gd name="connsiteX4" fmla="*/ 124614 w 150110"/>
                                  <a:gd name="connsiteY4" fmla="*/ 463981 h 463981"/>
                                  <a:gd name="connsiteX5" fmla="*/ 124614 w 150110"/>
                                  <a:gd name="connsiteY5" fmla="*/ 463981 h 463981"/>
                                  <a:gd name="connsiteX6" fmla="*/ 0 w 150110"/>
                                  <a:gd name="connsiteY6" fmla="*/ 463981 h 463981"/>
                                  <a:gd name="connsiteX7" fmla="*/ 0 w 150110"/>
                                  <a:gd name="connsiteY7" fmla="*/ 463981 h 463981"/>
                                  <a:gd name="connsiteX8" fmla="*/ 0 w 150110"/>
                                  <a:gd name="connsiteY8" fmla="*/ 34393 h 463981"/>
                                  <a:gd name="connsiteX9" fmla="*/ 34386 w 150110"/>
                                  <a:gd name="connsiteY9" fmla="*/ 7 h 463981"/>
                                  <a:gd name="connsiteX0" fmla="*/ 34386 w 150036"/>
                                  <a:gd name="connsiteY0" fmla="*/ 17517 h 481491"/>
                                  <a:gd name="connsiteX1" fmla="*/ 90228 w 150036"/>
                                  <a:gd name="connsiteY1" fmla="*/ 17517 h 481491"/>
                                  <a:gd name="connsiteX2" fmla="*/ 149482 w 150036"/>
                                  <a:gd name="connsiteY2" fmla="*/ 91506 h 481491"/>
                                  <a:gd name="connsiteX3" fmla="*/ 119379 w 150036"/>
                                  <a:gd name="connsiteY3" fmla="*/ 22237 h 481491"/>
                                  <a:gd name="connsiteX4" fmla="*/ 124614 w 150036"/>
                                  <a:gd name="connsiteY4" fmla="*/ 481491 h 481491"/>
                                  <a:gd name="connsiteX5" fmla="*/ 124614 w 150036"/>
                                  <a:gd name="connsiteY5" fmla="*/ 481491 h 481491"/>
                                  <a:gd name="connsiteX6" fmla="*/ 0 w 150036"/>
                                  <a:gd name="connsiteY6" fmla="*/ 481491 h 481491"/>
                                  <a:gd name="connsiteX7" fmla="*/ 0 w 150036"/>
                                  <a:gd name="connsiteY7" fmla="*/ 481491 h 481491"/>
                                  <a:gd name="connsiteX8" fmla="*/ 0 w 150036"/>
                                  <a:gd name="connsiteY8" fmla="*/ 51903 h 481491"/>
                                  <a:gd name="connsiteX9" fmla="*/ 34386 w 150036"/>
                                  <a:gd name="connsiteY9" fmla="*/ 17517 h 481491"/>
                                  <a:gd name="connsiteX0" fmla="*/ 34386 w 124614"/>
                                  <a:gd name="connsiteY0" fmla="*/ 79853 h 543827"/>
                                  <a:gd name="connsiteX1" fmla="*/ 90228 w 124614"/>
                                  <a:gd name="connsiteY1" fmla="*/ 79853 h 543827"/>
                                  <a:gd name="connsiteX2" fmla="*/ 93641 w 124614"/>
                                  <a:gd name="connsiteY2" fmla="*/ 278 h 543827"/>
                                  <a:gd name="connsiteX3" fmla="*/ 119379 w 124614"/>
                                  <a:gd name="connsiteY3" fmla="*/ 84573 h 543827"/>
                                  <a:gd name="connsiteX4" fmla="*/ 124614 w 124614"/>
                                  <a:gd name="connsiteY4" fmla="*/ 543827 h 543827"/>
                                  <a:gd name="connsiteX5" fmla="*/ 124614 w 124614"/>
                                  <a:gd name="connsiteY5" fmla="*/ 543827 h 543827"/>
                                  <a:gd name="connsiteX6" fmla="*/ 0 w 124614"/>
                                  <a:gd name="connsiteY6" fmla="*/ 543827 h 543827"/>
                                  <a:gd name="connsiteX7" fmla="*/ 0 w 124614"/>
                                  <a:gd name="connsiteY7" fmla="*/ 543827 h 543827"/>
                                  <a:gd name="connsiteX8" fmla="*/ 0 w 124614"/>
                                  <a:gd name="connsiteY8" fmla="*/ 114239 h 543827"/>
                                  <a:gd name="connsiteX9" fmla="*/ 34386 w 124614"/>
                                  <a:gd name="connsiteY9" fmla="*/ 79853 h 543827"/>
                                  <a:gd name="connsiteX0" fmla="*/ 34386 w 124614"/>
                                  <a:gd name="connsiteY0" fmla="*/ 80802 h 544776"/>
                                  <a:gd name="connsiteX1" fmla="*/ 90228 w 124614"/>
                                  <a:gd name="connsiteY1" fmla="*/ 80802 h 544776"/>
                                  <a:gd name="connsiteX2" fmla="*/ 93641 w 124614"/>
                                  <a:gd name="connsiteY2" fmla="*/ 1227 h 544776"/>
                                  <a:gd name="connsiteX3" fmla="*/ 114581 w 124614"/>
                                  <a:gd name="connsiteY3" fmla="*/ 36129 h 544776"/>
                                  <a:gd name="connsiteX4" fmla="*/ 119379 w 124614"/>
                                  <a:gd name="connsiteY4" fmla="*/ 85522 h 544776"/>
                                  <a:gd name="connsiteX5" fmla="*/ 124614 w 124614"/>
                                  <a:gd name="connsiteY5" fmla="*/ 544776 h 544776"/>
                                  <a:gd name="connsiteX6" fmla="*/ 124614 w 124614"/>
                                  <a:gd name="connsiteY6" fmla="*/ 544776 h 544776"/>
                                  <a:gd name="connsiteX7" fmla="*/ 0 w 124614"/>
                                  <a:gd name="connsiteY7" fmla="*/ 544776 h 544776"/>
                                  <a:gd name="connsiteX8" fmla="*/ 0 w 124614"/>
                                  <a:gd name="connsiteY8" fmla="*/ 544776 h 544776"/>
                                  <a:gd name="connsiteX9" fmla="*/ 0 w 124614"/>
                                  <a:gd name="connsiteY9" fmla="*/ 115188 h 544776"/>
                                  <a:gd name="connsiteX10" fmla="*/ 34386 w 124614"/>
                                  <a:gd name="connsiteY10" fmla="*/ 80802 h 544776"/>
                                  <a:gd name="connsiteX0" fmla="*/ 34386 w 144656"/>
                                  <a:gd name="connsiteY0" fmla="*/ 79880 h 543854"/>
                                  <a:gd name="connsiteX1" fmla="*/ 90228 w 144656"/>
                                  <a:gd name="connsiteY1" fmla="*/ 79880 h 543854"/>
                                  <a:gd name="connsiteX2" fmla="*/ 93641 w 144656"/>
                                  <a:gd name="connsiteY2" fmla="*/ 305 h 543854"/>
                                  <a:gd name="connsiteX3" fmla="*/ 144247 w 144656"/>
                                  <a:gd name="connsiteY3" fmla="*/ 138165 h 543854"/>
                                  <a:gd name="connsiteX4" fmla="*/ 119379 w 144656"/>
                                  <a:gd name="connsiteY4" fmla="*/ 84600 h 543854"/>
                                  <a:gd name="connsiteX5" fmla="*/ 124614 w 144656"/>
                                  <a:gd name="connsiteY5" fmla="*/ 543854 h 543854"/>
                                  <a:gd name="connsiteX6" fmla="*/ 124614 w 144656"/>
                                  <a:gd name="connsiteY6" fmla="*/ 543854 h 543854"/>
                                  <a:gd name="connsiteX7" fmla="*/ 0 w 144656"/>
                                  <a:gd name="connsiteY7" fmla="*/ 543854 h 543854"/>
                                  <a:gd name="connsiteX8" fmla="*/ 0 w 144656"/>
                                  <a:gd name="connsiteY8" fmla="*/ 543854 h 543854"/>
                                  <a:gd name="connsiteX9" fmla="*/ 0 w 144656"/>
                                  <a:gd name="connsiteY9" fmla="*/ 114266 h 543854"/>
                                  <a:gd name="connsiteX10" fmla="*/ 34386 w 144656"/>
                                  <a:gd name="connsiteY10" fmla="*/ 79880 h 543854"/>
                                  <a:gd name="connsiteX0" fmla="*/ 34386 w 144636"/>
                                  <a:gd name="connsiteY0" fmla="*/ 79880 h 543854"/>
                                  <a:gd name="connsiteX1" fmla="*/ 90228 w 144636"/>
                                  <a:gd name="connsiteY1" fmla="*/ 79880 h 543854"/>
                                  <a:gd name="connsiteX2" fmla="*/ 93641 w 144636"/>
                                  <a:gd name="connsiteY2" fmla="*/ 305 h 543854"/>
                                  <a:gd name="connsiteX3" fmla="*/ 144247 w 144636"/>
                                  <a:gd name="connsiteY3" fmla="*/ 138165 h 543854"/>
                                  <a:gd name="connsiteX4" fmla="*/ 117634 w 144636"/>
                                  <a:gd name="connsiteY4" fmla="*/ 110775 h 543854"/>
                                  <a:gd name="connsiteX5" fmla="*/ 124614 w 144636"/>
                                  <a:gd name="connsiteY5" fmla="*/ 543854 h 543854"/>
                                  <a:gd name="connsiteX6" fmla="*/ 124614 w 144636"/>
                                  <a:gd name="connsiteY6" fmla="*/ 543854 h 543854"/>
                                  <a:gd name="connsiteX7" fmla="*/ 0 w 144636"/>
                                  <a:gd name="connsiteY7" fmla="*/ 543854 h 543854"/>
                                  <a:gd name="connsiteX8" fmla="*/ 0 w 144636"/>
                                  <a:gd name="connsiteY8" fmla="*/ 543854 h 543854"/>
                                  <a:gd name="connsiteX9" fmla="*/ 0 w 144636"/>
                                  <a:gd name="connsiteY9" fmla="*/ 114266 h 543854"/>
                                  <a:gd name="connsiteX10" fmla="*/ 34386 w 144636"/>
                                  <a:gd name="connsiteY10" fmla="*/ 79880 h 543854"/>
                                  <a:gd name="connsiteX0" fmla="*/ 34386 w 139469"/>
                                  <a:gd name="connsiteY0" fmla="*/ 79854 h 543828"/>
                                  <a:gd name="connsiteX1" fmla="*/ 90228 w 139469"/>
                                  <a:gd name="connsiteY1" fmla="*/ 79854 h 543828"/>
                                  <a:gd name="connsiteX2" fmla="*/ 93641 w 139469"/>
                                  <a:gd name="connsiteY2" fmla="*/ 279 h 543828"/>
                                  <a:gd name="connsiteX3" fmla="*/ 139012 w 139469"/>
                                  <a:gd name="connsiteY3" fmla="*/ 167805 h 543828"/>
                                  <a:gd name="connsiteX4" fmla="*/ 117634 w 139469"/>
                                  <a:gd name="connsiteY4" fmla="*/ 110749 h 543828"/>
                                  <a:gd name="connsiteX5" fmla="*/ 124614 w 139469"/>
                                  <a:gd name="connsiteY5" fmla="*/ 543828 h 543828"/>
                                  <a:gd name="connsiteX6" fmla="*/ 124614 w 139469"/>
                                  <a:gd name="connsiteY6" fmla="*/ 543828 h 543828"/>
                                  <a:gd name="connsiteX7" fmla="*/ 0 w 139469"/>
                                  <a:gd name="connsiteY7" fmla="*/ 543828 h 543828"/>
                                  <a:gd name="connsiteX8" fmla="*/ 0 w 139469"/>
                                  <a:gd name="connsiteY8" fmla="*/ 543828 h 543828"/>
                                  <a:gd name="connsiteX9" fmla="*/ 0 w 139469"/>
                                  <a:gd name="connsiteY9" fmla="*/ 114240 h 543828"/>
                                  <a:gd name="connsiteX10" fmla="*/ 34386 w 139469"/>
                                  <a:gd name="connsiteY10" fmla="*/ 79854 h 543828"/>
                                  <a:gd name="connsiteX0" fmla="*/ 34386 w 139469"/>
                                  <a:gd name="connsiteY0" fmla="*/ 4888 h 468862"/>
                                  <a:gd name="connsiteX1" fmla="*/ 90228 w 139469"/>
                                  <a:gd name="connsiteY1" fmla="*/ 4888 h 468862"/>
                                  <a:gd name="connsiteX2" fmla="*/ 114581 w 139469"/>
                                  <a:gd name="connsiteY2" fmla="*/ 2094 h 468862"/>
                                  <a:gd name="connsiteX3" fmla="*/ 139012 w 139469"/>
                                  <a:gd name="connsiteY3" fmla="*/ 92839 h 468862"/>
                                  <a:gd name="connsiteX4" fmla="*/ 117634 w 139469"/>
                                  <a:gd name="connsiteY4" fmla="*/ 35783 h 468862"/>
                                  <a:gd name="connsiteX5" fmla="*/ 124614 w 139469"/>
                                  <a:gd name="connsiteY5" fmla="*/ 468862 h 468862"/>
                                  <a:gd name="connsiteX6" fmla="*/ 124614 w 139469"/>
                                  <a:gd name="connsiteY6" fmla="*/ 468862 h 468862"/>
                                  <a:gd name="connsiteX7" fmla="*/ 0 w 139469"/>
                                  <a:gd name="connsiteY7" fmla="*/ 468862 h 468862"/>
                                  <a:gd name="connsiteX8" fmla="*/ 0 w 139469"/>
                                  <a:gd name="connsiteY8" fmla="*/ 468862 h 468862"/>
                                  <a:gd name="connsiteX9" fmla="*/ 0 w 139469"/>
                                  <a:gd name="connsiteY9" fmla="*/ 39274 h 468862"/>
                                  <a:gd name="connsiteX10" fmla="*/ 34386 w 139469"/>
                                  <a:gd name="connsiteY10" fmla="*/ 4888 h 468862"/>
                                  <a:gd name="connsiteX0" fmla="*/ 34386 w 139469"/>
                                  <a:gd name="connsiteY0" fmla="*/ 526 h 464500"/>
                                  <a:gd name="connsiteX1" fmla="*/ 90228 w 139469"/>
                                  <a:gd name="connsiteY1" fmla="*/ 526 h 464500"/>
                                  <a:gd name="connsiteX2" fmla="*/ 119816 w 139469"/>
                                  <a:gd name="connsiteY2" fmla="*/ 4712 h 464500"/>
                                  <a:gd name="connsiteX3" fmla="*/ 139012 w 139469"/>
                                  <a:gd name="connsiteY3" fmla="*/ 88477 h 464500"/>
                                  <a:gd name="connsiteX4" fmla="*/ 117634 w 139469"/>
                                  <a:gd name="connsiteY4" fmla="*/ 31421 h 464500"/>
                                  <a:gd name="connsiteX5" fmla="*/ 124614 w 139469"/>
                                  <a:gd name="connsiteY5" fmla="*/ 464500 h 464500"/>
                                  <a:gd name="connsiteX6" fmla="*/ 124614 w 139469"/>
                                  <a:gd name="connsiteY6" fmla="*/ 464500 h 464500"/>
                                  <a:gd name="connsiteX7" fmla="*/ 0 w 139469"/>
                                  <a:gd name="connsiteY7" fmla="*/ 464500 h 464500"/>
                                  <a:gd name="connsiteX8" fmla="*/ 0 w 139469"/>
                                  <a:gd name="connsiteY8" fmla="*/ 464500 h 464500"/>
                                  <a:gd name="connsiteX9" fmla="*/ 0 w 139469"/>
                                  <a:gd name="connsiteY9" fmla="*/ 34912 h 464500"/>
                                  <a:gd name="connsiteX10" fmla="*/ 34386 w 139469"/>
                                  <a:gd name="connsiteY10" fmla="*/ 526 h 464500"/>
                                  <a:gd name="connsiteX0" fmla="*/ 34386 w 198497"/>
                                  <a:gd name="connsiteY0" fmla="*/ 526 h 464500"/>
                                  <a:gd name="connsiteX1" fmla="*/ 90228 w 198497"/>
                                  <a:gd name="connsiteY1" fmla="*/ 526 h 464500"/>
                                  <a:gd name="connsiteX2" fmla="*/ 119816 w 198497"/>
                                  <a:gd name="connsiteY2" fmla="*/ 4712 h 464500"/>
                                  <a:gd name="connsiteX3" fmla="*/ 198343 w 198497"/>
                                  <a:gd name="connsiteY3" fmla="*/ 175729 h 464500"/>
                                  <a:gd name="connsiteX4" fmla="*/ 117634 w 198497"/>
                                  <a:gd name="connsiteY4" fmla="*/ 31421 h 464500"/>
                                  <a:gd name="connsiteX5" fmla="*/ 124614 w 198497"/>
                                  <a:gd name="connsiteY5" fmla="*/ 464500 h 464500"/>
                                  <a:gd name="connsiteX6" fmla="*/ 124614 w 198497"/>
                                  <a:gd name="connsiteY6" fmla="*/ 464500 h 464500"/>
                                  <a:gd name="connsiteX7" fmla="*/ 0 w 198497"/>
                                  <a:gd name="connsiteY7" fmla="*/ 464500 h 464500"/>
                                  <a:gd name="connsiteX8" fmla="*/ 0 w 198497"/>
                                  <a:gd name="connsiteY8" fmla="*/ 464500 h 464500"/>
                                  <a:gd name="connsiteX9" fmla="*/ 0 w 198497"/>
                                  <a:gd name="connsiteY9" fmla="*/ 34912 h 464500"/>
                                  <a:gd name="connsiteX10" fmla="*/ 34386 w 198497"/>
                                  <a:gd name="connsiteY10" fmla="*/ 526 h 464500"/>
                                  <a:gd name="connsiteX0" fmla="*/ 34386 w 198497"/>
                                  <a:gd name="connsiteY0" fmla="*/ 526 h 464500"/>
                                  <a:gd name="connsiteX1" fmla="*/ 90228 w 198497"/>
                                  <a:gd name="connsiteY1" fmla="*/ 526 h 464500"/>
                                  <a:gd name="connsiteX2" fmla="*/ 119816 w 198497"/>
                                  <a:gd name="connsiteY2" fmla="*/ 4712 h 464500"/>
                                  <a:gd name="connsiteX3" fmla="*/ 198343 w 198497"/>
                                  <a:gd name="connsiteY3" fmla="*/ 175729 h 464500"/>
                                  <a:gd name="connsiteX4" fmla="*/ 117634 w 198497"/>
                                  <a:gd name="connsiteY4" fmla="*/ 80282 h 464500"/>
                                  <a:gd name="connsiteX5" fmla="*/ 124614 w 198497"/>
                                  <a:gd name="connsiteY5" fmla="*/ 464500 h 464500"/>
                                  <a:gd name="connsiteX6" fmla="*/ 124614 w 198497"/>
                                  <a:gd name="connsiteY6" fmla="*/ 464500 h 464500"/>
                                  <a:gd name="connsiteX7" fmla="*/ 0 w 198497"/>
                                  <a:gd name="connsiteY7" fmla="*/ 464500 h 464500"/>
                                  <a:gd name="connsiteX8" fmla="*/ 0 w 198497"/>
                                  <a:gd name="connsiteY8" fmla="*/ 464500 h 464500"/>
                                  <a:gd name="connsiteX9" fmla="*/ 0 w 198497"/>
                                  <a:gd name="connsiteY9" fmla="*/ 34912 h 464500"/>
                                  <a:gd name="connsiteX10" fmla="*/ 34386 w 198497"/>
                                  <a:gd name="connsiteY10" fmla="*/ 526 h 464500"/>
                                  <a:gd name="connsiteX0" fmla="*/ 34386 w 198497"/>
                                  <a:gd name="connsiteY0" fmla="*/ 526 h 464500"/>
                                  <a:gd name="connsiteX1" fmla="*/ 90228 w 198497"/>
                                  <a:gd name="connsiteY1" fmla="*/ 526 h 464500"/>
                                  <a:gd name="connsiteX2" fmla="*/ 119816 w 198497"/>
                                  <a:gd name="connsiteY2" fmla="*/ 4712 h 464500"/>
                                  <a:gd name="connsiteX3" fmla="*/ 198343 w 198497"/>
                                  <a:gd name="connsiteY3" fmla="*/ 175729 h 464500"/>
                                  <a:gd name="connsiteX4" fmla="*/ 117634 w 198497"/>
                                  <a:gd name="connsiteY4" fmla="*/ 80282 h 464500"/>
                                  <a:gd name="connsiteX5" fmla="*/ 124614 w 198497"/>
                                  <a:gd name="connsiteY5" fmla="*/ 464500 h 464500"/>
                                  <a:gd name="connsiteX6" fmla="*/ 124614 w 198497"/>
                                  <a:gd name="connsiteY6" fmla="*/ 464500 h 464500"/>
                                  <a:gd name="connsiteX7" fmla="*/ 0 w 198497"/>
                                  <a:gd name="connsiteY7" fmla="*/ 464500 h 464500"/>
                                  <a:gd name="connsiteX8" fmla="*/ 0 w 198497"/>
                                  <a:gd name="connsiteY8" fmla="*/ 464500 h 464500"/>
                                  <a:gd name="connsiteX9" fmla="*/ 0 w 198497"/>
                                  <a:gd name="connsiteY9" fmla="*/ 34912 h 464500"/>
                                  <a:gd name="connsiteX10" fmla="*/ 34386 w 198497"/>
                                  <a:gd name="connsiteY10" fmla="*/ 526 h 464500"/>
                                  <a:gd name="connsiteX0" fmla="*/ 34386 w 215122"/>
                                  <a:gd name="connsiteY0" fmla="*/ 526 h 464500"/>
                                  <a:gd name="connsiteX1" fmla="*/ 90228 w 215122"/>
                                  <a:gd name="connsiteY1" fmla="*/ 526 h 464500"/>
                                  <a:gd name="connsiteX2" fmla="*/ 119816 w 215122"/>
                                  <a:gd name="connsiteY2" fmla="*/ 4712 h 464500"/>
                                  <a:gd name="connsiteX3" fmla="*/ 198343 w 215122"/>
                                  <a:gd name="connsiteY3" fmla="*/ 175729 h 464500"/>
                                  <a:gd name="connsiteX4" fmla="*/ 117634 w 215122"/>
                                  <a:gd name="connsiteY4" fmla="*/ 80282 h 464500"/>
                                  <a:gd name="connsiteX5" fmla="*/ 124614 w 215122"/>
                                  <a:gd name="connsiteY5" fmla="*/ 464500 h 464500"/>
                                  <a:gd name="connsiteX6" fmla="*/ 124614 w 215122"/>
                                  <a:gd name="connsiteY6" fmla="*/ 464500 h 464500"/>
                                  <a:gd name="connsiteX7" fmla="*/ 0 w 215122"/>
                                  <a:gd name="connsiteY7" fmla="*/ 464500 h 464500"/>
                                  <a:gd name="connsiteX8" fmla="*/ 0 w 215122"/>
                                  <a:gd name="connsiteY8" fmla="*/ 464500 h 464500"/>
                                  <a:gd name="connsiteX9" fmla="*/ 0 w 215122"/>
                                  <a:gd name="connsiteY9" fmla="*/ 34912 h 464500"/>
                                  <a:gd name="connsiteX10" fmla="*/ 34386 w 215122"/>
                                  <a:gd name="connsiteY10" fmla="*/ 526 h 464500"/>
                                  <a:gd name="connsiteX0" fmla="*/ 34386 w 152946"/>
                                  <a:gd name="connsiteY0" fmla="*/ 526 h 464500"/>
                                  <a:gd name="connsiteX1" fmla="*/ 90228 w 152946"/>
                                  <a:gd name="connsiteY1" fmla="*/ 526 h 464500"/>
                                  <a:gd name="connsiteX2" fmla="*/ 119816 w 152946"/>
                                  <a:gd name="connsiteY2" fmla="*/ 4712 h 464500"/>
                                  <a:gd name="connsiteX3" fmla="*/ 125051 w 152946"/>
                                  <a:gd name="connsiteY3" fmla="*/ 153044 h 464500"/>
                                  <a:gd name="connsiteX4" fmla="*/ 117634 w 152946"/>
                                  <a:gd name="connsiteY4" fmla="*/ 80282 h 464500"/>
                                  <a:gd name="connsiteX5" fmla="*/ 124614 w 152946"/>
                                  <a:gd name="connsiteY5" fmla="*/ 464500 h 464500"/>
                                  <a:gd name="connsiteX6" fmla="*/ 124614 w 152946"/>
                                  <a:gd name="connsiteY6" fmla="*/ 464500 h 464500"/>
                                  <a:gd name="connsiteX7" fmla="*/ 0 w 152946"/>
                                  <a:gd name="connsiteY7" fmla="*/ 464500 h 464500"/>
                                  <a:gd name="connsiteX8" fmla="*/ 0 w 152946"/>
                                  <a:gd name="connsiteY8" fmla="*/ 464500 h 464500"/>
                                  <a:gd name="connsiteX9" fmla="*/ 0 w 152946"/>
                                  <a:gd name="connsiteY9" fmla="*/ 34912 h 464500"/>
                                  <a:gd name="connsiteX10" fmla="*/ 34386 w 152946"/>
                                  <a:gd name="connsiteY10" fmla="*/ 526 h 464500"/>
                                  <a:gd name="connsiteX0" fmla="*/ 34386 w 149080"/>
                                  <a:gd name="connsiteY0" fmla="*/ 526 h 464500"/>
                                  <a:gd name="connsiteX1" fmla="*/ 90228 w 149080"/>
                                  <a:gd name="connsiteY1" fmla="*/ 526 h 464500"/>
                                  <a:gd name="connsiteX2" fmla="*/ 119816 w 149080"/>
                                  <a:gd name="connsiteY2" fmla="*/ 4712 h 464500"/>
                                  <a:gd name="connsiteX3" fmla="*/ 119816 w 149080"/>
                                  <a:gd name="connsiteY3" fmla="*/ 151299 h 464500"/>
                                  <a:gd name="connsiteX4" fmla="*/ 117634 w 149080"/>
                                  <a:gd name="connsiteY4" fmla="*/ 80282 h 464500"/>
                                  <a:gd name="connsiteX5" fmla="*/ 124614 w 149080"/>
                                  <a:gd name="connsiteY5" fmla="*/ 464500 h 464500"/>
                                  <a:gd name="connsiteX6" fmla="*/ 124614 w 149080"/>
                                  <a:gd name="connsiteY6" fmla="*/ 464500 h 464500"/>
                                  <a:gd name="connsiteX7" fmla="*/ 0 w 149080"/>
                                  <a:gd name="connsiteY7" fmla="*/ 464500 h 464500"/>
                                  <a:gd name="connsiteX8" fmla="*/ 0 w 149080"/>
                                  <a:gd name="connsiteY8" fmla="*/ 464500 h 464500"/>
                                  <a:gd name="connsiteX9" fmla="*/ 0 w 149080"/>
                                  <a:gd name="connsiteY9" fmla="*/ 34912 h 464500"/>
                                  <a:gd name="connsiteX10" fmla="*/ 34386 w 149080"/>
                                  <a:gd name="connsiteY10" fmla="*/ 526 h 464500"/>
                                  <a:gd name="connsiteX0" fmla="*/ 34386 w 133595"/>
                                  <a:gd name="connsiteY0" fmla="*/ 526 h 464500"/>
                                  <a:gd name="connsiteX1" fmla="*/ 90228 w 133595"/>
                                  <a:gd name="connsiteY1" fmla="*/ 526 h 464500"/>
                                  <a:gd name="connsiteX2" fmla="*/ 119816 w 133595"/>
                                  <a:gd name="connsiteY2" fmla="*/ 4712 h 464500"/>
                                  <a:gd name="connsiteX3" fmla="*/ 119816 w 133595"/>
                                  <a:gd name="connsiteY3" fmla="*/ 151299 h 464500"/>
                                  <a:gd name="connsiteX4" fmla="*/ 117634 w 133595"/>
                                  <a:gd name="connsiteY4" fmla="*/ 80282 h 464500"/>
                                  <a:gd name="connsiteX5" fmla="*/ 124614 w 133595"/>
                                  <a:gd name="connsiteY5" fmla="*/ 464500 h 464500"/>
                                  <a:gd name="connsiteX6" fmla="*/ 124614 w 133595"/>
                                  <a:gd name="connsiteY6" fmla="*/ 464500 h 464500"/>
                                  <a:gd name="connsiteX7" fmla="*/ 0 w 133595"/>
                                  <a:gd name="connsiteY7" fmla="*/ 464500 h 464500"/>
                                  <a:gd name="connsiteX8" fmla="*/ 0 w 133595"/>
                                  <a:gd name="connsiteY8" fmla="*/ 464500 h 464500"/>
                                  <a:gd name="connsiteX9" fmla="*/ 0 w 133595"/>
                                  <a:gd name="connsiteY9" fmla="*/ 34912 h 464500"/>
                                  <a:gd name="connsiteX10" fmla="*/ 34386 w 133595"/>
                                  <a:gd name="connsiteY10" fmla="*/ 526 h 464500"/>
                                  <a:gd name="connsiteX0" fmla="*/ 34386 w 133595"/>
                                  <a:gd name="connsiteY0" fmla="*/ 526 h 464500"/>
                                  <a:gd name="connsiteX1" fmla="*/ 90228 w 133595"/>
                                  <a:gd name="connsiteY1" fmla="*/ 526 h 464500"/>
                                  <a:gd name="connsiteX2" fmla="*/ 119816 w 133595"/>
                                  <a:gd name="connsiteY2" fmla="*/ 4712 h 464500"/>
                                  <a:gd name="connsiteX3" fmla="*/ 119816 w 133595"/>
                                  <a:gd name="connsiteY3" fmla="*/ 151299 h 464500"/>
                                  <a:gd name="connsiteX4" fmla="*/ 114144 w 133595"/>
                                  <a:gd name="connsiteY4" fmla="*/ 34911 h 464500"/>
                                  <a:gd name="connsiteX5" fmla="*/ 124614 w 133595"/>
                                  <a:gd name="connsiteY5" fmla="*/ 464500 h 464500"/>
                                  <a:gd name="connsiteX6" fmla="*/ 124614 w 133595"/>
                                  <a:gd name="connsiteY6" fmla="*/ 464500 h 464500"/>
                                  <a:gd name="connsiteX7" fmla="*/ 0 w 133595"/>
                                  <a:gd name="connsiteY7" fmla="*/ 464500 h 464500"/>
                                  <a:gd name="connsiteX8" fmla="*/ 0 w 133595"/>
                                  <a:gd name="connsiteY8" fmla="*/ 464500 h 464500"/>
                                  <a:gd name="connsiteX9" fmla="*/ 0 w 133595"/>
                                  <a:gd name="connsiteY9" fmla="*/ 34912 h 464500"/>
                                  <a:gd name="connsiteX10" fmla="*/ 34386 w 133595"/>
                                  <a:gd name="connsiteY10" fmla="*/ 526 h 464500"/>
                                  <a:gd name="connsiteX0" fmla="*/ 34386 w 133595"/>
                                  <a:gd name="connsiteY0" fmla="*/ 526 h 464500"/>
                                  <a:gd name="connsiteX1" fmla="*/ 90228 w 133595"/>
                                  <a:gd name="connsiteY1" fmla="*/ 526 h 464500"/>
                                  <a:gd name="connsiteX2" fmla="*/ 119816 w 133595"/>
                                  <a:gd name="connsiteY2" fmla="*/ 4712 h 464500"/>
                                  <a:gd name="connsiteX3" fmla="*/ 119816 w 133595"/>
                                  <a:gd name="connsiteY3" fmla="*/ 151299 h 464500"/>
                                  <a:gd name="connsiteX4" fmla="*/ 119379 w 133595"/>
                                  <a:gd name="connsiteY4" fmla="*/ 34911 h 464500"/>
                                  <a:gd name="connsiteX5" fmla="*/ 124614 w 133595"/>
                                  <a:gd name="connsiteY5" fmla="*/ 464500 h 464500"/>
                                  <a:gd name="connsiteX6" fmla="*/ 124614 w 133595"/>
                                  <a:gd name="connsiteY6" fmla="*/ 464500 h 464500"/>
                                  <a:gd name="connsiteX7" fmla="*/ 0 w 133595"/>
                                  <a:gd name="connsiteY7" fmla="*/ 464500 h 464500"/>
                                  <a:gd name="connsiteX8" fmla="*/ 0 w 133595"/>
                                  <a:gd name="connsiteY8" fmla="*/ 464500 h 464500"/>
                                  <a:gd name="connsiteX9" fmla="*/ 0 w 133595"/>
                                  <a:gd name="connsiteY9" fmla="*/ 34912 h 464500"/>
                                  <a:gd name="connsiteX10" fmla="*/ 34386 w 133595"/>
                                  <a:gd name="connsiteY10" fmla="*/ 526 h 464500"/>
                                  <a:gd name="connsiteX0" fmla="*/ 34386 w 196749"/>
                                  <a:gd name="connsiteY0" fmla="*/ 526 h 464500"/>
                                  <a:gd name="connsiteX1" fmla="*/ 90228 w 196749"/>
                                  <a:gd name="connsiteY1" fmla="*/ 526 h 464500"/>
                                  <a:gd name="connsiteX2" fmla="*/ 119816 w 196749"/>
                                  <a:gd name="connsiteY2" fmla="*/ 4712 h 464500"/>
                                  <a:gd name="connsiteX3" fmla="*/ 191363 w 196749"/>
                                  <a:gd name="connsiteY3" fmla="*/ 147809 h 464500"/>
                                  <a:gd name="connsiteX4" fmla="*/ 119379 w 196749"/>
                                  <a:gd name="connsiteY4" fmla="*/ 34911 h 464500"/>
                                  <a:gd name="connsiteX5" fmla="*/ 124614 w 196749"/>
                                  <a:gd name="connsiteY5" fmla="*/ 464500 h 464500"/>
                                  <a:gd name="connsiteX6" fmla="*/ 124614 w 196749"/>
                                  <a:gd name="connsiteY6" fmla="*/ 464500 h 464500"/>
                                  <a:gd name="connsiteX7" fmla="*/ 0 w 196749"/>
                                  <a:gd name="connsiteY7" fmla="*/ 464500 h 464500"/>
                                  <a:gd name="connsiteX8" fmla="*/ 0 w 196749"/>
                                  <a:gd name="connsiteY8" fmla="*/ 464500 h 464500"/>
                                  <a:gd name="connsiteX9" fmla="*/ 0 w 196749"/>
                                  <a:gd name="connsiteY9" fmla="*/ 34912 h 464500"/>
                                  <a:gd name="connsiteX10" fmla="*/ 34386 w 196749"/>
                                  <a:gd name="connsiteY10" fmla="*/ 526 h 464500"/>
                                  <a:gd name="connsiteX0" fmla="*/ 34386 w 214207"/>
                                  <a:gd name="connsiteY0" fmla="*/ 526 h 464500"/>
                                  <a:gd name="connsiteX1" fmla="*/ 90228 w 214207"/>
                                  <a:gd name="connsiteY1" fmla="*/ 526 h 464500"/>
                                  <a:gd name="connsiteX2" fmla="*/ 119816 w 214207"/>
                                  <a:gd name="connsiteY2" fmla="*/ 4712 h 464500"/>
                                  <a:gd name="connsiteX3" fmla="*/ 191363 w 214207"/>
                                  <a:gd name="connsiteY3" fmla="*/ 147809 h 464500"/>
                                  <a:gd name="connsiteX4" fmla="*/ 119379 w 214207"/>
                                  <a:gd name="connsiteY4" fmla="*/ 34911 h 464500"/>
                                  <a:gd name="connsiteX5" fmla="*/ 124614 w 214207"/>
                                  <a:gd name="connsiteY5" fmla="*/ 464500 h 464500"/>
                                  <a:gd name="connsiteX6" fmla="*/ 124614 w 214207"/>
                                  <a:gd name="connsiteY6" fmla="*/ 464500 h 464500"/>
                                  <a:gd name="connsiteX7" fmla="*/ 0 w 214207"/>
                                  <a:gd name="connsiteY7" fmla="*/ 464500 h 464500"/>
                                  <a:gd name="connsiteX8" fmla="*/ 0 w 214207"/>
                                  <a:gd name="connsiteY8" fmla="*/ 464500 h 464500"/>
                                  <a:gd name="connsiteX9" fmla="*/ 0 w 214207"/>
                                  <a:gd name="connsiteY9" fmla="*/ 34912 h 464500"/>
                                  <a:gd name="connsiteX10" fmla="*/ 34386 w 214207"/>
                                  <a:gd name="connsiteY10" fmla="*/ 526 h 464500"/>
                                  <a:gd name="connsiteX0" fmla="*/ 34386 w 187047"/>
                                  <a:gd name="connsiteY0" fmla="*/ 526 h 464500"/>
                                  <a:gd name="connsiteX1" fmla="*/ 90228 w 187047"/>
                                  <a:gd name="connsiteY1" fmla="*/ 526 h 464500"/>
                                  <a:gd name="connsiteX2" fmla="*/ 119816 w 187047"/>
                                  <a:gd name="connsiteY2" fmla="*/ 4712 h 464500"/>
                                  <a:gd name="connsiteX3" fmla="*/ 159953 w 187047"/>
                                  <a:gd name="connsiteY3" fmla="*/ 167004 h 464500"/>
                                  <a:gd name="connsiteX4" fmla="*/ 119379 w 187047"/>
                                  <a:gd name="connsiteY4" fmla="*/ 34911 h 464500"/>
                                  <a:gd name="connsiteX5" fmla="*/ 124614 w 187047"/>
                                  <a:gd name="connsiteY5" fmla="*/ 464500 h 464500"/>
                                  <a:gd name="connsiteX6" fmla="*/ 124614 w 187047"/>
                                  <a:gd name="connsiteY6" fmla="*/ 464500 h 464500"/>
                                  <a:gd name="connsiteX7" fmla="*/ 0 w 187047"/>
                                  <a:gd name="connsiteY7" fmla="*/ 464500 h 464500"/>
                                  <a:gd name="connsiteX8" fmla="*/ 0 w 187047"/>
                                  <a:gd name="connsiteY8" fmla="*/ 464500 h 464500"/>
                                  <a:gd name="connsiteX9" fmla="*/ 0 w 187047"/>
                                  <a:gd name="connsiteY9" fmla="*/ 34912 h 464500"/>
                                  <a:gd name="connsiteX10" fmla="*/ 34386 w 187047"/>
                                  <a:gd name="connsiteY10" fmla="*/ 526 h 464500"/>
                                  <a:gd name="connsiteX0" fmla="*/ 34386 w 187047"/>
                                  <a:gd name="connsiteY0" fmla="*/ 526 h 464500"/>
                                  <a:gd name="connsiteX1" fmla="*/ 90228 w 187047"/>
                                  <a:gd name="connsiteY1" fmla="*/ 526 h 464500"/>
                                  <a:gd name="connsiteX2" fmla="*/ 119816 w 187047"/>
                                  <a:gd name="connsiteY2" fmla="*/ 4712 h 464500"/>
                                  <a:gd name="connsiteX3" fmla="*/ 159953 w 187047"/>
                                  <a:gd name="connsiteY3" fmla="*/ 167004 h 464500"/>
                                  <a:gd name="connsiteX4" fmla="*/ 119379 w 187047"/>
                                  <a:gd name="connsiteY4" fmla="*/ 34911 h 464500"/>
                                  <a:gd name="connsiteX5" fmla="*/ 124614 w 187047"/>
                                  <a:gd name="connsiteY5" fmla="*/ 464500 h 464500"/>
                                  <a:gd name="connsiteX6" fmla="*/ 124614 w 187047"/>
                                  <a:gd name="connsiteY6" fmla="*/ 464500 h 464500"/>
                                  <a:gd name="connsiteX7" fmla="*/ 0 w 187047"/>
                                  <a:gd name="connsiteY7" fmla="*/ 464500 h 464500"/>
                                  <a:gd name="connsiteX8" fmla="*/ 0 w 187047"/>
                                  <a:gd name="connsiteY8" fmla="*/ 464500 h 464500"/>
                                  <a:gd name="connsiteX9" fmla="*/ 0 w 187047"/>
                                  <a:gd name="connsiteY9" fmla="*/ 34912 h 464500"/>
                                  <a:gd name="connsiteX10" fmla="*/ 34386 w 187047"/>
                                  <a:gd name="connsiteY10" fmla="*/ 526 h 464500"/>
                                  <a:gd name="connsiteX0" fmla="*/ 34386 w 231400"/>
                                  <a:gd name="connsiteY0" fmla="*/ 526 h 464500"/>
                                  <a:gd name="connsiteX1" fmla="*/ 90228 w 231400"/>
                                  <a:gd name="connsiteY1" fmla="*/ 526 h 464500"/>
                                  <a:gd name="connsiteX2" fmla="*/ 119816 w 231400"/>
                                  <a:gd name="connsiteY2" fmla="*/ 4712 h 464500"/>
                                  <a:gd name="connsiteX3" fmla="*/ 210559 w 231400"/>
                                  <a:gd name="connsiteY3" fmla="*/ 170494 h 464500"/>
                                  <a:gd name="connsiteX4" fmla="*/ 119379 w 231400"/>
                                  <a:gd name="connsiteY4" fmla="*/ 34911 h 464500"/>
                                  <a:gd name="connsiteX5" fmla="*/ 124614 w 231400"/>
                                  <a:gd name="connsiteY5" fmla="*/ 464500 h 464500"/>
                                  <a:gd name="connsiteX6" fmla="*/ 124614 w 231400"/>
                                  <a:gd name="connsiteY6" fmla="*/ 464500 h 464500"/>
                                  <a:gd name="connsiteX7" fmla="*/ 0 w 231400"/>
                                  <a:gd name="connsiteY7" fmla="*/ 464500 h 464500"/>
                                  <a:gd name="connsiteX8" fmla="*/ 0 w 231400"/>
                                  <a:gd name="connsiteY8" fmla="*/ 464500 h 464500"/>
                                  <a:gd name="connsiteX9" fmla="*/ 0 w 231400"/>
                                  <a:gd name="connsiteY9" fmla="*/ 34912 h 464500"/>
                                  <a:gd name="connsiteX10" fmla="*/ 34386 w 231400"/>
                                  <a:gd name="connsiteY10" fmla="*/ 526 h 464500"/>
                                  <a:gd name="connsiteX0" fmla="*/ 34386 w 231400"/>
                                  <a:gd name="connsiteY0" fmla="*/ 526 h 464500"/>
                                  <a:gd name="connsiteX1" fmla="*/ 90228 w 231400"/>
                                  <a:gd name="connsiteY1" fmla="*/ 526 h 464500"/>
                                  <a:gd name="connsiteX2" fmla="*/ 119816 w 231400"/>
                                  <a:gd name="connsiteY2" fmla="*/ 4712 h 464500"/>
                                  <a:gd name="connsiteX3" fmla="*/ 210559 w 231400"/>
                                  <a:gd name="connsiteY3" fmla="*/ 170494 h 464500"/>
                                  <a:gd name="connsiteX4" fmla="*/ 119379 w 231400"/>
                                  <a:gd name="connsiteY4" fmla="*/ 34911 h 464500"/>
                                  <a:gd name="connsiteX5" fmla="*/ 124614 w 231400"/>
                                  <a:gd name="connsiteY5" fmla="*/ 464500 h 464500"/>
                                  <a:gd name="connsiteX6" fmla="*/ 124614 w 231400"/>
                                  <a:gd name="connsiteY6" fmla="*/ 464500 h 464500"/>
                                  <a:gd name="connsiteX7" fmla="*/ 0 w 231400"/>
                                  <a:gd name="connsiteY7" fmla="*/ 464500 h 464500"/>
                                  <a:gd name="connsiteX8" fmla="*/ 0 w 231400"/>
                                  <a:gd name="connsiteY8" fmla="*/ 464500 h 464500"/>
                                  <a:gd name="connsiteX9" fmla="*/ 0 w 231400"/>
                                  <a:gd name="connsiteY9" fmla="*/ 34912 h 464500"/>
                                  <a:gd name="connsiteX10" fmla="*/ 34386 w 231400"/>
                                  <a:gd name="connsiteY10" fmla="*/ 526 h 464500"/>
                                  <a:gd name="connsiteX0" fmla="*/ 34386 w 233231"/>
                                  <a:gd name="connsiteY0" fmla="*/ 526 h 464500"/>
                                  <a:gd name="connsiteX1" fmla="*/ 90228 w 233231"/>
                                  <a:gd name="connsiteY1" fmla="*/ 526 h 464500"/>
                                  <a:gd name="connsiteX2" fmla="*/ 119816 w 233231"/>
                                  <a:gd name="connsiteY2" fmla="*/ 4712 h 464500"/>
                                  <a:gd name="connsiteX3" fmla="*/ 210559 w 233231"/>
                                  <a:gd name="connsiteY3" fmla="*/ 170494 h 464500"/>
                                  <a:gd name="connsiteX4" fmla="*/ 119379 w 233231"/>
                                  <a:gd name="connsiteY4" fmla="*/ 34911 h 464500"/>
                                  <a:gd name="connsiteX5" fmla="*/ 124614 w 233231"/>
                                  <a:gd name="connsiteY5" fmla="*/ 464500 h 464500"/>
                                  <a:gd name="connsiteX6" fmla="*/ 124614 w 233231"/>
                                  <a:gd name="connsiteY6" fmla="*/ 464500 h 464500"/>
                                  <a:gd name="connsiteX7" fmla="*/ 0 w 233231"/>
                                  <a:gd name="connsiteY7" fmla="*/ 464500 h 464500"/>
                                  <a:gd name="connsiteX8" fmla="*/ 0 w 233231"/>
                                  <a:gd name="connsiteY8" fmla="*/ 464500 h 464500"/>
                                  <a:gd name="connsiteX9" fmla="*/ 0 w 233231"/>
                                  <a:gd name="connsiteY9" fmla="*/ 34912 h 464500"/>
                                  <a:gd name="connsiteX10" fmla="*/ 34386 w 233231"/>
                                  <a:gd name="connsiteY10" fmla="*/ 526 h 464500"/>
                                  <a:gd name="connsiteX0" fmla="*/ 34386 w 224673"/>
                                  <a:gd name="connsiteY0" fmla="*/ 526 h 464500"/>
                                  <a:gd name="connsiteX1" fmla="*/ 90228 w 224673"/>
                                  <a:gd name="connsiteY1" fmla="*/ 526 h 464500"/>
                                  <a:gd name="connsiteX2" fmla="*/ 119816 w 224673"/>
                                  <a:gd name="connsiteY2" fmla="*/ 4712 h 464500"/>
                                  <a:gd name="connsiteX3" fmla="*/ 210559 w 224673"/>
                                  <a:gd name="connsiteY3" fmla="*/ 170494 h 464500"/>
                                  <a:gd name="connsiteX4" fmla="*/ 119379 w 224673"/>
                                  <a:gd name="connsiteY4" fmla="*/ 34911 h 464500"/>
                                  <a:gd name="connsiteX5" fmla="*/ 124614 w 224673"/>
                                  <a:gd name="connsiteY5" fmla="*/ 464500 h 464500"/>
                                  <a:gd name="connsiteX6" fmla="*/ 124614 w 224673"/>
                                  <a:gd name="connsiteY6" fmla="*/ 464500 h 464500"/>
                                  <a:gd name="connsiteX7" fmla="*/ 0 w 224673"/>
                                  <a:gd name="connsiteY7" fmla="*/ 464500 h 464500"/>
                                  <a:gd name="connsiteX8" fmla="*/ 0 w 224673"/>
                                  <a:gd name="connsiteY8" fmla="*/ 464500 h 464500"/>
                                  <a:gd name="connsiteX9" fmla="*/ 0 w 224673"/>
                                  <a:gd name="connsiteY9" fmla="*/ 34912 h 464500"/>
                                  <a:gd name="connsiteX10" fmla="*/ 34386 w 224673"/>
                                  <a:gd name="connsiteY10" fmla="*/ 526 h 464500"/>
                                  <a:gd name="connsiteX0" fmla="*/ 34386 w 232550"/>
                                  <a:gd name="connsiteY0" fmla="*/ 526 h 464500"/>
                                  <a:gd name="connsiteX1" fmla="*/ 90228 w 232550"/>
                                  <a:gd name="connsiteY1" fmla="*/ 526 h 464500"/>
                                  <a:gd name="connsiteX2" fmla="*/ 119816 w 232550"/>
                                  <a:gd name="connsiteY2" fmla="*/ 4712 h 464500"/>
                                  <a:gd name="connsiteX3" fmla="*/ 210559 w 232550"/>
                                  <a:gd name="connsiteY3" fmla="*/ 170494 h 464500"/>
                                  <a:gd name="connsiteX4" fmla="*/ 119379 w 232550"/>
                                  <a:gd name="connsiteY4" fmla="*/ 34911 h 464500"/>
                                  <a:gd name="connsiteX5" fmla="*/ 124614 w 232550"/>
                                  <a:gd name="connsiteY5" fmla="*/ 464500 h 464500"/>
                                  <a:gd name="connsiteX6" fmla="*/ 124614 w 232550"/>
                                  <a:gd name="connsiteY6" fmla="*/ 464500 h 464500"/>
                                  <a:gd name="connsiteX7" fmla="*/ 0 w 232550"/>
                                  <a:gd name="connsiteY7" fmla="*/ 464500 h 464500"/>
                                  <a:gd name="connsiteX8" fmla="*/ 0 w 232550"/>
                                  <a:gd name="connsiteY8" fmla="*/ 464500 h 464500"/>
                                  <a:gd name="connsiteX9" fmla="*/ 0 w 232550"/>
                                  <a:gd name="connsiteY9" fmla="*/ 34912 h 464500"/>
                                  <a:gd name="connsiteX10" fmla="*/ 34386 w 232550"/>
                                  <a:gd name="connsiteY10" fmla="*/ 526 h 464500"/>
                                  <a:gd name="connsiteX0" fmla="*/ 34386 w 194231"/>
                                  <a:gd name="connsiteY0" fmla="*/ 526 h 464500"/>
                                  <a:gd name="connsiteX1" fmla="*/ 90228 w 194231"/>
                                  <a:gd name="connsiteY1" fmla="*/ 526 h 464500"/>
                                  <a:gd name="connsiteX2" fmla="*/ 119816 w 194231"/>
                                  <a:gd name="connsiteY2" fmla="*/ 4712 h 464500"/>
                                  <a:gd name="connsiteX3" fmla="*/ 166933 w 194231"/>
                                  <a:gd name="connsiteY3" fmla="*/ 180964 h 464500"/>
                                  <a:gd name="connsiteX4" fmla="*/ 119379 w 194231"/>
                                  <a:gd name="connsiteY4" fmla="*/ 34911 h 464500"/>
                                  <a:gd name="connsiteX5" fmla="*/ 124614 w 194231"/>
                                  <a:gd name="connsiteY5" fmla="*/ 464500 h 464500"/>
                                  <a:gd name="connsiteX6" fmla="*/ 124614 w 194231"/>
                                  <a:gd name="connsiteY6" fmla="*/ 464500 h 464500"/>
                                  <a:gd name="connsiteX7" fmla="*/ 0 w 194231"/>
                                  <a:gd name="connsiteY7" fmla="*/ 464500 h 464500"/>
                                  <a:gd name="connsiteX8" fmla="*/ 0 w 194231"/>
                                  <a:gd name="connsiteY8" fmla="*/ 464500 h 464500"/>
                                  <a:gd name="connsiteX9" fmla="*/ 0 w 194231"/>
                                  <a:gd name="connsiteY9" fmla="*/ 34912 h 464500"/>
                                  <a:gd name="connsiteX10" fmla="*/ 34386 w 194231"/>
                                  <a:gd name="connsiteY10" fmla="*/ 526 h 464500"/>
                                  <a:gd name="connsiteX0" fmla="*/ 34386 w 215415"/>
                                  <a:gd name="connsiteY0" fmla="*/ 526 h 464500"/>
                                  <a:gd name="connsiteX1" fmla="*/ 90228 w 215415"/>
                                  <a:gd name="connsiteY1" fmla="*/ 526 h 464500"/>
                                  <a:gd name="connsiteX2" fmla="*/ 119816 w 215415"/>
                                  <a:gd name="connsiteY2" fmla="*/ 4712 h 464500"/>
                                  <a:gd name="connsiteX3" fmla="*/ 191364 w 215415"/>
                                  <a:gd name="connsiteY3" fmla="*/ 177474 h 464500"/>
                                  <a:gd name="connsiteX4" fmla="*/ 119379 w 215415"/>
                                  <a:gd name="connsiteY4" fmla="*/ 34911 h 464500"/>
                                  <a:gd name="connsiteX5" fmla="*/ 124614 w 215415"/>
                                  <a:gd name="connsiteY5" fmla="*/ 464500 h 464500"/>
                                  <a:gd name="connsiteX6" fmla="*/ 124614 w 215415"/>
                                  <a:gd name="connsiteY6" fmla="*/ 464500 h 464500"/>
                                  <a:gd name="connsiteX7" fmla="*/ 0 w 215415"/>
                                  <a:gd name="connsiteY7" fmla="*/ 464500 h 464500"/>
                                  <a:gd name="connsiteX8" fmla="*/ 0 w 215415"/>
                                  <a:gd name="connsiteY8" fmla="*/ 464500 h 464500"/>
                                  <a:gd name="connsiteX9" fmla="*/ 0 w 215415"/>
                                  <a:gd name="connsiteY9" fmla="*/ 34912 h 464500"/>
                                  <a:gd name="connsiteX10" fmla="*/ 34386 w 215415"/>
                                  <a:gd name="connsiteY10" fmla="*/ 526 h 464500"/>
                                  <a:gd name="connsiteX0" fmla="*/ 34386 w 215981"/>
                                  <a:gd name="connsiteY0" fmla="*/ 526 h 464500"/>
                                  <a:gd name="connsiteX1" fmla="*/ 90228 w 215981"/>
                                  <a:gd name="connsiteY1" fmla="*/ 526 h 464500"/>
                                  <a:gd name="connsiteX2" fmla="*/ 119816 w 215981"/>
                                  <a:gd name="connsiteY2" fmla="*/ 4712 h 464500"/>
                                  <a:gd name="connsiteX3" fmla="*/ 191364 w 215981"/>
                                  <a:gd name="connsiteY3" fmla="*/ 177474 h 464500"/>
                                  <a:gd name="connsiteX4" fmla="*/ 119379 w 215981"/>
                                  <a:gd name="connsiteY4" fmla="*/ 34911 h 464500"/>
                                  <a:gd name="connsiteX5" fmla="*/ 124614 w 215981"/>
                                  <a:gd name="connsiteY5" fmla="*/ 464500 h 464500"/>
                                  <a:gd name="connsiteX6" fmla="*/ 124614 w 215981"/>
                                  <a:gd name="connsiteY6" fmla="*/ 464500 h 464500"/>
                                  <a:gd name="connsiteX7" fmla="*/ 0 w 215981"/>
                                  <a:gd name="connsiteY7" fmla="*/ 464500 h 464500"/>
                                  <a:gd name="connsiteX8" fmla="*/ 0 w 215981"/>
                                  <a:gd name="connsiteY8" fmla="*/ 464500 h 464500"/>
                                  <a:gd name="connsiteX9" fmla="*/ 0 w 215981"/>
                                  <a:gd name="connsiteY9" fmla="*/ 34912 h 464500"/>
                                  <a:gd name="connsiteX10" fmla="*/ 34386 w 215981"/>
                                  <a:gd name="connsiteY10" fmla="*/ 526 h 464500"/>
                                  <a:gd name="connsiteX0" fmla="*/ 34386 w 216133"/>
                                  <a:gd name="connsiteY0" fmla="*/ 526 h 464500"/>
                                  <a:gd name="connsiteX1" fmla="*/ 90228 w 216133"/>
                                  <a:gd name="connsiteY1" fmla="*/ 526 h 464500"/>
                                  <a:gd name="connsiteX2" fmla="*/ 119816 w 216133"/>
                                  <a:gd name="connsiteY2" fmla="*/ 4712 h 464500"/>
                                  <a:gd name="connsiteX3" fmla="*/ 191364 w 216133"/>
                                  <a:gd name="connsiteY3" fmla="*/ 177474 h 464500"/>
                                  <a:gd name="connsiteX4" fmla="*/ 119379 w 216133"/>
                                  <a:gd name="connsiteY4" fmla="*/ 34911 h 464500"/>
                                  <a:gd name="connsiteX5" fmla="*/ 124614 w 216133"/>
                                  <a:gd name="connsiteY5" fmla="*/ 464500 h 464500"/>
                                  <a:gd name="connsiteX6" fmla="*/ 124614 w 216133"/>
                                  <a:gd name="connsiteY6" fmla="*/ 464500 h 464500"/>
                                  <a:gd name="connsiteX7" fmla="*/ 0 w 216133"/>
                                  <a:gd name="connsiteY7" fmla="*/ 464500 h 464500"/>
                                  <a:gd name="connsiteX8" fmla="*/ 0 w 216133"/>
                                  <a:gd name="connsiteY8" fmla="*/ 464500 h 464500"/>
                                  <a:gd name="connsiteX9" fmla="*/ 0 w 216133"/>
                                  <a:gd name="connsiteY9" fmla="*/ 34912 h 464500"/>
                                  <a:gd name="connsiteX10" fmla="*/ 34386 w 216133"/>
                                  <a:gd name="connsiteY10" fmla="*/ 526 h 464500"/>
                                  <a:gd name="connsiteX0" fmla="*/ 34386 w 216133"/>
                                  <a:gd name="connsiteY0" fmla="*/ 526 h 464500"/>
                                  <a:gd name="connsiteX1" fmla="*/ 90228 w 216133"/>
                                  <a:gd name="connsiteY1" fmla="*/ 526 h 464500"/>
                                  <a:gd name="connsiteX2" fmla="*/ 119816 w 216133"/>
                                  <a:gd name="connsiteY2" fmla="*/ 4712 h 464500"/>
                                  <a:gd name="connsiteX3" fmla="*/ 191364 w 216133"/>
                                  <a:gd name="connsiteY3" fmla="*/ 177474 h 464500"/>
                                  <a:gd name="connsiteX4" fmla="*/ 119379 w 216133"/>
                                  <a:gd name="connsiteY4" fmla="*/ 34911 h 464500"/>
                                  <a:gd name="connsiteX5" fmla="*/ 124614 w 216133"/>
                                  <a:gd name="connsiteY5" fmla="*/ 464500 h 464500"/>
                                  <a:gd name="connsiteX6" fmla="*/ 124614 w 216133"/>
                                  <a:gd name="connsiteY6" fmla="*/ 464500 h 464500"/>
                                  <a:gd name="connsiteX7" fmla="*/ 0 w 216133"/>
                                  <a:gd name="connsiteY7" fmla="*/ 464500 h 464500"/>
                                  <a:gd name="connsiteX8" fmla="*/ 0 w 216133"/>
                                  <a:gd name="connsiteY8" fmla="*/ 464500 h 464500"/>
                                  <a:gd name="connsiteX9" fmla="*/ 0 w 216133"/>
                                  <a:gd name="connsiteY9" fmla="*/ 34912 h 464500"/>
                                  <a:gd name="connsiteX10" fmla="*/ 34386 w 216133"/>
                                  <a:gd name="connsiteY10" fmla="*/ 526 h 464500"/>
                                  <a:gd name="connsiteX0" fmla="*/ 34386 w 216133"/>
                                  <a:gd name="connsiteY0" fmla="*/ 526 h 464500"/>
                                  <a:gd name="connsiteX1" fmla="*/ 90228 w 216133"/>
                                  <a:gd name="connsiteY1" fmla="*/ 526 h 464500"/>
                                  <a:gd name="connsiteX2" fmla="*/ 119816 w 216133"/>
                                  <a:gd name="connsiteY2" fmla="*/ 4712 h 464500"/>
                                  <a:gd name="connsiteX3" fmla="*/ 191364 w 216133"/>
                                  <a:gd name="connsiteY3" fmla="*/ 177474 h 464500"/>
                                  <a:gd name="connsiteX4" fmla="*/ 119379 w 216133"/>
                                  <a:gd name="connsiteY4" fmla="*/ 34911 h 464500"/>
                                  <a:gd name="connsiteX5" fmla="*/ 124614 w 216133"/>
                                  <a:gd name="connsiteY5" fmla="*/ 464500 h 464500"/>
                                  <a:gd name="connsiteX6" fmla="*/ 124614 w 216133"/>
                                  <a:gd name="connsiteY6" fmla="*/ 464500 h 464500"/>
                                  <a:gd name="connsiteX7" fmla="*/ 0 w 216133"/>
                                  <a:gd name="connsiteY7" fmla="*/ 464500 h 464500"/>
                                  <a:gd name="connsiteX8" fmla="*/ 0 w 216133"/>
                                  <a:gd name="connsiteY8" fmla="*/ 464500 h 464500"/>
                                  <a:gd name="connsiteX9" fmla="*/ 0 w 216133"/>
                                  <a:gd name="connsiteY9" fmla="*/ 34912 h 464500"/>
                                  <a:gd name="connsiteX10" fmla="*/ 34386 w 216133"/>
                                  <a:gd name="connsiteY10" fmla="*/ 526 h 464500"/>
                                  <a:gd name="connsiteX0" fmla="*/ 34386 w 165275"/>
                                  <a:gd name="connsiteY0" fmla="*/ 526 h 464500"/>
                                  <a:gd name="connsiteX1" fmla="*/ 90228 w 165275"/>
                                  <a:gd name="connsiteY1" fmla="*/ 526 h 464500"/>
                                  <a:gd name="connsiteX2" fmla="*/ 119816 w 165275"/>
                                  <a:gd name="connsiteY2" fmla="*/ 4712 h 464500"/>
                                  <a:gd name="connsiteX3" fmla="*/ 130287 w 165275"/>
                                  <a:gd name="connsiteY3" fmla="*/ 180964 h 464500"/>
                                  <a:gd name="connsiteX4" fmla="*/ 119379 w 165275"/>
                                  <a:gd name="connsiteY4" fmla="*/ 34911 h 464500"/>
                                  <a:gd name="connsiteX5" fmla="*/ 124614 w 165275"/>
                                  <a:gd name="connsiteY5" fmla="*/ 464500 h 464500"/>
                                  <a:gd name="connsiteX6" fmla="*/ 124614 w 165275"/>
                                  <a:gd name="connsiteY6" fmla="*/ 464500 h 464500"/>
                                  <a:gd name="connsiteX7" fmla="*/ 0 w 165275"/>
                                  <a:gd name="connsiteY7" fmla="*/ 464500 h 464500"/>
                                  <a:gd name="connsiteX8" fmla="*/ 0 w 165275"/>
                                  <a:gd name="connsiteY8" fmla="*/ 464500 h 464500"/>
                                  <a:gd name="connsiteX9" fmla="*/ 0 w 165275"/>
                                  <a:gd name="connsiteY9" fmla="*/ 34912 h 464500"/>
                                  <a:gd name="connsiteX10" fmla="*/ 34386 w 165275"/>
                                  <a:gd name="connsiteY10" fmla="*/ 526 h 464500"/>
                                  <a:gd name="connsiteX0" fmla="*/ 34386 w 165275"/>
                                  <a:gd name="connsiteY0" fmla="*/ 526 h 464500"/>
                                  <a:gd name="connsiteX1" fmla="*/ 90228 w 165275"/>
                                  <a:gd name="connsiteY1" fmla="*/ 526 h 464500"/>
                                  <a:gd name="connsiteX2" fmla="*/ 119816 w 165275"/>
                                  <a:gd name="connsiteY2" fmla="*/ 4712 h 464500"/>
                                  <a:gd name="connsiteX3" fmla="*/ 130287 w 165275"/>
                                  <a:gd name="connsiteY3" fmla="*/ 180964 h 464500"/>
                                  <a:gd name="connsiteX4" fmla="*/ 119379 w 165275"/>
                                  <a:gd name="connsiteY4" fmla="*/ 34911 h 464500"/>
                                  <a:gd name="connsiteX5" fmla="*/ 124614 w 165275"/>
                                  <a:gd name="connsiteY5" fmla="*/ 464500 h 464500"/>
                                  <a:gd name="connsiteX6" fmla="*/ 124614 w 165275"/>
                                  <a:gd name="connsiteY6" fmla="*/ 464500 h 464500"/>
                                  <a:gd name="connsiteX7" fmla="*/ 0 w 165275"/>
                                  <a:gd name="connsiteY7" fmla="*/ 464500 h 464500"/>
                                  <a:gd name="connsiteX8" fmla="*/ 0 w 165275"/>
                                  <a:gd name="connsiteY8" fmla="*/ 464500 h 464500"/>
                                  <a:gd name="connsiteX9" fmla="*/ 0 w 165275"/>
                                  <a:gd name="connsiteY9" fmla="*/ 34912 h 464500"/>
                                  <a:gd name="connsiteX10" fmla="*/ 34386 w 165275"/>
                                  <a:gd name="connsiteY10" fmla="*/ 526 h 464500"/>
                                  <a:gd name="connsiteX0" fmla="*/ 34386 w 165275"/>
                                  <a:gd name="connsiteY0" fmla="*/ 526 h 464500"/>
                                  <a:gd name="connsiteX1" fmla="*/ 90228 w 165275"/>
                                  <a:gd name="connsiteY1" fmla="*/ 526 h 464500"/>
                                  <a:gd name="connsiteX2" fmla="*/ 119816 w 165275"/>
                                  <a:gd name="connsiteY2" fmla="*/ 4712 h 464500"/>
                                  <a:gd name="connsiteX3" fmla="*/ 130287 w 165275"/>
                                  <a:gd name="connsiteY3" fmla="*/ 180964 h 464500"/>
                                  <a:gd name="connsiteX4" fmla="*/ 119379 w 165275"/>
                                  <a:gd name="connsiteY4" fmla="*/ 34911 h 464500"/>
                                  <a:gd name="connsiteX5" fmla="*/ 124614 w 165275"/>
                                  <a:gd name="connsiteY5" fmla="*/ 464500 h 464500"/>
                                  <a:gd name="connsiteX6" fmla="*/ 124614 w 165275"/>
                                  <a:gd name="connsiteY6" fmla="*/ 464500 h 464500"/>
                                  <a:gd name="connsiteX7" fmla="*/ 0 w 165275"/>
                                  <a:gd name="connsiteY7" fmla="*/ 464500 h 464500"/>
                                  <a:gd name="connsiteX8" fmla="*/ 0 w 165275"/>
                                  <a:gd name="connsiteY8" fmla="*/ 464500 h 464500"/>
                                  <a:gd name="connsiteX9" fmla="*/ 0 w 165275"/>
                                  <a:gd name="connsiteY9" fmla="*/ 34912 h 464500"/>
                                  <a:gd name="connsiteX10" fmla="*/ 34386 w 165275"/>
                                  <a:gd name="connsiteY10" fmla="*/ 526 h 464500"/>
                                  <a:gd name="connsiteX0" fmla="*/ 34386 w 162181"/>
                                  <a:gd name="connsiteY0" fmla="*/ 526 h 464500"/>
                                  <a:gd name="connsiteX1" fmla="*/ 90228 w 162181"/>
                                  <a:gd name="connsiteY1" fmla="*/ 526 h 464500"/>
                                  <a:gd name="connsiteX2" fmla="*/ 119816 w 162181"/>
                                  <a:gd name="connsiteY2" fmla="*/ 4712 h 464500"/>
                                  <a:gd name="connsiteX3" fmla="*/ 130287 w 162181"/>
                                  <a:gd name="connsiteY3" fmla="*/ 180964 h 464500"/>
                                  <a:gd name="connsiteX4" fmla="*/ 119379 w 162181"/>
                                  <a:gd name="connsiteY4" fmla="*/ 34911 h 464500"/>
                                  <a:gd name="connsiteX5" fmla="*/ 124614 w 162181"/>
                                  <a:gd name="connsiteY5" fmla="*/ 464500 h 464500"/>
                                  <a:gd name="connsiteX6" fmla="*/ 124614 w 162181"/>
                                  <a:gd name="connsiteY6" fmla="*/ 464500 h 464500"/>
                                  <a:gd name="connsiteX7" fmla="*/ 0 w 162181"/>
                                  <a:gd name="connsiteY7" fmla="*/ 464500 h 464500"/>
                                  <a:gd name="connsiteX8" fmla="*/ 0 w 162181"/>
                                  <a:gd name="connsiteY8" fmla="*/ 464500 h 464500"/>
                                  <a:gd name="connsiteX9" fmla="*/ 0 w 162181"/>
                                  <a:gd name="connsiteY9" fmla="*/ 34912 h 464500"/>
                                  <a:gd name="connsiteX10" fmla="*/ 34386 w 162181"/>
                                  <a:gd name="connsiteY10" fmla="*/ 526 h 464500"/>
                                  <a:gd name="connsiteX0" fmla="*/ 34386 w 145210"/>
                                  <a:gd name="connsiteY0" fmla="*/ 526 h 464500"/>
                                  <a:gd name="connsiteX1" fmla="*/ 90228 w 145210"/>
                                  <a:gd name="connsiteY1" fmla="*/ 526 h 464500"/>
                                  <a:gd name="connsiteX2" fmla="*/ 119816 w 145210"/>
                                  <a:gd name="connsiteY2" fmla="*/ 4712 h 464500"/>
                                  <a:gd name="connsiteX3" fmla="*/ 130287 w 145210"/>
                                  <a:gd name="connsiteY3" fmla="*/ 180964 h 464500"/>
                                  <a:gd name="connsiteX4" fmla="*/ 119379 w 145210"/>
                                  <a:gd name="connsiteY4" fmla="*/ 34911 h 464500"/>
                                  <a:gd name="connsiteX5" fmla="*/ 124614 w 145210"/>
                                  <a:gd name="connsiteY5" fmla="*/ 464500 h 464500"/>
                                  <a:gd name="connsiteX6" fmla="*/ 124614 w 145210"/>
                                  <a:gd name="connsiteY6" fmla="*/ 464500 h 464500"/>
                                  <a:gd name="connsiteX7" fmla="*/ 0 w 145210"/>
                                  <a:gd name="connsiteY7" fmla="*/ 464500 h 464500"/>
                                  <a:gd name="connsiteX8" fmla="*/ 0 w 145210"/>
                                  <a:gd name="connsiteY8" fmla="*/ 464500 h 464500"/>
                                  <a:gd name="connsiteX9" fmla="*/ 0 w 145210"/>
                                  <a:gd name="connsiteY9" fmla="*/ 34912 h 464500"/>
                                  <a:gd name="connsiteX10" fmla="*/ 34386 w 145210"/>
                                  <a:gd name="connsiteY10" fmla="*/ 526 h 464500"/>
                                  <a:gd name="connsiteX0" fmla="*/ 34386 w 196081"/>
                                  <a:gd name="connsiteY0" fmla="*/ 526 h 464500"/>
                                  <a:gd name="connsiteX1" fmla="*/ 90228 w 196081"/>
                                  <a:gd name="connsiteY1" fmla="*/ 526 h 464500"/>
                                  <a:gd name="connsiteX2" fmla="*/ 119816 w 196081"/>
                                  <a:gd name="connsiteY2" fmla="*/ 4712 h 464500"/>
                                  <a:gd name="connsiteX3" fmla="*/ 187874 w 196081"/>
                                  <a:gd name="connsiteY3" fmla="*/ 184454 h 464500"/>
                                  <a:gd name="connsiteX4" fmla="*/ 119379 w 196081"/>
                                  <a:gd name="connsiteY4" fmla="*/ 34911 h 464500"/>
                                  <a:gd name="connsiteX5" fmla="*/ 124614 w 196081"/>
                                  <a:gd name="connsiteY5" fmla="*/ 464500 h 464500"/>
                                  <a:gd name="connsiteX6" fmla="*/ 124614 w 196081"/>
                                  <a:gd name="connsiteY6" fmla="*/ 464500 h 464500"/>
                                  <a:gd name="connsiteX7" fmla="*/ 0 w 196081"/>
                                  <a:gd name="connsiteY7" fmla="*/ 464500 h 464500"/>
                                  <a:gd name="connsiteX8" fmla="*/ 0 w 196081"/>
                                  <a:gd name="connsiteY8" fmla="*/ 464500 h 464500"/>
                                  <a:gd name="connsiteX9" fmla="*/ 0 w 196081"/>
                                  <a:gd name="connsiteY9" fmla="*/ 34912 h 464500"/>
                                  <a:gd name="connsiteX10" fmla="*/ 34386 w 196081"/>
                                  <a:gd name="connsiteY10" fmla="*/ 526 h 464500"/>
                                  <a:gd name="connsiteX0" fmla="*/ 34386 w 239189"/>
                                  <a:gd name="connsiteY0" fmla="*/ 526 h 464500"/>
                                  <a:gd name="connsiteX1" fmla="*/ 90228 w 239189"/>
                                  <a:gd name="connsiteY1" fmla="*/ 526 h 464500"/>
                                  <a:gd name="connsiteX2" fmla="*/ 119816 w 239189"/>
                                  <a:gd name="connsiteY2" fmla="*/ 4712 h 464500"/>
                                  <a:gd name="connsiteX3" fmla="*/ 187874 w 239189"/>
                                  <a:gd name="connsiteY3" fmla="*/ 184454 h 464500"/>
                                  <a:gd name="connsiteX4" fmla="*/ 119379 w 239189"/>
                                  <a:gd name="connsiteY4" fmla="*/ 34911 h 464500"/>
                                  <a:gd name="connsiteX5" fmla="*/ 124614 w 239189"/>
                                  <a:gd name="connsiteY5" fmla="*/ 464500 h 464500"/>
                                  <a:gd name="connsiteX6" fmla="*/ 124614 w 239189"/>
                                  <a:gd name="connsiteY6" fmla="*/ 464500 h 464500"/>
                                  <a:gd name="connsiteX7" fmla="*/ 0 w 239189"/>
                                  <a:gd name="connsiteY7" fmla="*/ 464500 h 464500"/>
                                  <a:gd name="connsiteX8" fmla="*/ 0 w 239189"/>
                                  <a:gd name="connsiteY8" fmla="*/ 464500 h 464500"/>
                                  <a:gd name="connsiteX9" fmla="*/ 0 w 239189"/>
                                  <a:gd name="connsiteY9" fmla="*/ 34912 h 464500"/>
                                  <a:gd name="connsiteX10" fmla="*/ 34386 w 239189"/>
                                  <a:gd name="connsiteY10" fmla="*/ 526 h 464500"/>
                                  <a:gd name="connsiteX0" fmla="*/ 34386 w 235329"/>
                                  <a:gd name="connsiteY0" fmla="*/ 526 h 464500"/>
                                  <a:gd name="connsiteX1" fmla="*/ 90228 w 235329"/>
                                  <a:gd name="connsiteY1" fmla="*/ 526 h 464500"/>
                                  <a:gd name="connsiteX2" fmla="*/ 119816 w 235329"/>
                                  <a:gd name="connsiteY2" fmla="*/ 4712 h 464500"/>
                                  <a:gd name="connsiteX3" fmla="*/ 233244 w 235329"/>
                                  <a:gd name="connsiteY3" fmla="*/ 172238 h 464500"/>
                                  <a:gd name="connsiteX4" fmla="*/ 187874 w 235329"/>
                                  <a:gd name="connsiteY4" fmla="*/ 184454 h 464500"/>
                                  <a:gd name="connsiteX5" fmla="*/ 119379 w 235329"/>
                                  <a:gd name="connsiteY5" fmla="*/ 34911 h 464500"/>
                                  <a:gd name="connsiteX6" fmla="*/ 124614 w 235329"/>
                                  <a:gd name="connsiteY6" fmla="*/ 464500 h 464500"/>
                                  <a:gd name="connsiteX7" fmla="*/ 124614 w 235329"/>
                                  <a:gd name="connsiteY7" fmla="*/ 464500 h 464500"/>
                                  <a:gd name="connsiteX8" fmla="*/ 0 w 235329"/>
                                  <a:gd name="connsiteY8" fmla="*/ 464500 h 464500"/>
                                  <a:gd name="connsiteX9" fmla="*/ 0 w 235329"/>
                                  <a:gd name="connsiteY9" fmla="*/ 464500 h 464500"/>
                                  <a:gd name="connsiteX10" fmla="*/ 0 w 235329"/>
                                  <a:gd name="connsiteY10" fmla="*/ 34912 h 464500"/>
                                  <a:gd name="connsiteX11" fmla="*/ 34386 w 235329"/>
                                  <a:gd name="connsiteY11" fmla="*/ 526 h 464500"/>
                                  <a:gd name="connsiteX0" fmla="*/ 34386 w 233244"/>
                                  <a:gd name="connsiteY0" fmla="*/ 526 h 464500"/>
                                  <a:gd name="connsiteX1" fmla="*/ 90228 w 233244"/>
                                  <a:gd name="connsiteY1" fmla="*/ 526 h 464500"/>
                                  <a:gd name="connsiteX2" fmla="*/ 119816 w 233244"/>
                                  <a:gd name="connsiteY2" fmla="*/ 4712 h 464500"/>
                                  <a:gd name="connsiteX3" fmla="*/ 233244 w 233244"/>
                                  <a:gd name="connsiteY3" fmla="*/ 172238 h 464500"/>
                                  <a:gd name="connsiteX4" fmla="*/ 187874 w 233244"/>
                                  <a:gd name="connsiteY4" fmla="*/ 184454 h 464500"/>
                                  <a:gd name="connsiteX5" fmla="*/ 119379 w 233244"/>
                                  <a:gd name="connsiteY5" fmla="*/ 34911 h 464500"/>
                                  <a:gd name="connsiteX6" fmla="*/ 124614 w 233244"/>
                                  <a:gd name="connsiteY6" fmla="*/ 464500 h 464500"/>
                                  <a:gd name="connsiteX7" fmla="*/ 124614 w 233244"/>
                                  <a:gd name="connsiteY7" fmla="*/ 464500 h 464500"/>
                                  <a:gd name="connsiteX8" fmla="*/ 0 w 233244"/>
                                  <a:gd name="connsiteY8" fmla="*/ 464500 h 464500"/>
                                  <a:gd name="connsiteX9" fmla="*/ 0 w 233244"/>
                                  <a:gd name="connsiteY9" fmla="*/ 464500 h 464500"/>
                                  <a:gd name="connsiteX10" fmla="*/ 0 w 233244"/>
                                  <a:gd name="connsiteY10" fmla="*/ 34912 h 464500"/>
                                  <a:gd name="connsiteX11" fmla="*/ 34386 w 233244"/>
                                  <a:gd name="connsiteY11" fmla="*/ 526 h 464500"/>
                                  <a:gd name="connsiteX0" fmla="*/ 34386 w 233244"/>
                                  <a:gd name="connsiteY0" fmla="*/ 526 h 464500"/>
                                  <a:gd name="connsiteX1" fmla="*/ 90228 w 233244"/>
                                  <a:gd name="connsiteY1" fmla="*/ 526 h 464500"/>
                                  <a:gd name="connsiteX2" fmla="*/ 119816 w 233244"/>
                                  <a:gd name="connsiteY2" fmla="*/ 4712 h 464500"/>
                                  <a:gd name="connsiteX3" fmla="*/ 233244 w 233244"/>
                                  <a:gd name="connsiteY3" fmla="*/ 172238 h 464500"/>
                                  <a:gd name="connsiteX4" fmla="*/ 119837 w 233244"/>
                                  <a:gd name="connsiteY4" fmla="*/ 169555 h 464500"/>
                                  <a:gd name="connsiteX5" fmla="*/ 119379 w 233244"/>
                                  <a:gd name="connsiteY5" fmla="*/ 34911 h 464500"/>
                                  <a:gd name="connsiteX6" fmla="*/ 124614 w 233244"/>
                                  <a:gd name="connsiteY6" fmla="*/ 464500 h 464500"/>
                                  <a:gd name="connsiteX7" fmla="*/ 124614 w 233244"/>
                                  <a:gd name="connsiteY7" fmla="*/ 464500 h 464500"/>
                                  <a:gd name="connsiteX8" fmla="*/ 0 w 233244"/>
                                  <a:gd name="connsiteY8" fmla="*/ 464500 h 464500"/>
                                  <a:gd name="connsiteX9" fmla="*/ 0 w 233244"/>
                                  <a:gd name="connsiteY9" fmla="*/ 464500 h 464500"/>
                                  <a:gd name="connsiteX10" fmla="*/ 0 w 233244"/>
                                  <a:gd name="connsiteY10" fmla="*/ 34912 h 464500"/>
                                  <a:gd name="connsiteX11" fmla="*/ 34386 w 233244"/>
                                  <a:gd name="connsiteY11" fmla="*/ 526 h 464500"/>
                                  <a:gd name="connsiteX0" fmla="*/ 34386 w 233244"/>
                                  <a:gd name="connsiteY0" fmla="*/ 526 h 464500"/>
                                  <a:gd name="connsiteX1" fmla="*/ 90228 w 233244"/>
                                  <a:gd name="connsiteY1" fmla="*/ 526 h 464500"/>
                                  <a:gd name="connsiteX2" fmla="*/ 119816 w 233244"/>
                                  <a:gd name="connsiteY2" fmla="*/ 4712 h 464500"/>
                                  <a:gd name="connsiteX3" fmla="*/ 233244 w 233244"/>
                                  <a:gd name="connsiteY3" fmla="*/ 172238 h 464500"/>
                                  <a:gd name="connsiteX4" fmla="*/ 122320 w 233244"/>
                                  <a:gd name="connsiteY4" fmla="*/ 170052 h 464500"/>
                                  <a:gd name="connsiteX5" fmla="*/ 119379 w 233244"/>
                                  <a:gd name="connsiteY5" fmla="*/ 34911 h 464500"/>
                                  <a:gd name="connsiteX6" fmla="*/ 124614 w 233244"/>
                                  <a:gd name="connsiteY6" fmla="*/ 464500 h 464500"/>
                                  <a:gd name="connsiteX7" fmla="*/ 124614 w 233244"/>
                                  <a:gd name="connsiteY7" fmla="*/ 464500 h 464500"/>
                                  <a:gd name="connsiteX8" fmla="*/ 0 w 233244"/>
                                  <a:gd name="connsiteY8" fmla="*/ 464500 h 464500"/>
                                  <a:gd name="connsiteX9" fmla="*/ 0 w 233244"/>
                                  <a:gd name="connsiteY9" fmla="*/ 464500 h 464500"/>
                                  <a:gd name="connsiteX10" fmla="*/ 0 w 233244"/>
                                  <a:gd name="connsiteY10" fmla="*/ 34912 h 464500"/>
                                  <a:gd name="connsiteX11" fmla="*/ 34386 w 233244"/>
                                  <a:gd name="connsiteY11" fmla="*/ 526 h 464500"/>
                                  <a:gd name="connsiteX0" fmla="*/ 34386 w 233244"/>
                                  <a:gd name="connsiteY0" fmla="*/ 526 h 464500"/>
                                  <a:gd name="connsiteX1" fmla="*/ 90228 w 233244"/>
                                  <a:gd name="connsiteY1" fmla="*/ 526 h 464500"/>
                                  <a:gd name="connsiteX2" fmla="*/ 119816 w 233244"/>
                                  <a:gd name="connsiteY2" fmla="*/ 4712 h 464500"/>
                                  <a:gd name="connsiteX3" fmla="*/ 233244 w 233244"/>
                                  <a:gd name="connsiteY3" fmla="*/ 172238 h 464500"/>
                                  <a:gd name="connsiteX4" fmla="*/ 122320 w 233244"/>
                                  <a:gd name="connsiteY4" fmla="*/ 170052 h 464500"/>
                                  <a:gd name="connsiteX5" fmla="*/ 119379 w 233244"/>
                                  <a:gd name="connsiteY5" fmla="*/ 34911 h 464500"/>
                                  <a:gd name="connsiteX6" fmla="*/ 124614 w 233244"/>
                                  <a:gd name="connsiteY6" fmla="*/ 464500 h 464500"/>
                                  <a:gd name="connsiteX7" fmla="*/ 124614 w 233244"/>
                                  <a:gd name="connsiteY7" fmla="*/ 464500 h 464500"/>
                                  <a:gd name="connsiteX8" fmla="*/ 0 w 233244"/>
                                  <a:gd name="connsiteY8" fmla="*/ 464500 h 464500"/>
                                  <a:gd name="connsiteX9" fmla="*/ 0 w 233244"/>
                                  <a:gd name="connsiteY9" fmla="*/ 464500 h 464500"/>
                                  <a:gd name="connsiteX10" fmla="*/ 0 w 233244"/>
                                  <a:gd name="connsiteY10" fmla="*/ 34912 h 464500"/>
                                  <a:gd name="connsiteX11" fmla="*/ 34386 w 233244"/>
                                  <a:gd name="connsiteY11" fmla="*/ 526 h 464500"/>
                                  <a:gd name="connsiteX0" fmla="*/ 34386 w 233244"/>
                                  <a:gd name="connsiteY0" fmla="*/ 526 h 464500"/>
                                  <a:gd name="connsiteX1" fmla="*/ 90228 w 233244"/>
                                  <a:gd name="connsiteY1" fmla="*/ 526 h 464500"/>
                                  <a:gd name="connsiteX2" fmla="*/ 119816 w 233244"/>
                                  <a:gd name="connsiteY2" fmla="*/ 4712 h 464500"/>
                                  <a:gd name="connsiteX3" fmla="*/ 233244 w 233244"/>
                                  <a:gd name="connsiteY3" fmla="*/ 172238 h 464500"/>
                                  <a:gd name="connsiteX4" fmla="*/ 122320 w 233244"/>
                                  <a:gd name="connsiteY4" fmla="*/ 170052 h 464500"/>
                                  <a:gd name="connsiteX5" fmla="*/ 119379 w 233244"/>
                                  <a:gd name="connsiteY5" fmla="*/ 34911 h 464500"/>
                                  <a:gd name="connsiteX6" fmla="*/ 124614 w 233244"/>
                                  <a:gd name="connsiteY6" fmla="*/ 464500 h 464500"/>
                                  <a:gd name="connsiteX7" fmla="*/ 124614 w 233244"/>
                                  <a:gd name="connsiteY7" fmla="*/ 464500 h 464500"/>
                                  <a:gd name="connsiteX8" fmla="*/ 0 w 233244"/>
                                  <a:gd name="connsiteY8" fmla="*/ 464500 h 464500"/>
                                  <a:gd name="connsiteX9" fmla="*/ 0 w 233244"/>
                                  <a:gd name="connsiteY9" fmla="*/ 464500 h 464500"/>
                                  <a:gd name="connsiteX10" fmla="*/ 0 w 233244"/>
                                  <a:gd name="connsiteY10" fmla="*/ 34912 h 464500"/>
                                  <a:gd name="connsiteX11" fmla="*/ 34386 w 233244"/>
                                  <a:gd name="connsiteY11" fmla="*/ 526 h 464500"/>
                                  <a:gd name="connsiteX0" fmla="*/ 34386 w 233244"/>
                                  <a:gd name="connsiteY0" fmla="*/ 526 h 464500"/>
                                  <a:gd name="connsiteX1" fmla="*/ 90228 w 233244"/>
                                  <a:gd name="connsiteY1" fmla="*/ 526 h 464500"/>
                                  <a:gd name="connsiteX2" fmla="*/ 119816 w 233244"/>
                                  <a:gd name="connsiteY2" fmla="*/ 4712 h 464500"/>
                                  <a:gd name="connsiteX3" fmla="*/ 233244 w 233244"/>
                                  <a:gd name="connsiteY3" fmla="*/ 172238 h 464500"/>
                                  <a:gd name="connsiteX4" fmla="*/ 122320 w 233244"/>
                                  <a:gd name="connsiteY4" fmla="*/ 170052 h 464500"/>
                                  <a:gd name="connsiteX5" fmla="*/ 119379 w 233244"/>
                                  <a:gd name="connsiteY5" fmla="*/ 34911 h 464500"/>
                                  <a:gd name="connsiteX6" fmla="*/ 124614 w 233244"/>
                                  <a:gd name="connsiteY6" fmla="*/ 464500 h 464500"/>
                                  <a:gd name="connsiteX7" fmla="*/ 124614 w 233244"/>
                                  <a:gd name="connsiteY7" fmla="*/ 464500 h 464500"/>
                                  <a:gd name="connsiteX8" fmla="*/ 0 w 233244"/>
                                  <a:gd name="connsiteY8" fmla="*/ 464500 h 464500"/>
                                  <a:gd name="connsiteX9" fmla="*/ 0 w 233244"/>
                                  <a:gd name="connsiteY9" fmla="*/ 464500 h 464500"/>
                                  <a:gd name="connsiteX10" fmla="*/ 0 w 233244"/>
                                  <a:gd name="connsiteY10" fmla="*/ 34912 h 464500"/>
                                  <a:gd name="connsiteX11" fmla="*/ 34386 w 233244"/>
                                  <a:gd name="connsiteY11" fmla="*/ 526 h 464500"/>
                                  <a:gd name="connsiteX0" fmla="*/ 34386 w 233244"/>
                                  <a:gd name="connsiteY0" fmla="*/ 526 h 464500"/>
                                  <a:gd name="connsiteX1" fmla="*/ 90228 w 233244"/>
                                  <a:gd name="connsiteY1" fmla="*/ 526 h 464500"/>
                                  <a:gd name="connsiteX2" fmla="*/ 119816 w 233244"/>
                                  <a:gd name="connsiteY2" fmla="*/ 4712 h 464500"/>
                                  <a:gd name="connsiteX3" fmla="*/ 233244 w 233244"/>
                                  <a:gd name="connsiteY3" fmla="*/ 172238 h 464500"/>
                                  <a:gd name="connsiteX4" fmla="*/ 122320 w 233244"/>
                                  <a:gd name="connsiteY4" fmla="*/ 170052 h 464500"/>
                                  <a:gd name="connsiteX5" fmla="*/ 119379 w 233244"/>
                                  <a:gd name="connsiteY5" fmla="*/ 34911 h 464500"/>
                                  <a:gd name="connsiteX6" fmla="*/ 124614 w 233244"/>
                                  <a:gd name="connsiteY6" fmla="*/ 464500 h 464500"/>
                                  <a:gd name="connsiteX7" fmla="*/ 124614 w 233244"/>
                                  <a:gd name="connsiteY7" fmla="*/ 464500 h 464500"/>
                                  <a:gd name="connsiteX8" fmla="*/ 0 w 233244"/>
                                  <a:gd name="connsiteY8" fmla="*/ 464500 h 464500"/>
                                  <a:gd name="connsiteX9" fmla="*/ 0 w 233244"/>
                                  <a:gd name="connsiteY9" fmla="*/ 464500 h 464500"/>
                                  <a:gd name="connsiteX10" fmla="*/ 0 w 233244"/>
                                  <a:gd name="connsiteY10" fmla="*/ 34912 h 464500"/>
                                  <a:gd name="connsiteX11" fmla="*/ 34386 w 233244"/>
                                  <a:gd name="connsiteY11" fmla="*/ 526 h 464500"/>
                                  <a:gd name="connsiteX0" fmla="*/ 34386 w 148321"/>
                                  <a:gd name="connsiteY0" fmla="*/ 526 h 464500"/>
                                  <a:gd name="connsiteX1" fmla="*/ 90228 w 148321"/>
                                  <a:gd name="connsiteY1" fmla="*/ 526 h 464500"/>
                                  <a:gd name="connsiteX2" fmla="*/ 119816 w 148321"/>
                                  <a:gd name="connsiteY2" fmla="*/ 4712 h 464500"/>
                                  <a:gd name="connsiteX3" fmla="*/ 148321 w 148321"/>
                                  <a:gd name="connsiteY3" fmla="*/ 171245 h 464500"/>
                                  <a:gd name="connsiteX4" fmla="*/ 122320 w 148321"/>
                                  <a:gd name="connsiteY4" fmla="*/ 170052 h 464500"/>
                                  <a:gd name="connsiteX5" fmla="*/ 119379 w 148321"/>
                                  <a:gd name="connsiteY5" fmla="*/ 34911 h 464500"/>
                                  <a:gd name="connsiteX6" fmla="*/ 124614 w 148321"/>
                                  <a:gd name="connsiteY6" fmla="*/ 464500 h 464500"/>
                                  <a:gd name="connsiteX7" fmla="*/ 124614 w 148321"/>
                                  <a:gd name="connsiteY7" fmla="*/ 464500 h 464500"/>
                                  <a:gd name="connsiteX8" fmla="*/ 0 w 148321"/>
                                  <a:gd name="connsiteY8" fmla="*/ 464500 h 464500"/>
                                  <a:gd name="connsiteX9" fmla="*/ 0 w 148321"/>
                                  <a:gd name="connsiteY9" fmla="*/ 464500 h 464500"/>
                                  <a:gd name="connsiteX10" fmla="*/ 0 w 148321"/>
                                  <a:gd name="connsiteY10" fmla="*/ 34912 h 464500"/>
                                  <a:gd name="connsiteX11" fmla="*/ 34386 w 148321"/>
                                  <a:gd name="connsiteY11" fmla="*/ 526 h 464500"/>
                                  <a:gd name="connsiteX0" fmla="*/ 34386 w 148321"/>
                                  <a:gd name="connsiteY0" fmla="*/ 526 h 464500"/>
                                  <a:gd name="connsiteX1" fmla="*/ 90228 w 148321"/>
                                  <a:gd name="connsiteY1" fmla="*/ 526 h 464500"/>
                                  <a:gd name="connsiteX2" fmla="*/ 119816 w 148321"/>
                                  <a:gd name="connsiteY2" fmla="*/ 4712 h 464500"/>
                                  <a:gd name="connsiteX3" fmla="*/ 148321 w 148321"/>
                                  <a:gd name="connsiteY3" fmla="*/ 171245 h 464500"/>
                                  <a:gd name="connsiteX4" fmla="*/ 122320 w 148321"/>
                                  <a:gd name="connsiteY4" fmla="*/ 170052 h 464500"/>
                                  <a:gd name="connsiteX5" fmla="*/ 119379 w 148321"/>
                                  <a:gd name="connsiteY5" fmla="*/ 34911 h 464500"/>
                                  <a:gd name="connsiteX6" fmla="*/ 124614 w 148321"/>
                                  <a:gd name="connsiteY6" fmla="*/ 464500 h 464500"/>
                                  <a:gd name="connsiteX7" fmla="*/ 124614 w 148321"/>
                                  <a:gd name="connsiteY7" fmla="*/ 464500 h 464500"/>
                                  <a:gd name="connsiteX8" fmla="*/ 0 w 148321"/>
                                  <a:gd name="connsiteY8" fmla="*/ 464500 h 464500"/>
                                  <a:gd name="connsiteX9" fmla="*/ 0 w 148321"/>
                                  <a:gd name="connsiteY9" fmla="*/ 464500 h 464500"/>
                                  <a:gd name="connsiteX10" fmla="*/ 0 w 148321"/>
                                  <a:gd name="connsiteY10" fmla="*/ 34912 h 464500"/>
                                  <a:gd name="connsiteX11" fmla="*/ 34386 w 148321"/>
                                  <a:gd name="connsiteY11" fmla="*/ 526 h 464500"/>
                                  <a:gd name="connsiteX0" fmla="*/ 34386 w 148321"/>
                                  <a:gd name="connsiteY0" fmla="*/ 526 h 464500"/>
                                  <a:gd name="connsiteX1" fmla="*/ 90228 w 148321"/>
                                  <a:gd name="connsiteY1" fmla="*/ 526 h 464500"/>
                                  <a:gd name="connsiteX2" fmla="*/ 119816 w 148321"/>
                                  <a:gd name="connsiteY2" fmla="*/ 4712 h 464500"/>
                                  <a:gd name="connsiteX3" fmla="*/ 148321 w 148321"/>
                                  <a:gd name="connsiteY3" fmla="*/ 168762 h 464500"/>
                                  <a:gd name="connsiteX4" fmla="*/ 122320 w 148321"/>
                                  <a:gd name="connsiteY4" fmla="*/ 170052 h 464500"/>
                                  <a:gd name="connsiteX5" fmla="*/ 119379 w 148321"/>
                                  <a:gd name="connsiteY5" fmla="*/ 34911 h 464500"/>
                                  <a:gd name="connsiteX6" fmla="*/ 124614 w 148321"/>
                                  <a:gd name="connsiteY6" fmla="*/ 464500 h 464500"/>
                                  <a:gd name="connsiteX7" fmla="*/ 124614 w 148321"/>
                                  <a:gd name="connsiteY7" fmla="*/ 464500 h 464500"/>
                                  <a:gd name="connsiteX8" fmla="*/ 0 w 148321"/>
                                  <a:gd name="connsiteY8" fmla="*/ 464500 h 464500"/>
                                  <a:gd name="connsiteX9" fmla="*/ 0 w 148321"/>
                                  <a:gd name="connsiteY9" fmla="*/ 464500 h 464500"/>
                                  <a:gd name="connsiteX10" fmla="*/ 0 w 148321"/>
                                  <a:gd name="connsiteY10" fmla="*/ 34912 h 464500"/>
                                  <a:gd name="connsiteX11" fmla="*/ 34386 w 148321"/>
                                  <a:gd name="connsiteY11" fmla="*/ 526 h 464500"/>
                                  <a:gd name="connsiteX0" fmla="*/ 34386 w 148321"/>
                                  <a:gd name="connsiteY0" fmla="*/ 526 h 464500"/>
                                  <a:gd name="connsiteX1" fmla="*/ 90228 w 148321"/>
                                  <a:gd name="connsiteY1" fmla="*/ 526 h 464500"/>
                                  <a:gd name="connsiteX2" fmla="*/ 119816 w 148321"/>
                                  <a:gd name="connsiteY2" fmla="*/ 4712 h 464500"/>
                                  <a:gd name="connsiteX3" fmla="*/ 148321 w 148321"/>
                                  <a:gd name="connsiteY3" fmla="*/ 170748 h 464500"/>
                                  <a:gd name="connsiteX4" fmla="*/ 122320 w 148321"/>
                                  <a:gd name="connsiteY4" fmla="*/ 170052 h 464500"/>
                                  <a:gd name="connsiteX5" fmla="*/ 119379 w 148321"/>
                                  <a:gd name="connsiteY5" fmla="*/ 34911 h 464500"/>
                                  <a:gd name="connsiteX6" fmla="*/ 124614 w 148321"/>
                                  <a:gd name="connsiteY6" fmla="*/ 464500 h 464500"/>
                                  <a:gd name="connsiteX7" fmla="*/ 124614 w 148321"/>
                                  <a:gd name="connsiteY7" fmla="*/ 464500 h 464500"/>
                                  <a:gd name="connsiteX8" fmla="*/ 0 w 148321"/>
                                  <a:gd name="connsiteY8" fmla="*/ 464500 h 464500"/>
                                  <a:gd name="connsiteX9" fmla="*/ 0 w 148321"/>
                                  <a:gd name="connsiteY9" fmla="*/ 464500 h 464500"/>
                                  <a:gd name="connsiteX10" fmla="*/ 0 w 148321"/>
                                  <a:gd name="connsiteY10" fmla="*/ 34912 h 464500"/>
                                  <a:gd name="connsiteX11" fmla="*/ 34386 w 148321"/>
                                  <a:gd name="connsiteY11" fmla="*/ 526 h 464500"/>
                                  <a:gd name="connsiteX0" fmla="*/ 34386 w 148321"/>
                                  <a:gd name="connsiteY0" fmla="*/ 526 h 464500"/>
                                  <a:gd name="connsiteX1" fmla="*/ 90228 w 148321"/>
                                  <a:gd name="connsiteY1" fmla="*/ 526 h 464500"/>
                                  <a:gd name="connsiteX2" fmla="*/ 119816 w 148321"/>
                                  <a:gd name="connsiteY2" fmla="*/ 4712 h 464500"/>
                                  <a:gd name="connsiteX3" fmla="*/ 148321 w 148321"/>
                                  <a:gd name="connsiteY3" fmla="*/ 170748 h 464500"/>
                                  <a:gd name="connsiteX4" fmla="*/ 122320 w 148321"/>
                                  <a:gd name="connsiteY4" fmla="*/ 170052 h 464500"/>
                                  <a:gd name="connsiteX5" fmla="*/ 119379 w 148321"/>
                                  <a:gd name="connsiteY5" fmla="*/ 34911 h 464500"/>
                                  <a:gd name="connsiteX6" fmla="*/ 124614 w 148321"/>
                                  <a:gd name="connsiteY6" fmla="*/ 464500 h 464500"/>
                                  <a:gd name="connsiteX7" fmla="*/ 124614 w 148321"/>
                                  <a:gd name="connsiteY7" fmla="*/ 464500 h 464500"/>
                                  <a:gd name="connsiteX8" fmla="*/ 0 w 148321"/>
                                  <a:gd name="connsiteY8" fmla="*/ 464500 h 464500"/>
                                  <a:gd name="connsiteX9" fmla="*/ 0 w 148321"/>
                                  <a:gd name="connsiteY9" fmla="*/ 464500 h 464500"/>
                                  <a:gd name="connsiteX10" fmla="*/ 0 w 148321"/>
                                  <a:gd name="connsiteY10" fmla="*/ 34912 h 464500"/>
                                  <a:gd name="connsiteX11" fmla="*/ 34386 w 148321"/>
                                  <a:gd name="connsiteY11" fmla="*/ 526 h 464500"/>
                                  <a:gd name="connsiteX0" fmla="*/ 34386 w 148321"/>
                                  <a:gd name="connsiteY0" fmla="*/ 526 h 464500"/>
                                  <a:gd name="connsiteX1" fmla="*/ 90228 w 148321"/>
                                  <a:gd name="connsiteY1" fmla="*/ 526 h 464500"/>
                                  <a:gd name="connsiteX2" fmla="*/ 119816 w 148321"/>
                                  <a:gd name="connsiteY2" fmla="*/ 4712 h 464500"/>
                                  <a:gd name="connsiteX3" fmla="*/ 148321 w 148321"/>
                                  <a:gd name="connsiteY3" fmla="*/ 170748 h 464500"/>
                                  <a:gd name="connsiteX4" fmla="*/ 122320 w 148321"/>
                                  <a:gd name="connsiteY4" fmla="*/ 170052 h 464500"/>
                                  <a:gd name="connsiteX5" fmla="*/ 119379 w 148321"/>
                                  <a:gd name="connsiteY5" fmla="*/ 34911 h 464500"/>
                                  <a:gd name="connsiteX6" fmla="*/ 124614 w 148321"/>
                                  <a:gd name="connsiteY6" fmla="*/ 464500 h 464500"/>
                                  <a:gd name="connsiteX7" fmla="*/ 124614 w 148321"/>
                                  <a:gd name="connsiteY7" fmla="*/ 464500 h 464500"/>
                                  <a:gd name="connsiteX8" fmla="*/ 0 w 148321"/>
                                  <a:gd name="connsiteY8" fmla="*/ 464500 h 464500"/>
                                  <a:gd name="connsiteX9" fmla="*/ 0 w 148321"/>
                                  <a:gd name="connsiteY9" fmla="*/ 464500 h 464500"/>
                                  <a:gd name="connsiteX10" fmla="*/ 0 w 148321"/>
                                  <a:gd name="connsiteY10" fmla="*/ 34912 h 464500"/>
                                  <a:gd name="connsiteX11" fmla="*/ 34386 w 148321"/>
                                  <a:gd name="connsiteY11" fmla="*/ 526 h 464500"/>
                                  <a:gd name="connsiteX0" fmla="*/ 34386 w 136003"/>
                                  <a:gd name="connsiteY0" fmla="*/ 526 h 464500"/>
                                  <a:gd name="connsiteX1" fmla="*/ 90228 w 136003"/>
                                  <a:gd name="connsiteY1" fmla="*/ 526 h 464500"/>
                                  <a:gd name="connsiteX2" fmla="*/ 119816 w 136003"/>
                                  <a:gd name="connsiteY2" fmla="*/ 4712 h 464500"/>
                                  <a:gd name="connsiteX3" fmla="*/ 134416 w 136003"/>
                                  <a:gd name="connsiteY3" fmla="*/ 169258 h 464500"/>
                                  <a:gd name="connsiteX4" fmla="*/ 122320 w 136003"/>
                                  <a:gd name="connsiteY4" fmla="*/ 170052 h 464500"/>
                                  <a:gd name="connsiteX5" fmla="*/ 119379 w 136003"/>
                                  <a:gd name="connsiteY5" fmla="*/ 34911 h 464500"/>
                                  <a:gd name="connsiteX6" fmla="*/ 124614 w 136003"/>
                                  <a:gd name="connsiteY6" fmla="*/ 464500 h 464500"/>
                                  <a:gd name="connsiteX7" fmla="*/ 124614 w 136003"/>
                                  <a:gd name="connsiteY7" fmla="*/ 464500 h 464500"/>
                                  <a:gd name="connsiteX8" fmla="*/ 0 w 136003"/>
                                  <a:gd name="connsiteY8" fmla="*/ 464500 h 464500"/>
                                  <a:gd name="connsiteX9" fmla="*/ 0 w 136003"/>
                                  <a:gd name="connsiteY9" fmla="*/ 464500 h 464500"/>
                                  <a:gd name="connsiteX10" fmla="*/ 0 w 136003"/>
                                  <a:gd name="connsiteY10" fmla="*/ 34912 h 464500"/>
                                  <a:gd name="connsiteX11" fmla="*/ 34386 w 136003"/>
                                  <a:gd name="connsiteY11" fmla="*/ 526 h 464500"/>
                                  <a:gd name="connsiteX0" fmla="*/ 34386 w 136927"/>
                                  <a:gd name="connsiteY0" fmla="*/ 526 h 464500"/>
                                  <a:gd name="connsiteX1" fmla="*/ 90228 w 136927"/>
                                  <a:gd name="connsiteY1" fmla="*/ 526 h 464500"/>
                                  <a:gd name="connsiteX2" fmla="*/ 119816 w 136927"/>
                                  <a:gd name="connsiteY2" fmla="*/ 4712 h 464500"/>
                                  <a:gd name="connsiteX3" fmla="*/ 135906 w 136927"/>
                                  <a:gd name="connsiteY3" fmla="*/ 169258 h 464500"/>
                                  <a:gd name="connsiteX4" fmla="*/ 122320 w 136927"/>
                                  <a:gd name="connsiteY4" fmla="*/ 170052 h 464500"/>
                                  <a:gd name="connsiteX5" fmla="*/ 119379 w 136927"/>
                                  <a:gd name="connsiteY5" fmla="*/ 34911 h 464500"/>
                                  <a:gd name="connsiteX6" fmla="*/ 124614 w 136927"/>
                                  <a:gd name="connsiteY6" fmla="*/ 464500 h 464500"/>
                                  <a:gd name="connsiteX7" fmla="*/ 124614 w 136927"/>
                                  <a:gd name="connsiteY7" fmla="*/ 464500 h 464500"/>
                                  <a:gd name="connsiteX8" fmla="*/ 0 w 136927"/>
                                  <a:gd name="connsiteY8" fmla="*/ 464500 h 464500"/>
                                  <a:gd name="connsiteX9" fmla="*/ 0 w 136927"/>
                                  <a:gd name="connsiteY9" fmla="*/ 464500 h 464500"/>
                                  <a:gd name="connsiteX10" fmla="*/ 0 w 136927"/>
                                  <a:gd name="connsiteY10" fmla="*/ 34912 h 464500"/>
                                  <a:gd name="connsiteX11" fmla="*/ 34386 w 136927"/>
                                  <a:gd name="connsiteY11" fmla="*/ 526 h 464500"/>
                                  <a:gd name="connsiteX0" fmla="*/ 34386 w 135906"/>
                                  <a:gd name="connsiteY0" fmla="*/ 526 h 464500"/>
                                  <a:gd name="connsiteX1" fmla="*/ 90228 w 135906"/>
                                  <a:gd name="connsiteY1" fmla="*/ 526 h 464500"/>
                                  <a:gd name="connsiteX2" fmla="*/ 119816 w 135906"/>
                                  <a:gd name="connsiteY2" fmla="*/ 4712 h 464500"/>
                                  <a:gd name="connsiteX3" fmla="*/ 135906 w 135906"/>
                                  <a:gd name="connsiteY3" fmla="*/ 169258 h 464500"/>
                                  <a:gd name="connsiteX4" fmla="*/ 122320 w 135906"/>
                                  <a:gd name="connsiteY4" fmla="*/ 170052 h 464500"/>
                                  <a:gd name="connsiteX5" fmla="*/ 119379 w 135906"/>
                                  <a:gd name="connsiteY5" fmla="*/ 34911 h 464500"/>
                                  <a:gd name="connsiteX6" fmla="*/ 124614 w 135906"/>
                                  <a:gd name="connsiteY6" fmla="*/ 464500 h 464500"/>
                                  <a:gd name="connsiteX7" fmla="*/ 124614 w 135906"/>
                                  <a:gd name="connsiteY7" fmla="*/ 464500 h 464500"/>
                                  <a:gd name="connsiteX8" fmla="*/ 0 w 135906"/>
                                  <a:gd name="connsiteY8" fmla="*/ 464500 h 464500"/>
                                  <a:gd name="connsiteX9" fmla="*/ 0 w 135906"/>
                                  <a:gd name="connsiteY9" fmla="*/ 464500 h 464500"/>
                                  <a:gd name="connsiteX10" fmla="*/ 0 w 135906"/>
                                  <a:gd name="connsiteY10" fmla="*/ 34912 h 464500"/>
                                  <a:gd name="connsiteX11" fmla="*/ 34386 w 135906"/>
                                  <a:gd name="connsiteY11" fmla="*/ 526 h 464500"/>
                                  <a:gd name="connsiteX0" fmla="*/ 34386 w 135906"/>
                                  <a:gd name="connsiteY0" fmla="*/ 526 h 464500"/>
                                  <a:gd name="connsiteX1" fmla="*/ 90228 w 135906"/>
                                  <a:gd name="connsiteY1" fmla="*/ 526 h 464500"/>
                                  <a:gd name="connsiteX2" fmla="*/ 119816 w 135906"/>
                                  <a:gd name="connsiteY2" fmla="*/ 4712 h 464500"/>
                                  <a:gd name="connsiteX3" fmla="*/ 135906 w 135906"/>
                                  <a:gd name="connsiteY3" fmla="*/ 169258 h 464500"/>
                                  <a:gd name="connsiteX4" fmla="*/ 122320 w 135906"/>
                                  <a:gd name="connsiteY4" fmla="*/ 170052 h 464500"/>
                                  <a:gd name="connsiteX5" fmla="*/ 119379 w 135906"/>
                                  <a:gd name="connsiteY5" fmla="*/ 34911 h 464500"/>
                                  <a:gd name="connsiteX6" fmla="*/ 124614 w 135906"/>
                                  <a:gd name="connsiteY6" fmla="*/ 464500 h 464500"/>
                                  <a:gd name="connsiteX7" fmla="*/ 124614 w 135906"/>
                                  <a:gd name="connsiteY7" fmla="*/ 464500 h 464500"/>
                                  <a:gd name="connsiteX8" fmla="*/ 0 w 135906"/>
                                  <a:gd name="connsiteY8" fmla="*/ 464500 h 464500"/>
                                  <a:gd name="connsiteX9" fmla="*/ 0 w 135906"/>
                                  <a:gd name="connsiteY9" fmla="*/ 464500 h 464500"/>
                                  <a:gd name="connsiteX10" fmla="*/ 0 w 135906"/>
                                  <a:gd name="connsiteY10" fmla="*/ 34912 h 464500"/>
                                  <a:gd name="connsiteX11" fmla="*/ 34386 w 135906"/>
                                  <a:gd name="connsiteY11" fmla="*/ 526 h 464500"/>
                                  <a:gd name="connsiteX0" fmla="*/ 34386 w 138380"/>
                                  <a:gd name="connsiteY0" fmla="*/ 526 h 464500"/>
                                  <a:gd name="connsiteX1" fmla="*/ 90228 w 138380"/>
                                  <a:gd name="connsiteY1" fmla="*/ 526 h 464500"/>
                                  <a:gd name="connsiteX2" fmla="*/ 119816 w 138380"/>
                                  <a:gd name="connsiteY2" fmla="*/ 4712 h 464500"/>
                                  <a:gd name="connsiteX3" fmla="*/ 135906 w 138380"/>
                                  <a:gd name="connsiteY3" fmla="*/ 169258 h 464500"/>
                                  <a:gd name="connsiteX4" fmla="*/ 122320 w 138380"/>
                                  <a:gd name="connsiteY4" fmla="*/ 170052 h 464500"/>
                                  <a:gd name="connsiteX5" fmla="*/ 119379 w 138380"/>
                                  <a:gd name="connsiteY5" fmla="*/ 34911 h 464500"/>
                                  <a:gd name="connsiteX6" fmla="*/ 124614 w 138380"/>
                                  <a:gd name="connsiteY6" fmla="*/ 464500 h 464500"/>
                                  <a:gd name="connsiteX7" fmla="*/ 124614 w 138380"/>
                                  <a:gd name="connsiteY7" fmla="*/ 464500 h 464500"/>
                                  <a:gd name="connsiteX8" fmla="*/ 0 w 138380"/>
                                  <a:gd name="connsiteY8" fmla="*/ 464500 h 464500"/>
                                  <a:gd name="connsiteX9" fmla="*/ 0 w 138380"/>
                                  <a:gd name="connsiteY9" fmla="*/ 464500 h 464500"/>
                                  <a:gd name="connsiteX10" fmla="*/ 0 w 138380"/>
                                  <a:gd name="connsiteY10" fmla="*/ 34912 h 464500"/>
                                  <a:gd name="connsiteX11" fmla="*/ 34386 w 138380"/>
                                  <a:gd name="connsiteY11" fmla="*/ 526 h 464500"/>
                                  <a:gd name="connsiteX0" fmla="*/ 34386 w 138380"/>
                                  <a:gd name="connsiteY0" fmla="*/ 526 h 464500"/>
                                  <a:gd name="connsiteX1" fmla="*/ 90228 w 138380"/>
                                  <a:gd name="connsiteY1" fmla="*/ 526 h 464500"/>
                                  <a:gd name="connsiteX2" fmla="*/ 119816 w 138380"/>
                                  <a:gd name="connsiteY2" fmla="*/ 4712 h 464500"/>
                                  <a:gd name="connsiteX3" fmla="*/ 135906 w 138380"/>
                                  <a:gd name="connsiteY3" fmla="*/ 170748 h 464500"/>
                                  <a:gd name="connsiteX4" fmla="*/ 122320 w 138380"/>
                                  <a:gd name="connsiteY4" fmla="*/ 170052 h 464500"/>
                                  <a:gd name="connsiteX5" fmla="*/ 119379 w 138380"/>
                                  <a:gd name="connsiteY5" fmla="*/ 34911 h 464500"/>
                                  <a:gd name="connsiteX6" fmla="*/ 124614 w 138380"/>
                                  <a:gd name="connsiteY6" fmla="*/ 464500 h 464500"/>
                                  <a:gd name="connsiteX7" fmla="*/ 124614 w 138380"/>
                                  <a:gd name="connsiteY7" fmla="*/ 464500 h 464500"/>
                                  <a:gd name="connsiteX8" fmla="*/ 0 w 138380"/>
                                  <a:gd name="connsiteY8" fmla="*/ 464500 h 464500"/>
                                  <a:gd name="connsiteX9" fmla="*/ 0 w 138380"/>
                                  <a:gd name="connsiteY9" fmla="*/ 464500 h 464500"/>
                                  <a:gd name="connsiteX10" fmla="*/ 0 w 138380"/>
                                  <a:gd name="connsiteY10" fmla="*/ 34912 h 464500"/>
                                  <a:gd name="connsiteX11" fmla="*/ 34386 w 138380"/>
                                  <a:gd name="connsiteY11" fmla="*/ 526 h 464500"/>
                                  <a:gd name="connsiteX0" fmla="*/ 34386 w 138380"/>
                                  <a:gd name="connsiteY0" fmla="*/ 526 h 464500"/>
                                  <a:gd name="connsiteX1" fmla="*/ 90228 w 138380"/>
                                  <a:gd name="connsiteY1" fmla="*/ 526 h 464500"/>
                                  <a:gd name="connsiteX2" fmla="*/ 119816 w 138380"/>
                                  <a:gd name="connsiteY2" fmla="*/ 4712 h 464500"/>
                                  <a:gd name="connsiteX3" fmla="*/ 135906 w 138380"/>
                                  <a:gd name="connsiteY3" fmla="*/ 170748 h 464500"/>
                                  <a:gd name="connsiteX4" fmla="*/ 122320 w 138380"/>
                                  <a:gd name="connsiteY4" fmla="*/ 170052 h 464500"/>
                                  <a:gd name="connsiteX5" fmla="*/ 119379 w 138380"/>
                                  <a:gd name="connsiteY5" fmla="*/ 34911 h 464500"/>
                                  <a:gd name="connsiteX6" fmla="*/ 124614 w 138380"/>
                                  <a:gd name="connsiteY6" fmla="*/ 464500 h 464500"/>
                                  <a:gd name="connsiteX7" fmla="*/ 124614 w 138380"/>
                                  <a:gd name="connsiteY7" fmla="*/ 464500 h 464500"/>
                                  <a:gd name="connsiteX8" fmla="*/ 0 w 138380"/>
                                  <a:gd name="connsiteY8" fmla="*/ 464500 h 464500"/>
                                  <a:gd name="connsiteX9" fmla="*/ 0 w 138380"/>
                                  <a:gd name="connsiteY9" fmla="*/ 464500 h 464500"/>
                                  <a:gd name="connsiteX10" fmla="*/ 0 w 138380"/>
                                  <a:gd name="connsiteY10" fmla="*/ 34912 h 464500"/>
                                  <a:gd name="connsiteX11" fmla="*/ 34386 w 138380"/>
                                  <a:gd name="connsiteY11" fmla="*/ 526 h 464500"/>
                                  <a:gd name="connsiteX0" fmla="*/ 34386 w 135906"/>
                                  <a:gd name="connsiteY0" fmla="*/ 526 h 464500"/>
                                  <a:gd name="connsiteX1" fmla="*/ 90228 w 135906"/>
                                  <a:gd name="connsiteY1" fmla="*/ 526 h 464500"/>
                                  <a:gd name="connsiteX2" fmla="*/ 119816 w 135906"/>
                                  <a:gd name="connsiteY2" fmla="*/ 4712 h 464500"/>
                                  <a:gd name="connsiteX3" fmla="*/ 135906 w 135906"/>
                                  <a:gd name="connsiteY3" fmla="*/ 170748 h 464500"/>
                                  <a:gd name="connsiteX4" fmla="*/ 122320 w 135906"/>
                                  <a:gd name="connsiteY4" fmla="*/ 170052 h 464500"/>
                                  <a:gd name="connsiteX5" fmla="*/ 119379 w 135906"/>
                                  <a:gd name="connsiteY5" fmla="*/ 34911 h 464500"/>
                                  <a:gd name="connsiteX6" fmla="*/ 124614 w 135906"/>
                                  <a:gd name="connsiteY6" fmla="*/ 464500 h 464500"/>
                                  <a:gd name="connsiteX7" fmla="*/ 124614 w 135906"/>
                                  <a:gd name="connsiteY7" fmla="*/ 464500 h 464500"/>
                                  <a:gd name="connsiteX8" fmla="*/ 0 w 135906"/>
                                  <a:gd name="connsiteY8" fmla="*/ 464500 h 464500"/>
                                  <a:gd name="connsiteX9" fmla="*/ 0 w 135906"/>
                                  <a:gd name="connsiteY9" fmla="*/ 464500 h 464500"/>
                                  <a:gd name="connsiteX10" fmla="*/ 0 w 135906"/>
                                  <a:gd name="connsiteY10" fmla="*/ 34912 h 464500"/>
                                  <a:gd name="connsiteX11" fmla="*/ 34386 w 135906"/>
                                  <a:gd name="connsiteY11" fmla="*/ 526 h 464500"/>
                                  <a:gd name="connsiteX0" fmla="*/ 34386 w 135906"/>
                                  <a:gd name="connsiteY0" fmla="*/ 526 h 464500"/>
                                  <a:gd name="connsiteX1" fmla="*/ 90228 w 135906"/>
                                  <a:gd name="connsiteY1" fmla="*/ 526 h 464500"/>
                                  <a:gd name="connsiteX2" fmla="*/ 119816 w 135906"/>
                                  <a:gd name="connsiteY2" fmla="*/ 4712 h 464500"/>
                                  <a:gd name="connsiteX3" fmla="*/ 135906 w 135906"/>
                                  <a:gd name="connsiteY3" fmla="*/ 169258 h 464500"/>
                                  <a:gd name="connsiteX4" fmla="*/ 122320 w 135906"/>
                                  <a:gd name="connsiteY4" fmla="*/ 170052 h 464500"/>
                                  <a:gd name="connsiteX5" fmla="*/ 119379 w 135906"/>
                                  <a:gd name="connsiteY5" fmla="*/ 34911 h 464500"/>
                                  <a:gd name="connsiteX6" fmla="*/ 124614 w 135906"/>
                                  <a:gd name="connsiteY6" fmla="*/ 464500 h 464500"/>
                                  <a:gd name="connsiteX7" fmla="*/ 124614 w 135906"/>
                                  <a:gd name="connsiteY7" fmla="*/ 464500 h 464500"/>
                                  <a:gd name="connsiteX8" fmla="*/ 0 w 135906"/>
                                  <a:gd name="connsiteY8" fmla="*/ 464500 h 464500"/>
                                  <a:gd name="connsiteX9" fmla="*/ 0 w 135906"/>
                                  <a:gd name="connsiteY9" fmla="*/ 464500 h 464500"/>
                                  <a:gd name="connsiteX10" fmla="*/ 0 w 135906"/>
                                  <a:gd name="connsiteY10" fmla="*/ 34912 h 464500"/>
                                  <a:gd name="connsiteX11" fmla="*/ 34386 w 135906"/>
                                  <a:gd name="connsiteY11" fmla="*/ 526 h 464500"/>
                                  <a:gd name="connsiteX0" fmla="*/ 34386 w 135906"/>
                                  <a:gd name="connsiteY0" fmla="*/ 526 h 464500"/>
                                  <a:gd name="connsiteX1" fmla="*/ 90228 w 135906"/>
                                  <a:gd name="connsiteY1" fmla="*/ 526 h 464500"/>
                                  <a:gd name="connsiteX2" fmla="*/ 119816 w 135906"/>
                                  <a:gd name="connsiteY2" fmla="*/ 4712 h 464500"/>
                                  <a:gd name="connsiteX3" fmla="*/ 135906 w 135906"/>
                                  <a:gd name="connsiteY3" fmla="*/ 170748 h 464500"/>
                                  <a:gd name="connsiteX4" fmla="*/ 122320 w 135906"/>
                                  <a:gd name="connsiteY4" fmla="*/ 170052 h 464500"/>
                                  <a:gd name="connsiteX5" fmla="*/ 119379 w 135906"/>
                                  <a:gd name="connsiteY5" fmla="*/ 34911 h 464500"/>
                                  <a:gd name="connsiteX6" fmla="*/ 124614 w 135906"/>
                                  <a:gd name="connsiteY6" fmla="*/ 464500 h 464500"/>
                                  <a:gd name="connsiteX7" fmla="*/ 124614 w 135906"/>
                                  <a:gd name="connsiteY7" fmla="*/ 464500 h 464500"/>
                                  <a:gd name="connsiteX8" fmla="*/ 0 w 135906"/>
                                  <a:gd name="connsiteY8" fmla="*/ 464500 h 464500"/>
                                  <a:gd name="connsiteX9" fmla="*/ 0 w 135906"/>
                                  <a:gd name="connsiteY9" fmla="*/ 464500 h 464500"/>
                                  <a:gd name="connsiteX10" fmla="*/ 0 w 135906"/>
                                  <a:gd name="connsiteY10" fmla="*/ 34912 h 464500"/>
                                  <a:gd name="connsiteX11" fmla="*/ 34386 w 135906"/>
                                  <a:gd name="connsiteY11" fmla="*/ 526 h 464500"/>
                                  <a:gd name="connsiteX0" fmla="*/ 34386 w 135906"/>
                                  <a:gd name="connsiteY0" fmla="*/ 526 h 464500"/>
                                  <a:gd name="connsiteX1" fmla="*/ 90228 w 135906"/>
                                  <a:gd name="connsiteY1" fmla="*/ 526 h 464500"/>
                                  <a:gd name="connsiteX2" fmla="*/ 119816 w 135906"/>
                                  <a:gd name="connsiteY2" fmla="*/ 4712 h 464500"/>
                                  <a:gd name="connsiteX3" fmla="*/ 135906 w 135906"/>
                                  <a:gd name="connsiteY3" fmla="*/ 170251 h 464500"/>
                                  <a:gd name="connsiteX4" fmla="*/ 122320 w 135906"/>
                                  <a:gd name="connsiteY4" fmla="*/ 170052 h 464500"/>
                                  <a:gd name="connsiteX5" fmla="*/ 119379 w 135906"/>
                                  <a:gd name="connsiteY5" fmla="*/ 34911 h 464500"/>
                                  <a:gd name="connsiteX6" fmla="*/ 124614 w 135906"/>
                                  <a:gd name="connsiteY6" fmla="*/ 464500 h 464500"/>
                                  <a:gd name="connsiteX7" fmla="*/ 124614 w 135906"/>
                                  <a:gd name="connsiteY7" fmla="*/ 464500 h 464500"/>
                                  <a:gd name="connsiteX8" fmla="*/ 0 w 135906"/>
                                  <a:gd name="connsiteY8" fmla="*/ 464500 h 464500"/>
                                  <a:gd name="connsiteX9" fmla="*/ 0 w 135906"/>
                                  <a:gd name="connsiteY9" fmla="*/ 464500 h 464500"/>
                                  <a:gd name="connsiteX10" fmla="*/ 0 w 135906"/>
                                  <a:gd name="connsiteY10" fmla="*/ 34912 h 464500"/>
                                  <a:gd name="connsiteX11" fmla="*/ 34386 w 135906"/>
                                  <a:gd name="connsiteY11" fmla="*/ 526 h 464500"/>
                                  <a:gd name="connsiteX0" fmla="*/ 34386 w 135906"/>
                                  <a:gd name="connsiteY0" fmla="*/ 526 h 464500"/>
                                  <a:gd name="connsiteX1" fmla="*/ 90228 w 135906"/>
                                  <a:gd name="connsiteY1" fmla="*/ 526 h 464500"/>
                                  <a:gd name="connsiteX2" fmla="*/ 119816 w 135906"/>
                                  <a:gd name="connsiteY2" fmla="*/ 4712 h 464500"/>
                                  <a:gd name="connsiteX3" fmla="*/ 135906 w 135906"/>
                                  <a:gd name="connsiteY3" fmla="*/ 170251 h 464500"/>
                                  <a:gd name="connsiteX4" fmla="*/ 119784 w 135906"/>
                                  <a:gd name="connsiteY4" fmla="*/ 112145 h 464500"/>
                                  <a:gd name="connsiteX5" fmla="*/ 119379 w 135906"/>
                                  <a:gd name="connsiteY5" fmla="*/ 34911 h 464500"/>
                                  <a:gd name="connsiteX6" fmla="*/ 124614 w 135906"/>
                                  <a:gd name="connsiteY6" fmla="*/ 464500 h 464500"/>
                                  <a:gd name="connsiteX7" fmla="*/ 124614 w 135906"/>
                                  <a:gd name="connsiteY7" fmla="*/ 464500 h 464500"/>
                                  <a:gd name="connsiteX8" fmla="*/ 0 w 135906"/>
                                  <a:gd name="connsiteY8" fmla="*/ 464500 h 464500"/>
                                  <a:gd name="connsiteX9" fmla="*/ 0 w 135906"/>
                                  <a:gd name="connsiteY9" fmla="*/ 464500 h 464500"/>
                                  <a:gd name="connsiteX10" fmla="*/ 0 w 135906"/>
                                  <a:gd name="connsiteY10" fmla="*/ 34912 h 464500"/>
                                  <a:gd name="connsiteX11" fmla="*/ 34386 w 135906"/>
                                  <a:gd name="connsiteY11" fmla="*/ 526 h 464500"/>
                                  <a:gd name="connsiteX0" fmla="*/ 34386 w 135483"/>
                                  <a:gd name="connsiteY0" fmla="*/ 526 h 464500"/>
                                  <a:gd name="connsiteX1" fmla="*/ 90228 w 135483"/>
                                  <a:gd name="connsiteY1" fmla="*/ 526 h 464500"/>
                                  <a:gd name="connsiteX2" fmla="*/ 119816 w 135483"/>
                                  <a:gd name="connsiteY2" fmla="*/ 4712 h 464500"/>
                                  <a:gd name="connsiteX3" fmla="*/ 135483 w 135483"/>
                                  <a:gd name="connsiteY3" fmla="*/ 112767 h 464500"/>
                                  <a:gd name="connsiteX4" fmla="*/ 119784 w 135483"/>
                                  <a:gd name="connsiteY4" fmla="*/ 112145 h 464500"/>
                                  <a:gd name="connsiteX5" fmla="*/ 119379 w 135483"/>
                                  <a:gd name="connsiteY5" fmla="*/ 34911 h 464500"/>
                                  <a:gd name="connsiteX6" fmla="*/ 124614 w 135483"/>
                                  <a:gd name="connsiteY6" fmla="*/ 464500 h 464500"/>
                                  <a:gd name="connsiteX7" fmla="*/ 124614 w 135483"/>
                                  <a:gd name="connsiteY7" fmla="*/ 464500 h 464500"/>
                                  <a:gd name="connsiteX8" fmla="*/ 0 w 135483"/>
                                  <a:gd name="connsiteY8" fmla="*/ 464500 h 464500"/>
                                  <a:gd name="connsiteX9" fmla="*/ 0 w 135483"/>
                                  <a:gd name="connsiteY9" fmla="*/ 464500 h 464500"/>
                                  <a:gd name="connsiteX10" fmla="*/ 0 w 135483"/>
                                  <a:gd name="connsiteY10" fmla="*/ 34912 h 464500"/>
                                  <a:gd name="connsiteX11" fmla="*/ 34386 w 135483"/>
                                  <a:gd name="connsiteY11" fmla="*/ 526 h 464500"/>
                                  <a:gd name="connsiteX0" fmla="*/ 34386 w 135483"/>
                                  <a:gd name="connsiteY0" fmla="*/ 526 h 464500"/>
                                  <a:gd name="connsiteX1" fmla="*/ 90228 w 135483"/>
                                  <a:gd name="connsiteY1" fmla="*/ 526 h 464500"/>
                                  <a:gd name="connsiteX2" fmla="*/ 119816 w 135483"/>
                                  <a:gd name="connsiteY2" fmla="*/ 4712 h 464500"/>
                                  <a:gd name="connsiteX3" fmla="*/ 135483 w 135483"/>
                                  <a:gd name="connsiteY3" fmla="*/ 111922 h 464500"/>
                                  <a:gd name="connsiteX4" fmla="*/ 119784 w 135483"/>
                                  <a:gd name="connsiteY4" fmla="*/ 112145 h 464500"/>
                                  <a:gd name="connsiteX5" fmla="*/ 119379 w 135483"/>
                                  <a:gd name="connsiteY5" fmla="*/ 34911 h 464500"/>
                                  <a:gd name="connsiteX6" fmla="*/ 124614 w 135483"/>
                                  <a:gd name="connsiteY6" fmla="*/ 464500 h 464500"/>
                                  <a:gd name="connsiteX7" fmla="*/ 124614 w 135483"/>
                                  <a:gd name="connsiteY7" fmla="*/ 464500 h 464500"/>
                                  <a:gd name="connsiteX8" fmla="*/ 0 w 135483"/>
                                  <a:gd name="connsiteY8" fmla="*/ 464500 h 464500"/>
                                  <a:gd name="connsiteX9" fmla="*/ 0 w 135483"/>
                                  <a:gd name="connsiteY9" fmla="*/ 464500 h 464500"/>
                                  <a:gd name="connsiteX10" fmla="*/ 0 w 135483"/>
                                  <a:gd name="connsiteY10" fmla="*/ 34912 h 464500"/>
                                  <a:gd name="connsiteX11" fmla="*/ 34386 w 135483"/>
                                  <a:gd name="connsiteY11" fmla="*/ 526 h 464500"/>
                                  <a:gd name="connsiteX0" fmla="*/ 34386 w 133807"/>
                                  <a:gd name="connsiteY0" fmla="*/ 526 h 464500"/>
                                  <a:gd name="connsiteX1" fmla="*/ 90228 w 133807"/>
                                  <a:gd name="connsiteY1" fmla="*/ 526 h 464500"/>
                                  <a:gd name="connsiteX2" fmla="*/ 119816 w 133807"/>
                                  <a:gd name="connsiteY2" fmla="*/ 4712 h 464500"/>
                                  <a:gd name="connsiteX3" fmla="*/ 133792 w 133807"/>
                                  <a:gd name="connsiteY3" fmla="*/ 111499 h 464500"/>
                                  <a:gd name="connsiteX4" fmla="*/ 119784 w 133807"/>
                                  <a:gd name="connsiteY4" fmla="*/ 112145 h 464500"/>
                                  <a:gd name="connsiteX5" fmla="*/ 119379 w 133807"/>
                                  <a:gd name="connsiteY5" fmla="*/ 34911 h 464500"/>
                                  <a:gd name="connsiteX6" fmla="*/ 124614 w 133807"/>
                                  <a:gd name="connsiteY6" fmla="*/ 464500 h 464500"/>
                                  <a:gd name="connsiteX7" fmla="*/ 124614 w 133807"/>
                                  <a:gd name="connsiteY7" fmla="*/ 464500 h 464500"/>
                                  <a:gd name="connsiteX8" fmla="*/ 0 w 133807"/>
                                  <a:gd name="connsiteY8" fmla="*/ 464500 h 464500"/>
                                  <a:gd name="connsiteX9" fmla="*/ 0 w 133807"/>
                                  <a:gd name="connsiteY9" fmla="*/ 464500 h 464500"/>
                                  <a:gd name="connsiteX10" fmla="*/ 0 w 133807"/>
                                  <a:gd name="connsiteY10" fmla="*/ 34912 h 464500"/>
                                  <a:gd name="connsiteX11" fmla="*/ 34386 w 133807"/>
                                  <a:gd name="connsiteY11" fmla="*/ 526 h 464500"/>
                                  <a:gd name="connsiteX0" fmla="*/ 34386 w 135060"/>
                                  <a:gd name="connsiteY0" fmla="*/ 526 h 464500"/>
                                  <a:gd name="connsiteX1" fmla="*/ 90228 w 135060"/>
                                  <a:gd name="connsiteY1" fmla="*/ 526 h 464500"/>
                                  <a:gd name="connsiteX2" fmla="*/ 119816 w 135060"/>
                                  <a:gd name="connsiteY2" fmla="*/ 4712 h 464500"/>
                                  <a:gd name="connsiteX3" fmla="*/ 135060 w 135060"/>
                                  <a:gd name="connsiteY3" fmla="*/ 112344 h 464500"/>
                                  <a:gd name="connsiteX4" fmla="*/ 119784 w 135060"/>
                                  <a:gd name="connsiteY4" fmla="*/ 112145 h 464500"/>
                                  <a:gd name="connsiteX5" fmla="*/ 119379 w 135060"/>
                                  <a:gd name="connsiteY5" fmla="*/ 34911 h 464500"/>
                                  <a:gd name="connsiteX6" fmla="*/ 124614 w 135060"/>
                                  <a:gd name="connsiteY6" fmla="*/ 464500 h 464500"/>
                                  <a:gd name="connsiteX7" fmla="*/ 124614 w 135060"/>
                                  <a:gd name="connsiteY7" fmla="*/ 464500 h 464500"/>
                                  <a:gd name="connsiteX8" fmla="*/ 0 w 135060"/>
                                  <a:gd name="connsiteY8" fmla="*/ 464500 h 464500"/>
                                  <a:gd name="connsiteX9" fmla="*/ 0 w 135060"/>
                                  <a:gd name="connsiteY9" fmla="*/ 464500 h 464500"/>
                                  <a:gd name="connsiteX10" fmla="*/ 0 w 135060"/>
                                  <a:gd name="connsiteY10" fmla="*/ 34912 h 464500"/>
                                  <a:gd name="connsiteX11" fmla="*/ 34386 w 135060"/>
                                  <a:gd name="connsiteY11" fmla="*/ 526 h 464500"/>
                                  <a:gd name="connsiteX0" fmla="*/ 34386 w 135060"/>
                                  <a:gd name="connsiteY0" fmla="*/ 526 h 464500"/>
                                  <a:gd name="connsiteX1" fmla="*/ 90228 w 135060"/>
                                  <a:gd name="connsiteY1" fmla="*/ 526 h 464500"/>
                                  <a:gd name="connsiteX2" fmla="*/ 119816 w 135060"/>
                                  <a:gd name="connsiteY2" fmla="*/ 4712 h 464500"/>
                                  <a:gd name="connsiteX3" fmla="*/ 135060 w 135060"/>
                                  <a:gd name="connsiteY3" fmla="*/ 113612 h 464500"/>
                                  <a:gd name="connsiteX4" fmla="*/ 119784 w 135060"/>
                                  <a:gd name="connsiteY4" fmla="*/ 112145 h 464500"/>
                                  <a:gd name="connsiteX5" fmla="*/ 119379 w 135060"/>
                                  <a:gd name="connsiteY5" fmla="*/ 34911 h 464500"/>
                                  <a:gd name="connsiteX6" fmla="*/ 124614 w 135060"/>
                                  <a:gd name="connsiteY6" fmla="*/ 464500 h 464500"/>
                                  <a:gd name="connsiteX7" fmla="*/ 124614 w 135060"/>
                                  <a:gd name="connsiteY7" fmla="*/ 464500 h 464500"/>
                                  <a:gd name="connsiteX8" fmla="*/ 0 w 135060"/>
                                  <a:gd name="connsiteY8" fmla="*/ 464500 h 464500"/>
                                  <a:gd name="connsiteX9" fmla="*/ 0 w 135060"/>
                                  <a:gd name="connsiteY9" fmla="*/ 464500 h 464500"/>
                                  <a:gd name="connsiteX10" fmla="*/ 0 w 135060"/>
                                  <a:gd name="connsiteY10" fmla="*/ 34912 h 464500"/>
                                  <a:gd name="connsiteX11" fmla="*/ 34386 w 135060"/>
                                  <a:gd name="connsiteY11" fmla="*/ 526 h 464500"/>
                                  <a:gd name="connsiteX0" fmla="*/ 34386 w 135060"/>
                                  <a:gd name="connsiteY0" fmla="*/ 526 h 464500"/>
                                  <a:gd name="connsiteX1" fmla="*/ 90228 w 135060"/>
                                  <a:gd name="connsiteY1" fmla="*/ 526 h 464500"/>
                                  <a:gd name="connsiteX2" fmla="*/ 119816 w 135060"/>
                                  <a:gd name="connsiteY2" fmla="*/ 4712 h 464500"/>
                                  <a:gd name="connsiteX3" fmla="*/ 135060 w 135060"/>
                                  <a:gd name="connsiteY3" fmla="*/ 113189 h 464500"/>
                                  <a:gd name="connsiteX4" fmla="*/ 119784 w 135060"/>
                                  <a:gd name="connsiteY4" fmla="*/ 112145 h 464500"/>
                                  <a:gd name="connsiteX5" fmla="*/ 119379 w 135060"/>
                                  <a:gd name="connsiteY5" fmla="*/ 34911 h 464500"/>
                                  <a:gd name="connsiteX6" fmla="*/ 124614 w 135060"/>
                                  <a:gd name="connsiteY6" fmla="*/ 464500 h 464500"/>
                                  <a:gd name="connsiteX7" fmla="*/ 124614 w 135060"/>
                                  <a:gd name="connsiteY7" fmla="*/ 464500 h 464500"/>
                                  <a:gd name="connsiteX8" fmla="*/ 0 w 135060"/>
                                  <a:gd name="connsiteY8" fmla="*/ 464500 h 464500"/>
                                  <a:gd name="connsiteX9" fmla="*/ 0 w 135060"/>
                                  <a:gd name="connsiteY9" fmla="*/ 464500 h 464500"/>
                                  <a:gd name="connsiteX10" fmla="*/ 0 w 135060"/>
                                  <a:gd name="connsiteY10" fmla="*/ 34912 h 464500"/>
                                  <a:gd name="connsiteX11" fmla="*/ 34386 w 135060"/>
                                  <a:gd name="connsiteY11" fmla="*/ 526 h 464500"/>
                                  <a:gd name="connsiteX0" fmla="*/ 34386 w 134215"/>
                                  <a:gd name="connsiteY0" fmla="*/ 526 h 464500"/>
                                  <a:gd name="connsiteX1" fmla="*/ 90228 w 134215"/>
                                  <a:gd name="connsiteY1" fmla="*/ 526 h 464500"/>
                                  <a:gd name="connsiteX2" fmla="*/ 119816 w 134215"/>
                                  <a:gd name="connsiteY2" fmla="*/ 4712 h 464500"/>
                                  <a:gd name="connsiteX3" fmla="*/ 134215 w 134215"/>
                                  <a:gd name="connsiteY3" fmla="*/ 111076 h 464500"/>
                                  <a:gd name="connsiteX4" fmla="*/ 119784 w 134215"/>
                                  <a:gd name="connsiteY4" fmla="*/ 112145 h 464500"/>
                                  <a:gd name="connsiteX5" fmla="*/ 119379 w 134215"/>
                                  <a:gd name="connsiteY5" fmla="*/ 34911 h 464500"/>
                                  <a:gd name="connsiteX6" fmla="*/ 124614 w 134215"/>
                                  <a:gd name="connsiteY6" fmla="*/ 464500 h 464500"/>
                                  <a:gd name="connsiteX7" fmla="*/ 124614 w 134215"/>
                                  <a:gd name="connsiteY7" fmla="*/ 464500 h 464500"/>
                                  <a:gd name="connsiteX8" fmla="*/ 0 w 134215"/>
                                  <a:gd name="connsiteY8" fmla="*/ 464500 h 464500"/>
                                  <a:gd name="connsiteX9" fmla="*/ 0 w 134215"/>
                                  <a:gd name="connsiteY9" fmla="*/ 464500 h 464500"/>
                                  <a:gd name="connsiteX10" fmla="*/ 0 w 134215"/>
                                  <a:gd name="connsiteY10" fmla="*/ 34912 h 464500"/>
                                  <a:gd name="connsiteX11" fmla="*/ 34386 w 134215"/>
                                  <a:gd name="connsiteY11" fmla="*/ 526 h 464500"/>
                                  <a:gd name="connsiteX0" fmla="*/ 34386 w 134215"/>
                                  <a:gd name="connsiteY0" fmla="*/ 526 h 464500"/>
                                  <a:gd name="connsiteX1" fmla="*/ 90228 w 134215"/>
                                  <a:gd name="connsiteY1" fmla="*/ 526 h 464500"/>
                                  <a:gd name="connsiteX2" fmla="*/ 119816 w 134215"/>
                                  <a:gd name="connsiteY2" fmla="*/ 4712 h 464500"/>
                                  <a:gd name="connsiteX3" fmla="*/ 134215 w 134215"/>
                                  <a:gd name="connsiteY3" fmla="*/ 111921 h 464500"/>
                                  <a:gd name="connsiteX4" fmla="*/ 119784 w 134215"/>
                                  <a:gd name="connsiteY4" fmla="*/ 112145 h 464500"/>
                                  <a:gd name="connsiteX5" fmla="*/ 119379 w 134215"/>
                                  <a:gd name="connsiteY5" fmla="*/ 34911 h 464500"/>
                                  <a:gd name="connsiteX6" fmla="*/ 124614 w 134215"/>
                                  <a:gd name="connsiteY6" fmla="*/ 464500 h 464500"/>
                                  <a:gd name="connsiteX7" fmla="*/ 124614 w 134215"/>
                                  <a:gd name="connsiteY7" fmla="*/ 464500 h 464500"/>
                                  <a:gd name="connsiteX8" fmla="*/ 0 w 134215"/>
                                  <a:gd name="connsiteY8" fmla="*/ 464500 h 464500"/>
                                  <a:gd name="connsiteX9" fmla="*/ 0 w 134215"/>
                                  <a:gd name="connsiteY9" fmla="*/ 464500 h 464500"/>
                                  <a:gd name="connsiteX10" fmla="*/ 0 w 134215"/>
                                  <a:gd name="connsiteY10" fmla="*/ 34912 h 464500"/>
                                  <a:gd name="connsiteX11" fmla="*/ 34386 w 134215"/>
                                  <a:gd name="connsiteY11" fmla="*/ 526 h 464500"/>
                                  <a:gd name="connsiteX0" fmla="*/ 34386 w 136084"/>
                                  <a:gd name="connsiteY0" fmla="*/ 526 h 464500"/>
                                  <a:gd name="connsiteX1" fmla="*/ 90228 w 136084"/>
                                  <a:gd name="connsiteY1" fmla="*/ 526 h 464500"/>
                                  <a:gd name="connsiteX2" fmla="*/ 119816 w 136084"/>
                                  <a:gd name="connsiteY2" fmla="*/ 4712 h 464500"/>
                                  <a:gd name="connsiteX3" fmla="*/ 136084 w 136084"/>
                                  <a:gd name="connsiteY3" fmla="*/ 111921 h 464500"/>
                                  <a:gd name="connsiteX4" fmla="*/ 119784 w 136084"/>
                                  <a:gd name="connsiteY4" fmla="*/ 112145 h 464500"/>
                                  <a:gd name="connsiteX5" fmla="*/ 119379 w 136084"/>
                                  <a:gd name="connsiteY5" fmla="*/ 34911 h 464500"/>
                                  <a:gd name="connsiteX6" fmla="*/ 124614 w 136084"/>
                                  <a:gd name="connsiteY6" fmla="*/ 464500 h 464500"/>
                                  <a:gd name="connsiteX7" fmla="*/ 124614 w 136084"/>
                                  <a:gd name="connsiteY7" fmla="*/ 464500 h 464500"/>
                                  <a:gd name="connsiteX8" fmla="*/ 0 w 136084"/>
                                  <a:gd name="connsiteY8" fmla="*/ 464500 h 464500"/>
                                  <a:gd name="connsiteX9" fmla="*/ 0 w 136084"/>
                                  <a:gd name="connsiteY9" fmla="*/ 464500 h 464500"/>
                                  <a:gd name="connsiteX10" fmla="*/ 0 w 136084"/>
                                  <a:gd name="connsiteY10" fmla="*/ 34912 h 464500"/>
                                  <a:gd name="connsiteX11" fmla="*/ 34386 w 136084"/>
                                  <a:gd name="connsiteY11" fmla="*/ 526 h 464500"/>
                                  <a:gd name="connsiteX0" fmla="*/ 34386 w 137953"/>
                                  <a:gd name="connsiteY0" fmla="*/ 526 h 464500"/>
                                  <a:gd name="connsiteX1" fmla="*/ 90228 w 137953"/>
                                  <a:gd name="connsiteY1" fmla="*/ 526 h 464500"/>
                                  <a:gd name="connsiteX2" fmla="*/ 119816 w 137953"/>
                                  <a:gd name="connsiteY2" fmla="*/ 4712 h 464500"/>
                                  <a:gd name="connsiteX3" fmla="*/ 137953 w 137953"/>
                                  <a:gd name="connsiteY3" fmla="*/ 111921 h 464500"/>
                                  <a:gd name="connsiteX4" fmla="*/ 119784 w 137953"/>
                                  <a:gd name="connsiteY4" fmla="*/ 112145 h 464500"/>
                                  <a:gd name="connsiteX5" fmla="*/ 119379 w 137953"/>
                                  <a:gd name="connsiteY5" fmla="*/ 34911 h 464500"/>
                                  <a:gd name="connsiteX6" fmla="*/ 124614 w 137953"/>
                                  <a:gd name="connsiteY6" fmla="*/ 464500 h 464500"/>
                                  <a:gd name="connsiteX7" fmla="*/ 124614 w 137953"/>
                                  <a:gd name="connsiteY7" fmla="*/ 464500 h 464500"/>
                                  <a:gd name="connsiteX8" fmla="*/ 0 w 137953"/>
                                  <a:gd name="connsiteY8" fmla="*/ 464500 h 464500"/>
                                  <a:gd name="connsiteX9" fmla="*/ 0 w 137953"/>
                                  <a:gd name="connsiteY9" fmla="*/ 464500 h 464500"/>
                                  <a:gd name="connsiteX10" fmla="*/ 0 w 137953"/>
                                  <a:gd name="connsiteY10" fmla="*/ 34912 h 464500"/>
                                  <a:gd name="connsiteX11" fmla="*/ 34386 w 137953"/>
                                  <a:gd name="connsiteY11" fmla="*/ 526 h 464500"/>
                                  <a:gd name="connsiteX0" fmla="*/ 34386 w 137953"/>
                                  <a:gd name="connsiteY0" fmla="*/ 526 h 464500"/>
                                  <a:gd name="connsiteX1" fmla="*/ 90228 w 137953"/>
                                  <a:gd name="connsiteY1" fmla="*/ 526 h 464500"/>
                                  <a:gd name="connsiteX2" fmla="*/ 119816 w 137953"/>
                                  <a:gd name="connsiteY2" fmla="*/ 4712 h 464500"/>
                                  <a:gd name="connsiteX3" fmla="*/ 137953 w 137953"/>
                                  <a:gd name="connsiteY3" fmla="*/ 111921 h 464500"/>
                                  <a:gd name="connsiteX4" fmla="*/ 119784 w 137953"/>
                                  <a:gd name="connsiteY4" fmla="*/ 112145 h 464500"/>
                                  <a:gd name="connsiteX5" fmla="*/ 119379 w 137953"/>
                                  <a:gd name="connsiteY5" fmla="*/ 34911 h 464500"/>
                                  <a:gd name="connsiteX6" fmla="*/ 124614 w 137953"/>
                                  <a:gd name="connsiteY6" fmla="*/ 464500 h 464500"/>
                                  <a:gd name="connsiteX7" fmla="*/ 124614 w 137953"/>
                                  <a:gd name="connsiteY7" fmla="*/ 464500 h 464500"/>
                                  <a:gd name="connsiteX8" fmla="*/ 0 w 137953"/>
                                  <a:gd name="connsiteY8" fmla="*/ 464500 h 464500"/>
                                  <a:gd name="connsiteX9" fmla="*/ 0 w 137953"/>
                                  <a:gd name="connsiteY9" fmla="*/ 464500 h 464500"/>
                                  <a:gd name="connsiteX10" fmla="*/ 0 w 137953"/>
                                  <a:gd name="connsiteY10" fmla="*/ 34912 h 464500"/>
                                  <a:gd name="connsiteX11" fmla="*/ 34386 w 137953"/>
                                  <a:gd name="connsiteY11" fmla="*/ 526 h 464500"/>
                                  <a:gd name="connsiteX0" fmla="*/ 34386 w 137953"/>
                                  <a:gd name="connsiteY0" fmla="*/ 526 h 464500"/>
                                  <a:gd name="connsiteX1" fmla="*/ 90228 w 137953"/>
                                  <a:gd name="connsiteY1" fmla="*/ 526 h 464500"/>
                                  <a:gd name="connsiteX2" fmla="*/ 119816 w 137953"/>
                                  <a:gd name="connsiteY2" fmla="*/ 4712 h 464500"/>
                                  <a:gd name="connsiteX3" fmla="*/ 137953 w 137953"/>
                                  <a:gd name="connsiteY3" fmla="*/ 111921 h 464500"/>
                                  <a:gd name="connsiteX4" fmla="*/ 119784 w 137953"/>
                                  <a:gd name="connsiteY4" fmla="*/ 112145 h 464500"/>
                                  <a:gd name="connsiteX5" fmla="*/ 119379 w 137953"/>
                                  <a:gd name="connsiteY5" fmla="*/ 34911 h 464500"/>
                                  <a:gd name="connsiteX6" fmla="*/ 124614 w 137953"/>
                                  <a:gd name="connsiteY6" fmla="*/ 464500 h 464500"/>
                                  <a:gd name="connsiteX7" fmla="*/ 124614 w 137953"/>
                                  <a:gd name="connsiteY7" fmla="*/ 464500 h 464500"/>
                                  <a:gd name="connsiteX8" fmla="*/ 0 w 137953"/>
                                  <a:gd name="connsiteY8" fmla="*/ 464500 h 464500"/>
                                  <a:gd name="connsiteX9" fmla="*/ 0 w 137953"/>
                                  <a:gd name="connsiteY9" fmla="*/ 464500 h 464500"/>
                                  <a:gd name="connsiteX10" fmla="*/ 0 w 137953"/>
                                  <a:gd name="connsiteY10" fmla="*/ 34912 h 464500"/>
                                  <a:gd name="connsiteX11" fmla="*/ 34386 w 137953"/>
                                  <a:gd name="connsiteY11" fmla="*/ 526 h 464500"/>
                                  <a:gd name="connsiteX0" fmla="*/ 34386 w 137953"/>
                                  <a:gd name="connsiteY0" fmla="*/ 526 h 464500"/>
                                  <a:gd name="connsiteX1" fmla="*/ 90228 w 137953"/>
                                  <a:gd name="connsiteY1" fmla="*/ 526 h 464500"/>
                                  <a:gd name="connsiteX2" fmla="*/ 119816 w 137953"/>
                                  <a:gd name="connsiteY2" fmla="*/ 4712 h 464500"/>
                                  <a:gd name="connsiteX3" fmla="*/ 137953 w 137953"/>
                                  <a:gd name="connsiteY3" fmla="*/ 111921 h 464500"/>
                                  <a:gd name="connsiteX4" fmla="*/ 119784 w 137953"/>
                                  <a:gd name="connsiteY4" fmla="*/ 112145 h 464500"/>
                                  <a:gd name="connsiteX5" fmla="*/ 119379 w 137953"/>
                                  <a:gd name="connsiteY5" fmla="*/ 34911 h 464500"/>
                                  <a:gd name="connsiteX6" fmla="*/ 124614 w 137953"/>
                                  <a:gd name="connsiteY6" fmla="*/ 464500 h 464500"/>
                                  <a:gd name="connsiteX7" fmla="*/ 124614 w 137953"/>
                                  <a:gd name="connsiteY7" fmla="*/ 464500 h 464500"/>
                                  <a:gd name="connsiteX8" fmla="*/ 0 w 137953"/>
                                  <a:gd name="connsiteY8" fmla="*/ 464500 h 464500"/>
                                  <a:gd name="connsiteX9" fmla="*/ 0 w 137953"/>
                                  <a:gd name="connsiteY9" fmla="*/ 464500 h 464500"/>
                                  <a:gd name="connsiteX10" fmla="*/ 0 w 137953"/>
                                  <a:gd name="connsiteY10" fmla="*/ 34912 h 464500"/>
                                  <a:gd name="connsiteX11" fmla="*/ 34386 w 137953"/>
                                  <a:gd name="connsiteY11" fmla="*/ 526 h 464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37953" h="464500">
                                    <a:moveTo>
                                      <a:pt x="34386" y="526"/>
                                    </a:moveTo>
                                    <a:lnTo>
                                      <a:pt x="90228" y="526"/>
                                    </a:lnTo>
                                    <a:cubicBezTo>
                                      <a:pt x="100395" y="-230"/>
                                      <a:pt x="114085" y="-1019"/>
                                      <a:pt x="119816" y="4712"/>
                                    </a:cubicBezTo>
                                    <a:cubicBezTo>
                                      <a:pt x="133584" y="14792"/>
                                      <a:pt x="137536" y="76502"/>
                                      <a:pt x="137953" y="111921"/>
                                    </a:cubicBezTo>
                                    <a:cubicBezTo>
                                      <a:pt x="129280" y="111528"/>
                                      <a:pt x="126842" y="112685"/>
                                      <a:pt x="119784" y="112145"/>
                                    </a:cubicBezTo>
                                    <a:cubicBezTo>
                                      <a:pt x="119308" y="65118"/>
                                      <a:pt x="117707" y="-49863"/>
                                      <a:pt x="119379" y="34911"/>
                                    </a:cubicBezTo>
                                    <a:lnTo>
                                      <a:pt x="124614" y="464500"/>
                                    </a:lnTo>
                                    <a:lnTo>
                                      <a:pt x="124614" y="464500"/>
                                    </a:lnTo>
                                    <a:lnTo>
                                      <a:pt x="0" y="464500"/>
                                    </a:lnTo>
                                    <a:lnTo>
                                      <a:pt x="0" y="464500"/>
                                    </a:lnTo>
                                    <a:lnTo>
                                      <a:pt x="0" y="34912"/>
                                    </a:lnTo>
                                    <a:cubicBezTo>
                                      <a:pt x="0" y="15921"/>
                                      <a:pt x="15395" y="526"/>
                                      <a:pt x="34386" y="52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42494146" name="组合 538"/>
                        <wpg:cNvGrpSpPr/>
                        <wpg:grpSpPr>
                          <a:xfrm rot="168744">
                            <a:off x="1271115" y="1493025"/>
                            <a:ext cx="80348" cy="47606"/>
                            <a:chOff x="0" y="0"/>
                            <a:chExt cx="80348" cy="47606"/>
                          </a:xfrm>
                        </wpg:grpSpPr>
                        <wps:wsp>
                          <wps:cNvPr id="2037521783" name="圆柱体 4">
                            <a:extLst>
                              <a:ext uri="{FF2B5EF4-FFF2-40B4-BE49-F238E27FC236}">
                                <a16:creationId xmlns:a16="http://schemas.microsoft.com/office/drawing/2014/main" id="{02EB7DCB-6578-9F17-C398-D4FC2E399E95}"/>
                              </a:ext>
                            </a:extLst>
                          </wps:cNvPr>
                          <wps:cNvSpPr/>
                          <wps:spPr>
                            <a:xfrm rot="5400000">
                              <a:off x="-9519" y="9519"/>
                              <a:ext cx="47606" cy="2856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12448162" name="矩形: 圆顶角 5">
                            <a:extLst>
                              <a:ext uri="{FF2B5EF4-FFF2-40B4-BE49-F238E27FC236}">
                                <a16:creationId xmlns:a16="http://schemas.microsoft.com/office/drawing/2014/main" id="{C787BE15-7204-660C-9396-6B225ED241BA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5400000">
                              <a:off x="42251" y="-6188"/>
                              <a:ext cx="19043" cy="5715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C8BD71" id="组合 539" o:spid="_x0000_s1431" style="position:absolute;left:0;text-align:left;margin-left:300.65pt;margin-top:8.4pt;width:106.55pt;height:159.5pt;z-index:251867648;mso-position-horizontal-relative:text;mso-position-vertical-relative:text" coordsize="13534,20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">
                <v:group id="组合 537" o:spid="_x0000_s1432" style="position:absolute;width:13534;height:20256" coordsize="13534,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">
                  <v:group id="组合 535" o:spid="_x0000_s1433" style="position:absolute;width:13534;height:20256" coordorigin="770" coordsize="13543,2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">
                    <v:group id="组合 537" o:spid="_x0000_s1434" style="position:absolute;left:770;width:13543;height:20258" coordsize="13543,2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">
                      <v:shape id="任意多边形: 形状 1688435764" o:spid="_x0000_s1435" style="position:absolute;left:5568;top:15058;width:279;height:2160;rotation:4610618fd;visibility:visible;mso-wrap-style:square;v-text-anchor:middle" coordsize="45719,35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" path="m,l45719,r,227513l45719,227858r-62,l22860,354550,62,227858r-62,l,227513,,xe" filled="f">
                        <v:stroke joinstyle="miter"/>
                        <v:path arrowok="t" o:connecttype="custom" o:connectlocs="0,0;27854,0;27854,138606;27854,138816;27816,138816;13927,216000;38,138816;0,138816;0,138606" o:connectangles="0,0,0,0,0,0,0,0,0"/>
                        <o:lock v:ext="edit" aspectratio="t"/>
                      </v:shape>
                      <v:group id="组合 690750971" o:spid="_x0000_s1436" style="position:absolute;width:13543;height:20258" coordsize="13543,2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">
                        <v:group id="组合 1607747523" o:spid="_x0000_s1437" style="position:absolute;width:13543;height:20258" coordsize="13543,2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">
                          <v:group id="组合 863798414" o:spid="_x0000_s1438" style="position:absolute;width:13543;height:20258" coordsize="13543,2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">
                            <v:shape id="图片 740998641" o:spid="_x0000_s1439" type="#_x0000_t75" style="position:absolute;left:4409;width:7632;height:1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">
                              <v:imagedata r:id="rId18" o:title=""/>
                            </v:shape>
                            <v:group id="组合 946872543" o:spid="_x0000_s1440" style="position:absolute;top:12136;width:5029;height:2667" coordorigin=",12136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">
                              <v:group id="组合 1301569779" o:spid="_x0000_s1441" style="position:absolute;top:12136;width:19125;height:10140" coordorigin=",12136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">
                                <v:group id="组合 643468393" o:spid="_x0000_s1442" style="position:absolute;top:12136;width:32645;height:17307" coordorigin=",12136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">
                                  <v:group id="组合 1255418009" o:spid="_x0000_s1443" style="position:absolute;top:12136;width:80031;height:42429" coordorigin=",12136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">
                                    <v:group id="组合 425853485" o:spid="_x0000_s1444" style="position:absolute;top:12136;width:73234;height:38574" coordorigin=",12136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">
                                      <v:group id="组合 590140624" o:spid="_x0000_s1445" style="position:absolute;left:33327;top:16829;width:4636;height:9658" coordorigin="33327,16829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">
                                        <v:shape id="任意多边形: 形状 2002769752" o:spid="_x0000_s1446" style="position:absolute;left:33327;top:16829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" path="m1424,23192c-14038,378792,99710,666474,178671,965753r284922,-8283c318924,656535,228919,344005,158793,e" filled="f" strokecolor="black [3213]" strokeweight=".5pt">
                                          <v:stroke joinstyle="miter"/>
                                          <v:path arrowok="t" o:connecttype="custom" o:connectlocs="1424,23192;178671,965753;463593,957470;158793,0" o:connectangles="0,0,0,0"/>
                                        </v:shape>
                                        <v:shape id="任意多边形: 形状 785364172" o:spid="_x0000_s1447" style="position:absolute;left:34891;top:18751;width:2601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" path="m260074,773595c154056,527325,66260,287684,,e" filled="f" strokecolor="black [3213]" strokeweight=".5pt">
                                          <v:stroke joinstyle="miter"/>
                                          <v:path arrowok="t" o:connecttype="custom" o:connectlocs="260074,773595;0,0" o:connectangles="0,0"/>
                                        </v:shape>
                                      </v:group>
                                      <v:group id="组合 870777404" o:spid="_x0000_s1448" style="position:absolute;top:12136;width:73234;height:38574" coordorigin=",12136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">
                                        <v:shapetype id="_x0000_t22" coordsize="21600,21600" o:spt="22" adj="5400" path="m10800,qx0@1l0@2qy10800,21600,21600@2l21600@1qy10800,xem0@1qy10800@0,21600@1nfe">
                                          <v:formulas>
                                            <v:f eqn="val #0"/>
                                            <v:f eqn="prod #0 1 2"/>
                                            <v:f eqn="sum height 0 @1"/>
                                          </v:formulas>
                                          <v:path o:extrusionok="f" gradientshapeok="t" o:connecttype="custom" o:connectlocs="10800,@0;10800,0;0,10800;10800,21600;21600,10800" o:connectangles="270,270,180,90,0" textboxrect="0,@0,21600,@2"/>
                                          <v:handles>
                                            <v:h position="center,#0" yrange="0,10800"/>
                                          </v:handles>
                                          <o:complex v:ext="view"/>
                                        </v:shapetype>
                                        <v:shape id="圆柱体 739002138" o:spid="_x0000_s1449" type="#_x0000_t22" style="position:absolute;left:1571;top:14871;width:3262;height:640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" adj="6680" filled="f" strokecolor="black [3213]" strokeweight=".5pt">
                                          <v:stroke joinstyle="miter"/>
                                        </v:shape>
                                        <v:shape id="圆柱体 16747369" o:spid="_x0000_s1450" type="#_x0000_t22" style="position:absolute;left:6019;top:16355;width:1912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" adj="6396" filled="f" strokecolor="black [3213]" strokeweight=".5pt">
                                          <v:stroke joinstyle="miter"/>
                                        </v:shape>
                                        <v:group id="组合 250602749" o:spid="_x0000_s1451" style="position:absolute;left:1492;top:12136;width:71742;height:38574" coordorigin="1492,12136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">
                                          <v:shape id="任意多边形: 形状 1963617936" o:spid="_x0000_s1452" style="position:absolute;left:1492;top:15185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<v:stroke joinstyle="miter"/>
  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  </v:shape>
                                          <v:shape id="任意多边形: 形状 1735476867" o:spid="_x0000_s1453" style="position:absolute;left:4455;top:15400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<v:stroke joinstyle="miter"/>
    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    </v:shape>
                                          <v:shape id="任意多边形: 形状 174130125" o:spid="_x0000_s1454" style="position:absolute;left:10273;top:38037;width:3821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" path="m,483475l63062,325820,63062,,178676,r,346841l388883,683172e" filled="f" strokecolor="black [3213]" strokeweight=".25pt">
                                            <v:stroke joinstyle="miter"/>
                                            <v:path arrowok="t" o:connecttype="custom" o:connectlocs="0,498787;61953,336139;61953,0;175534,0;175534,357826;382045,704809" o:connectangles="0,0,0,0,0,0"/>
                                          </v:shape>
                                          <v:line id="直接连接符 1321368932" o:spid="_x0000_s1455" style="position:absolute;visibility:visible;mso-wrap-style:square" from="4435,46716" to="6872,4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" strokecolor="black [3213]" strokeweight=".25pt">
                                            <v:stroke joinstyle="miter"/>
                                            <o:lock v:ext="edit" shapetype="f"/>
                                          </v:line>
                                          <v:line id="直接连接符 838663102" o:spid="_x0000_s1456" style="position:absolute;visibility:visible;mso-wrap-style:square" from="10843,41561" to="12029,4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" strokecolor="black [3213]" strokeweight=".25pt">
                                            <v:stroke joinstyle="miter"/>
                                            <o:lock v:ext="edit" shapetype="f"/>
                                          </v:line>
                                          <v:line id="直接连接符 1803553811" o:spid="_x0000_s1457" style="position:absolute;visibility:visible;mso-wrap-style:square" from="6246,41581" to="8473,4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" strokecolor="black [3213]" strokeweight=".25pt">
                                            <v:stroke joinstyle="miter"/>
                                            <o:lock v:ext="edit" shapetype="f"/>
                                          </v:line>
                                          <v:group id="组合 1184505534" o:spid="_x0000_s1458" style="position:absolute;left:1492;top:12136;width:71742;height:36689" coordorigin="1492,12136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">
                                            <v:shape id="圆柱体 738610653" o:spid="_x0000_s1459" type="#_x0000_t22" style="position:absolute;left:19644;top:9230;width:1911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" adj="1278" fillcolor="white [3212]" strokecolor="black [3213]" strokeweight=".5pt">
                                              <v:stroke joinstyle="miter"/>
                                            </v:shape>
                                            <v:group id="组合 719918560" o:spid="_x0000_s1460" style="position:absolute;left:1492;top:12136;width:71742;height:36689" coordorigin="1492,12136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">
                                              <v:shape id="任意多边形: 形状 2061275670" o:spid="_x0000_s1461" style="position:absolute;left:28659;top:15543;width:4148;height:6241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<v:stroke joinstyle="miter"/>
                                                <v:path arrowok="t" o:connecttype="custom" o:connectlocs="91,31377;91,528918;153603,623047;414751,323439;412985,0;91,31377" o:connectangles="0,0,0,0,0,0"/>
                                              </v:shape>
                                              <v:shape id="任意多边形: 形状 757633006" o:spid="_x0000_s1462" style="position:absolute;left:29324;top:16864;width:787;height:4889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" path="m4528,c114,159608,-4299,319217,8058,398947v12357,79730,41483,79583,70610,79436e" filled="f" strokecolor="black [3213]" strokeweight=".25pt">
                                                <v:stroke joinstyle="miter"/>
                                                <v:path arrowok="t" o:connecttype="custom" o:connectlocs="4533,0;8068,407770;78763,488963" o:connectangles="0,0,0"/>
                                              </v:shape>
                                              <v:group id="组合 1018411741" o:spid="_x0000_s1463" style="position:absolute;left:1492;top:12136;width:71742;height:36689" coordorigin="1492,12136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">
                                                <v:shape id="圆柱体 1223623679" o:spid="_x0000_s1464" type="#_x0000_t22" style="position:absolute;left:32457;top:16641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" adj="3522" fillcolor="white [3212]" strokecolor="black [3213]" strokeweight=".5pt">
                                                  <v:stroke joinstyle="miter"/>
                                                </v:shape>
                                                <v:group id="组合 275840173" o:spid="_x0000_s1465" style="position:absolute;left:1492;top:12136;width:71742;height:36689" coordorigin="1492,12136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">
                                                  <v:group id="组合 1702590190" o:spid="_x0000_s1466" style="position:absolute;left:1492;top:23760;width:71742;height:25065" coordorigin="1492,23760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">
                                                    <v:group id="组合 1541016336" o:spid="_x0000_s1467" style="position:absolute;left:1492;top:23760;width:71742;height:25065" coordorigin="1492,23760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">
                                                      <v:group id="组合 1830099054" o:spid="_x0000_s1468" style="position:absolute;left:1492;top:26012;width:71742;height:22813" coordorigin="1492,26012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">
                                                        <v:line id="直接连接符 1984551163" o:spid="_x0000_s1469" style="position:absolute;visibility:visible;mso-wrap-style:square" from="1492,48697" to="4455,4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" strokecolor="black [3213]" strokeweight=".25pt">
                                                          <v:stroke joinstyle="miter"/>
                                                          <o:lock v:ext="edit" shapetype="f"/>
                                                        </v:line>
                                                        <v:shape id="圆柱体 1607373923" o:spid="_x0000_s1470" type="#_x0000_t22" style="position:absolute;left:34173;top:-956;width:12094;height:66029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" adj="2402" fillcolor="white [3212]" strokecolor="black [3213]" strokeweight=".5pt">
                                                          <v:stroke joinstyle="miter"/>
                                                        </v:shape>
                                                      </v:group>
                                                      <v:group id="组合 1130792038" o:spid="_x0000_s1471" style="position:absolute;left:11982;top:23760;width:7583;height:13269;rotation:4" coordorigin="11982,23760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">
                                                        <v:shape id="任意多边形: 形状 1321614654" o:spid="_x0000_s1472" style="position:absolute;left:9185;top:26557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<v:stroke joinstyle="miter"/>
    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    </v:shape>
                                                        <v:shape id="弧形 2089" o:spid="_x0000_s1473" style="position:absolute;left:13666;top:23856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    <v:stroke joinstyle="miter"/>
                                                          <v:path arrowok="t" o:connecttype="custom" o:connectlocs="415200,1317273;1,657325;419498,0" o:connectangles="0,0,0"/>
                                                        </v:shape>
                                                      </v:group>
                                                      <v:group id="组合 980057439" o:spid="_x0000_s1474" style="position:absolute;left:57859;top:27051;width:7583;height:13188;rotation:4" coordorigin="57859,27051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">
                                                        <v:shape id="任意多边形: 形状 1182697846" o:spid="_x0000_s1475" style="position:absolute;left:55062;top:29858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<v:stroke joinstyle="miter"/>
    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    </v:shape>
                                                        <v:shape id="弧形 2089" o:spid="_x0000_s1476" style="position:absolute;left:59536;top:27051;width:4194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    <v:stroke joinstyle="miter"/>
                                                          <v:path arrowok="t" o:connecttype="custom" o:connectlocs="415200,1317273;1,657325;419498,0" o:connectangles="0,0,0"/>
                                                        </v:shape>
                                                      </v:group>
                                                    </v:group>
                                                    <v:group id="组合 291899002" o:spid="_x0000_s1477" style="position:absolute;left:9917;top:27964;width:3753;height:4614;rotation:3" coordorigin="9917,27964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">
                                                      <v:group id="组合 319255337" o:spid="_x0000_s1478" style="position:absolute;left:9917;top:27964;width:3753;height:4614" coordorigin="9917,27964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">
                                                        <v:shapetype id="_x0000_t16" coordsize="21600,21600" o:spt="16" adj="5400" path="m@0,l0@0,,21600@1,21600,21600@2,21600,xem0@0nfl@1@0,21600,em@1@0nfl@1,21600e">
                                                          <v:stroke joinstyle="miter"/>
                                                          <v:formulas>
                                                            <v:f eqn="val #0"/>
                                                            <v:f eqn="sum width 0 #0"/>
                                                            <v:f eqn="sum height 0 #0"/>
                                                            <v:f eqn="mid height #0"/>
                                                            <v:f eqn="prod @1 1 2"/>
                                                            <v:f eqn="prod @2 1 2"/>
                                                            <v:f eqn="mid width #0"/>
                                                          </v:formulas>
                                                          <v:path o:extrusionok="f" gradientshapeok="t" limo="10800,10800" o:connecttype="custom" o:connectlocs="@6,0;@4,@0;0,@3;@4,21600;@1,@3;21600,@5" o:connectangles="270,270,180,90,0,0" textboxrect="0,@0,@1,21600"/>
                                                          <v:handles>
                                                            <v:h position="topLeft,#0" switch="" yrange="0,21600"/>
                                                          </v:handles>
                                                          <o:complex v:ext="view"/>
                                                        </v:shapetype>
                                                        <v:shape id="立方体 1814391469" o:spid="_x0000_s1479" type="#_x0000_t16" style="position:absolute;left:9917;top:30364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" adj="12183" fillcolor="white [3212]" strokecolor="black [3213]" strokeweight=".5pt"/>
                                                        <v:shape id="圆柱体 538753110" o:spid="_x0000_s1480" type="#_x0000_t22" style="position:absolute;left:10878;top:29811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" adj="7695" filled="f" strokecolor="black [3213]" strokeweight=".25pt">
                                                          <v:stroke joinstyle="miter"/>
                                                        </v:shape>
                                                        <v:shape id="圆柱体 150632077" o:spid="_x0000_s1481" type="#_x0000_t22" style="position:absolute;left:10311;top:27964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" adj="8922" fillcolor="white [3212]" strokecolor="black [3213]" strokeweight=".5pt">
                                                          <v:stroke joinstyle="miter"/>
                                                        </v:shape>
                                                      </v:group>
                                                      <v:line id="直接连接符 1010504359" o:spid="_x0000_s1482" style="position:absolute;visibility:visible;mso-wrap-style:square" from="10801,28858" to="10801,30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1649865142" o:spid="_x0000_s1483" style="position:absolute;visibility:visible;mso-wrap-style:square" from="11280,28954" to="11280,30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422256532" o:spid="_x0000_s1484" style="position:absolute;visibility:visible;mso-wrap-style:square" from="12107,29005" to="12107,3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1150357644" o:spid="_x0000_s1485" style="position:absolute;visibility:visible;mso-wrap-style:square" from="12562,28921" to="12562,30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419975065" o:spid="_x0000_s1486" style="position:absolute;visibility:visible;mso-wrap-style:square" from="12909,28807" to="12909,30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54649933" o:spid="_x0000_s1487" style="position:absolute;visibility:visible;mso-wrap-style:square" from="10513,28756" to="10513,3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" strokecolor="black [3213]" strokeweight=".25pt">
                                                        <v:stroke joinstyle="miter"/>
                                                      </v:line>
                                                    </v:group>
                                                    <v:group id="组合 2049726661" o:spid="_x0000_s1488" style="position:absolute;left:55788;top:31072;width:3753;height:4614;rotation:178025fd" coordorigin="55788,31072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">
                                                      <v:group id="组合 250329977" o:spid="_x0000_s1489" style="position:absolute;left:55788;top:31072;width:3753;height:4614" coordorigin="55788,31072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">
                                                        <v:shape id="立方体 832799448" o:spid="_x0000_s1490" type="#_x0000_t16" style="position:absolute;left:55788;top:33472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" adj="12183" fillcolor="white [3212]" strokecolor="black [3213]" strokeweight=".5pt"/>
                                                        <v:shape id="圆柱体 1264584318" o:spid="_x0000_s1491" type="#_x0000_t22" style="position:absolute;left:56748;top:32919;width:1779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" adj="7695" filled="f" strokecolor="black [3213]" strokeweight=".25pt">
                                                          <v:stroke joinstyle="miter"/>
                                                        </v:shape>
                                                        <v:shape id="圆柱体 1655017460" o:spid="_x0000_s1492" type="#_x0000_t22" style="position:absolute;left:56182;top:31072;width:2909;height:2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" adj="8922" fillcolor="white [3212]" strokecolor="black [3213]" strokeweight=".5pt">
                                                          <v:stroke joinstyle="miter"/>
                                                        </v:shape>
                                                      </v:group>
                                                      <v:line id="直接连接符 1279391320" o:spid="_x0000_s1493" style="position:absolute;visibility:visible;mso-wrap-style:square" from="56672,31966" to="56672,3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46184144" o:spid="_x0000_s1494" style="position:absolute;visibility:visible;mso-wrap-style:square" from="57151,32062" to="57151,3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1139126935" o:spid="_x0000_s1495" style="position:absolute;visibility:visible;mso-wrap-style:square" from="57978,32113" to="57978,3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403481838" o:spid="_x0000_s1496" style="position:absolute;visibility:visible;mso-wrap-style:square" from="58433,32028" to="58433,33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1122497045" o:spid="_x0000_s1497" style="position:absolute;visibility:visible;mso-wrap-style:square" from="58780,31915" to="58780,3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" strokecolor="black [3213]" strokeweight=".25pt">
                                                        <v:stroke joinstyle="miter"/>
                                                      </v:line>
                                                      <v:line id="直接连接符 341016884" o:spid="_x0000_s1498" style="position:absolute;visibility:visible;mso-wrap-style:square" from="56384,31864" to="56384,3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" strokecolor="black [3213]" strokeweight=".25pt">
                                                        <v:stroke joinstyle="miter"/>
                                                      </v:line>
                                                    </v:group>
                                                  </v:group>
                                                  <v:group id="组合 1611435263" o:spid="_x0000_s1499" style="position:absolute;left:25021;top:12136;width:16998;height:17393" coordorigin="25021,12136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">
                                                    <v:group id="组合 667190935" o:spid="_x0000_s1500" style="position:absolute;left:34756;top:16295;width:4147;height:6240" coordorigin="34756,16295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">
                                                      <v:shape id="任意多边形: 形状 924009606" o:spid="_x0000_s1501" style="position:absolute;left:34756;top:16295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    <v:stroke joinstyle="miter"/>
                                                        <v:path arrowok="t" o:connecttype="custom" o:connectlocs="91,31377;91,528918;153603,623047;414751,323439;412985,0;91,31377" o:connectangles="0,0,0,0,0,0"/>
                                                      </v:shape>
                                                      <v:shape id="任意多边形: 形状 1380801808" o:spid="_x0000_s1502" style="position:absolute;left:35420;top:17615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" path="m4528,c114,159608,-4299,319217,8058,398947v12357,79730,41483,79583,70610,79436e" filled="f" strokecolor="black [3213]" strokeweight=".25pt">
                                                        <v:stroke joinstyle="miter"/>
                                                        <v:path arrowok="t" o:connecttype="custom" o:connectlocs="4533,0;8068,407770;78763,488963" o:connectangles="0,0,0"/>
                                                      </v:shape>
                                                    </v:group>
                                                    <v:group id="组合 897412615" o:spid="_x0000_s1503" style="position:absolute;left:25021;top:12136;width:16998;height:17393" coordorigin="25021,12136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">
                                                      <v:group id="组合 1141238283" o:spid="_x0000_s1504" style="position:absolute;left:27685;top:16575;width:6096;height:12954" coordorigin="27685,16575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">
                                                        <v:shape id="任意多边形: 形状 933334483" o:spid="_x0000_s1505" style="position:absolute;left:27685;top:16575;width:6096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" path="m327992,c372166,503031,194365,858631,,1230796r31475,53009l240197,1295400c450023,944769,636657,638865,606288,8282e" fillcolor="white [3212]" strokecolor="black [3213]" strokeweight=".5pt">
                                                          <v:stroke joinstyle="miter"/>
                                                          <v:path arrowok="t" o:connecttype="custom" o:connectlocs="327992,0;0,1230796;31475,1283805;240197,1295400;606288,8282" o:connectangles="0,0,0,0,0"/>
                                                        </v:shape>
                                                        <v:shape id="任意多边形: 形状 1278974058" o:spid="_x0000_s1506" style="position:absolute;left:27685;top:16664;width:5634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" path="m,1224169r213691,9939c451677,862496,580335,522356,561561,e" filled="f" strokecolor="black [3213]" strokeweight=".5pt">
                                                          <v:stroke joinstyle="miter"/>
                                                          <v:path arrowok="t" o:connecttype="custom" o:connectlocs="0,1224169;213691,1234108;561561,0" o:connectangles="0,0,0"/>
                                                        </v:shape>
                                                      </v:group>
                                                      <v:shape id="任意多边形: 形状 797510373" o:spid="_x0000_s1507" style="position:absolute;left:25023;top:12136;width:16996;height:5788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    <v:stroke joinstyle="miter"/>
        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        </v:shape>
                                                      <v:shape id="任意多边形: 形状 1123935555" o:spid="_x0000_s1508" style="position:absolute;left:25021;top:14018;width:16998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    <v:stroke joinstyle="miter"/>
                                                        <v:path arrowok="t" o:connecttype="custom" o:connectlocs="126,21535;165779,150744;758813,132522;1191165,200440;1699717,0" o:connectangles="0,0,0,0,0"/>
                                                      </v:shape>
                                                    </v:group>
                                                  </v:group>
                                                  <v:shape id="圆柱体 1131262005" o:spid="_x0000_s1509" type="#_x0000_t22" style="position:absolute;left:52277;top:4583;width:1912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" adj="766" fillcolor="white [3212]" strokecolor="black [3213]" strokeweight=".5pt">
                                                    <v:stroke joinstyle="miter"/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  <v:group id="组合 801786259" o:spid="_x0000_s1510" style="position:absolute;left:61136;top:19040;width:18895;height:35525" coordorigin="61136,19040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">
                                      <v:group id="组合 319462382" o:spid="_x0000_s1511" style="position:absolute;left:61136;top:19040;width:16606;height:35525" coordorigin="61136,19040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">
                                        <v:group id="组合 2051139715" o:spid="_x0000_s1512" style="position:absolute;left:61136;top:19040;width:16606;height:35525" coordorigin="61136,19040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">
                                          <v:shape id="任意多边形: 形状 485604419" o:spid="_x0000_s1513" style="position:absolute;left:61136;top:19040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<v:stroke joinstyle="miter"/>
  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  </v:shape>
                                          <v:shape id="任意多边形: 形状 1506508335" o:spid="_x0000_s1514" style="position:absolute;left:64099;top:19254;width:6702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<v:stroke joinstyle="miter"/>
    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    </v:shape>
                                          <v:shape id="任意多边形: 形状 795456203" o:spid="_x0000_s1515" style="position:absolute;left:69917;top:41891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" path="m,483475l63062,325820,63062,,178676,r,346841l388883,683172e" filled="f" strokecolor="black [3213]" strokeweight=".25pt">
                                            <v:stroke joinstyle="miter"/>
                                            <v:path arrowok="t" o:connecttype="custom" o:connectlocs="0,498787;61953,336139;61953,0;175534,0;175534,357826;382045,704809" o:connectangles="0,0,0,0,0,0"/>
                                          </v:shape>
                                          <v:line id="直接连接符 816115140" o:spid="_x0000_s1516" style="position:absolute;visibility:visible;mso-wrap-style:square" from="64078,50571" to="66516,50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" strokecolor="black [3213]" strokeweight=".25pt">
                                            <v:stroke joinstyle="miter"/>
                                            <o:lock v:ext="edit" shapetype="f"/>
                                          </v:line>
                                          <v:line id="直接连接符 781449735" o:spid="_x0000_s1517" style="position:absolute;visibility:visible;mso-wrap-style:square" from="70487,45415" to="71672,4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" strokecolor="black [3213]" strokeweight=".25pt">
                                            <v:stroke joinstyle="miter"/>
                                            <o:lock v:ext="edit" shapetype="f"/>
                                          </v:line>
                                          <v:line id="直接连接符 1457667345" o:spid="_x0000_s1518" style="position:absolute;visibility:visible;mso-wrap-style:square" from="65890,45436" to="68116,4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" strokecolor="black [3213]" strokeweight=".25pt">
                                            <v:stroke joinstyle="miter"/>
                                            <o:lock v:ext="edit" shapetype="f"/>
                                          </v:line>
                                          <v:line id="直接连接符 305827385" o:spid="_x0000_s1519" style="position:absolute;visibility:visible;mso-wrap-style:square" from="61524,52489" to="63961,5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" strokecolor="black [3213]" strokeweight=".25pt">
                                            <v:stroke joinstyle="miter"/>
                                            <o:lock v:ext="edit" shapetype="f"/>
                                          </v:line>
                                        </v:group>
                                        <v:oval id="椭圆 1555214734" o:spid="_x0000_s1520" style="position:absolute;left:67263;top:28840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" filled="f" strokecolor="black [3213]" strokeweight=".25pt">
                                          <v:stroke joinstyle="miter"/>
                                        </v:oval>
                                      </v:group>
                                      <v:group id="组合 1913378880" o:spid="_x0000_s1521" style="position:absolute;left:70465;top:20495;width:9566;height:3903" coordorigin="70465,20495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">
                                        <v:shape id="圆柱体 710837985" o:spid="_x0000_s1522" type="#_x0000_t22" style="position:absolute;left:71469;top:20300;width:1912;height:39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" adj="6396" filled="f" strokecolor="black [3213]" strokeweight=".5pt">
                                          <v:stroke joinstyle="miter"/>
                                        </v:shape>
                                        <v:shape id="圆柱体 1239883797" o:spid="_x0000_s1523" type="#_x0000_t22" style="position:absolute;left:74195;top:18562;width:3903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" adj="6587" fillcolor="white [3212]" strokecolor="black [3213]" strokeweight=".5pt">
                                          <v:stroke joinstyle="miter"/>
                                        </v:shape>
                                        <v:oval id="椭圆 1964273824" o:spid="_x0000_s1524" style="position:absolute;left:78260;top:21540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" fillcolor="white [3212]" strokecolor="#091723 [484]" strokeweight=".25pt">
                                          <v:stroke joinstyle="miter"/>
                                        </v:oval>
                                      </v:group>
                                    </v:group>
                                  </v:group>
                                  <v:shape id="弧形 894127276" o:spid="_x0000_s1525" style="position:absolute;left:55546;top:27408;width:7403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        <v:stroke joinstyle="miter"/>
                                    <v:path arrowok="t" o:connecttype="custom" o:connectlocs="243353,1187049;935,568568;380768,254" o:connectangles="0,0,0"/>
                                  </v:shape>
                                  <v:group id="组合 1686286286" o:spid="_x0000_s1526" style="position:absolute;left:17007;top:25696;width:40776;height:12296;rotation:4" coordorigin="17007,25696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">
                                    <v:group id="组合 2002899080" o:spid="_x0000_s1527" style="position:absolute;left:17007;top:25696;width:24336;height:12235" coordorigin="17007,25696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">
                                      <v:group id="组合 1269696700" o:spid="_x0000_s1528" style="position:absolute;left:18059;top:25696;width:23284;height:2012" coordorigin="18059,25696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">
                                        <v:shape id="弧形 156" o:spid="_x0000_s1529" style="position:absolute;left:18059;top:2576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0" style="position:absolute;left:19403;top:2576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1" style="position:absolute;left:20747;top:2576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2" style="position:absolute;left:22091;top:2576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3" style="position:absolute;left:23436;top:2576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4" style="position:absolute;left:24777;top:25726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5" style="position:absolute;left:26122;top:2574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6" style="position:absolute;left:27467;top:2574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7" style="position:absolute;left:28807;top:25696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" path="m,194268nsc80683,66336,194492,-4306,312654,204l,194268xem,194268nfc80683,66336,176063,6011,255636,10472e" filled="f" strokecolor="black [3213]" strokeweight=".25pt">
                                          <v:stroke joinstyle="miter"/>
                                          <v:path arrowok="t" o:connecttype="custom" o:connectlocs="0,194268;255636,10472" o:connectangles="0,0"/>
                                        </v:shape>
                                        <v:shape id="弧形 156" o:spid="_x0000_s1538" style="position:absolute;left:34190;top:2576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39" style="position:absolute;left:35534;top:2576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40" style="position:absolute;left:36878;top:2576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41" style="position:absolute;left:38217;top:25696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</v:group>
                                      <v:group id="组合 1703545387" o:spid="_x0000_s1542" style="position:absolute;left:17007;top:28644;width:23104;height:9287" coordorigin="17007,28644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">
                                        <v:shape id="弧形 410" o:spid="_x0000_s1543" style="position:absolute;left:17007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44" style="position:absolute;left:18358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45" style="position:absolute;left:19708;top:28644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46" style="position:absolute;left:21059;top:28644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47" style="position:absolute;left:22410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48" style="position:absolute;left:23761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49" style="position:absolute;left:25112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50" style="position:absolute;left:26462;top:28644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51" style="position:absolute;left:27813;top:28644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52" style="position:absolute;left:29164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53" style="position:absolute;left:30475;top:28644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    <v:stroke joinstyle="miter"/>
                                          <v:path arrowok="t" o:connecttype="custom" o:connectlocs="288226,928707;11472,463265;27728,136800" o:connectangles="0,0,0"/>
                                        </v:shape>
                                        <v:shape id="弧形 410" o:spid="_x0000_s1554" style="position:absolute;left:31804;top:28644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    <v:stroke joinstyle="miter"/>
                                          <v:path arrowok="t" o:connecttype="custom" o:connectlocs="290408,928707;13653,463265;27549,141555" o:connectangles="0,0,0"/>
                                        </v:shape>
                                        <v:shape id="弧形 410" o:spid="_x0000_s1555" style="position:absolute;left:33216;top:28644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56" style="position:absolute;left:34567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57" style="position:absolute;left:35918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58" style="position:absolute;left:37269;top:28644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</v:group>
                                    </v:group>
                                    <v:group id="组合 1400282592" o:spid="_x0000_s1559" style="position:absolute;left:38573;top:25757;width:27107;height:12235" coordorigin="38573,25757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">
                                      <v:group id="组合 1029780704" o:spid="_x0000_s1560" style="position:absolute;left:39626;top:25757;width:26054;height:1943" coordorigin="39626,25757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">
                                        <v:shape id="弧形 156" o:spid="_x0000_s1561" style="position:absolute;left:39626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62" style="position:absolute;left:40970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63" style="position:absolute;left:42314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64" style="position:absolute;left:43658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65" style="position:absolute;left:45003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66" style="position:absolute;left:46347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67" style="position:absolute;left:47691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68" style="position:absolute;left:49035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69" style="position:absolute;left:50380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0" style="position:absolute;left:51724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1" style="position:absolute;left:53068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2" style="position:absolute;left:54413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3" style="position:absolute;left:55757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4" style="position:absolute;left:57101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5" style="position:absolute;left:58445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6" style="position:absolute;left:59790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7" style="position:absolute;left:61134;top:2575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  <v:shape id="弧形 156" o:spid="_x0000_s1578" style="position:absolute;left:62553;top:2575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  <v:stroke joinstyle="miter"/>
                                          <v:path arrowok="t" o:connecttype="custom" o:connectlocs="0,194268;312654,204" o:connectangles="0,0"/>
                                        </v:shape>
                                      </v:group>
                                      <v:group id="组合 2081665319" o:spid="_x0000_s1579" style="position:absolute;left:38573;top:28705;width:25861;height:9287" coordorigin="38573,28705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">
                                        <v:shape id="弧形 410" o:spid="_x0000_s1580" style="position:absolute;left:38573;top:28705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1" style="position:absolute;left:39924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2" style="position:absolute;left:41275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3" style="position:absolute;left:42625;top:28705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4" style="position:absolute;left:43976;top:28705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5" style="position:absolute;left:45327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6" style="position:absolute;left:46678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7" style="position:absolute;left:48029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8" style="position:absolute;left:49379;top:28705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89" style="position:absolute;left:50730;top:28705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90" style="position:absolute;left:52081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91" style="position:absolute;left:53432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92" style="position:absolute;left:54782;top:28705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93" style="position:absolute;left:56133;top:28705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94" style="position:absolute;left:57484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95" style="position:absolute;left:58835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96" style="position:absolute;left:60186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6,928707;7492,463265;72961,0" o:connectangles="0,0,0"/>
                                        </v:shape>
                                        <v:shape id="弧形 410" o:spid="_x0000_s1597" style="position:absolute;left:61592;top:28705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<v:stroke joinstyle="miter"/>
                                          <v:path arrowok="t" o:connecttype="custom" o:connectlocs="284247,928707;7492,463265;72961,0" o:connectangles="0,0,0"/>
                                        </v:shape>
                                      </v:group>
                                    </v:group>
                                  </v:group>
                                  <v:shape id="弧形 608" o:spid="_x0000_s1598" style="position:absolute;left:15504;top:24533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    <v:stroke joinstyle="miter"/>
                                    <v:path arrowok="t" o:connecttype="custom" o:connectlocs="198241,1176703;583,575352;328713,107" o:connectangles="0,0,0"/>
                                  </v:shape>
                                </v:group>
                                <v:shape id="任意多边形: 形状 1108684193" o:spid="_x0000_s1599" style="position:absolute;left:30165;top:25576;width:1547;height:575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" path="m,22225l57007,57125c88228,39662,116417,17463,147638,e" filled="f" strokecolor="black [3213]" strokeweight=".25pt">
                                  <v:stroke joinstyle="miter"/>
                                  <v:path arrowok="t" o:connecttype="custom" o:connectlocs="0,22342;59708,57425;154632,0" o:connectangles="0,0,0"/>
                                </v:shape>
                                <v:shape id="任意多边形: 形状 2142591879" o:spid="_x0000_s1600" style="position:absolute;left:5817;top:23997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" path="m,22225l57007,57125c88228,39662,116417,17463,147638,e" filled="f" strokecolor="black [3213]" strokeweight=".25pt">
                                  <v:stroke joinstyle="miter"/>
                                  <v:path arrowok="t" o:connecttype="custom" o:connectlocs="0,22342;59708,57425;154632,0" o:connectangles="0,0,0"/>
                                </v:shape>
                              </v:group>
                              <v:line id="直接连接符 898029156" o:spid="_x0000_s1601" style="position:absolute;visibility:visible;mso-wrap-style:square" from="17270,14548" to="18558,1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" strokecolor="black [3213]" strokeweight="0">
                                <v:stroke joinstyle="miter"/>
                              </v:line>
                              <v:line id="直接连接符 857524833" o:spid="_x0000_s1602" style="position:absolute;visibility:visible;mso-wrap-style:square" from="17251,14375" to="18539,1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" strokecolor="black [3213]" strokeweight="0">
                                <v:stroke joinstyle="miter"/>
                              </v:line>
                              <v:line id="直接连接符 1408329732" o:spid="_x0000_s1603" style="position:absolute;visibility:visible;mso-wrap-style:square" from="17350,14217" to="18638,1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" strokecolor="black [3213]" strokeweight="0">
                                <v:stroke joinstyle="miter"/>
                              </v:line>
                              <v:line id="直接连接符 409485203" o:spid="_x0000_s1604" style="position:absolute;visibility:visible;mso-wrap-style:square" from="17279,14724" to="18567,1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" strokecolor="black [3213]" strokeweight="0">
                                <v:stroke joinstyle="miter"/>
                              </v:line>
                              <v:line id="直接连接符 1149980417" o:spid="_x0000_s1605" style="position:absolute;visibility:visible;mso-wrap-style:square" from="17358,14883" to="18646,1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" strokecolor="black [3213]" strokeweight="0">
                                <v:stroke joinstyle="miter"/>
                              </v:line>
                              <v:line id="直接连接符 1983202214" o:spid="_x0000_s1606" style="position:absolute;visibility:visible;mso-wrap-style:square" from="125,13247" to="1110,13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" strokecolor="black [3213]" strokeweight="0">
                                <v:stroke joinstyle="miter"/>
                                <o:lock v:ext="edit" shapetype="f"/>
                              </v:line>
                              <v:line id="直接连接符 1149991598" o:spid="_x0000_s1607" style="position:absolute;visibility:visible;mso-wrap-style:square" from="22,13371" to="1006,1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" strokecolor="black [3213]" strokeweight="0">
                                <v:stroke joinstyle="miter"/>
                                <o:lock v:ext="edit" shapetype="f"/>
                              </v:line>
                              <v:line id="直接连接符 576681045" o:spid="_x0000_s1608" style="position:absolute;visibility:visible;mso-wrap-style:square" from="10,13500" to="995,1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" strokecolor="black [3213]" strokeweight="0">
                                <v:stroke joinstyle="miter"/>
                                <o:lock v:ext="edit" shapetype="f"/>
                              </v:line>
                              <v:line id="直接连接符 1572316921" o:spid="_x0000_s1609" style="position:absolute;visibility:visible;mso-wrap-style:square" from="93,13640" to="1078,1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" strokecolor="black [3213]" strokeweight="0">
                                <v:stroke joinstyle="miter"/>
                                <o:lock v:ext="edit" shapetype="f"/>
                              </v:line>
                              <v:line id="直接连接符 2099617580" o:spid="_x0000_s1610" style="position:absolute;visibility:visible;mso-wrap-style:square" from="45,13767" to="1029,1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" strokecolor="black [3213]" strokeweight="0">
                                <v:stroke joinstyle="miter"/>
                                <o:lock v:ext="edit" shapetype="f"/>
                              </v:line>
                            </v:group>
                            <v:group id="组合 1856985164" o:spid="_x0000_s1611" style="position:absolute;left:4901;top:18158;width:6648;height:2100" coordorigin="4901,18158" coordsize="6817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">
                              <v:group id="组合 1106051124" o:spid="_x0000_s1612" style="position:absolute;left:4901;top:18158;width:6818;height:2153" coordorigin="4901,18158" coordsize="6817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">
                                <v:group id="组合 2068071037" o:spid="_x0000_s1613" style="position:absolute;left:4901;top:18158;width:6818;height:2153" coordorigin="4901,18158" coordsize="6817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">
                                  <v:rect id="Rectangle 286" o:spid="_x0000_s1614" style="position:absolute;left:11012;top:19294;width:235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"/>
                                  <v:rect id="Rectangle 284" o:spid="_x0000_s1615" style="position:absolute;left:10175;top:18751;width:43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"/>
                                  <v:rect id="Rectangle 283" o:spid="_x0000_s1616" style="position:absolute;left:6442;top:18158;width:381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"/>
                                  <v:rect id="Rectangle 287" o:spid="_x0000_s1617" style="position:absolute;left:10904;top:19096;width:458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" fillcolor="black [3213]">
                                    <v:fill r:id="rId19" o:title="" color2="white [3212]" type="pattern"/>
                                  </v:rect>
                                  <v:rect id="Rectangle 286" o:spid="_x0000_s1618" style="position:absolute;left:5206;top:19319;width:235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"/>
                                  <v:rect id="Rectangle 287" o:spid="_x0000_s1619" style="position:absolute;left:5083;top:19093;width:45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" fillcolor="black [3213]">
                                    <v:fill r:id="rId19" o:title="" color2="white [3212]" type="pattern"/>
                                  </v:rect>
                                  <v:rect id="Rectangle 285" o:spid="_x0000_s1620" style="position:absolute;left:4901;top:19843;width:681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"/>
                                </v:group>
                                <v:shape id="任意多边形 1750" o:spid="_x0000_s1621" style="position:absolute;left:5815;top:19010;width:644;height:502;rotation:-90;visibility:visible;mso-wrap-style:square;v-text-anchor:top" coordsize="10000,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" path="m4999,v641,73,1346,231,1916,396c7485,561,7968,722,8417,990v451,264,939,665,1203,1003c9884,2331,10000,2679,10000,3018v,349,-136,711,-380,1030c9374,4369,8985,4687,8534,4955v-449,271,-1029,514,-1619,693c6325,5827,5640,5967,4999,6042v-639,83,-1325,104,-1914,88c2493,6111,1915,6024,1465,5923,1015,5822,625,5666,379,5502,135,5339,,5138,,4955,,4778,135,4581,379,4408v246,-158,636,-318,1086,-418c1915,3885,2493,3803,3085,3784v589,-19,1275,9,1914,79c5640,3946,6325,4084,6915,4270v590,175,1170,417,1619,685c8985,5226,9374,5545,9620,5864v244,318,380,689,380,1030c10000,7231,9864,7600,9620,7920v-246,321,-635,639,-1086,906c8085,9093,7505,9337,6915,9516v-590,185,-1275,321,-1916,400e" filled="f" strokeweight=".5pt">
                                  <v:path arrowok="t" o:connecttype="custom" o:connectlocs="32181,0;44515,2004;54184,5010;61929,10085;64375,15272;61929,20484;54938,25074;44515,28581;32181,30574;19860,31020;9431,29972;2440,27842;0,25074;2440,22306;9431,20191;19860,19148;32181,19548;44515,21608;54938,25074;61929,29674;64375,34886;61929,40078;54938,44662;44515,48154;32181,50178" o:connectangles="0,0,0,0,0,0,0,0,0,0,0,0,0,0,0,0,0,0,0,0,0,0,0,0,0"/>
                                </v:shape>
                              </v:group>
                              <v:shape id="未知" o:spid="_x0000_s1622" style="position:absolute;left:10642;top:18747;width:689;height:1080;flip:x;visibility:visible;mso-wrap-style:square;v-text-anchor:top" coordsize="115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" path="m1155,l945,r,1092l,1092r,156l1155,1248,1155,xe">
                                <v:path arrowok="t" o:connecttype="custom" o:connectlocs="68914,0;56384,0;56384,94500;0,94500;0,108000;68914,108000;68914,0" o:connectangles="0,0,0,0,0,0,0"/>
                                <o:lock v:ext="edit" aspectratio="t"/>
                              </v:shape>
                              <v:shape id="未知" o:spid="_x0000_s1623" style="position:absolute;left:5135;top:18747;width:689;height:1080;visibility:visible;mso-wrap-style:square;v-text-anchor:top" coordsize="115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" path="m1155,l945,r,1092l,1092r,156l1155,1248,1155,xe">
                                <v:path arrowok="t" o:connecttype="custom" o:connectlocs="68914,0;56384,0;56384,94500;0,94500;0,108000;68914,108000;68914,0" o:connectangles="0,0,0,0,0,0,0"/>
                                <o:lock v:ext="edit" aspectratio="t"/>
                              </v:shape>
                            </v:group>
                            <v:group id="组合 437820525" o:spid="_x0000_s1624" style="position:absolute;left:9228;top:14737;width:4315;height:2442" coordorigin="9228,14603" coordsize="3642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">
                              <v:group id="组合 324167299" o:spid="_x0000_s1625" style="position:absolute;left:9228;top:15399;width:3643;height:1266" coordorigin="9228,15399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">
                                <v:group id="组合 1907929255" o:spid="_x0000_s1626" style="position:absolute;left:9228;top:15399;width:26932;height:9359" coordorigin="9228,15399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">
                                  <v:shape id="任意多边形: 形状 1894573027" o:spid="_x0000_s1627" style="position:absolute;left:9228;top:15399;width:26932;height:9359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" path="m342900,l2693193,107156r,190500l2455068,935831,,842962,,659606,342900,xe" filled="f" strokecolor="black [3213]">
                                    <v:stroke joinstyle="miter"/>
                                    <v:path arrowok="t" o:connecttype="custom" o:connectlocs="342900,0;2693193,107156;2693193,297656;2455068,935831;0,842962;0,659606;342900,0" o:connectangles="0,0,0,0,0,0,0"/>
                                  </v:shape>
                                  <v:shape id="任意多边形: 形状 691941211" o:spid="_x0000_s1628" style="position:absolute;left:9228;top:16495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" path="m,550069r2452688,97631l2693194,e" filled="f" strokecolor="black [3213]" strokeweight=".25pt">
                                    <v:stroke joinstyle="miter"/>
                                    <v:path arrowok="t" o:connecttype="custom" o:connectlocs="0,550069;2452688,647700;2693194,0" o:connectangles="0,0,0"/>
                                  </v:shape>
                                </v:group>
                                <v:line id="直接连接符 1673143052" o:spid="_x0000_s1629" style="position:absolute;visibility:visible;mso-wrap-style:square" from="33766,22924" to="33766,2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397016889" o:spid="_x0000_s1630" style="position:absolute;left:9509;top:14603;width:3165;height:1411" coordorigin="9509,16638" coordsize="12016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">
                                <v:group id="组合 815032380" o:spid="_x0000_s1631" style="position:absolute;left:20135;top:19451;width:1390;height:2546" coordorigin="20135,19451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">
                                  <v:group id="组合 1143409306" o:spid="_x0000_s1632" style="position:absolute;left:20135;top:19451;width:1390;height:2546" coordorigin="20135,19451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">
                                    <v:shape id="圆柱体 713139897" o:spid="_x0000_s1633" type="#_x0000_t22" style="position:absolute;left:20370;top:20887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" adj="6658" fillcolor="white [3212]" strokecolor="black [3213]" strokeweight=".5pt">
                                      <v:stroke joinstyle="miter"/>
                                    </v:shape>
                                    <v:shape id="圆柱体 1166620845" o:spid="_x0000_s1634" type="#_x0000_t22" style="position:absolute;left:20135;top:19451;width:1390;height:1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" adj="6250" fillcolor="white [3212]" strokecolor="black [3213]" strokeweight=".5pt">
                                      <v:stroke joinstyle="miter"/>
                                    </v:shape>
                                  </v:group>
                                  <v:line id="直接连接符 1870089098" o:spid="_x0000_s1635" style="position:absolute;visibility:visible;mso-wrap-style:square" from="20370,19993" to="20370,2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" strokecolor="black [3213]" strokeweight=".25pt">
                                    <v:stroke joinstyle="miter"/>
                                  </v:line>
                                  <v:line id="直接连接符 2057568222" o:spid="_x0000_s1636" style="position:absolute;visibility:visible;mso-wrap-style:square" from="20804,20068" to="20804,2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" strokecolor="black [3213]" strokeweight=".25pt">
                                    <v:stroke joinstyle="miter"/>
                                  </v:line>
                                  <v:line id="直接连接符 173199550" o:spid="_x0000_s1637" style="position:absolute;visibility:visible;mso-wrap-style:square" from="21265,19974" to="21265,2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" strokecolor="black [3213]" strokeweight=".25pt">
                                    <v:stroke joinstyle="miter"/>
                                  </v:line>
                                  <v:oval id="椭圆 69264697" o:spid="_x0000_s1638" style="position:absolute;left:20529;top:19596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" filled="f" strokecolor="black [3213]" strokeweight=".25pt">
                                    <v:stroke joinstyle="miter"/>
                                    <v:path arrowok="t"/>
                                  </v:oval>
                                  <v:shape id="弧形 1530805484" o:spid="_x0000_s1639" style="position:absolute;left:20345;top:21177;width:919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group id="组合 1411187066" o:spid="_x0000_s1640" style="position:absolute;left:9509;top:19166;width:1390;height:2546" coordorigin="9509,19166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">
                                  <v:group id="组合 240467764" o:spid="_x0000_s1641" style="position:absolute;left:9509;top:19166;width:1390;height:2546" coordorigin="9509,19166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">
                                    <v:shape id="圆柱体 420108480" o:spid="_x0000_s1642" type="#_x0000_t22" style="position:absolute;left:9744;top:20602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" adj="6658" fillcolor="white [3212]" strokecolor="black [3213]" strokeweight=".5pt">
                                      <v:stroke joinstyle="miter"/>
                                    </v:shape>
                                    <v:shape id="圆柱体 848170512" o:spid="_x0000_s1643" type="#_x0000_t22" style="position:absolute;left:9509;top:19166;width:1390;height:1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" adj="6250" fillcolor="white [3212]" strokecolor="black [3213]" strokeweight=".5pt">
                                      <v:stroke joinstyle="miter"/>
                                    </v:shape>
                                  </v:group>
                                  <v:line id="直接连接符 701802437" o:spid="_x0000_s1644" style="position:absolute;visibility:visible;mso-wrap-style:square" from="9744,19708" to="9744,2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" strokecolor="black [3213]" strokeweight=".25pt">
                                    <v:stroke joinstyle="miter"/>
                                  </v:line>
                                  <v:line id="直接连接符 1584666677" o:spid="_x0000_s1645" style="position:absolute;visibility:visible;mso-wrap-style:square" from="10178,19784" to="10178,20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" strokecolor="black [3213]" strokeweight=".25pt">
                                    <v:stroke joinstyle="miter"/>
                                  </v:line>
                                  <v:line id="直接连接符 709943505" o:spid="_x0000_s1646" style="position:absolute;visibility:visible;mso-wrap-style:square" from="10639,19690" to="10639,2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" strokecolor="black [3213]" strokeweight=".25pt">
                                    <v:stroke joinstyle="miter"/>
                                  </v:line>
                                  <v:oval id="椭圆 1618635063" o:spid="_x0000_s1647" style="position:absolute;left:9903;top:19311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" filled="f" strokecolor="black [3213]" strokeweight=".25pt">
                                    <v:stroke joinstyle="miter"/>
                                    <v:path arrowok="t"/>
                                  </v:oval>
                                  <v:shape id="弧形 882422326" o:spid="_x0000_s1648" style="position:absolute;left:9718;top:20892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shape id="矩形: 圆顶角 572284535" o:spid="_x0000_s1649" style="position:absolute;left:12096;top:16638;width:1247;height:4639;visibility:visible;mso-wrap-style:square;v-text-anchor:middle" coordsize="124613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" path="m62307,r,c96718,,124614,27896,124614,62307v,133889,-1,267778,-1,401667l124613,463974,,463974r,l,62307c,27896,27896,,62307,xe" fillcolor="white [3212]" strokecolor="black [3213]" strokeweight=".5pt">
                                  <v:stroke joinstyle="miter"/>
                                  <v:path arrowok="t" o:connecttype="custom" o:connectlocs="62307,0;62307,0;124614,62307;124613,463974;124613,463974;0,463974;0,463974;0,62307;62307,0" o:connectangles="0,0,0,0,0,0,0,0,0"/>
                                </v:shape>
                                <v:group id="组合 1858057318" o:spid="_x0000_s1650" style="position:absolute;left:18235;top:16855;width:1184;height:3990" coordorigin="18235,16855" coordsize="1184,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">
                                  <v:shape id="矩形: 圆顶角 1103" o:spid="_x0000_s1651" style="position:absolute;left:18235;top:16855;width:1184;height:3990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" path="m126439,l297938,v49591,,89793,40202,89793,89793l387731,1300804r,l36646,1300804,,1306039c,902369,5235,565009,5235,161339,5235,111748,76848,,126439,xe" fillcolor="white [3212]" strokecolor="black [3213]" strokeweight=".5pt">
                                    <v:stroke joinstyle="miter"/>
                                    <v:path arrowok="t" o:connecttype="custom" o:connectlocs="38633,0;91033,0;118469,27436;118469,397453;118469,397453;11197,397453;0,399053;1600,49296;38633,0" o:connectangles="0,0,0,0,0,0,0,0,0"/>
                                  </v:shape>
                                  <v:shape id="任意多边形: 形状 1415464748" o:spid="_x0000_s1652" style="position:absolute;left:19078;top:16883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" path="m,536821r35072,651c34779,401135,34485,264799,34192,128462v417,-14882,-192,-18038,1252,-44646c36888,57208,63457,13736,94403,e" filled="f" strokecolor="black [3213]" strokeweight=".25pt">
                                    <v:stroke joinstyle="miter"/>
                                    <v:path arrowok="t" o:connecttype="custom" o:connectlocs="0,127257;9362,127411;9127,30453;9461,19869;25200,0" o:connectangles="0,0,0,0,0"/>
                                    <o:lock v:ext="edit" aspectratio="t"/>
                                  </v:shape>
                                </v:group>
                              </v:group>
                            </v:group>
                            <v:group id="组合 605745962" o:spid="_x0000_s1653" style="position:absolute;left:132;top:15604;width:4182;height:2291" coordorigin="132,15604" coordsize="4599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">
                              <v:group id="组合 1240201137" o:spid="_x0000_s1654" style="position:absolute;left:841;top:15604;width:3246;height:1599" coordorigin="841,15604" coordsize="2051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">
                                <v:shape id="圆柱体 2022879740" o:spid="_x0000_s1655" type="#_x0000_t22" style="position:absolute;left:1628;top:15039;width:502;height:1632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" adj="2694" fillcolor="white [3212]" strokecolor="black [3213]" strokeweight=".5pt">
                                  <v:stroke joinstyle="miter"/>
                                </v:shape>
                                <v:shape id="任意多边形: 形状 784709032" o:spid="_x0000_s1656" style="position:absolute;left:841;top:15820;width:216;height:661;visibility:visible;mso-wrap-style:square;v-text-anchor:middle" coordsize="72303,22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" path="m72303,c49334,6755,34992,14220,32669,45398,30346,76576,58636,156802,58366,187066,58096,217330,29048,220032,,222734e" filled="f" strokecolor="black [3213]" strokeweight=".25pt">
                                  <v:stroke joinstyle="miter"/>
                                  <v:path arrowok="t" o:connecttype="custom" o:connectlocs="21590,0;9755,13460;17428,55465;0,66040" o:connectangles="0,0,0,0"/>
                                </v:shape>
                                <v:shape id="任意多边形: 形状 1296612460" o:spid="_x0000_s1657" style="position:absolute;left:2593;top:15865;width:299;height:749;visibility:visible;mso-wrap-style:square;v-text-anchor:middle" coordsize="80243,26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" path="m,c27832,14456,47195,24537,51518,57233,55841,89929,25671,164019,25941,196174v270,32155,36603,51822,54302,64928e" filled="f" strokecolor="black [3213]" strokeweight=".25pt">
                                  <v:stroke joinstyle="miter"/>
                                  <v:path arrowok="t" o:connecttype="custom" o:connectlocs="0,0;19161,16424;9648,56297;29845,74930" o:connectangles="0,0,0,0"/>
                                </v:shape>
                              </v:group>
                              <v:group id="组合 125664504" o:spid="_x0000_s1658" style="position:absolute;left:132;top:16361;width:4599;height:1763" coordorigin="132,16361" coordsize="364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">
                                <v:group id="组合 1641600102" o:spid="_x0000_s1659" style="position:absolute;left:132;top:16491;width:3642;height:1266" coordorigin="132,16491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">
                                  <v:group id="组合 2007423974" o:spid="_x0000_s1660" style="position:absolute;left:132;top:16491;width:26932;height:9359" coordorigin="132,16491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">
                                    <v:shape id="任意多边形: 形状 1210699397" o:spid="_x0000_s1661" style="position:absolute;left:132;top:16491;width:26932;height:9359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" path="m342900,l2693193,107156r,190500l2455068,935831,,842962,,659606,342900,xe" filled="f" strokecolor="black [3213]">
                                      <v:stroke joinstyle="miter"/>
                                      <v:path arrowok="t" o:connecttype="custom" o:connectlocs="342900,0;2693193,107156;2693193,297656;2455068,935831;0,842962;0,659606;342900,0" o:connectangles="0,0,0,0,0,0,0"/>
                                    </v:shape>
                                    <v:shape id="任意多边形: 形状 969004823" o:spid="_x0000_s1662" style="position:absolute;left:132;top:17587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" path="m,550069r2452688,97631l2693194,e" filled="f" strokecolor="black [3213]" strokeweight=".25pt">
                                      <v:stroke joinstyle="miter"/>
                                      <v:path arrowok="t" o:connecttype="custom" o:connectlocs="0,550069;2452688,647700;2693194,0" o:connectangles="0,0,0"/>
                                    </v:shape>
                                  </v:group>
                                  <v:line id="直接连接符 992407833" o:spid="_x0000_s1663" style="position:absolute;visibility:visible;mso-wrap-style:square" from="24669,24016" to="24669,2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  <v:group id="组合 2039357695" o:spid="_x0000_s1664" style="position:absolute;left:413;top:16361;width:3164;height:745" coordorigin="413,16361" coordsize="1201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">
                                  <v:group id="组合 1795774853" o:spid="_x0000_s1665" style="position:absolute;left:11039;top:16646;width:1390;height:2546" coordorigin="11039,16646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">
                                    <v:group id="组合 1977187797" o:spid="_x0000_s1666" style="position:absolute;left:11039;top:16646;width:1390;height:2546" coordorigin="11039,16646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">
                                      <v:shape id="圆柱体 1179400349" o:spid="_x0000_s1667" type="#_x0000_t22" style="position:absolute;left:11274;top:18082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" adj="6658" fillcolor="white [3212]" strokecolor="black [3213]" strokeweight=".5pt">
                                        <v:stroke joinstyle="miter"/>
                                      </v:shape>
                                      <v:shape id="圆柱体 958685034" o:spid="_x0000_s1668" type="#_x0000_t22" style="position:absolute;left:11039;top:16646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" adj="6250" fillcolor="white [3212]" strokecolor="black [3213]" strokeweight=".5pt">
                                        <v:stroke joinstyle="miter"/>
                                      </v:shape>
                                    </v:group>
                                    <v:line id="直接连接符 1161340014" o:spid="_x0000_s1669" style="position:absolute;visibility:visible;mso-wrap-style:square" from="11274,17188" to="11274,18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" strokecolor="black [3213]" strokeweight=".25pt">
                                      <v:stroke joinstyle="miter"/>
                                    </v:line>
                                    <v:line id="直接连接符 907895331" o:spid="_x0000_s1670" style="position:absolute;visibility:visible;mso-wrap-style:square" from="11708,17263" to="11708,18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" strokecolor="black [3213]" strokeweight=".25pt">
                                      <v:stroke joinstyle="miter"/>
                                    </v:line>
                                    <v:line id="直接连接符 765296604" o:spid="_x0000_s1671" style="position:absolute;visibility:visible;mso-wrap-style:square" from="12169,17169" to="12169,18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" strokecolor="black [3213]" strokeweight=".25pt">
                                      <v:stroke joinstyle="miter"/>
                                    </v:line>
                                    <v:oval id="椭圆 1628201206" o:spid="_x0000_s1672" style="position:absolute;left:11433;top:16790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" filled="f" strokecolor="black [3213]" strokeweight=".25pt">
                                      <v:stroke joinstyle="miter"/>
                                      <v:path arrowok="t"/>
                                    </v:oval>
                                    <v:shape id="弧形 1448098139" o:spid="_x0000_s1673" style="position:absolute;left:11248;top:18371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  <v:stroke joinstyle="miter"/>
                                      <v:path arrowok="t" o:connecttype="custom" o:connectlocs="91566,25871;45920,45719;336,25622" o:connectangles="0,0,0"/>
                                      <o:lock v:ext="edit" aspectratio="t"/>
                                    </v:shape>
                                  </v:group>
                                  <v:group id="组合 527833415" o:spid="_x0000_s1674" style="position:absolute;left:413;top:16361;width:1390;height:2546" coordorigin="413,16361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">
                                    <v:group id="组合 1335485521" o:spid="_x0000_s1675" style="position:absolute;left:413;top:16361;width:1390;height:2546" coordorigin="413,16361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">
                                      <v:shape id="圆柱体 927686519" o:spid="_x0000_s1676" type="#_x0000_t22" style="position:absolute;left:648;top:17797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" adj="6658" fillcolor="white [3212]" strokecolor="black [3213]" strokeweight=".5pt">
                                        <v:stroke joinstyle="miter"/>
                                      </v:shape>
                                      <v:shape id="圆柱体 1847410592" o:spid="_x0000_s1677" type="#_x0000_t22" style="position:absolute;left:413;top:16361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" adj="6250" fillcolor="white [3212]" strokecolor="black [3213]" strokeweight=".5pt">
                                        <v:stroke joinstyle="miter"/>
                                      </v:shape>
                                    </v:group>
                                    <v:line id="直接连接符 2085558696" o:spid="_x0000_s1678" style="position:absolute;visibility:visible;mso-wrap-style:square" from="648,16903" to="648,17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" strokecolor="black [3213]" strokeweight=".25pt">
                                      <v:stroke joinstyle="miter"/>
                                    </v:line>
                                    <v:line id="直接连接符 697426052" o:spid="_x0000_s1679" style="position:absolute;visibility:visible;mso-wrap-style:square" from="1082,16978" to="1082,18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" strokecolor="black [3213]" strokeweight=".25pt">
                                      <v:stroke joinstyle="miter"/>
                                    </v:line>
                                    <v:line id="直接连接符 248738306" o:spid="_x0000_s1680" style="position:absolute;visibility:visible;mso-wrap-style:square" from="1543,16884" to="1543,1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" strokecolor="black [3213]" strokeweight=".25pt">
                                      <v:stroke joinstyle="miter"/>
                                    </v:line>
                                    <v:oval id="椭圆 349339537" o:spid="_x0000_s1681" style="position:absolute;left:807;top:16506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" filled="f" strokecolor="black [3213]" strokeweight=".25pt">
                                      <v:stroke joinstyle="miter"/>
                                      <v:path arrowok="t"/>
                                    </v:oval>
                                    <v:shape id="弧形 1569417021" o:spid="_x0000_s1682" style="position:absolute;left:622;top:18087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  <v:stroke joinstyle="miter"/>
                                      <v:path arrowok="t" o:connecttype="custom" o:connectlocs="91566,25871;45920,45719;336,25622" o:connectangles="0,0,0"/>
                                      <o:lock v:ext="edit" aspectratio="t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  <v:shape id="任意多边形: 形状 1227908242" o:spid="_x0000_s1683" style="position:absolute;left:11133;top:16359;width:2220;height:3250;visibility:visible;mso-wrap-style:square;v-text-anchor:middle" coordsize="221993,3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" path="m207484,c250328,244207,203201,301128,,324997e" filled="f">
                            <v:stroke joinstyle="miter"/>
                            <v:path arrowok="t" o:connecttype="custom" o:connectlocs="207484,0;0,324997" o:connectangles="0,0"/>
                          </v:shape>
                          <v:shape id="任意多边形: 形状 2105259335" o:spid="_x0000_s1684" style="position:absolute;left:261;top:16931;width:4894;height:2636;flip:x;visibility:visible;mso-wrap-style:square;v-text-anchor:middle" coordsize="221993,3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" path="m207484,c250328,244207,203201,301128,,324997e" filled="f">
                            <v:stroke joinstyle="miter"/>
                            <v:path arrowok="t" o:connecttype="custom" o:connectlocs="457424,0;0,263641" o:connectangles="0,0"/>
                          </v:shape>
                          <v:shape id="任意多边形: 形状 1399755117" o:spid="_x0000_s1685" style="position:absolute;left:3956;top:16282;width:5734;height:922;flip:x;visibility:visible;mso-wrap-style:square;v-text-anchor:middle" coordsize="194411,65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" path="m194411,471193c89092,845921,80562,628754,,1e" filled="f">
                            <v:stroke joinstyle="miter"/>
                            <v:path arrowok="t" o:connecttype="custom" o:connectlocs="573409,66285;0,0" o:connectangles="0,0"/>
                          </v:shape>
                          <v:shape id="任意多边形: 形状 1840990137" o:spid="_x0000_s1686" style="position:absolute;left:65;top:13398;width:1385;height:3600;flip:x;visibility:visible;mso-wrap-style:square;v-text-anchor:middle" coordsize="46968,255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" path="m27886,2559570c97498,1550743,-51101,1059483,19613,e" filled="f">
                            <v:stroke joinstyle="miter"/>
                            <v:path arrowok="t" o:connecttype="custom" o:connectlocs="82248,360068;57847,0" o:connectangles="0,0"/>
                          </v:shape>
                          <v:shape id="任意多边形: 形状 2113031893" o:spid="_x0000_s1687" style="position:absolute;left:7233;top:9881;width:4320;height:1875;flip:x;visibility:visible;mso-wrap-style:square;v-text-anchor:middle" coordsize="146476,133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" path="m146476,1332651c82867,898125,40096,1607675,,e" filled="f">
                            <v:stroke joinstyle="miter"/>
                            <v:path arrowok="t" o:connecttype="custom" o:connectlocs="432026,187471;0,0" o:connectangles="0,0"/>
                          </v:shape>
                          <v:shape id="任意多边形: 形状 1896478473" o:spid="_x0000_s1688" style="position:absolute;left:6754;top:8045;width:5884;height:7698;flip:x;visibility:visible;mso-wrap-style:square;v-text-anchor:middle" coordsize="199077,547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" path="m199077,5470257c144955,5029526,46077,4185262,18033,3273553,-10011,2361844,-5040,289390,30812,e" filled="f">
                            <v:stroke joinstyle="miter"/>
                            <v:path arrowok="t" o:connecttype="custom" o:connectlocs="588381,769786;53297,460661;91066,0" o:connectangles="0,0,0"/>
                          </v:shape>
                        </v:group>
                        <v:line id="直接连接符 2138054466" o:spid="_x0000_s1689" style="position:absolute;flip:y;visibility:visible;mso-wrap-style:square" from="4003,16407" to="4978,16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" strokecolor="black [3213]">
                          <v:stroke joinstyle="miter"/>
                        </v:line>
                        <v:line id="直接连接符 229526170" o:spid="_x0000_s1690" style="position:absolute;flip:y;visibility:visible;mso-wrap-style:square" from="4514,12382" to="5489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" strokecolor="black [3213]">
                          <v:stroke joinstyle="miter"/>
                          <o:lock v:ext="edit" shapetype="f"/>
                        </v:line>
                      </v:group>
                      <v:shape id="任意多边形: 形状 1609712622" o:spid="_x0000_s1691" style="position:absolute;left:6080;top:11032;width:278;height:2160;rotation:4610618fd;visibility:visible;mso-wrap-style:square;v-text-anchor:middle" coordsize="45719,35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" path="m,l45719,r,227513l45719,227858r-62,l22860,354550,62,227858r-62,l,227513,,xe" filled="f">
                        <v:stroke joinstyle="miter"/>
                        <v:path arrowok="t" o:connecttype="custom" o:connectlocs="0,0;27854,0;27854,138606;27854,138816;27816,138816;13927,216000;38,138816;0,138816;0,138606" o:connectangles="0,0,0,0,0,0,0,0,0"/>
                        <o:lock v:ext="edit" aspectratio="t"/>
                      </v:shape>
                    </v:group>
                    <v:shape id="Text Box 1995" o:spid="_x0000_s1692" type="#_x0000_t202" style="position:absolute;left:2092;top:10347;width:1800;height:19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" filled="f" stroked="f" strokecolor="red">
                      <v:textbox style="mso-fit-shape-to-text:t" inset="1mm,0,1mm,0">
                        <w:txbxContent>
                          <w:p w14:paraId="263E78B2" w14:textId="4F8E68ED" w:rsidR="00D56594" w:rsidRPr="004C7A5B" w:rsidRDefault="00D56594" w:rsidP="00D565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6594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995" o:spid="_x0000_s1693" type="#_x0000_t202" style="position:absolute;left:2282;top:13918;width:1800;height:19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" filled="f" stroked="f" strokecolor="red">
                      <v:textbox style="mso-fit-shape-to-text:t" inset="1mm,0,1mm,0">
                        <w:txbxContent>
                          <w:p w14:paraId="74802621" w14:textId="3F389B08" w:rsidR="00D56594" w:rsidRPr="004C7A5B" w:rsidRDefault="00D56594" w:rsidP="00D565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6594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995" o:spid="_x0000_s1694" type="#_x0000_t202" style="position:absolute;left:11903;top:13120;width:1362;height:19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" filled="f" stroked="f" strokecolor="red">
                      <v:textbox style="mso-fit-shape-to-text:t" inset="1mm,0,1mm,0">
                        <w:txbxContent>
                          <w:p w14:paraId="57E2EBA3" w14:textId="6758C820" w:rsidR="00D56594" w:rsidRPr="00D56594" w:rsidRDefault="00D56594" w:rsidP="00D565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65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组合 536" o:spid="_x0000_s1695" style="position:absolute;left:10287;top:14813;width:2597;height:1693" coordsize="259756,16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">
                    <v:shape id="矩形: 圆顶角 1" o:spid="_x0000_s1696" style="position:absolute;left:116917;top:-97140;width:38100;height:247579;rotation:6099182fd;visibility:visible;mso-wrap-style:square;v-text-anchor:middle" coordsize="38100,24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" path="m19050,r,c29571,,38100,8529,38100,19050r,228529l38100,247579,,247579r,l,19050c,8529,8529,,19050,xe" fillcolor="white [3212]" strokecolor="black [3213]" strokeweight=".5pt">
                      <v:stroke joinstyle="miter"/>
                      <v:path arrowok="t" o:connecttype="custom" o:connectlocs="19050,0;19050,0;38100,19050;38100,247579;38100,247579;0,247579;0,247579;0,19050;19050,0" o:connectangles="0,0,0,0,0,0,0,0,0"/>
                    </v:shape>
                    <v:shape id="矩形: 圆顶角 2" o:spid="_x0000_s1697" style="position:absolute;width:38848;height:144607;visibility:visible;mso-wrap-style:square;v-text-anchor:middle" coordsize="38848,14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" path="m19424,r,c30152,,38848,8696,38848,19424r,125183l38848,144607,,144607r,l,19424c,8696,8696,,19424,xe" fillcolor="white [3212]" strokecolor="black [3213]" strokeweight=".5pt">
                      <v:stroke joinstyle="miter"/>
                      <v:path arrowok="t" o:connecttype="custom" o:connectlocs="19424,0;19424,0;38848,19424;38848,144607;38848,144607;0,144607;0,144607;0,19424;19424,0" o:connectangles="0,0,0,0,0,0,0,0,0"/>
                    </v:shape>
                    <v:oval id="椭圆 3" o:spid="_x0000_s1698" style="position:absolute;left:12797;top:11633;width:14253;height:14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" filled="f" strokecolor="black [3213]" strokeweight=".25pt">
                      <v:stroke joinstyle="miter"/>
                    </v:oval>
                    <v:shape id="矩形: 圆顶角 1101" o:spid="_x0000_s1699" style="position:absolute;left:182647;top:24430;width:43011;height:144786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<v:stroke joinstyle="miter"/>
                      <v:path arrowok="t" o:connecttype="custom" o:connectlocs="10721,164;28131,164;37356,1469;43011,34886;37346,34956;37220,10882;38852,144786;38852,144786;0,144786;0,144786;0,10882;10721,164" o:connectangles="0,0,0,0,0,0,0,0,0,0,0,0"/>
                    </v:shape>
                  </v:group>
                </v:group>
                <v:group id="组合 538" o:spid="_x0000_s1700" style="position:absolute;left:12711;top:14930;width:803;height:476;rotation:184313fd" coordsize="80348,4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">
                  <v:shape id="圆柱体 4" o:spid="_x0000_s1701" type="#_x0000_t22" style="position:absolute;left:-9519;top:9519;width:47606;height:2856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" adj="10800" fillcolor="white [3212]" strokecolor="black [3213]" strokeweight=".5pt">
                    <v:stroke joinstyle="miter"/>
                  </v:shape>
                  <v:shape id="矩形: 圆顶角 5" o:spid="_x0000_s1702" style="position:absolute;left:42251;top:-6188;width:19043;height:57150;rotation:90;visibility:visible;mso-wrap-style:square;v-text-anchor:middle" coordsize="19043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" path="m9522,r,c14781,,19044,4263,19044,9522v,15876,-1,31752,-1,47628l19043,57150,,57150r,l,9522c,4263,4263,,9522,xe" fillcolor="white [3212]" strokecolor="black [3213]" strokeweight=".5pt">
                    <v:stroke joinstyle="miter"/>
                    <v:path arrowok="t" o:connecttype="custom" o:connectlocs="9522,0;9522,0;19044,9522;19043,57150;19043,57150;0,57150;0,57150;0,9522;9522,0" o:connectangles="0,0,0,0,0,0,0,0,0"/>
                  </v:shape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（</w:t>
      </w:r>
      <w:r w:rsidR="00E91F9A">
        <w:rPr>
          <w:rFonts w:hint="eastAsia"/>
        </w:rPr>
        <w:t>6</w:t>
      </w:r>
      <w:r w:rsidR="00E91F9A">
        <w:rPr>
          <w:rFonts w:hint="eastAsia"/>
        </w:rPr>
        <w:t>分）在练习使用多用表的实验中</w:t>
      </w:r>
    </w:p>
    <w:p w14:paraId="7B73CE72" w14:textId="769C4AFB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）某同学连接的电路如图所示</w:t>
      </w:r>
    </w:p>
    <w:p w14:paraId="24C3DCDC" w14:textId="46E0E47F" w:rsidR="00E91F9A" w:rsidRDefault="00E91F9A" w:rsidP="00991FDD">
      <w:r>
        <w:rPr>
          <w:rFonts w:hint="eastAsia"/>
        </w:rPr>
        <w:t>①</w:t>
      </w:r>
      <w:r>
        <w:rPr>
          <w:rFonts w:hint="eastAsia"/>
          <w:iCs/>
        </w:rPr>
        <w:t>若旋转选择开关，使尖端对准直流电流挡，此时测得的是通过</w:t>
      </w:r>
      <w:r>
        <w:t>________</w:t>
      </w:r>
      <w:r>
        <w:rPr>
          <w:rFonts w:hint="eastAsia"/>
          <w:iCs/>
        </w:rPr>
        <w:t>的电流；</w:t>
      </w:r>
    </w:p>
    <w:p w14:paraId="08FC97B3" w14:textId="150A4F24" w:rsidR="00E91F9A" w:rsidRDefault="00E91F9A" w:rsidP="00991FDD">
      <w:r>
        <w:rPr>
          <w:rFonts w:hint="eastAsia"/>
        </w:rPr>
        <w:t>②若断开电路中的电键，旋转选择开关使其尖端对准欧姆挡，此时测得的是</w:t>
      </w:r>
      <w:r>
        <w:t>________</w:t>
      </w:r>
      <w:r>
        <w:rPr>
          <w:rFonts w:hint="eastAsia"/>
          <w:iCs/>
        </w:rPr>
        <w:t>的电阻；</w:t>
      </w:r>
    </w:p>
    <w:p w14:paraId="5D547535" w14:textId="445439DA" w:rsidR="00E91F9A" w:rsidRDefault="00E91F9A" w:rsidP="00991FDD">
      <w:r>
        <w:rPr>
          <w:rFonts w:hint="eastAsia"/>
        </w:rPr>
        <w:t>③</w:t>
      </w:r>
      <w:r>
        <w:rPr>
          <w:rFonts w:hint="eastAsia"/>
          <w:iCs/>
        </w:rPr>
        <w:t>若旋转选择开关，使尖端对准直流电压挡，闭合电键，并将滑动变阻器的滑片移至最左端，此时测得的是</w:t>
      </w:r>
      <w:r>
        <w:t>________</w:t>
      </w:r>
      <w:r>
        <w:rPr>
          <w:rFonts w:hint="eastAsia"/>
        </w:rPr>
        <w:t>两端</w:t>
      </w:r>
      <w:r>
        <w:rPr>
          <w:rFonts w:hint="eastAsia"/>
          <w:iCs/>
        </w:rPr>
        <w:t>的</w:t>
      </w:r>
      <w:commentRangeStart w:id="31"/>
      <w:r>
        <w:rPr>
          <w:rFonts w:hint="eastAsia"/>
          <w:iCs/>
        </w:rPr>
        <w:t>电压</w:t>
      </w:r>
      <w:commentRangeEnd w:id="31"/>
      <w:r w:rsidR="00991FDD">
        <w:rPr>
          <w:rStyle w:val="a4"/>
        </w:rPr>
        <w:commentReference w:id="31"/>
      </w:r>
      <w:r>
        <w:rPr>
          <w:rFonts w:hint="eastAsia"/>
          <w:iCs/>
        </w:rPr>
        <w:t>。</w:t>
      </w:r>
    </w:p>
    <w:p w14:paraId="0C216187" w14:textId="461F3C75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）（单选）在使用多用表的欧姆挡测量电阻时，若（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77A72166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）双手捏住两表笔金属杆，测量值将偏大</w:t>
      </w:r>
    </w:p>
    <w:p w14:paraId="61B95072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）测量时发现指针偏离中央刻度过大，则必需减小倍率，重新调零后再进行测量</w:t>
      </w:r>
    </w:p>
    <w:p w14:paraId="1D501223" w14:textId="7954AC9A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）选择“</w:t>
      </w:r>
      <w:r>
        <w:rPr>
          <w:rFonts w:hint="eastAsia"/>
        </w:rPr>
        <w:sym w:font="Symbol" w:char="F0B4"/>
      </w:r>
      <w:r>
        <w:rPr>
          <w:rFonts w:hint="eastAsia"/>
        </w:rPr>
        <w:t>10</w:t>
      </w:r>
      <w:r>
        <w:rPr>
          <w:rFonts w:hint="eastAsia"/>
        </w:rPr>
        <w:t>”倍率测量时发现指针位于</w:t>
      </w:r>
      <w:r>
        <w:rPr>
          <w:rFonts w:hint="eastAsia"/>
        </w:rPr>
        <w:t>20</w:t>
      </w:r>
      <w:r>
        <w:rPr>
          <w:rFonts w:hint="eastAsia"/>
        </w:rPr>
        <w:t>与</w:t>
      </w:r>
      <w:r>
        <w:rPr>
          <w:rFonts w:hint="eastAsia"/>
        </w:rPr>
        <w:t>30</w:t>
      </w:r>
      <w:r>
        <w:rPr>
          <w:rFonts w:hint="eastAsia"/>
        </w:rPr>
        <w:t>正中间，则测量值小于</w:t>
      </w:r>
      <w:r>
        <w:rPr>
          <w:rFonts w:hint="eastAsia"/>
        </w:rPr>
        <w:t>25</w:t>
      </w:r>
      <w:r w:rsidR="00D56594">
        <w:rPr>
          <w:rFonts w:hint="eastAsia"/>
        </w:rPr>
        <w:t xml:space="preserve"> </w:t>
      </w:r>
      <w:r w:rsidR="00655D80">
        <w:t>Ω</w:t>
      </w:r>
    </w:p>
    <w:p w14:paraId="23D491B2" w14:textId="0EEEF579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）欧姆表内的电池使用时间太长，虽然完成调零，但测量值将略偏大</w:t>
      </w:r>
    </w:p>
    <w:p w14:paraId="2CE6305C" w14:textId="5CCAE197" w:rsidR="00E91F9A" w:rsidRDefault="00E91F9A" w:rsidP="00991FDD"/>
    <w:p w14:paraId="15D9F2F8" w14:textId="25E68885" w:rsidR="00E91F9A" w:rsidRDefault="001F21B5" w:rsidP="001F21B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7797BD12" wp14:editId="0192BECE">
                <wp:simplePos x="0" y="0"/>
                <wp:positionH relativeFrom="column">
                  <wp:posOffset>4182110</wp:posOffset>
                </wp:positionH>
                <wp:positionV relativeFrom="paragraph">
                  <wp:posOffset>43180</wp:posOffset>
                </wp:positionV>
                <wp:extent cx="1121410" cy="1003935"/>
                <wp:effectExtent l="0" t="0" r="21590" b="24765"/>
                <wp:wrapSquare wrapText="bothSides"/>
                <wp:docPr id="879835168" name="组合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410" cy="1003935"/>
                          <a:chOff x="0" y="0"/>
                          <a:chExt cx="1121982" cy="1004079"/>
                        </a:xfrm>
                      </wpg:grpSpPr>
                      <wpg:grpSp>
                        <wpg:cNvPr id="1386031309" name="组合 147"/>
                        <wpg:cNvGrpSpPr/>
                        <wpg:grpSpPr>
                          <a:xfrm>
                            <a:off x="0" y="0"/>
                            <a:ext cx="1121982" cy="1004079"/>
                            <a:chOff x="0" y="0"/>
                            <a:chExt cx="2375446" cy="2124984"/>
                          </a:xfrm>
                        </wpg:grpSpPr>
                        <wps:wsp>
                          <wps:cNvPr id="758226778" name="矩形 758226778"/>
                          <wps:cNvSpPr/>
                          <wps:spPr>
                            <a:xfrm>
                              <a:off x="1329561" y="484269"/>
                              <a:ext cx="86754" cy="45878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287815153" name="组合 1287815153"/>
                          <wpg:cNvGrpSpPr/>
                          <wpg:grpSpPr>
                            <a:xfrm>
                              <a:off x="0" y="0"/>
                              <a:ext cx="2375446" cy="2124984"/>
                              <a:chOff x="0" y="0"/>
                              <a:chExt cx="2375446" cy="2124984"/>
                            </a:xfrm>
                          </wpg:grpSpPr>
                          <wpg:grpSp>
                            <wpg:cNvPr id="111311703" name="组合 111311703"/>
                            <wpg:cNvGrpSpPr/>
                            <wpg:grpSpPr>
                              <a:xfrm>
                                <a:off x="375014" y="0"/>
                                <a:ext cx="2000432" cy="2124984"/>
                                <a:chOff x="375014" y="0"/>
                                <a:chExt cx="2000432" cy="2124984"/>
                              </a:xfrm>
                            </wpg:grpSpPr>
                            <wps:wsp>
                              <wps:cNvPr id="1734147118" name="任意多边形: 形状 1734147118"/>
                              <wps:cNvSpPr/>
                              <wps:spPr>
                                <a:xfrm>
                                  <a:off x="475677" y="0"/>
                                  <a:ext cx="936171" cy="950722"/>
                                </a:xfrm>
                                <a:custGeom>
                                  <a:avLst/>
                                  <a:gdLst>
                                    <a:gd name="connsiteX0" fmla="*/ 70213 w 936171"/>
                                    <a:gd name="connsiteY0" fmla="*/ 0 h 950722"/>
                                    <a:gd name="connsiteX1" fmla="*/ 865958 w 936171"/>
                                    <a:gd name="connsiteY1" fmla="*/ 0 h 950722"/>
                                    <a:gd name="connsiteX2" fmla="*/ 936171 w 936171"/>
                                    <a:gd name="connsiteY2" fmla="*/ 70213 h 950722"/>
                                    <a:gd name="connsiteX3" fmla="*/ 936171 w 936171"/>
                                    <a:gd name="connsiteY3" fmla="*/ 950722 h 950722"/>
                                    <a:gd name="connsiteX4" fmla="*/ 853319 w 936171"/>
                                    <a:gd name="connsiteY4" fmla="*/ 950722 h 950722"/>
                                    <a:gd name="connsiteX5" fmla="*/ 853319 w 936171"/>
                                    <a:gd name="connsiteY5" fmla="*/ 94067 h 950722"/>
                                    <a:gd name="connsiteX6" fmla="*/ 829404 w 936171"/>
                                    <a:gd name="connsiteY6" fmla="*/ 70152 h 950722"/>
                                    <a:gd name="connsiteX7" fmla="*/ 106766 w 936171"/>
                                    <a:gd name="connsiteY7" fmla="*/ 70152 h 950722"/>
                                    <a:gd name="connsiteX8" fmla="*/ 82851 w 936171"/>
                                    <a:gd name="connsiteY8" fmla="*/ 94067 h 950722"/>
                                    <a:gd name="connsiteX9" fmla="*/ 82851 w 936171"/>
                                    <a:gd name="connsiteY9" fmla="*/ 844283 h 950722"/>
                                    <a:gd name="connsiteX10" fmla="*/ 0 w 936171"/>
                                    <a:gd name="connsiteY10" fmla="*/ 844283 h 950722"/>
                                    <a:gd name="connsiteX11" fmla="*/ 0 w 936171"/>
                                    <a:gd name="connsiteY11" fmla="*/ 70213 h 950722"/>
                                    <a:gd name="connsiteX12" fmla="*/ 70213 w 936171"/>
                                    <a:gd name="connsiteY12" fmla="*/ 0 h 950722"/>
                                    <a:gd name="connsiteX0" fmla="*/ 0 w 936171"/>
                                    <a:gd name="connsiteY0" fmla="*/ 844283 h 950722"/>
                                    <a:gd name="connsiteX1" fmla="*/ 0 w 936171"/>
                                    <a:gd name="connsiteY1" fmla="*/ 70213 h 950722"/>
                                    <a:gd name="connsiteX2" fmla="*/ 70213 w 936171"/>
                                    <a:gd name="connsiteY2" fmla="*/ 0 h 950722"/>
                                    <a:gd name="connsiteX3" fmla="*/ 865958 w 936171"/>
                                    <a:gd name="connsiteY3" fmla="*/ 0 h 950722"/>
                                    <a:gd name="connsiteX4" fmla="*/ 936171 w 936171"/>
                                    <a:gd name="connsiteY4" fmla="*/ 70213 h 950722"/>
                                    <a:gd name="connsiteX5" fmla="*/ 936171 w 936171"/>
                                    <a:gd name="connsiteY5" fmla="*/ 950722 h 950722"/>
                                    <a:gd name="connsiteX6" fmla="*/ 853319 w 936171"/>
                                    <a:gd name="connsiteY6" fmla="*/ 950722 h 950722"/>
                                    <a:gd name="connsiteX7" fmla="*/ 853319 w 936171"/>
                                    <a:gd name="connsiteY7" fmla="*/ 94067 h 950722"/>
                                    <a:gd name="connsiteX8" fmla="*/ 829404 w 936171"/>
                                    <a:gd name="connsiteY8" fmla="*/ 70152 h 950722"/>
                                    <a:gd name="connsiteX9" fmla="*/ 106766 w 936171"/>
                                    <a:gd name="connsiteY9" fmla="*/ 70152 h 950722"/>
                                    <a:gd name="connsiteX10" fmla="*/ 82851 w 936171"/>
                                    <a:gd name="connsiteY10" fmla="*/ 94067 h 950722"/>
                                    <a:gd name="connsiteX11" fmla="*/ 82851 w 936171"/>
                                    <a:gd name="connsiteY11" fmla="*/ 844283 h 950722"/>
                                    <a:gd name="connsiteX12" fmla="*/ 91440 w 936171"/>
                                    <a:gd name="connsiteY12" fmla="*/ 935723 h 950722"/>
                                    <a:gd name="connsiteX0" fmla="*/ 0 w 936171"/>
                                    <a:gd name="connsiteY0" fmla="*/ 844283 h 950722"/>
                                    <a:gd name="connsiteX1" fmla="*/ 0 w 936171"/>
                                    <a:gd name="connsiteY1" fmla="*/ 70213 h 950722"/>
                                    <a:gd name="connsiteX2" fmla="*/ 70213 w 936171"/>
                                    <a:gd name="connsiteY2" fmla="*/ 0 h 950722"/>
                                    <a:gd name="connsiteX3" fmla="*/ 865958 w 936171"/>
                                    <a:gd name="connsiteY3" fmla="*/ 0 h 950722"/>
                                    <a:gd name="connsiteX4" fmla="*/ 936171 w 936171"/>
                                    <a:gd name="connsiteY4" fmla="*/ 70213 h 950722"/>
                                    <a:gd name="connsiteX5" fmla="*/ 936171 w 936171"/>
                                    <a:gd name="connsiteY5" fmla="*/ 950722 h 950722"/>
                                    <a:gd name="connsiteX6" fmla="*/ 853319 w 936171"/>
                                    <a:gd name="connsiteY6" fmla="*/ 950722 h 950722"/>
                                    <a:gd name="connsiteX7" fmla="*/ 853319 w 936171"/>
                                    <a:gd name="connsiteY7" fmla="*/ 94067 h 950722"/>
                                    <a:gd name="connsiteX8" fmla="*/ 829404 w 936171"/>
                                    <a:gd name="connsiteY8" fmla="*/ 70152 h 950722"/>
                                    <a:gd name="connsiteX9" fmla="*/ 106766 w 936171"/>
                                    <a:gd name="connsiteY9" fmla="*/ 70152 h 950722"/>
                                    <a:gd name="connsiteX10" fmla="*/ 82851 w 936171"/>
                                    <a:gd name="connsiteY10" fmla="*/ 94067 h 950722"/>
                                    <a:gd name="connsiteX11" fmla="*/ 82851 w 936171"/>
                                    <a:gd name="connsiteY11" fmla="*/ 844283 h 9507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936171" h="950722">
                                      <a:moveTo>
                                        <a:pt x="0" y="844283"/>
                                      </a:moveTo>
                                      <a:lnTo>
                                        <a:pt x="0" y="70213"/>
                                      </a:lnTo>
                                      <a:cubicBezTo>
                                        <a:pt x="0" y="31435"/>
                                        <a:pt x="31435" y="0"/>
                                        <a:pt x="70213" y="0"/>
                                      </a:cubicBezTo>
                                      <a:lnTo>
                                        <a:pt x="865958" y="0"/>
                                      </a:lnTo>
                                      <a:cubicBezTo>
                                        <a:pt x="904736" y="0"/>
                                        <a:pt x="936171" y="31435"/>
                                        <a:pt x="936171" y="70213"/>
                                      </a:cubicBezTo>
                                      <a:lnTo>
                                        <a:pt x="936171" y="950722"/>
                                      </a:lnTo>
                                      <a:lnTo>
                                        <a:pt x="853319" y="950722"/>
                                      </a:lnTo>
                                      <a:lnTo>
                                        <a:pt x="853319" y="94067"/>
                                      </a:lnTo>
                                      <a:cubicBezTo>
                                        <a:pt x="853319" y="80859"/>
                                        <a:pt x="842612" y="70152"/>
                                        <a:pt x="829404" y="70152"/>
                                      </a:cubicBezTo>
                                      <a:lnTo>
                                        <a:pt x="106766" y="70152"/>
                                      </a:lnTo>
                                      <a:cubicBezTo>
                                        <a:pt x="93558" y="70152"/>
                                        <a:pt x="82851" y="80859"/>
                                        <a:pt x="82851" y="94067"/>
                                      </a:cubicBezTo>
                                      <a:lnTo>
                                        <a:pt x="82851" y="844283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g:grpSp>
                              <wpg:cNvPr id="1067588206" name="组合 1067588206"/>
                              <wpg:cNvGrpSpPr/>
                              <wpg:grpSpPr>
                                <a:xfrm>
                                  <a:off x="375014" y="21552"/>
                                  <a:ext cx="2000432" cy="2103432"/>
                                  <a:chOff x="375014" y="21552"/>
                                  <a:chExt cx="2000432" cy="2103432"/>
                                </a:xfrm>
                              </wpg:grpSpPr>
                              <wpg:grpSp>
                                <wpg:cNvPr id="993261307" name="组合 993261307"/>
                                <wpg:cNvGrpSpPr/>
                                <wpg:grpSpPr>
                                  <a:xfrm>
                                    <a:off x="477876" y="21552"/>
                                    <a:ext cx="1897570" cy="2103432"/>
                                    <a:chOff x="477876" y="21552"/>
                                    <a:chExt cx="1897570" cy="2103432"/>
                                  </a:xfrm>
                                </wpg:grpSpPr>
                                <wps:wsp>
                                  <wps:cNvPr id="824709155" name="矩形 824709155"/>
                                  <wps:cNvSpPr/>
                                  <wps:spPr>
                                    <a:xfrm>
                                      <a:off x="2216132" y="487856"/>
                                      <a:ext cx="86754" cy="4587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g:grpSp>
                                  <wpg:cNvPr id="977436172" name="组合 977436172"/>
                                  <wpg:cNvGrpSpPr/>
                                  <wpg:grpSpPr>
                                    <a:xfrm>
                                      <a:off x="477876" y="21552"/>
                                      <a:ext cx="1842566" cy="2103432"/>
                                      <a:chOff x="477876" y="21552"/>
                                      <a:chExt cx="1842566" cy="2103432"/>
                                    </a:xfrm>
                                  </wpg:grpSpPr>
                                  <wps:wsp>
                                    <wps:cNvPr id="346936401" name="直接连接符 346936401"/>
                                    <wps:cNvCnPr/>
                                    <wps:spPr>
                                      <a:xfrm>
                                        <a:off x="2190496" y="1079703"/>
                                        <a:ext cx="0" cy="53219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24340699" name="直接连接符 1324340699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302425" y="1082480"/>
                                        <a:ext cx="0" cy="53219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46687427" name="任意多边形: 形状 1946687427"/>
                                    <wps:cNvSpPr>
                                      <a:spLocks/>
                                    </wps:cNvSpPr>
                                    <wps:spPr>
                                      <a:xfrm flipV="1">
                                        <a:off x="1303068" y="1612145"/>
                                        <a:ext cx="1017372" cy="5128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6648" h="433337">
                                            <a:moveTo>
                                              <a:pt x="866648" y="433337"/>
                                            </a:moveTo>
                                            <a:cubicBezTo>
                                              <a:pt x="866648" y="194018"/>
                                              <a:pt x="672643" y="0"/>
                                              <a:pt x="433324" y="0"/>
                                            </a:cubicBezTo>
                                            <a:cubicBezTo>
                                              <a:pt x="194005" y="0"/>
                                              <a:pt x="0" y="194018"/>
                                              <a:pt x="0" y="433337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flat">
                                        <a:solidFill>
                                          <a:schemeClr val="tx1"/>
                                        </a:solidFill>
                                        <a:miter lim="100000"/>
                                      </a:ln>
                                    </wps:spPr>
                                    <wps:style>
                                      <a:lnRef idx="1">
                                        <a:srgbClr val="00A0E8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72338700" name="直接连接符 772338700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434592" y="1082480"/>
                                        <a:ext cx="0" cy="53219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14168336" name="直接连接符 1814168336"/>
                                    <wps:cNvCnPr/>
                                    <wps:spPr>
                                      <a:xfrm>
                                        <a:off x="2320440" y="1082480"/>
                                        <a:ext cx="0" cy="53219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84521041" name="任意多边形: 形状 1884521041"/>
                                    <wps:cNvSpPr>
                                      <a:spLocks/>
                                    </wps:cNvSpPr>
                                    <wps:spPr>
                                      <a:xfrm flipV="1">
                                        <a:off x="1435755" y="1611893"/>
                                        <a:ext cx="754741" cy="3804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6648" h="433337">
                                            <a:moveTo>
                                              <a:pt x="866648" y="433337"/>
                                            </a:moveTo>
                                            <a:cubicBezTo>
                                              <a:pt x="866648" y="194018"/>
                                              <a:pt x="672643" y="0"/>
                                              <a:pt x="433324" y="0"/>
                                            </a:cubicBezTo>
                                            <a:cubicBezTo>
                                              <a:pt x="194005" y="0"/>
                                              <a:pt x="0" y="194018"/>
                                              <a:pt x="0" y="433337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flat">
                                        <a:solidFill>
                                          <a:schemeClr val="tx1"/>
                                        </a:solidFill>
                                        <a:miter lim="100000"/>
                                      </a:ln>
                                    </wps:spPr>
                                    <wps:style>
                                      <a:lnRef idx="1">
                                        <a:srgbClr val="00A0E8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99019809" name="直接连接符 299019809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214326" y="21552"/>
                                        <a:ext cx="0" cy="927182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0838813" name="直接连接符 820838813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297149" y="21552"/>
                                        <a:ext cx="0" cy="927182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55635924" name="直接连接符 85563592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77876" y="1006379"/>
                                        <a:ext cx="0" cy="146353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32105132" name="直接连接符 1132105132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555286" y="1001540"/>
                                        <a:ext cx="0" cy="146353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87513762" name="直接连接符 1587513762"/>
                                    <wps:cNvCnPr>
                                      <a:cxnSpLocks/>
                                    </wps:cNvCnPr>
                                    <wps:spPr>
                                      <a:xfrm flipH="1">
                                        <a:off x="1310587" y="1490000"/>
                                        <a:ext cx="8036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9532098" name="直接连接符 269532098"/>
                                    <wps:cNvCnPr>
                                      <a:cxnSpLocks/>
                                    </wps:cNvCnPr>
                                    <wps:spPr>
                                      <a:xfrm flipH="1">
                                        <a:off x="1310587" y="1532412"/>
                                        <a:ext cx="40184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0754207" name="直接连接符 690754207"/>
                                    <wps:cNvCnPr>
                                      <a:cxnSpLocks/>
                                    </wps:cNvCnPr>
                                    <wps:spPr>
                                      <a:xfrm rot="5400000" flipH="1">
                                        <a:off x="1771569" y="2027758"/>
                                        <a:ext cx="8036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410214" name="直接连接符 19410214"/>
                                    <wps:cNvCnPr>
                                      <a:cxnSpLocks/>
                                    </wps:cNvCnPr>
                                    <wps:spPr>
                                      <a:xfrm flipH="1" flipV="1">
                                        <a:off x="1744519" y="1987156"/>
                                        <a:ext cx="1" cy="49464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10115543" name="直接连接符 1210115543"/>
                                    <wps:cNvCnPr>
                                      <a:cxnSpLocks/>
                                    </wps:cNvCnPr>
                                    <wps:spPr>
                                      <a:xfrm flipV="1">
                                        <a:off x="1857547" y="1990057"/>
                                        <a:ext cx="0" cy="37701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7485968" name="直接连接符 437485968"/>
                                    <wps:cNvCnPr>
                                      <a:cxnSpLocks/>
                                    </wps:cNvCnPr>
                                    <wps:spPr>
                                      <a:xfrm flipH="1" flipV="1">
                                        <a:off x="1910040" y="1980096"/>
                                        <a:ext cx="1" cy="38383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75831" name="直接连接符 17775831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235129" y="1477936"/>
                                        <a:ext cx="85313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67062373" name="直接连接符 1867062373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275014" y="1400318"/>
                                        <a:ext cx="43948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2605899" name="直接连接符 342605899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295672" y="1435771"/>
                                        <a:ext cx="23291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8878221" name="直接连接符 828878221"/>
                                    <wps:cNvCnPr>
                                      <a:cxnSpLocks/>
                                    </wps:cNvCnPr>
                                    <wps:spPr>
                                      <a:xfrm flipH="1">
                                        <a:off x="1302425" y="1576729"/>
                                        <a:ext cx="28254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94866060" name="直接连接符 794866060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216736" y="487086"/>
                                        <a:ext cx="7893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75318755" name="直接连接符 1675318755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329561" y="487086"/>
                                        <a:ext cx="7893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51628061" name="矩形 751628061"/>
                                  <wps:cNvSpPr/>
                                  <wps:spPr>
                                    <a:xfrm>
                                      <a:off x="1258569" y="946764"/>
                                      <a:ext cx="234646" cy="1354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0065376" name="矩形 430065376"/>
                                  <wps:cNvSpPr/>
                                  <wps:spPr>
                                    <a:xfrm>
                                      <a:off x="2140800" y="946764"/>
                                      <a:ext cx="234646" cy="135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742495468" name="梯形 1742495468"/>
                                <wps:cNvSpPr/>
                                <wps:spPr>
                                  <a:xfrm flipV="1">
                                    <a:off x="375014" y="845513"/>
                                    <a:ext cx="300122" cy="160866"/>
                                  </a:xfrm>
                                  <a:prstGeom prst="trapezoid">
                                    <a:avLst>
                                      <a:gd name="adj" fmla="val 56343"/>
                                    </a:avLst>
                                  </a:prstGeom>
                                  <a:gradFill flip="none" rotWithShape="1">
                                    <a:gsLst>
                                      <a:gs pos="0">
                                        <a:schemeClr val="bg2">
                                          <a:lumMod val="50000"/>
                                        </a:schemeClr>
                                      </a:gs>
                                      <a:gs pos="51000">
                                        <a:schemeClr val="bg1"/>
                                      </a:gs>
                                      <a:gs pos="100000">
                                        <a:schemeClr val="bg2">
                                          <a:lumMod val="50000"/>
                                        </a:schemeClr>
                                      </a:gs>
                                    </a:gsLst>
                                    <a:lin ang="0" scaled="1"/>
                                    <a:tileRect/>
                                  </a:gra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479484548" name="任意多边形: 形状 479484548"/>
                            <wps:cNvSpPr/>
                            <wps:spPr>
                              <a:xfrm>
                                <a:off x="0" y="893518"/>
                                <a:ext cx="1030516" cy="1192965"/>
                              </a:xfrm>
                              <a:custGeom>
                                <a:avLst/>
                                <a:gdLst>
                                  <a:gd name="connsiteX0" fmla="*/ 403508 w 1030516"/>
                                  <a:gd name="connsiteY0" fmla="*/ 0 h 1192965"/>
                                  <a:gd name="connsiteX1" fmla="*/ 650206 w 1030516"/>
                                  <a:gd name="connsiteY1" fmla="*/ 0 h 1192965"/>
                                  <a:gd name="connsiteX2" fmla="*/ 650206 w 1030516"/>
                                  <a:gd name="connsiteY2" fmla="*/ 182573 h 1192965"/>
                                  <a:gd name="connsiteX3" fmla="*/ 715820 w 1030516"/>
                                  <a:gd name="connsiteY3" fmla="*/ 202941 h 1192965"/>
                                  <a:gd name="connsiteX4" fmla="*/ 1030516 w 1030516"/>
                                  <a:gd name="connsiteY4" fmla="*/ 677707 h 1192965"/>
                                  <a:gd name="connsiteX5" fmla="*/ 515258 w 1030516"/>
                                  <a:gd name="connsiteY5" fmla="*/ 1192965 h 1192965"/>
                                  <a:gd name="connsiteX6" fmla="*/ 0 w 1030516"/>
                                  <a:gd name="connsiteY6" fmla="*/ 677707 h 1192965"/>
                                  <a:gd name="connsiteX7" fmla="*/ 314697 w 1030516"/>
                                  <a:gd name="connsiteY7" fmla="*/ 202941 h 1192965"/>
                                  <a:gd name="connsiteX8" fmla="*/ 403508 w 1030516"/>
                                  <a:gd name="connsiteY8" fmla="*/ 175372 h 1192965"/>
                                  <a:gd name="connsiteX0" fmla="*/ 650206 w 1030516"/>
                                  <a:gd name="connsiteY0" fmla="*/ 0 h 1192965"/>
                                  <a:gd name="connsiteX1" fmla="*/ 650206 w 1030516"/>
                                  <a:gd name="connsiteY1" fmla="*/ 182573 h 1192965"/>
                                  <a:gd name="connsiteX2" fmla="*/ 715820 w 1030516"/>
                                  <a:gd name="connsiteY2" fmla="*/ 202941 h 1192965"/>
                                  <a:gd name="connsiteX3" fmla="*/ 1030516 w 1030516"/>
                                  <a:gd name="connsiteY3" fmla="*/ 677707 h 1192965"/>
                                  <a:gd name="connsiteX4" fmla="*/ 515258 w 1030516"/>
                                  <a:gd name="connsiteY4" fmla="*/ 1192965 h 1192965"/>
                                  <a:gd name="connsiteX5" fmla="*/ 0 w 1030516"/>
                                  <a:gd name="connsiteY5" fmla="*/ 677707 h 1192965"/>
                                  <a:gd name="connsiteX6" fmla="*/ 314697 w 1030516"/>
                                  <a:gd name="connsiteY6" fmla="*/ 202941 h 1192965"/>
                                  <a:gd name="connsiteX7" fmla="*/ 403508 w 1030516"/>
                                  <a:gd name="connsiteY7" fmla="*/ 175372 h 1192965"/>
                                  <a:gd name="connsiteX8" fmla="*/ 403508 w 1030516"/>
                                  <a:gd name="connsiteY8" fmla="*/ 0 h 1192965"/>
                                  <a:gd name="connsiteX9" fmla="*/ 741646 w 1030516"/>
                                  <a:gd name="connsiteY9" fmla="*/ 91440 h 1192965"/>
                                  <a:gd name="connsiteX0" fmla="*/ 650206 w 1030516"/>
                                  <a:gd name="connsiteY0" fmla="*/ 0 h 1192965"/>
                                  <a:gd name="connsiteX1" fmla="*/ 650206 w 1030516"/>
                                  <a:gd name="connsiteY1" fmla="*/ 182573 h 1192965"/>
                                  <a:gd name="connsiteX2" fmla="*/ 715820 w 1030516"/>
                                  <a:gd name="connsiteY2" fmla="*/ 202941 h 1192965"/>
                                  <a:gd name="connsiteX3" fmla="*/ 1030516 w 1030516"/>
                                  <a:gd name="connsiteY3" fmla="*/ 677707 h 1192965"/>
                                  <a:gd name="connsiteX4" fmla="*/ 515258 w 1030516"/>
                                  <a:gd name="connsiteY4" fmla="*/ 1192965 h 1192965"/>
                                  <a:gd name="connsiteX5" fmla="*/ 0 w 1030516"/>
                                  <a:gd name="connsiteY5" fmla="*/ 677707 h 1192965"/>
                                  <a:gd name="connsiteX6" fmla="*/ 314697 w 1030516"/>
                                  <a:gd name="connsiteY6" fmla="*/ 202941 h 1192965"/>
                                  <a:gd name="connsiteX7" fmla="*/ 403508 w 1030516"/>
                                  <a:gd name="connsiteY7" fmla="*/ 175372 h 1192965"/>
                                  <a:gd name="connsiteX8" fmla="*/ 403508 w 1030516"/>
                                  <a:gd name="connsiteY8" fmla="*/ 0 h 11929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0516" h="1192965">
                                    <a:moveTo>
                                      <a:pt x="650206" y="0"/>
                                    </a:moveTo>
                                    <a:lnTo>
                                      <a:pt x="650206" y="182573"/>
                                    </a:lnTo>
                                    <a:lnTo>
                                      <a:pt x="715820" y="202941"/>
                                    </a:lnTo>
                                    <a:cubicBezTo>
                                      <a:pt x="900754" y="281161"/>
                                      <a:pt x="1030516" y="464281"/>
                                      <a:pt x="1030516" y="677707"/>
                                    </a:cubicBezTo>
                                    <a:cubicBezTo>
                                      <a:pt x="1030516" y="962276"/>
                                      <a:pt x="799827" y="1192965"/>
                                      <a:pt x="515258" y="1192965"/>
                                    </a:cubicBezTo>
                                    <a:cubicBezTo>
                                      <a:pt x="230689" y="1192965"/>
                                      <a:pt x="0" y="962276"/>
                                      <a:pt x="0" y="677707"/>
                                    </a:cubicBezTo>
                                    <a:cubicBezTo>
                                      <a:pt x="0" y="464281"/>
                                      <a:pt x="129763" y="281161"/>
                                      <a:pt x="314697" y="202941"/>
                                    </a:cubicBezTo>
                                    <a:lnTo>
                                      <a:pt x="403508" y="175372"/>
                                    </a:lnTo>
                                    <a:lnTo>
                                      <a:pt x="403508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  <wpg:grpSp>
                        <wpg:cNvPr id="1021020306" name="组合 579"/>
                        <wpg:cNvGrpSpPr/>
                        <wpg:grpSpPr>
                          <a:xfrm>
                            <a:off x="262418" y="116163"/>
                            <a:ext cx="789632" cy="207674"/>
                            <a:chOff x="133553" y="-28034"/>
                            <a:chExt cx="790011" cy="208155"/>
                          </a:xfrm>
                        </wpg:grpSpPr>
                        <wps:wsp>
                          <wps:cNvPr id="5510091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072" y="-28034"/>
                              <a:ext cx="1583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6B476" w14:textId="77777777" w:rsidR="001F21B5" w:rsidRPr="00BC500C" w:rsidRDefault="001F21B5" w:rsidP="001F21B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C500C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473104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553" y="-27523"/>
                              <a:ext cx="1640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60A27" w14:textId="77777777" w:rsidR="001F21B5" w:rsidRPr="00BC500C" w:rsidRDefault="001F21B5" w:rsidP="001F21B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C500C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498801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205" y="-27957"/>
                              <a:ext cx="1583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05A9B" w14:textId="77777777" w:rsidR="001F21B5" w:rsidRPr="00BC500C" w:rsidRDefault="001F21B5" w:rsidP="001F21B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C500C"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97BD12" id="组合 580" o:spid="_x0000_s1703" style="position:absolute;left:0;text-align:left;margin-left:329.3pt;margin-top:3.4pt;width:88.3pt;height:79.05pt;z-index:251849216;mso-position-horizontal-relative:text;mso-position-vertical-relative:text" coordsize="11219,1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">
                <v:group id="组合 147" o:spid="_x0000_s1704" style="position:absolute;width:11219;height:10040" coordsize="23754,2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">
                  <v:rect id="矩形 758226778" o:spid="_x0000_s1705" style="position:absolute;left:13295;top:4842;width:868;height:4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" fillcolor="#bfbfbf [2412]" stroked="f" strokeweight="1pt"/>
                  <v:group id="组合 1287815153" o:spid="_x0000_s1706" style="position:absolute;width:23754;height:21249" coordsize="23754,2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">
                    <v:group id="组合 111311703" o:spid="_x0000_s1707" style="position:absolute;left:3750;width:20004;height:21249" coordorigin="3750" coordsize="20004,2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">
                      <v:shape id="任意多边形: 形状 1734147118" o:spid="_x0000_s1708" style="position:absolute;left:4756;width:9362;height:9507;visibility:visible;mso-wrap-style:square;v-text-anchor:middle" coordsize="936171,95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" path="m,844283l,70213c,31435,31435,,70213,l865958,v38778,,70213,31435,70213,70213l936171,950722r-82852,l853319,94067v,-13208,-10707,-23915,-23915,-23915l106766,70152v-13208,,-23915,10707,-23915,23915l82851,844283e" filled="f" strokecolor="black [3213]" strokeweight="1pt">
                        <v:stroke joinstyle="miter"/>
                        <v:path arrowok="t" o:connecttype="custom" o:connectlocs="0,844283;0,70213;70213,0;865958,0;936171,70213;936171,950722;853319,950722;853319,94067;829404,70152;106766,70152;82851,94067;82851,844283" o:connectangles="0,0,0,0,0,0,0,0,0,0,0,0"/>
                      </v:shape>
                      <v:group id="组合 1067588206" o:spid="_x0000_s1709" style="position:absolute;left:3750;top:215;width:20004;height:21034" coordorigin="3750,215" coordsize="20004,2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">
                        <v:group id="组合 993261307" o:spid="_x0000_s1710" style="position:absolute;left:4778;top:215;width:18976;height:21034" coordorigin="4778,215" coordsize="18975,2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">
                          <v:rect id="矩形 824709155" o:spid="_x0000_s1711" style="position:absolute;left:22161;top:4878;width:867;height:4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" fillcolor="#bfbfbf [2412]" stroked="f" strokeweight="1pt"/>
                          <v:group id="组合 977436172" o:spid="_x0000_s1712" style="position:absolute;left:4778;top:215;width:18426;height:21034" coordorigin="4778,215" coordsize="18425,2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">
                            <v:line id="直接连接符 346936401" o:spid="_x0000_s1713" style="position:absolute;visibility:visible;mso-wrap-style:square" from="21904,10797" to="21904,16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" strokecolor="black [3213]" strokeweight="1pt">
                              <v:stroke joinstyle="miter"/>
                            </v:line>
                            <v:line id="直接连接符 1324340699" o:spid="_x0000_s1714" style="position:absolute;visibility:visible;mso-wrap-style:square" from="13024,10824" to="13024,1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" strokecolor="black [3213]" strokeweight="1pt">
                              <v:stroke joinstyle="miter"/>
                              <o:lock v:ext="edit" shapetype="f"/>
                            </v:line>
                            <v:shape id="任意多边形: 形状 1946687427" o:spid="_x0000_s1715" style="position:absolute;left:13030;top:16121;width:10174;height:5128;flip:y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" path="m866648,433337c866648,194018,672643,,433324,,194005,,,194018,,433337e" filled="f" strokecolor="black [3213]" strokeweight="1pt">
                              <v:stroke miterlimit="1" joinstyle="miter"/>
                              <v:path arrowok="t" textboxrect="0,0,866648,433337"/>
                            </v:shape>
                            <v:line id="直接连接符 772338700" o:spid="_x0000_s1716" style="position:absolute;visibility:visible;mso-wrap-style:square" from="14345,10824" to="14345,1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" strokecolor="black [3213]" strokeweight="1pt">
                              <v:stroke joinstyle="miter"/>
                              <o:lock v:ext="edit" shapetype="f"/>
                            </v:line>
                            <v:line id="直接连接符 1814168336" o:spid="_x0000_s1717" style="position:absolute;visibility:visible;mso-wrap-style:square" from="23204,10824" to="23204,1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" strokecolor="black [3213]" strokeweight="1pt">
                              <v:stroke joinstyle="miter"/>
                            </v:line>
                            <v:shape id="任意多边形: 形状 1884521041" o:spid="_x0000_s1718" style="position:absolute;left:14357;top:16118;width:7547;height:3805;flip:y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" path="m866648,433337c866648,194018,672643,,433324,,194005,,,194018,,433337e" filled="f" strokecolor="black [3213]" strokeweight="1pt">
                              <v:stroke miterlimit="1" joinstyle="miter"/>
                              <v:path arrowok="t" textboxrect="0,0,866648,433337"/>
                            </v:shape>
                            <v:line id="直接连接符 299019809" o:spid="_x0000_s1719" style="position:absolute;visibility:visible;mso-wrap-style:square" from="22143,215" to="22143,9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" strokecolor="black [3213]" strokeweight="1pt">
                              <v:stroke joinstyle="miter"/>
                              <o:lock v:ext="edit" shapetype="f"/>
                            </v:line>
                            <v:line id="直接连接符 820838813" o:spid="_x0000_s1720" style="position:absolute;visibility:visible;mso-wrap-style:square" from="22971,215" to="22971,9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" strokecolor="black [3213]" strokeweight="1pt">
                              <v:stroke joinstyle="miter"/>
                              <o:lock v:ext="edit" shapetype="f"/>
                            </v:line>
                            <v:line id="直接连接符 855635924" o:spid="_x0000_s1721" style="position:absolute;visibility:visible;mso-wrap-style:square" from="4778,10063" to="4778,1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" strokecolor="black [3213]" strokeweight="1pt">
                              <v:stroke joinstyle="miter"/>
                              <o:lock v:ext="edit" shapetype="f"/>
                            </v:line>
                            <v:line id="直接连接符 1132105132" o:spid="_x0000_s1722" style="position:absolute;visibility:visible;mso-wrap-style:square" from="5552,10015" to="5552,1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" strokecolor="black [3213]" strokeweight="1pt">
                              <v:stroke joinstyle="miter"/>
                              <o:lock v:ext="edit" shapetype="f"/>
                            </v:line>
                            <v:line id="直接连接符 1587513762" o:spid="_x0000_s1723" style="position:absolute;flip:x;visibility:visible;mso-wrap-style:square" from="13105,14900" to="13909,14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" strokecolor="black [3213]" strokeweight=".25pt">
                              <v:stroke joinstyle="miter"/>
                              <o:lock v:ext="edit" shapetype="f"/>
                            </v:line>
                            <v:line id="直接连接符 269532098" o:spid="_x0000_s1724" style="position:absolute;flip:x;visibility:visible;mso-wrap-style:square" from="13105,15324" to="13507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" strokecolor="black [3213]" strokeweight=".25pt">
                              <v:stroke joinstyle="miter"/>
                              <o:lock v:ext="edit" shapetype="f"/>
                            </v:line>
                            <v:line id="直接连接符 690754207" o:spid="_x0000_s1725" style="position:absolute;rotation:-90;flip:x;visibility:visible;mso-wrap-style:square" from="17715,20277" to="18519,20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" strokecolor="black [3213]" strokeweight=".25pt">
                              <v:stroke joinstyle="miter"/>
                              <o:lock v:ext="edit" shapetype="f"/>
                            </v:line>
                            <v:line id="直接连接符 19410214" o:spid="_x0000_s1726" style="position:absolute;flip:x y;visibility:visible;mso-wrap-style:square" from="17445,19871" to="17445,2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" strokecolor="black [3213]" strokeweight=".25pt">
                              <v:stroke joinstyle="miter"/>
                              <o:lock v:ext="edit" shapetype="f"/>
                            </v:line>
                            <v:line id="直接连接符 1210115543" o:spid="_x0000_s1727" style="position:absolute;flip:y;visibility:visible;mso-wrap-style:square" from="18575,19900" to="18575,20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" strokecolor="black [3213]" strokeweight=".25pt">
                              <v:stroke joinstyle="miter"/>
                              <o:lock v:ext="edit" shapetype="f"/>
                            </v:line>
                            <v:line id="直接连接符 437485968" o:spid="_x0000_s1728" style="position:absolute;flip:x y;visibility:visible;mso-wrap-style:square" from="19100,19800" to="19100,20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" strokecolor="black [3213]" strokeweight=".25pt">
                              <v:stroke joinstyle="miter"/>
                              <o:lock v:ext="edit" shapetype="f"/>
                            </v:line>
                            <v:line id="直接连接符 17775831" o:spid="_x0000_s1729" style="position:absolute;visibility:visible;mso-wrap-style:square" from="22351,14779" to="23204,1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" strokecolor="black [3213]" strokeweight=".25pt">
                              <v:stroke joinstyle="miter"/>
                              <o:lock v:ext="edit" shapetype="f"/>
                            </v:line>
                            <v:line id="直接连接符 1867062373" o:spid="_x0000_s1730" style="position:absolute;visibility:visible;mso-wrap-style:square" from="22750,14003" to="23189,1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" strokecolor="black [3213]" strokeweight=".25pt">
                              <v:stroke joinstyle="miter"/>
                              <o:lock v:ext="edit" shapetype="f"/>
                            </v:line>
                            <v:line id="直接连接符 342605899" o:spid="_x0000_s1731" style="position:absolute;visibility:visible;mso-wrap-style:square" from="22956,14357" to="23189,1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" strokecolor="black [3213]" strokeweight=".25pt">
                              <v:stroke joinstyle="miter"/>
                              <o:lock v:ext="edit" shapetype="f"/>
                            </v:line>
                            <v:line id="直接连接符 828878221" o:spid="_x0000_s1732" style="position:absolute;flip:x;visibility:visible;mso-wrap-style:square" from="13024,15767" to="13306,1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" strokecolor="black [3213]" strokeweight=".25pt">
                              <v:stroke joinstyle="miter"/>
                              <o:lock v:ext="edit" shapetype="f"/>
                            </v:line>
                            <v:line id="直接连接符 794866060" o:spid="_x0000_s1733" style="position:absolute;visibility:visible;mso-wrap-style:square" from="22167,4870" to="22956,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" strokecolor="black [3213]" strokeweight="1pt">
                              <v:stroke joinstyle="miter"/>
                              <o:lock v:ext="edit" shapetype="f"/>
                            </v:line>
                            <v:line id="直接连接符 1675318755" o:spid="_x0000_s1734" style="position:absolute;visibility:visible;mso-wrap-style:square" from="13295,4870" to="14084,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rect id="矩形 751628061" o:spid="_x0000_s1735" style="position:absolute;left:12585;top:9467;width:2347;height:1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" fillcolor="white [3212]" strokecolor="black [3213]" strokeweight="1pt"/>
                          <v:rect id="矩形 430065376" o:spid="_x0000_s1736" style="position:absolute;left:21408;top:9467;width:2346;height:1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" filled="f" strokecolor="black [3213]" strokeweight="1pt"/>
                        </v:group>
                        <v:shape id="梯形 1742495468" o:spid="_x0000_s1737" style="position:absolute;left:3750;top:8455;width:3001;height:1608;flip:y;visibility:visible;mso-wrap-style:square;v-text-anchor:middle" coordsize="300122,16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" path="m,160866l90637,,209485,r90637,160866l,160866xe" fillcolor="#747070 [1614]" strokecolor="black [3213]" strokeweight="1pt">
                          <v:fill color2="white [3212]" rotate="t" angle="90" focus="51%" type="gradient"/>
                          <v:stroke joinstyle="miter"/>
                          <v:path arrowok="t" o:connecttype="custom" o:connectlocs="0,160866;90637,0;209485,0;300122,160866;0,160866" o:connectangles="0,0,0,0,0"/>
                        </v:shape>
                      </v:group>
                    </v:group>
                    <v:shape id="任意多边形: 形状 479484548" o:spid="_x0000_s1738" style="position:absolute;top:8935;width:10305;height:11929;visibility:visible;mso-wrap-style:square;v-text-anchor:middle" coordsize="1030516,119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" path="m650206,r,182573l715820,202941v184934,78220,314696,261340,314696,474766c1030516,962276,799827,1192965,515258,1192965,230689,1192965,,962276,,677707,,464281,129763,281161,314697,202941r88811,-27569l403508,e" filled="f" strokecolor="black [3213]" strokeweight="1pt">
                      <v:stroke joinstyle="miter"/>
                      <v:path arrowok="t" o:connecttype="custom" o:connectlocs="650206,0;650206,182573;715820,202941;1030516,677707;515258,1192965;0,677707;314697,202941;403508,175372;403508,0" o:connectangles="0,0,0,0,0,0,0,0,0"/>
                    </v:shape>
                  </v:group>
                </v:group>
                <v:group id="组合 579" o:spid="_x0000_s1739" style="position:absolute;left:2624;top:1161;width:7896;height:2077" coordorigin="1335,-280" coordsize="7900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">
                  <v:shape id="文本框 2" o:spid="_x0000_s1740" type="#_x0000_t202" style="position:absolute;left:5240;top:-280;width:15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D26B476" w14:textId="77777777" w:rsidR="001F21B5" w:rsidRPr="00BC500C" w:rsidRDefault="001F21B5" w:rsidP="001F21B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C500C"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741" type="#_x0000_t202" style="position:absolute;left:1335;top:-275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0E60A27" w14:textId="77777777" w:rsidR="001F21B5" w:rsidRPr="00BC500C" w:rsidRDefault="001F21B5" w:rsidP="001F21B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C500C"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742" type="#_x0000_t202" style="position:absolute;left:7652;top:-279;width:1583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4205A9B" w14:textId="77777777" w:rsidR="001F21B5" w:rsidRPr="00BC500C" w:rsidRDefault="001F21B5" w:rsidP="001F21B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C500C"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（</w:t>
      </w:r>
      <w:r w:rsidR="00E91F9A">
        <w:rPr>
          <w:rFonts w:hint="eastAsia"/>
        </w:rPr>
        <w:t>6</w:t>
      </w:r>
      <w:r w:rsidR="00E91F9A">
        <w:rPr>
          <w:rFonts w:hint="eastAsia"/>
        </w:rPr>
        <w:t>分）右图为“研究一定质量气体在压强不变的条件下，体积变化与温度变化关系”的实验装置示意图。粗细均匀的弯曲玻璃管</w:t>
      </w:r>
      <w:r w:rsidR="00E91F9A">
        <w:rPr>
          <w:rFonts w:hint="eastAsia"/>
        </w:rPr>
        <w:t>A</w:t>
      </w:r>
      <w:r w:rsidR="00E91F9A">
        <w:rPr>
          <w:rFonts w:hint="eastAsia"/>
        </w:rPr>
        <w:t>臂插入烧瓶，</w:t>
      </w:r>
      <w:r w:rsidR="00E91F9A">
        <w:rPr>
          <w:rFonts w:hint="eastAsia"/>
        </w:rPr>
        <w:t>B</w:t>
      </w:r>
      <w:r w:rsidR="00E91F9A">
        <w:rPr>
          <w:rFonts w:hint="eastAsia"/>
        </w:rPr>
        <w:t>臂与玻璃管</w:t>
      </w:r>
      <w:r w:rsidR="00E91F9A">
        <w:rPr>
          <w:rFonts w:hint="eastAsia"/>
        </w:rPr>
        <w:t>C</w:t>
      </w:r>
      <w:r w:rsidR="00E91F9A">
        <w:rPr>
          <w:rFonts w:hint="eastAsia"/>
        </w:rPr>
        <w:t>下部用橡胶管连接，</w:t>
      </w:r>
      <w:r w:rsidR="00E91F9A">
        <w:rPr>
          <w:rFonts w:hint="eastAsia"/>
        </w:rPr>
        <w:t>C</w:t>
      </w:r>
      <w:r w:rsidR="00E91F9A">
        <w:rPr>
          <w:rFonts w:hint="eastAsia"/>
        </w:rPr>
        <w:t>管开口向上，一定质量的气体被封闭于烧瓶内。开始时，</w:t>
      </w:r>
      <w:r w:rsidR="00E91F9A">
        <w:rPr>
          <w:rFonts w:hint="eastAsia"/>
        </w:rPr>
        <w:t>B</w:t>
      </w:r>
      <w:r w:rsidR="00E91F9A">
        <w:rPr>
          <w:rFonts w:hint="eastAsia"/>
        </w:rPr>
        <w:t>、</w:t>
      </w:r>
      <w:r w:rsidR="00E91F9A">
        <w:rPr>
          <w:rFonts w:hint="eastAsia"/>
        </w:rPr>
        <w:t>C</w:t>
      </w:r>
      <w:r w:rsidR="00E91F9A">
        <w:rPr>
          <w:rFonts w:hint="eastAsia"/>
        </w:rPr>
        <w:t>内的水银面等高。</w:t>
      </w:r>
    </w:p>
    <w:p w14:paraId="654ADAC0" w14:textId="6E251FB2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）若气体温度升高，为使瓶内气体的压强不变，应将</w:t>
      </w:r>
      <w:r>
        <w:rPr>
          <w:rFonts w:hint="eastAsia"/>
        </w:rPr>
        <w:t>C</w:t>
      </w:r>
      <w:r>
        <w:rPr>
          <w:rFonts w:hint="eastAsia"/>
        </w:rPr>
        <w:t>管</w:t>
      </w:r>
      <w:r>
        <w:rPr>
          <w:rFonts w:hint="eastAsia"/>
        </w:rPr>
        <w:t>_______</w:t>
      </w:r>
      <w:r>
        <w:rPr>
          <w:rFonts w:hint="eastAsia"/>
        </w:rPr>
        <w:t>（填“向上”或“向下”）移动，直至</w:t>
      </w:r>
      <w:r>
        <w:rPr>
          <w:rFonts w:hint="eastAsia"/>
        </w:rPr>
        <w:t>_____________</w:t>
      </w:r>
      <w:r>
        <w:rPr>
          <w:rFonts w:hint="eastAsia"/>
        </w:rPr>
        <w:t>。</w:t>
      </w:r>
    </w:p>
    <w:p w14:paraId="03B6DC9C" w14:textId="322AA8BC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）（单选）实验中多次改变气体温度，用</w:t>
      </w:r>
      <w:r w:rsidR="00655D80">
        <w:t>Δ</w:t>
      </w:r>
      <w:r>
        <w:rPr>
          <w:rFonts w:hint="eastAsia"/>
          <w:i/>
        </w:rPr>
        <w:t>t</w:t>
      </w:r>
      <w:r>
        <w:rPr>
          <w:rFonts w:hint="eastAsia"/>
        </w:rPr>
        <w:t>表示气体升高的温度，用</w:t>
      </w:r>
      <w:r w:rsidRPr="000F393E">
        <w:sym w:font="Symbol" w:char="F044"/>
      </w:r>
      <w:r>
        <w:rPr>
          <w:rFonts w:hint="eastAsia"/>
          <w:i/>
        </w:rPr>
        <w:t>h</w:t>
      </w:r>
      <w:r>
        <w:rPr>
          <w:rFonts w:hint="eastAsia"/>
        </w:rPr>
        <w:t>表示</w:t>
      </w:r>
      <w:r>
        <w:rPr>
          <w:rFonts w:hint="eastAsia"/>
        </w:rPr>
        <w:t>B</w:t>
      </w:r>
      <w:r>
        <w:rPr>
          <w:rFonts w:hint="eastAsia"/>
        </w:rPr>
        <w:t>管内水银面高度的改变量。根据测量数据作出的图线</w:t>
      </w:r>
      <w:commentRangeStart w:id="32"/>
      <w:r>
        <w:rPr>
          <w:rFonts w:hint="eastAsia"/>
        </w:rPr>
        <w:t>是</w:t>
      </w:r>
      <w:commentRangeEnd w:id="32"/>
      <w:r w:rsidR="00991FDD">
        <w:rPr>
          <w:rStyle w:val="a4"/>
        </w:rPr>
        <w:commentReference w:id="32"/>
      </w:r>
      <w:r>
        <w:rPr>
          <w:rFonts w:hint="eastAsia"/>
        </w:rPr>
        <w:t>（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14:paraId="66B68F87" w14:textId="1E68A765" w:rsidR="0062484A" w:rsidRDefault="0093237E" w:rsidP="00991FDD">
      <w:r>
        <w:rPr>
          <w:noProof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35D2A4F6" wp14:editId="1790421B">
                <wp:simplePos x="0" y="0"/>
                <wp:positionH relativeFrom="column">
                  <wp:posOffset>-16510</wp:posOffset>
                </wp:positionH>
                <wp:positionV relativeFrom="paragraph">
                  <wp:posOffset>289560</wp:posOffset>
                </wp:positionV>
                <wp:extent cx="4917440" cy="1281430"/>
                <wp:effectExtent l="0" t="19050" r="35560" b="13970"/>
                <wp:wrapSquare wrapText="bothSides"/>
                <wp:docPr id="1939625988" name="组合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7440" cy="1281430"/>
                          <a:chOff x="-18696" y="0"/>
                          <a:chExt cx="4917721" cy="1282766"/>
                        </a:xfrm>
                      </wpg:grpSpPr>
                      <wpg:grpSp>
                        <wpg:cNvPr id="1721961919" name="组合 1721961919"/>
                        <wpg:cNvGrpSpPr/>
                        <wpg:grpSpPr>
                          <a:xfrm>
                            <a:off x="-18696" y="0"/>
                            <a:ext cx="4917721" cy="1282766"/>
                            <a:chOff x="-140154" y="-52434"/>
                            <a:chExt cx="5356722" cy="1398112"/>
                          </a:xfrm>
                        </wpg:grpSpPr>
                        <wpg:grpSp>
                          <wpg:cNvPr id="1637073383" name="组合 1637073383"/>
                          <wpg:cNvGrpSpPr>
                            <a:grpSpLocks/>
                          </wpg:cNvGrpSpPr>
                          <wpg:grpSpPr bwMode="auto">
                            <a:xfrm>
                              <a:off x="8255" y="19685"/>
                              <a:ext cx="5155565" cy="1099185"/>
                              <a:chOff x="6466" y="11684"/>
                              <a:chExt cx="8119" cy="1731"/>
                            </a:xfrm>
                          </wpg:grpSpPr>
                          <wps:wsp>
                            <wps:cNvPr id="718200758" name="Line 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66" y="12089"/>
                                <a:ext cx="1107" cy="8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4526115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02" y="12100"/>
                                <a:ext cx="1161" cy="8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943617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25" y="12940"/>
                                <a:ext cx="186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3376342" name="Line 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195" y="11684"/>
                                <a:ext cx="0" cy="125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8906872" name="Line 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809" y="12706"/>
                                <a:ext cx="412" cy="23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4690892" name="Line 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197" y="12134"/>
                                <a:ext cx="1080" cy="58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40728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145" y="1295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0609427" name="Line 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273" y="11684"/>
                                <a:ext cx="0" cy="173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136478" name="Line 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273" y="12940"/>
                                <a:ext cx="326" cy="36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8276332" name="Line 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592" y="12126"/>
                                <a:ext cx="794" cy="82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986293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38" y="-40959"/>
                              <a:ext cx="231279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EA853" w14:textId="46EDD7A1" w:rsidR="008F43BD" w:rsidRPr="00C81B4C" w:rsidRDefault="008F43BD" w:rsidP="005C32A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sz w:val="18"/>
                                    <w:szCs w:val="18"/>
                                  </w:rPr>
                                  <w:t>Δ</w:t>
                                </w:r>
                                <w:r w:rsidRPr="00C81B4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504133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491" y="-52434"/>
                              <a:ext cx="231279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FFAACD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sz w:val="18"/>
                                    <w:szCs w:val="18"/>
                                  </w:rPr>
                                  <w:t>Δ</w:t>
                                </w:r>
                                <w:r w:rsidRPr="00C81B4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545526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6953" y="-52433"/>
                              <a:ext cx="231279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0DB60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sz w:val="18"/>
                                    <w:szCs w:val="18"/>
                                  </w:rPr>
                                  <w:t>Δ</w:t>
                                </w:r>
                                <w:r w:rsidRPr="00C81B4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5714784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8307" y="-52419"/>
                              <a:ext cx="231279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BB327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sz w:val="18"/>
                                    <w:szCs w:val="18"/>
                                  </w:rPr>
                                  <w:t>Δ</w:t>
                                </w:r>
                                <w:r w:rsidRPr="00C81B4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262296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710" y="792667"/>
                              <a:ext cx="203613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A9326" w14:textId="5537649E" w:rsidR="008F43BD" w:rsidRPr="00C81B4C" w:rsidRDefault="008F43BD" w:rsidP="005C32A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sz w:val="18"/>
                                    <w:szCs w:val="18"/>
                                  </w:rPr>
                                  <w:t>Δ</w:t>
                                </w:r>
                                <w:r w:rsidRPr="00C81B4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344780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3836" y="792676"/>
                              <a:ext cx="203613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236100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sz w:val="18"/>
                                    <w:szCs w:val="18"/>
                                  </w:rPr>
                                  <w:t>Δ</w:t>
                                </w:r>
                                <w:r w:rsidRPr="00C81B4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8383899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976" y="792665"/>
                              <a:ext cx="203613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030A3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sz w:val="18"/>
                                    <w:szCs w:val="18"/>
                                  </w:rPr>
                                  <w:t>Δ</w:t>
                                </w:r>
                                <w:r w:rsidRPr="00C81B4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410665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2955" y="806909"/>
                              <a:ext cx="203613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AA99E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sz w:val="18"/>
                                    <w:szCs w:val="18"/>
                                  </w:rPr>
                                  <w:t>Δ</w:t>
                                </w:r>
                                <w:r w:rsidRPr="00C81B4C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978220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644" y="1119180"/>
                              <a:ext cx="193949" cy="226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DEA95" w14:textId="6D7057DF" w:rsidR="008F43BD" w:rsidRPr="0093237E" w:rsidRDefault="008F43BD" w:rsidP="0093237E">
                                <w:pPr>
                                  <w:rPr>
                                    <w:szCs w:val="21"/>
                                  </w:rPr>
                                </w:pPr>
                                <w:r w:rsidRPr="0093237E">
                                  <w:rPr>
                                    <w:rFonts w:hint="eastAsia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650626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9487" y="1119030"/>
                              <a:ext cx="186340" cy="226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DA28C" w14:textId="6BAADCEE" w:rsidR="008F43BD" w:rsidRPr="0093237E" w:rsidRDefault="008F43BD" w:rsidP="005C32A6">
                                <w:pPr>
                                  <w:rPr>
                                    <w:szCs w:val="21"/>
                                  </w:rPr>
                                </w:pPr>
                                <w:r w:rsidRPr="0093237E">
                                  <w:rPr>
                                    <w:rFonts w:hint="eastAsia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509969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4360" y="1118864"/>
                              <a:ext cx="186340" cy="226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53EAC0" w14:textId="5D7DC329" w:rsidR="008F43BD" w:rsidRPr="0093237E" w:rsidRDefault="008F43BD" w:rsidP="005C32A6">
                                <w:pPr>
                                  <w:rPr>
                                    <w:szCs w:val="21"/>
                                  </w:rPr>
                                </w:pPr>
                                <w:r w:rsidRPr="0093237E">
                                  <w:rPr>
                                    <w:rFonts w:hint="eastAsia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87590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6037" y="1118870"/>
                              <a:ext cx="193949" cy="226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D91DED" w14:textId="3493BB84" w:rsidR="008F43BD" w:rsidRPr="0093237E" w:rsidRDefault="008F43BD" w:rsidP="005C32A6">
                                <w:pPr>
                                  <w:rPr>
                                    <w:szCs w:val="21"/>
                                  </w:rPr>
                                </w:pPr>
                                <w:r w:rsidRPr="0093237E"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106674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0154" y="740971"/>
                              <a:ext cx="178713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5A4E3" w14:textId="019517DF" w:rsidR="008F43BD" w:rsidRPr="00C81B4C" w:rsidRDefault="008F43BD" w:rsidP="005C32A6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4646044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690" y="750418"/>
                              <a:ext cx="178713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9513C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473395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1177" y="791820"/>
                              <a:ext cx="178713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2A391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756863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5384" y="792514"/>
                              <a:ext cx="178713" cy="226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E50405" w14:textId="77777777" w:rsidR="008F43BD" w:rsidRPr="00C81B4C" w:rsidRDefault="008F43BD" w:rsidP="005C32A6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C81B4C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716994280" name="任意多边形: 形状 552"/>
                        <wps:cNvSpPr/>
                        <wps:spPr bwMode="auto">
                          <a:xfrm>
                            <a:off x="117550" y="86935"/>
                            <a:ext cx="810392" cy="706385"/>
                          </a:xfrm>
                          <a:custGeom>
                            <a:avLst/>
                            <a:gdLst>
                              <a:gd name="connsiteX0" fmla="*/ 0 w 810392"/>
                              <a:gd name="connsiteY0" fmla="*/ 0 h 706385"/>
                              <a:gd name="connsiteX1" fmla="*/ 0 w 810392"/>
                              <a:gd name="connsiteY1" fmla="*/ 706385 h 706385"/>
                              <a:gd name="connsiteX2" fmla="*/ 810392 w 810392"/>
                              <a:gd name="connsiteY2" fmla="*/ 706385 h 7063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0392" h="706385">
                                <a:moveTo>
                                  <a:pt x="0" y="0"/>
                                </a:moveTo>
                                <a:lnTo>
                                  <a:pt x="0" y="706385"/>
                                </a:lnTo>
                                <a:lnTo>
                                  <a:pt x="810392" y="7063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 type="triangle" w="sm" len="med"/>
                            <a:tailEnd type="triangle" w="sm" len="me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615874" name="任意多边形: 形状 552"/>
                        <wps:cNvSpPr/>
                        <wps:spPr bwMode="auto">
                          <a:xfrm>
                            <a:off x="1362752" y="95616"/>
                            <a:ext cx="810392" cy="706385"/>
                          </a:xfrm>
                          <a:custGeom>
                            <a:avLst/>
                            <a:gdLst>
                              <a:gd name="connsiteX0" fmla="*/ 0 w 810392"/>
                              <a:gd name="connsiteY0" fmla="*/ 0 h 706385"/>
                              <a:gd name="connsiteX1" fmla="*/ 0 w 810392"/>
                              <a:gd name="connsiteY1" fmla="*/ 706385 h 706385"/>
                              <a:gd name="connsiteX2" fmla="*/ 810392 w 810392"/>
                              <a:gd name="connsiteY2" fmla="*/ 706385 h 7063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0392" h="706385">
                                <a:moveTo>
                                  <a:pt x="0" y="0"/>
                                </a:moveTo>
                                <a:lnTo>
                                  <a:pt x="0" y="706385"/>
                                </a:lnTo>
                                <a:lnTo>
                                  <a:pt x="810392" y="7063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 type="triangle" w="sm" len="med"/>
                            <a:tailEnd type="triangle" w="sm" len="me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2A4F6" id="组合 553" o:spid="_x0000_s1743" style="position:absolute;left:0;text-align:left;margin-left:-1.3pt;margin-top:22.8pt;width:387.2pt;height:100.9pt;z-index:251831808;mso-position-horizontal-relative:text;mso-position-vertical-relative:text;mso-width-relative:margin;mso-height-relative:margin" coordorigin="-186" coordsize="49177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">
                <v:group id="组合 1721961919" o:spid="_x0000_s1744" style="position:absolute;left:-186;width:49176;height:12827" coordorigin="-1401,-524" coordsize="53567,1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">
                  <v:group id="组合 1637073383" o:spid="_x0000_s1745" style="position:absolute;left:82;top:196;width:51556;height:10992" coordorigin="6466,11684" coordsize="8119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">
                    <v:line id="Line 59" o:spid="_x0000_s1746" style="position:absolute;flip:y;visibility:visible;mso-wrap-style:square" from="6466,12089" to="7573,1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" strokeweight="1pt"/>
                    <v:line id="Line 62" o:spid="_x0000_s1747" style="position:absolute;visibility:visible;mso-wrap-style:square" from="8602,12100" to="9763,1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" strokeweight="1pt"/>
                    <v:line id="Line 63" o:spid="_x0000_s1748" style="position:absolute;visibility:visible;mso-wrap-style:square" from="10625,12940" to="12492,1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" strokeweight=".5pt">
                      <v:stroke endarrow="block" endarrowwidth="narrow"/>
                    </v:line>
                    <v:line id="Line 64" o:spid="_x0000_s1749" style="position:absolute;flip:y;visibility:visible;mso-wrap-style:square" from="11195,11684" to="11195,1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" strokeweight=".5pt">
                      <v:stroke endarrow="block" endarrowwidth="narrow"/>
                    </v:line>
                    <v:line id="Line 65" o:spid="_x0000_s1750" style="position:absolute;flip:y;visibility:visible;mso-wrap-style:square" from="10809,12706" to="11221,1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" strokeweight=".5pt">
                      <v:stroke dashstyle="dash"/>
                    </v:line>
                    <v:line id="Line 66" o:spid="_x0000_s1751" style="position:absolute;flip:y;visibility:visible;mso-wrap-style:square" from="11197,12134" to="12277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" strokeweight="1pt"/>
                    <v:line id="Line 67" o:spid="_x0000_s1752" style="position:absolute;visibility:visible;mso-wrap-style:square" from="13145,12957" to="14585,12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" strokeweight=".5pt">
                      <v:stroke endarrow="block" endarrowwidth="narrow"/>
                    </v:line>
                    <v:line id="Line 68" o:spid="_x0000_s1753" style="position:absolute;flip:y;visibility:visible;mso-wrap-style:square" from="13273,11684" to="13273,1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" strokeweight=".5pt">
                      <v:stroke endarrow="block" endarrowwidth="narrow"/>
                    </v:line>
                    <v:line id="Line 69" o:spid="_x0000_s1754" style="position:absolute;flip:y;visibility:visible;mso-wrap-style:square" from="13273,12940" to="13599,1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" strokeweight=".5pt">
                      <v:stroke dashstyle="dash"/>
                    </v:line>
                    <v:line id="Line 70" o:spid="_x0000_s1755" style="position:absolute;flip:y;visibility:visible;mso-wrap-style:square" from="13592,12126" to="14386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" strokeweight="1pt"/>
                  </v:group>
                  <v:shape id="文本框 2" o:spid="_x0000_s1756" type="#_x0000_t202" style="position:absolute;left:338;top:-409;width:2313;height:22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C5EA853" w14:textId="46EDD7A1" w:rsidR="008F43BD" w:rsidRPr="00C81B4C" w:rsidRDefault="008F43BD" w:rsidP="005C32A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sz w:val="18"/>
                              <w:szCs w:val="18"/>
                            </w:rPr>
                            <w:t>Δ</w:t>
                          </w:r>
                          <w:r w:rsidRPr="00C81B4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2" o:spid="_x0000_s1757" type="#_x0000_t202" style="position:absolute;left:13814;top:-524;width:2313;height:22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DFFAACD" w14:textId="77777777" w:rsidR="008F43BD" w:rsidRPr="00C81B4C" w:rsidRDefault="008F43BD" w:rsidP="005C32A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sz w:val="18"/>
                              <w:szCs w:val="18"/>
                            </w:rPr>
                            <w:t>Δ</w:t>
                          </w:r>
                          <w:r w:rsidRPr="00C81B4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2" o:spid="_x0000_s1758" type="#_x0000_t202" style="position:absolute;left:30269;top:-524;width:2313;height:22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FB0DB60" w14:textId="77777777" w:rsidR="008F43BD" w:rsidRPr="00C81B4C" w:rsidRDefault="008F43BD" w:rsidP="005C32A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sz w:val="18"/>
                              <w:szCs w:val="18"/>
                            </w:rPr>
                            <w:t>Δ</w:t>
                          </w:r>
                          <w:r w:rsidRPr="00C81B4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2" o:spid="_x0000_s1759" type="#_x0000_t202" style="position:absolute;left:43483;top:-524;width:2312;height:22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8BBB327" w14:textId="77777777" w:rsidR="008F43BD" w:rsidRPr="00C81B4C" w:rsidRDefault="008F43BD" w:rsidP="005C32A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sz w:val="18"/>
                              <w:szCs w:val="18"/>
                            </w:rPr>
                            <w:t>Δ</w:t>
                          </w:r>
                          <w:r w:rsidRPr="00C81B4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2" o:spid="_x0000_s1760" type="#_x0000_t202" style="position:absolute;left:7827;top:7926;width:2036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38A9326" w14:textId="5537649E" w:rsidR="008F43BD" w:rsidRPr="00C81B4C" w:rsidRDefault="008F43BD" w:rsidP="005C32A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sz w:val="18"/>
                              <w:szCs w:val="18"/>
                            </w:rPr>
                            <w:t>Δ</w:t>
                          </w:r>
                          <w:r w:rsidRPr="00C81B4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" o:spid="_x0000_s1761" type="#_x0000_t202" style="position:absolute;left:21638;top:7926;width:2036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E236100" w14:textId="77777777" w:rsidR="008F43BD" w:rsidRPr="00C81B4C" w:rsidRDefault="008F43BD" w:rsidP="005C32A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sz w:val="18"/>
                              <w:szCs w:val="18"/>
                            </w:rPr>
                            <w:t>Δ</w:t>
                          </w:r>
                          <w:r w:rsidRPr="00C81B4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" o:spid="_x0000_s1762" type="#_x0000_t202" style="position:absolute;left:36819;top:7926;width:2036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0C5030A3" w14:textId="77777777" w:rsidR="008F43BD" w:rsidRPr="00C81B4C" w:rsidRDefault="008F43BD" w:rsidP="005C32A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sz w:val="18"/>
                              <w:szCs w:val="18"/>
                            </w:rPr>
                            <w:t>Δ</w:t>
                          </w:r>
                          <w:r w:rsidRPr="00C81B4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" o:spid="_x0000_s1763" type="#_x0000_t202" style="position:absolute;left:50129;top:8069;width:2036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FFAA99E" w14:textId="77777777" w:rsidR="008F43BD" w:rsidRPr="00C81B4C" w:rsidRDefault="008F43BD" w:rsidP="005C32A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sz w:val="18"/>
                              <w:szCs w:val="18"/>
                            </w:rPr>
                            <w:t>Δ</w:t>
                          </w:r>
                          <w:r w:rsidRPr="00C81B4C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" o:spid="_x0000_s1764" type="#_x0000_t202" style="position:absolute;left:3466;top:11191;width:1939;height:22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4FDEA95" w14:textId="6D7057DF" w:rsidR="008F43BD" w:rsidRPr="0093237E" w:rsidRDefault="008F43BD" w:rsidP="0093237E">
                          <w:pPr>
                            <w:rPr>
                              <w:szCs w:val="21"/>
                            </w:rPr>
                          </w:pPr>
                          <w:r w:rsidRPr="0093237E">
                            <w:rPr>
                              <w:rFonts w:hint="eastAsia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765" type="#_x0000_t202" style="position:absolute;left:16794;top:11190;width:1864;height:22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79DA28C" w14:textId="6BAADCEE" w:rsidR="008F43BD" w:rsidRPr="0093237E" w:rsidRDefault="008F43BD" w:rsidP="005C32A6">
                          <w:pPr>
                            <w:rPr>
                              <w:szCs w:val="21"/>
                            </w:rPr>
                          </w:pPr>
                          <w:r w:rsidRPr="0093237E">
                            <w:rPr>
                              <w:rFonts w:hint="eastAsia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766" type="#_x0000_t202" style="position:absolute;left:31743;top:11188;width:1864;height:22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2B53EAC0" w14:textId="5D7DC329" w:rsidR="008F43BD" w:rsidRPr="0093237E" w:rsidRDefault="008F43BD" w:rsidP="005C32A6">
                          <w:pPr>
                            <w:rPr>
                              <w:szCs w:val="21"/>
                            </w:rPr>
                          </w:pPr>
                          <w:r w:rsidRPr="0093237E">
                            <w:rPr>
                              <w:rFonts w:hint="eastAsia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767" type="#_x0000_t202" style="position:absolute;left:45960;top:11188;width:1939;height:22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06D91DED" w14:textId="3493BB84" w:rsidR="008F43BD" w:rsidRPr="0093237E" w:rsidRDefault="008F43BD" w:rsidP="005C32A6">
                          <w:pPr>
                            <w:rPr>
                              <w:szCs w:val="21"/>
                            </w:rPr>
                          </w:pPr>
                          <w:r w:rsidRPr="0093237E">
                            <w:rPr>
                              <w:rFonts w:hint="eastAsia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2" o:spid="_x0000_s1768" type="#_x0000_t202" style="position:absolute;left:-1401;top:7409;width:1786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A35A4E3" w14:textId="019517DF" w:rsidR="008F43BD" w:rsidRPr="00C81B4C" w:rsidRDefault="008F43BD" w:rsidP="005C32A6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769" type="#_x0000_t202" style="position:absolute;left:12206;top:7504;width:1788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C59513C" w14:textId="77777777" w:rsidR="008F43BD" w:rsidRPr="00C81B4C" w:rsidRDefault="008F43BD" w:rsidP="005C32A6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770" type="#_x0000_t202" style="position:absolute;left:29211;top:7918;width:1787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A52A391" w14:textId="77777777" w:rsidR="008F43BD" w:rsidRPr="00C81B4C" w:rsidRDefault="008F43BD" w:rsidP="005C32A6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771" type="#_x0000_t202" style="position:absolute;left:41753;top:7925;width:1787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2E50405" w14:textId="77777777" w:rsidR="008F43BD" w:rsidRPr="00C81B4C" w:rsidRDefault="008F43BD" w:rsidP="005C32A6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C81B4C"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任意多边形: 形状 552" o:spid="_x0000_s1772" style="position:absolute;left:1175;top:869;width:8104;height:7064;visibility:visible;mso-wrap-style:square;v-text-anchor:middle" coordsize="810392,70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" path="m,l,706385r810392,e" filled="f" strokeweight=".5pt">
                  <v:stroke startarrow="block" startarrowwidth="narrow" endarrow="block" endarrowwidth="narrow" joinstyle="miter"/>
                  <v:path arrowok="t" o:connecttype="custom" o:connectlocs="0,0;0,706385;810392,706385" o:connectangles="0,0,0"/>
                </v:shape>
                <v:shape id="任意多边形: 形状 552" o:spid="_x0000_s1773" style="position:absolute;left:13627;top:956;width:8104;height:7064;visibility:visible;mso-wrap-style:square;v-text-anchor:middle" coordsize="810392,70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" path="m,l,706385r810392,e" filled="f" strokeweight=".5pt">
                  <v:stroke startarrow="block" startarrowwidth="narrow" endarrow="block" endarrowwidth="narrow" joinstyle="miter"/>
                  <v:path arrowok="t" o:connecttype="custom" o:connectlocs="0,0;0,706385;810392,706385" o:connectangles="0,0,0"/>
                </v:shape>
                <w10:wrap type="square"/>
              </v:group>
            </w:pict>
          </mc:Fallback>
        </mc:AlternateContent>
      </w:r>
    </w:p>
    <w:p w14:paraId="5E33655C" w14:textId="69DCEC00" w:rsidR="00991FDD" w:rsidRDefault="00991FDD" w:rsidP="00991FDD"/>
    <w:p w14:paraId="74C4595A" w14:textId="708CBD57" w:rsidR="00E91F9A" w:rsidRDefault="00E91F9A" w:rsidP="00D75BD2">
      <w:pPr>
        <w:numPr>
          <w:ilvl w:val="0"/>
          <w:numId w:val="1"/>
        </w:numPr>
        <w:rPr>
          <w:rFonts w:hAnsi="宋体" w:hint="eastAsia"/>
          <w:kern w:val="0"/>
          <w:szCs w:val="21"/>
        </w:rPr>
      </w:pPr>
      <w:bookmarkStart w:id="33" w:name="_Hlk98704837"/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分）在“利用单摆测重力加速度</w:t>
      </w:r>
      <w:r w:rsidR="000F7F5D">
        <w:rPr>
          <w:rFonts w:hint="eastAsia"/>
        </w:rPr>
        <w:t>”</w:t>
      </w:r>
      <w:r>
        <w:rPr>
          <w:rFonts w:hint="eastAsia"/>
        </w:rPr>
        <w:t>的实验中</w:t>
      </w:r>
      <w:r w:rsidR="000F7F5D">
        <w:rPr>
          <w:rFonts w:hint="eastAsia"/>
        </w:rPr>
        <w:t>：</w:t>
      </w:r>
    </w:p>
    <w:p w14:paraId="2BA4D738" w14:textId="0633FCD0" w:rsidR="00E91F9A" w:rsidRDefault="00E06D59" w:rsidP="00991FDD">
      <w:r>
        <w:rPr>
          <w:rFonts w:hAnsi="宋体" w:hint="eastAsia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47B7A9E" wp14:editId="524A5BC6">
                <wp:simplePos x="0" y="0"/>
                <wp:positionH relativeFrom="column">
                  <wp:posOffset>4520565</wp:posOffset>
                </wp:positionH>
                <wp:positionV relativeFrom="paragraph">
                  <wp:posOffset>27305</wp:posOffset>
                </wp:positionV>
                <wp:extent cx="625475" cy="1363980"/>
                <wp:effectExtent l="0" t="0" r="3175" b="26670"/>
                <wp:wrapSquare wrapText="bothSides"/>
                <wp:docPr id="597" name="组合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75" cy="1363980"/>
                          <a:chOff x="8255" y="32385"/>
                          <a:chExt cx="763652" cy="1662038"/>
                        </a:xfrm>
                      </wpg:grpSpPr>
                      <wpg:grpSp>
                        <wpg:cNvPr id="595" name="组合 595"/>
                        <wpg:cNvGrpSpPr/>
                        <wpg:grpSpPr>
                          <a:xfrm>
                            <a:off x="8255" y="32385"/>
                            <a:ext cx="715645" cy="1662038"/>
                            <a:chOff x="435610" y="32385"/>
                            <a:chExt cx="715645" cy="1662038"/>
                          </a:xfrm>
                        </wpg:grpSpPr>
                        <wps:wsp>
                          <wps:cNvPr id="594" name="任意多边形: 形状 594"/>
                          <wps:cNvSpPr/>
                          <wps:spPr bwMode="auto">
                            <a:xfrm>
                              <a:off x="583565" y="1511616"/>
                              <a:ext cx="450937" cy="182807"/>
                            </a:xfrm>
                            <a:custGeom>
                              <a:avLst/>
                              <a:gdLst>
                                <a:gd name="connsiteX0" fmla="*/ 0 w 450937"/>
                                <a:gd name="connsiteY0" fmla="*/ 105681 h 182807"/>
                                <a:gd name="connsiteX1" fmla="*/ 175364 w 450937"/>
                                <a:gd name="connsiteY1" fmla="*/ 180837 h 182807"/>
                                <a:gd name="connsiteX2" fmla="*/ 208767 w 450937"/>
                                <a:gd name="connsiteY2" fmla="*/ 34700 h 182807"/>
                                <a:gd name="connsiteX3" fmla="*/ 267222 w 450937"/>
                                <a:gd name="connsiteY3" fmla="*/ 1297 h 182807"/>
                                <a:gd name="connsiteX4" fmla="*/ 450937 w 450937"/>
                                <a:gd name="connsiteY4" fmla="*/ 63927 h 1828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50937" h="182807">
                                  <a:moveTo>
                                    <a:pt x="0" y="105681"/>
                                  </a:moveTo>
                                  <a:cubicBezTo>
                                    <a:pt x="70285" y="149174"/>
                                    <a:pt x="140570" y="192667"/>
                                    <a:pt x="175364" y="180837"/>
                                  </a:cubicBezTo>
                                  <a:cubicBezTo>
                                    <a:pt x="210158" y="169007"/>
                                    <a:pt x="193457" y="64623"/>
                                    <a:pt x="208767" y="34700"/>
                                  </a:cubicBezTo>
                                  <a:cubicBezTo>
                                    <a:pt x="224077" y="4777"/>
                                    <a:pt x="226860" y="-3574"/>
                                    <a:pt x="267222" y="1297"/>
                                  </a:cubicBezTo>
                                  <a:cubicBezTo>
                                    <a:pt x="307584" y="6168"/>
                                    <a:pt x="379260" y="35047"/>
                                    <a:pt x="450937" y="63927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4" name="组合 584"/>
                          <wpg:cNvGrpSpPr>
                            <a:grpSpLocks/>
                          </wpg:cNvGrpSpPr>
                          <wpg:grpSpPr bwMode="auto">
                            <a:xfrm>
                              <a:off x="435610" y="32385"/>
                              <a:ext cx="715645" cy="1616075"/>
                              <a:chOff x="10141" y="8869"/>
                              <a:chExt cx="1127" cy="2545"/>
                            </a:xfrm>
                          </wpg:grpSpPr>
                          <wps:wsp>
                            <wps:cNvPr id="585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41" y="8869"/>
                                <a:ext cx="472" cy="72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74" y="8933"/>
                                <a:ext cx="0" cy="180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87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18" y="10752"/>
                                <a:ext cx="118" cy="615"/>
                                <a:chOff x="8548" y="12990"/>
                                <a:chExt cx="118" cy="615"/>
                              </a:xfrm>
                            </wpg:grpSpPr>
                            <wps:wsp>
                              <wps:cNvPr id="589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2" y="12990"/>
                                  <a:ext cx="45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8" y="13425"/>
                                  <a:ext cx="118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90" name="Lin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80" y="8940"/>
                                <a:ext cx="180" cy="15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Oval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9" y="10423"/>
                                <a:ext cx="146" cy="1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3" name="Rectangle 21"/>
                            <wps:cNvSpPr>
                              <a:spLocks noChangeArrowheads="1"/>
                            </wps:cNvSpPr>
                            <wps:spPr bwMode="auto">
                              <a:xfrm rot="17837775">
                                <a:off x="11200" y="11347"/>
                                <a:ext cx="75" cy="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Rectangle 21"/>
                            <wps:cNvSpPr>
                              <a:spLocks noChangeArrowheads="1"/>
                            </wps:cNvSpPr>
                            <wps:spPr bwMode="auto">
                              <a:xfrm rot="17740498">
                                <a:off x="11105" y="11258"/>
                                <a:ext cx="75" cy="145"/>
                              </a:xfrm>
                              <a:custGeom>
                                <a:avLst/>
                                <a:gdLst>
                                  <a:gd name="connsiteX0" fmla="*/ 0 w 47625"/>
                                  <a:gd name="connsiteY0" fmla="*/ 0 h 38100"/>
                                  <a:gd name="connsiteX1" fmla="*/ 47625 w 47625"/>
                                  <a:gd name="connsiteY1" fmla="*/ 0 h 38100"/>
                                  <a:gd name="connsiteX2" fmla="*/ 47625 w 47625"/>
                                  <a:gd name="connsiteY2" fmla="*/ 38100 h 38100"/>
                                  <a:gd name="connsiteX3" fmla="*/ 0 w 47625"/>
                                  <a:gd name="connsiteY3" fmla="*/ 38100 h 38100"/>
                                  <a:gd name="connsiteX4" fmla="*/ 0 w 47625"/>
                                  <a:gd name="connsiteY4" fmla="*/ 0 h 38100"/>
                                  <a:gd name="connsiteX0" fmla="*/ 0 w 47625"/>
                                  <a:gd name="connsiteY0" fmla="*/ 1252 h 39352"/>
                                  <a:gd name="connsiteX1" fmla="*/ 24842 w 47625"/>
                                  <a:gd name="connsiteY1" fmla="*/ 0 h 39352"/>
                                  <a:gd name="connsiteX2" fmla="*/ 47625 w 47625"/>
                                  <a:gd name="connsiteY2" fmla="*/ 1252 h 39352"/>
                                  <a:gd name="connsiteX3" fmla="*/ 47625 w 47625"/>
                                  <a:gd name="connsiteY3" fmla="*/ 39352 h 39352"/>
                                  <a:gd name="connsiteX4" fmla="*/ 0 w 47625"/>
                                  <a:gd name="connsiteY4" fmla="*/ 39352 h 39352"/>
                                  <a:gd name="connsiteX5" fmla="*/ 0 w 47625"/>
                                  <a:gd name="connsiteY5" fmla="*/ 1252 h 39352"/>
                                  <a:gd name="connsiteX0" fmla="*/ 0 w 47625"/>
                                  <a:gd name="connsiteY0" fmla="*/ 51426 h 89526"/>
                                  <a:gd name="connsiteX1" fmla="*/ 20427 w 47625"/>
                                  <a:gd name="connsiteY1" fmla="*/ 0 h 89526"/>
                                  <a:gd name="connsiteX2" fmla="*/ 47625 w 47625"/>
                                  <a:gd name="connsiteY2" fmla="*/ 51426 h 89526"/>
                                  <a:gd name="connsiteX3" fmla="*/ 47625 w 47625"/>
                                  <a:gd name="connsiteY3" fmla="*/ 89526 h 89526"/>
                                  <a:gd name="connsiteX4" fmla="*/ 0 w 47625"/>
                                  <a:gd name="connsiteY4" fmla="*/ 89526 h 89526"/>
                                  <a:gd name="connsiteX5" fmla="*/ 0 w 47625"/>
                                  <a:gd name="connsiteY5" fmla="*/ 51426 h 89526"/>
                                  <a:gd name="connsiteX0" fmla="*/ 0 w 47625"/>
                                  <a:gd name="connsiteY0" fmla="*/ 51426 h 89526"/>
                                  <a:gd name="connsiteX1" fmla="*/ 20427 w 47625"/>
                                  <a:gd name="connsiteY1" fmla="*/ 0 h 89526"/>
                                  <a:gd name="connsiteX2" fmla="*/ 47625 w 47625"/>
                                  <a:gd name="connsiteY2" fmla="*/ 51426 h 89526"/>
                                  <a:gd name="connsiteX3" fmla="*/ 47625 w 47625"/>
                                  <a:gd name="connsiteY3" fmla="*/ 89526 h 89526"/>
                                  <a:gd name="connsiteX4" fmla="*/ 0 w 47625"/>
                                  <a:gd name="connsiteY4" fmla="*/ 89526 h 89526"/>
                                  <a:gd name="connsiteX5" fmla="*/ 0 w 47625"/>
                                  <a:gd name="connsiteY5" fmla="*/ 51426 h 89526"/>
                                  <a:gd name="connsiteX0" fmla="*/ 0 w 47625"/>
                                  <a:gd name="connsiteY0" fmla="*/ 53251 h 91351"/>
                                  <a:gd name="connsiteX1" fmla="*/ 26276 w 47625"/>
                                  <a:gd name="connsiteY1" fmla="*/ 0 h 91351"/>
                                  <a:gd name="connsiteX2" fmla="*/ 47625 w 47625"/>
                                  <a:gd name="connsiteY2" fmla="*/ 53251 h 91351"/>
                                  <a:gd name="connsiteX3" fmla="*/ 47625 w 47625"/>
                                  <a:gd name="connsiteY3" fmla="*/ 91351 h 91351"/>
                                  <a:gd name="connsiteX4" fmla="*/ 0 w 47625"/>
                                  <a:gd name="connsiteY4" fmla="*/ 91351 h 91351"/>
                                  <a:gd name="connsiteX5" fmla="*/ 0 w 47625"/>
                                  <a:gd name="connsiteY5" fmla="*/ 53251 h 91351"/>
                                  <a:gd name="connsiteX0" fmla="*/ 0 w 47625"/>
                                  <a:gd name="connsiteY0" fmla="*/ 53690 h 91790"/>
                                  <a:gd name="connsiteX1" fmla="*/ 23572 w 47625"/>
                                  <a:gd name="connsiteY1" fmla="*/ 0 h 91790"/>
                                  <a:gd name="connsiteX2" fmla="*/ 47625 w 47625"/>
                                  <a:gd name="connsiteY2" fmla="*/ 53690 h 91790"/>
                                  <a:gd name="connsiteX3" fmla="*/ 47625 w 47625"/>
                                  <a:gd name="connsiteY3" fmla="*/ 91790 h 91790"/>
                                  <a:gd name="connsiteX4" fmla="*/ 0 w 47625"/>
                                  <a:gd name="connsiteY4" fmla="*/ 91790 h 91790"/>
                                  <a:gd name="connsiteX5" fmla="*/ 0 w 47625"/>
                                  <a:gd name="connsiteY5" fmla="*/ 53690 h 917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7625" h="91790">
                                    <a:moveTo>
                                      <a:pt x="0" y="53690"/>
                                    </a:moveTo>
                                    <a:cubicBezTo>
                                      <a:pt x="3405" y="38769"/>
                                      <a:pt x="15635" y="0"/>
                                      <a:pt x="23572" y="0"/>
                                    </a:cubicBezTo>
                                    <a:cubicBezTo>
                                      <a:pt x="31509" y="0"/>
                                      <a:pt x="43092" y="38769"/>
                                      <a:pt x="47625" y="53690"/>
                                    </a:cubicBezTo>
                                    <a:lnTo>
                                      <a:pt x="47625" y="91790"/>
                                    </a:lnTo>
                                    <a:lnTo>
                                      <a:pt x="0" y="91790"/>
                                    </a:lnTo>
                                    <a:lnTo>
                                      <a:pt x="0" y="536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Line 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42" y="8935"/>
                                <a:ext cx="47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786" y="1346234"/>
                            <a:ext cx="200121" cy="25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AC2AA" w14:textId="28240449" w:rsidR="008F43BD" w:rsidRPr="00E06D59" w:rsidRDefault="008F43BD" w:rsidP="00F65B08">
                              <w:pPr>
                                <w:jc w:val="center"/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06D59">
                                <w:rPr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B7A9E" id="组合 597" o:spid="_x0000_s1774" style="position:absolute;left:0;text-align:left;margin-left:355.95pt;margin-top:2.15pt;width:49.25pt;height:107.4pt;z-index:251627008;mso-position-horizontal-relative:text;mso-position-vertical-relative:text;mso-width-relative:margin;mso-height-relative:margin" coordorigin="82,323" coordsize="7636,1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">
                <v:group id="组合 595" o:spid="_x0000_s1775" style="position:absolute;left:82;top:323;width:7157;height:16621" coordorigin="4356,323" coordsize="7156,1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任意多边形: 形状 594" o:spid="_x0000_s1776" style="position:absolute;left:5835;top:15116;width:4510;height:1828;visibility:visible;mso-wrap-style:square;v-text-anchor:middle" coordsize="450937,18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" path="m,105681v70285,43493,140570,86986,175364,75156c210158,169007,193457,64623,208767,34700,224077,4777,226860,-3574,267222,1297v40362,4871,112038,33750,183715,62630e" filled="f" strokeweight=".5pt">
                    <v:stroke joinstyle="miter"/>
                    <v:path arrowok="t" o:connecttype="custom" o:connectlocs="0,105681;175364,180837;208767,34700;267222,1297;450937,63927" o:connectangles="0,0,0,0,0"/>
                  </v:shape>
                  <v:group id="组合 584" o:spid="_x0000_s1777" style="position:absolute;left:4356;top:323;width:7156;height:16161" coordorigin="10141,8869" coordsize="1127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<v:rect id="Rectangle 13" o:spid="_x0000_s1778" style="position:absolute;left:10141;top:8869;width:4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" fillcolor="black" stroked="f">
                      <v:fill r:id="rId14" o:title="" type="pattern"/>
                    </v:rect>
                    <v:line id="Line 14" o:spid="_x0000_s1779" style="position:absolute;visibility:visible;mso-wrap-style:square" from="10374,8933" to="10374,1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" strokeweight=".5pt">
                      <v:stroke dashstyle="dash"/>
                    </v:line>
                    <v:group id="Group 15" o:spid="_x0000_s1780" style="position:absolute;left:10318;top:10752;width:118;height:615" coordorigin="8548,12990" coordsize="11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<v:rect id="Rectangle 17" o:spid="_x0000_s1781" style="position:absolute;left:8582;top:12990;width:4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" fillcolor="black [3213]"/>
                      <v:rect id="Rectangle 16" o:spid="_x0000_s1782" style="position:absolute;left:8548;top:13425;width:11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" strokeweight="1pt"/>
                    </v:group>
                    <v:line id="Line 18" o:spid="_x0000_s1783" style="position:absolute;visibility:visible;mso-wrap-style:square" from="10380,8940" to="10560,10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" strokeweight=".5pt"/>
                    <v:oval id="Oval 19" o:spid="_x0000_s1784" style="position:absolute;left:10499;top:10423;width:14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" strokeweight="1pt"/>
                    <v:rect id="Rectangle 21" o:spid="_x0000_s1785" style="position:absolute;left:11200;top:11347;width:75;height:60;rotation:-41093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"/>
                    <v:shape id="Rectangle 21" o:spid="_x0000_s1786" style="position:absolute;left:11105;top:11258;width:75;height:145;rotation:-4215605fd;visibility:visible;mso-wrap-style:square;v-text-anchor:top" coordsize="47625,9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" path="m,53690c3405,38769,15635,,23572,v7937,,19520,38769,24053,53690l47625,91790,,91790,,53690xe">
                      <v:stroke joinstyle="miter"/>
                      <v:path o:connecttype="custom" o:connectlocs="0,85;37,0;75,85;75,145;0,145;0,85" o:connectangles="0,0,0,0,0,0"/>
                    </v:shape>
                    <v:line id="Line 18" o:spid="_x0000_s1787" style="position:absolute;flip:x;visibility:visible;mso-wrap-style:square" from="10142,8935" to="10618,8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" strokeweight="1pt"/>
                  </v:group>
                </v:group>
                <v:shape id="文本框 2" o:spid="_x0000_s1788" type="#_x0000_t202" style="position:absolute;left:5717;top:13462;width:2002;height:25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1C1AC2AA" w14:textId="28240449" w:rsidR="008F43BD" w:rsidRPr="00E06D59" w:rsidRDefault="008F43BD" w:rsidP="00F65B08">
                        <w:pPr>
                          <w:jc w:val="center"/>
                          <w:rPr>
                            <w:iCs/>
                            <w:sz w:val="18"/>
                            <w:szCs w:val="18"/>
                          </w:rPr>
                        </w:pPr>
                        <w:r w:rsidRPr="00E06D59">
                          <w:rPr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65B08">
        <w:rPr>
          <w:rFonts w:hAnsi="宋体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D24B311" wp14:editId="4B6DE72C">
                <wp:simplePos x="0" y="0"/>
                <wp:positionH relativeFrom="column">
                  <wp:posOffset>5289550</wp:posOffset>
                </wp:positionH>
                <wp:positionV relativeFrom="paragraph">
                  <wp:posOffset>6537960</wp:posOffset>
                </wp:positionV>
                <wp:extent cx="79375" cy="79375"/>
                <wp:effectExtent l="0" t="0" r="0" b="0"/>
                <wp:wrapNone/>
                <wp:docPr id="581" name="椭圆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D4DD1C" id="椭圆 581" o:spid="_x0000_s1026" style="position:absolute;margin-left:416.5pt;margin-top:514.8pt;width:6.25pt;height:6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"/>
            </w:pict>
          </mc:Fallback>
        </mc:AlternateContent>
      </w:r>
      <w:r w:rsidR="00E91F9A">
        <w:rPr>
          <w:rFonts w:hAnsi="宋体" w:hint="eastAsia"/>
          <w:kern w:val="0"/>
          <w:szCs w:val="21"/>
        </w:rPr>
        <w:t>（</w:t>
      </w:r>
      <w:r w:rsidR="00E91F9A">
        <w:rPr>
          <w:rFonts w:hAnsi="宋体" w:hint="eastAsia"/>
          <w:kern w:val="0"/>
          <w:szCs w:val="21"/>
        </w:rPr>
        <w:t>1</w:t>
      </w:r>
      <w:r w:rsidR="00E91F9A">
        <w:rPr>
          <w:rFonts w:hAnsi="宋体" w:hint="eastAsia"/>
          <w:kern w:val="0"/>
          <w:szCs w:val="21"/>
        </w:rPr>
        <w:t>）</w:t>
      </w:r>
      <w:r w:rsidR="00E91F9A">
        <w:rPr>
          <w:rFonts w:hAnsi="宋体" w:hint="eastAsia"/>
        </w:rPr>
        <w:t>某同学尝试用</w:t>
      </w:r>
      <w:r w:rsidR="00CC0BF1">
        <w:rPr>
          <w:rFonts w:hAnsi="宋体" w:hint="eastAsia"/>
        </w:rPr>
        <w:t xml:space="preserve"> </w:t>
      </w:r>
      <w:r w:rsidR="00E91F9A">
        <w:rPr>
          <w:rFonts w:hAnsi="宋体" w:hint="eastAsia"/>
        </w:rPr>
        <w:t>DIS</w:t>
      </w:r>
      <w:r w:rsidR="00CC0BF1">
        <w:rPr>
          <w:rFonts w:hAnsi="宋体"/>
        </w:rPr>
        <w:t xml:space="preserve"> </w:t>
      </w:r>
      <w:r w:rsidR="00E91F9A">
        <w:rPr>
          <w:rFonts w:hAnsi="宋体" w:hint="eastAsia"/>
        </w:rPr>
        <w:t>测量周期。如图，用一个磁性小球代替原先的摆球，在单摆下方放置一个磁传感器，其轴线恰好位于单摆悬挂点正下方。图中磁传感器的引出端</w:t>
      </w:r>
      <w:r w:rsidR="00CC0BF1">
        <w:rPr>
          <w:rFonts w:hAnsi="宋体" w:hint="eastAsia"/>
        </w:rPr>
        <w:t xml:space="preserve"> </w:t>
      </w:r>
      <w:r w:rsidR="00E91F9A">
        <w:rPr>
          <w:rFonts w:hAnsi="宋体" w:hint="eastAsia"/>
        </w:rPr>
        <w:t>A</w:t>
      </w:r>
      <w:r w:rsidR="00CC0BF1">
        <w:rPr>
          <w:rFonts w:hAnsi="宋体"/>
        </w:rPr>
        <w:t xml:space="preserve"> </w:t>
      </w:r>
      <w:r w:rsidR="00E91F9A">
        <w:rPr>
          <w:rFonts w:hAnsi="宋体" w:hint="eastAsia"/>
        </w:rPr>
        <w:t>应接到</w:t>
      </w:r>
      <w:r w:rsidR="00E91F9A">
        <w:t>__________</w:t>
      </w:r>
      <w:r w:rsidR="00E91F9A">
        <w:rPr>
          <w:rFonts w:hint="eastAsia"/>
        </w:rPr>
        <w:t>。使单摆做小角度摆动，当磁感应强度测量值最大时，磁性小球位于</w:t>
      </w:r>
      <w:r w:rsidR="00E91F9A">
        <w:t>__________</w:t>
      </w:r>
      <w:r w:rsidR="00E91F9A">
        <w:rPr>
          <w:rFonts w:hint="eastAsia"/>
        </w:rPr>
        <w:t>。</w:t>
      </w:r>
      <w:r w:rsidR="00E91F9A">
        <w:rPr>
          <w:rFonts w:hAnsi="宋体" w:hint="eastAsia"/>
        </w:rPr>
        <w:t>若测得连续</w:t>
      </w:r>
      <w:r w:rsidR="00CC0BF1">
        <w:rPr>
          <w:rFonts w:hAnsi="宋体" w:hint="eastAsia"/>
        </w:rPr>
        <w:t xml:space="preserve"> </w:t>
      </w:r>
      <w:r w:rsidR="00E91F9A">
        <w:rPr>
          <w:rFonts w:hAnsi="宋体" w:hint="eastAsia"/>
          <w:i/>
        </w:rPr>
        <w:t>N</w:t>
      </w:r>
      <w:r w:rsidR="00CC0BF1">
        <w:rPr>
          <w:rFonts w:hAnsi="宋体"/>
          <w:iCs/>
        </w:rPr>
        <w:t xml:space="preserve"> </w:t>
      </w:r>
      <w:r w:rsidR="00E91F9A">
        <w:rPr>
          <w:rFonts w:hAnsi="宋体" w:hint="eastAsia"/>
        </w:rPr>
        <w:t>个磁感应强度最大值之间的时间间隔为</w:t>
      </w:r>
      <w:r w:rsidR="00CC0BF1">
        <w:rPr>
          <w:rFonts w:hAnsi="宋体" w:hint="eastAsia"/>
        </w:rPr>
        <w:t xml:space="preserve"> </w:t>
      </w:r>
      <w:r w:rsidR="00E91F9A">
        <w:rPr>
          <w:rFonts w:hAnsi="宋体" w:hint="eastAsia"/>
          <w:i/>
        </w:rPr>
        <w:t>t</w:t>
      </w:r>
      <w:r w:rsidR="00E91F9A">
        <w:rPr>
          <w:rFonts w:hAnsi="宋体" w:hint="eastAsia"/>
        </w:rPr>
        <w:t>，则单摆周期的测量值为</w:t>
      </w:r>
      <w:r w:rsidR="00E91F9A">
        <w:t>__________</w:t>
      </w:r>
      <w:r w:rsidR="00E91F9A">
        <w:rPr>
          <w:rFonts w:hint="eastAsia"/>
        </w:rPr>
        <w:t>（地磁场和磁传感器的影响可忽略）。</w:t>
      </w:r>
    </w:p>
    <w:p w14:paraId="6DE14D31" w14:textId="44F40AC7" w:rsidR="00E91F9A" w:rsidRDefault="00E91F9A" w:rsidP="00991FDD">
      <w:pPr>
        <w:rPr>
          <w:b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）多次改变摆长使单摆做小角度摆动，测量摆长</w:t>
      </w:r>
      <w:r w:rsidR="00CC0BF1">
        <w:rPr>
          <w:rFonts w:hint="eastAsia"/>
        </w:rPr>
        <w:t xml:space="preserve"> </w:t>
      </w:r>
      <w:r>
        <w:rPr>
          <w:rFonts w:hint="eastAsia"/>
          <w:i/>
        </w:rPr>
        <w:t>L</w:t>
      </w:r>
      <w:r w:rsidR="00CC0BF1">
        <w:rPr>
          <w:iCs/>
        </w:rPr>
        <w:t xml:space="preserve"> </w:t>
      </w:r>
      <w:r>
        <w:rPr>
          <w:rFonts w:hint="eastAsia"/>
        </w:rPr>
        <w:t>及相应的周期</w:t>
      </w:r>
      <w:r w:rsidR="00CC0BF1">
        <w:rPr>
          <w:rFonts w:hint="eastAsia"/>
        </w:rPr>
        <w:t xml:space="preserve"> </w:t>
      </w:r>
      <w:r>
        <w:rPr>
          <w:rFonts w:hint="eastAsia"/>
          <w:i/>
        </w:rPr>
        <w:t>T</w:t>
      </w:r>
      <w:r w:rsidR="00CC0BF1">
        <w:rPr>
          <w:iCs/>
        </w:rPr>
        <w:t xml:space="preserve"> </w:t>
      </w:r>
      <w:r>
        <w:rPr>
          <w:rFonts w:hint="eastAsia"/>
        </w:rPr>
        <w:t>后，分别取</w:t>
      </w:r>
      <w:r w:rsidR="00CC0BF1">
        <w:rPr>
          <w:rFonts w:hint="eastAsia"/>
        </w:rPr>
        <w:t xml:space="preserve"> </w:t>
      </w:r>
      <w:r>
        <w:rPr>
          <w:rFonts w:hint="eastAsia"/>
          <w:i/>
        </w:rPr>
        <w:t>L</w:t>
      </w:r>
      <w:r w:rsidR="00CC0BF1">
        <w:rPr>
          <w:iCs/>
        </w:rPr>
        <w:t xml:space="preserve"> </w:t>
      </w:r>
      <w:r>
        <w:rPr>
          <w:rFonts w:hint="eastAsia"/>
        </w:rPr>
        <w:t>和</w:t>
      </w:r>
      <w:r w:rsidR="00CC0BF1">
        <w:rPr>
          <w:rFonts w:hint="eastAsia"/>
        </w:rPr>
        <w:t xml:space="preserve"> </w:t>
      </w:r>
      <w:r>
        <w:rPr>
          <w:rFonts w:hint="eastAsia"/>
          <w:i/>
        </w:rPr>
        <w:t>T</w:t>
      </w:r>
      <w:r w:rsidR="00CC0BF1">
        <w:rPr>
          <w:iCs/>
        </w:rPr>
        <w:t xml:space="preserve"> </w:t>
      </w:r>
      <w:r>
        <w:rPr>
          <w:rFonts w:hint="eastAsia"/>
        </w:rPr>
        <w:t>的对数，所得到的</w:t>
      </w:r>
      <w:r w:rsidR="00CC0BF1">
        <w:rPr>
          <w:rFonts w:hint="eastAsia"/>
        </w:rPr>
        <w:t xml:space="preserve"> </w:t>
      </w:r>
      <w:r>
        <w:rPr>
          <w:rFonts w:hint="eastAsia"/>
        </w:rPr>
        <w:t>lg</w:t>
      </w:r>
      <w:r>
        <w:rPr>
          <w:rFonts w:hint="eastAsia"/>
          <w:i/>
        </w:rPr>
        <w:t>T</w:t>
      </w:r>
      <w:r w:rsidR="00211F9E">
        <w:t>–</w:t>
      </w:r>
      <w:r>
        <w:rPr>
          <w:rFonts w:hint="eastAsia"/>
        </w:rPr>
        <w:t>lg</w:t>
      </w:r>
      <w:r>
        <w:rPr>
          <w:rFonts w:hint="eastAsia"/>
          <w:i/>
        </w:rPr>
        <w:t>L</w:t>
      </w:r>
      <w:r w:rsidR="00CC0BF1">
        <w:rPr>
          <w:iCs/>
        </w:rPr>
        <w:t xml:space="preserve"> </w:t>
      </w:r>
      <w:r>
        <w:rPr>
          <w:rFonts w:hint="eastAsia"/>
        </w:rPr>
        <w:t>图线为</w:t>
      </w:r>
      <w:r>
        <w:t>______</w:t>
      </w:r>
      <w:r>
        <w:rPr>
          <w:rFonts w:hint="eastAsia"/>
        </w:rPr>
        <w:t>（填“直线”、“对数曲线”或“指数曲线”）；读得图线与纵轴交点的纵坐标为</w:t>
      </w:r>
      <w:r w:rsidR="00CC0BF1">
        <w:rPr>
          <w:rFonts w:hint="eastAsia"/>
        </w:rPr>
        <w:t xml:space="preserve"> </w:t>
      </w:r>
      <w:r>
        <w:rPr>
          <w:rFonts w:hint="eastAsia"/>
          <w:i/>
        </w:rPr>
        <w:t>c</w:t>
      </w:r>
      <w:r>
        <w:rPr>
          <w:rFonts w:hint="eastAsia"/>
        </w:rPr>
        <w:t>，由此得到该地的重力加速度</w:t>
      </w:r>
      <w:r w:rsidR="00CC0BF1">
        <w:rPr>
          <w:rFonts w:hint="eastAsia"/>
        </w:rPr>
        <w:t xml:space="preserve"> </w:t>
      </w:r>
      <w:r>
        <w:rPr>
          <w:rFonts w:hint="eastAsia"/>
          <w:i/>
        </w:rPr>
        <w:t>g</w:t>
      </w:r>
      <w:r w:rsidR="00CC0BF1">
        <w:rPr>
          <w:iCs/>
        </w:rPr>
        <w:t xml:space="preserve"> </w:t>
      </w:r>
      <w:r w:rsidR="0061694B">
        <w:rPr>
          <w:rFonts w:hint="eastAsia"/>
        </w:rPr>
        <w:t>=</w:t>
      </w:r>
      <w:commentRangeStart w:id="34"/>
      <w:commentRangeEnd w:id="34"/>
      <w:r w:rsidR="00991FDD">
        <w:rPr>
          <w:rStyle w:val="a4"/>
        </w:rPr>
        <w:commentReference w:id="34"/>
      </w:r>
      <w:r>
        <w:t>__________</w:t>
      </w:r>
      <w:r>
        <w:rPr>
          <w:rFonts w:hint="eastAsia"/>
        </w:rPr>
        <w:t>。</w:t>
      </w:r>
    </w:p>
    <w:bookmarkEnd w:id="33"/>
    <w:p w14:paraId="775B466F" w14:textId="34B57B14" w:rsidR="00E91F9A" w:rsidRDefault="00E91F9A" w:rsidP="00D75BD2">
      <w:pPr>
        <w:pStyle w:val="af"/>
        <w:rPr>
          <w:rFonts w:ascii="宋体" w:hAnsi="宋体" w:hint="eastAsia"/>
        </w:rPr>
      </w:pPr>
      <w:r>
        <w:rPr>
          <w:rFonts w:hint="eastAsia"/>
        </w:rPr>
        <w:t>六．计算题（共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分）</w:t>
      </w:r>
    </w:p>
    <w:p w14:paraId="03AA176D" w14:textId="5ECDFE0E" w:rsidR="00E91F9A" w:rsidRDefault="00865772" w:rsidP="00D75BD2">
      <w:pPr>
        <w:numPr>
          <w:ilvl w:val="0"/>
          <w:numId w:val="1"/>
        </w:numPr>
      </w:pPr>
      <w:bookmarkStart w:id="35" w:name="_Hlk82069064"/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348F2E8" wp14:editId="42FE06B0">
                <wp:simplePos x="0" y="0"/>
                <wp:positionH relativeFrom="column">
                  <wp:posOffset>4163787</wp:posOffset>
                </wp:positionH>
                <wp:positionV relativeFrom="paragraph">
                  <wp:posOffset>43152</wp:posOffset>
                </wp:positionV>
                <wp:extent cx="1100965" cy="488630"/>
                <wp:effectExtent l="0" t="38100" r="23495" b="26035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965" cy="488630"/>
                          <a:chOff x="3107" y="11047"/>
                          <a:chExt cx="1351288" cy="612754"/>
                        </a:xfrm>
                      </wpg:grpSpPr>
                      <wps:wsp>
                        <wps:cNvPr id="228418" name="文本框 228418"/>
                        <wps:cNvSpPr txBox="1"/>
                        <wps:spPr>
                          <a:xfrm>
                            <a:off x="975477" y="11047"/>
                            <a:ext cx="181896" cy="256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FFD327" w14:textId="676BA77F" w:rsidR="00CB3775" w:rsidRPr="00CB3775" w:rsidRDefault="00CB3775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B3775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28420" name="组合 228420"/>
                        <wpg:cNvGrpSpPr/>
                        <wpg:grpSpPr>
                          <a:xfrm>
                            <a:off x="3107" y="57150"/>
                            <a:ext cx="1351288" cy="566651"/>
                            <a:chOff x="3107" y="0"/>
                            <a:chExt cx="1351288" cy="566651"/>
                          </a:xfrm>
                        </wpg:grpSpPr>
                        <wpg:grpSp>
                          <wpg:cNvPr id="228416" name="组合 228416"/>
                          <wpg:cNvGrpSpPr/>
                          <wpg:grpSpPr>
                            <a:xfrm>
                              <a:off x="3107" y="0"/>
                              <a:ext cx="1351288" cy="566651"/>
                              <a:chOff x="3107" y="0"/>
                              <a:chExt cx="1351288" cy="566651"/>
                            </a:xfrm>
                          </wpg:grpSpPr>
                          <wpg:grpSp>
                            <wpg:cNvPr id="34" name="组合 34"/>
                            <wpg:cNvGrpSpPr/>
                            <wpg:grpSpPr>
                              <a:xfrm>
                                <a:off x="613586" y="0"/>
                                <a:ext cx="417019" cy="566651"/>
                                <a:chOff x="637081" y="-352425"/>
                                <a:chExt cx="417019" cy="566651"/>
                              </a:xfrm>
                            </wpg:grpSpPr>
                            <wps:wsp>
                              <wps:cNvPr id="31" name="Lin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390" y="-352425"/>
                                  <a:ext cx="346710" cy="4603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圆柱体 32"/>
                              <wps:cNvSpPr/>
                              <wps:spPr bwMode="auto">
                                <a:xfrm rot="5400000">
                                  <a:off x="629813" y="113476"/>
                                  <a:ext cx="108018" cy="93481"/>
                                </a:xfrm>
                                <a:prstGeom prst="can">
                                  <a:avLst>
                                    <a:gd name="adj" fmla="val 2398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500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027" y="482954"/>
                                <a:ext cx="666368" cy="35056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  <a:gd name="connsiteX4" fmla="*/ 0 w 542925"/>
                                  <a:gd name="connsiteY4" fmla="*/ 0 h 38100"/>
                                  <a:gd name="connsiteX0" fmla="*/ 0 w 542925"/>
                                  <a:gd name="connsiteY0" fmla="*/ 0 h 91440"/>
                                  <a:gd name="connsiteX1" fmla="*/ 542925 w 542925"/>
                                  <a:gd name="connsiteY1" fmla="*/ 0 h 91440"/>
                                  <a:gd name="connsiteX2" fmla="*/ 542925 w 542925"/>
                                  <a:gd name="connsiteY2" fmla="*/ 38100 h 91440"/>
                                  <a:gd name="connsiteX3" fmla="*/ 0 w 542925"/>
                                  <a:gd name="connsiteY3" fmla="*/ 38100 h 91440"/>
                                  <a:gd name="connsiteX4" fmla="*/ 91440 w 542925"/>
                                  <a:gd name="connsiteY4" fmla="*/ 91440 h 91440"/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2925" h="38100">
                                    <a:moveTo>
                                      <a:pt x="0" y="0"/>
                                    </a:moveTo>
                                    <a:lnTo>
                                      <a:pt x="542925" y="0"/>
                                    </a:lnTo>
                                    <a:lnTo>
                                      <a:pt x="542925" y="38100"/>
                                    </a:lnTo>
                                    <a:lnTo>
                                      <a:pt x="0" y="381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74703770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107" y="482783"/>
                                <a:ext cx="607914" cy="35056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  <a:gd name="connsiteX4" fmla="*/ 0 w 542925"/>
                                  <a:gd name="connsiteY4" fmla="*/ 0 h 38100"/>
                                  <a:gd name="connsiteX0" fmla="*/ 0 w 542925"/>
                                  <a:gd name="connsiteY0" fmla="*/ 0 h 91440"/>
                                  <a:gd name="connsiteX1" fmla="*/ 542925 w 542925"/>
                                  <a:gd name="connsiteY1" fmla="*/ 0 h 91440"/>
                                  <a:gd name="connsiteX2" fmla="*/ 542925 w 542925"/>
                                  <a:gd name="connsiteY2" fmla="*/ 38100 h 91440"/>
                                  <a:gd name="connsiteX3" fmla="*/ 0 w 542925"/>
                                  <a:gd name="connsiteY3" fmla="*/ 38100 h 91440"/>
                                  <a:gd name="connsiteX4" fmla="*/ 91440 w 542925"/>
                                  <a:gd name="connsiteY4" fmla="*/ 91440 h 91440"/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2925" h="38100">
                                    <a:moveTo>
                                      <a:pt x="0" y="0"/>
                                    </a:moveTo>
                                    <a:lnTo>
                                      <a:pt x="542925" y="0"/>
                                    </a:lnTo>
                                    <a:lnTo>
                                      <a:pt x="542925" y="38100"/>
                                    </a:lnTo>
                                    <a:lnTo>
                                      <a:pt x="0" y="3810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28417" name="弧形 228417"/>
                          <wps:cNvSpPr/>
                          <wps:spPr>
                            <a:xfrm rot="1025351">
                              <a:off x="634862" y="334308"/>
                              <a:ext cx="227434" cy="227296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28419" name="文本框 228419"/>
                          <wps:cNvSpPr txBox="1"/>
                          <wps:spPr>
                            <a:xfrm>
                              <a:off x="836549" y="229538"/>
                              <a:ext cx="165529" cy="256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848017" w14:textId="4C2EF205" w:rsidR="00CB3775" w:rsidRPr="00CB3775" w:rsidRDefault="00CB377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8F2E8" id="组合 1" o:spid="_x0000_s1789" style="position:absolute;left:0;text-align:left;margin-left:327.85pt;margin-top:3.4pt;width:86.7pt;height:38.45pt;z-index:251699712;mso-position-horizontal-relative:text;mso-position-vertical-relative:text;mso-width-relative:margin;mso-height-relative:margin" coordorigin="31,110" coordsize="13512,6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">
                <v:shape id="文本框 228418" o:spid="_x0000_s1790" type="#_x0000_t202" style="position:absolute;left:9754;top:110;width:1819;height:25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62FFD327" w14:textId="676BA77F" w:rsidR="00CB3775" w:rsidRPr="00CB3775" w:rsidRDefault="00CB3775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B3775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group id="组合 228420" o:spid="_x0000_s1791" style="position:absolute;left:31;top:571;width:13512;height:5667" coordorigin="31" coordsize="13512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">
                  <v:group id="组合 228416" o:spid="_x0000_s1792" style="position:absolute;left:31;width:13512;height:5666" coordorigin="31" coordsize="13512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">
                    <v:group id="组合 34" o:spid="_x0000_s1793" style="position:absolute;left:6135;width:4171;height:5666" coordorigin="6370,-3524" coordsize="4170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line id="Line 9" o:spid="_x0000_s1794" style="position:absolute;flip:y;visibility:visible;mso-wrap-style:square" from="7073,-3524" to="1054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" strokeweight=".5pt">
                        <v:stroke endarrow="block" endarrowwidth="narrow"/>
                      </v:line>
                      <v:shape id="圆柱体 32" o:spid="_x0000_s1795" type="#_x0000_t22" style="position:absolute;left:6298;top:1134;width:1080;height:935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" adj="5181" fillcolor="white [3212]" strokeweight="1pt">
                        <v:stroke joinstyle="miter"/>
                        <v:textbox style="mso-fit-shape-to-text:t" inset="1mm,0,1mm,0"/>
                      </v:shape>
                    </v:group>
                    <v:shape id="Rectangle 7" o:spid="_x0000_s1796" style="position:absolute;left:6880;top:4829;width:6663;height:351;visibility:visible;mso-wrap-style:none;v-text-anchor:top" coordsize="5429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" path="m,l542925,r,38100l,38100e" strokeweight="1pt">
                      <v:stroke joinstyle="miter"/>
                      <v:path o:connecttype="custom" o:connectlocs="0,0;666368,0;666368,35056;0,35056" o:connectangles="0,0,0,0"/>
                    </v:shape>
                    <v:shape id="Rectangle 7" o:spid="_x0000_s1797" style="position:absolute;left:31;top:4827;width:6079;height:351;flip:x;visibility:visible;mso-wrap-style:none;v-text-anchor:top" coordsize="5429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" path="m,l542925,r,38100l,38100e" filled="f" strokeweight="1pt">
                      <v:stroke joinstyle="miter"/>
                      <v:path o:connecttype="custom" o:connectlocs="0,0;607914,0;607914,35056;0,35056" o:connectangles="0,0,0,0"/>
                    </v:shape>
                  </v:group>
                  <v:shape id="弧形 228417" o:spid="_x0000_s1798" style="position:absolute;left:6348;top:3343;width:2274;height:2273;rotation:1119957fd;visibility:visible;mso-wrap-style:none;v-text-anchor:middle" coordsize="227434,22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" path="m113717,nsc176521,,227434,50882,227434,113648r-113717,l113717,xem113717,nfc176521,,227434,50882,227434,113648e" filled="f" strokecolor="black [3213]" strokeweight=".5pt">
                    <v:stroke joinstyle="miter"/>
                    <v:path arrowok="t" o:connecttype="custom" o:connectlocs="113717,0;227434,113648" o:connectangles="0,0"/>
                  </v:shape>
                  <v:shape id="文本框 228419" o:spid="_x0000_s1799" type="#_x0000_t202" style="position:absolute;left:8365;top:2295;width:1655;height:25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32848017" w14:textId="4C2EF205" w:rsidR="00CB3775" w:rsidRPr="00CB3775" w:rsidRDefault="00CB3775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（</w:t>
      </w:r>
      <w:r w:rsidR="00E91F9A">
        <w:rPr>
          <w:rFonts w:hint="eastAsia"/>
        </w:rPr>
        <w:t>10</w:t>
      </w:r>
      <w:r w:rsidR="00E91F9A">
        <w:rPr>
          <w:rFonts w:hint="eastAsia"/>
        </w:rPr>
        <w:t>分）如图，将质量</w:t>
      </w:r>
      <w:r w:rsidR="00E91F9A">
        <w:rPr>
          <w:rFonts w:hint="eastAsia"/>
          <w:i/>
        </w:rPr>
        <w:t>m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0.1</w:t>
      </w:r>
      <w:r w:rsidR="00CB3775">
        <w:t xml:space="preserve"> </w:t>
      </w:r>
      <w:r w:rsidR="00E91F9A">
        <w:rPr>
          <w:rFonts w:hint="eastAsia"/>
        </w:rPr>
        <w:t>kg</w:t>
      </w:r>
      <w:r w:rsidR="00E91F9A">
        <w:rPr>
          <w:rFonts w:hint="eastAsia"/>
        </w:rPr>
        <w:t>的圆环套在固定的水平直杆上。环的直径略大于杆的截面直径。环与杆间动摩擦因数</w:t>
      </w:r>
      <w:r w:rsidR="00B707E7" w:rsidRPr="000F393E">
        <w:rPr>
          <w:i/>
        </w:rPr>
        <w:t>μ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0.8</w:t>
      </w:r>
      <w:r w:rsidR="00E91F9A">
        <w:rPr>
          <w:rFonts w:hint="eastAsia"/>
        </w:rPr>
        <w:t>。对环施加一位于竖直平面内斜向上，与杆夹角</w:t>
      </w:r>
      <w:r w:rsidR="00B707E7" w:rsidRPr="000F393E">
        <w:rPr>
          <w:i/>
        </w:rPr>
        <w:t>θ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53</w:t>
      </w:r>
      <w:r w:rsidR="00661298" w:rsidRPr="00F158D6">
        <w:t>°</w:t>
      </w:r>
      <w:r w:rsidR="00E91F9A">
        <w:rPr>
          <w:rFonts w:hint="eastAsia"/>
        </w:rPr>
        <w:t>的拉力</w:t>
      </w:r>
      <w:r w:rsidR="00E91F9A">
        <w:rPr>
          <w:rFonts w:hint="eastAsia"/>
          <w:i/>
        </w:rPr>
        <w:t>F</w:t>
      </w:r>
      <w:r w:rsidR="00E91F9A">
        <w:rPr>
          <w:rFonts w:hint="eastAsia"/>
        </w:rPr>
        <w:t>，使圆环以</w:t>
      </w:r>
      <w:r w:rsidR="00E91F9A">
        <w:rPr>
          <w:rFonts w:hint="eastAsia"/>
          <w:i/>
        </w:rPr>
        <w:t>a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4.4</w:t>
      </w:r>
      <w:r w:rsidR="00CB3775">
        <w:t xml:space="preserve"> </w:t>
      </w:r>
      <w:r w:rsidR="00E91F9A">
        <w:rPr>
          <w:rFonts w:hint="eastAsia"/>
        </w:rPr>
        <w:t>m/s</w:t>
      </w:r>
      <w:r w:rsidR="00E91F9A">
        <w:rPr>
          <w:rFonts w:hint="eastAsia"/>
          <w:vertAlign w:val="superscript"/>
        </w:rPr>
        <w:t>2</w:t>
      </w:r>
      <w:r w:rsidR="00E91F9A">
        <w:rPr>
          <w:rFonts w:hint="eastAsia"/>
        </w:rPr>
        <w:t>的加速度沿杆运动，求</w:t>
      </w:r>
      <w:r w:rsidR="00E91F9A">
        <w:rPr>
          <w:rFonts w:hint="eastAsia"/>
          <w:i/>
        </w:rPr>
        <w:t>F</w:t>
      </w:r>
      <w:r w:rsidR="00E91F9A">
        <w:rPr>
          <w:rFonts w:hint="eastAsia"/>
        </w:rPr>
        <w:t>的大小。（取</w:t>
      </w:r>
      <w:r w:rsidR="00E91F9A">
        <w:rPr>
          <w:rFonts w:hint="eastAsia"/>
          <w:iCs/>
        </w:rPr>
        <w:t>sin</w:t>
      </w:r>
      <w:r w:rsidR="00E91F9A">
        <w:rPr>
          <w:rFonts w:hint="eastAsia"/>
        </w:rPr>
        <w:t>53</w:t>
      </w:r>
      <w:r w:rsidR="00661298" w:rsidRPr="00F158D6">
        <w:t>°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0.8</w:t>
      </w:r>
      <w:r w:rsidR="00E91F9A">
        <w:rPr>
          <w:rFonts w:hint="eastAsia"/>
        </w:rPr>
        <w:t>，</w:t>
      </w:r>
      <w:r w:rsidR="00E91F9A">
        <w:rPr>
          <w:rFonts w:hint="eastAsia"/>
        </w:rPr>
        <w:t>cos53</w:t>
      </w:r>
      <w:r w:rsidR="00661298" w:rsidRPr="00F158D6">
        <w:t>°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0.6</w:t>
      </w:r>
      <w:r w:rsidR="00E91F9A">
        <w:rPr>
          <w:rFonts w:hint="eastAsia"/>
        </w:rPr>
        <w:t>，</w:t>
      </w:r>
      <w:r w:rsidR="00E91F9A">
        <w:rPr>
          <w:rFonts w:hint="eastAsia"/>
          <w:i/>
          <w:iCs/>
        </w:rPr>
        <w:t>g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10</w:t>
      </w:r>
      <w:r w:rsidR="00CB3775">
        <w:t xml:space="preserve"> </w:t>
      </w:r>
      <w:r w:rsidR="00E91F9A">
        <w:rPr>
          <w:rFonts w:hint="eastAsia"/>
        </w:rPr>
        <w:t>m/</w:t>
      </w:r>
      <w:commentRangeStart w:id="36"/>
      <w:r w:rsidR="00E91F9A">
        <w:rPr>
          <w:rFonts w:hint="eastAsia"/>
        </w:rPr>
        <w:t>s</w:t>
      </w:r>
      <w:r w:rsidR="00E91F9A">
        <w:rPr>
          <w:rFonts w:hint="eastAsia"/>
          <w:vertAlign w:val="superscript"/>
        </w:rPr>
        <w:t>2</w:t>
      </w:r>
      <w:commentRangeEnd w:id="36"/>
      <w:r w:rsidR="00030942">
        <w:rPr>
          <w:rStyle w:val="a4"/>
        </w:rPr>
        <w:commentReference w:id="36"/>
      </w:r>
      <w:r w:rsidR="00E91F9A">
        <w:rPr>
          <w:rFonts w:hint="eastAsia"/>
        </w:rPr>
        <w:t>）。</w:t>
      </w:r>
    </w:p>
    <w:bookmarkEnd w:id="35"/>
    <w:p w14:paraId="2F5150E5" w14:textId="3952F70B" w:rsidR="00E91F9A" w:rsidRDefault="00E91F9A" w:rsidP="00991FDD"/>
    <w:p w14:paraId="5D991FAE" w14:textId="756CD473" w:rsidR="00E91F9A" w:rsidRDefault="00E91F9A" w:rsidP="00991FDD"/>
    <w:p w14:paraId="566142C8" w14:textId="6593C303" w:rsidR="00E91F9A" w:rsidRDefault="00E91F9A" w:rsidP="00991FDD"/>
    <w:p w14:paraId="6C4BD410" w14:textId="1823E54C" w:rsidR="00E91F9A" w:rsidRDefault="00136B4A" w:rsidP="00D75BD2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07352420" wp14:editId="0E7C562E">
                <wp:simplePos x="0" y="0"/>
                <wp:positionH relativeFrom="column">
                  <wp:posOffset>3980180</wp:posOffset>
                </wp:positionH>
                <wp:positionV relativeFrom="paragraph">
                  <wp:posOffset>82550</wp:posOffset>
                </wp:positionV>
                <wp:extent cx="1303299" cy="657088"/>
                <wp:effectExtent l="38100" t="0" r="49530" b="10160"/>
                <wp:wrapSquare wrapText="bothSides"/>
                <wp:docPr id="1190805657" name="组合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299" cy="657088"/>
                          <a:chOff x="0" y="0"/>
                          <a:chExt cx="1303299" cy="657088"/>
                        </a:xfrm>
                      </wpg:grpSpPr>
                      <wpg:grpSp>
                        <wpg:cNvPr id="1273060095" name="组合 490"/>
                        <wpg:cNvGrpSpPr/>
                        <wpg:grpSpPr>
                          <a:xfrm>
                            <a:off x="0" y="0"/>
                            <a:ext cx="1303299" cy="543828"/>
                            <a:chOff x="0" y="0"/>
                            <a:chExt cx="1303299" cy="543828"/>
                          </a:xfrm>
                        </wpg:grpSpPr>
                        <wps:wsp>
                          <wps:cNvPr id="2057811934" name="矩形 489"/>
                          <wps:cNvSpPr/>
                          <wps:spPr bwMode="auto">
                            <a:xfrm>
                              <a:off x="731131" y="230779"/>
                              <a:ext cx="409975" cy="79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6963288" name="组合 488"/>
                          <wpg:cNvGrpSpPr/>
                          <wpg:grpSpPr>
                            <a:xfrm>
                              <a:off x="0" y="0"/>
                              <a:ext cx="1303299" cy="543828"/>
                              <a:chOff x="-1549" y="0"/>
                              <a:chExt cx="1303299" cy="543828"/>
                            </a:xfrm>
                          </wpg:grpSpPr>
                          <wps:wsp>
                            <wps:cNvPr id="1889444345" name="矩形: 圆角 486"/>
                            <wps:cNvSpPr/>
                            <wps:spPr bwMode="auto">
                              <a:xfrm>
                                <a:off x="-1270" y="231007"/>
                                <a:ext cx="1301817" cy="79376"/>
                              </a:xfrm>
                              <a:custGeom>
                                <a:avLst/>
                                <a:gdLst>
                                  <a:gd name="connsiteX0" fmla="*/ 0 w 1325880"/>
                                  <a:gd name="connsiteY0" fmla="*/ 39688 h 79375"/>
                                  <a:gd name="connsiteX1" fmla="*/ 39688 w 1325880"/>
                                  <a:gd name="connsiteY1" fmla="*/ 0 h 79375"/>
                                  <a:gd name="connsiteX2" fmla="*/ 1286193 w 1325880"/>
                                  <a:gd name="connsiteY2" fmla="*/ 0 h 79375"/>
                                  <a:gd name="connsiteX3" fmla="*/ 1325881 w 1325880"/>
                                  <a:gd name="connsiteY3" fmla="*/ 39688 h 79375"/>
                                  <a:gd name="connsiteX4" fmla="*/ 1325880 w 1325880"/>
                                  <a:gd name="connsiteY4" fmla="*/ 39688 h 79375"/>
                                  <a:gd name="connsiteX5" fmla="*/ 1286192 w 1325880"/>
                                  <a:gd name="connsiteY5" fmla="*/ 79376 h 79375"/>
                                  <a:gd name="connsiteX6" fmla="*/ 39688 w 1325880"/>
                                  <a:gd name="connsiteY6" fmla="*/ 79375 h 79375"/>
                                  <a:gd name="connsiteX7" fmla="*/ 0 w 1325880"/>
                                  <a:gd name="connsiteY7" fmla="*/ 39687 h 79375"/>
                                  <a:gd name="connsiteX8" fmla="*/ 0 w 1325880"/>
                                  <a:gd name="connsiteY8" fmla="*/ 39688 h 79375"/>
                                  <a:gd name="connsiteX0" fmla="*/ 1286192 w 1377632"/>
                                  <a:gd name="connsiteY0" fmla="*/ 79376 h 170816"/>
                                  <a:gd name="connsiteX1" fmla="*/ 39688 w 1377632"/>
                                  <a:gd name="connsiteY1" fmla="*/ 79375 h 170816"/>
                                  <a:gd name="connsiteX2" fmla="*/ 0 w 1377632"/>
                                  <a:gd name="connsiteY2" fmla="*/ 39687 h 170816"/>
                                  <a:gd name="connsiteX3" fmla="*/ 0 w 1377632"/>
                                  <a:gd name="connsiteY3" fmla="*/ 39688 h 170816"/>
                                  <a:gd name="connsiteX4" fmla="*/ 39688 w 1377632"/>
                                  <a:gd name="connsiteY4" fmla="*/ 0 h 170816"/>
                                  <a:gd name="connsiteX5" fmla="*/ 1286193 w 1377632"/>
                                  <a:gd name="connsiteY5" fmla="*/ 0 h 170816"/>
                                  <a:gd name="connsiteX6" fmla="*/ 1325881 w 1377632"/>
                                  <a:gd name="connsiteY6" fmla="*/ 39688 h 170816"/>
                                  <a:gd name="connsiteX7" fmla="*/ 1325880 w 1377632"/>
                                  <a:gd name="connsiteY7" fmla="*/ 39688 h 170816"/>
                                  <a:gd name="connsiteX8" fmla="*/ 1377632 w 1377632"/>
                                  <a:gd name="connsiteY8" fmla="*/ 170816 h 170816"/>
                                  <a:gd name="connsiteX0" fmla="*/ 1286192 w 1325881"/>
                                  <a:gd name="connsiteY0" fmla="*/ 79376 h 79376"/>
                                  <a:gd name="connsiteX1" fmla="*/ 39688 w 1325881"/>
                                  <a:gd name="connsiteY1" fmla="*/ 79375 h 79376"/>
                                  <a:gd name="connsiteX2" fmla="*/ 0 w 1325881"/>
                                  <a:gd name="connsiteY2" fmla="*/ 39687 h 79376"/>
                                  <a:gd name="connsiteX3" fmla="*/ 0 w 1325881"/>
                                  <a:gd name="connsiteY3" fmla="*/ 39688 h 79376"/>
                                  <a:gd name="connsiteX4" fmla="*/ 39688 w 1325881"/>
                                  <a:gd name="connsiteY4" fmla="*/ 0 h 79376"/>
                                  <a:gd name="connsiteX5" fmla="*/ 1286193 w 1325881"/>
                                  <a:gd name="connsiteY5" fmla="*/ 0 h 79376"/>
                                  <a:gd name="connsiteX6" fmla="*/ 1325881 w 1325881"/>
                                  <a:gd name="connsiteY6" fmla="*/ 39688 h 79376"/>
                                  <a:gd name="connsiteX7" fmla="*/ 1325880 w 1325881"/>
                                  <a:gd name="connsiteY7" fmla="*/ 39688 h 79376"/>
                                  <a:gd name="connsiteX0" fmla="*/ 1286192 w 1325881"/>
                                  <a:gd name="connsiteY0" fmla="*/ 79376 h 79376"/>
                                  <a:gd name="connsiteX1" fmla="*/ 39688 w 1325881"/>
                                  <a:gd name="connsiteY1" fmla="*/ 79375 h 79376"/>
                                  <a:gd name="connsiteX2" fmla="*/ 0 w 1325881"/>
                                  <a:gd name="connsiteY2" fmla="*/ 39687 h 79376"/>
                                  <a:gd name="connsiteX3" fmla="*/ 0 w 1325881"/>
                                  <a:gd name="connsiteY3" fmla="*/ 39688 h 79376"/>
                                  <a:gd name="connsiteX4" fmla="*/ 39688 w 1325881"/>
                                  <a:gd name="connsiteY4" fmla="*/ 0 h 79376"/>
                                  <a:gd name="connsiteX5" fmla="*/ 1286193 w 1325881"/>
                                  <a:gd name="connsiteY5" fmla="*/ 0 h 79376"/>
                                  <a:gd name="connsiteX6" fmla="*/ 1325881 w 1325881"/>
                                  <a:gd name="connsiteY6" fmla="*/ 39688 h 79376"/>
                                  <a:gd name="connsiteX0" fmla="*/ 1286192 w 1286193"/>
                                  <a:gd name="connsiteY0" fmla="*/ 79376 h 79376"/>
                                  <a:gd name="connsiteX1" fmla="*/ 39688 w 1286193"/>
                                  <a:gd name="connsiteY1" fmla="*/ 79375 h 79376"/>
                                  <a:gd name="connsiteX2" fmla="*/ 0 w 1286193"/>
                                  <a:gd name="connsiteY2" fmla="*/ 39687 h 79376"/>
                                  <a:gd name="connsiteX3" fmla="*/ 0 w 1286193"/>
                                  <a:gd name="connsiteY3" fmla="*/ 39688 h 79376"/>
                                  <a:gd name="connsiteX4" fmla="*/ 39688 w 1286193"/>
                                  <a:gd name="connsiteY4" fmla="*/ 0 h 79376"/>
                                  <a:gd name="connsiteX5" fmla="*/ 1286193 w 1286193"/>
                                  <a:gd name="connsiteY5" fmla="*/ 0 h 79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86193" h="79376">
                                    <a:moveTo>
                                      <a:pt x="1286192" y="79376"/>
                                    </a:moveTo>
                                    <a:lnTo>
                                      <a:pt x="39688" y="79375"/>
                                    </a:lnTo>
                                    <a:cubicBezTo>
                                      <a:pt x="17769" y="79375"/>
                                      <a:pt x="0" y="61606"/>
                                      <a:pt x="0" y="39687"/>
                                    </a:cubicBezTo>
                                    <a:lnTo>
                                      <a:pt x="0" y="39688"/>
                                    </a:lnTo>
                                    <a:cubicBezTo>
                                      <a:pt x="0" y="17769"/>
                                      <a:pt x="17769" y="0"/>
                                      <a:pt x="39688" y="0"/>
                                    </a:cubicBezTo>
                                    <a:lnTo>
                                      <a:pt x="1286193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5327849" name="直接连接符 487"/>
                            <wps:cNvCnPr/>
                            <wps:spPr>
                              <a:xfrm>
                                <a:off x="-1270" y="0"/>
                                <a:ext cx="0" cy="1852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6023450" name="直接连接符 487"/>
                            <wps:cNvCnPr/>
                            <wps:spPr>
                              <a:xfrm>
                                <a:off x="1301750" y="0"/>
                                <a:ext cx="0" cy="1852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4950154" name="直接连接符 487"/>
                            <wps:cNvCnPr/>
                            <wps:spPr>
                              <a:xfrm>
                                <a:off x="1138670" y="358541"/>
                                <a:ext cx="0" cy="1852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2964807" name="直接连接符 487"/>
                            <wps:cNvCnPr/>
                            <wps:spPr>
                              <a:xfrm>
                                <a:off x="729971" y="358541"/>
                                <a:ext cx="0" cy="1852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9229742" name="直接连接符 487"/>
                            <wps:cNvCnPr/>
                            <wps:spPr>
                              <a:xfrm>
                                <a:off x="-1549" y="358541"/>
                                <a:ext cx="0" cy="1852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3452061" name="直接连接符 487"/>
                            <wps:cNvCnPr/>
                            <wps:spPr>
                              <a:xfrm flipH="1">
                                <a:off x="-1268" y="90370"/>
                                <a:ext cx="129892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5636417" name="直接连接符 487"/>
                            <wps:cNvCnPr/>
                            <wps:spPr>
                              <a:xfrm flipH="1">
                                <a:off x="-1548" y="450864"/>
                                <a:ext cx="733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9400173" name="直接连接符 487"/>
                            <wps:cNvCnPr/>
                            <wps:spPr>
                              <a:xfrm flipH="1">
                                <a:off x="730830" y="450686"/>
                                <a:ext cx="40848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577405700" name="文本框 1"/>
                        <wps:cNvSpPr txBox="1"/>
                        <wps:spPr>
                          <a:xfrm>
                            <a:off x="455501" y="52896"/>
                            <a:ext cx="41807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0E7E66" w14:textId="3E07B2C3" w:rsidR="00136B4A" w:rsidRPr="00136B4A" w:rsidRDefault="00136B4A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36B4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6158090" name="文本框 1"/>
                        <wps:cNvSpPr txBox="1"/>
                        <wps:spPr>
                          <a:xfrm>
                            <a:off x="201432" y="452618"/>
                            <a:ext cx="36092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3A7991" w14:textId="3E0A2648" w:rsidR="00136B4A" w:rsidRPr="00136B4A" w:rsidRDefault="00136B4A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136B4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80621286" name="文本框 1"/>
                        <wps:cNvSpPr txBox="1"/>
                        <wps:spPr>
                          <a:xfrm>
                            <a:off x="760635" y="449613"/>
                            <a:ext cx="36092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777E48" w14:textId="24DE22A5" w:rsidR="00136B4A" w:rsidRPr="00136B4A" w:rsidRDefault="00136B4A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136B4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52420" id="组合 491" o:spid="_x0000_s1800" style="position:absolute;left:0;text-align:left;margin-left:313.4pt;margin-top:6.5pt;width:102.6pt;height:51.75pt;z-index:251799040;mso-position-horizontal-relative:text;mso-position-vertical-relative:text" coordsize="13032,6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">
                <v:group id="组合 490" o:spid="_x0000_s1801" style="position:absolute;width:13032;height:5438" coordsize="13032,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">
                  <v:rect id="矩形 489" o:spid="_x0000_s1802" style="position:absolute;left:7311;top:2307;width:410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" fillcolor="#bfbfbf [2412]" strokeweight="1pt"/>
                  <v:group id="组合 488" o:spid="_x0000_s1803" style="position:absolute;width:13032;height:5438" coordorigin="-15" coordsize="13032,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">
                    <v:shape id="矩形: 圆角 486" o:spid="_x0000_s1804" style="position:absolute;left:-12;top:2310;width:13017;height:793;visibility:visible;mso-wrap-style:square;v-text-anchor:top" coordsize="1286193,7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" path="m1286192,79376l39688,79375c17769,79375,,61606,,39687r,1c,17769,17769,,39688,l1286193,e" filled="f" strokeweight="1pt">
                      <v:stroke joinstyle="miter"/>
                      <v:path arrowok="t" o:connecttype="custom" o:connectlocs="1301816,79376;40170,79375;0,39687;0,39688;40170,0;1301817,0" o:connectangles="0,0,0,0,0,0"/>
                    </v:shape>
                    <v:line id="直接连接符 487" o:spid="_x0000_s1805" style="position:absolute;visibility:visible;mso-wrap-style:square" from="-12,0" to="-12,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" strokecolor="black [3213]" strokeweight=".5pt">
                      <v:stroke joinstyle="miter"/>
                    </v:line>
                    <v:line id="直接连接符 487" o:spid="_x0000_s1806" style="position:absolute;visibility:visible;mso-wrap-style:square" from="13017,0" to="13017,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487" o:spid="_x0000_s1807" style="position:absolute;visibility:visible;mso-wrap-style:square" from="11386,3585" to="11386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487" o:spid="_x0000_s1808" style="position:absolute;visibility:visible;mso-wrap-style:square" from="7299,3585" to="7299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" strokecolor="black [3213]" strokeweight=".5pt">
                      <v:stroke joinstyle="miter"/>
                    </v:line>
                    <v:line id="直接连接符 487" o:spid="_x0000_s1809" style="position:absolute;visibility:visible;mso-wrap-style:square" from="-15,3585" to="-15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" strokecolor="black [3213]" strokeweight=".5pt">
                      <v:stroke joinstyle="miter"/>
                    </v:line>
                    <v:line id="直接连接符 487" o:spid="_x0000_s1810" style="position:absolute;flip:x;visibility:visible;mso-wrap-style:square" from="-12,903" to="12976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" strokecolor="black [3213]" strokeweight=".5pt">
                      <v:stroke startarrow="block" startarrowwidth="narrow" endarrow="block" endarrowwidth="narrow" joinstyle="miter"/>
                    </v:line>
                    <v:line id="直接连接符 487" o:spid="_x0000_s1811" style="position:absolute;flip:x;visibility:visible;mso-wrap-style:square" from="-15,4508" to="7323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" strokecolor="black [3213]" strokeweight=".5pt">
                      <v:stroke startarrow="block" startarrowwidth="narrow" endarrow="block" endarrowwidth="narrow" joinstyle="miter"/>
                    </v:line>
                    <v:line id="直接连接符 487" o:spid="_x0000_s1812" style="position:absolute;flip:x;visibility:visible;mso-wrap-style:square" from="7308,4506" to="11393,4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" strokecolor="black [3213]" strokeweight=".5pt">
                      <v:stroke startarrow="block" startarrowwidth="narrow" endarrow="block" endarrowwidth="narrow" joinstyle="miter"/>
                    </v:line>
                  </v:group>
                </v:group>
                <v:shape id="文本框 1" o:spid="_x0000_s1813" type="#_x0000_t202" style="position:absolute;left:4555;top:528;width:418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740E7E66" w14:textId="3E07B2C3" w:rsidR="00136B4A" w:rsidRPr="00136B4A" w:rsidRDefault="00136B4A" w:rsidP="00136B4A">
                        <w:pPr>
                          <w:rPr>
                            <w:sz w:val="18"/>
                            <w:szCs w:val="18"/>
                          </w:rPr>
                        </w:pPr>
                        <w:r w:rsidRPr="00136B4A">
                          <w:rPr>
                            <w:rFonts w:hint="eastAsia"/>
                            <w:sz w:val="18"/>
                            <w:szCs w:val="18"/>
                          </w:rPr>
                          <w:t>100 cm</w:t>
                        </w:r>
                      </w:p>
                    </w:txbxContent>
                  </v:textbox>
                </v:shape>
                <v:shape id="文本框 1" o:spid="_x0000_s1814" type="#_x0000_t202" style="position:absolute;left:2014;top:4526;width:360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573A7991" w14:textId="3E0A2648" w:rsidR="00136B4A" w:rsidRPr="00136B4A" w:rsidRDefault="00136B4A" w:rsidP="00136B4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</w:t>
                        </w:r>
                        <w:r w:rsidRPr="00136B4A">
                          <w:rPr>
                            <w:rFonts w:hint="eastAsia"/>
                            <w:sz w:val="18"/>
                            <w:szCs w:val="18"/>
                          </w:rPr>
                          <w:t>0 cm</w:t>
                        </w:r>
                      </w:p>
                    </w:txbxContent>
                  </v:textbox>
                </v:shape>
                <v:shape id="文本框 1" o:spid="_x0000_s1815" type="#_x0000_t202" style="position:absolute;left:7606;top:4496;width:360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27777E48" w14:textId="24DE22A5" w:rsidR="00136B4A" w:rsidRPr="00136B4A" w:rsidRDefault="00136B4A" w:rsidP="00136B4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  <w:r w:rsidRPr="00136B4A">
                          <w:rPr>
                            <w:rFonts w:hint="eastAsia"/>
                            <w:sz w:val="18"/>
                            <w:szCs w:val="18"/>
                          </w:rPr>
                          <w:t>0 cm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91F9A">
        <w:rPr>
          <w:rFonts w:hint="eastAsia"/>
        </w:rPr>
        <w:t>（</w:t>
      </w:r>
      <w:r w:rsidR="00E91F9A">
        <w:rPr>
          <w:rFonts w:hint="eastAsia"/>
        </w:rPr>
        <w:t>12</w:t>
      </w:r>
      <w:r w:rsidR="00E91F9A">
        <w:rPr>
          <w:rFonts w:hint="eastAsia"/>
        </w:rPr>
        <w:t>分）如图，长</w:t>
      </w:r>
      <w:r w:rsidR="00E91F9A">
        <w:rPr>
          <w:rFonts w:hint="eastAsia"/>
          <w:i/>
        </w:rPr>
        <w:t>L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100</w:t>
      </w:r>
      <w:r w:rsidR="00A55687">
        <w:rPr>
          <w:rFonts w:hint="eastAsia"/>
        </w:rPr>
        <w:t xml:space="preserve"> </w:t>
      </w:r>
      <w:r w:rsidR="00E91F9A">
        <w:rPr>
          <w:rFonts w:hint="eastAsia"/>
        </w:rPr>
        <w:t>cm</w:t>
      </w:r>
      <w:r w:rsidR="00E91F9A">
        <w:rPr>
          <w:rFonts w:hint="eastAsia"/>
        </w:rPr>
        <w:t>，粗细均匀的玻璃管一端封闭。水平放置时，长</w:t>
      </w:r>
      <w:r w:rsidR="00E91F9A">
        <w:rPr>
          <w:rFonts w:hint="eastAsia"/>
          <w:i/>
        </w:rPr>
        <w:t>L</w:t>
      </w:r>
      <w:r w:rsidR="00E91F9A">
        <w:rPr>
          <w:rFonts w:hint="eastAsia"/>
          <w:vertAlign w:val="subscript"/>
        </w:rPr>
        <w:t>0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50</w:t>
      </w:r>
      <w:r w:rsidR="00A55687">
        <w:rPr>
          <w:rFonts w:hint="eastAsia"/>
        </w:rPr>
        <w:t xml:space="preserve"> </w:t>
      </w:r>
      <w:r w:rsidR="00E91F9A">
        <w:rPr>
          <w:rFonts w:hint="eastAsia"/>
        </w:rPr>
        <w:t>cm</w:t>
      </w:r>
      <w:r w:rsidR="00E91F9A">
        <w:rPr>
          <w:rFonts w:hint="eastAsia"/>
        </w:rPr>
        <w:t>的空气柱被水银柱封住，水银柱长</w:t>
      </w:r>
      <w:r w:rsidR="00E91F9A">
        <w:rPr>
          <w:rFonts w:hint="eastAsia"/>
          <w:i/>
        </w:rPr>
        <w:t>h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30</w:t>
      </w:r>
      <w:r w:rsidR="00A55687">
        <w:rPr>
          <w:rFonts w:hint="eastAsia"/>
        </w:rPr>
        <w:t xml:space="preserve"> </w:t>
      </w:r>
      <w:r w:rsidR="00E91F9A">
        <w:rPr>
          <w:rFonts w:hint="eastAsia"/>
        </w:rPr>
        <w:t>cm</w:t>
      </w:r>
      <w:r w:rsidR="00E91F9A">
        <w:rPr>
          <w:rFonts w:hint="eastAsia"/>
        </w:rPr>
        <w:t>。将玻璃管缓慢地转到开口向下和竖直位置，然后竖直插入水银槽，插入后有</w:t>
      </w:r>
      <w:r w:rsidR="00B707E7">
        <w:t>Δ</w:t>
      </w:r>
      <w:r w:rsidR="00E91F9A">
        <w:rPr>
          <w:rFonts w:hint="eastAsia"/>
          <w:i/>
        </w:rPr>
        <w:t>h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15</w:t>
      </w:r>
      <w:r w:rsidR="00A55687">
        <w:rPr>
          <w:rFonts w:hint="eastAsia"/>
        </w:rPr>
        <w:t xml:space="preserve"> </w:t>
      </w:r>
      <w:r w:rsidR="00E91F9A">
        <w:rPr>
          <w:rFonts w:hint="eastAsia"/>
        </w:rPr>
        <w:t>cm</w:t>
      </w:r>
      <w:r w:rsidR="00E91F9A">
        <w:rPr>
          <w:rFonts w:hint="eastAsia"/>
        </w:rPr>
        <w:t>的水银柱进入玻璃管。设整个过程中温度始终保持不变，大气压强</w:t>
      </w:r>
      <w:r w:rsidR="00E91F9A">
        <w:rPr>
          <w:rFonts w:hint="eastAsia"/>
          <w:i/>
        </w:rPr>
        <w:t>p</w:t>
      </w:r>
      <w:r w:rsidR="00E91F9A">
        <w:rPr>
          <w:rFonts w:hint="eastAsia"/>
          <w:vertAlign w:val="subscript"/>
        </w:rPr>
        <w:t>0</w:t>
      </w:r>
      <w:r w:rsidR="0061694B">
        <w:rPr>
          <w:rFonts w:hint="eastAsia"/>
        </w:rPr>
        <w:t xml:space="preserve"> = </w:t>
      </w:r>
      <w:r w:rsidR="00E91F9A">
        <w:rPr>
          <w:rFonts w:hint="eastAsia"/>
        </w:rPr>
        <w:t>75</w:t>
      </w:r>
      <w:r w:rsidR="00A55687">
        <w:rPr>
          <w:rFonts w:hint="eastAsia"/>
        </w:rPr>
        <w:t xml:space="preserve"> </w:t>
      </w:r>
      <w:r w:rsidR="00E91F9A">
        <w:rPr>
          <w:rFonts w:hint="eastAsia"/>
        </w:rPr>
        <w:t>cmHg</w:t>
      </w:r>
      <w:r w:rsidR="00E91F9A">
        <w:rPr>
          <w:rFonts w:hint="eastAsia"/>
        </w:rPr>
        <w:t>。</w:t>
      </w:r>
      <w:commentRangeStart w:id="37"/>
      <w:r w:rsidR="00E91F9A">
        <w:rPr>
          <w:rFonts w:hint="eastAsia"/>
        </w:rPr>
        <w:t>求</w:t>
      </w:r>
      <w:commentRangeEnd w:id="37"/>
      <w:r w:rsidR="00963B1A">
        <w:rPr>
          <w:rStyle w:val="a4"/>
        </w:rPr>
        <w:commentReference w:id="37"/>
      </w:r>
      <w:r w:rsidR="00E91F9A">
        <w:rPr>
          <w:rFonts w:hint="eastAsia"/>
        </w:rPr>
        <w:t>：</w:t>
      </w:r>
    </w:p>
    <w:p w14:paraId="341348BF" w14:textId="0D4A0618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）插入水银槽后管内气体的压强</w:t>
      </w:r>
      <w:r>
        <w:rPr>
          <w:rFonts w:hint="eastAsia"/>
          <w:i/>
        </w:rPr>
        <w:t>p</w:t>
      </w:r>
      <w:r>
        <w:rPr>
          <w:rFonts w:hint="eastAsia"/>
        </w:rPr>
        <w:t>；</w:t>
      </w:r>
    </w:p>
    <w:p w14:paraId="62DAA69E" w14:textId="2F4FDEDA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）管口距水银槽液面的距离</w:t>
      </w:r>
      <w:r>
        <w:rPr>
          <w:rFonts w:hint="eastAsia"/>
          <w:i/>
        </w:rPr>
        <w:t>H</w:t>
      </w:r>
      <w:r>
        <w:rPr>
          <w:rFonts w:hint="eastAsia"/>
        </w:rPr>
        <w:t>。</w:t>
      </w:r>
    </w:p>
    <w:p w14:paraId="4C98BD8A" w14:textId="51687E66" w:rsidR="00083EC5" w:rsidRDefault="00083EC5" w:rsidP="00991FDD"/>
    <w:p w14:paraId="1AAC4069" w14:textId="2759EA6A" w:rsidR="00083EC5" w:rsidRDefault="00083EC5" w:rsidP="00991FDD"/>
    <w:p w14:paraId="5D2FB77C" w14:textId="34204C95" w:rsidR="00E91F9A" w:rsidRDefault="00760511" w:rsidP="00D75BD2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5139B8AE" wp14:editId="265372CB">
                <wp:simplePos x="0" y="0"/>
                <wp:positionH relativeFrom="column">
                  <wp:posOffset>3569474</wp:posOffset>
                </wp:positionH>
                <wp:positionV relativeFrom="paragraph">
                  <wp:posOffset>91832</wp:posOffset>
                </wp:positionV>
                <wp:extent cx="1576070" cy="727075"/>
                <wp:effectExtent l="0" t="0" r="5080" b="0"/>
                <wp:wrapSquare wrapText="bothSides"/>
                <wp:docPr id="228431" name="组合 22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727075"/>
                          <a:chOff x="239166" y="518736"/>
                          <a:chExt cx="1585957" cy="731825"/>
                        </a:xfrm>
                      </wpg:grpSpPr>
                      <wpg:grpSp>
                        <wpg:cNvPr id="228423" name="组合 228423"/>
                        <wpg:cNvGrpSpPr/>
                        <wpg:grpSpPr>
                          <a:xfrm>
                            <a:off x="239166" y="518736"/>
                            <a:ext cx="1585957" cy="731825"/>
                            <a:chOff x="239197" y="-287716"/>
                            <a:chExt cx="1586144" cy="732358"/>
                          </a:xfrm>
                        </wpg:grpSpPr>
                        <wps:wsp>
                          <wps:cNvPr id="228422" name="文本框 228422"/>
                          <wps:cNvSpPr txBox="1"/>
                          <wps:spPr>
                            <a:xfrm>
                              <a:off x="239197" y="-279777"/>
                              <a:ext cx="1805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191140" w14:textId="758DD987" w:rsidR="001A5393" w:rsidRPr="001A5393" w:rsidRDefault="001A5393" w:rsidP="001A539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A5393">
                                  <w:rPr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08" name="文本框 508"/>
                          <wps:cNvSpPr txBox="1"/>
                          <wps:spPr>
                            <a:xfrm>
                              <a:off x="1664432" y="-287716"/>
                              <a:ext cx="160909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F60683" w14:textId="288C6300" w:rsidR="001A5393" w:rsidRPr="001A5393" w:rsidRDefault="001A5393" w:rsidP="001A539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09" name="文本框 509"/>
                          <wps:cNvSpPr txBox="1"/>
                          <wps:spPr>
                            <a:xfrm>
                              <a:off x="721863" y="34116"/>
                              <a:ext cx="129157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D929E2" w14:textId="187AC29D" w:rsidR="001A5393" w:rsidRPr="001A5393" w:rsidRDefault="001A5393" w:rsidP="001A539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10" name="文本框 510"/>
                          <wps:cNvSpPr txBox="1"/>
                          <wps:spPr>
                            <a:xfrm>
                              <a:off x="1222410" y="45745"/>
                              <a:ext cx="136143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A1187F" w14:textId="2C334636" w:rsidR="001A5393" w:rsidRPr="001A5393" w:rsidRDefault="001A5393" w:rsidP="001A539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15" name="文本框 515"/>
                          <wps:cNvSpPr txBox="1"/>
                          <wps:spPr>
                            <a:xfrm>
                              <a:off x="1222772" y="238586"/>
                              <a:ext cx="129157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D84073" w14:textId="1F16A391" w:rsidR="001A5393" w:rsidRPr="001A5393" w:rsidRDefault="001A5393" w:rsidP="001A539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16" name="文本框 516"/>
                          <wps:cNvSpPr txBox="1"/>
                          <wps:spPr>
                            <a:xfrm>
                              <a:off x="713290" y="240172"/>
                              <a:ext cx="136143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BDB300" w14:textId="6AB2DF01" w:rsidR="001A5393" w:rsidRPr="001A5393" w:rsidRDefault="001A5393" w:rsidP="001A539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28430" name="组合 228430"/>
                        <wpg:cNvGrpSpPr/>
                        <wpg:grpSpPr>
                          <a:xfrm>
                            <a:off x="324691" y="702562"/>
                            <a:ext cx="1422829" cy="448227"/>
                            <a:chOff x="212632" y="532233"/>
                            <a:chExt cx="1422829" cy="448227"/>
                          </a:xfrm>
                        </wpg:grpSpPr>
                        <wps:wsp>
                          <wps:cNvPr id="228424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632" y="532233"/>
                              <a:ext cx="14228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2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836" y="782632"/>
                              <a:ext cx="370369" cy="1978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27" name="Line 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9147" y="782632"/>
                              <a:ext cx="7528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28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9205" y="532233"/>
                              <a:ext cx="0" cy="2503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29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0680" y="979002"/>
                              <a:ext cx="7053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956481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836" y="532233"/>
                              <a:ext cx="0" cy="2503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9B8AE" id="组合 228431" o:spid="_x0000_s1816" style="position:absolute;left:0;text-align:left;margin-left:281.05pt;margin-top:7.25pt;width:124.1pt;height:57.25pt;z-index:251714048;mso-position-horizontal-relative:text;mso-position-vertical-relative:text;mso-width-relative:margin;mso-height-relative:margin" coordorigin="2391,5187" coordsize="15859,7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">
                <v:group id="组合 228423" o:spid="_x0000_s1817" style="position:absolute;left:2391;top:5187;width:15860;height:7318" coordorigin="2391,-2877" coordsize="15861,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">
                  <v:shape id="文本框 228422" o:spid="_x0000_s1818" type="#_x0000_t202" style="position:absolute;left:2391;top:-2797;width:180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43191140" w14:textId="758DD987" w:rsidR="001A5393" w:rsidRPr="001A5393" w:rsidRDefault="001A5393" w:rsidP="001A539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A5393">
                            <w:rPr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508" o:spid="_x0000_s1819" type="#_x0000_t202" style="position:absolute;left:16644;top:-2877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" filled="f" stroked="f" strokeweight=".5pt">
                    <v:textbox style="mso-fit-shape-to-text:t" inset="1mm,0,1mm,0">
                      <w:txbxContent>
                        <w:p w14:paraId="19F60683" w14:textId="288C6300" w:rsidR="001A5393" w:rsidRPr="001A5393" w:rsidRDefault="001A5393" w:rsidP="001A539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509" o:spid="_x0000_s1820" type="#_x0000_t202" style="position:absolute;left:7218;top:341;width:129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" filled="f" stroked="f" strokeweight=".5pt">
                    <v:textbox style="mso-fit-shape-to-text:t" inset="1mm,0,1mm,0">
                      <w:txbxContent>
                        <w:p w14:paraId="4DD929E2" w14:textId="187AC29D" w:rsidR="001A5393" w:rsidRPr="001A5393" w:rsidRDefault="001A5393" w:rsidP="001A539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510" o:spid="_x0000_s1821" type="#_x0000_t202" style="position:absolute;left:12224;top:457;width:1361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" filled="f" stroked="f" strokeweight=".5pt">
                    <v:textbox style="mso-fit-shape-to-text:t" inset="1mm,0,1mm,0">
                      <w:txbxContent>
                        <w:p w14:paraId="10A1187F" w14:textId="2C334636" w:rsidR="001A5393" w:rsidRPr="001A5393" w:rsidRDefault="001A5393" w:rsidP="001A539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515" o:spid="_x0000_s1822" type="#_x0000_t202" style="position:absolute;left:12227;top:2385;width:129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" filled="f" stroked="f" strokeweight=".5pt">
                    <v:textbox style="mso-fit-shape-to-text:t" inset="1mm,0,1mm,0">
                      <w:txbxContent>
                        <w:p w14:paraId="42D84073" w14:textId="1F16A391" w:rsidR="001A5393" w:rsidRPr="001A5393" w:rsidRDefault="001A5393" w:rsidP="001A539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516" o:spid="_x0000_s1823" type="#_x0000_t202" style="position:absolute;left:7132;top:2401;width:1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" filled="f" stroked="f" strokeweight=".5pt">
                    <v:textbox style="mso-fit-shape-to-text:t" inset="1mm,0,1mm,0">
                      <w:txbxContent>
                        <w:p w14:paraId="6CBDB300" w14:textId="6AB2DF01" w:rsidR="001A5393" w:rsidRPr="001A5393" w:rsidRDefault="001A5393" w:rsidP="001A539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组合 228430" o:spid="_x0000_s1824" style="position:absolute;left:3246;top:7025;width:14229;height:4482" coordorigin="2126,5322" coordsize="14228,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">
                  <v:line id="Line 4" o:spid="_x0000_s1825" style="position:absolute;visibility:visible;mso-wrap-style:square" from="2126,5322" to="16354,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"/>
                  <v:rect id="Rectangle 5" o:spid="_x0000_s1826" style="position:absolute;left:7388;top:7826;width:3704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" filled="f" strokeweight="1pt"/>
                  <v:line id="Line 9" o:spid="_x0000_s1827" style="position:absolute;flip:x;visibility:visible;mso-wrap-style:square" from="8791,7826" to="9544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" strokeweight=".5pt">
                    <v:stroke endarrow="block" endarrowwidth="narrow"/>
                  </v:line>
                  <v:line id="Line 6" o:spid="_x0000_s1828" style="position:absolute;visibility:visible;mso-wrap-style:square" from="11092,5322" to="11092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" strokecolor="black [3213]" strokeweight=".5pt"/>
                  <v:line id="Line 9" o:spid="_x0000_s1829" style="position:absolute;visibility:visible;mso-wrap-style:square" from="9106,9790" to="9812,9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" strokeweight=".5pt">
                    <v:stroke endarrow="block" endarrowwidth="narrow"/>
                  </v:line>
                  <v:line id="Line 6" o:spid="_x0000_s1830" style="position:absolute;visibility:visible;mso-wrap-style:square" from="7388,5322" to="7388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" strokecolor="black [3213]" strokeweight=".5pt"/>
                </v:group>
                <w10:wrap type="square"/>
              </v:group>
            </w:pict>
          </mc:Fallback>
        </mc:AlternateContent>
      </w:r>
      <w:r w:rsidR="00E91F9A">
        <w:rPr>
          <w:rFonts w:hint="eastAsia"/>
        </w:rPr>
        <w:t>（</w:t>
      </w:r>
      <w:r w:rsidR="00E91F9A">
        <w:rPr>
          <w:rFonts w:hint="eastAsia"/>
        </w:rPr>
        <w:t>13</w:t>
      </w:r>
      <w:r w:rsidR="00E91F9A">
        <w:rPr>
          <w:rFonts w:hint="eastAsia"/>
        </w:rPr>
        <w:t>分）载流长直导线周围磁场的磁感应强度大小为</w:t>
      </w:r>
      <w:r w:rsidR="00E91F9A">
        <w:rPr>
          <w:rFonts w:hint="eastAsia"/>
          <w:i/>
        </w:rPr>
        <w:t>B</w:t>
      </w:r>
      <w:r w:rsidR="0061694B">
        <w:rPr>
          <w:rFonts w:hint="eastAsia"/>
          <w:color w:val="000000"/>
        </w:rPr>
        <w:t xml:space="preserve"> = </w:t>
      </w:r>
      <w:r w:rsidR="00A55687">
        <w:rPr>
          <w:color w:val="000000"/>
        </w:rPr>
        <w:fldChar w:fldCharType="begin"/>
      </w:r>
      <w:r w:rsidR="00A55687">
        <w:rPr>
          <w:color w:val="000000"/>
        </w:rPr>
        <w:instrText xml:space="preserve"> </w:instrText>
      </w:r>
      <w:r w:rsidR="00A55687">
        <w:rPr>
          <w:rFonts w:hint="eastAsia"/>
          <w:color w:val="000000"/>
        </w:rPr>
        <w:instrText>EQ \F(</w:instrText>
      </w:r>
      <w:r w:rsidR="00A55687" w:rsidRPr="00A55687">
        <w:rPr>
          <w:rFonts w:hint="eastAsia"/>
          <w:i/>
          <w:iCs/>
          <w:color w:val="000000"/>
        </w:rPr>
        <w:instrText>kI</w:instrText>
      </w:r>
      <w:r w:rsidR="00A55687">
        <w:rPr>
          <w:rFonts w:hint="eastAsia"/>
          <w:color w:val="000000"/>
        </w:rPr>
        <w:instrText>,</w:instrText>
      </w:r>
      <w:r w:rsidR="00A55687" w:rsidRPr="00A55687">
        <w:rPr>
          <w:rFonts w:hint="eastAsia"/>
          <w:i/>
          <w:iCs/>
          <w:color w:val="000000"/>
        </w:rPr>
        <w:instrText>r</w:instrText>
      </w:r>
      <w:r w:rsidR="00A55687">
        <w:rPr>
          <w:rFonts w:hint="eastAsia"/>
          <w:color w:val="000000"/>
        </w:rPr>
        <w:instrText>)</w:instrText>
      </w:r>
      <w:r w:rsidR="00A55687">
        <w:rPr>
          <w:color w:val="000000"/>
        </w:rPr>
        <w:instrText xml:space="preserve"> </w:instrText>
      </w:r>
      <w:r w:rsidR="00A55687">
        <w:rPr>
          <w:color w:val="000000"/>
        </w:rPr>
        <w:fldChar w:fldCharType="end"/>
      </w:r>
      <w:r w:rsidR="00E91F9A">
        <w:rPr>
          <w:rFonts w:hint="eastAsia"/>
        </w:rPr>
        <w:t>，式中常量</w:t>
      </w:r>
      <w:r w:rsidR="00E91F9A">
        <w:rPr>
          <w:rFonts w:hint="eastAsia"/>
          <w:i/>
          <w:color w:val="000000"/>
        </w:rPr>
        <w:t>k</w:t>
      </w:r>
      <w:r w:rsidR="00A55687">
        <w:rPr>
          <w:rFonts w:hint="eastAsia"/>
          <w:iCs/>
          <w:color w:val="000000"/>
        </w:rPr>
        <w:t xml:space="preserve"> &gt; </w:t>
      </w:r>
      <w:r w:rsidR="00E91F9A">
        <w:rPr>
          <w:rFonts w:hint="eastAsia"/>
        </w:rPr>
        <w:t>0</w:t>
      </w:r>
      <w:r w:rsidR="00E91F9A">
        <w:rPr>
          <w:rFonts w:hint="eastAsia"/>
        </w:rPr>
        <w:t>，</w:t>
      </w:r>
      <w:r w:rsidR="00E91F9A">
        <w:rPr>
          <w:rFonts w:hint="eastAsia"/>
          <w:i/>
          <w:color w:val="000000"/>
        </w:rPr>
        <w:t>I</w:t>
      </w:r>
      <w:r w:rsidR="00E91F9A">
        <w:rPr>
          <w:rFonts w:hint="eastAsia"/>
        </w:rPr>
        <w:t>为电流强度，</w:t>
      </w:r>
      <w:r w:rsidR="00E91F9A">
        <w:rPr>
          <w:rFonts w:hint="eastAsia"/>
          <w:i/>
          <w:color w:val="000000"/>
        </w:rPr>
        <w:t>r</w:t>
      </w:r>
      <w:r w:rsidR="00E91F9A">
        <w:rPr>
          <w:rFonts w:hint="eastAsia"/>
        </w:rPr>
        <w:t>为距导线的距离。在水平长直导线</w:t>
      </w:r>
      <w:r w:rsidR="00E91F9A">
        <w:rPr>
          <w:rFonts w:hint="eastAsia"/>
        </w:rPr>
        <w:t>MN</w:t>
      </w:r>
      <w:r w:rsidR="00E91F9A">
        <w:rPr>
          <w:rFonts w:hint="eastAsia"/>
        </w:rPr>
        <w:t>正下方，矩形线圈</w:t>
      </w:r>
      <w:r w:rsidR="00E91F9A">
        <w:rPr>
          <w:rFonts w:hint="eastAsia"/>
        </w:rPr>
        <w:t>abcd</w:t>
      </w:r>
      <w:r w:rsidR="00E91F9A">
        <w:rPr>
          <w:rFonts w:hint="eastAsia"/>
        </w:rPr>
        <w:t>通以逆时针方向的恒定电流，被两根轻质绝缘细线静止地悬挂，如图所示。开始时</w:t>
      </w:r>
      <w:r w:rsidR="00E91F9A">
        <w:rPr>
          <w:rFonts w:hint="eastAsia"/>
        </w:rPr>
        <w:t>MN</w:t>
      </w:r>
      <w:r w:rsidR="00E91F9A">
        <w:rPr>
          <w:rFonts w:hint="eastAsia"/>
        </w:rPr>
        <w:t>内不通电流，此时两细线内的张力均为</w:t>
      </w:r>
      <w:r w:rsidR="00E91F9A">
        <w:rPr>
          <w:rFonts w:hint="eastAsia"/>
          <w:i/>
        </w:rPr>
        <w:t>T</w:t>
      </w:r>
      <w:r w:rsidR="00E91F9A">
        <w:rPr>
          <w:rFonts w:hint="eastAsia"/>
          <w:vertAlign w:val="subscript"/>
        </w:rPr>
        <w:t>0</w:t>
      </w:r>
      <w:r w:rsidR="00E91F9A">
        <w:rPr>
          <w:rFonts w:hint="eastAsia"/>
        </w:rPr>
        <w:t>。当</w:t>
      </w:r>
      <w:r w:rsidR="00E91F9A">
        <w:rPr>
          <w:rFonts w:hint="eastAsia"/>
        </w:rPr>
        <w:t>MN</w:t>
      </w:r>
      <w:r w:rsidR="00E91F9A">
        <w:rPr>
          <w:rFonts w:hint="eastAsia"/>
        </w:rPr>
        <w:t>通以强度为</w:t>
      </w:r>
      <w:r w:rsidR="00E91F9A">
        <w:rPr>
          <w:rFonts w:hint="eastAsia"/>
          <w:i/>
          <w:color w:val="000000"/>
        </w:rPr>
        <w:t>I</w:t>
      </w:r>
      <w:r w:rsidR="00E91F9A">
        <w:rPr>
          <w:rFonts w:hint="eastAsia"/>
          <w:vertAlign w:val="subscript"/>
        </w:rPr>
        <w:t>1</w:t>
      </w:r>
      <w:r w:rsidR="00E91F9A">
        <w:rPr>
          <w:rFonts w:hint="eastAsia"/>
        </w:rPr>
        <w:t>的电流时，两细线内的张力均减小为</w:t>
      </w:r>
      <w:r w:rsidR="00E91F9A">
        <w:rPr>
          <w:rFonts w:hint="eastAsia"/>
          <w:i/>
        </w:rPr>
        <w:t>T</w:t>
      </w:r>
      <w:r w:rsidR="00E91F9A">
        <w:rPr>
          <w:rFonts w:hint="eastAsia"/>
          <w:vertAlign w:val="subscript"/>
        </w:rPr>
        <w:t>1</w:t>
      </w:r>
      <w:r w:rsidR="00E91F9A">
        <w:rPr>
          <w:rFonts w:hint="eastAsia"/>
        </w:rPr>
        <w:t>，当</w:t>
      </w:r>
      <w:r w:rsidR="00E91F9A">
        <w:rPr>
          <w:rFonts w:hint="eastAsia"/>
        </w:rPr>
        <w:t>MN</w:t>
      </w:r>
      <w:r w:rsidR="00E91F9A">
        <w:rPr>
          <w:rFonts w:hint="eastAsia"/>
        </w:rPr>
        <w:t>内电流强度变为</w:t>
      </w:r>
      <w:r w:rsidR="00E91F9A">
        <w:rPr>
          <w:rFonts w:hint="eastAsia"/>
          <w:i/>
          <w:color w:val="000000"/>
        </w:rPr>
        <w:t>I</w:t>
      </w:r>
      <w:r w:rsidR="00E91F9A">
        <w:rPr>
          <w:rFonts w:hint="eastAsia"/>
          <w:vertAlign w:val="subscript"/>
        </w:rPr>
        <w:t>2</w:t>
      </w:r>
      <w:r w:rsidR="00E91F9A">
        <w:rPr>
          <w:rFonts w:hint="eastAsia"/>
        </w:rPr>
        <w:t>时，两细线内的张力均大于</w:t>
      </w:r>
      <w:r w:rsidR="00E91F9A">
        <w:rPr>
          <w:rFonts w:hint="eastAsia"/>
          <w:i/>
        </w:rPr>
        <w:t>T</w:t>
      </w:r>
      <w:r w:rsidR="00E91F9A">
        <w:rPr>
          <w:rFonts w:hint="eastAsia"/>
          <w:vertAlign w:val="subscript"/>
        </w:rPr>
        <w:t>0</w:t>
      </w:r>
      <w:r w:rsidR="00E91F9A">
        <w:rPr>
          <w:rFonts w:hint="eastAsia"/>
        </w:rPr>
        <w:t>。</w:t>
      </w:r>
    </w:p>
    <w:p w14:paraId="0A9F0ADC" w14:textId="31EA66A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）分别指出强度为</w:t>
      </w:r>
      <w:r>
        <w:rPr>
          <w:rFonts w:hint="eastAsia"/>
          <w:i/>
          <w:color w:val="000000"/>
        </w:rPr>
        <w:t>I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  <w:i/>
          <w:color w:val="000000"/>
        </w:rPr>
        <w:t>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的电流的方向；</w:t>
      </w:r>
    </w:p>
    <w:p w14:paraId="1270423D" w14:textId="3A36D7C4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</w:t>
      </w:r>
      <w:r>
        <w:rPr>
          <w:rFonts w:hint="eastAsia"/>
        </w:rPr>
        <w:t>MN</w:t>
      </w:r>
      <w:r>
        <w:rPr>
          <w:rFonts w:hint="eastAsia"/>
        </w:rPr>
        <w:t>分别通以强度为</w:t>
      </w:r>
      <w:r>
        <w:rPr>
          <w:rFonts w:hint="eastAsia"/>
          <w:i/>
          <w:color w:val="000000"/>
        </w:rPr>
        <w:t>I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  <w:i/>
          <w:color w:val="000000"/>
        </w:rPr>
        <w:t>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的电流时，线框受到的安培力</w:t>
      </w:r>
      <w:r>
        <w:rPr>
          <w:rFonts w:hint="eastAsia"/>
          <w:i/>
          <w:color w:val="000000"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与</w:t>
      </w:r>
      <w:r>
        <w:rPr>
          <w:rFonts w:hint="eastAsia"/>
          <w:i/>
          <w:color w:val="000000"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大小之比；</w:t>
      </w:r>
    </w:p>
    <w:p w14:paraId="77A9C6FE" w14:textId="19EE1AB1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）当</w:t>
      </w:r>
      <w:r>
        <w:rPr>
          <w:rFonts w:hint="eastAsia"/>
        </w:rPr>
        <w:t>MN</w:t>
      </w:r>
      <w:r>
        <w:rPr>
          <w:rFonts w:hint="eastAsia"/>
        </w:rPr>
        <w:t>内的电流强度为</w:t>
      </w:r>
      <w:r>
        <w:rPr>
          <w:rFonts w:hint="eastAsia"/>
          <w:i/>
          <w:color w:val="000000"/>
        </w:rPr>
        <w:t>I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时两细线恰好断裂，在此瞬间线圈的加速度大小为</w:t>
      </w:r>
      <w:r>
        <w:rPr>
          <w:rFonts w:hint="eastAsia"/>
          <w:i/>
        </w:rPr>
        <w:t>a</w:t>
      </w:r>
      <w:r>
        <w:rPr>
          <w:rFonts w:hint="eastAsia"/>
        </w:rPr>
        <w:t>，求</w:t>
      </w:r>
      <w:commentRangeStart w:id="38"/>
      <w:r>
        <w:rPr>
          <w:rFonts w:hint="eastAsia"/>
          <w:i/>
          <w:color w:val="000000"/>
        </w:rPr>
        <w:t>I</w:t>
      </w:r>
      <w:r>
        <w:rPr>
          <w:rFonts w:hint="eastAsia"/>
          <w:vertAlign w:val="subscript"/>
        </w:rPr>
        <w:t>3</w:t>
      </w:r>
      <w:commentRangeEnd w:id="38"/>
      <w:r w:rsidR="00030942">
        <w:rPr>
          <w:rStyle w:val="a4"/>
        </w:rPr>
        <w:commentReference w:id="38"/>
      </w:r>
      <w:r>
        <w:rPr>
          <w:rFonts w:hint="eastAsia"/>
        </w:rPr>
        <w:t>。</w:t>
      </w:r>
    </w:p>
    <w:p w14:paraId="4743FE40" w14:textId="26086AD6" w:rsidR="00E91F9A" w:rsidRDefault="00E91F9A" w:rsidP="00991FDD"/>
    <w:p w14:paraId="167DC062" w14:textId="0A346233" w:rsidR="00E91F9A" w:rsidRDefault="00701B59" w:rsidP="00D75BD2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14ABBD13" wp14:editId="5302E852">
                <wp:simplePos x="0" y="0"/>
                <wp:positionH relativeFrom="column">
                  <wp:posOffset>3350895</wp:posOffset>
                </wp:positionH>
                <wp:positionV relativeFrom="paragraph">
                  <wp:posOffset>72390</wp:posOffset>
                </wp:positionV>
                <wp:extent cx="1857375" cy="825500"/>
                <wp:effectExtent l="0" t="38100" r="9525" b="12700"/>
                <wp:wrapSquare wrapText="bothSides"/>
                <wp:docPr id="2090079842" name="组合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825500"/>
                          <a:chOff x="-121807" y="-70915"/>
                          <a:chExt cx="1859400" cy="827113"/>
                        </a:xfrm>
                      </wpg:grpSpPr>
                      <wpg:grpSp>
                        <wpg:cNvPr id="240267214" name="组合 499"/>
                        <wpg:cNvGrpSpPr/>
                        <wpg:grpSpPr>
                          <a:xfrm>
                            <a:off x="-121807" y="-70915"/>
                            <a:ext cx="1859400" cy="827113"/>
                            <a:chOff x="-122200" y="-70915"/>
                            <a:chExt cx="1859400" cy="827113"/>
                          </a:xfrm>
                        </wpg:grpSpPr>
                        <wpg:grpSp>
                          <wpg:cNvPr id="487401914" name="组合 497"/>
                          <wpg:cNvGrpSpPr/>
                          <wpg:grpSpPr>
                            <a:xfrm>
                              <a:off x="-122200" y="-70915"/>
                              <a:ext cx="1859400" cy="827113"/>
                              <a:chOff x="-122200" y="-70915"/>
                              <a:chExt cx="1859400" cy="827113"/>
                            </a:xfrm>
                          </wpg:grpSpPr>
                          <wpg:grpSp>
                            <wpg:cNvPr id="1006056757" name="组合 495"/>
                            <wpg:cNvGrpSpPr/>
                            <wpg:grpSpPr>
                              <a:xfrm>
                                <a:off x="-122200" y="-70915"/>
                                <a:ext cx="1859400" cy="827113"/>
                                <a:chOff x="888585" y="191671"/>
                                <a:chExt cx="1860242" cy="827203"/>
                              </a:xfrm>
                            </wpg:grpSpPr>
                            <wps:wsp>
                              <wps:cNvPr id="1628070177" name="文本框 1"/>
                              <wps:cNvSpPr txBox="1"/>
                              <wps:spPr>
                                <a:xfrm>
                                  <a:off x="1004040" y="709913"/>
                                  <a:ext cx="129249" cy="20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614EB3" w14:textId="14BB0691" w:rsidR="00136B4A" w:rsidRPr="001A5393" w:rsidRDefault="00701B59" w:rsidP="00136B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05708735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6284" y="578774"/>
                                  <a:ext cx="3171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393279" name="文本框 1"/>
                              <wps:cNvSpPr txBox="1"/>
                              <wps:spPr>
                                <a:xfrm>
                                  <a:off x="1384981" y="757116"/>
                                  <a:ext cx="116539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2DFED1" w14:textId="15938F35" w:rsidR="00701B59" w:rsidRPr="001A5393" w:rsidRDefault="00701B59" w:rsidP="00136B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94626940" name="文本框 1"/>
                              <wps:cNvSpPr txBox="1"/>
                              <wps:spPr>
                                <a:xfrm>
                                  <a:off x="1897472" y="220238"/>
                                  <a:ext cx="129249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070BC1" w14:textId="52509B2B" w:rsidR="00701B59" w:rsidRPr="001A5393" w:rsidRDefault="00701B59" w:rsidP="00136B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00678526" name="文本框 1"/>
                              <wps:cNvSpPr txBox="1"/>
                              <wps:spPr>
                                <a:xfrm>
                                  <a:off x="2213165" y="191671"/>
                                  <a:ext cx="161023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2F488E" w14:textId="421D51E2" w:rsidR="00701B59" w:rsidRPr="001A5393" w:rsidRDefault="00701B59" w:rsidP="00136B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65054426" name="文本框 1"/>
                              <wps:cNvSpPr txBox="1"/>
                              <wps:spPr>
                                <a:xfrm>
                                  <a:off x="1759301" y="814266"/>
                                  <a:ext cx="142594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E29268" w14:textId="6857B4A4" w:rsidR="00701B59" w:rsidRPr="001A5393" w:rsidRDefault="00701B59" w:rsidP="00136B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8186148" name="文本框 1"/>
                              <wps:cNvSpPr txBox="1"/>
                              <wps:spPr>
                                <a:xfrm>
                                  <a:off x="2214740" y="745499"/>
                                  <a:ext cx="136239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CB9B12" w14:textId="1B75B64B" w:rsidR="00701B59" w:rsidRPr="001A5393" w:rsidRDefault="00701B59" w:rsidP="00136B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54880308" name="文本框 1"/>
                              <wps:cNvSpPr txBox="1"/>
                              <wps:spPr>
                                <a:xfrm>
                                  <a:off x="2619578" y="326555"/>
                                  <a:ext cx="129249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EB84E3" w14:textId="20B069A5" w:rsidR="00701B59" w:rsidRPr="001A5393" w:rsidRDefault="00701B59" w:rsidP="00136B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74426436" name="文本框 1"/>
                              <wps:cNvSpPr txBox="1"/>
                              <wps:spPr>
                                <a:xfrm>
                                  <a:off x="2355043" y="575908"/>
                                  <a:ext cx="148313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CB45F7" w14:textId="7C3C3617" w:rsidR="00701B59" w:rsidRPr="00701B59" w:rsidRDefault="00701B59" w:rsidP="00136B4A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701B59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73392721" name="文本框 1"/>
                              <wps:cNvSpPr txBox="1"/>
                              <wps:spPr>
                                <a:xfrm>
                                  <a:off x="888585" y="461490"/>
                                  <a:ext cx="148313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23C72E" w14:textId="174A8E2B" w:rsidR="00701B59" w:rsidRPr="00701B59" w:rsidRDefault="00701B59" w:rsidP="00136B4A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6573416" name="Line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05157" y="343968"/>
                                  <a:ext cx="532656" cy="4840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577117" name="文本框 1"/>
                              <wps:cNvSpPr txBox="1"/>
                              <wps:spPr>
                                <a:xfrm>
                                  <a:off x="1443572" y="255146"/>
                                  <a:ext cx="136243" cy="204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E755A9" w14:textId="592EBCA2" w:rsidR="00701B59" w:rsidRPr="001A5393" w:rsidRDefault="00701B59" w:rsidP="00136B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0230252" name="文本框 1"/>
                              <wps:cNvSpPr txBox="1"/>
                              <wps:spPr>
                                <a:xfrm>
                                  <a:off x="1255987" y="326523"/>
                                  <a:ext cx="148313" cy="20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9799E" w14:textId="77777777" w:rsidR="00A739BA" w:rsidRPr="00701B59" w:rsidRDefault="00A739BA" w:rsidP="00136B4A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701B59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615011122" name="任意多边形: 形状 496"/>
                            <wps:cNvSpPr/>
                            <wps:spPr bwMode="auto">
                              <a:xfrm>
                                <a:off x="108966" y="164592"/>
                                <a:ext cx="1514246" cy="354787"/>
                              </a:xfrm>
                              <a:custGeom>
                                <a:avLst/>
                                <a:gdLst>
                                  <a:gd name="connsiteX0" fmla="*/ 1514246 w 1514246"/>
                                  <a:gd name="connsiteY0" fmla="*/ 0 h 354787"/>
                                  <a:gd name="connsiteX1" fmla="*/ 391363 w 1514246"/>
                                  <a:gd name="connsiteY1" fmla="*/ 0 h 354787"/>
                                  <a:gd name="connsiteX2" fmla="*/ 0 w 1514246"/>
                                  <a:gd name="connsiteY2" fmla="*/ 354787 h 354787"/>
                                  <a:gd name="connsiteX3" fmla="*/ 1152144 w 1514246"/>
                                  <a:gd name="connsiteY3" fmla="*/ 354787 h 354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14246" h="354787">
                                    <a:moveTo>
                                      <a:pt x="1514246" y="0"/>
                                    </a:moveTo>
                                    <a:lnTo>
                                      <a:pt x="391363" y="0"/>
                                    </a:lnTo>
                                    <a:lnTo>
                                      <a:pt x="0" y="354787"/>
                                    </a:lnTo>
                                    <a:lnTo>
                                      <a:pt x="1152144" y="354787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377774" name="矩形 498"/>
                          <wps:cNvSpPr/>
                          <wps:spPr bwMode="auto">
                            <a:xfrm rot="5400000">
                              <a:off x="792932" y="508753"/>
                              <a:ext cx="57150" cy="285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494796" name="矩形 498"/>
                          <wps:cNvSpPr/>
                          <wps:spPr bwMode="auto">
                            <a:xfrm rot="5400000">
                              <a:off x="1200641" y="105758"/>
                              <a:ext cx="57150" cy="28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868984" name="矩形 498"/>
                          <wps:cNvSpPr/>
                          <wps:spPr bwMode="auto">
                            <a:xfrm rot="8077177" flipV="1">
                              <a:off x="722428" y="324499"/>
                              <a:ext cx="638175" cy="285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210038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68614" y="342416"/>
                            <a:ext cx="6703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39016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05111" y="119121"/>
                            <a:ext cx="6703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1277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1907" y="565369"/>
                            <a:ext cx="6703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93759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67442" y="407477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24157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97848" y="407477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3671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03451" y="162143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91732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04544" y="-35211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98090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35712" y="-35211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84198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66843" y="-35211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21257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72332" y="162078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12410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38311" y="162234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39378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-63316" y="407075"/>
                            <a:ext cx="0" cy="1684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BBD13" id="组合 500" o:spid="_x0000_s1831" style="position:absolute;left:0;text-align:left;margin-left:263.85pt;margin-top:5.7pt;width:146.25pt;height:65pt;z-index:251820544;mso-position-horizontal-relative:text;mso-position-vertical-relative:text;mso-width-relative:margin;mso-height-relative:margin" coordorigin="-1218,-709" coordsize="18594,8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">
                <v:group id="组合 499" o:spid="_x0000_s1832" style="position:absolute;left:-1218;top:-709;width:18593;height:8270" coordorigin="-1222,-709" coordsize="18594,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">
                  <v:group id="组合 497" o:spid="_x0000_s1833" style="position:absolute;left:-1222;top:-709;width:18594;height:8270" coordorigin="-1222,-709" coordsize="18594,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">
                    <v:group id="组合 495" o:spid="_x0000_s1834" style="position:absolute;left:-1222;top:-709;width:18594;height:8270" coordorigin="8885,1916" coordsize="18602,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">
                      <v:shape id="文本框 1" o:spid="_x0000_s1835" type="#_x0000_t202" style="position:absolute;left:10040;top:7099;width:129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2F614EB3" w14:textId="14BB0691" w:rsidR="00136B4A" w:rsidRPr="001A5393" w:rsidRDefault="00701B59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6" o:spid="_x0000_s1836" style="position:absolute;visibility:visible;mso-wrap-style:square" from="10262,5787" to="13434,5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" strokeweight=".5pt">
                        <v:stroke startarrow="block" startarrowwidth="narrow"/>
                      </v:line>
                      <v:shape id="文本框 1" o:spid="_x0000_s1837" type="#_x0000_t202" style="position:absolute;left:13849;top:7571;width:1166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692DFED1" w14:textId="15938F35" w:rsidR="00701B59" w:rsidRPr="001A5393" w:rsidRDefault="00701B59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文本框 1" o:spid="_x0000_s1838" type="#_x0000_t202" style="position:absolute;left:18974;top:2202;width:1293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15070BC1" w14:textId="52509B2B" w:rsidR="00701B59" w:rsidRPr="001A5393" w:rsidRDefault="00701B59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文本框 1" o:spid="_x0000_s1839" type="#_x0000_t202" style="position:absolute;left:22131;top:1916;width:1610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402F488E" w14:textId="421D51E2" w:rsidR="00701B59" w:rsidRPr="001A5393" w:rsidRDefault="00701B59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  <v:shape id="文本框 1" o:spid="_x0000_s1840" type="#_x0000_t202" style="position:absolute;left:17593;top:8142;width:1425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7CE29268" w14:textId="6857B4A4" w:rsidR="00701B59" w:rsidRPr="001A5393" w:rsidRDefault="00701B59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文本框 1" o:spid="_x0000_s1841" type="#_x0000_t202" style="position:absolute;left:22147;top:7454;width:1362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74CB9B12" w14:textId="1B75B64B" w:rsidR="00701B59" w:rsidRPr="001A5393" w:rsidRDefault="00701B59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文本框 1" o:spid="_x0000_s1842" type="#_x0000_t202" style="position:absolute;left:26195;top:3265;width:1293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" filled="f" stroked="f" strokeweight=".5pt">
                        <v:textbox style="mso-fit-shape-to-text:t" inset="1mm,0,1mm,0">
                          <w:txbxContent>
                            <w:p w14:paraId="40EB84E3" w14:textId="20B069A5" w:rsidR="00701B59" w:rsidRPr="001A5393" w:rsidRDefault="00701B59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1" o:spid="_x0000_s1843" type="#_x0000_t202" style="position:absolute;left:23550;top:5759;width:1483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" filled="f" stroked="f" strokeweight=".5pt">
                        <v:textbox style="mso-fit-shape-to-text:t" inset="1mm,0,1mm,0">
                          <w:txbxContent>
                            <w:p w14:paraId="44CB45F7" w14:textId="7C3C3617" w:rsidR="00701B59" w:rsidRPr="00701B59" w:rsidRDefault="00701B59" w:rsidP="00136B4A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701B59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1" o:spid="_x0000_s1844" type="#_x0000_t202" style="position:absolute;left:8885;top:4614;width:1483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2823C72E" w14:textId="174A8E2B" w:rsidR="00701B59" w:rsidRPr="00701B59" w:rsidRDefault="00701B59" w:rsidP="00136B4A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line id="Line 6" o:spid="_x0000_s1845" style="position:absolute;flip:x;visibility:visible;mso-wrap-style:square" from="15051,3439" to="20378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" strokeweight=".5pt">
                        <v:stroke dashstyle="dash" startarrowwidth="narrow"/>
                      </v:line>
                      <v:shape id="文本框 1" o:spid="_x0000_s1846" type="#_x0000_t202" style="position:absolute;left:14435;top:2551;width:1363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10E755A9" w14:textId="592EBCA2" w:rsidR="00701B59" w:rsidRPr="001A5393" w:rsidRDefault="00701B59" w:rsidP="00136B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1" o:spid="_x0000_s1847" type="#_x0000_t202" style="position:absolute;left:12559;top:3265;width:1484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0879799E" w14:textId="77777777" w:rsidR="00A739BA" w:rsidRPr="00701B59" w:rsidRDefault="00A739BA" w:rsidP="00136B4A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701B59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496" o:spid="_x0000_s1848" style="position:absolute;left:1089;top:1645;width:15143;height:3548;visibility:visible;mso-wrap-style:square;v-text-anchor:middle" coordsize="1514246,35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" path="m1514246,l391363,,,354787r1152144,e" filled="f" strokecolor="black [3213]">
                      <v:stroke joinstyle="miter"/>
                      <v:path arrowok="t" o:connecttype="custom" o:connectlocs="1514246,0;391363,0;0,354787;1152144,354787" o:connectangles="0,0,0,0"/>
                    </v:shape>
                  </v:group>
                  <v:rect id="矩形 498" o:spid="_x0000_s1849" style="position:absolute;left:7929;top:5087;width:572;height:28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" fillcolor="white [3212]"/>
                  <v:rect id="矩形 498" o:spid="_x0000_s1850" style="position:absolute;left:12006;top:1057;width:572;height:28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" filled="f"/>
                  <v:rect id="矩形 498" o:spid="_x0000_s1851" style="position:absolute;left:7224;top:3244;width:6382;height:286;rotation:-8822431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" fillcolor="white [3212]"/>
                </v:group>
                <v:line id="Line 6" o:spid="_x0000_s1852" style="position:absolute;visibility:visible;mso-wrap-style:square" from="7686,3424" to="14389,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" strokeweight=".5pt">
                  <v:stroke startarrow="block" startarrowwidth="narrow"/>
                </v:line>
                <v:line id="Line 6" o:spid="_x0000_s1853" style="position:absolute;visibility:visible;mso-wrap-style:square" from="10051,1191" to="16754,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" strokeweight=".5pt">
                  <v:stroke startarrow="block" startarrowwidth="narrow"/>
                </v:line>
                <v:line id="Line 6" o:spid="_x0000_s1854" style="position:absolute;visibility:visible;mso-wrap-style:square" from="5219,5653" to="11922,5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" strokeweight=".5pt">
                  <v:stroke startarrow="block" startarrowwidth="narrow"/>
                </v:line>
                <v:line id="Line 6" o:spid="_x0000_s1855" style="position:absolute;visibility:visible;mso-wrap-style:square" from="1674,4074" to="1674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" strokeweight=".5pt">
                  <v:stroke startarrow="block" startarrowwidth="narrow"/>
                </v:line>
                <v:line id="Line 6" o:spid="_x0000_s1856" style="position:absolute;visibility:visible;mso-wrap-style:square" from="3978,4074" to="3978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" strokeweight=".5pt">
                  <v:stroke startarrow="block" startarrowwidth="narrow"/>
                </v:line>
                <v:line id="Line 6" o:spid="_x0000_s1857" style="position:absolute;visibility:visible;mso-wrap-style:square" from="2034,1621" to="2034,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" strokeweight=".5pt">
                  <v:stroke startarrow="block" startarrowwidth="narrow"/>
                </v:line>
                <v:line id="Line 6" o:spid="_x0000_s1858" style="position:absolute;visibility:visible;mso-wrap-style:square" from="4045,-352" to="4045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" strokeweight=".5pt">
                  <v:stroke startarrow="block" startarrowwidth="narrow"/>
                </v:line>
                <v:line id="Line 6" o:spid="_x0000_s1859" style="position:absolute;visibility:visible;mso-wrap-style:square" from="6357,-352" to="6357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" strokeweight=".5pt">
                  <v:stroke startarrow="block" startarrowwidth="narrow"/>
                </v:line>
                <v:line id="Line 6" o:spid="_x0000_s1860" style="position:absolute;visibility:visible;mso-wrap-style:square" from="8668,-352" to="8668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" strokeweight=".5pt">
                  <v:stroke startarrow="block" startarrowwidth="narrow"/>
                </v:line>
                <v:line id="Line 6" o:spid="_x0000_s1861" style="position:absolute;visibility:visible;mso-wrap-style:square" from="6723,1620" to="6723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" strokeweight=".5pt">
                  <v:stroke startarrow="block" startarrowwidth="narrow"/>
                </v:line>
                <v:line id="Line 6" o:spid="_x0000_s1862" style="position:absolute;visibility:visible;mso-wrap-style:square" from="4383,1622" to="4383,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" strokeweight=".5pt">
                  <v:stroke startarrow="block" startarrowwidth="narrow"/>
                </v:line>
                <v:line id="Line 6" o:spid="_x0000_s1863" style="position:absolute;visibility:visible;mso-wrap-style:square" from="-633,4070" to="-633,5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" strokeweight=".5pt">
                  <v:stroke startarrow="block" startarrowwidth="narrow"/>
                </v:line>
                <w10:wrap type="square"/>
              </v:group>
            </w:pict>
          </mc:Fallback>
        </mc:AlternateContent>
      </w:r>
      <w:r w:rsidR="00E91F9A">
        <w:rPr>
          <w:rFonts w:hint="eastAsia"/>
        </w:rPr>
        <w:t>（</w:t>
      </w:r>
      <w:r w:rsidR="00E91F9A">
        <w:rPr>
          <w:rFonts w:hint="eastAsia"/>
        </w:rPr>
        <w:t>14</w:t>
      </w:r>
      <w:r w:rsidR="00E91F9A">
        <w:rPr>
          <w:rFonts w:hint="eastAsia"/>
        </w:rPr>
        <w:t>分）如图，质量为</w:t>
      </w:r>
      <w:r w:rsidR="00E91F9A">
        <w:rPr>
          <w:rFonts w:hint="eastAsia"/>
          <w:i/>
        </w:rPr>
        <w:t>M</w:t>
      </w:r>
      <w:r w:rsidR="00E91F9A">
        <w:rPr>
          <w:rFonts w:hint="eastAsia"/>
        </w:rPr>
        <w:t>的足够长金属导轨</w:t>
      </w:r>
      <w:r w:rsidR="00E91F9A">
        <w:rPr>
          <w:rFonts w:hint="eastAsia"/>
        </w:rPr>
        <w:t>abcd</w:t>
      </w:r>
      <w:r w:rsidR="00E91F9A">
        <w:rPr>
          <w:rFonts w:hint="eastAsia"/>
        </w:rPr>
        <w:t>放在光滑的绝缘水平面上。一电阻不计，质量为</w:t>
      </w:r>
      <w:r w:rsidR="00E91F9A">
        <w:rPr>
          <w:rFonts w:hint="eastAsia"/>
          <w:i/>
        </w:rPr>
        <w:t>m</w:t>
      </w:r>
      <w:r w:rsidR="00E91F9A">
        <w:rPr>
          <w:rFonts w:hint="eastAsia"/>
        </w:rPr>
        <w:t>的导体棒</w:t>
      </w:r>
      <w:r w:rsidR="00E91F9A">
        <w:rPr>
          <w:rFonts w:hint="eastAsia"/>
        </w:rPr>
        <w:t>PQ</w:t>
      </w:r>
      <w:r w:rsidR="00E91F9A">
        <w:rPr>
          <w:rFonts w:hint="eastAsia"/>
        </w:rPr>
        <w:t>放置在导轨上，始终与导轨接触良好，</w:t>
      </w:r>
      <w:r w:rsidR="00E91F9A">
        <w:rPr>
          <w:rFonts w:hint="eastAsia"/>
        </w:rPr>
        <w:t>PQbc</w:t>
      </w:r>
      <w:r w:rsidR="00E91F9A">
        <w:rPr>
          <w:rFonts w:hint="eastAsia"/>
        </w:rPr>
        <w:t>构成矩形。棒与导轨间动摩擦因数为</w:t>
      </w:r>
      <w:r w:rsidR="000A0D14" w:rsidRPr="000A0D14">
        <w:rPr>
          <w:i/>
        </w:rPr>
        <w:t>μ</w:t>
      </w:r>
      <w:r w:rsidR="00E91F9A">
        <w:rPr>
          <w:rFonts w:hint="eastAsia"/>
        </w:rPr>
        <w:t>，棒左侧有两个固定于水平面的立柱。导轨</w:t>
      </w:r>
      <w:r w:rsidR="00E91F9A">
        <w:rPr>
          <w:rFonts w:hint="eastAsia"/>
        </w:rPr>
        <w:t>bc</w:t>
      </w:r>
      <w:r w:rsidR="00E91F9A">
        <w:rPr>
          <w:rFonts w:hint="eastAsia"/>
        </w:rPr>
        <w:t>段长为</w:t>
      </w:r>
      <w:r w:rsidR="00E91F9A">
        <w:rPr>
          <w:rFonts w:hint="eastAsia"/>
          <w:i/>
        </w:rPr>
        <w:t>L</w:t>
      </w:r>
      <w:r w:rsidR="00E91F9A">
        <w:rPr>
          <w:rFonts w:hint="eastAsia"/>
        </w:rPr>
        <w:t>，开始时</w:t>
      </w:r>
      <w:r w:rsidR="00E91F9A">
        <w:rPr>
          <w:rFonts w:hint="eastAsia"/>
        </w:rPr>
        <w:t>PQ</w:t>
      </w:r>
      <w:r w:rsidR="00E91F9A">
        <w:rPr>
          <w:rFonts w:hint="eastAsia"/>
        </w:rPr>
        <w:t>左侧导轨的总电阻为</w:t>
      </w:r>
      <w:r w:rsidR="00E91F9A">
        <w:rPr>
          <w:rFonts w:hint="eastAsia"/>
          <w:i/>
          <w:iCs/>
          <w:color w:val="000000"/>
        </w:rPr>
        <w:t>R</w:t>
      </w:r>
      <w:r w:rsidR="00E91F9A">
        <w:rPr>
          <w:rFonts w:hint="eastAsia"/>
        </w:rPr>
        <w:t>，右侧导轨单位长度的电阻为</w:t>
      </w:r>
      <w:r w:rsidR="00E91F9A">
        <w:rPr>
          <w:rFonts w:hint="eastAsia"/>
          <w:i/>
          <w:iCs/>
          <w:color w:val="000000"/>
        </w:rPr>
        <w:t>R</w:t>
      </w:r>
      <w:r w:rsidR="00E91F9A">
        <w:rPr>
          <w:rFonts w:hint="eastAsia"/>
          <w:vertAlign w:val="subscript"/>
        </w:rPr>
        <w:t>0</w:t>
      </w:r>
      <w:r w:rsidR="00E91F9A">
        <w:rPr>
          <w:rFonts w:hint="eastAsia"/>
        </w:rPr>
        <w:t>。以</w:t>
      </w:r>
      <w:r w:rsidR="00E91F9A">
        <w:rPr>
          <w:rFonts w:hint="eastAsia"/>
        </w:rPr>
        <w:t>ef</w:t>
      </w:r>
      <w:r w:rsidR="00E91F9A">
        <w:rPr>
          <w:rFonts w:hint="eastAsia"/>
        </w:rPr>
        <w:t>为界，其左侧匀强磁场方向竖直向上，右侧匀强磁场水平向左，磁感应强度大小均为</w:t>
      </w:r>
      <w:r w:rsidR="00E91F9A">
        <w:rPr>
          <w:rFonts w:hint="eastAsia"/>
          <w:i/>
          <w:iCs/>
          <w:color w:val="000000"/>
        </w:rPr>
        <w:t>B</w:t>
      </w:r>
      <w:r w:rsidR="00E91F9A">
        <w:rPr>
          <w:rFonts w:hint="eastAsia"/>
        </w:rPr>
        <w:t>。在</w:t>
      </w:r>
      <w:r w:rsidR="00E91F9A">
        <w:rPr>
          <w:rFonts w:hint="eastAsia"/>
          <w:i/>
        </w:rPr>
        <w:t>t</w:t>
      </w:r>
      <w:r w:rsidR="0061694B">
        <w:rPr>
          <w:rFonts w:hint="eastAsia"/>
          <w:color w:val="000000"/>
        </w:rPr>
        <w:t xml:space="preserve"> = </w:t>
      </w:r>
      <w:r w:rsidR="00E91F9A">
        <w:rPr>
          <w:rFonts w:hint="eastAsia"/>
          <w:color w:val="000000"/>
        </w:rPr>
        <w:t>0</w:t>
      </w:r>
      <w:r w:rsidR="00E91F9A">
        <w:rPr>
          <w:rFonts w:hint="eastAsia"/>
          <w:color w:val="000000"/>
        </w:rPr>
        <w:t>时</w:t>
      </w:r>
      <w:r w:rsidR="00E91F9A">
        <w:rPr>
          <w:rFonts w:hint="eastAsia"/>
        </w:rPr>
        <w:t>，一水平向左的拉力</w:t>
      </w:r>
      <w:r w:rsidR="00E91F9A">
        <w:rPr>
          <w:rFonts w:hint="eastAsia"/>
          <w:i/>
        </w:rPr>
        <w:t>F</w:t>
      </w:r>
      <w:r w:rsidR="00E91F9A">
        <w:rPr>
          <w:rFonts w:hint="eastAsia"/>
        </w:rPr>
        <w:t>垂直作用于导轨的</w:t>
      </w:r>
      <w:r w:rsidR="00E91F9A">
        <w:rPr>
          <w:rFonts w:hint="eastAsia"/>
        </w:rPr>
        <w:t>bc</w:t>
      </w:r>
      <w:r w:rsidR="00E91F9A">
        <w:rPr>
          <w:rFonts w:hint="eastAsia"/>
        </w:rPr>
        <w:t>边上，使导轨由静止开始做匀加速直线运动，加速度为</w:t>
      </w:r>
      <w:commentRangeStart w:id="39"/>
      <w:r w:rsidR="00E91F9A">
        <w:rPr>
          <w:rFonts w:hint="eastAsia"/>
          <w:i/>
        </w:rPr>
        <w:t>a</w:t>
      </w:r>
      <w:commentRangeEnd w:id="39"/>
      <w:r w:rsidR="00030942">
        <w:rPr>
          <w:rStyle w:val="a4"/>
        </w:rPr>
        <w:commentReference w:id="39"/>
      </w:r>
      <w:r w:rsidR="00E91F9A">
        <w:rPr>
          <w:rFonts w:hint="eastAsia"/>
        </w:rPr>
        <w:t>。</w:t>
      </w:r>
    </w:p>
    <w:p w14:paraId="714A2EFD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）求回路中感应电动势及感应电流随时间变化的表达式；</w:t>
      </w:r>
    </w:p>
    <w:p w14:paraId="45F99360" w14:textId="77777777" w:rsidR="00E91F9A" w:rsidRDefault="00E91F9A" w:rsidP="00991FD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）经过多少时间拉力</w:t>
      </w:r>
      <w:r>
        <w:rPr>
          <w:rFonts w:hint="eastAsia"/>
          <w:i/>
        </w:rPr>
        <w:t>F</w:t>
      </w:r>
      <w:r>
        <w:rPr>
          <w:rFonts w:hint="eastAsia"/>
        </w:rPr>
        <w:t>达到最大值，拉力</w:t>
      </w:r>
      <w:r>
        <w:rPr>
          <w:rFonts w:hint="eastAsia"/>
          <w:i/>
        </w:rPr>
        <w:t>F</w:t>
      </w:r>
      <w:r>
        <w:rPr>
          <w:rFonts w:hint="eastAsia"/>
        </w:rPr>
        <w:t>的最大值为多少？</w:t>
      </w:r>
    </w:p>
    <w:p w14:paraId="1297A045" w14:textId="77777777" w:rsidR="009D2479" w:rsidRDefault="00E91F9A" w:rsidP="00991FDD">
      <w:pPr>
        <w:rPr>
          <w:color w:val="000000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）某一过程中回路产生的焦耳热为</w:t>
      </w:r>
      <w:r>
        <w:rPr>
          <w:rFonts w:hint="eastAsia"/>
          <w:i/>
          <w:iCs/>
          <w:color w:val="000000"/>
        </w:rPr>
        <w:t>Q</w:t>
      </w:r>
      <w:r>
        <w:rPr>
          <w:rFonts w:hint="eastAsia"/>
          <w:color w:val="000000"/>
        </w:rPr>
        <w:t>，导轨克服摩擦力做功为</w:t>
      </w:r>
      <w:r>
        <w:rPr>
          <w:rFonts w:hint="eastAsia"/>
          <w:i/>
          <w:color w:val="000000"/>
        </w:rPr>
        <w:t>W</w:t>
      </w:r>
      <w:r>
        <w:rPr>
          <w:rFonts w:hint="eastAsia"/>
          <w:color w:val="000000"/>
        </w:rPr>
        <w:t>，求导轨动能的增加量。</w:t>
      </w:r>
    </w:p>
    <w:p w14:paraId="5DEC3B1A" w14:textId="3F80B68E" w:rsidR="009D2479" w:rsidRDefault="009D2479" w:rsidP="009D2479">
      <w:pPr>
        <w:pStyle w:val="1"/>
      </w:pPr>
      <w:r>
        <w:rPr>
          <w:color w:val="000000"/>
        </w:rPr>
        <w:br w:type="page"/>
      </w:r>
      <w:r>
        <w:rPr>
          <w:rFonts w:hint="eastAsia"/>
        </w:rPr>
        <w:lastRenderedPageBreak/>
        <w:t>2012</w:t>
      </w:r>
      <w:r>
        <w:rPr>
          <w:rFonts w:hint="eastAsia"/>
        </w:rPr>
        <w:t>年普通高等院校招生统一考试</w:t>
      </w:r>
    </w:p>
    <w:p w14:paraId="4AA42B96" w14:textId="77777777" w:rsidR="009D2479" w:rsidRDefault="009D2479" w:rsidP="009D2479">
      <w:pPr>
        <w:pStyle w:val="1"/>
      </w:pPr>
      <w:r>
        <w:rPr>
          <w:rFonts w:hint="eastAsia"/>
        </w:rPr>
        <w:t>上海</w:t>
      </w:r>
      <w:r>
        <w:rPr>
          <w:rFonts w:hint="eastAsia"/>
        </w:rPr>
        <w:t xml:space="preserve">  </w:t>
      </w:r>
      <w:r>
        <w:rPr>
          <w:rFonts w:hint="eastAsia"/>
        </w:rPr>
        <w:t>物理参考答案</w:t>
      </w:r>
    </w:p>
    <w:p w14:paraId="1728FCDA" w14:textId="77777777" w:rsidR="009D2479" w:rsidRPr="00537EA1" w:rsidRDefault="009D2479" w:rsidP="009D2479">
      <w:pPr>
        <w:pStyle w:val="af"/>
      </w:pPr>
      <w:r w:rsidRPr="00537EA1">
        <w:rPr>
          <w:rFonts w:hAnsi="宋体"/>
        </w:rPr>
        <w:t>一．</w:t>
      </w:r>
      <w:r w:rsidRPr="00537EA1">
        <w:t>单项选择题</w:t>
      </w:r>
    </w:p>
    <w:p w14:paraId="1A78E521" w14:textId="77777777" w:rsidR="00E91F9A" w:rsidRDefault="009D2479" w:rsidP="00991FDD"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ab/>
        <w:t>2</w:t>
      </w:r>
      <w:r>
        <w:rPr>
          <w:rFonts w:hint="eastAsia"/>
        </w:rPr>
        <w:t>．</w:t>
      </w:r>
      <w:r>
        <w:rPr>
          <w:rFonts w:hint="eastAsia"/>
        </w:rPr>
        <w:t>B</w:t>
      </w:r>
      <w:r>
        <w:rPr>
          <w:rFonts w:hint="eastAsia"/>
        </w:rPr>
        <w:tab/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  <w:r>
        <w:rPr>
          <w:rFonts w:hint="eastAsia"/>
        </w:rPr>
        <w:tab/>
        <w:t>4</w:t>
      </w:r>
      <w:r>
        <w:rPr>
          <w:rFonts w:hint="eastAsia"/>
        </w:rPr>
        <w:t>．</w:t>
      </w:r>
      <w:r>
        <w:rPr>
          <w:rFonts w:hint="eastAsia"/>
        </w:rPr>
        <w:t>B</w:t>
      </w:r>
      <w:r>
        <w:rPr>
          <w:rFonts w:hint="eastAsia"/>
        </w:rPr>
        <w:tab/>
        <w:t>5</w:t>
      </w:r>
      <w:r>
        <w:rPr>
          <w:rFonts w:hint="eastAsia"/>
        </w:rPr>
        <w:t>．</w:t>
      </w:r>
      <w:r>
        <w:rPr>
          <w:rFonts w:hint="eastAsia"/>
        </w:rPr>
        <w:t>D</w:t>
      </w:r>
      <w:r>
        <w:rPr>
          <w:rFonts w:hint="eastAsia"/>
        </w:rPr>
        <w:tab/>
        <w:t>6</w:t>
      </w:r>
      <w:r>
        <w:rPr>
          <w:rFonts w:hint="eastAsia"/>
        </w:rPr>
        <w:t>．</w:t>
      </w:r>
      <w:r>
        <w:rPr>
          <w:rFonts w:hint="eastAsia"/>
        </w:rPr>
        <w:t>C</w:t>
      </w:r>
      <w:r>
        <w:rPr>
          <w:rFonts w:hint="eastAsia"/>
        </w:rPr>
        <w:tab/>
        <w:t>7</w:t>
      </w:r>
      <w:r>
        <w:rPr>
          <w:rFonts w:hint="eastAsia"/>
        </w:rPr>
        <w:t>．</w:t>
      </w:r>
      <w:r>
        <w:rPr>
          <w:rFonts w:hint="eastAsia"/>
        </w:rPr>
        <w:t>B</w:t>
      </w:r>
      <w:r>
        <w:rPr>
          <w:rFonts w:hint="eastAsia"/>
        </w:rPr>
        <w:tab/>
        <w:t>8</w:t>
      </w:r>
      <w:r>
        <w:rPr>
          <w:rFonts w:hint="eastAsia"/>
        </w:rPr>
        <w:t>．</w:t>
      </w:r>
      <w:r>
        <w:rPr>
          <w:rFonts w:hint="eastAsia"/>
        </w:rPr>
        <w:t>A</w:t>
      </w:r>
    </w:p>
    <w:p w14:paraId="2AFAE3BA" w14:textId="77777777" w:rsidR="009D2479" w:rsidRDefault="009D2479" w:rsidP="009D2479">
      <w:pPr>
        <w:pStyle w:val="af"/>
      </w:pPr>
      <w:r>
        <w:rPr>
          <w:rFonts w:hint="eastAsia"/>
        </w:rPr>
        <w:t>二．单项选择题</w:t>
      </w:r>
    </w:p>
    <w:p w14:paraId="75FF2E02" w14:textId="77777777" w:rsidR="009D2479" w:rsidRDefault="009D2479" w:rsidP="00991FDD">
      <w:r>
        <w:rPr>
          <w:rFonts w:hint="eastAsia"/>
        </w:rPr>
        <w:t>9</w:t>
      </w:r>
      <w:r>
        <w:rPr>
          <w:rFonts w:hint="eastAsia"/>
        </w:rPr>
        <w:t>．</w:t>
      </w:r>
      <w:r>
        <w:rPr>
          <w:rFonts w:hint="eastAsia"/>
        </w:rPr>
        <w:t>B</w:t>
      </w:r>
      <w:r>
        <w:rPr>
          <w:rFonts w:hint="eastAsia"/>
        </w:rPr>
        <w:tab/>
        <w:t>10</w:t>
      </w:r>
      <w:r>
        <w:rPr>
          <w:rFonts w:hint="eastAsia"/>
        </w:rPr>
        <w:t>．</w:t>
      </w:r>
      <w:r>
        <w:rPr>
          <w:rFonts w:hint="eastAsia"/>
        </w:rPr>
        <w:t>C</w:t>
      </w:r>
      <w:r>
        <w:rPr>
          <w:rFonts w:hint="eastAsia"/>
        </w:rPr>
        <w:tab/>
        <w:t>11</w:t>
      </w:r>
      <w:r>
        <w:rPr>
          <w:rFonts w:hint="eastAsia"/>
        </w:rPr>
        <w:t>．</w:t>
      </w:r>
      <w:r>
        <w:rPr>
          <w:rFonts w:hint="eastAsia"/>
        </w:rPr>
        <w:t>B</w:t>
      </w:r>
      <w:r>
        <w:rPr>
          <w:rFonts w:hint="eastAsia"/>
        </w:rPr>
        <w:tab/>
        <w:t>12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ab/>
        <w:t>13</w:t>
      </w:r>
      <w:r>
        <w:rPr>
          <w:rFonts w:hint="eastAsia"/>
        </w:rPr>
        <w:t>．</w:t>
      </w:r>
      <w:r>
        <w:rPr>
          <w:rFonts w:hint="eastAsia"/>
        </w:rPr>
        <w:t>D</w:t>
      </w:r>
      <w:r>
        <w:rPr>
          <w:rFonts w:hint="eastAsia"/>
        </w:rPr>
        <w:tab/>
        <w:t>14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ab/>
        <w:t>15</w:t>
      </w:r>
      <w:r>
        <w:rPr>
          <w:rFonts w:hint="eastAsia"/>
        </w:rPr>
        <w:t>．</w:t>
      </w:r>
      <w:r>
        <w:rPr>
          <w:rFonts w:hint="eastAsia"/>
        </w:rPr>
        <w:t>B</w:t>
      </w:r>
      <w:r>
        <w:rPr>
          <w:rFonts w:hint="eastAsia"/>
        </w:rPr>
        <w:tab/>
        <w:t>16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599501F4" w14:textId="77777777" w:rsidR="009D2479" w:rsidRDefault="009D2479" w:rsidP="009D2479">
      <w:pPr>
        <w:pStyle w:val="af"/>
      </w:pPr>
      <w:r>
        <w:rPr>
          <w:rFonts w:hint="eastAsia"/>
        </w:rPr>
        <w:t>三．多项选择题</w:t>
      </w:r>
    </w:p>
    <w:p w14:paraId="4478D7F7" w14:textId="77777777" w:rsidR="009D2479" w:rsidRDefault="009D2479" w:rsidP="009D2479">
      <w:r>
        <w:rPr>
          <w:rFonts w:hint="eastAsia"/>
        </w:rPr>
        <w:t>17</w:t>
      </w:r>
      <w:r>
        <w:rPr>
          <w:rFonts w:hint="eastAsia"/>
        </w:rPr>
        <w:t>．</w:t>
      </w:r>
      <w:r>
        <w:rPr>
          <w:rFonts w:hint="eastAsia"/>
        </w:rPr>
        <w:t>ABC</w:t>
      </w:r>
      <w:r>
        <w:rPr>
          <w:rFonts w:hint="eastAsia"/>
        </w:rPr>
        <w:tab/>
        <w:t>18</w:t>
      </w:r>
      <w:r>
        <w:rPr>
          <w:rFonts w:hint="eastAsia"/>
        </w:rPr>
        <w:t>．</w:t>
      </w:r>
      <w:r>
        <w:rPr>
          <w:rFonts w:hint="eastAsia"/>
        </w:rPr>
        <w:t>BD</w:t>
      </w:r>
      <w:r>
        <w:rPr>
          <w:rFonts w:hint="eastAsia"/>
        </w:rPr>
        <w:tab/>
      </w:r>
      <w:r>
        <w:rPr>
          <w:rFonts w:hint="eastAsia"/>
        </w:rPr>
        <w:tab/>
        <w:t>19</w:t>
      </w:r>
      <w:r>
        <w:rPr>
          <w:rFonts w:hint="eastAsia"/>
        </w:rPr>
        <w:t>．</w:t>
      </w:r>
      <w:r>
        <w:rPr>
          <w:rFonts w:hint="eastAsia"/>
        </w:rPr>
        <w:t>AC</w:t>
      </w:r>
      <w:r>
        <w:rPr>
          <w:rFonts w:hint="eastAsia"/>
        </w:rPr>
        <w:tab/>
      </w:r>
      <w:r>
        <w:rPr>
          <w:rFonts w:hint="eastAsia"/>
        </w:rPr>
        <w:tab/>
        <w:t>20</w:t>
      </w:r>
      <w:r>
        <w:rPr>
          <w:rFonts w:hint="eastAsia"/>
        </w:rPr>
        <w:t>．</w:t>
      </w:r>
      <w:r>
        <w:rPr>
          <w:rFonts w:hint="eastAsia"/>
        </w:rPr>
        <w:t>ACD</w:t>
      </w:r>
    </w:p>
    <w:p w14:paraId="6B01EEE7" w14:textId="77777777" w:rsidR="009D2479" w:rsidRDefault="009D2479" w:rsidP="009D2479">
      <w:pPr>
        <w:pStyle w:val="af"/>
      </w:pPr>
      <w:r>
        <w:rPr>
          <w:rFonts w:hint="eastAsia"/>
        </w:rPr>
        <w:t>四．填空题</w:t>
      </w:r>
    </w:p>
    <w:p w14:paraId="4436FB65" w14:textId="4C67D5F9" w:rsidR="009D2479" w:rsidRDefault="009D2479" w:rsidP="009D2479">
      <w:r>
        <w:rPr>
          <w:rFonts w:hint="eastAsia"/>
        </w:rPr>
        <w:t>21</w:t>
      </w:r>
      <w:r>
        <w:rPr>
          <w:rFonts w:hint="eastAsia"/>
        </w:rPr>
        <w:t>．</w:t>
      </w:r>
      <w:r>
        <w:fldChar w:fldCharType="begin"/>
      </w:r>
      <w:r>
        <w:instrText xml:space="preserve"> EQ \S(</w:instrText>
      </w:r>
      <w:r>
        <w:rPr>
          <w:rFonts w:hint="eastAsia"/>
        </w:rPr>
        <w:instrText>60</w:instrText>
      </w:r>
      <w:r>
        <w:instrText>,</w:instrText>
      </w:r>
      <w:r>
        <w:rPr>
          <w:rFonts w:hint="eastAsia"/>
        </w:rPr>
        <w:instrText>27</w:instrText>
      </w:r>
      <w:r>
        <w:instrText>)</w:instrText>
      </w:r>
      <w:r>
        <w:fldChar w:fldCharType="end"/>
      </w:r>
      <w:r>
        <w:rPr>
          <w:rFonts w:hint="eastAsia"/>
        </w:rPr>
        <w:t>Co</w:t>
      </w:r>
      <w:r w:rsidR="008F0207">
        <w:rPr>
          <w:rFonts w:hint="eastAsia"/>
        </w:rPr>
        <w:t>→</w:t>
      </w:r>
      <w:r>
        <w:fldChar w:fldCharType="begin"/>
      </w:r>
      <w:r>
        <w:instrText xml:space="preserve"> EQ \S(</w:instrText>
      </w:r>
      <w:r>
        <w:rPr>
          <w:rFonts w:hint="eastAsia"/>
        </w:rPr>
        <w:instrText>60</w:instrText>
      </w:r>
      <w:r>
        <w:instrText>,</w:instrText>
      </w:r>
      <w:r>
        <w:rPr>
          <w:rFonts w:hint="eastAsia"/>
        </w:rPr>
        <w:instrText>28</w:instrText>
      </w:r>
      <w:r>
        <w:instrText>)</w:instrText>
      </w:r>
      <w:r>
        <w:fldChar w:fldCharType="end"/>
      </w:r>
      <w:r>
        <w:rPr>
          <w:rFonts w:hint="eastAsia"/>
        </w:rPr>
        <w:t>Ni</w:t>
      </w:r>
      <w:r w:rsidR="00530E59">
        <w:rPr>
          <w:rFonts w:hint="eastAsia"/>
        </w:rPr>
        <w:t xml:space="preserve"> + </w:t>
      </w:r>
      <w:r>
        <w:rPr>
          <w:szCs w:val="15"/>
        </w:rPr>
        <w:fldChar w:fldCharType="begin"/>
      </w:r>
      <w:r>
        <w:rPr>
          <w:rFonts w:hint="eastAsia"/>
          <w:szCs w:val="15"/>
        </w:rPr>
        <w:instrText>eq \o(\s\up 5(0),\s\do 2(</w:instrText>
      </w:r>
      <w:r>
        <w:rPr>
          <w:rFonts w:hint="eastAsia"/>
          <w:szCs w:val="15"/>
        </w:rPr>
        <w:instrText>－</w:instrText>
      </w:r>
      <w:r>
        <w:rPr>
          <w:rFonts w:hint="eastAsia"/>
          <w:szCs w:val="15"/>
        </w:rPr>
        <w:instrText>1))</w:instrText>
      </w:r>
      <w:r>
        <w:rPr>
          <w:szCs w:val="15"/>
        </w:rPr>
        <w:fldChar w:fldCharType="end"/>
      </w:r>
      <w:r>
        <w:t>e</w:t>
      </w:r>
      <w:r>
        <w:rPr>
          <w:rFonts w:hint="eastAsia"/>
        </w:rPr>
        <w:t>，</w:t>
      </w:r>
      <w:r>
        <w:rPr>
          <w:rFonts w:hint="eastAsia"/>
          <w:i/>
        </w:rPr>
        <w:t>h</w:t>
      </w:r>
      <w:r>
        <w:rPr>
          <w:rFonts w:hint="eastAsia"/>
        </w:rPr>
        <w:t>（</w:t>
      </w:r>
      <w:r w:rsidR="000744D6">
        <w:rPr>
          <w:bCs/>
          <w:i/>
        </w:rPr>
        <w:t>ν</w:t>
      </w:r>
      <w:r>
        <w:rPr>
          <w:rFonts w:hint="eastAsia"/>
          <w:bCs/>
          <w:vertAlign w:val="subscript"/>
        </w:rPr>
        <w:t>1</w:t>
      </w:r>
      <w:r w:rsidR="00530E59">
        <w:rPr>
          <w:rFonts w:hint="eastAsia"/>
        </w:rPr>
        <w:t xml:space="preserve"> + </w:t>
      </w:r>
      <w:r w:rsidR="000744D6">
        <w:rPr>
          <w:bCs/>
          <w:i/>
        </w:rPr>
        <w:t>ν</w:t>
      </w:r>
      <w:r>
        <w:rPr>
          <w:rFonts w:hint="eastAsia"/>
          <w:bCs/>
          <w:vertAlign w:val="subscript"/>
        </w:rPr>
        <w:t>2</w:t>
      </w:r>
      <w:r>
        <w:rPr>
          <w:rFonts w:hint="eastAsia"/>
        </w:rPr>
        <w:t>）</w:t>
      </w:r>
      <w:r w:rsidR="001125AA">
        <w:rPr>
          <w:rFonts w:hint="eastAsia"/>
        </w:rPr>
        <w:tab/>
        <w:t>22A</w:t>
      </w:r>
      <w:r w:rsidR="001125AA">
        <w:rPr>
          <w:rFonts w:hint="eastAsia"/>
        </w:rPr>
        <w:t>．</w:t>
      </w:r>
      <w:r w:rsidR="001125AA" w:rsidRPr="00BA6BA6">
        <w:rPr>
          <w:rFonts w:hint="eastAsia"/>
        </w:rPr>
        <w:t>40</w:t>
      </w:r>
      <w:r w:rsidR="001125AA" w:rsidRPr="00BA6BA6">
        <w:rPr>
          <w:rFonts w:hint="eastAsia"/>
        </w:rPr>
        <w:t>，</w:t>
      </w:r>
      <w:r w:rsidR="001125AA" w:rsidRPr="00BA6BA6">
        <w:rPr>
          <w:rFonts w:hint="eastAsia"/>
        </w:rPr>
        <w:t>10</w:t>
      </w:r>
      <w:r w:rsidR="001125AA">
        <w:rPr>
          <w:rFonts w:hint="eastAsia"/>
        </w:rPr>
        <w:tab/>
      </w:r>
      <w:r w:rsidR="001125AA">
        <w:rPr>
          <w:rFonts w:hint="eastAsia"/>
        </w:rPr>
        <w:tab/>
        <w:t>22B</w:t>
      </w:r>
      <w:r w:rsidR="001125AA">
        <w:rPr>
          <w:rFonts w:hint="eastAsia"/>
        </w:rPr>
        <w:t>．</w:t>
      </w:r>
      <w:r w:rsidR="001125AA">
        <w:rPr>
          <w:rFonts w:hint="eastAsia"/>
        </w:rPr>
        <w:t>2</w:t>
      </w:r>
      <w:r w:rsidR="001125AA">
        <w:rPr>
          <w:rFonts w:hint="eastAsia"/>
          <w:i/>
        </w:rPr>
        <w:t>r</w:t>
      </w:r>
      <w:r w:rsidR="001125AA">
        <w:rPr>
          <w:rFonts w:hint="eastAsia"/>
        </w:rPr>
        <w:t>，</w:t>
      </w:r>
      <w:r w:rsidR="001125AA">
        <w:fldChar w:fldCharType="begin"/>
      </w:r>
      <w:r w:rsidR="001125AA">
        <w:rPr>
          <w:lang w:val="nb-NO"/>
        </w:rPr>
        <w:instrText xml:space="preserve"> EQ \F(</w:instrText>
      </w:r>
      <w:r w:rsidR="00F13754">
        <w:rPr>
          <w:szCs w:val="18"/>
          <w:lang w:val="nb-NO"/>
        </w:rPr>
        <w:instrText>\R(</w:instrText>
      </w:r>
      <w:r w:rsidR="00F13754">
        <w:rPr>
          <w:rFonts w:hint="eastAsia"/>
          <w:szCs w:val="18"/>
          <w:lang w:val="nb-NO"/>
        </w:rPr>
        <w:instrText>2</w:instrText>
      </w:r>
      <w:r w:rsidR="00F13754">
        <w:rPr>
          <w:szCs w:val="18"/>
          <w:lang w:val="nb-NO"/>
        </w:rPr>
        <w:instrText>)</w:instrText>
      </w:r>
      <w:r w:rsidR="00F13754">
        <w:rPr>
          <w:rFonts w:hint="eastAsia"/>
          <w:szCs w:val="18"/>
          <w:lang w:val="nb-NO"/>
        </w:rPr>
        <w:instrText>,</w:instrText>
      </w:r>
      <w:r w:rsidR="001125AA">
        <w:rPr>
          <w:rFonts w:hint="eastAsia"/>
          <w:lang w:val="nb-NO"/>
        </w:rPr>
        <w:instrText>2</w:instrText>
      </w:r>
      <w:r w:rsidR="001125AA">
        <w:rPr>
          <w:lang w:val="nb-NO"/>
        </w:rPr>
        <w:instrText>)</w:instrText>
      </w:r>
      <w:r w:rsidR="00F13754">
        <w:rPr>
          <w:rFonts w:hint="eastAsia"/>
          <w:lang w:val="nb-NO"/>
        </w:rPr>
        <w:instrText xml:space="preserve"> </w:instrText>
      </w:r>
      <w:r w:rsidR="001125AA">
        <w:fldChar w:fldCharType="end"/>
      </w:r>
      <w:r w:rsidR="001125AA" w:rsidRPr="00F13754">
        <w:rPr>
          <w:rFonts w:ascii="Book Antiqua" w:hAnsi="Book Antiqua"/>
          <w:i/>
        </w:rPr>
        <w:t>v</w:t>
      </w:r>
    </w:p>
    <w:p w14:paraId="0C5725B1" w14:textId="1E38AA70" w:rsidR="001125AA" w:rsidRDefault="001125AA" w:rsidP="009D2479">
      <w:r>
        <w:rPr>
          <w:rFonts w:hint="eastAsia"/>
        </w:rPr>
        <w:t>23</w:t>
      </w:r>
      <w:r>
        <w:rPr>
          <w:rFonts w:hint="eastAsia"/>
        </w:rPr>
        <w:t>．</w:t>
      </w:r>
      <w:r>
        <w:rPr>
          <w:rFonts w:hint="eastAsia"/>
        </w:rPr>
        <w:t>0.8</w:t>
      </w:r>
      <w:r>
        <w:rPr>
          <w:rFonts w:hint="eastAsia"/>
        </w:rPr>
        <w:t>，</w:t>
      </w:r>
      <w:r>
        <w:rPr>
          <w:rFonts w:hint="eastAsia"/>
        </w:rPr>
        <w:t>10</w:t>
      </w:r>
      <w:r w:rsidR="00F13754">
        <w:rPr>
          <w:rFonts w:hint="eastAsia"/>
        </w:rPr>
        <w:t xml:space="preserve"> </w:t>
      </w:r>
      <w:r>
        <w:rPr>
          <w:rFonts w:hint="eastAsia"/>
        </w:rPr>
        <w:t>s</w:t>
      </w:r>
      <w:r>
        <w:rPr>
          <w:rFonts w:hint="eastAsia"/>
        </w:rPr>
        <w:t>和</w:t>
      </w:r>
      <w:r>
        <w:rPr>
          <w:rFonts w:hint="eastAsia"/>
        </w:rPr>
        <w:t>14</w:t>
      </w:r>
      <w:r w:rsidR="00F13754">
        <w:rPr>
          <w:rFonts w:hint="eastAsia"/>
        </w:rPr>
        <w:t xml:space="preserve"> </w:t>
      </w:r>
      <w:r>
        <w:rPr>
          <w:rFonts w:hint="eastAsia"/>
        </w:rPr>
        <w:t>s</w:t>
      </w:r>
      <w:r>
        <w:rPr>
          <w:rFonts w:hint="eastAsia"/>
        </w:rPr>
        <w:tab/>
      </w:r>
      <w:r>
        <w:rPr>
          <w:rFonts w:hint="eastAsia"/>
        </w:rPr>
        <w:tab/>
        <w:t>24</w:t>
      </w:r>
      <w:r>
        <w:rPr>
          <w:rFonts w:hint="eastAsia"/>
        </w:rPr>
        <w:t>．</w:t>
      </w:r>
      <w:r>
        <w:rPr>
          <w:rFonts w:hint="eastAsia"/>
        </w:rPr>
        <w:t>5</w:t>
      </w:r>
      <w:r>
        <w:rPr>
          <w:rFonts w:hint="eastAsia"/>
        </w:rPr>
        <w:t>，</w:t>
      </w:r>
      <w:r>
        <w:rPr>
          <w:rFonts w:hint="eastAsia"/>
        </w:rPr>
        <w:t>7/9</w:t>
      </w:r>
      <w:r>
        <w:rPr>
          <w:rFonts w:hint="eastAsia"/>
        </w:rPr>
        <w:tab/>
      </w:r>
      <w:r>
        <w:rPr>
          <w:rFonts w:hint="eastAsia"/>
        </w:rPr>
        <w:tab/>
        <w:t>25</w:t>
      </w:r>
      <w:r>
        <w:rPr>
          <w:rFonts w:hint="eastAsia"/>
        </w:rPr>
        <w:t>．</w:t>
      </w:r>
      <w:r>
        <w:rPr>
          <w:rFonts w:hint="eastAsia"/>
        </w:rPr>
        <w:t>F/m</w:t>
      </w:r>
      <w:r>
        <w:rPr>
          <w:rFonts w:hint="eastAsia"/>
        </w:rPr>
        <w:t>，</w:t>
      </w:r>
      <w:r>
        <w:rPr>
          <w:rFonts w:hint="eastAsia"/>
        </w:rPr>
        <w:t>k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L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/R</w:t>
      </w:r>
    </w:p>
    <w:p w14:paraId="064D9C2B" w14:textId="77777777" w:rsidR="001125AA" w:rsidRDefault="001125AA" w:rsidP="001125AA">
      <w:pPr>
        <w:pStyle w:val="af"/>
      </w:pPr>
      <w:r>
        <w:rPr>
          <w:rFonts w:hint="eastAsia"/>
        </w:rPr>
        <w:t>五．实验题</w:t>
      </w:r>
    </w:p>
    <w:p w14:paraId="6A6CDF2E" w14:textId="77777777" w:rsidR="001125AA" w:rsidRDefault="001125AA" w:rsidP="009D2479">
      <w:r>
        <w:rPr>
          <w:rFonts w:hint="eastAsia"/>
        </w:rPr>
        <w:t>26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）顺时针（</w:t>
      </w:r>
      <w:r>
        <w:rPr>
          <w:rFonts w:hint="eastAsia"/>
        </w:rPr>
        <w:t>2</w:t>
      </w:r>
      <w:r>
        <w:rPr>
          <w:rFonts w:hint="eastAsia"/>
        </w:rPr>
        <w:t>）逆时针</w:t>
      </w:r>
    </w:p>
    <w:p w14:paraId="6DBAE570" w14:textId="77777777" w:rsidR="001125AA" w:rsidRDefault="001125AA" w:rsidP="009D2479">
      <w:pPr>
        <w:rPr>
          <w:iCs/>
        </w:rPr>
      </w:pPr>
      <w:r>
        <w:rPr>
          <w:rFonts w:hint="eastAsia"/>
        </w:rPr>
        <w:t>27</w:t>
      </w:r>
      <w:r>
        <w:rPr>
          <w:rFonts w:hint="eastAsia"/>
        </w:rPr>
        <w:t>．</w:t>
      </w:r>
      <w:r>
        <w:rPr>
          <w:rFonts w:hint="eastAsia"/>
          <w:iCs/>
        </w:rPr>
        <w:t>（</w:t>
      </w:r>
      <w:r>
        <w:rPr>
          <w:rFonts w:hint="eastAsia"/>
          <w:iCs/>
        </w:rPr>
        <w:t>1</w:t>
      </w:r>
      <w:r>
        <w:rPr>
          <w:rFonts w:hint="eastAsia"/>
          <w:iCs/>
        </w:rPr>
        <w:t>）</w:t>
      </w:r>
      <w:r>
        <w:rPr>
          <w:rFonts w:hint="eastAsia"/>
        </w:rPr>
        <w:t>①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  <w:iCs/>
        </w:rPr>
        <w:t>，</w:t>
      </w:r>
      <w:r>
        <w:rPr>
          <w:rFonts w:hint="eastAsia"/>
        </w:rPr>
        <w:t>②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串联，③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（或：电源）</w:t>
      </w:r>
      <w:r>
        <w:rPr>
          <w:rFonts w:hint="eastAsia"/>
          <w:iCs/>
        </w:rPr>
        <w:t>（</w:t>
      </w:r>
      <w:r>
        <w:rPr>
          <w:rFonts w:hint="eastAsia"/>
          <w:iCs/>
        </w:rPr>
        <w:t>2</w:t>
      </w:r>
      <w:r>
        <w:rPr>
          <w:rFonts w:hint="eastAsia"/>
          <w:iCs/>
        </w:rPr>
        <w:t>）</w:t>
      </w:r>
      <w:r>
        <w:rPr>
          <w:rFonts w:hint="eastAsia"/>
          <w:iCs/>
        </w:rPr>
        <w:t>D</w:t>
      </w:r>
    </w:p>
    <w:p w14:paraId="3600F1F3" w14:textId="77777777" w:rsidR="001125AA" w:rsidRPr="00991FDD" w:rsidRDefault="001125AA" w:rsidP="001125AA">
      <w:pPr>
        <w:rPr>
          <w:rFonts w:hAnsi="宋体" w:hint="eastAsia"/>
        </w:rPr>
      </w:pPr>
      <w:r>
        <w:rPr>
          <w:rFonts w:hint="eastAsia"/>
          <w:iCs/>
        </w:rPr>
        <w:t>28</w:t>
      </w:r>
      <w:r>
        <w:rPr>
          <w:rFonts w:hint="eastAsia"/>
          <w:iCs/>
        </w:rP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）向下，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两管内水银面等高（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14:paraId="5D4EBF48" w14:textId="76BD8D20" w:rsidR="001125AA" w:rsidRPr="00991FDD" w:rsidRDefault="001125AA" w:rsidP="001125AA">
      <w:r>
        <w:rPr>
          <w:rFonts w:hint="eastAsia"/>
        </w:rPr>
        <w:t>29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）数据采集器，最低点（或平衡位置），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EQ \F(</w:instrText>
      </w:r>
      <w:r>
        <w:rPr>
          <w:rFonts w:hint="eastAsia"/>
          <w:szCs w:val="21"/>
          <w:lang w:val="nb-NO"/>
        </w:rPr>
        <w:instrText>2</w:instrText>
      </w:r>
      <w:r>
        <w:rPr>
          <w:rFonts w:hint="eastAsia"/>
          <w:i/>
          <w:szCs w:val="21"/>
          <w:lang w:val="nb-NO"/>
        </w:rPr>
        <w:instrText>t</w:instrText>
      </w:r>
      <w:r>
        <w:rPr>
          <w:szCs w:val="21"/>
          <w:lang w:val="nb-NO"/>
        </w:rPr>
        <w:instrText>,</w:instrText>
      </w:r>
      <w:r>
        <w:rPr>
          <w:rFonts w:hint="eastAsia"/>
          <w:i/>
        </w:rPr>
        <w:instrText>N</w:instrText>
      </w:r>
      <w:r w:rsidR="00F13754">
        <w:rPr>
          <w:rFonts w:hint="eastAsia"/>
          <w:iCs/>
        </w:rPr>
        <w:instrText xml:space="preserve"> </w:instrText>
      </w:r>
      <w:r w:rsidR="00F13754">
        <w:rPr>
          <w:iCs/>
        </w:rPr>
        <w:instrText>−</w:instrText>
      </w:r>
      <w:r w:rsidR="00F13754">
        <w:rPr>
          <w:rFonts w:hint="eastAsia"/>
          <w:iCs/>
        </w:rPr>
        <w:instrText xml:space="preserve"> </w:instrText>
      </w:r>
      <w:r>
        <w:rPr>
          <w:rFonts w:hint="eastAsia"/>
          <w:szCs w:val="21"/>
          <w:lang w:val="nb-NO"/>
        </w:rPr>
        <w:instrText>1</w:instrText>
      </w:r>
      <w:r>
        <w:rPr>
          <w:szCs w:val="21"/>
          <w:lang w:val="nb-NO"/>
        </w:rPr>
        <w:instrText>)</w:instrText>
      </w:r>
      <w:r w:rsidR="00F13754">
        <w:rPr>
          <w:rFonts w:hint="eastAsia"/>
          <w:szCs w:val="21"/>
          <w:lang w:val="nb-NO"/>
        </w:rPr>
        <w:instrText xml:space="preserve"> 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）直线，</w:t>
      </w:r>
      <w:r w:rsidR="00F13754">
        <w:fldChar w:fldCharType="begin"/>
      </w:r>
      <w:r w:rsidR="00F13754">
        <w:instrText xml:space="preserve"> </w:instrText>
      </w:r>
      <w:r w:rsidR="00F13754">
        <w:rPr>
          <w:rFonts w:hint="eastAsia"/>
        </w:rPr>
        <w:instrText>EQ \F(4</w:instrText>
      </w:r>
      <w:r w:rsidR="00F13754">
        <w:instrText>π</w:instrText>
      </w:r>
      <w:r w:rsidR="00F13754">
        <w:rPr>
          <w:rFonts w:hint="eastAsia"/>
          <w:vertAlign w:val="superscript"/>
        </w:rPr>
        <w:instrText>2</w:instrText>
      </w:r>
      <w:r w:rsidR="00F13754">
        <w:rPr>
          <w:rFonts w:hint="eastAsia"/>
        </w:rPr>
        <w:instrText>,10</w:instrText>
      </w:r>
      <w:r w:rsidR="00F13754">
        <w:rPr>
          <w:rFonts w:hint="eastAsia"/>
          <w:vertAlign w:val="superscript"/>
        </w:rPr>
        <w:instrText>2</w:instrText>
      </w:r>
      <w:r w:rsidR="00F13754" w:rsidRPr="00F13754">
        <w:rPr>
          <w:rFonts w:hint="eastAsia"/>
          <w:i/>
          <w:iCs/>
          <w:vertAlign w:val="superscript"/>
        </w:rPr>
        <w:instrText>c</w:instrText>
      </w:r>
      <w:r w:rsidR="00F13754">
        <w:rPr>
          <w:rFonts w:hint="eastAsia"/>
        </w:rPr>
        <w:instrText>)</w:instrText>
      </w:r>
      <w:r w:rsidR="00F13754">
        <w:instrText xml:space="preserve"> </w:instrText>
      </w:r>
      <w:r w:rsidR="00F13754">
        <w:fldChar w:fldCharType="end"/>
      </w:r>
    </w:p>
    <w:p w14:paraId="310D1C5A" w14:textId="77777777" w:rsidR="001125AA" w:rsidRDefault="001125AA" w:rsidP="001125AA">
      <w:pPr>
        <w:pStyle w:val="af"/>
        <w:rPr>
          <w:rFonts w:ascii="宋体" w:hAnsi="宋体" w:hint="eastAsia"/>
        </w:rPr>
      </w:pPr>
      <w:r>
        <w:rPr>
          <w:rFonts w:hint="eastAsia"/>
        </w:rPr>
        <w:t>六．计算题</w:t>
      </w:r>
    </w:p>
    <w:p w14:paraId="5F057173" w14:textId="0FBECC6D" w:rsidR="005F7D1A" w:rsidRDefault="001125AA" w:rsidP="001125AA">
      <w:r>
        <w:rPr>
          <w:rFonts w:hint="eastAsia"/>
        </w:rPr>
        <w:t>30</w:t>
      </w:r>
      <w:r>
        <w:rPr>
          <w:rFonts w:hint="eastAsia"/>
        </w:rPr>
        <w:t>．令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F</w:t>
      </w:r>
      <w:r>
        <w:rPr>
          <w:rFonts w:hint="eastAsia"/>
          <w:iCs/>
        </w:rPr>
        <w:t>sin</w:t>
      </w:r>
      <w:r>
        <w:rPr>
          <w:rFonts w:hint="eastAsia"/>
        </w:rPr>
        <w:t>53</w:t>
      </w:r>
      <w:r>
        <w:rPr>
          <w:rFonts w:hint="eastAsia"/>
        </w:rPr>
        <w:sym w:font="Symbol" w:char="F0B0"/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mg</w:t>
      </w:r>
      <w:r>
        <w:rPr>
          <w:rFonts w:hint="eastAsia"/>
        </w:rPr>
        <w:t>，</w:t>
      </w:r>
      <w:r>
        <w:rPr>
          <w:rFonts w:hint="eastAsia"/>
          <w:i/>
        </w:rPr>
        <w:t>F</w:t>
      </w:r>
      <w:r w:rsidR="0061694B">
        <w:rPr>
          <w:rFonts w:hint="eastAsia"/>
        </w:rPr>
        <w:t xml:space="preserve"> = </w:t>
      </w:r>
      <w:r>
        <w:rPr>
          <w:rFonts w:hint="eastAsia"/>
        </w:rPr>
        <w:t>1.25</w:t>
      </w:r>
      <w:r w:rsidR="00530E59">
        <w:rPr>
          <w:rFonts w:hint="eastAsia"/>
        </w:rPr>
        <w:t xml:space="preserve"> </w:t>
      </w:r>
      <w:r>
        <w:rPr>
          <w:rFonts w:hint="eastAsia"/>
        </w:rPr>
        <w:t>N</w:t>
      </w:r>
    </w:p>
    <w:p w14:paraId="5D07E05E" w14:textId="4C3CEAAB" w:rsidR="009D5F54" w:rsidRDefault="003C2343" w:rsidP="00530E59"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25AFDEE4" wp14:editId="7AAB2E20">
                <wp:simplePos x="0" y="0"/>
                <wp:positionH relativeFrom="column">
                  <wp:posOffset>3816476</wp:posOffset>
                </wp:positionH>
                <wp:positionV relativeFrom="paragraph">
                  <wp:posOffset>65940</wp:posOffset>
                </wp:positionV>
                <wp:extent cx="1100455" cy="930910"/>
                <wp:effectExtent l="0" t="19050" r="23495" b="40640"/>
                <wp:wrapSquare wrapText="bothSides"/>
                <wp:docPr id="744749007" name="组合 744749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55" cy="930910"/>
                          <a:chOff x="3107" y="-4893"/>
                          <a:chExt cx="1351288" cy="1171927"/>
                        </a:xfrm>
                      </wpg:grpSpPr>
                      <wps:wsp>
                        <wps:cNvPr id="2092324864" name="文本框 2092324864"/>
                        <wps:cNvSpPr txBox="1"/>
                        <wps:spPr>
                          <a:xfrm>
                            <a:off x="1000169" y="-4893"/>
                            <a:ext cx="181897" cy="256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107B7" w14:textId="77777777" w:rsidR="003C2343" w:rsidRPr="00CB3775" w:rsidRDefault="003C2343" w:rsidP="003C234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B3775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440997407" name="组合 440997407"/>
                        <wpg:cNvGrpSpPr/>
                        <wpg:grpSpPr>
                          <a:xfrm>
                            <a:off x="3107" y="57150"/>
                            <a:ext cx="1351288" cy="1041598"/>
                            <a:chOff x="3107" y="0"/>
                            <a:chExt cx="1351288" cy="1041598"/>
                          </a:xfrm>
                        </wpg:grpSpPr>
                        <wpg:grpSp>
                          <wpg:cNvPr id="874090656" name="组合 874090656"/>
                          <wpg:cNvGrpSpPr/>
                          <wpg:grpSpPr>
                            <a:xfrm>
                              <a:off x="3107" y="0"/>
                              <a:ext cx="1351288" cy="1041598"/>
                              <a:chOff x="3107" y="0"/>
                              <a:chExt cx="1351288" cy="1041598"/>
                            </a:xfrm>
                          </wpg:grpSpPr>
                          <wpg:grpSp>
                            <wpg:cNvPr id="1988300432" name="组合 1988300432"/>
                            <wpg:cNvGrpSpPr/>
                            <wpg:grpSpPr>
                              <a:xfrm>
                                <a:off x="288446" y="0"/>
                                <a:ext cx="742159" cy="1041598"/>
                                <a:chOff x="311941" y="-352425"/>
                                <a:chExt cx="742159" cy="1041598"/>
                              </a:xfrm>
                            </wpg:grpSpPr>
                            <wps:wsp>
                              <wps:cNvPr id="1622237571" name="Lin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390" y="-352425"/>
                                  <a:ext cx="346710" cy="4603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5439427" name="圆柱体 1125439427"/>
                              <wps:cNvSpPr/>
                              <wps:spPr bwMode="auto">
                                <a:xfrm rot="5400000">
                                  <a:off x="629813" y="113476"/>
                                  <a:ext cx="108018" cy="93481"/>
                                </a:xfrm>
                                <a:prstGeom prst="can">
                                  <a:avLst>
                                    <a:gd name="adj" fmla="val 2398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0603364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723" y="214225"/>
                                  <a:ext cx="0" cy="4749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059148" name="Lin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23" y="-264584"/>
                                  <a:ext cx="0" cy="3707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6339068" name="Line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1941" y="128333"/>
                                  <a:ext cx="3214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84426538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027" y="482954"/>
                                <a:ext cx="666368" cy="35056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  <a:gd name="connsiteX4" fmla="*/ 0 w 542925"/>
                                  <a:gd name="connsiteY4" fmla="*/ 0 h 38100"/>
                                  <a:gd name="connsiteX0" fmla="*/ 0 w 542925"/>
                                  <a:gd name="connsiteY0" fmla="*/ 0 h 91440"/>
                                  <a:gd name="connsiteX1" fmla="*/ 542925 w 542925"/>
                                  <a:gd name="connsiteY1" fmla="*/ 0 h 91440"/>
                                  <a:gd name="connsiteX2" fmla="*/ 542925 w 542925"/>
                                  <a:gd name="connsiteY2" fmla="*/ 38100 h 91440"/>
                                  <a:gd name="connsiteX3" fmla="*/ 0 w 542925"/>
                                  <a:gd name="connsiteY3" fmla="*/ 38100 h 91440"/>
                                  <a:gd name="connsiteX4" fmla="*/ 91440 w 542925"/>
                                  <a:gd name="connsiteY4" fmla="*/ 91440 h 91440"/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2925" h="38100">
                                    <a:moveTo>
                                      <a:pt x="0" y="0"/>
                                    </a:moveTo>
                                    <a:lnTo>
                                      <a:pt x="542925" y="0"/>
                                    </a:lnTo>
                                    <a:lnTo>
                                      <a:pt x="542925" y="38100"/>
                                    </a:lnTo>
                                    <a:lnTo>
                                      <a:pt x="0" y="381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36857767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107" y="482783"/>
                                <a:ext cx="607914" cy="35056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  <a:gd name="connsiteX4" fmla="*/ 0 w 542925"/>
                                  <a:gd name="connsiteY4" fmla="*/ 0 h 38100"/>
                                  <a:gd name="connsiteX0" fmla="*/ 0 w 542925"/>
                                  <a:gd name="connsiteY0" fmla="*/ 0 h 91440"/>
                                  <a:gd name="connsiteX1" fmla="*/ 542925 w 542925"/>
                                  <a:gd name="connsiteY1" fmla="*/ 0 h 91440"/>
                                  <a:gd name="connsiteX2" fmla="*/ 542925 w 542925"/>
                                  <a:gd name="connsiteY2" fmla="*/ 38100 h 91440"/>
                                  <a:gd name="connsiteX3" fmla="*/ 0 w 542925"/>
                                  <a:gd name="connsiteY3" fmla="*/ 38100 h 91440"/>
                                  <a:gd name="connsiteX4" fmla="*/ 91440 w 542925"/>
                                  <a:gd name="connsiteY4" fmla="*/ 91440 h 91440"/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2925" h="38100">
                                    <a:moveTo>
                                      <a:pt x="0" y="0"/>
                                    </a:moveTo>
                                    <a:lnTo>
                                      <a:pt x="542925" y="0"/>
                                    </a:lnTo>
                                    <a:lnTo>
                                      <a:pt x="542925" y="38100"/>
                                    </a:lnTo>
                                    <a:lnTo>
                                      <a:pt x="0" y="3810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763108442" name="弧形 763108442"/>
                          <wps:cNvSpPr/>
                          <wps:spPr>
                            <a:xfrm rot="1025351">
                              <a:off x="634862" y="334308"/>
                              <a:ext cx="227434" cy="227296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857146099" name="文本框 1857146099"/>
                          <wps:cNvSpPr txBox="1"/>
                          <wps:spPr>
                            <a:xfrm>
                              <a:off x="836549" y="229538"/>
                              <a:ext cx="165529" cy="256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73987F" w14:textId="77777777" w:rsidR="003C2343" w:rsidRPr="00CB3775" w:rsidRDefault="003C2343" w:rsidP="003C234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375654850" name="文本框 1375654850"/>
                        <wps:cNvSpPr txBox="1"/>
                        <wps:spPr>
                          <a:xfrm>
                            <a:off x="654229" y="910115"/>
                            <a:ext cx="267751" cy="256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530BC7" w14:textId="45487FC6" w:rsidR="003C2343" w:rsidRPr="00CB3775" w:rsidRDefault="003C2343" w:rsidP="003C234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52125467" name="文本框 452125467"/>
                        <wps:cNvSpPr txBox="1"/>
                        <wps:spPr>
                          <a:xfrm>
                            <a:off x="409869" y="49560"/>
                            <a:ext cx="244359" cy="2570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D62F4E" w14:textId="271CC11C" w:rsidR="003C2343" w:rsidRPr="00CB3775" w:rsidRDefault="003C2343" w:rsidP="003C234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3C2343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05239290" name="文本框 905239290"/>
                        <wps:cNvSpPr txBox="1"/>
                        <wps:spPr>
                          <a:xfrm>
                            <a:off x="220879" y="279472"/>
                            <a:ext cx="213170" cy="257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9A18A" w14:textId="46FF6B92" w:rsidR="003C2343" w:rsidRPr="00CB3775" w:rsidRDefault="003C2343" w:rsidP="003C234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FDEE4" id="组合 744749007" o:spid="_x0000_s1864" style="position:absolute;left:0;text-align:left;margin-left:300.5pt;margin-top:5.2pt;width:86.65pt;height:73.3pt;z-index:251750912;mso-position-horizontal-relative:text;mso-position-vertical-relative:text;mso-width-relative:margin;mso-height-relative:margin" coordorigin="31,-48" coordsize="13512,1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">
                <v:shape id="文本框 2092324864" o:spid="_x0000_s1865" type="#_x0000_t202" style="position:absolute;left:10001;top:-48;width:1819;height:25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4AC107B7" w14:textId="77777777" w:rsidR="003C2343" w:rsidRPr="00CB3775" w:rsidRDefault="003C2343" w:rsidP="003C234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B3775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group id="组合 440997407" o:spid="_x0000_s1866" style="position:absolute;left:31;top:571;width:13512;height:10416" coordorigin="31" coordsize="1351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">
                  <v:group id="组合 874090656" o:spid="_x0000_s1867" style="position:absolute;left:31;width:13512;height:10415" coordorigin="31" coordsize="1351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">
                    <v:group id="组合 1988300432" o:spid="_x0000_s1868" style="position:absolute;left:2884;width:7422;height:10415" coordorigin="3119,-3524" coordsize="74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">
                      <v:line id="Line 9" o:spid="_x0000_s1869" style="position:absolute;flip:y;visibility:visible;mso-wrap-style:square" from="7073,-3524" to="1054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" strokeweight=".5pt">
                        <v:stroke endarrow="block" endarrowwidth="narrow"/>
                      </v:line>
                      <v:shape id="圆柱体 1125439427" o:spid="_x0000_s1870" type="#_x0000_t22" style="position:absolute;left:6298;top:1134;width:1080;height:935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" adj="5181" fillcolor="white [3212]" strokeweight="1pt">
                        <v:stroke joinstyle="miter"/>
                        <v:textbox style="mso-fit-shape-to-text:t" inset="1mm,0,1mm,0"/>
                      </v:shape>
                      <v:line id="Line 9" o:spid="_x0000_s1871" style="position:absolute;visibility:visible;mso-wrap-style:square" from="6777,2142" to="6777,6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" strokeweight=".5pt">
                        <v:stroke endarrow="block" endarrowwidth="narrow"/>
                      </v:line>
                      <v:line id="Line 9" o:spid="_x0000_s1872" style="position:absolute;flip:y;visibility:visible;mso-wrap-style:square" from="6777,-2645" to="6777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" strokeweight=".5pt">
                        <v:stroke endarrow="block" endarrowwidth="narrow"/>
                      </v:line>
                      <v:line id="Line 9" o:spid="_x0000_s1873" style="position:absolute;flip:x;visibility:visible;mso-wrap-style:square" from="3119,1283" to="6333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" strokeweight=".5pt">
                        <v:stroke endarrow="block" endarrowwidth="narrow"/>
                      </v:line>
                    </v:group>
                    <v:shape id="Rectangle 7" o:spid="_x0000_s1874" style="position:absolute;left:6880;top:4829;width:6663;height:351;visibility:visible;mso-wrap-style:none;v-text-anchor:top" coordsize="5429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" path="m,l542925,r,38100l,38100e" strokeweight="1pt">
                      <v:stroke joinstyle="miter"/>
                      <v:path o:connecttype="custom" o:connectlocs="0,0;666368,0;666368,35056;0,35056" o:connectangles="0,0,0,0"/>
                    </v:shape>
                    <v:shape id="Rectangle 7" o:spid="_x0000_s1875" style="position:absolute;left:31;top:4827;width:6079;height:351;flip:x;visibility:visible;mso-wrap-style:none;v-text-anchor:top" coordsize="5429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" path="m,l542925,r,38100l,38100e" filled="f" strokeweight="1pt">
                      <v:stroke joinstyle="miter"/>
                      <v:path o:connecttype="custom" o:connectlocs="0,0;607914,0;607914,35056;0,35056" o:connectangles="0,0,0,0"/>
                    </v:shape>
                  </v:group>
                  <v:shape id="弧形 763108442" o:spid="_x0000_s1876" style="position:absolute;left:6348;top:3343;width:2274;height:2273;rotation:1119957fd;visibility:visible;mso-wrap-style:none;v-text-anchor:middle" coordsize="227434,22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" path="m113717,nsc176521,,227434,50882,227434,113648r-113717,l113717,xem113717,nfc176521,,227434,50882,227434,113648e" filled="f" strokecolor="black [3213]" strokeweight=".5pt">
                    <v:stroke joinstyle="miter"/>
                    <v:path arrowok="t" o:connecttype="custom" o:connectlocs="113717,0;227434,113648" o:connectangles="0,0"/>
                  </v:shape>
                  <v:shape id="文本框 1857146099" o:spid="_x0000_s1877" type="#_x0000_t202" style="position:absolute;left:8365;top:2295;width:1655;height:25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5E73987F" w14:textId="77777777" w:rsidR="003C2343" w:rsidRPr="00CB3775" w:rsidRDefault="003C2343" w:rsidP="003C2343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文本框 1375654850" o:spid="_x0000_s1878" type="#_x0000_t202" style="position:absolute;left:6542;top:9101;width:2677;height:25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" filled="f" stroked="f" strokeweight=".5pt">
                  <v:textbox style="mso-fit-shape-to-text:t" inset="1mm,0,1mm,0">
                    <w:txbxContent>
                      <w:p w14:paraId="7E530BC7" w14:textId="45487FC6" w:rsidR="003C2343" w:rsidRPr="00CB3775" w:rsidRDefault="003C2343" w:rsidP="003C234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mg</w:t>
                        </w:r>
                      </w:p>
                    </w:txbxContent>
                  </v:textbox>
                </v:shape>
                <v:shape id="文本框 452125467" o:spid="_x0000_s1879" type="#_x0000_t202" style="position:absolute;left:4098;top:495;width:2444;height:25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1ED62F4E" w14:textId="271CC11C" w:rsidR="003C2343" w:rsidRPr="00CB3775" w:rsidRDefault="003C2343" w:rsidP="003C234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3C2343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文本框 905239290" o:spid="_x0000_s1880" type="#_x0000_t202" style="position:absolute;left:2208;top:2794;width:2132;height:25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73D9A18A" w14:textId="46FF6B92" w:rsidR="003C2343" w:rsidRPr="00CB3775" w:rsidRDefault="003C2343" w:rsidP="003C234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125AA">
        <w:rPr>
          <w:rFonts w:hint="eastAsia"/>
        </w:rPr>
        <w:t>当</w:t>
      </w:r>
      <w:r w:rsidR="00530E59">
        <w:rPr>
          <w:rFonts w:hint="eastAsia"/>
        </w:rPr>
        <w:t xml:space="preserve"> </w:t>
      </w:r>
      <w:r w:rsidR="001125AA">
        <w:rPr>
          <w:rFonts w:hint="eastAsia"/>
          <w:i/>
        </w:rPr>
        <w:t>F</w:t>
      </w:r>
      <w:r w:rsidR="00530E59">
        <w:rPr>
          <w:rFonts w:hint="eastAsia"/>
          <w:iCs/>
        </w:rPr>
        <w:t xml:space="preserve"> &lt; </w:t>
      </w:r>
      <w:r w:rsidR="001125AA">
        <w:rPr>
          <w:rFonts w:hint="eastAsia"/>
        </w:rPr>
        <w:t>1.25</w:t>
      </w:r>
      <w:r w:rsidR="00530E59">
        <w:rPr>
          <w:rFonts w:hint="eastAsia"/>
        </w:rPr>
        <w:t xml:space="preserve"> </w:t>
      </w:r>
      <w:r w:rsidR="001125AA">
        <w:rPr>
          <w:rFonts w:hint="eastAsia"/>
        </w:rPr>
        <w:t>N</w:t>
      </w:r>
      <w:r w:rsidR="00530E59">
        <w:rPr>
          <w:rFonts w:hint="eastAsia"/>
        </w:rPr>
        <w:t xml:space="preserve"> </w:t>
      </w:r>
      <w:r w:rsidR="001125AA">
        <w:rPr>
          <w:rFonts w:hint="eastAsia"/>
        </w:rPr>
        <w:t>时，</w:t>
      </w:r>
      <w:r w:rsidR="005F7D1A">
        <w:rPr>
          <w:rFonts w:hint="eastAsia"/>
        </w:rPr>
        <w:t>环与</w:t>
      </w:r>
      <w:r w:rsidR="001125AA">
        <w:rPr>
          <w:rFonts w:hint="eastAsia"/>
        </w:rPr>
        <w:t>杆</w:t>
      </w:r>
      <w:r w:rsidR="005F7D1A">
        <w:rPr>
          <w:rFonts w:hint="eastAsia"/>
        </w:rPr>
        <w:t>的上部接触</w:t>
      </w:r>
      <w:r w:rsidR="001125AA">
        <w:rPr>
          <w:rFonts w:hint="eastAsia"/>
        </w:rPr>
        <w:t>，</w:t>
      </w:r>
      <w:r w:rsidR="005F7D1A">
        <w:rPr>
          <w:rFonts w:hint="eastAsia"/>
        </w:rPr>
        <w:t>受力如图。</w:t>
      </w:r>
      <w:r w:rsidR="001125AA">
        <w:rPr>
          <w:rFonts w:hint="eastAsia"/>
        </w:rPr>
        <w:t>由牛顿定律</w:t>
      </w:r>
    </w:p>
    <w:p w14:paraId="12376220" w14:textId="48017972" w:rsidR="005F7D1A" w:rsidRDefault="001125AA" w:rsidP="001125AA">
      <w:r>
        <w:rPr>
          <w:rFonts w:hint="eastAsia"/>
          <w:i/>
        </w:rPr>
        <w:t>F</w:t>
      </w:r>
      <w:r>
        <w:rPr>
          <w:rFonts w:hint="eastAsia"/>
        </w:rPr>
        <w:t>cos</w:t>
      </w:r>
      <w:r w:rsidR="000A0D14" w:rsidRPr="000A0D14">
        <w:rPr>
          <w:i/>
        </w:rPr>
        <w:t>θ</w:t>
      </w:r>
      <w:r w:rsidR="00530E59">
        <w:rPr>
          <w:rFonts w:hint="eastAsia"/>
          <w:iCs/>
        </w:rPr>
        <w:t xml:space="preserve"> </w:t>
      </w:r>
      <w:r w:rsidR="00530E59">
        <w:rPr>
          <w:iCs/>
        </w:rPr>
        <w:t>−</w:t>
      </w:r>
      <w:r w:rsidR="00530E59">
        <w:rPr>
          <w:rFonts w:hint="eastAsia"/>
          <w:iCs/>
        </w:rPr>
        <w:t xml:space="preserve"> </w:t>
      </w:r>
      <w:r w:rsidR="005F7D1A">
        <w:rPr>
          <w:i/>
        </w:rPr>
        <w:t>μ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N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ma</w:t>
      </w:r>
    </w:p>
    <w:p w14:paraId="71BC0F48" w14:textId="26D248D6" w:rsidR="005F7D1A" w:rsidRDefault="001125AA" w:rsidP="001125AA">
      <w:r>
        <w:rPr>
          <w:rFonts w:hint="eastAsia"/>
          <w:i/>
        </w:rPr>
        <w:t>F</w:t>
      </w:r>
      <w:r>
        <w:rPr>
          <w:rFonts w:hint="eastAsia"/>
          <w:vertAlign w:val="subscript"/>
        </w:rPr>
        <w:t>N</w:t>
      </w:r>
      <w:r w:rsidR="00530E59">
        <w:rPr>
          <w:rFonts w:hint="eastAsia"/>
        </w:rPr>
        <w:t xml:space="preserve"> + </w:t>
      </w:r>
      <w:r>
        <w:rPr>
          <w:rFonts w:hint="eastAsia"/>
          <w:i/>
        </w:rPr>
        <w:t>F</w:t>
      </w:r>
      <w:r>
        <w:rPr>
          <w:rFonts w:hint="eastAsia"/>
          <w:iCs/>
        </w:rPr>
        <w:t>sin</w:t>
      </w:r>
      <w:r w:rsidR="000A0D14">
        <w:rPr>
          <w:i/>
        </w:rPr>
        <w:t>θ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mg</w:t>
      </w:r>
    </w:p>
    <w:p w14:paraId="56A33D0F" w14:textId="29B3ED1C" w:rsidR="005F7D1A" w:rsidRDefault="005F7D1A" w:rsidP="001125AA">
      <w:r>
        <w:rPr>
          <w:rFonts w:hint="eastAsia"/>
        </w:rPr>
        <w:t>由此得</w:t>
      </w:r>
    </w:p>
    <w:p w14:paraId="4F6A44AF" w14:textId="3A0213A4" w:rsidR="005F7D1A" w:rsidRDefault="005F7D1A" w:rsidP="001125AA">
      <w:r w:rsidRPr="000A0D14">
        <w:rPr>
          <w:rFonts w:hint="eastAsia"/>
          <w:i/>
        </w:rPr>
        <w:t>F</w:t>
      </w:r>
      <w:r w:rsidR="0061694B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0A0D14">
        <w:rPr>
          <w:rFonts w:hint="eastAsia"/>
          <w:i/>
        </w:rPr>
        <w:instrText>m</w:instrText>
      </w:r>
      <w:r>
        <w:rPr>
          <w:rFonts w:hint="eastAsia"/>
        </w:rPr>
        <w:instrText>（</w:instrText>
      </w:r>
      <w:r w:rsidRPr="000A0D14">
        <w:rPr>
          <w:rFonts w:hint="eastAsia"/>
          <w:i/>
        </w:rPr>
        <w:instrText>a</w:instrText>
      </w:r>
      <w:r w:rsidR="00530E59">
        <w:rPr>
          <w:rFonts w:hint="eastAsia"/>
          <w:iCs/>
        </w:rPr>
        <w:instrText xml:space="preserve"> </w:instrText>
      </w:r>
      <w:r w:rsidR="00530E59">
        <w:rPr>
          <w:rFonts w:hint="eastAsia"/>
        </w:rPr>
        <w:instrText xml:space="preserve">+ </w:instrText>
      </w:r>
      <w:r w:rsidRPr="000A0D14">
        <w:rPr>
          <w:i/>
        </w:rPr>
        <w:instrText>μ</w:instrText>
      </w:r>
      <w:r w:rsidRPr="000A0D14">
        <w:rPr>
          <w:rFonts w:hint="eastAsia"/>
          <w:i/>
        </w:rPr>
        <w:instrText>g</w:instrText>
      </w:r>
      <w:r>
        <w:rPr>
          <w:rFonts w:hint="eastAsia"/>
        </w:rPr>
        <w:instrText>）</w:instrText>
      </w:r>
      <w:r>
        <w:rPr>
          <w:rFonts w:hint="eastAsia"/>
        </w:rPr>
        <w:instrText>,cos</w:instrText>
      </w:r>
      <w:r w:rsidRPr="000A0D14">
        <w:rPr>
          <w:i/>
        </w:rPr>
        <w:instrText>θ</w:instrText>
      </w:r>
      <w:r w:rsidR="00530E59">
        <w:rPr>
          <w:rFonts w:hint="eastAsia"/>
          <w:iCs/>
        </w:rPr>
        <w:instrText xml:space="preserve"> + </w:instrText>
      </w:r>
      <w:r w:rsidRPr="000A0D14">
        <w:rPr>
          <w:i/>
        </w:rPr>
        <w:instrText>μ</w:instrText>
      </w:r>
      <w:r>
        <w:rPr>
          <w:rFonts w:hint="eastAsia"/>
        </w:rPr>
        <w:instrText>sin</w:instrText>
      </w:r>
      <w:r w:rsidRPr="000A0D14">
        <w:rPr>
          <w:i/>
        </w:rPr>
        <w:instrText>θ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="0061694B"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\F(0.1</w:instrText>
      </w:r>
      <w:r w:rsidRPr="00530E59">
        <w:rPr>
          <w:rFonts w:asciiTheme="majorBidi" w:hAnsiTheme="majorBidi" w:cstheme="majorBidi"/>
        </w:rPr>
        <w:instrText>×</w:instrText>
      </w:r>
      <w:r>
        <w:rPr>
          <w:rFonts w:hint="eastAsia"/>
        </w:rPr>
        <w:instrText>（</w:instrText>
      </w:r>
      <w:r>
        <w:rPr>
          <w:rFonts w:hint="eastAsia"/>
        </w:rPr>
        <w:instrText>4.4</w:instrText>
      </w:r>
      <w:r w:rsidR="00530E59">
        <w:rPr>
          <w:rFonts w:hint="eastAsia"/>
        </w:rPr>
        <w:instrText xml:space="preserve"> + </w:instrText>
      </w:r>
      <w:r>
        <w:rPr>
          <w:rFonts w:hint="eastAsia"/>
        </w:rPr>
        <w:instrText>0.8</w:instrText>
      </w:r>
      <w:r w:rsidRPr="00530E59">
        <w:rPr>
          <w:rFonts w:asciiTheme="majorBidi" w:hAnsiTheme="majorBidi" w:cstheme="majorBidi"/>
        </w:rPr>
        <w:instrText>×</w:instrText>
      </w:r>
      <w:r>
        <w:rPr>
          <w:rFonts w:hint="eastAsia"/>
        </w:rPr>
        <w:instrText>10</w:instrText>
      </w:r>
      <w:r>
        <w:rPr>
          <w:rFonts w:hint="eastAsia"/>
        </w:rPr>
        <w:instrText>）</w:instrText>
      </w:r>
      <w:r>
        <w:rPr>
          <w:rFonts w:hint="eastAsia"/>
        </w:rPr>
        <w:instrText>,0.6</w:instrText>
      </w:r>
      <w:r w:rsidR="00530E59">
        <w:rPr>
          <w:rFonts w:hint="eastAsia"/>
        </w:rPr>
        <w:instrText xml:space="preserve"> + </w:instrText>
      </w:r>
      <w:r>
        <w:rPr>
          <w:rFonts w:hint="eastAsia"/>
        </w:rPr>
        <w:instrText>0.8</w:instrText>
      </w:r>
      <w:r w:rsidRPr="00530E59">
        <w:rPr>
          <w:rFonts w:asciiTheme="majorBidi" w:hAnsiTheme="majorBidi" w:cstheme="majorBidi"/>
        </w:rPr>
        <w:instrText>×</w:instrText>
      </w:r>
      <w:r>
        <w:rPr>
          <w:rFonts w:hint="eastAsia"/>
        </w:rPr>
        <w:instrText>0.8)</w:instrText>
      </w:r>
      <w:r>
        <w:instrText xml:space="preserve"> </w:instrText>
      </w:r>
      <w:r>
        <w:fldChar w:fldCharType="end"/>
      </w:r>
      <w:r>
        <w:rPr>
          <w:rFonts w:hint="eastAsia"/>
        </w:rPr>
        <w:t>N</w:t>
      </w:r>
      <w:r w:rsidR="0061694B">
        <w:rPr>
          <w:rFonts w:hint="eastAsia"/>
        </w:rPr>
        <w:t xml:space="preserve"> = </w:t>
      </w:r>
      <w:r w:rsidR="001125AA">
        <w:rPr>
          <w:rFonts w:hint="eastAsia"/>
        </w:rPr>
        <w:t>1</w:t>
      </w:r>
      <w:r w:rsidR="00530E59">
        <w:rPr>
          <w:rFonts w:hint="eastAsia"/>
        </w:rPr>
        <w:t xml:space="preserve"> </w:t>
      </w:r>
      <w:r w:rsidR="001125AA">
        <w:rPr>
          <w:rFonts w:hint="eastAsia"/>
        </w:rPr>
        <w:t>N</w:t>
      </w:r>
    </w:p>
    <w:p w14:paraId="3AD9DE6B" w14:textId="633B708D" w:rsidR="00295C09" w:rsidRDefault="001125AA" w:rsidP="001125AA">
      <w:r>
        <w:rPr>
          <w:rFonts w:hint="eastAsia"/>
        </w:rPr>
        <w:t>当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F</w:t>
      </w:r>
      <w:r w:rsidR="00530E59">
        <w:rPr>
          <w:rFonts w:hint="eastAsia"/>
          <w:iCs/>
        </w:rPr>
        <w:t xml:space="preserve"> &gt; </w:t>
      </w:r>
      <w:r>
        <w:rPr>
          <w:rFonts w:hint="eastAsia"/>
        </w:rPr>
        <w:t>1.25</w:t>
      </w:r>
      <w:r w:rsidR="00530E59">
        <w:rPr>
          <w:rFonts w:hint="eastAsia"/>
        </w:rPr>
        <w:t xml:space="preserve"> </w:t>
      </w:r>
      <w:r>
        <w:rPr>
          <w:rFonts w:hint="eastAsia"/>
        </w:rPr>
        <w:t>N</w:t>
      </w:r>
      <w:r w:rsidR="00530E59">
        <w:rPr>
          <w:rFonts w:hint="eastAsia"/>
        </w:rPr>
        <w:t xml:space="preserve"> </w:t>
      </w:r>
      <w:r>
        <w:rPr>
          <w:rFonts w:hint="eastAsia"/>
        </w:rPr>
        <w:t>时，</w:t>
      </w:r>
      <w:r w:rsidR="00295C09">
        <w:rPr>
          <w:rFonts w:hint="eastAsia"/>
        </w:rPr>
        <w:t>环与杆的下部接触，受力如图。</w:t>
      </w:r>
      <w:r>
        <w:rPr>
          <w:rFonts w:hint="eastAsia"/>
        </w:rPr>
        <w:t>由牛顿定律</w:t>
      </w:r>
    </w:p>
    <w:p w14:paraId="6B925D88" w14:textId="158D506B" w:rsidR="00295C09" w:rsidRDefault="0018185D" w:rsidP="001125AA">
      <w:pPr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289C5D7B" wp14:editId="141581C1">
                <wp:simplePos x="0" y="0"/>
                <wp:positionH relativeFrom="column">
                  <wp:posOffset>3785362</wp:posOffset>
                </wp:positionH>
                <wp:positionV relativeFrom="paragraph">
                  <wp:posOffset>3175</wp:posOffset>
                </wp:positionV>
                <wp:extent cx="1099820" cy="930910"/>
                <wp:effectExtent l="0" t="19050" r="24130" b="40640"/>
                <wp:wrapSquare wrapText="bothSides"/>
                <wp:docPr id="1621128377" name="组合 162112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820" cy="930910"/>
                          <a:chOff x="5521" y="-4893"/>
                          <a:chExt cx="1351289" cy="1171927"/>
                        </a:xfrm>
                      </wpg:grpSpPr>
                      <wps:wsp>
                        <wps:cNvPr id="1811131609" name="文本框 1811131609"/>
                        <wps:cNvSpPr txBox="1"/>
                        <wps:spPr>
                          <a:xfrm>
                            <a:off x="1000169" y="-4893"/>
                            <a:ext cx="181897" cy="256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CD6F67" w14:textId="77777777" w:rsidR="003C2343" w:rsidRPr="00CB3775" w:rsidRDefault="003C2343" w:rsidP="003C234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B3775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64725692" name="组合 264725692"/>
                        <wpg:cNvGrpSpPr/>
                        <wpg:grpSpPr>
                          <a:xfrm>
                            <a:off x="5521" y="57150"/>
                            <a:ext cx="1351289" cy="1041598"/>
                            <a:chOff x="5521" y="0"/>
                            <a:chExt cx="1351289" cy="1041598"/>
                          </a:xfrm>
                        </wpg:grpSpPr>
                        <wpg:grpSp>
                          <wpg:cNvPr id="933977633" name="组合 933977633"/>
                          <wpg:cNvGrpSpPr/>
                          <wpg:grpSpPr>
                            <a:xfrm>
                              <a:off x="5521" y="0"/>
                              <a:ext cx="1351289" cy="1041598"/>
                              <a:chOff x="5521" y="0"/>
                              <a:chExt cx="1351289" cy="1041598"/>
                            </a:xfrm>
                          </wpg:grpSpPr>
                          <wpg:grpSp>
                            <wpg:cNvPr id="157561863" name="组合 157561863"/>
                            <wpg:cNvGrpSpPr/>
                            <wpg:grpSpPr>
                              <a:xfrm>
                                <a:off x="382427" y="0"/>
                                <a:ext cx="648178" cy="1041598"/>
                                <a:chOff x="405922" y="-352425"/>
                                <a:chExt cx="648178" cy="1041598"/>
                              </a:xfrm>
                            </wpg:grpSpPr>
                            <wps:wsp>
                              <wps:cNvPr id="1602272093" name="Lin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390" y="-352425"/>
                                  <a:ext cx="346710" cy="4603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988422" name="圆柱体 1831988422"/>
                              <wps:cNvSpPr/>
                              <wps:spPr bwMode="auto">
                                <a:xfrm rot="5400000">
                                  <a:off x="629813" y="113476"/>
                                  <a:ext cx="108018" cy="93481"/>
                                </a:xfrm>
                                <a:prstGeom prst="can">
                                  <a:avLst>
                                    <a:gd name="adj" fmla="val 2398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31582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723" y="214225"/>
                                  <a:ext cx="0" cy="4749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3830870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723" y="214225"/>
                                  <a:ext cx="0" cy="2389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475341" name="Line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05922" y="209151"/>
                                  <a:ext cx="2345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609075678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442" y="522555"/>
                                <a:ext cx="666368" cy="35055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  <a:gd name="connsiteX4" fmla="*/ 0 w 542925"/>
                                  <a:gd name="connsiteY4" fmla="*/ 0 h 38100"/>
                                  <a:gd name="connsiteX0" fmla="*/ 0 w 542925"/>
                                  <a:gd name="connsiteY0" fmla="*/ 0 h 91440"/>
                                  <a:gd name="connsiteX1" fmla="*/ 542925 w 542925"/>
                                  <a:gd name="connsiteY1" fmla="*/ 0 h 91440"/>
                                  <a:gd name="connsiteX2" fmla="*/ 542925 w 542925"/>
                                  <a:gd name="connsiteY2" fmla="*/ 38100 h 91440"/>
                                  <a:gd name="connsiteX3" fmla="*/ 0 w 542925"/>
                                  <a:gd name="connsiteY3" fmla="*/ 38100 h 91440"/>
                                  <a:gd name="connsiteX4" fmla="*/ 91440 w 542925"/>
                                  <a:gd name="connsiteY4" fmla="*/ 91440 h 91440"/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2925" h="38100">
                                    <a:moveTo>
                                      <a:pt x="0" y="0"/>
                                    </a:moveTo>
                                    <a:lnTo>
                                      <a:pt x="542925" y="0"/>
                                    </a:lnTo>
                                    <a:lnTo>
                                      <a:pt x="542925" y="38100"/>
                                    </a:lnTo>
                                    <a:lnTo>
                                      <a:pt x="0" y="381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18215835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5521" y="524861"/>
                                <a:ext cx="607914" cy="35055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  <a:gd name="connsiteX4" fmla="*/ 0 w 542925"/>
                                  <a:gd name="connsiteY4" fmla="*/ 0 h 38100"/>
                                  <a:gd name="connsiteX0" fmla="*/ 0 w 542925"/>
                                  <a:gd name="connsiteY0" fmla="*/ 0 h 91440"/>
                                  <a:gd name="connsiteX1" fmla="*/ 542925 w 542925"/>
                                  <a:gd name="connsiteY1" fmla="*/ 0 h 91440"/>
                                  <a:gd name="connsiteX2" fmla="*/ 542925 w 542925"/>
                                  <a:gd name="connsiteY2" fmla="*/ 38100 h 91440"/>
                                  <a:gd name="connsiteX3" fmla="*/ 0 w 542925"/>
                                  <a:gd name="connsiteY3" fmla="*/ 38100 h 91440"/>
                                  <a:gd name="connsiteX4" fmla="*/ 91440 w 542925"/>
                                  <a:gd name="connsiteY4" fmla="*/ 91440 h 91440"/>
                                  <a:gd name="connsiteX0" fmla="*/ 0 w 542925"/>
                                  <a:gd name="connsiteY0" fmla="*/ 0 h 38100"/>
                                  <a:gd name="connsiteX1" fmla="*/ 542925 w 542925"/>
                                  <a:gd name="connsiteY1" fmla="*/ 0 h 38100"/>
                                  <a:gd name="connsiteX2" fmla="*/ 542925 w 542925"/>
                                  <a:gd name="connsiteY2" fmla="*/ 38100 h 38100"/>
                                  <a:gd name="connsiteX3" fmla="*/ 0 w 542925"/>
                                  <a:gd name="connsiteY3" fmla="*/ 38100 h 38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2925" h="38100">
                                    <a:moveTo>
                                      <a:pt x="0" y="0"/>
                                    </a:moveTo>
                                    <a:lnTo>
                                      <a:pt x="542925" y="0"/>
                                    </a:lnTo>
                                    <a:lnTo>
                                      <a:pt x="542925" y="38100"/>
                                    </a:lnTo>
                                    <a:lnTo>
                                      <a:pt x="0" y="3810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597836616" name="弧形 1597836616"/>
                          <wps:cNvSpPr/>
                          <wps:spPr>
                            <a:xfrm rot="1025351">
                              <a:off x="603452" y="371218"/>
                              <a:ext cx="227435" cy="227297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514739012" name="文本框 1514739012"/>
                          <wps:cNvSpPr txBox="1"/>
                          <wps:spPr>
                            <a:xfrm>
                              <a:off x="801266" y="266145"/>
                              <a:ext cx="165529" cy="256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7DB59F" w14:textId="77777777" w:rsidR="003C2343" w:rsidRPr="00CB3775" w:rsidRDefault="003C2343" w:rsidP="003C234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429744098" name="文本框 429744098"/>
                        <wps:cNvSpPr txBox="1"/>
                        <wps:spPr>
                          <a:xfrm>
                            <a:off x="654229" y="910115"/>
                            <a:ext cx="267751" cy="256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75FBBE" w14:textId="77777777" w:rsidR="003C2343" w:rsidRPr="00CB3775" w:rsidRDefault="003C2343" w:rsidP="003C234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1287439" name="文本框 1191287439"/>
                        <wps:cNvSpPr txBox="1"/>
                        <wps:spPr>
                          <a:xfrm>
                            <a:off x="660719" y="684886"/>
                            <a:ext cx="249948" cy="257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9A6468" w14:textId="77777777" w:rsidR="003C2343" w:rsidRPr="00CB3775" w:rsidRDefault="003C2343" w:rsidP="003C234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3C2343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32542730" name="文本框 1232542730"/>
                        <wps:cNvSpPr txBox="1"/>
                        <wps:spPr>
                          <a:xfrm>
                            <a:off x="283696" y="604253"/>
                            <a:ext cx="213170" cy="2574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6A2EAC" w14:textId="77777777" w:rsidR="003C2343" w:rsidRPr="00CB3775" w:rsidRDefault="003C2343" w:rsidP="003C234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C5D7B" id="组合 1621128377" o:spid="_x0000_s1881" style="position:absolute;left:0;text-align:left;margin-left:298.05pt;margin-top:.25pt;width:86.6pt;height:73.3pt;z-index:251752960;mso-position-horizontal-relative:text;mso-position-vertical-relative:text;mso-width-relative:margin;mso-height-relative:margin" coordorigin="55,-48" coordsize="13512,1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">
                <v:shape id="文本框 1811131609" o:spid="_x0000_s1882" type="#_x0000_t202" style="position:absolute;left:10001;top:-48;width:1819;height:25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51CD6F67" w14:textId="77777777" w:rsidR="003C2343" w:rsidRPr="00CB3775" w:rsidRDefault="003C2343" w:rsidP="003C234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B3775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group id="组合 264725692" o:spid="_x0000_s1883" style="position:absolute;left:55;top:571;width:13513;height:10416" coordorigin="55" coordsize="1351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">
                  <v:group id="组合 933977633" o:spid="_x0000_s1884" style="position:absolute;left:55;width:13513;height:10415" coordorigin="55" coordsize="1351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">
                    <v:group id="组合 157561863" o:spid="_x0000_s1885" style="position:absolute;left:3824;width:6482;height:10415" coordorigin="4059,-3524" coordsize="648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">
                      <v:line id="Line 9" o:spid="_x0000_s1886" style="position:absolute;flip:y;visibility:visible;mso-wrap-style:square" from="7073,-3524" to="1054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" strokeweight=".5pt">
                        <v:stroke endarrow="block" endarrowwidth="narrow"/>
                      </v:line>
                      <v:shape id="圆柱体 1831988422" o:spid="_x0000_s1887" type="#_x0000_t22" style="position:absolute;left:6298;top:1134;width:1080;height:935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" adj="5181" fillcolor="white [3212]" strokeweight="1pt">
                        <v:stroke joinstyle="miter"/>
                        <v:textbox style="mso-fit-shape-to-text:t" inset="1mm,0,1mm,0"/>
                      </v:shape>
                      <v:line id="Line 9" o:spid="_x0000_s1888" style="position:absolute;visibility:visible;mso-wrap-style:square" from="6777,2142" to="6777,6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" strokeweight=".5pt">
                        <v:stroke endarrow="block" endarrowwidth="narrow"/>
                      </v:line>
                      <v:line id="Line 9" o:spid="_x0000_s1889" style="position:absolute;visibility:visible;mso-wrap-style:square" from="6777,2142" to="6777,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" strokeweight=".5pt">
                        <v:stroke endarrow="block" endarrowwidth="narrow"/>
                      </v:line>
                      <v:line id="Line 9" o:spid="_x0000_s1890" style="position:absolute;flip:x;visibility:visible;mso-wrap-style:square" from="4059,2091" to="6404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" strokeweight=".5pt">
                        <v:stroke endarrow="block" endarrowwidth="narrow"/>
                      </v:line>
                    </v:group>
                    <v:shape id="Rectangle 7" o:spid="_x0000_s1891" style="position:absolute;left:6904;top:5225;width:6664;height:351;visibility:visible;mso-wrap-style:none;v-text-anchor:top" coordsize="5429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" path="m,l542925,r,38100l,38100e" strokeweight="1pt">
                      <v:stroke joinstyle="miter"/>
                      <v:path o:connecttype="custom" o:connectlocs="0,0;666368,0;666368,35055;0,35055" o:connectangles="0,0,0,0"/>
                    </v:shape>
                    <v:shape id="Rectangle 7" o:spid="_x0000_s1892" style="position:absolute;left:55;top:5248;width:6079;height:351;flip:x;visibility:visible;mso-wrap-style:none;v-text-anchor:top" coordsize="5429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" path="m,l542925,r,38100l,38100e" filled="f" strokeweight="1pt">
                      <v:stroke joinstyle="miter"/>
                      <v:path o:connecttype="custom" o:connectlocs="0,0;607914,0;607914,35055;0,35055" o:connectangles="0,0,0,0"/>
                    </v:shape>
                  </v:group>
                  <v:shape id="弧形 1597836616" o:spid="_x0000_s1893" style="position:absolute;left:6034;top:3712;width:2274;height:2273;rotation:1119957fd;visibility:visible;mso-wrap-style:none;v-text-anchor:middle" coordsize="227435,22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" path="m113717,nsc176522,,227435,50882,227435,113649r-113717,c113718,75766,113717,37883,113717,xem113717,nfc176522,,227435,50882,227435,113649e" filled="f" strokecolor="black [3213]" strokeweight=".5pt">
                    <v:stroke joinstyle="miter"/>
                    <v:path arrowok="t" o:connecttype="custom" o:connectlocs="113717,0;227435,113649" o:connectangles="0,0"/>
                  </v:shape>
                  <v:shape id="文本框 1514739012" o:spid="_x0000_s1894" type="#_x0000_t202" style="position:absolute;left:8012;top:2661;width:1655;height:25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5E7DB59F" w14:textId="77777777" w:rsidR="003C2343" w:rsidRPr="00CB3775" w:rsidRDefault="003C2343" w:rsidP="003C2343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文本框 429744098" o:spid="_x0000_s1895" type="#_x0000_t202" style="position:absolute;left:6542;top:9101;width:2677;height:25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7375FBBE" w14:textId="77777777" w:rsidR="003C2343" w:rsidRPr="00CB3775" w:rsidRDefault="003C2343" w:rsidP="003C234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mg</w:t>
                        </w:r>
                      </w:p>
                    </w:txbxContent>
                  </v:textbox>
                </v:shape>
                <v:shape id="文本框 1191287439" o:spid="_x0000_s1896" type="#_x0000_t202" style="position:absolute;left:6607;top:6848;width:2499;height:25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289A6468" w14:textId="77777777" w:rsidR="003C2343" w:rsidRPr="00CB3775" w:rsidRDefault="003C2343" w:rsidP="003C234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3C2343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文本框 1232542730" o:spid="_x0000_s1897" type="#_x0000_t202" style="position:absolute;left:2836;top:6042;width:2132;height:25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246A2EAC" w14:textId="77777777" w:rsidR="003C2343" w:rsidRPr="00CB3775" w:rsidRDefault="003C2343" w:rsidP="003C234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125AA">
        <w:rPr>
          <w:rFonts w:hint="eastAsia"/>
          <w:i/>
        </w:rPr>
        <w:t>F</w:t>
      </w:r>
      <w:r w:rsidR="001125AA">
        <w:rPr>
          <w:rFonts w:hint="eastAsia"/>
        </w:rPr>
        <w:t>cos</w:t>
      </w:r>
      <w:r w:rsidR="000A0D14">
        <w:rPr>
          <w:i/>
        </w:rPr>
        <w:t>θ</w:t>
      </w:r>
      <w:r w:rsidR="00530E59">
        <w:rPr>
          <w:rFonts w:hint="eastAsia"/>
        </w:rPr>
        <w:t xml:space="preserve"> </w:t>
      </w:r>
      <w:r w:rsidR="00530E59" w:rsidRPr="00530E59">
        <w:rPr>
          <w:rFonts w:asciiTheme="majorBidi" w:hAnsiTheme="majorBidi" w:cstheme="majorBidi"/>
        </w:rPr>
        <w:t>−</w:t>
      </w:r>
      <w:r w:rsidR="00530E59">
        <w:rPr>
          <w:rFonts w:hint="eastAsia"/>
        </w:rPr>
        <w:t xml:space="preserve"> </w:t>
      </w:r>
      <w:r w:rsidR="005F7D1A">
        <w:rPr>
          <w:i/>
        </w:rPr>
        <w:t>μ</w:t>
      </w:r>
      <w:r w:rsidR="001125AA">
        <w:rPr>
          <w:rFonts w:hint="eastAsia"/>
          <w:i/>
        </w:rPr>
        <w:t>F</w:t>
      </w:r>
      <w:r w:rsidR="001125AA">
        <w:rPr>
          <w:rFonts w:hint="eastAsia"/>
          <w:vertAlign w:val="subscript"/>
        </w:rPr>
        <w:t>N</w:t>
      </w:r>
      <w:r w:rsidR="0061694B">
        <w:rPr>
          <w:rFonts w:hint="eastAsia"/>
        </w:rPr>
        <w:t xml:space="preserve"> = </w:t>
      </w:r>
      <w:r w:rsidR="001125AA">
        <w:rPr>
          <w:rFonts w:hint="eastAsia"/>
          <w:i/>
        </w:rPr>
        <w:t>ma</w:t>
      </w:r>
    </w:p>
    <w:p w14:paraId="691B1EEB" w14:textId="3E426E46" w:rsidR="00295C09" w:rsidRDefault="001125AA" w:rsidP="001125AA">
      <w:r>
        <w:rPr>
          <w:rFonts w:hint="eastAsia"/>
          <w:i/>
        </w:rPr>
        <w:t>F</w:t>
      </w:r>
      <w:r>
        <w:rPr>
          <w:rFonts w:hint="eastAsia"/>
          <w:iCs/>
        </w:rPr>
        <w:t>sin</w:t>
      </w:r>
      <w:r w:rsidR="000A0D14">
        <w:rPr>
          <w:i/>
        </w:rPr>
        <w:t>θ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mg</w:t>
      </w:r>
      <w:r w:rsidR="00530E59">
        <w:rPr>
          <w:rFonts w:hint="eastAsia"/>
        </w:rPr>
        <w:t xml:space="preserve"> +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N</w:t>
      </w:r>
    </w:p>
    <w:p w14:paraId="507E0898" w14:textId="77777777" w:rsidR="00295C09" w:rsidRDefault="00295C09" w:rsidP="001125AA">
      <w:r>
        <w:rPr>
          <w:rFonts w:hint="eastAsia"/>
        </w:rPr>
        <w:t>由此得</w:t>
      </w:r>
    </w:p>
    <w:p w14:paraId="0E1C864A" w14:textId="27B2FB1A" w:rsidR="001125AA" w:rsidRPr="00030942" w:rsidRDefault="001125AA" w:rsidP="001125AA">
      <w:pPr>
        <w:rPr>
          <w:i/>
          <w:vertAlign w:val="subscript"/>
        </w:rPr>
      </w:pPr>
      <w:r>
        <w:rPr>
          <w:rFonts w:hint="eastAsia"/>
          <w:i/>
        </w:rPr>
        <w:t>F</w:t>
      </w:r>
      <w:r w:rsidR="0061694B">
        <w:rPr>
          <w:rFonts w:hint="eastAsia"/>
        </w:rPr>
        <w:t xml:space="preserve"> = </w:t>
      </w:r>
      <w:r w:rsidR="00295C09">
        <w:fldChar w:fldCharType="begin"/>
      </w:r>
      <w:r w:rsidR="00295C09">
        <w:instrText xml:space="preserve"> </w:instrText>
      </w:r>
      <w:r w:rsidR="00295C09">
        <w:rPr>
          <w:rFonts w:hint="eastAsia"/>
        </w:rPr>
        <w:instrText>EQ \F(</w:instrText>
      </w:r>
      <w:r w:rsidR="00295C09" w:rsidRPr="000A0D14">
        <w:rPr>
          <w:rFonts w:hint="eastAsia"/>
          <w:i/>
        </w:rPr>
        <w:instrText>m</w:instrText>
      </w:r>
      <w:r w:rsidR="00295C09">
        <w:rPr>
          <w:rFonts w:hint="eastAsia"/>
        </w:rPr>
        <w:instrText>（</w:instrText>
      </w:r>
      <w:r w:rsidR="00295C09" w:rsidRPr="000A0D14">
        <w:rPr>
          <w:rFonts w:hint="eastAsia"/>
          <w:i/>
        </w:rPr>
        <w:instrText>a</w:instrText>
      </w:r>
      <w:r w:rsidR="00530E59">
        <w:rPr>
          <w:rFonts w:hint="eastAsia"/>
          <w:iCs/>
        </w:rPr>
        <w:instrText xml:space="preserve"> </w:instrText>
      </w:r>
      <w:r w:rsidR="00530E59">
        <w:rPr>
          <w:iCs/>
        </w:rPr>
        <w:instrText>−</w:instrText>
      </w:r>
      <w:r w:rsidR="00530E59">
        <w:rPr>
          <w:rFonts w:hint="eastAsia"/>
          <w:iCs/>
        </w:rPr>
        <w:instrText xml:space="preserve"> </w:instrText>
      </w:r>
      <w:r w:rsidR="00295C09" w:rsidRPr="000A0D14">
        <w:rPr>
          <w:i/>
        </w:rPr>
        <w:instrText>μ</w:instrText>
      </w:r>
      <w:r w:rsidR="00295C09" w:rsidRPr="000A0D14">
        <w:rPr>
          <w:rFonts w:hint="eastAsia"/>
          <w:i/>
        </w:rPr>
        <w:instrText>g</w:instrText>
      </w:r>
      <w:r w:rsidR="00295C09">
        <w:rPr>
          <w:rFonts w:hint="eastAsia"/>
        </w:rPr>
        <w:instrText>）</w:instrText>
      </w:r>
      <w:r w:rsidR="00295C09">
        <w:rPr>
          <w:rFonts w:hint="eastAsia"/>
        </w:rPr>
        <w:instrText>,cos</w:instrText>
      </w:r>
      <w:r w:rsidR="00295C09" w:rsidRPr="000A0D14">
        <w:rPr>
          <w:i/>
        </w:rPr>
        <w:instrText>θ</w:instrText>
      </w:r>
      <w:r w:rsidR="00530E59">
        <w:rPr>
          <w:rFonts w:hint="eastAsia"/>
          <w:iCs/>
        </w:rPr>
        <w:instrText xml:space="preserve"> </w:instrText>
      </w:r>
      <w:r w:rsidR="00530E59">
        <w:rPr>
          <w:iCs/>
        </w:rPr>
        <w:instrText>−</w:instrText>
      </w:r>
      <w:r w:rsidR="00530E59">
        <w:rPr>
          <w:rFonts w:hint="eastAsia"/>
          <w:iCs/>
        </w:rPr>
        <w:instrText xml:space="preserve"> </w:instrText>
      </w:r>
      <w:r w:rsidR="00295C09" w:rsidRPr="000A0D14">
        <w:rPr>
          <w:i/>
        </w:rPr>
        <w:instrText>μ</w:instrText>
      </w:r>
      <w:r w:rsidR="00295C09">
        <w:rPr>
          <w:rFonts w:hint="eastAsia"/>
        </w:rPr>
        <w:instrText>sin</w:instrText>
      </w:r>
      <w:r w:rsidR="00295C09" w:rsidRPr="000A0D14">
        <w:rPr>
          <w:i/>
        </w:rPr>
        <w:instrText>θ</w:instrText>
      </w:r>
      <w:r w:rsidR="00295C09">
        <w:rPr>
          <w:rFonts w:hint="eastAsia"/>
        </w:rPr>
        <w:instrText>)</w:instrText>
      </w:r>
      <w:r w:rsidR="00295C09">
        <w:instrText xml:space="preserve"> </w:instrText>
      </w:r>
      <w:r w:rsidR="00295C09">
        <w:fldChar w:fldCharType="end"/>
      </w:r>
      <w:r w:rsidR="0061694B">
        <w:rPr>
          <w:rFonts w:hint="eastAsia"/>
        </w:rPr>
        <w:t xml:space="preserve"> = </w:t>
      </w:r>
      <w:r w:rsidR="00295C09">
        <w:fldChar w:fldCharType="begin"/>
      </w:r>
      <w:r w:rsidR="00295C09">
        <w:instrText xml:space="preserve"> </w:instrText>
      </w:r>
      <w:r w:rsidR="00295C09">
        <w:rPr>
          <w:rFonts w:hint="eastAsia"/>
        </w:rPr>
        <w:instrText>EQ \F(0.1</w:instrText>
      </w:r>
      <w:r w:rsidR="00295C09" w:rsidRPr="00530E59">
        <w:rPr>
          <w:rFonts w:asciiTheme="majorBidi" w:hAnsiTheme="majorBidi" w:cstheme="majorBidi"/>
        </w:rPr>
        <w:instrText>×</w:instrText>
      </w:r>
      <w:r w:rsidR="00295C09">
        <w:rPr>
          <w:rFonts w:hint="eastAsia"/>
        </w:rPr>
        <w:instrText>（</w:instrText>
      </w:r>
      <w:r w:rsidR="00295C09">
        <w:rPr>
          <w:rFonts w:hint="eastAsia"/>
        </w:rPr>
        <w:instrText>4.4</w:instrText>
      </w:r>
      <w:r w:rsidR="00530E59">
        <w:rPr>
          <w:rFonts w:hint="eastAsia"/>
        </w:rPr>
        <w:instrText xml:space="preserve"> </w:instrText>
      </w:r>
      <w:r w:rsidR="00530E59">
        <w:instrText>−</w:instrText>
      </w:r>
      <w:r w:rsidR="00530E59">
        <w:rPr>
          <w:rFonts w:hint="eastAsia"/>
        </w:rPr>
        <w:instrText xml:space="preserve"> </w:instrText>
      </w:r>
      <w:r w:rsidR="00295C09">
        <w:rPr>
          <w:rFonts w:hint="eastAsia"/>
        </w:rPr>
        <w:instrText>0.8</w:instrText>
      </w:r>
      <w:r w:rsidR="00295C09" w:rsidRPr="00530E59">
        <w:rPr>
          <w:rFonts w:asciiTheme="majorBidi" w:hAnsiTheme="majorBidi" w:cstheme="majorBidi"/>
        </w:rPr>
        <w:instrText>×</w:instrText>
      </w:r>
      <w:r w:rsidR="00295C09">
        <w:rPr>
          <w:rFonts w:hint="eastAsia"/>
        </w:rPr>
        <w:instrText>10</w:instrText>
      </w:r>
      <w:r w:rsidR="00295C09">
        <w:rPr>
          <w:rFonts w:hint="eastAsia"/>
        </w:rPr>
        <w:instrText>）</w:instrText>
      </w:r>
      <w:r w:rsidR="00295C09">
        <w:rPr>
          <w:rFonts w:hint="eastAsia"/>
        </w:rPr>
        <w:instrText>,0.6</w:instrText>
      </w:r>
      <w:r w:rsidR="00530E59">
        <w:rPr>
          <w:rFonts w:hint="eastAsia"/>
        </w:rPr>
        <w:instrText xml:space="preserve"> </w:instrText>
      </w:r>
      <w:r w:rsidR="00530E59">
        <w:instrText>−</w:instrText>
      </w:r>
      <w:r w:rsidR="00530E59">
        <w:rPr>
          <w:rFonts w:hint="eastAsia"/>
        </w:rPr>
        <w:instrText xml:space="preserve"> </w:instrText>
      </w:r>
      <w:r w:rsidR="00295C09">
        <w:rPr>
          <w:rFonts w:hint="eastAsia"/>
        </w:rPr>
        <w:instrText>0.8</w:instrText>
      </w:r>
      <w:r w:rsidR="00295C09" w:rsidRPr="00530E59">
        <w:rPr>
          <w:rFonts w:asciiTheme="majorBidi" w:hAnsiTheme="majorBidi" w:cstheme="majorBidi"/>
        </w:rPr>
        <w:instrText>×</w:instrText>
      </w:r>
      <w:r w:rsidR="00295C09">
        <w:rPr>
          <w:rFonts w:hint="eastAsia"/>
        </w:rPr>
        <w:instrText>0.8)</w:instrText>
      </w:r>
      <w:r w:rsidR="00295C09">
        <w:instrText xml:space="preserve"> </w:instrText>
      </w:r>
      <w:r w:rsidR="00295C09">
        <w:fldChar w:fldCharType="end"/>
      </w:r>
      <w:r w:rsidR="00295C09">
        <w:rPr>
          <w:rFonts w:hint="eastAsia"/>
        </w:rPr>
        <w:t>N</w:t>
      </w:r>
      <w:r w:rsidR="0061694B">
        <w:rPr>
          <w:rFonts w:hint="eastAsia"/>
        </w:rPr>
        <w:t xml:space="preserve"> = </w:t>
      </w:r>
      <w:r>
        <w:rPr>
          <w:rFonts w:hint="eastAsia"/>
        </w:rPr>
        <w:t>9</w:t>
      </w:r>
      <w:r w:rsidR="00530E59">
        <w:rPr>
          <w:rFonts w:hint="eastAsia"/>
        </w:rPr>
        <w:t xml:space="preserve"> </w:t>
      </w:r>
      <w:r>
        <w:rPr>
          <w:rFonts w:hint="eastAsia"/>
        </w:rPr>
        <w:t>N</w:t>
      </w:r>
    </w:p>
    <w:p w14:paraId="47CF7E3C" w14:textId="77777777" w:rsidR="00530E59" w:rsidRDefault="00530E59" w:rsidP="009D2479"/>
    <w:p w14:paraId="186FEEB3" w14:textId="2AEA8385" w:rsidR="009D5F54" w:rsidRDefault="001125AA" w:rsidP="001125AA">
      <w:r>
        <w:rPr>
          <w:rFonts w:hint="eastAsia"/>
        </w:rPr>
        <w:t>31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）设当转到竖直位置时，水银恰好</w:t>
      </w:r>
      <w:r w:rsidR="009D5F54">
        <w:rPr>
          <w:rFonts w:hint="eastAsia"/>
        </w:rPr>
        <w:t>位于管口位置而</w:t>
      </w:r>
      <w:r>
        <w:rPr>
          <w:rFonts w:hint="eastAsia"/>
        </w:rPr>
        <w:t>未</w:t>
      </w:r>
      <w:r w:rsidR="009D5F54">
        <w:rPr>
          <w:rFonts w:hint="eastAsia"/>
        </w:rPr>
        <w:t>从管中</w:t>
      </w:r>
      <w:r>
        <w:rPr>
          <w:rFonts w:hint="eastAsia"/>
        </w:rPr>
        <w:t>流出，</w:t>
      </w:r>
      <w:r w:rsidR="009D5F54">
        <w:rPr>
          <w:rFonts w:hint="eastAsia"/>
        </w:rPr>
        <w:t>管截面积为</w:t>
      </w:r>
      <w:r w:rsidR="00530E59">
        <w:rPr>
          <w:rFonts w:hint="eastAsia"/>
        </w:rPr>
        <w:t xml:space="preserve"> </w:t>
      </w:r>
      <w:r w:rsidR="009D5F54" w:rsidRPr="00530E59">
        <w:rPr>
          <w:rFonts w:hint="eastAsia"/>
          <w:i/>
          <w:iCs/>
        </w:rPr>
        <w:t>S</w:t>
      </w:r>
      <w:r w:rsidR="009D5F54">
        <w:rPr>
          <w:rFonts w:hint="eastAsia"/>
        </w:rPr>
        <w:t>。此时气柱长度</w:t>
      </w:r>
      <w:r w:rsidR="00530E59">
        <w:rPr>
          <w:rFonts w:hint="eastAsia"/>
        </w:rPr>
        <w:t xml:space="preserve"> </w:t>
      </w:r>
      <w:r w:rsidR="009D5F54" w:rsidRPr="009D5F54">
        <w:rPr>
          <w:rFonts w:hint="eastAsia"/>
          <w:i/>
        </w:rPr>
        <w:t>l</w:t>
      </w:r>
      <w:r w:rsidR="0061694B">
        <w:rPr>
          <w:rFonts w:hint="eastAsia"/>
        </w:rPr>
        <w:t xml:space="preserve"> = </w:t>
      </w:r>
      <w:r w:rsidR="009D5F54">
        <w:rPr>
          <w:rFonts w:hint="eastAsia"/>
        </w:rPr>
        <w:t>70</w:t>
      </w:r>
      <w:r w:rsidR="00530E59">
        <w:rPr>
          <w:rFonts w:hint="eastAsia"/>
        </w:rPr>
        <w:t xml:space="preserve"> </w:t>
      </w:r>
      <w:r w:rsidR="009D5F54">
        <w:rPr>
          <w:rFonts w:hint="eastAsia"/>
        </w:rPr>
        <w:t>cm</w:t>
      </w:r>
      <w:r w:rsidR="009D5F54">
        <w:rPr>
          <w:rFonts w:hint="eastAsia"/>
        </w:rPr>
        <w:t>。</w:t>
      </w:r>
      <w:r>
        <w:rPr>
          <w:rFonts w:hint="eastAsia"/>
        </w:rPr>
        <w:t>由玻意耳定律</w:t>
      </w:r>
    </w:p>
    <w:p w14:paraId="19250965" w14:textId="2383C007" w:rsidR="009D5F54" w:rsidRDefault="001125AA" w:rsidP="001125AA">
      <w:r>
        <w:rPr>
          <w:rFonts w:hint="eastAsia"/>
          <w:i/>
        </w:rPr>
        <w:t>p</w:t>
      </w:r>
      <w:r w:rsidR="0061694B">
        <w:rPr>
          <w:rFonts w:hint="eastAsia"/>
        </w:rPr>
        <w:t xml:space="preserve"> = </w:t>
      </w:r>
      <w:r w:rsidR="00CB1607">
        <w:fldChar w:fldCharType="begin"/>
      </w:r>
      <w:r w:rsidR="00CB1607">
        <w:instrText xml:space="preserve"> </w:instrText>
      </w:r>
      <w:r w:rsidR="00CB1607">
        <w:rPr>
          <w:rFonts w:hint="eastAsia"/>
        </w:rPr>
        <w:instrText>EQ \F(</w:instrText>
      </w:r>
      <w:r w:rsidR="00CB1607">
        <w:rPr>
          <w:rFonts w:hint="eastAsia"/>
          <w:i/>
        </w:rPr>
        <w:instrText>p</w:instrText>
      </w:r>
      <w:r w:rsidR="00CB1607">
        <w:rPr>
          <w:rFonts w:hint="eastAsia"/>
          <w:vertAlign w:val="subscript"/>
        </w:rPr>
        <w:instrText>0</w:instrText>
      </w:r>
      <w:r w:rsidR="00CB1607">
        <w:rPr>
          <w:rFonts w:hint="eastAsia"/>
          <w:i/>
        </w:rPr>
        <w:instrText>L</w:instrText>
      </w:r>
      <w:r w:rsidR="00CB1607">
        <w:rPr>
          <w:rFonts w:hint="eastAsia"/>
          <w:i/>
          <w:vertAlign w:val="subscript"/>
        </w:rPr>
        <w:instrText>0</w:instrText>
      </w:r>
      <w:r w:rsidR="00CB1607">
        <w:rPr>
          <w:rFonts w:hint="eastAsia"/>
        </w:rPr>
        <w:instrText>,</w:instrText>
      </w:r>
      <w:r w:rsidR="00CB1607">
        <w:rPr>
          <w:rFonts w:hint="eastAsia"/>
          <w:i/>
        </w:rPr>
        <w:instrText>l</w:instrText>
      </w:r>
      <w:r w:rsidR="00CB1607">
        <w:rPr>
          <w:rFonts w:hint="eastAsia"/>
        </w:rPr>
        <w:instrText>)</w:instrText>
      </w:r>
      <w:r w:rsidR="00CB1607">
        <w:fldChar w:fldCharType="end"/>
      </w:r>
      <w:r w:rsidR="0061694B">
        <w:rPr>
          <w:rFonts w:hint="eastAsia"/>
        </w:rPr>
        <w:t xml:space="preserve"> = </w:t>
      </w:r>
      <w:r w:rsidR="00CB1607">
        <w:fldChar w:fldCharType="begin"/>
      </w:r>
      <w:r w:rsidR="00CB1607">
        <w:instrText xml:space="preserve"> </w:instrText>
      </w:r>
      <w:r w:rsidR="00CB1607">
        <w:rPr>
          <w:rFonts w:hint="eastAsia"/>
        </w:rPr>
        <w:instrText>EQ \F(75</w:instrText>
      </w:r>
      <w:r w:rsidR="00CB1607" w:rsidRPr="00530E59">
        <w:rPr>
          <w:rFonts w:asciiTheme="majorBidi" w:hAnsiTheme="majorBidi" w:cstheme="majorBidi"/>
        </w:rPr>
        <w:instrText>×</w:instrText>
      </w:r>
      <w:r w:rsidR="00CB1607">
        <w:rPr>
          <w:rFonts w:hint="eastAsia"/>
        </w:rPr>
        <w:instrText>50,70)</w:instrText>
      </w:r>
      <w:r w:rsidR="00CB1607">
        <w:instrText xml:space="preserve"> </w:instrText>
      </w:r>
      <w:r w:rsidR="00CB1607">
        <w:fldChar w:fldCharType="end"/>
      </w:r>
      <w:r w:rsidR="00CB1607">
        <w:rPr>
          <w:rFonts w:hint="eastAsia"/>
        </w:rPr>
        <w:t>cmHg</w:t>
      </w:r>
      <w:r w:rsidR="0061694B">
        <w:rPr>
          <w:rFonts w:hint="eastAsia"/>
        </w:rPr>
        <w:t xml:space="preserve"> = </w:t>
      </w:r>
      <w:r>
        <w:rPr>
          <w:rFonts w:hint="eastAsia"/>
        </w:rPr>
        <w:t>53.6</w:t>
      </w:r>
      <w:r w:rsidR="00530E59">
        <w:rPr>
          <w:rFonts w:hint="eastAsia"/>
        </w:rPr>
        <w:t xml:space="preserve"> </w:t>
      </w:r>
      <w:r>
        <w:rPr>
          <w:rFonts w:hint="eastAsia"/>
        </w:rPr>
        <w:t>cmHg</w:t>
      </w:r>
    </w:p>
    <w:p w14:paraId="3CE61C4B" w14:textId="0C5C11EF" w:rsidR="009D5F54" w:rsidRDefault="001125AA" w:rsidP="001125AA">
      <w:r>
        <w:rPr>
          <w:rFonts w:hint="eastAsia"/>
        </w:rPr>
        <w:t>由于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p</w:t>
      </w:r>
      <w:r w:rsidR="00530E59">
        <w:rPr>
          <w:rFonts w:hint="eastAsia"/>
        </w:rPr>
        <w:t xml:space="preserve"> + </w:t>
      </w:r>
      <w:r w:rsidR="00CB1607">
        <w:rPr>
          <w:i/>
        </w:rPr>
        <w:t>ρ</w:t>
      </w:r>
      <w:r>
        <w:rPr>
          <w:rFonts w:hint="eastAsia"/>
          <w:i/>
        </w:rPr>
        <w:t>gh</w:t>
      </w:r>
      <w:r w:rsidR="0061694B">
        <w:rPr>
          <w:rFonts w:hint="eastAsia"/>
        </w:rPr>
        <w:t xml:space="preserve"> = </w:t>
      </w:r>
      <w:r>
        <w:rPr>
          <w:rFonts w:hint="eastAsia"/>
        </w:rPr>
        <w:t>83.6</w:t>
      </w:r>
      <w:r w:rsidR="00530E59">
        <w:rPr>
          <w:rFonts w:hint="eastAsia"/>
        </w:rPr>
        <w:t xml:space="preserve"> </w:t>
      </w:r>
      <w:r>
        <w:rPr>
          <w:rFonts w:hint="eastAsia"/>
        </w:rPr>
        <w:t>cmHg</w:t>
      </w:r>
      <w:r w:rsidR="00530E59">
        <w:rPr>
          <w:rFonts w:hint="eastAsia"/>
        </w:rPr>
        <w:t xml:space="preserve"> </w:t>
      </w:r>
      <w:r>
        <w:rPr>
          <w:rFonts w:hint="eastAsia"/>
        </w:rPr>
        <w:t>大于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，</w:t>
      </w:r>
      <w:r w:rsidR="00CB1607">
        <w:rPr>
          <w:rFonts w:hint="eastAsia"/>
        </w:rPr>
        <w:t>因此必有</w:t>
      </w:r>
      <w:r>
        <w:rPr>
          <w:rFonts w:hint="eastAsia"/>
        </w:rPr>
        <w:t>水银</w:t>
      </w:r>
      <w:r w:rsidR="00CB1607">
        <w:rPr>
          <w:rFonts w:hint="eastAsia"/>
        </w:rPr>
        <w:t>从管中漏出。</w:t>
      </w:r>
    </w:p>
    <w:p w14:paraId="62D8305A" w14:textId="4328A5E9" w:rsidR="00CB1607" w:rsidRDefault="001125AA" w:rsidP="001125AA">
      <w:r>
        <w:rPr>
          <w:rFonts w:hint="eastAsia"/>
        </w:rPr>
        <w:t>设</w:t>
      </w:r>
      <w:r w:rsidR="00CB1607">
        <w:rPr>
          <w:rFonts w:hint="eastAsia"/>
        </w:rPr>
        <w:t>当</w:t>
      </w:r>
      <w:r>
        <w:rPr>
          <w:rFonts w:hint="eastAsia"/>
        </w:rPr>
        <w:t>管</w:t>
      </w:r>
      <w:r w:rsidR="00CB1607">
        <w:rPr>
          <w:rFonts w:hint="eastAsia"/>
        </w:rPr>
        <w:t>转至竖直位置时，管</w:t>
      </w:r>
      <w:r>
        <w:rPr>
          <w:rFonts w:hint="eastAsia"/>
        </w:rPr>
        <w:t>内水银柱长</w:t>
      </w:r>
      <w:r w:rsidR="00CB1607">
        <w:rPr>
          <w:rFonts w:hint="eastAsia"/>
        </w:rPr>
        <w:t>度</w:t>
      </w:r>
      <w:r>
        <w:rPr>
          <w:rFonts w:hint="eastAsia"/>
        </w:rPr>
        <w:t>为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x</w:t>
      </w:r>
      <w:r>
        <w:rPr>
          <w:rFonts w:hint="eastAsia"/>
        </w:rPr>
        <w:t>，由玻意耳定律</w:t>
      </w:r>
      <w:r w:rsidR="00CB1607">
        <w:rPr>
          <w:rFonts w:hint="eastAsia"/>
        </w:rPr>
        <w:t>得</w:t>
      </w:r>
    </w:p>
    <w:p w14:paraId="1AC3D500" w14:textId="1164A81F" w:rsidR="00CB1607" w:rsidRDefault="001125AA" w:rsidP="001125AA">
      <w:r>
        <w:rPr>
          <w:rFonts w:hint="eastAsia"/>
          <w:i/>
        </w:rPr>
        <w:lastRenderedPageBreak/>
        <w:t>p</w:t>
      </w:r>
      <w:r>
        <w:rPr>
          <w:rFonts w:hint="eastAsia"/>
          <w:vertAlign w:val="subscript"/>
        </w:rPr>
        <w:t>0</w:t>
      </w:r>
      <w:r>
        <w:rPr>
          <w:rFonts w:hint="eastAsia"/>
          <w:i/>
        </w:rPr>
        <w:t>SL</w:t>
      </w:r>
      <w:r>
        <w:rPr>
          <w:rFonts w:hint="eastAsia"/>
          <w:vertAlign w:val="subscript"/>
        </w:rPr>
        <w:t>0</w:t>
      </w:r>
      <w:r w:rsidR="0061694B">
        <w:rPr>
          <w:rFonts w:hint="eastAsia"/>
        </w:rPr>
        <w:t xml:space="preserve"> = </w:t>
      </w:r>
      <w:r>
        <w:rPr>
          <w:rFonts w:hint="eastAsia"/>
        </w:rPr>
        <w:t>（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0</w:t>
      </w:r>
      <w:r w:rsidR="00530E59">
        <w:rPr>
          <w:rFonts w:hint="eastAsia"/>
        </w:rPr>
        <w:t xml:space="preserve"> </w:t>
      </w:r>
      <w:r w:rsidR="00530E59" w:rsidRPr="00530E59">
        <w:t>−</w:t>
      </w:r>
      <w:r w:rsidR="00530E59">
        <w:rPr>
          <w:rFonts w:hint="eastAsia"/>
        </w:rPr>
        <w:t xml:space="preserve"> </w:t>
      </w:r>
      <w:r w:rsidR="00CB1607">
        <w:rPr>
          <w:i/>
        </w:rPr>
        <w:t>ρ</w:t>
      </w:r>
      <w:r>
        <w:rPr>
          <w:rFonts w:hint="eastAsia"/>
          <w:i/>
        </w:rPr>
        <w:t>g</w:t>
      </w:r>
      <w:r w:rsidR="00CB1607">
        <w:rPr>
          <w:rFonts w:hint="eastAsia"/>
          <w:i/>
        </w:rPr>
        <w:t>x</w:t>
      </w:r>
      <w:r>
        <w:rPr>
          <w:rFonts w:hint="eastAsia"/>
        </w:rPr>
        <w:t>）</w:t>
      </w:r>
      <w:r>
        <w:rPr>
          <w:rFonts w:hint="eastAsia"/>
          <w:i/>
        </w:rPr>
        <w:t>S</w:t>
      </w:r>
      <w:r>
        <w:rPr>
          <w:rFonts w:hint="eastAsia"/>
        </w:rPr>
        <w:t>（</w:t>
      </w:r>
      <w:r>
        <w:rPr>
          <w:rFonts w:hint="eastAsia"/>
          <w:i/>
        </w:rPr>
        <w:t>L</w:t>
      </w:r>
      <w:r w:rsidR="00530E59">
        <w:rPr>
          <w:rFonts w:hint="eastAsia"/>
        </w:rPr>
        <w:t xml:space="preserve"> </w:t>
      </w:r>
      <w:r w:rsidR="00530E59" w:rsidRPr="00530E59">
        <w:t>−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x</w:t>
      </w:r>
      <w:r>
        <w:rPr>
          <w:rFonts w:hint="eastAsia"/>
        </w:rPr>
        <w:t>）</w:t>
      </w:r>
    </w:p>
    <w:p w14:paraId="65CF0E7B" w14:textId="0971BC4E" w:rsidR="00CB1607" w:rsidRDefault="00CB1607" w:rsidP="001125AA">
      <w:r>
        <w:rPr>
          <w:rFonts w:hint="eastAsia"/>
        </w:rPr>
        <w:t>整理并代入数据后的</w:t>
      </w:r>
      <w:r w:rsidR="00530E59">
        <w:rPr>
          <w:rFonts w:hint="eastAsia"/>
        </w:rPr>
        <w:t xml:space="preserve"> </w:t>
      </w:r>
      <w:r>
        <w:rPr>
          <w:rFonts w:hint="eastAsia"/>
        </w:rPr>
        <w:t>75</w:t>
      </w:r>
      <w:r w:rsidRPr="00530E59">
        <w:rPr>
          <w:rFonts w:asciiTheme="majorBidi" w:hAnsiTheme="majorBidi" w:cstheme="majorBidi"/>
        </w:rPr>
        <w:t>×</w:t>
      </w:r>
      <w:r>
        <w:rPr>
          <w:rFonts w:hint="eastAsia"/>
        </w:rPr>
        <w:t>50</w:t>
      </w:r>
      <w:r w:rsidR="0061694B">
        <w:rPr>
          <w:rFonts w:hint="eastAsia"/>
        </w:rPr>
        <w:t xml:space="preserve"> = </w:t>
      </w:r>
      <w:r>
        <w:rPr>
          <w:rFonts w:hint="eastAsia"/>
        </w:rPr>
        <w:t>（</w:t>
      </w:r>
      <w:r>
        <w:rPr>
          <w:rFonts w:hint="eastAsia"/>
        </w:rPr>
        <w:t>75</w:t>
      </w:r>
      <w:r w:rsidR="00530E59">
        <w:rPr>
          <w:rFonts w:hint="eastAsia"/>
        </w:rPr>
        <w:t xml:space="preserve"> </w:t>
      </w:r>
      <w:r w:rsidR="00530E59" w:rsidRPr="00530E59">
        <w:rPr>
          <w:rFonts w:asciiTheme="majorBidi" w:hAnsiTheme="majorBidi" w:cstheme="majorBidi"/>
        </w:rPr>
        <w:t>−</w:t>
      </w:r>
      <w:r w:rsidR="00530E59">
        <w:rPr>
          <w:rFonts w:hint="eastAsia"/>
        </w:rPr>
        <w:t xml:space="preserve"> </w:t>
      </w:r>
      <w:r w:rsidRPr="001F2AA4">
        <w:rPr>
          <w:rFonts w:hint="eastAsia"/>
          <w:i/>
          <w:iCs/>
        </w:rPr>
        <w:t>x</w:t>
      </w:r>
      <w:r>
        <w:rPr>
          <w:rFonts w:hint="eastAsia"/>
        </w:rPr>
        <w:t>）（</w:t>
      </w:r>
      <w:r>
        <w:rPr>
          <w:rFonts w:hint="eastAsia"/>
        </w:rPr>
        <w:t>100</w:t>
      </w:r>
      <w:r w:rsidR="00530E59">
        <w:rPr>
          <w:rFonts w:hint="eastAsia"/>
        </w:rPr>
        <w:t xml:space="preserve"> </w:t>
      </w:r>
      <w:r w:rsidR="00530E59" w:rsidRPr="00530E59">
        <w:rPr>
          <w:rFonts w:asciiTheme="majorBidi" w:hAnsiTheme="majorBidi" w:cstheme="majorBidi"/>
        </w:rPr>
        <w:t>−</w:t>
      </w:r>
      <w:r w:rsidR="00530E59">
        <w:rPr>
          <w:rFonts w:hint="eastAsia"/>
        </w:rPr>
        <w:t xml:space="preserve"> </w:t>
      </w:r>
      <w:r w:rsidRPr="001F2AA4">
        <w:rPr>
          <w:rFonts w:hint="eastAsia"/>
          <w:i/>
          <w:iCs/>
        </w:rPr>
        <w:t>x</w:t>
      </w:r>
      <w:r>
        <w:rPr>
          <w:rFonts w:hint="eastAsia"/>
        </w:rPr>
        <w:t>）</w:t>
      </w:r>
    </w:p>
    <w:p w14:paraId="536B6856" w14:textId="4F1952B7" w:rsidR="00CB1607" w:rsidRDefault="001125AA" w:rsidP="001125AA">
      <w:r>
        <w:rPr>
          <w:rFonts w:hint="eastAsia"/>
        </w:rPr>
        <w:t>解得</w:t>
      </w:r>
      <w:r w:rsidR="00CB1607">
        <w:rPr>
          <w:rFonts w:hint="eastAsia"/>
        </w:rPr>
        <w:t>：</w:t>
      </w:r>
      <w:r>
        <w:rPr>
          <w:rFonts w:hint="eastAsia"/>
          <w:i/>
        </w:rPr>
        <w:t>x</w:t>
      </w:r>
      <w:r w:rsidR="0061694B">
        <w:rPr>
          <w:rFonts w:hint="eastAsia"/>
        </w:rPr>
        <w:t xml:space="preserve"> = </w:t>
      </w:r>
      <w:r>
        <w:rPr>
          <w:rFonts w:hint="eastAsia"/>
        </w:rPr>
        <w:t>25</w:t>
      </w:r>
      <w:r w:rsidR="00530E59">
        <w:rPr>
          <w:rFonts w:hint="eastAsia"/>
        </w:rPr>
        <w:t xml:space="preserve"> </w:t>
      </w:r>
      <w:r>
        <w:rPr>
          <w:rFonts w:hint="eastAsia"/>
        </w:rPr>
        <w:t>cm</w:t>
      </w:r>
    </w:p>
    <w:p w14:paraId="5A8E9B69" w14:textId="19871199" w:rsidR="00CB1607" w:rsidRDefault="001125AA" w:rsidP="001125AA">
      <w:r>
        <w:rPr>
          <w:rFonts w:hint="eastAsia"/>
        </w:rPr>
        <w:t>设插入槽内后管内柱长为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L</w:t>
      </w:r>
      <w:r w:rsidR="00CB1607">
        <w:rPr>
          <w:i/>
        </w:rPr>
        <w:t>ʹ</w:t>
      </w:r>
      <w:r>
        <w:rPr>
          <w:rFonts w:hint="eastAsia"/>
        </w:rPr>
        <w:t>，</w:t>
      </w:r>
      <w:r w:rsidR="00CB1607">
        <w:rPr>
          <w:rFonts w:hint="eastAsia"/>
        </w:rPr>
        <w:t>由题设条件得</w:t>
      </w:r>
    </w:p>
    <w:p w14:paraId="2BECE1C3" w14:textId="6DBAC943" w:rsidR="00CB1607" w:rsidRDefault="001125AA" w:rsidP="001125AA">
      <w:r>
        <w:rPr>
          <w:rFonts w:hint="eastAsia"/>
          <w:i/>
        </w:rPr>
        <w:t>L</w:t>
      </w:r>
      <w:r w:rsidR="000A0D14">
        <w:t>ʹ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L</w:t>
      </w:r>
      <w:r w:rsidR="00530E59">
        <w:rPr>
          <w:rFonts w:hint="eastAsia"/>
        </w:rPr>
        <w:t xml:space="preserve"> </w:t>
      </w:r>
      <w:r w:rsidR="00530E59" w:rsidRPr="00530E59">
        <w:t>−</w:t>
      </w:r>
      <w:r w:rsidR="00530E59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  <w:i/>
        </w:rPr>
        <w:t>x</w:t>
      </w:r>
      <w:r w:rsidR="00530E59">
        <w:rPr>
          <w:rFonts w:hint="eastAsia"/>
        </w:rPr>
        <w:t xml:space="preserve"> + </w:t>
      </w:r>
      <w:r w:rsidR="00CE7A18" w:rsidRPr="00CE7A18">
        <w:t>Δ</w:t>
      </w:r>
      <w:r>
        <w:rPr>
          <w:rFonts w:hint="eastAsia"/>
          <w:i/>
        </w:rPr>
        <w:t>h</w:t>
      </w:r>
      <w:r>
        <w:rPr>
          <w:rFonts w:hint="eastAsia"/>
        </w:rPr>
        <w:t>）</w:t>
      </w:r>
      <w:r w:rsidR="0061694B">
        <w:rPr>
          <w:rFonts w:hint="eastAsia"/>
        </w:rPr>
        <w:t xml:space="preserve"> = </w:t>
      </w:r>
      <w:r>
        <w:rPr>
          <w:rFonts w:hint="eastAsia"/>
        </w:rPr>
        <w:t>60</w:t>
      </w:r>
      <w:r w:rsidR="00530E59">
        <w:rPr>
          <w:rFonts w:hint="eastAsia"/>
        </w:rPr>
        <w:t xml:space="preserve"> </w:t>
      </w:r>
      <w:r>
        <w:rPr>
          <w:rFonts w:hint="eastAsia"/>
        </w:rPr>
        <w:t>cm</w:t>
      </w:r>
    </w:p>
    <w:p w14:paraId="399DCEC8" w14:textId="77777777" w:rsidR="00CB1607" w:rsidRDefault="00CB1607" w:rsidP="001125AA">
      <w:r>
        <w:rPr>
          <w:rFonts w:hint="eastAsia"/>
        </w:rPr>
        <w:t>由波意耳定律，插入后管内压强</w:t>
      </w:r>
    </w:p>
    <w:p w14:paraId="7612996F" w14:textId="07ED6871" w:rsidR="001125AA" w:rsidRDefault="001125AA" w:rsidP="001125AA">
      <w:r>
        <w:rPr>
          <w:rFonts w:hint="eastAsia"/>
          <w:i/>
        </w:rPr>
        <w:t>p</w:t>
      </w:r>
      <w:r w:rsidR="0061694B">
        <w:rPr>
          <w:rFonts w:hint="eastAsia"/>
        </w:rPr>
        <w:t xml:space="preserve"> = </w:t>
      </w:r>
      <w:r w:rsidR="00CB1607">
        <w:fldChar w:fldCharType="begin"/>
      </w:r>
      <w:r w:rsidR="00CB1607">
        <w:instrText xml:space="preserve"> </w:instrText>
      </w:r>
      <w:r w:rsidR="00CB1607">
        <w:rPr>
          <w:rFonts w:hint="eastAsia"/>
        </w:rPr>
        <w:instrText>EQ \F(</w:instrText>
      </w:r>
      <w:r w:rsidR="00CB1607">
        <w:rPr>
          <w:rFonts w:hint="eastAsia"/>
          <w:i/>
        </w:rPr>
        <w:instrText>p</w:instrText>
      </w:r>
      <w:r w:rsidR="00CB1607">
        <w:rPr>
          <w:rFonts w:hint="eastAsia"/>
          <w:vertAlign w:val="subscript"/>
        </w:rPr>
        <w:instrText>0</w:instrText>
      </w:r>
      <w:r w:rsidR="00CB1607">
        <w:rPr>
          <w:rFonts w:hint="eastAsia"/>
          <w:i/>
        </w:rPr>
        <w:instrText>L</w:instrText>
      </w:r>
      <w:r w:rsidR="00CB1607">
        <w:rPr>
          <w:rFonts w:hint="eastAsia"/>
          <w:i/>
          <w:vertAlign w:val="subscript"/>
        </w:rPr>
        <w:instrText>0</w:instrText>
      </w:r>
      <w:r w:rsidR="00CB1607">
        <w:rPr>
          <w:rFonts w:hint="eastAsia"/>
        </w:rPr>
        <w:instrText>,</w:instrText>
      </w:r>
      <w:r w:rsidR="00CB1607">
        <w:rPr>
          <w:rFonts w:hint="eastAsia"/>
          <w:i/>
        </w:rPr>
        <w:instrText>L</w:instrText>
      </w:r>
      <w:r w:rsidR="00CB1607">
        <w:rPr>
          <w:i/>
        </w:rPr>
        <w:instrText>ʹ</w:instrText>
      </w:r>
      <w:r w:rsidR="00CB1607">
        <w:rPr>
          <w:rFonts w:hint="eastAsia"/>
        </w:rPr>
        <w:instrText>)</w:instrText>
      </w:r>
      <w:r w:rsidR="00CB1607">
        <w:fldChar w:fldCharType="end"/>
      </w:r>
      <w:r w:rsidR="0061694B">
        <w:rPr>
          <w:rFonts w:hint="eastAsia"/>
        </w:rPr>
        <w:t xml:space="preserve"> = </w:t>
      </w:r>
      <w:r w:rsidR="00CB1607">
        <w:fldChar w:fldCharType="begin"/>
      </w:r>
      <w:r w:rsidR="00CB1607">
        <w:instrText xml:space="preserve"> </w:instrText>
      </w:r>
      <w:r w:rsidR="00CB1607">
        <w:rPr>
          <w:rFonts w:hint="eastAsia"/>
        </w:rPr>
        <w:instrText>EQ \F(75</w:instrText>
      </w:r>
      <w:r w:rsidR="00CB1607" w:rsidRPr="00530E59">
        <w:rPr>
          <w:rFonts w:asciiTheme="majorBidi" w:hAnsiTheme="majorBidi" w:cstheme="majorBidi"/>
        </w:rPr>
        <w:instrText>×</w:instrText>
      </w:r>
      <w:r w:rsidR="00CB1607">
        <w:rPr>
          <w:rFonts w:hint="eastAsia"/>
        </w:rPr>
        <w:instrText>50,60)</w:instrText>
      </w:r>
      <w:r w:rsidR="00CB1607">
        <w:instrText xml:space="preserve"> </w:instrText>
      </w:r>
      <w:r w:rsidR="00CB1607">
        <w:fldChar w:fldCharType="end"/>
      </w:r>
      <w:r w:rsidR="00CB1607">
        <w:rPr>
          <w:rFonts w:hint="eastAsia"/>
        </w:rPr>
        <w:t>cmHg</w:t>
      </w:r>
      <w:r w:rsidR="0061694B">
        <w:rPr>
          <w:rFonts w:hint="eastAsia"/>
        </w:rPr>
        <w:t xml:space="preserve"> = </w:t>
      </w:r>
      <w:r>
        <w:rPr>
          <w:rFonts w:hint="eastAsia"/>
        </w:rPr>
        <w:t>62.5</w:t>
      </w:r>
      <w:r w:rsidR="00530E59">
        <w:rPr>
          <w:rFonts w:hint="eastAsia"/>
        </w:rPr>
        <w:t xml:space="preserve"> </w:t>
      </w:r>
      <w:r>
        <w:rPr>
          <w:rFonts w:hint="eastAsia"/>
        </w:rPr>
        <w:t>cmHg</w:t>
      </w:r>
    </w:p>
    <w:p w14:paraId="42951BCE" w14:textId="39CC66A2" w:rsidR="00CB1607" w:rsidRDefault="001125AA" w:rsidP="001125A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）设管内外水银面高度差为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h</w:t>
      </w:r>
      <w:r w:rsidR="00CB1607">
        <w:t>ʹ</w:t>
      </w:r>
    </w:p>
    <w:p w14:paraId="6D5877A3" w14:textId="718A1570" w:rsidR="00CB1607" w:rsidRDefault="001125AA" w:rsidP="001125AA">
      <w:r>
        <w:rPr>
          <w:rFonts w:hint="eastAsia"/>
          <w:i/>
        </w:rPr>
        <w:t>h</w:t>
      </w:r>
      <w:r w:rsidR="00CB1607">
        <w:rPr>
          <w:i/>
        </w:rPr>
        <w:t>ʹ</w:t>
      </w:r>
      <w:r w:rsidR="0061694B">
        <w:rPr>
          <w:rFonts w:hint="eastAsia"/>
        </w:rPr>
        <w:t xml:space="preserve"> = </w:t>
      </w:r>
      <w:r>
        <w:rPr>
          <w:rFonts w:hint="eastAsia"/>
        </w:rPr>
        <w:t>75</w:t>
      </w:r>
      <w:r w:rsidR="00530E59">
        <w:rPr>
          <w:rFonts w:hint="eastAsia"/>
        </w:rPr>
        <w:t xml:space="preserve"> </w:t>
      </w:r>
      <w:r w:rsidR="00530E59" w:rsidRPr="00530E59">
        <w:t>−</w:t>
      </w:r>
      <w:r w:rsidR="00530E59">
        <w:rPr>
          <w:rFonts w:hint="eastAsia"/>
        </w:rPr>
        <w:t xml:space="preserve"> </w:t>
      </w:r>
      <w:r>
        <w:rPr>
          <w:rFonts w:hint="eastAsia"/>
        </w:rPr>
        <w:t>62.5</w:t>
      </w:r>
      <w:r w:rsidR="0061694B">
        <w:rPr>
          <w:rFonts w:hint="eastAsia"/>
        </w:rPr>
        <w:t xml:space="preserve"> = </w:t>
      </w:r>
      <w:r>
        <w:rPr>
          <w:rFonts w:hint="eastAsia"/>
        </w:rPr>
        <w:t>12.5</w:t>
      </w:r>
      <w:r w:rsidR="00530E59">
        <w:rPr>
          <w:rFonts w:hint="eastAsia"/>
        </w:rPr>
        <w:t xml:space="preserve"> </w:t>
      </w:r>
      <w:r>
        <w:rPr>
          <w:rFonts w:hint="eastAsia"/>
        </w:rPr>
        <w:t>cm</w:t>
      </w:r>
    </w:p>
    <w:p w14:paraId="75F2A531" w14:textId="77777777" w:rsidR="00CB1607" w:rsidRDefault="001125AA" w:rsidP="001125AA">
      <w:r>
        <w:rPr>
          <w:rFonts w:hint="eastAsia"/>
        </w:rPr>
        <w:t>管口距槽内水银面距离距离</w:t>
      </w:r>
    </w:p>
    <w:p w14:paraId="78B8481A" w14:textId="66E6ACBC" w:rsidR="001125AA" w:rsidRPr="00030942" w:rsidRDefault="001125AA" w:rsidP="001125AA">
      <w:r>
        <w:rPr>
          <w:rFonts w:hint="eastAsia"/>
          <w:i/>
        </w:rPr>
        <w:t>H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L</w:t>
      </w:r>
      <w:r w:rsidR="00530E59">
        <w:rPr>
          <w:rFonts w:hint="eastAsia"/>
        </w:rPr>
        <w:t xml:space="preserve"> </w:t>
      </w:r>
      <w:r w:rsidR="00530E59" w:rsidRPr="00530E59">
        <w:t>−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L</w:t>
      </w:r>
      <w:r w:rsidR="00CB1607">
        <w:rPr>
          <w:i/>
        </w:rPr>
        <w:t>ʹ</w:t>
      </w:r>
      <w:r w:rsidR="00530E59">
        <w:rPr>
          <w:rFonts w:hint="eastAsia"/>
        </w:rPr>
        <w:t xml:space="preserve"> </w:t>
      </w:r>
      <w:r w:rsidR="00530E59" w:rsidRPr="00530E59">
        <w:t>−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h</w:t>
      </w:r>
      <w:r w:rsidR="00CB1607">
        <w:rPr>
          <w:i/>
        </w:rPr>
        <w:t>ʹ</w:t>
      </w:r>
      <w:r w:rsidR="0061694B">
        <w:rPr>
          <w:rFonts w:hint="eastAsia"/>
        </w:rPr>
        <w:t xml:space="preserve"> = </w:t>
      </w:r>
      <w:r w:rsidR="00CB1607">
        <w:rPr>
          <w:rFonts w:hint="eastAsia"/>
        </w:rPr>
        <w:t>（</w:t>
      </w:r>
      <w:r w:rsidR="00CB1607">
        <w:rPr>
          <w:rFonts w:hint="eastAsia"/>
        </w:rPr>
        <w:t>40</w:t>
      </w:r>
      <w:r w:rsidR="00530E59">
        <w:rPr>
          <w:rFonts w:hint="eastAsia"/>
        </w:rPr>
        <w:t xml:space="preserve"> </w:t>
      </w:r>
      <w:r w:rsidR="00530E59" w:rsidRPr="00530E59">
        <w:rPr>
          <w:rFonts w:asciiTheme="majorBidi" w:hAnsiTheme="majorBidi" w:cstheme="majorBidi"/>
        </w:rPr>
        <w:t>−</w:t>
      </w:r>
      <w:r w:rsidR="00530E59">
        <w:rPr>
          <w:rFonts w:hint="eastAsia"/>
        </w:rPr>
        <w:t xml:space="preserve"> </w:t>
      </w:r>
      <w:r w:rsidR="00CB1607">
        <w:rPr>
          <w:rFonts w:hint="eastAsia"/>
        </w:rPr>
        <w:t>12.5</w:t>
      </w:r>
      <w:r w:rsidR="00CB1607">
        <w:rPr>
          <w:rFonts w:hint="eastAsia"/>
        </w:rPr>
        <w:t>）</w:t>
      </w:r>
      <w:r w:rsidR="00CB1607">
        <w:rPr>
          <w:rFonts w:hint="eastAsia"/>
        </w:rPr>
        <w:t>cm</w:t>
      </w:r>
      <w:r w:rsidR="0061694B">
        <w:rPr>
          <w:rFonts w:hint="eastAsia"/>
        </w:rPr>
        <w:t xml:space="preserve"> = </w:t>
      </w:r>
      <w:r>
        <w:rPr>
          <w:rFonts w:hint="eastAsia"/>
        </w:rPr>
        <w:t>27.5</w:t>
      </w:r>
      <w:r w:rsidR="00530E59">
        <w:rPr>
          <w:rFonts w:hint="eastAsia"/>
        </w:rPr>
        <w:t xml:space="preserve"> </w:t>
      </w:r>
      <w:r>
        <w:rPr>
          <w:rFonts w:hint="eastAsia"/>
        </w:rPr>
        <w:t>cm</w:t>
      </w:r>
    </w:p>
    <w:p w14:paraId="02932489" w14:textId="77777777" w:rsidR="00530E59" w:rsidRDefault="00530E59" w:rsidP="009D2479"/>
    <w:p w14:paraId="7DE084EA" w14:textId="736820AD" w:rsidR="001125AA" w:rsidRDefault="001125AA" w:rsidP="001125AA">
      <w:r>
        <w:rPr>
          <w:rFonts w:hint="eastAsia"/>
        </w:rPr>
        <w:t>32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1</w:t>
      </w:r>
      <w:r w:rsidR="00530E59">
        <w:rPr>
          <w:rFonts w:hint="eastAsia"/>
        </w:rPr>
        <w:t xml:space="preserve"> </w:t>
      </w:r>
      <w:r>
        <w:rPr>
          <w:rFonts w:hint="eastAsia"/>
        </w:rPr>
        <w:t>方向向左，</w:t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2</w:t>
      </w:r>
      <w:r w:rsidR="00530E59">
        <w:rPr>
          <w:rFonts w:hint="eastAsia"/>
        </w:rPr>
        <w:t xml:space="preserve"> </w:t>
      </w:r>
      <w:r>
        <w:rPr>
          <w:rFonts w:hint="eastAsia"/>
        </w:rPr>
        <w:t>方向向右</w:t>
      </w:r>
    </w:p>
    <w:p w14:paraId="2957F7F3" w14:textId="77777777" w:rsidR="004915A4" w:rsidRDefault="001125AA" w:rsidP="001125A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</w:t>
      </w:r>
      <w:r>
        <w:rPr>
          <w:rFonts w:hint="eastAsia"/>
        </w:rPr>
        <w:t>MN</w:t>
      </w:r>
      <w:r>
        <w:rPr>
          <w:rFonts w:hint="eastAsia"/>
        </w:rPr>
        <w:t>中通以电流</w:t>
      </w:r>
      <w:r>
        <w:rPr>
          <w:rFonts w:hint="eastAsia"/>
          <w:i/>
        </w:rPr>
        <w:t>I</w:t>
      </w:r>
      <w:r>
        <w:rPr>
          <w:rFonts w:hint="eastAsia"/>
        </w:rPr>
        <w:t>时，线圈所受安培力大小为</w:t>
      </w:r>
    </w:p>
    <w:p w14:paraId="2ECFF155" w14:textId="04EF50C1" w:rsidR="004915A4" w:rsidRDefault="001125AA" w:rsidP="001125AA">
      <w:r>
        <w:rPr>
          <w:rFonts w:hint="eastAsia"/>
          <w:i/>
        </w:rPr>
        <w:t>F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kIiL</w:t>
      </w:r>
      <w:r>
        <w:rPr>
          <w:rFonts w:hint="eastAsia"/>
        </w:rPr>
        <w:t>（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EQ \F(</w:instrText>
      </w:r>
      <w:r>
        <w:rPr>
          <w:rFonts w:hint="eastAsia"/>
          <w:szCs w:val="21"/>
          <w:lang w:val="nb-NO"/>
        </w:rPr>
        <w:instrText>1</w:instrText>
      </w:r>
      <w:r>
        <w:rPr>
          <w:szCs w:val="21"/>
          <w:lang w:val="nb-NO"/>
        </w:rPr>
        <w:instrText>,</w:instrText>
      </w:r>
      <w:r>
        <w:rPr>
          <w:rFonts w:hint="eastAsia"/>
          <w:i/>
        </w:rPr>
        <w:instrText>r</w:instrText>
      </w:r>
      <w:r>
        <w:rPr>
          <w:rFonts w:hint="eastAsia"/>
          <w:szCs w:val="21"/>
          <w:vertAlign w:val="subscript"/>
          <w:lang w:val="nb-NO"/>
        </w:rPr>
        <w:instrText>1</w:instrText>
      </w:r>
      <w:r>
        <w:rPr>
          <w:szCs w:val="21"/>
          <w:lang w:val="nb-NO"/>
        </w:rPr>
        <w:instrText>)</w:instrText>
      </w:r>
      <w:r>
        <w:rPr>
          <w:szCs w:val="21"/>
        </w:rPr>
        <w:fldChar w:fldCharType="end"/>
      </w:r>
      <w:r w:rsidR="00530E59">
        <w:rPr>
          <w:rFonts w:hint="eastAsia"/>
        </w:rPr>
        <w:t xml:space="preserve"> </w:t>
      </w:r>
      <w:r w:rsidR="00530E59" w:rsidRPr="00530E59">
        <w:rPr>
          <w:rFonts w:asciiTheme="majorBidi" w:hAnsiTheme="majorBidi" w:cstheme="majorBidi"/>
        </w:rPr>
        <w:t>−</w:t>
      </w:r>
      <w:r w:rsidR="00530E59">
        <w:rPr>
          <w:rFonts w:hint="eastAsia"/>
        </w:rPr>
        <w:t xml:space="preserve"> 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EQ \F(</w:instrText>
      </w:r>
      <w:r>
        <w:rPr>
          <w:rFonts w:hint="eastAsia"/>
          <w:szCs w:val="21"/>
          <w:lang w:val="nb-NO"/>
        </w:rPr>
        <w:instrText>1</w:instrText>
      </w:r>
      <w:r>
        <w:rPr>
          <w:szCs w:val="21"/>
          <w:lang w:val="nb-NO"/>
        </w:rPr>
        <w:instrText>,</w:instrText>
      </w:r>
      <w:r>
        <w:rPr>
          <w:rFonts w:hint="eastAsia"/>
          <w:i/>
        </w:rPr>
        <w:instrText>r</w:instrText>
      </w:r>
      <w:r>
        <w:rPr>
          <w:rFonts w:hint="eastAsia"/>
          <w:szCs w:val="21"/>
          <w:vertAlign w:val="subscript"/>
          <w:lang w:val="nb-NO"/>
        </w:rPr>
        <w:instrText>2</w:instrText>
      </w:r>
      <w:r>
        <w:rPr>
          <w:szCs w:val="21"/>
          <w:lang w:val="nb-NO"/>
        </w:rPr>
        <w:instrText>)</w:instrText>
      </w:r>
      <w:r>
        <w:rPr>
          <w:szCs w:val="21"/>
        </w:rPr>
        <w:fldChar w:fldCharType="end"/>
      </w:r>
      <w:r>
        <w:rPr>
          <w:rFonts w:hint="eastAsia"/>
        </w:rPr>
        <w:t>）</w:t>
      </w:r>
    </w:p>
    <w:p w14:paraId="7A6A0B5D" w14:textId="77777777" w:rsidR="004915A4" w:rsidRDefault="004915A4" w:rsidP="004915A4">
      <w:r>
        <w:rPr>
          <w:rFonts w:hint="eastAsia"/>
        </w:rPr>
        <w:t>式中</w:t>
      </w:r>
      <w:r w:rsidRPr="000A0D14"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0A0D14"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分别为</w:t>
      </w:r>
      <w:r>
        <w:rPr>
          <w:rFonts w:hint="eastAsia"/>
        </w:rPr>
        <w:t>ab</w:t>
      </w:r>
      <w:r>
        <w:rPr>
          <w:rFonts w:hint="eastAsia"/>
        </w:rPr>
        <w:t>、</w:t>
      </w:r>
      <w:r>
        <w:rPr>
          <w:rFonts w:hint="eastAsia"/>
        </w:rPr>
        <w:t>cd</w:t>
      </w:r>
      <w:r>
        <w:rPr>
          <w:rFonts w:hint="eastAsia"/>
        </w:rPr>
        <w:t>与</w:t>
      </w:r>
      <w:r>
        <w:rPr>
          <w:rFonts w:hint="eastAsia"/>
        </w:rPr>
        <w:t>MN</w:t>
      </w:r>
      <w:r>
        <w:rPr>
          <w:rFonts w:hint="eastAsia"/>
        </w:rPr>
        <w:t>的间距，</w:t>
      </w:r>
      <w:r w:rsidRPr="000A0D14">
        <w:rPr>
          <w:rFonts w:hint="eastAsia"/>
          <w:i/>
        </w:rPr>
        <w:t>i</w:t>
      </w:r>
      <w:r>
        <w:rPr>
          <w:rFonts w:hint="eastAsia"/>
        </w:rPr>
        <w:t>为线圈中的电流，</w:t>
      </w:r>
      <w:r w:rsidRPr="000A0D14">
        <w:rPr>
          <w:rFonts w:hint="eastAsia"/>
          <w:i/>
        </w:rPr>
        <w:t>L</w:t>
      </w:r>
      <w:r>
        <w:rPr>
          <w:rFonts w:hint="eastAsia"/>
        </w:rPr>
        <w:t>为</w:t>
      </w:r>
      <w:r>
        <w:rPr>
          <w:rFonts w:hint="eastAsia"/>
        </w:rPr>
        <w:t>ab</w:t>
      </w:r>
      <w:r>
        <w:rPr>
          <w:rFonts w:hint="eastAsia"/>
        </w:rPr>
        <w:t>、</w:t>
      </w:r>
      <w:r>
        <w:rPr>
          <w:rFonts w:hint="eastAsia"/>
        </w:rPr>
        <w:t>cd</w:t>
      </w:r>
      <w:r>
        <w:rPr>
          <w:rFonts w:hint="eastAsia"/>
        </w:rPr>
        <w:t>的长度。</w:t>
      </w:r>
    </w:p>
    <w:p w14:paraId="5142E58C" w14:textId="4D602EF8" w:rsidR="001125AA" w:rsidRPr="004915A4" w:rsidRDefault="004915A4" w:rsidP="004915A4">
      <w:r w:rsidRPr="00A55687">
        <w:rPr>
          <w:iCs/>
        </w:rPr>
        <w:fldChar w:fldCharType="begin"/>
      </w:r>
      <w:r w:rsidRPr="00A55687">
        <w:rPr>
          <w:iCs/>
        </w:rPr>
        <w:instrText xml:space="preserve"> </w:instrText>
      </w:r>
      <w:r w:rsidRPr="00A55687">
        <w:rPr>
          <w:rFonts w:hint="eastAsia"/>
          <w:iCs/>
        </w:rPr>
        <w:instrText>EQ \F(</w:instrText>
      </w:r>
      <w:r w:rsidRPr="00A55687">
        <w:rPr>
          <w:rFonts w:hint="eastAsia"/>
          <w:i/>
        </w:rPr>
        <w:instrText>F</w:instrText>
      </w:r>
      <w:r w:rsidRPr="00A55687">
        <w:rPr>
          <w:rFonts w:hint="eastAsia"/>
          <w:iCs/>
          <w:vertAlign w:val="subscript"/>
        </w:rPr>
        <w:instrText>1</w:instrText>
      </w:r>
      <w:r w:rsidRPr="00A55687">
        <w:rPr>
          <w:rFonts w:hint="eastAsia"/>
          <w:iCs/>
        </w:rPr>
        <w:instrText>,</w:instrText>
      </w:r>
      <w:r w:rsidRPr="00A55687">
        <w:rPr>
          <w:rFonts w:hint="eastAsia"/>
          <w:i/>
        </w:rPr>
        <w:instrText>F</w:instrText>
      </w:r>
      <w:r w:rsidRPr="00A55687">
        <w:rPr>
          <w:rFonts w:hint="eastAsia"/>
          <w:iCs/>
          <w:vertAlign w:val="subscript"/>
        </w:rPr>
        <w:instrText>2</w:instrText>
      </w:r>
      <w:r w:rsidRPr="00A55687">
        <w:rPr>
          <w:rFonts w:hint="eastAsia"/>
          <w:iCs/>
        </w:rPr>
        <w:instrText>)</w:instrText>
      </w:r>
      <w:r w:rsidRPr="00A55687">
        <w:rPr>
          <w:iCs/>
        </w:rPr>
        <w:instrText xml:space="preserve"> </w:instrText>
      </w:r>
      <w:r w:rsidRPr="00A55687">
        <w:rPr>
          <w:iCs/>
        </w:rPr>
        <w:fldChar w:fldCharType="end"/>
      </w:r>
      <w:r w:rsidR="0061694B">
        <w:rPr>
          <w:rFonts w:hint="eastAsia"/>
        </w:rPr>
        <w:t xml:space="preserve">= </w:t>
      </w:r>
      <w:r w:rsidRPr="00530E59">
        <w:rPr>
          <w:iCs/>
        </w:rPr>
        <w:fldChar w:fldCharType="begin"/>
      </w:r>
      <w:r w:rsidRPr="00530E59">
        <w:rPr>
          <w:iCs/>
        </w:rPr>
        <w:instrText xml:space="preserve"> </w:instrText>
      </w:r>
      <w:r w:rsidRPr="00530E59">
        <w:rPr>
          <w:rFonts w:hint="eastAsia"/>
          <w:iCs/>
        </w:rPr>
        <w:instrText>EQ \F(</w:instrText>
      </w:r>
      <w:r w:rsidRPr="00530E59">
        <w:rPr>
          <w:rFonts w:hint="eastAsia"/>
          <w:i/>
        </w:rPr>
        <w:instrText>I</w:instrText>
      </w:r>
      <w:r w:rsidRPr="00530E59">
        <w:rPr>
          <w:rFonts w:hint="eastAsia"/>
          <w:iCs/>
          <w:vertAlign w:val="subscript"/>
        </w:rPr>
        <w:instrText>1</w:instrText>
      </w:r>
      <w:r w:rsidRPr="00530E59">
        <w:rPr>
          <w:rFonts w:hint="eastAsia"/>
          <w:iCs/>
        </w:rPr>
        <w:instrText>,</w:instrText>
      </w:r>
      <w:r w:rsidRPr="00530E59">
        <w:rPr>
          <w:rFonts w:hint="eastAsia"/>
          <w:i/>
        </w:rPr>
        <w:instrText>I</w:instrText>
      </w:r>
      <w:r w:rsidRPr="00530E59">
        <w:rPr>
          <w:rFonts w:hint="eastAsia"/>
          <w:iCs/>
          <w:vertAlign w:val="subscript"/>
        </w:rPr>
        <w:instrText>2</w:instrText>
      </w:r>
      <w:r w:rsidRPr="00530E59">
        <w:rPr>
          <w:rFonts w:hint="eastAsia"/>
          <w:iCs/>
        </w:rPr>
        <w:instrText>)</w:instrText>
      </w:r>
      <w:r w:rsidRPr="00530E59">
        <w:rPr>
          <w:iCs/>
        </w:rPr>
        <w:instrText xml:space="preserve"> </w:instrText>
      </w:r>
      <w:r w:rsidRPr="00530E59">
        <w:rPr>
          <w:iCs/>
        </w:rPr>
        <w:fldChar w:fldCharType="end"/>
      </w:r>
    </w:p>
    <w:p w14:paraId="0E6D01F5" w14:textId="77777777" w:rsidR="004915A4" w:rsidRPr="004915A4" w:rsidRDefault="001125AA" w:rsidP="001125AA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4915A4">
        <w:rPr>
          <w:rFonts w:hint="eastAsia"/>
        </w:rPr>
        <w:t>设</w:t>
      </w:r>
      <w:r w:rsidR="004915A4">
        <w:rPr>
          <w:rFonts w:hint="eastAsia"/>
        </w:rPr>
        <w:t>MN</w:t>
      </w:r>
      <w:r w:rsidR="004915A4">
        <w:rPr>
          <w:rFonts w:hint="eastAsia"/>
        </w:rPr>
        <w:t>中电流强度为</w:t>
      </w:r>
      <w:r w:rsidR="004915A4" w:rsidRPr="000A0D14">
        <w:rPr>
          <w:rFonts w:hint="eastAsia"/>
          <w:i/>
        </w:rPr>
        <w:t>I</w:t>
      </w:r>
      <w:r w:rsidR="004915A4">
        <w:rPr>
          <w:rFonts w:hint="eastAsia"/>
          <w:vertAlign w:val="subscript"/>
        </w:rPr>
        <w:t>3</w:t>
      </w:r>
      <w:r w:rsidR="004915A4">
        <w:rPr>
          <w:rFonts w:hint="eastAsia"/>
        </w:rPr>
        <w:t>时，线框所受安培力为</w:t>
      </w:r>
      <w:r w:rsidR="004915A4" w:rsidRPr="000A0D14">
        <w:rPr>
          <w:rFonts w:hint="eastAsia"/>
          <w:i/>
        </w:rPr>
        <w:t>F</w:t>
      </w:r>
      <w:r w:rsidR="004915A4">
        <w:rPr>
          <w:rFonts w:hint="eastAsia"/>
          <w:vertAlign w:val="subscript"/>
        </w:rPr>
        <w:t>3</w:t>
      </w:r>
      <w:r w:rsidR="004915A4">
        <w:rPr>
          <w:rFonts w:hint="eastAsia"/>
        </w:rPr>
        <w:t>。由题设条件有</w:t>
      </w:r>
    </w:p>
    <w:p w14:paraId="3C6385F5" w14:textId="40F7DDAD" w:rsidR="004F37E9" w:rsidRDefault="001125AA" w:rsidP="00530E59">
      <w:pPr>
        <w:rPr>
          <w:i/>
        </w:rPr>
      </w:pPr>
      <w:r>
        <w:rPr>
          <w:rFonts w:hint="eastAsia"/>
        </w:rPr>
        <w:t>2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0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G</w:t>
      </w:r>
      <w:r w:rsidR="00530E59">
        <w:rPr>
          <w:rFonts w:hint="eastAsia"/>
          <w:iCs/>
        </w:rPr>
        <w:t>，</w:t>
      </w:r>
      <w:r>
        <w:rPr>
          <w:rFonts w:hint="eastAsia"/>
        </w:rPr>
        <w:t>2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1</w:t>
      </w:r>
      <w:r w:rsidR="00530E59">
        <w:rPr>
          <w:rFonts w:hint="eastAsia"/>
        </w:rPr>
        <w:t xml:space="preserve"> +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G</w:t>
      </w:r>
      <w:r w:rsidR="00530E59">
        <w:rPr>
          <w:rFonts w:hint="eastAsia"/>
          <w:iCs/>
        </w:rPr>
        <w:t>，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3</w:t>
      </w:r>
      <w:r w:rsidR="00530E59">
        <w:rPr>
          <w:rFonts w:hint="eastAsia"/>
        </w:rPr>
        <w:t xml:space="preserve"> + </w:t>
      </w:r>
      <w:r>
        <w:rPr>
          <w:rFonts w:hint="eastAsia"/>
          <w:i/>
        </w:rPr>
        <w:t>G</w:t>
      </w:r>
      <w:r w:rsidR="0061694B">
        <w:rPr>
          <w:rFonts w:hint="eastAsia"/>
        </w:rPr>
        <w:t xml:space="preserve"> = </w:t>
      </w:r>
      <w:r w:rsidR="004F37E9" w:rsidRPr="004F37E9">
        <w:rPr>
          <w:i/>
        </w:rPr>
        <w:fldChar w:fldCharType="begin"/>
      </w:r>
      <w:r w:rsidR="004F37E9" w:rsidRPr="004F37E9">
        <w:rPr>
          <w:i/>
        </w:rPr>
        <w:instrText xml:space="preserve"> </w:instrText>
      </w:r>
      <w:r w:rsidR="004F37E9" w:rsidRPr="004F37E9">
        <w:rPr>
          <w:rFonts w:hint="eastAsia"/>
          <w:i/>
        </w:rPr>
        <w:instrText>EQ \F(2T</w:instrText>
      </w:r>
      <w:r w:rsidR="004F37E9">
        <w:rPr>
          <w:rFonts w:hint="eastAsia"/>
          <w:i/>
          <w:vertAlign w:val="subscript"/>
        </w:rPr>
        <w:instrText>0</w:instrText>
      </w:r>
      <w:r w:rsidR="004F37E9" w:rsidRPr="004F37E9">
        <w:rPr>
          <w:rFonts w:hint="eastAsia"/>
          <w:i/>
        </w:rPr>
        <w:instrText>,g)</w:instrText>
      </w:r>
      <w:r w:rsidR="004F37E9" w:rsidRPr="004F37E9">
        <w:rPr>
          <w:i/>
        </w:rPr>
        <w:instrText xml:space="preserve"> </w:instrText>
      </w:r>
      <w:r w:rsidR="004F37E9" w:rsidRPr="004F37E9">
        <w:rPr>
          <w:i/>
        </w:rPr>
        <w:fldChar w:fldCharType="end"/>
      </w:r>
      <w:r>
        <w:rPr>
          <w:rFonts w:hint="eastAsia"/>
          <w:i/>
        </w:rPr>
        <w:t>a</w:t>
      </w:r>
    </w:p>
    <w:p w14:paraId="5116EA62" w14:textId="0F5542D7" w:rsidR="004F37E9" w:rsidRDefault="004F37E9" w:rsidP="001125AA">
      <w:r w:rsidRPr="00530E59">
        <w:rPr>
          <w:iCs/>
        </w:rPr>
        <w:fldChar w:fldCharType="begin"/>
      </w:r>
      <w:r w:rsidRPr="00530E59">
        <w:rPr>
          <w:iCs/>
        </w:rPr>
        <w:instrText xml:space="preserve"> </w:instrText>
      </w:r>
      <w:r w:rsidRPr="00530E59">
        <w:rPr>
          <w:rFonts w:hint="eastAsia"/>
          <w:iCs/>
        </w:rPr>
        <w:instrText>EQ \F(</w:instrText>
      </w:r>
      <w:r w:rsidRPr="00530E59">
        <w:rPr>
          <w:rFonts w:hint="eastAsia"/>
          <w:i/>
        </w:rPr>
        <w:instrText>I</w:instrText>
      </w:r>
      <w:r w:rsidRPr="00530E59">
        <w:rPr>
          <w:rFonts w:hint="eastAsia"/>
          <w:iCs/>
          <w:vertAlign w:val="subscript"/>
        </w:rPr>
        <w:instrText>1</w:instrText>
      </w:r>
      <w:r w:rsidRPr="00530E59">
        <w:rPr>
          <w:rFonts w:hint="eastAsia"/>
          <w:iCs/>
        </w:rPr>
        <w:instrText>,</w:instrText>
      </w:r>
      <w:r w:rsidRPr="00530E59">
        <w:rPr>
          <w:rFonts w:hint="eastAsia"/>
          <w:i/>
        </w:rPr>
        <w:instrText>I</w:instrText>
      </w:r>
      <w:r w:rsidRPr="00530E59">
        <w:rPr>
          <w:rFonts w:hint="eastAsia"/>
          <w:iCs/>
          <w:vertAlign w:val="subscript"/>
        </w:rPr>
        <w:instrText>3</w:instrText>
      </w:r>
      <w:r w:rsidRPr="00530E59">
        <w:rPr>
          <w:rFonts w:hint="eastAsia"/>
          <w:iCs/>
        </w:rPr>
        <w:instrText>)</w:instrText>
      </w:r>
      <w:r w:rsidRPr="00530E59">
        <w:rPr>
          <w:iCs/>
        </w:rPr>
        <w:instrText xml:space="preserve"> </w:instrText>
      </w:r>
      <w:r w:rsidRPr="00530E59">
        <w:rPr>
          <w:iCs/>
        </w:rPr>
        <w:fldChar w:fldCharType="end"/>
      </w:r>
      <w:r w:rsidR="0061694B" w:rsidRPr="00530E59">
        <w:rPr>
          <w:rFonts w:hint="eastAsia"/>
          <w:iCs/>
        </w:rPr>
        <w:t xml:space="preserve">= </w:t>
      </w:r>
      <w:r w:rsidRPr="00530E59">
        <w:rPr>
          <w:iCs/>
        </w:rPr>
        <w:fldChar w:fldCharType="begin"/>
      </w:r>
      <w:r w:rsidRPr="00530E59">
        <w:rPr>
          <w:iCs/>
        </w:rPr>
        <w:instrText xml:space="preserve"> </w:instrText>
      </w:r>
      <w:r w:rsidRPr="00530E59">
        <w:rPr>
          <w:rFonts w:hint="eastAsia"/>
          <w:iCs/>
        </w:rPr>
        <w:instrText>EQ \F(</w:instrText>
      </w:r>
      <w:r w:rsidRPr="00530E59">
        <w:rPr>
          <w:rFonts w:hint="eastAsia"/>
          <w:i/>
        </w:rPr>
        <w:instrText>F</w:instrText>
      </w:r>
      <w:r w:rsidRPr="00530E59">
        <w:rPr>
          <w:rFonts w:hint="eastAsia"/>
          <w:iCs/>
          <w:vertAlign w:val="subscript"/>
        </w:rPr>
        <w:instrText>1</w:instrText>
      </w:r>
      <w:r w:rsidRPr="00530E59">
        <w:rPr>
          <w:rFonts w:hint="eastAsia"/>
          <w:iCs/>
        </w:rPr>
        <w:instrText>,</w:instrText>
      </w:r>
      <w:r w:rsidRPr="00530E59">
        <w:rPr>
          <w:rFonts w:hint="eastAsia"/>
          <w:i/>
        </w:rPr>
        <w:instrText>F</w:instrText>
      </w:r>
      <w:r w:rsidRPr="00530E59">
        <w:rPr>
          <w:rFonts w:hint="eastAsia"/>
          <w:iCs/>
          <w:vertAlign w:val="subscript"/>
        </w:rPr>
        <w:instrText>3</w:instrText>
      </w:r>
      <w:r w:rsidRPr="00530E59">
        <w:rPr>
          <w:rFonts w:hint="eastAsia"/>
          <w:iCs/>
        </w:rPr>
        <w:instrText>)</w:instrText>
      </w:r>
      <w:r w:rsidRPr="00530E59">
        <w:rPr>
          <w:iCs/>
        </w:rPr>
        <w:instrText xml:space="preserve"> </w:instrText>
      </w:r>
      <w:r w:rsidRPr="00530E59">
        <w:rPr>
          <w:iCs/>
        </w:rPr>
        <w:fldChar w:fldCharType="end"/>
      </w:r>
      <w:r w:rsidR="0061694B"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rPr>
          <w:rFonts w:hint="eastAsia"/>
        </w:rPr>
        <w:instrText>（</w:instrText>
      </w:r>
      <w:r>
        <w:rPr>
          <w:rFonts w:hint="eastAsia"/>
          <w:i/>
        </w:rPr>
        <w:instrText>T</w:instrText>
      </w:r>
      <w:r>
        <w:rPr>
          <w:rFonts w:hint="eastAsia"/>
          <w:vertAlign w:val="subscript"/>
        </w:rPr>
        <w:instrText>0</w:instrText>
      </w:r>
      <w:r w:rsidR="00530E59">
        <w:rPr>
          <w:rFonts w:hint="eastAsia"/>
        </w:rPr>
        <w:instrText xml:space="preserve"> </w:instrText>
      </w:r>
      <w:r w:rsidR="00530E59">
        <w:instrText>−</w:instrText>
      </w:r>
      <w:r w:rsidR="00530E59">
        <w:rPr>
          <w:rFonts w:hint="eastAsia"/>
        </w:rPr>
        <w:instrText xml:space="preserve"> </w:instrText>
      </w:r>
      <w:r>
        <w:rPr>
          <w:rFonts w:hint="eastAsia"/>
          <w:i/>
        </w:rPr>
        <w:instrText>T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）</w:instrText>
      </w:r>
      <w:r>
        <w:rPr>
          <w:rFonts w:hint="eastAsia"/>
          <w:i/>
        </w:rPr>
        <w:instrText>g</w:instrText>
      </w:r>
      <w:r>
        <w:rPr>
          <w:rFonts w:hint="eastAsia"/>
        </w:rPr>
        <w:instrText>,</w:instrText>
      </w:r>
      <w:r>
        <w:rPr>
          <w:rFonts w:hint="eastAsia"/>
        </w:rPr>
        <w:instrText>（</w:instrText>
      </w:r>
      <w:r>
        <w:rPr>
          <w:rFonts w:hint="eastAsia"/>
          <w:i/>
        </w:rPr>
        <w:instrText>a</w:instrText>
      </w:r>
      <w:r w:rsidR="00530E59">
        <w:rPr>
          <w:rFonts w:hint="eastAsia"/>
          <w:iCs/>
        </w:rPr>
        <w:instrText xml:space="preserve"> </w:instrText>
      </w:r>
      <w:r w:rsidR="00530E59">
        <w:rPr>
          <w:iCs/>
        </w:rPr>
        <w:instrText>−</w:instrText>
      </w:r>
      <w:r w:rsidR="00530E59">
        <w:rPr>
          <w:rFonts w:hint="eastAsia"/>
          <w:iCs/>
        </w:rPr>
        <w:instrText xml:space="preserve"> </w:instrText>
      </w:r>
      <w:r>
        <w:rPr>
          <w:rFonts w:hint="eastAsia"/>
          <w:i/>
        </w:rPr>
        <w:instrText>g</w:instrText>
      </w:r>
      <w:r>
        <w:rPr>
          <w:rFonts w:hint="eastAsia"/>
        </w:rPr>
        <w:instrText>）</w:instrText>
      </w:r>
      <w:r>
        <w:rPr>
          <w:rFonts w:hint="eastAsia"/>
          <w:i/>
        </w:rPr>
        <w:instrText>T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)</w:instrText>
      </w:r>
      <w:r>
        <w:fldChar w:fldCharType="end"/>
      </w:r>
    </w:p>
    <w:p w14:paraId="772A9E65" w14:textId="664A73F8" w:rsidR="001125AA" w:rsidRPr="00030942" w:rsidRDefault="001125AA" w:rsidP="001125AA">
      <w:pPr>
        <w:rPr>
          <w:i/>
        </w:rPr>
      </w:pP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3</w:t>
      </w:r>
      <w:r w:rsidR="0061694B">
        <w:rPr>
          <w:rFonts w:hint="eastAsia"/>
        </w:rPr>
        <w:t xml:space="preserve"> = </w:t>
      </w:r>
      <w:r w:rsidR="004F37E9">
        <w:fldChar w:fldCharType="begin"/>
      </w:r>
      <w:r w:rsidR="004F37E9">
        <w:instrText xml:space="preserve"> </w:instrText>
      </w:r>
      <w:r w:rsidR="004F37E9">
        <w:rPr>
          <w:rFonts w:hint="eastAsia"/>
        </w:rPr>
        <w:instrText>EQ \F(</w:instrText>
      </w:r>
      <w:r w:rsidR="004F37E9">
        <w:rPr>
          <w:rFonts w:hint="eastAsia"/>
        </w:rPr>
        <w:instrText>（</w:instrText>
      </w:r>
      <w:r w:rsidR="004F37E9">
        <w:rPr>
          <w:rFonts w:hint="eastAsia"/>
          <w:i/>
        </w:rPr>
        <w:instrText>a</w:instrText>
      </w:r>
      <w:r w:rsidR="00530E59">
        <w:rPr>
          <w:rFonts w:hint="eastAsia"/>
          <w:iCs/>
        </w:rPr>
        <w:instrText xml:space="preserve"> </w:instrText>
      </w:r>
      <w:r w:rsidR="00530E59">
        <w:rPr>
          <w:iCs/>
        </w:rPr>
        <w:instrText>−</w:instrText>
      </w:r>
      <w:r w:rsidR="00530E59">
        <w:rPr>
          <w:rFonts w:hint="eastAsia"/>
          <w:iCs/>
        </w:rPr>
        <w:instrText xml:space="preserve"> </w:instrText>
      </w:r>
      <w:r w:rsidR="004F37E9">
        <w:rPr>
          <w:rFonts w:hint="eastAsia"/>
          <w:i/>
        </w:rPr>
        <w:instrText>g</w:instrText>
      </w:r>
      <w:r w:rsidR="004F37E9">
        <w:rPr>
          <w:rFonts w:hint="eastAsia"/>
        </w:rPr>
        <w:instrText>）</w:instrText>
      </w:r>
      <w:r w:rsidR="004F37E9">
        <w:rPr>
          <w:rFonts w:hint="eastAsia"/>
          <w:i/>
        </w:rPr>
        <w:instrText>T</w:instrText>
      </w:r>
      <w:r w:rsidR="004F37E9">
        <w:rPr>
          <w:rFonts w:hint="eastAsia"/>
          <w:vertAlign w:val="subscript"/>
        </w:rPr>
        <w:instrText>0</w:instrText>
      </w:r>
      <w:r w:rsidR="004F37E9">
        <w:rPr>
          <w:rFonts w:hint="eastAsia"/>
        </w:rPr>
        <w:instrText>,</w:instrText>
      </w:r>
      <w:r w:rsidR="004F37E9">
        <w:rPr>
          <w:rFonts w:hint="eastAsia"/>
        </w:rPr>
        <w:instrText>（</w:instrText>
      </w:r>
      <w:r w:rsidR="004F37E9">
        <w:rPr>
          <w:rFonts w:hint="eastAsia"/>
          <w:i/>
        </w:rPr>
        <w:instrText>T</w:instrText>
      </w:r>
      <w:r w:rsidR="004F37E9">
        <w:rPr>
          <w:rFonts w:hint="eastAsia"/>
          <w:vertAlign w:val="subscript"/>
        </w:rPr>
        <w:instrText>0</w:instrText>
      </w:r>
      <w:r w:rsidR="00530E59">
        <w:rPr>
          <w:rFonts w:hint="eastAsia"/>
        </w:rPr>
        <w:instrText xml:space="preserve"> </w:instrText>
      </w:r>
      <w:r w:rsidR="00530E59">
        <w:instrText>−</w:instrText>
      </w:r>
      <w:r w:rsidR="00530E59">
        <w:rPr>
          <w:rFonts w:hint="eastAsia"/>
        </w:rPr>
        <w:instrText xml:space="preserve"> </w:instrText>
      </w:r>
      <w:r w:rsidR="004F37E9">
        <w:rPr>
          <w:rFonts w:hint="eastAsia"/>
          <w:i/>
        </w:rPr>
        <w:instrText>T</w:instrText>
      </w:r>
      <w:r w:rsidR="004F37E9">
        <w:rPr>
          <w:rFonts w:hint="eastAsia"/>
          <w:vertAlign w:val="subscript"/>
        </w:rPr>
        <w:instrText>1</w:instrText>
      </w:r>
      <w:r w:rsidR="004F37E9">
        <w:rPr>
          <w:rFonts w:hint="eastAsia"/>
        </w:rPr>
        <w:instrText>）</w:instrText>
      </w:r>
      <w:r w:rsidR="004F37E9">
        <w:rPr>
          <w:rFonts w:hint="eastAsia"/>
          <w:i/>
        </w:rPr>
        <w:instrText>g</w:instrText>
      </w:r>
      <w:r w:rsidR="004F37E9">
        <w:rPr>
          <w:rFonts w:hint="eastAsia"/>
        </w:rPr>
        <w:instrText>)</w:instrText>
      </w:r>
      <w:r w:rsidR="004F37E9">
        <w:instrText xml:space="preserve"> </w:instrText>
      </w:r>
      <w:r w:rsidR="004F37E9">
        <w:fldChar w:fldCharType="end"/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1</w:t>
      </w:r>
    </w:p>
    <w:p w14:paraId="18C18EAA" w14:textId="77777777" w:rsidR="00530E59" w:rsidRDefault="00530E59" w:rsidP="009D2479"/>
    <w:p w14:paraId="09141C03" w14:textId="624A0171" w:rsidR="004F37E9" w:rsidRDefault="001125AA" w:rsidP="001125AA">
      <w:r>
        <w:rPr>
          <w:rFonts w:hint="eastAsia"/>
        </w:rPr>
        <w:t>33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）感应电动势为</w:t>
      </w:r>
      <w:r>
        <w:rPr>
          <w:rFonts w:hint="eastAsia"/>
          <w:i/>
        </w:rPr>
        <w:t>E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BL</w:t>
      </w:r>
      <w:r w:rsidRPr="00530E59">
        <w:rPr>
          <w:rFonts w:ascii="Book Antiqua" w:hAnsi="Book Antiqua"/>
          <w:i/>
        </w:rPr>
        <w:t>v</w:t>
      </w:r>
    </w:p>
    <w:p w14:paraId="4ADEB834" w14:textId="77777777" w:rsidR="00530E59" w:rsidRDefault="001125AA" w:rsidP="001125AA">
      <w:r>
        <w:rPr>
          <w:rFonts w:hint="eastAsia"/>
        </w:rPr>
        <w:t>导轨做初速为零的匀加速运动</w:t>
      </w:r>
      <w:r w:rsidR="00530E59">
        <w:rPr>
          <w:rFonts w:hint="eastAsia"/>
        </w:rPr>
        <w:t>，有</w:t>
      </w:r>
    </w:p>
    <w:p w14:paraId="63835FFA" w14:textId="0CD7B8F1" w:rsidR="004F37E9" w:rsidRDefault="001125AA" w:rsidP="001125AA">
      <w:r w:rsidRPr="00530E59">
        <w:rPr>
          <w:rFonts w:ascii="Book Antiqua" w:hAnsi="Book Antiqua"/>
          <w:i/>
        </w:rPr>
        <w:t>v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at</w:t>
      </w:r>
      <w:r>
        <w:rPr>
          <w:rFonts w:hint="eastAsia"/>
        </w:rPr>
        <w:t>，</w:t>
      </w:r>
      <w:r w:rsidR="004F37E9">
        <w:rPr>
          <w:rFonts w:hint="eastAsia"/>
          <w:i/>
        </w:rPr>
        <w:t>s</w:t>
      </w:r>
      <w:r w:rsidR="0061694B">
        <w:rPr>
          <w:rFonts w:hint="eastAsia"/>
        </w:rPr>
        <w:t xml:space="preserve"> = </w:t>
      </w:r>
      <w:r w:rsidR="004F37E9">
        <w:fldChar w:fldCharType="begin"/>
      </w:r>
      <w:r w:rsidR="004F37E9">
        <w:instrText xml:space="preserve"> </w:instrText>
      </w:r>
      <w:r w:rsidR="004F37E9">
        <w:rPr>
          <w:rFonts w:hint="eastAsia"/>
        </w:rPr>
        <w:instrText>EQ \F</w:instrText>
      </w:r>
      <w:r w:rsidR="004F37E9" w:rsidRPr="004F37E9">
        <w:rPr>
          <w:rFonts w:hint="eastAsia"/>
          <w:i/>
        </w:rPr>
        <w:instrText xml:space="preserve"> </w:instrText>
      </w:r>
      <w:r w:rsidR="004F37E9">
        <w:rPr>
          <w:rFonts w:hint="eastAsia"/>
        </w:rPr>
        <w:instrText>(1,2)</w:instrText>
      </w:r>
      <w:r w:rsidR="004F37E9">
        <w:fldChar w:fldCharType="end"/>
      </w:r>
      <w:r w:rsidR="004F37E9">
        <w:rPr>
          <w:rFonts w:hint="eastAsia"/>
          <w:i/>
        </w:rPr>
        <w:t>at</w:t>
      </w:r>
      <w:r w:rsidR="004F37E9">
        <w:rPr>
          <w:rFonts w:hint="eastAsia"/>
          <w:vertAlign w:val="superscript"/>
        </w:rPr>
        <w:t>2</w:t>
      </w:r>
    </w:p>
    <w:p w14:paraId="4205DF33" w14:textId="2A3F31D5" w:rsidR="004F37E9" w:rsidRDefault="004F37E9" w:rsidP="001125AA">
      <w:r w:rsidRPr="004F37E9">
        <w:rPr>
          <w:rFonts w:hint="eastAsia"/>
        </w:rPr>
        <w:t>感应电动势</w:t>
      </w:r>
      <w:r>
        <w:rPr>
          <w:rFonts w:hint="eastAsia"/>
          <w:i/>
        </w:rPr>
        <w:t>E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BLat</w:t>
      </w:r>
    </w:p>
    <w:p w14:paraId="76507826" w14:textId="77777777" w:rsidR="004F37E9" w:rsidRDefault="004F37E9" w:rsidP="001125AA">
      <w:r>
        <w:rPr>
          <w:rFonts w:hint="eastAsia"/>
        </w:rPr>
        <w:t>回路中</w:t>
      </w:r>
      <w:r w:rsidR="001125AA">
        <w:rPr>
          <w:rFonts w:hint="eastAsia"/>
        </w:rPr>
        <w:t>感应电流</w:t>
      </w:r>
      <w:r>
        <w:rPr>
          <w:rFonts w:hint="eastAsia"/>
        </w:rPr>
        <w:t>随时间变化</w:t>
      </w:r>
      <w:r w:rsidR="001125AA">
        <w:rPr>
          <w:rFonts w:hint="eastAsia"/>
        </w:rPr>
        <w:t>的表达式</w:t>
      </w:r>
    </w:p>
    <w:p w14:paraId="081E34BB" w14:textId="1D67974D" w:rsidR="004F37E9" w:rsidRDefault="001125AA" w:rsidP="001125AA">
      <w:r>
        <w:rPr>
          <w:rFonts w:hint="eastAsia"/>
          <w:i/>
        </w:rPr>
        <w:t>I</w:t>
      </w:r>
      <w:r w:rsidR="0061694B">
        <w:rPr>
          <w:rFonts w:hint="eastAsia"/>
        </w:rPr>
        <w:t xml:space="preserve"> = </w:t>
      </w:r>
      <w:r w:rsidR="004F37E9">
        <w:fldChar w:fldCharType="begin"/>
      </w:r>
      <w:r w:rsidR="004F37E9">
        <w:instrText xml:space="preserve"> </w:instrText>
      </w:r>
      <w:r w:rsidR="004F37E9">
        <w:rPr>
          <w:rFonts w:hint="eastAsia"/>
        </w:rPr>
        <w:instrText>EQ \F(</w:instrText>
      </w:r>
      <w:r w:rsidR="004F37E9">
        <w:rPr>
          <w:rFonts w:hint="eastAsia"/>
          <w:i/>
        </w:rPr>
        <w:instrText>BL</w:instrText>
      </w:r>
      <w:r w:rsidR="004F37E9" w:rsidRPr="006E31A0">
        <w:rPr>
          <w:rFonts w:ascii="Book Antiqua" w:hAnsi="Book Antiqua"/>
          <w:i/>
        </w:rPr>
        <w:instrText>v</w:instrText>
      </w:r>
      <w:r w:rsidR="004F37E9">
        <w:rPr>
          <w:rFonts w:hint="eastAsia"/>
        </w:rPr>
        <w:instrText>,</w:instrText>
      </w:r>
      <w:r w:rsidR="004F37E9">
        <w:rPr>
          <w:rFonts w:hint="eastAsia"/>
          <w:i/>
        </w:rPr>
        <w:instrText>R</w:instrText>
      </w:r>
      <w:r w:rsidR="004F37E9">
        <w:rPr>
          <w:rFonts w:hint="eastAsia"/>
          <w:vertAlign w:val="subscript"/>
        </w:rPr>
        <w:instrText>总</w:instrText>
      </w:r>
      <w:r w:rsidR="004F37E9">
        <w:rPr>
          <w:rFonts w:hint="eastAsia"/>
        </w:rPr>
        <w:instrText>)</w:instrText>
      </w:r>
      <w:r w:rsidR="004F37E9">
        <w:instrText xml:space="preserve"> </w:instrText>
      </w:r>
      <w:r w:rsidR="004F37E9">
        <w:fldChar w:fldCharType="end"/>
      </w:r>
      <w:r w:rsidR="0061694B">
        <w:rPr>
          <w:rFonts w:hint="eastAsia"/>
        </w:rPr>
        <w:t xml:space="preserve">= </w:t>
      </w:r>
      <w:r w:rsidR="004F37E9">
        <w:fldChar w:fldCharType="begin"/>
      </w:r>
      <w:r w:rsidR="004F37E9">
        <w:instrText xml:space="preserve"> </w:instrText>
      </w:r>
      <w:r w:rsidR="004F37E9">
        <w:rPr>
          <w:rFonts w:hint="eastAsia"/>
        </w:rPr>
        <w:instrText>EQ \F(</w:instrText>
      </w:r>
      <w:r w:rsidR="004F37E9">
        <w:rPr>
          <w:rFonts w:hint="eastAsia"/>
          <w:i/>
        </w:rPr>
        <w:instrText>BLat</w:instrText>
      </w:r>
      <w:r w:rsidR="004F37E9">
        <w:rPr>
          <w:rFonts w:hint="eastAsia"/>
        </w:rPr>
        <w:instrText>,</w:instrText>
      </w:r>
      <w:r w:rsidR="004F37E9">
        <w:rPr>
          <w:rFonts w:hint="eastAsia"/>
          <w:i/>
        </w:rPr>
        <w:instrText>R</w:instrText>
      </w:r>
      <w:r w:rsidR="006E31A0">
        <w:rPr>
          <w:rFonts w:hint="eastAsia"/>
          <w:iCs/>
        </w:rPr>
        <w:instrText xml:space="preserve"> + </w:instrText>
      </w:r>
      <w:r w:rsidR="004F37E9">
        <w:rPr>
          <w:rFonts w:hint="eastAsia"/>
        </w:rPr>
        <w:instrText>2</w:instrText>
      </w:r>
      <w:r w:rsidR="004F37E9">
        <w:rPr>
          <w:rFonts w:hint="eastAsia"/>
          <w:i/>
        </w:rPr>
        <w:instrText>R</w:instrText>
      </w:r>
      <w:r w:rsidR="004F37E9">
        <w:rPr>
          <w:rFonts w:hint="eastAsia"/>
          <w:vertAlign w:val="subscript"/>
        </w:rPr>
        <w:instrText>0</w:instrText>
      </w:r>
      <w:r w:rsidR="004F37E9">
        <w:rPr>
          <w:rFonts w:hint="eastAsia"/>
        </w:rPr>
        <w:sym w:font="Symbol" w:char="F0B4"/>
      </w:r>
      <w:r w:rsidR="006E31A0">
        <w:rPr>
          <w:rFonts w:hint="eastAsia"/>
        </w:rPr>
        <w:instrText>\F(1,2)</w:instrText>
      </w:r>
      <w:r w:rsidR="004F37E9">
        <w:rPr>
          <w:rFonts w:hint="eastAsia"/>
          <w:i/>
        </w:rPr>
        <w:instrText>at</w:instrText>
      </w:r>
      <w:r w:rsidR="004F37E9">
        <w:rPr>
          <w:rFonts w:hint="eastAsia"/>
          <w:vertAlign w:val="superscript"/>
        </w:rPr>
        <w:instrText>2</w:instrText>
      </w:r>
      <w:r w:rsidR="004F37E9">
        <w:rPr>
          <w:rFonts w:hint="eastAsia"/>
        </w:rPr>
        <w:instrText>)</w:instrText>
      </w:r>
      <w:r w:rsidR="004F37E9">
        <w:instrText xml:space="preserve"> </w:instrText>
      </w:r>
      <w:r w:rsidR="004F37E9">
        <w:fldChar w:fldCharType="end"/>
      </w:r>
      <w:r w:rsidR="0061694B">
        <w:rPr>
          <w:rFonts w:hint="eastAsia"/>
        </w:rPr>
        <w:t xml:space="preserve">= </w:t>
      </w:r>
      <w:r w:rsidR="004F37E9">
        <w:fldChar w:fldCharType="begin"/>
      </w:r>
      <w:r w:rsidR="004F37E9">
        <w:instrText xml:space="preserve"> </w:instrText>
      </w:r>
      <w:r w:rsidR="004F37E9">
        <w:rPr>
          <w:rFonts w:hint="eastAsia"/>
        </w:rPr>
        <w:instrText>EQ \F(</w:instrText>
      </w:r>
      <w:r w:rsidR="004F37E9">
        <w:rPr>
          <w:rFonts w:hint="eastAsia"/>
          <w:i/>
        </w:rPr>
        <w:instrText>BLat</w:instrText>
      </w:r>
      <w:r w:rsidR="004F37E9">
        <w:rPr>
          <w:rFonts w:hint="eastAsia"/>
        </w:rPr>
        <w:instrText>,</w:instrText>
      </w:r>
      <w:r w:rsidR="004F37E9">
        <w:rPr>
          <w:rFonts w:hint="eastAsia"/>
          <w:i/>
        </w:rPr>
        <w:instrText>R</w:instrText>
      </w:r>
      <w:r w:rsidR="006E31A0">
        <w:rPr>
          <w:rFonts w:hint="eastAsia"/>
          <w:iCs/>
        </w:rPr>
        <w:instrText xml:space="preserve"> + </w:instrText>
      </w:r>
      <w:r w:rsidR="004F37E9">
        <w:rPr>
          <w:rFonts w:hint="eastAsia"/>
          <w:i/>
        </w:rPr>
        <w:instrText>R</w:instrText>
      </w:r>
      <w:r w:rsidR="004F37E9">
        <w:rPr>
          <w:rFonts w:hint="eastAsia"/>
          <w:vertAlign w:val="subscript"/>
        </w:rPr>
        <w:instrText>0</w:instrText>
      </w:r>
      <w:r w:rsidR="004F37E9">
        <w:rPr>
          <w:rFonts w:hint="eastAsia"/>
          <w:i/>
        </w:rPr>
        <w:instrText>at</w:instrText>
      </w:r>
      <w:r w:rsidR="004F37E9">
        <w:rPr>
          <w:rFonts w:hint="eastAsia"/>
          <w:vertAlign w:val="superscript"/>
        </w:rPr>
        <w:instrText>2</w:instrText>
      </w:r>
      <w:r w:rsidR="004F37E9">
        <w:rPr>
          <w:rFonts w:hint="eastAsia"/>
        </w:rPr>
        <w:instrText>)</w:instrText>
      </w:r>
      <w:r w:rsidR="004F37E9">
        <w:instrText xml:space="preserve"> </w:instrText>
      </w:r>
      <w:r w:rsidR="004F37E9">
        <w:fldChar w:fldCharType="end"/>
      </w:r>
    </w:p>
    <w:p w14:paraId="09D9A535" w14:textId="74B796F2" w:rsidR="004F37E9" w:rsidRDefault="001125AA" w:rsidP="001125A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）导轨受</w:t>
      </w:r>
      <w:r w:rsidR="004F37E9">
        <w:rPr>
          <w:rFonts w:hint="eastAsia"/>
        </w:rPr>
        <w:t>外力</w:t>
      </w:r>
      <w:r w:rsidR="006E31A0">
        <w:rPr>
          <w:rFonts w:hint="eastAsia"/>
        </w:rPr>
        <w:t xml:space="preserve"> </w:t>
      </w:r>
      <w:r w:rsidR="004F37E9" w:rsidRPr="006E31A0">
        <w:rPr>
          <w:rFonts w:hint="eastAsia"/>
          <w:i/>
          <w:iCs/>
        </w:rPr>
        <w:t>F</w:t>
      </w:r>
      <w:r w:rsidR="004F37E9">
        <w:rPr>
          <w:rFonts w:hint="eastAsia"/>
        </w:rPr>
        <w:t>，</w:t>
      </w:r>
      <w:r>
        <w:rPr>
          <w:rFonts w:hint="eastAsia"/>
        </w:rPr>
        <w:t>安培力</w:t>
      </w:r>
      <w:r w:rsidR="006E31A0">
        <w:rPr>
          <w:rFonts w:hint="eastAsia"/>
        </w:rPr>
        <w:t xml:space="preserve"> </w:t>
      </w:r>
      <w:r w:rsidR="004F37E9" w:rsidRPr="006E31A0">
        <w:rPr>
          <w:rFonts w:hint="eastAsia"/>
          <w:i/>
          <w:iCs/>
        </w:rPr>
        <w:t>F</w:t>
      </w:r>
      <w:r w:rsidR="004F37E9">
        <w:rPr>
          <w:rFonts w:hint="eastAsia"/>
          <w:vertAlign w:val="subscript"/>
        </w:rPr>
        <w:t>A</w:t>
      </w:r>
      <w:r w:rsidR="004F37E9">
        <w:rPr>
          <w:rFonts w:hint="eastAsia"/>
        </w:rPr>
        <w:t>，摩擦力</w:t>
      </w:r>
      <w:r w:rsidR="006E31A0">
        <w:rPr>
          <w:rFonts w:hint="eastAsia"/>
        </w:rPr>
        <w:t xml:space="preserve"> </w:t>
      </w:r>
      <w:r w:rsidR="004F37E9" w:rsidRPr="006E31A0">
        <w:rPr>
          <w:rFonts w:hint="eastAsia"/>
          <w:i/>
          <w:iCs/>
        </w:rPr>
        <w:t>F</w:t>
      </w:r>
      <w:r w:rsidR="004F37E9">
        <w:rPr>
          <w:rFonts w:hint="eastAsia"/>
          <w:vertAlign w:val="subscript"/>
        </w:rPr>
        <w:t>f</w:t>
      </w:r>
      <w:r w:rsidR="004F37E9">
        <w:rPr>
          <w:rFonts w:hint="eastAsia"/>
        </w:rPr>
        <w:t>。其中</w:t>
      </w:r>
    </w:p>
    <w:p w14:paraId="7DA3895D" w14:textId="2453A40E" w:rsidR="004F37E9" w:rsidRDefault="001125AA" w:rsidP="001125AA">
      <w:r>
        <w:rPr>
          <w:rFonts w:hint="eastAsia"/>
          <w:i/>
        </w:rPr>
        <w:t>F</w:t>
      </w:r>
      <w:r>
        <w:rPr>
          <w:rFonts w:hint="eastAsia"/>
          <w:vertAlign w:val="subscript"/>
        </w:rPr>
        <w:t>A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BIL</w:t>
      </w:r>
      <w:r w:rsidR="0061694B">
        <w:rPr>
          <w:rFonts w:hint="eastAsia"/>
        </w:rPr>
        <w:t xml:space="preserve"> = </w:t>
      </w:r>
      <w:r w:rsidR="004F37E9">
        <w:fldChar w:fldCharType="begin"/>
      </w:r>
      <w:r w:rsidR="004F37E9">
        <w:instrText xml:space="preserve"> </w:instrText>
      </w:r>
      <w:r w:rsidR="004F37E9">
        <w:rPr>
          <w:rFonts w:hint="eastAsia"/>
        </w:rPr>
        <w:instrText>EQ \F(</w:instrText>
      </w:r>
      <w:r w:rsidR="004F37E9">
        <w:rPr>
          <w:rFonts w:hint="eastAsia"/>
          <w:i/>
        </w:rPr>
        <w:instrText>B</w:instrText>
      </w:r>
      <w:r w:rsidR="004F37E9">
        <w:rPr>
          <w:rFonts w:hint="eastAsia"/>
          <w:vertAlign w:val="superscript"/>
        </w:rPr>
        <w:instrText>2</w:instrText>
      </w:r>
      <w:r w:rsidR="004F37E9">
        <w:rPr>
          <w:rFonts w:hint="eastAsia"/>
          <w:i/>
        </w:rPr>
        <w:instrText>L</w:instrText>
      </w:r>
      <w:r w:rsidR="004F37E9">
        <w:rPr>
          <w:rFonts w:hint="eastAsia"/>
          <w:vertAlign w:val="superscript"/>
        </w:rPr>
        <w:instrText>2</w:instrText>
      </w:r>
      <w:r w:rsidR="004F37E9">
        <w:rPr>
          <w:rFonts w:hint="eastAsia"/>
          <w:i/>
        </w:rPr>
        <w:instrText>at</w:instrText>
      </w:r>
      <w:r w:rsidR="004F37E9">
        <w:rPr>
          <w:rFonts w:hint="eastAsia"/>
        </w:rPr>
        <w:instrText>,</w:instrText>
      </w:r>
      <w:r w:rsidR="004F37E9">
        <w:rPr>
          <w:rFonts w:hint="eastAsia"/>
          <w:i/>
        </w:rPr>
        <w:instrText>R</w:instrText>
      </w:r>
      <w:r w:rsidR="006E31A0">
        <w:rPr>
          <w:rFonts w:hint="eastAsia"/>
          <w:iCs/>
        </w:rPr>
        <w:instrText xml:space="preserve"> + </w:instrText>
      </w:r>
      <w:r w:rsidR="004F37E9">
        <w:rPr>
          <w:rFonts w:hint="eastAsia"/>
          <w:i/>
        </w:rPr>
        <w:instrText>R</w:instrText>
      </w:r>
      <w:r w:rsidR="004F37E9">
        <w:rPr>
          <w:rFonts w:hint="eastAsia"/>
          <w:vertAlign w:val="subscript"/>
        </w:rPr>
        <w:instrText>0</w:instrText>
      </w:r>
      <w:r w:rsidR="004F37E9">
        <w:rPr>
          <w:rFonts w:hint="eastAsia"/>
          <w:i/>
        </w:rPr>
        <w:instrText>at</w:instrText>
      </w:r>
      <w:r w:rsidR="004F37E9">
        <w:rPr>
          <w:rFonts w:hint="eastAsia"/>
          <w:vertAlign w:val="superscript"/>
        </w:rPr>
        <w:instrText>2</w:instrText>
      </w:r>
      <w:r w:rsidR="004F37E9">
        <w:rPr>
          <w:rFonts w:hint="eastAsia"/>
        </w:rPr>
        <w:instrText>)</w:instrText>
      </w:r>
      <w:r w:rsidR="004F37E9">
        <w:instrText xml:space="preserve"> </w:instrText>
      </w:r>
      <w:r w:rsidR="004F37E9">
        <w:fldChar w:fldCharType="end"/>
      </w:r>
    </w:p>
    <w:p w14:paraId="05D9ADF3" w14:textId="61342811" w:rsidR="004F37E9" w:rsidRDefault="001125AA" w:rsidP="001125AA">
      <w:r>
        <w:rPr>
          <w:rFonts w:hint="eastAsia"/>
          <w:i/>
        </w:rPr>
        <w:t>F</w:t>
      </w:r>
      <w:r>
        <w:rPr>
          <w:rFonts w:hint="eastAsia"/>
          <w:vertAlign w:val="subscript"/>
        </w:rPr>
        <w:t>f</w:t>
      </w:r>
      <w:r w:rsidR="0061694B">
        <w:rPr>
          <w:rFonts w:hint="eastAsia"/>
        </w:rPr>
        <w:t xml:space="preserve"> = </w:t>
      </w:r>
      <w:r w:rsidR="004F37E9">
        <w:rPr>
          <w:i/>
        </w:rPr>
        <w:t>μ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N</w:t>
      </w:r>
      <w:r w:rsidR="0061694B">
        <w:rPr>
          <w:rFonts w:hint="eastAsia"/>
        </w:rPr>
        <w:t xml:space="preserve"> = </w:t>
      </w:r>
      <w:r w:rsidR="004F37E9">
        <w:rPr>
          <w:i/>
        </w:rPr>
        <w:t>μ</w:t>
      </w:r>
      <w:r>
        <w:rPr>
          <w:rFonts w:hint="eastAsia"/>
        </w:rPr>
        <w:t>（</w:t>
      </w:r>
      <w:r>
        <w:rPr>
          <w:rFonts w:hint="eastAsia"/>
          <w:i/>
        </w:rPr>
        <w:t>mg</w:t>
      </w:r>
      <w:r w:rsidR="00530E59">
        <w:rPr>
          <w:rFonts w:hint="eastAsia"/>
        </w:rPr>
        <w:t xml:space="preserve"> + </w:t>
      </w:r>
      <w:r>
        <w:rPr>
          <w:rFonts w:hint="eastAsia"/>
          <w:i/>
        </w:rPr>
        <w:t>BIL</w:t>
      </w:r>
      <w:r>
        <w:rPr>
          <w:rFonts w:hint="eastAsia"/>
        </w:rPr>
        <w:t>）</w:t>
      </w:r>
      <w:r w:rsidR="0061694B">
        <w:rPr>
          <w:rFonts w:hint="eastAsia"/>
        </w:rPr>
        <w:t xml:space="preserve"> = </w:t>
      </w:r>
      <w:r w:rsidR="004F37E9">
        <w:rPr>
          <w:i/>
        </w:rPr>
        <w:t>μ</w:t>
      </w:r>
      <w:r w:rsidR="004F37E9" w:rsidRPr="004F37E9">
        <w:rPr>
          <w:rFonts w:hint="eastAsia"/>
        </w:rPr>
        <w:t>（</w:t>
      </w:r>
      <w:r>
        <w:rPr>
          <w:rFonts w:hint="eastAsia"/>
          <w:i/>
        </w:rPr>
        <w:t>mg</w:t>
      </w:r>
      <w:r w:rsidR="00530E59">
        <w:rPr>
          <w:rFonts w:hint="eastAsia"/>
        </w:rPr>
        <w:t xml:space="preserve"> +</w:t>
      </w:r>
      <w:r w:rsidR="006E31A0">
        <w:rPr>
          <w:rFonts w:hint="eastAsia"/>
        </w:rPr>
        <w:t xml:space="preserve"> </w:t>
      </w:r>
      <w:r w:rsidR="006E31A0">
        <w:fldChar w:fldCharType="begin"/>
      </w:r>
      <w:r w:rsidR="006E31A0">
        <w:instrText xml:space="preserve"> </w:instrText>
      </w:r>
      <w:r w:rsidR="006E31A0">
        <w:rPr>
          <w:rFonts w:hint="eastAsia"/>
        </w:rPr>
        <w:instrText>EQ \F(</w:instrText>
      </w:r>
      <w:r w:rsidR="006E31A0">
        <w:rPr>
          <w:rFonts w:hint="eastAsia"/>
          <w:i/>
        </w:rPr>
        <w:instrText>B</w:instrText>
      </w:r>
      <w:r w:rsidR="006E31A0">
        <w:rPr>
          <w:rFonts w:hint="eastAsia"/>
          <w:vertAlign w:val="superscript"/>
        </w:rPr>
        <w:instrText>2</w:instrText>
      </w:r>
      <w:r w:rsidR="006E31A0">
        <w:rPr>
          <w:rFonts w:hint="eastAsia"/>
          <w:i/>
        </w:rPr>
        <w:instrText>L</w:instrText>
      </w:r>
      <w:r w:rsidR="006E31A0">
        <w:rPr>
          <w:rFonts w:hint="eastAsia"/>
          <w:vertAlign w:val="superscript"/>
        </w:rPr>
        <w:instrText>2</w:instrText>
      </w:r>
      <w:r w:rsidR="006E31A0">
        <w:rPr>
          <w:rFonts w:hint="eastAsia"/>
          <w:i/>
        </w:rPr>
        <w:instrText>at</w:instrText>
      </w:r>
      <w:r w:rsidR="006E31A0">
        <w:rPr>
          <w:rFonts w:hint="eastAsia"/>
        </w:rPr>
        <w:instrText>,</w:instrText>
      </w:r>
      <w:r w:rsidR="006E31A0">
        <w:rPr>
          <w:rFonts w:hint="eastAsia"/>
          <w:i/>
        </w:rPr>
        <w:instrText>R</w:instrText>
      </w:r>
      <w:r w:rsidR="006E31A0">
        <w:rPr>
          <w:rFonts w:hint="eastAsia"/>
          <w:iCs/>
        </w:rPr>
        <w:instrText xml:space="preserve"> + </w:instrText>
      </w:r>
      <w:r w:rsidR="006E31A0">
        <w:rPr>
          <w:rFonts w:hint="eastAsia"/>
          <w:i/>
        </w:rPr>
        <w:instrText>R</w:instrText>
      </w:r>
      <w:r w:rsidR="006E31A0">
        <w:rPr>
          <w:rFonts w:hint="eastAsia"/>
          <w:vertAlign w:val="subscript"/>
        </w:rPr>
        <w:instrText>0</w:instrText>
      </w:r>
      <w:r w:rsidR="006E31A0">
        <w:rPr>
          <w:rFonts w:hint="eastAsia"/>
          <w:i/>
        </w:rPr>
        <w:instrText>at</w:instrText>
      </w:r>
      <w:r w:rsidR="006E31A0">
        <w:rPr>
          <w:rFonts w:hint="eastAsia"/>
          <w:vertAlign w:val="superscript"/>
        </w:rPr>
        <w:instrText>2</w:instrText>
      </w:r>
      <w:r w:rsidR="006E31A0">
        <w:rPr>
          <w:rFonts w:hint="eastAsia"/>
        </w:rPr>
        <w:instrText>)</w:instrText>
      </w:r>
      <w:r w:rsidR="006E31A0">
        <w:instrText xml:space="preserve"> </w:instrText>
      </w:r>
      <w:r w:rsidR="006E31A0">
        <w:fldChar w:fldCharType="end"/>
      </w:r>
      <w:r>
        <w:rPr>
          <w:rFonts w:hint="eastAsia"/>
        </w:rPr>
        <w:t>）</w:t>
      </w:r>
    </w:p>
    <w:p w14:paraId="429B28C5" w14:textId="77777777" w:rsidR="006E31A0" w:rsidRDefault="001125AA" w:rsidP="001125AA">
      <w:r>
        <w:rPr>
          <w:rFonts w:hint="eastAsia"/>
        </w:rPr>
        <w:t>由牛顿定律</w:t>
      </w:r>
    </w:p>
    <w:p w14:paraId="0AF2EBD1" w14:textId="6A2C5A90" w:rsidR="004F37E9" w:rsidRDefault="001125AA" w:rsidP="001125AA">
      <w:pPr>
        <w:rPr>
          <w:i/>
        </w:rPr>
      </w:pPr>
      <w:r>
        <w:rPr>
          <w:rFonts w:hint="eastAsia"/>
          <w:i/>
        </w:rPr>
        <w:t>F</w:t>
      </w:r>
      <w:r w:rsidR="00530E59">
        <w:rPr>
          <w:rFonts w:hint="eastAsia"/>
        </w:rPr>
        <w:t xml:space="preserve"> </w:t>
      </w:r>
      <w:r w:rsidR="00530E59" w:rsidRPr="006E31A0">
        <w:rPr>
          <w:rFonts w:asciiTheme="majorBidi" w:hAnsiTheme="majorBidi" w:cstheme="majorBidi"/>
        </w:rPr>
        <w:t>−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A</w:t>
      </w:r>
      <w:r w:rsidR="00530E59">
        <w:rPr>
          <w:rFonts w:hint="eastAsia"/>
        </w:rPr>
        <w:t xml:space="preserve"> </w:t>
      </w:r>
      <w:r w:rsidR="00530E59" w:rsidRPr="006E31A0">
        <w:rPr>
          <w:rFonts w:asciiTheme="majorBidi" w:hAnsiTheme="majorBidi" w:cstheme="majorBidi"/>
        </w:rPr>
        <w:t>−</w:t>
      </w:r>
      <w:r w:rsidR="00530E59">
        <w:rPr>
          <w:rFonts w:hint="eastAsia"/>
        </w:rPr>
        <w:t xml:space="preserve">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f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Ma</w:t>
      </w:r>
    </w:p>
    <w:p w14:paraId="244D6EAB" w14:textId="689A6F34" w:rsidR="004F37E9" w:rsidRDefault="001125AA" w:rsidP="001125AA">
      <w:r>
        <w:rPr>
          <w:rFonts w:hint="eastAsia"/>
          <w:i/>
        </w:rPr>
        <w:lastRenderedPageBreak/>
        <w:t>F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Ma</w:t>
      </w:r>
      <w:r w:rsidR="00530E59">
        <w:rPr>
          <w:rFonts w:hint="eastAsia"/>
        </w:rPr>
        <w:t xml:space="preserve"> +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A</w:t>
      </w:r>
      <w:r w:rsidR="00530E59">
        <w:rPr>
          <w:rFonts w:hint="eastAsia"/>
        </w:rPr>
        <w:t xml:space="preserve"> +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f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Ma</w:t>
      </w:r>
      <w:r w:rsidR="00530E59">
        <w:rPr>
          <w:rFonts w:hint="eastAsia"/>
        </w:rPr>
        <w:t xml:space="preserve"> + </w:t>
      </w:r>
      <w:r w:rsidR="00CF083C">
        <w:rPr>
          <w:i/>
        </w:rPr>
        <w:t>μ</w:t>
      </w:r>
      <w:r>
        <w:rPr>
          <w:rFonts w:hint="eastAsia"/>
          <w:i/>
        </w:rPr>
        <w:t>mg</w:t>
      </w:r>
      <w:r w:rsidR="00530E59">
        <w:rPr>
          <w:rFonts w:hint="eastAsia"/>
        </w:rPr>
        <w:t xml:space="preserve"> +</w:t>
      </w:r>
      <w:r>
        <w:rPr>
          <w:rFonts w:hint="eastAsia"/>
        </w:rPr>
        <w:t>（</w:t>
      </w:r>
      <w:r>
        <w:rPr>
          <w:rFonts w:hint="eastAsia"/>
        </w:rPr>
        <w:t>1</w:t>
      </w:r>
      <w:r w:rsidR="00530E59">
        <w:rPr>
          <w:rFonts w:hint="eastAsia"/>
        </w:rPr>
        <w:t xml:space="preserve"> + </w:t>
      </w:r>
      <w:r w:rsidR="00CF083C">
        <w:rPr>
          <w:i/>
        </w:rPr>
        <w:t>μ</w:t>
      </w:r>
      <w:r>
        <w:rPr>
          <w:rFonts w:hint="eastAsia"/>
        </w:rPr>
        <w:t>）</w:t>
      </w:r>
      <w:r w:rsidR="006E31A0">
        <w:fldChar w:fldCharType="begin"/>
      </w:r>
      <w:r w:rsidR="006E31A0">
        <w:instrText xml:space="preserve"> </w:instrText>
      </w:r>
      <w:r w:rsidR="006E31A0">
        <w:rPr>
          <w:rFonts w:hint="eastAsia"/>
        </w:rPr>
        <w:instrText>EQ \F(</w:instrText>
      </w:r>
      <w:r w:rsidR="006E31A0">
        <w:rPr>
          <w:rFonts w:hint="eastAsia"/>
          <w:i/>
        </w:rPr>
        <w:instrText>B</w:instrText>
      </w:r>
      <w:r w:rsidR="006E31A0">
        <w:rPr>
          <w:rFonts w:hint="eastAsia"/>
          <w:vertAlign w:val="superscript"/>
        </w:rPr>
        <w:instrText>2</w:instrText>
      </w:r>
      <w:r w:rsidR="006E31A0">
        <w:rPr>
          <w:rFonts w:hint="eastAsia"/>
          <w:i/>
        </w:rPr>
        <w:instrText>L</w:instrText>
      </w:r>
      <w:r w:rsidR="006E31A0">
        <w:rPr>
          <w:rFonts w:hint="eastAsia"/>
          <w:vertAlign w:val="superscript"/>
        </w:rPr>
        <w:instrText>2</w:instrText>
      </w:r>
      <w:r w:rsidR="006E31A0">
        <w:rPr>
          <w:rFonts w:hint="eastAsia"/>
          <w:i/>
        </w:rPr>
        <w:instrText>at</w:instrText>
      </w:r>
      <w:r w:rsidR="006E31A0">
        <w:rPr>
          <w:rFonts w:hint="eastAsia"/>
        </w:rPr>
        <w:instrText>,</w:instrText>
      </w:r>
      <w:r w:rsidR="006E31A0">
        <w:rPr>
          <w:rFonts w:hint="eastAsia"/>
          <w:i/>
        </w:rPr>
        <w:instrText>R</w:instrText>
      </w:r>
      <w:r w:rsidR="006E31A0">
        <w:rPr>
          <w:rFonts w:hint="eastAsia"/>
          <w:iCs/>
        </w:rPr>
        <w:instrText xml:space="preserve"> + </w:instrText>
      </w:r>
      <w:r w:rsidR="006E31A0">
        <w:rPr>
          <w:rFonts w:hint="eastAsia"/>
          <w:i/>
        </w:rPr>
        <w:instrText>R</w:instrText>
      </w:r>
      <w:r w:rsidR="006E31A0">
        <w:rPr>
          <w:rFonts w:hint="eastAsia"/>
          <w:vertAlign w:val="subscript"/>
        </w:rPr>
        <w:instrText>0</w:instrText>
      </w:r>
      <w:r w:rsidR="006E31A0">
        <w:rPr>
          <w:rFonts w:hint="eastAsia"/>
          <w:i/>
        </w:rPr>
        <w:instrText>at</w:instrText>
      </w:r>
      <w:r w:rsidR="006E31A0">
        <w:rPr>
          <w:rFonts w:hint="eastAsia"/>
          <w:vertAlign w:val="superscript"/>
        </w:rPr>
        <w:instrText>2</w:instrText>
      </w:r>
      <w:r w:rsidR="006E31A0">
        <w:rPr>
          <w:rFonts w:hint="eastAsia"/>
        </w:rPr>
        <w:instrText>)</w:instrText>
      </w:r>
      <w:r w:rsidR="006E31A0">
        <w:instrText xml:space="preserve"> </w:instrText>
      </w:r>
      <w:r w:rsidR="006E31A0">
        <w:fldChar w:fldCharType="end"/>
      </w:r>
    </w:p>
    <w:p w14:paraId="499B635F" w14:textId="01F1863F" w:rsidR="00CF083C" w:rsidRDefault="001125AA" w:rsidP="001125AA">
      <w:pPr>
        <w:rPr>
          <w:szCs w:val="21"/>
        </w:rPr>
      </w:pPr>
      <w:r>
        <w:rPr>
          <w:rFonts w:hint="eastAsia"/>
        </w:rPr>
        <w:t>上式中当</w:t>
      </w:r>
      <w:r w:rsidR="006E31A0">
        <w:rPr>
          <w:rFonts w:hint="eastAsia"/>
        </w:rPr>
        <w:t xml:space="preserve"> </w:t>
      </w:r>
      <w:r w:rsidR="00CF083C">
        <w:fldChar w:fldCharType="begin"/>
      </w:r>
      <w:r w:rsidR="00CF083C">
        <w:instrText xml:space="preserve"> </w:instrText>
      </w:r>
      <w:r w:rsidR="00CF083C">
        <w:rPr>
          <w:rFonts w:hint="eastAsia"/>
        </w:rPr>
        <w:instrText>EQ \F(</w:instrText>
      </w:r>
      <w:r w:rsidR="00CF083C">
        <w:rPr>
          <w:rFonts w:hint="eastAsia"/>
          <w:i/>
        </w:rPr>
        <w:instrText>R</w:instrText>
      </w:r>
      <w:r w:rsidR="00CF083C">
        <w:rPr>
          <w:rFonts w:hint="eastAsia"/>
        </w:rPr>
        <w:instrText>,</w:instrText>
      </w:r>
      <w:r w:rsidR="00CF083C">
        <w:rPr>
          <w:rFonts w:hint="eastAsia"/>
          <w:i/>
        </w:rPr>
        <w:instrText>t</w:instrText>
      </w:r>
      <w:r w:rsidR="00CF083C">
        <w:rPr>
          <w:rFonts w:hint="eastAsia"/>
        </w:rPr>
        <w:instrText>)</w:instrText>
      </w:r>
      <w:r w:rsidR="00CF083C">
        <w:instrText xml:space="preserve"> </w:instrText>
      </w:r>
      <w:r w:rsidR="00CF083C">
        <w:fldChar w:fldCharType="end"/>
      </w:r>
      <w:r w:rsidR="0061694B">
        <w:rPr>
          <w:rFonts w:hint="eastAsia"/>
        </w:rPr>
        <w:t xml:space="preserve">= 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  <w:i/>
        </w:rPr>
        <w:t>at</w:t>
      </w:r>
      <w:r w:rsidR="00CF083C" w:rsidRPr="00CF083C">
        <w:rPr>
          <w:rFonts w:hint="eastAsia"/>
        </w:rPr>
        <w:t>，</w:t>
      </w:r>
      <w:r>
        <w:rPr>
          <w:rFonts w:hint="eastAsia"/>
        </w:rPr>
        <w:t>即</w:t>
      </w:r>
      <w:r>
        <w:rPr>
          <w:rFonts w:hint="eastAsia"/>
          <w:i/>
        </w:rPr>
        <w:t>t</w:t>
      </w:r>
      <w:r w:rsidR="0061694B">
        <w:rPr>
          <w:rFonts w:hint="eastAsia"/>
        </w:rPr>
        <w:t xml:space="preserve"> = 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</w:instrText>
      </w:r>
      <w:r>
        <w:rPr>
          <w:rFonts w:hint="eastAsia"/>
          <w:szCs w:val="21"/>
          <w:lang w:val="nb-NO"/>
        </w:rPr>
        <w:instrText>EQ \R(</w:instrText>
      </w:r>
      <w:r w:rsidR="0085185D">
        <w:rPr>
          <w:lang w:val="nb-NO"/>
        </w:rPr>
        <w:instrText>\F(</w:instrText>
      </w:r>
      <w:r w:rsidR="0085185D">
        <w:rPr>
          <w:rFonts w:hint="eastAsia"/>
          <w:i/>
          <w:lang w:val="nb-NO"/>
        </w:rPr>
        <w:instrText>R</w:instrText>
      </w:r>
      <w:r w:rsidR="0085185D">
        <w:rPr>
          <w:lang w:val="nb-NO"/>
        </w:rPr>
        <w:instrText>,</w:instrText>
      </w:r>
      <w:r w:rsidR="0085185D">
        <w:rPr>
          <w:rFonts w:hint="eastAsia"/>
          <w:i/>
          <w:lang w:val="nb-NO"/>
        </w:rPr>
        <w:instrText>aR</w:instrText>
      </w:r>
      <w:r w:rsidR="0085185D">
        <w:rPr>
          <w:rFonts w:hint="eastAsia"/>
          <w:vertAlign w:val="subscript"/>
        </w:rPr>
        <w:instrText>0</w:instrText>
      </w:r>
      <w:r w:rsidR="0085185D">
        <w:rPr>
          <w:lang w:val="nb-NO"/>
        </w:rPr>
        <w:instrText>)</w:instrText>
      </w:r>
      <w:r>
        <w:rPr>
          <w:rFonts w:hint="eastAsia"/>
          <w:szCs w:val="21"/>
          <w:lang w:val="nb-NO"/>
        </w:rPr>
        <w:instrText>)</w:instrText>
      </w:r>
      <w:r w:rsidR="006E31A0">
        <w:rPr>
          <w:rFonts w:hint="eastAsia"/>
          <w:szCs w:val="21"/>
          <w:lang w:val="nb-NO"/>
        </w:rPr>
        <w:instrText xml:space="preserve"> 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时外力</w:t>
      </w:r>
      <w:r>
        <w:rPr>
          <w:rFonts w:hint="eastAsia"/>
          <w:i/>
        </w:rPr>
        <w:t>F</w:t>
      </w:r>
      <w:r>
        <w:rPr>
          <w:rFonts w:hint="eastAsia"/>
          <w:szCs w:val="21"/>
        </w:rPr>
        <w:t>取最大值</w:t>
      </w:r>
      <w:r w:rsidR="00CF083C">
        <w:rPr>
          <w:rFonts w:hint="eastAsia"/>
          <w:szCs w:val="21"/>
        </w:rPr>
        <w:t>。</w:t>
      </w:r>
    </w:p>
    <w:p w14:paraId="694017C3" w14:textId="22BA10E1" w:rsidR="001125AA" w:rsidRDefault="001125AA" w:rsidP="001125AA">
      <w:pPr>
        <w:rPr>
          <w:i/>
        </w:rPr>
      </w:pPr>
      <w:r>
        <w:rPr>
          <w:rFonts w:hint="eastAsia"/>
          <w:i/>
        </w:rPr>
        <w:t>F</w:t>
      </w:r>
      <w:r>
        <w:rPr>
          <w:rFonts w:hint="eastAsia"/>
          <w:vertAlign w:val="subscript"/>
        </w:rPr>
        <w:t xml:space="preserve"> max</w:t>
      </w:r>
      <w:r w:rsidR="0061694B">
        <w:rPr>
          <w:rFonts w:hint="eastAsia"/>
        </w:rPr>
        <w:t xml:space="preserve"> = </w:t>
      </w:r>
      <w:r>
        <w:rPr>
          <w:rFonts w:hint="eastAsia"/>
          <w:i/>
        </w:rPr>
        <w:t>Ma</w:t>
      </w:r>
      <w:r w:rsidR="00530E59">
        <w:rPr>
          <w:rFonts w:hint="eastAsia"/>
        </w:rPr>
        <w:t xml:space="preserve"> + </w:t>
      </w:r>
      <w:r w:rsidR="00CF083C" w:rsidRPr="000A0D14">
        <w:rPr>
          <w:i/>
        </w:rPr>
        <w:t>μ</w:t>
      </w:r>
      <w:r>
        <w:rPr>
          <w:rFonts w:hint="eastAsia"/>
          <w:i/>
        </w:rPr>
        <w:t>mg</w:t>
      </w:r>
      <w:r w:rsidR="00530E59">
        <w:rPr>
          <w:rFonts w:hint="eastAsia"/>
        </w:rPr>
        <w:t xml:space="preserve"> + 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EQ \F(</w:instrText>
      </w:r>
      <w:r w:rsidR="00CF083C">
        <w:rPr>
          <w:rFonts w:hint="eastAsia"/>
        </w:rPr>
        <w:instrText>（</w:instrText>
      </w:r>
      <w:r w:rsidR="00CF083C">
        <w:rPr>
          <w:rFonts w:hint="eastAsia"/>
        </w:rPr>
        <w:instrText>1</w:instrText>
      </w:r>
      <w:r w:rsidR="006E31A0">
        <w:rPr>
          <w:rFonts w:hint="eastAsia"/>
        </w:rPr>
        <w:instrText xml:space="preserve"> + </w:instrText>
      </w:r>
      <w:r w:rsidR="00CF083C" w:rsidRPr="000A0D14">
        <w:rPr>
          <w:i/>
        </w:rPr>
        <w:instrText>μ</w:instrText>
      </w:r>
      <w:r w:rsidR="00CF083C">
        <w:rPr>
          <w:rFonts w:hint="eastAsia"/>
        </w:rPr>
        <w:instrText>）</w:instrText>
      </w:r>
      <w:r w:rsidR="00CF083C">
        <w:rPr>
          <w:rFonts w:hint="eastAsia"/>
          <w:i/>
        </w:rPr>
        <w:instrText>B</w:instrText>
      </w:r>
      <w:r w:rsidR="00CF083C">
        <w:rPr>
          <w:rFonts w:hint="eastAsia"/>
          <w:vertAlign w:val="superscript"/>
        </w:rPr>
        <w:instrText>2</w:instrText>
      </w:r>
      <w:r w:rsidR="00CF083C">
        <w:rPr>
          <w:rFonts w:hint="eastAsia"/>
          <w:i/>
        </w:rPr>
        <w:instrText>L</w:instrText>
      </w:r>
      <w:r w:rsidR="00CF083C">
        <w:rPr>
          <w:rFonts w:hint="eastAsia"/>
          <w:vertAlign w:val="superscript"/>
        </w:rPr>
        <w:instrText>2</w:instrText>
      </w:r>
      <w:r>
        <w:rPr>
          <w:szCs w:val="21"/>
          <w:lang w:val="nb-NO"/>
        </w:rPr>
        <w:instrText>,2)</w:instrText>
      </w:r>
      <w:r>
        <w:rPr>
          <w:szCs w:val="21"/>
        </w:rPr>
        <w:fldChar w:fldCharType="end"/>
      </w:r>
      <w:r w:rsidR="00CF083C">
        <w:rPr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</w:instrText>
      </w:r>
      <w:r>
        <w:rPr>
          <w:rFonts w:hint="eastAsia"/>
          <w:szCs w:val="21"/>
          <w:lang w:val="nb-NO"/>
        </w:rPr>
        <w:instrText>EQ \R(</w:instrText>
      </w:r>
      <w:r w:rsidR="0085185D">
        <w:rPr>
          <w:lang w:val="nb-NO"/>
        </w:rPr>
        <w:instrText>\F(</w:instrText>
      </w:r>
      <w:r w:rsidR="0085185D">
        <w:rPr>
          <w:rFonts w:hint="eastAsia"/>
          <w:i/>
          <w:lang w:val="nb-NO"/>
        </w:rPr>
        <w:instrText>a</w:instrText>
      </w:r>
      <w:r w:rsidR="0085185D">
        <w:rPr>
          <w:lang w:val="nb-NO"/>
        </w:rPr>
        <w:instrText>,</w:instrText>
      </w:r>
      <w:r w:rsidR="0085185D">
        <w:rPr>
          <w:rFonts w:hint="eastAsia"/>
          <w:i/>
          <w:lang w:val="nb-NO"/>
        </w:rPr>
        <w:instrText>RR</w:instrText>
      </w:r>
      <w:r w:rsidR="0085185D">
        <w:rPr>
          <w:rFonts w:hint="eastAsia"/>
          <w:vertAlign w:val="subscript"/>
        </w:rPr>
        <w:instrText>0</w:instrText>
      </w:r>
      <w:r w:rsidR="0085185D">
        <w:rPr>
          <w:lang w:val="nb-NO"/>
        </w:rPr>
        <w:instrText>)</w:instrText>
      </w:r>
      <w:r>
        <w:rPr>
          <w:rFonts w:hint="eastAsia"/>
          <w:szCs w:val="21"/>
          <w:lang w:val="nb-NO"/>
        </w:rPr>
        <w:instrText>)</w:instrText>
      </w:r>
      <w:r>
        <w:rPr>
          <w:szCs w:val="21"/>
        </w:rPr>
        <w:fldChar w:fldCharType="end"/>
      </w:r>
    </w:p>
    <w:p w14:paraId="5ADC9564" w14:textId="77777777" w:rsidR="00CF083C" w:rsidRDefault="001125AA" w:rsidP="001125AA">
      <w:r>
        <w:rPr>
          <w:rFonts w:hint="eastAsia"/>
        </w:rPr>
        <w:t>（</w:t>
      </w:r>
      <w:r>
        <w:t>3</w:t>
      </w:r>
      <w:r>
        <w:rPr>
          <w:rFonts w:hint="eastAsia"/>
        </w:rPr>
        <w:t>）设此过程中导轨运动距离为</w:t>
      </w:r>
      <w:r>
        <w:rPr>
          <w:rFonts w:hint="eastAsia"/>
          <w:i/>
        </w:rPr>
        <w:t>s</w:t>
      </w:r>
      <w:r>
        <w:rPr>
          <w:rFonts w:hint="eastAsia"/>
        </w:rPr>
        <w:t>，由动能定理</w:t>
      </w:r>
    </w:p>
    <w:p w14:paraId="5B5BF957" w14:textId="6F60980B" w:rsidR="00CF083C" w:rsidRDefault="001125AA" w:rsidP="001125AA">
      <w:r>
        <w:rPr>
          <w:rFonts w:hint="eastAsia"/>
          <w:i/>
        </w:rPr>
        <w:t>W</w:t>
      </w:r>
      <w:r>
        <w:rPr>
          <w:rFonts w:hint="eastAsia"/>
          <w:vertAlign w:val="subscript"/>
        </w:rPr>
        <w:t>合</w:t>
      </w:r>
      <w:r w:rsidR="0061694B">
        <w:rPr>
          <w:rFonts w:hint="eastAsia"/>
        </w:rPr>
        <w:t xml:space="preserve"> = </w:t>
      </w:r>
      <w:r w:rsidR="00CF083C" w:rsidRPr="006E31A0">
        <w:rPr>
          <w:iCs/>
        </w:rPr>
        <w:t>Δ</w:t>
      </w:r>
      <w:r>
        <w:rPr>
          <w:rFonts w:hint="eastAsia"/>
          <w:i/>
        </w:rPr>
        <w:t>E</w:t>
      </w:r>
      <w:r>
        <w:rPr>
          <w:rFonts w:hint="eastAsia"/>
          <w:vertAlign w:val="subscript"/>
        </w:rPr>
        <w:t>k</w:t>
      </w:r>
      <w:r>
        <w:rPr>
          <w:rFonts w:hint="eastAsia"/>
        </w:rPr>
        <w:t>，</w:t>
      </w:r>
      <w:r w:rsidR="00CF083C" w:rsidRPr="006E31A0">
        <w:rPr>
          <w:rFonts w:hint="eastAsia"/>
          <w:i/>
          <w:iCs/>
        </w:rPr>
        <w:t>W</w:t>
      </w:r>
      <w:r w:rsidR="00CF083C">
        <w:rPr>
          <w:rFonts w:hint="eastAsia"/>
          <w:vertAlign w:val="subscript"/>
        </w:rPr>
        <w:t>合</w:t>
      </w:r>
      <w:r w:rsidR="0061694B">
        <w:rPr>
          <w:rFonts w:hint="eastAsia"/>
        </w:rPr>
        <w:t xml:space="preserve"> = </w:t>
      </w:r>
      <w:r w:rsidR="00CF083C" w:rsidRPr="000A0D14">
        <w:rPr>
          <w:rFonts w:hint="eastAsia"/>
          <w:i/>
        </w:rPr>
        <w:t>Ma</w:t>
      </w:r>
      <w:r w:rsidR="00CF083C">
        <w:rPr>
          <w:rFonts w:hint="eastAsia"/>
        </w:rPr>
        <w:t>s</w:t>
      </w:r>
    </w:p>
    <w:p w14:paraId="72795A8A" w14:textId="3B761323" w:rsidR="00CF083C" w:rsidRDefault="00CF083C" w:rsidP="001125AA">
      <w:r>
        <w:rPr>
          <w:rFonts w:hint="eastAsia"/>
        </w:rPr>
        <w:t>由于</w:t>
      </w:r>
      <w:r w:rsidR="001125AA">
        <w:rPr>
          <w:rFonts w:hint="eastAsia"/>
        </w:rPr>
        <w:t>摩擦力为</w:t>
      </w:r>
      <w:r w:rsidR="001125AA">
        <w:rPr>
          <w:rFonts w:hint="eastAsia"/>
          <w:i/>
        </w:rPr>
        <w:t>F</w:t>
      </w:r>
      <w:r w:rsidR="001125AA">
        <w:rPr>
          <w:rFonts w:hint="eastAsia"/>
          <w:vertAlign w:val="subscript"/>
        </w:rPr>
        <w:t>f</w:t>
      </w:r>
      <w:r w:rsidR="0061694B">
        <w:rPr>
          <w:rFonts w:hint="eastAsia"/>
        </w:rPr>
        <w:t xml:space="preserve"> = </w:t>
      </w:r>
      <w:r w:rsidRPr="000A0D14">
        <w:rPr>
          <w:i/>
        </w:rPr>
        <w:t>μ</w:t>
      </w:r>
      <w:r w:rsidR="001125AA">
        <w:rPr>
          <w:rFonts w:hint="eastAsia"/>
        </w:rPr>
        <w:t>（</w:t>
      </w:r>
      <w:r w:rsidR="001125AA">
        <w:rPr>
          <w:rFonts w:hint="eastAsia"/>
          <w:i/>
        </w:rPr>
        <w:t>mg</w:t>
      </w:r>
      <w:r w:rsidR="00530E59">
        <w:rPr>
          <w:rFonts w:hint="eastAsia"/>
        </w:rPr>
        <w:t xml:space="preserve"> + </w:t>
      </w:r>
      <w:r w:rsidR="001125AA">
        <w:rPr>
          <w:rFonts w:hint="eastAsia"/>
          <w:i/>
        </w:rPr>
        <w:t>F</w:t>
      </w:r>
      <w:r w:rsidR="001125AA">
        <w:rPr>
          <w:rFonts w:hint="eastAsia"/>
          <w:vertAlign w:val="subscript"/>
        </w:rPr>
        <w:t>A</w:t>
      </w:r>
      <w:r w:rsidR="001125AA">
        <w:rPr>
          <w:rFonts w:hint="eastAsia"/>
        </w:rPr>
        <w:t>），</w:t>
      </w:r>
      <w:r>
        <w:rPr>
          <w:rFonts w:hint="eastAsia"/>
        </w:rPr>
        <w:t>所以</w:t>
      </w:r>
      <w:r w:rsidR="001125AA">
        <w:rPr>
          <w:rFonts w:hint="eastAsia"/>
        </w:rPr>
        <w:t>摩擦力做功为</w:t>
      </w:r>
    </w:p>
    <w:p w14:paraId="34935B77" w14:textId="54D709C2" w:rsidR="00CF083C" w:rsidRDefault="001125AA" w:rsidP="001125AA">
      <w:pPr>
        <w:rPr>
          <w:i/>
        </w:rPr>
      </w:pPr>
      <w:r>
        <w:rPr>
          <w:rFonts w:hint="eastAsia"/>
          <w:i/>
        </w:rPr>
        <w:t>W</w:t>
      </w:r>
      <w:r w:rsidR="0061694B">
        <w:rPr>
          <w:rFonts w:hint="eastAsia"/>
        </w:rPr>
        <w:t xml:space="preserve"> = </w:t>
      </w:r>
      <w:r w:rsidR="00CF083C">
        <w:rPr>
          <w:i/>
        </w:rPr>
        <w:t>μ</w:t>
      </w:r>
      <w:r>
        <w:rPr>
          <w:rFonts w:hint="eastAsia"/>
          <w:i/>
        </w:rPr>
        <w:t>mgs</w:t>
      </w:r>
      <w:r w:rsidR="00530E59">
        <w:rPr>
          <w:rFonts w:hint="eastAsia"/>
        </w:rPr>
        <w:t xml:space="preserve"> + </w:t>
      </w:r>
      <w:r w:rsidR="00CF083C">
        <w:rPr>
          <w:i/>
        </w:rPr>
        <w:t>μ</w:t>
      </w:r>
      <w:r>
        <w:rPr>
          <w:rFonts w:hint="eastAsia"/>
          <w:i/>
        </w:rPr>
        <w:t>W</w:t>
      </w:r>
      <w:r>
        <w:rPr>
          <w:rFonts w:hint="eastAsia"/>
          <w:vertAlign w:val="subscript"/>
        </w:rPr>
        <w:t>A</w:t>
      </w:r>
      <w:r w:rsidR="0061694B">
        <w:rPr>
          <w:rFonts w:hint="eastAsia"/>
        </w:rPr>
        <w:t xml:space="preserve"> = </w:t>
      </w:r>
      <w:r w:rsidR="00CF083C">
        <w:rPr>
          <w:i/>
        </w:rPr>
        <w:t>μ</w:t>
      </w:r>
      <w:r>
        <w:rPr>
          <w:rFonts w:hint="eastAsia"/>
          <w:i/>
        </w:rPr>
        <w:t>mgs</w:t>
      </w:r>
      <w:r w:rsidR="00530E59">
        <w:rPr>
          <w:rFonts w:hint="eastAsia"/>
        </w:rPr>
        <w:t xml:space="preserve"> + </w:t>
      </w:r>
      <w:r w:rsidR="00CF083C">
        <w:rPr>
          <w:i/>
        </w:rPr>
        <w:t>μ</w:t>
      </w:r>
      <w:r>
        <w:rPr>
          <w:rFonts w:hint="eastAsia"/>
          <w:i/>
        </w:rPr>
        <w:t>Q</w:t>
      </w:r>
    </w:p>
    <w:p w14:paraId="1428BD79" w14:textId="6B7F7DC6" w:rsidR="00CF083C" w:rsidRDefault="001125AA" w:rsidP="001125AA">
      <w:r>
        <w:rPr>
          <w:rFonts w:hint="eastAsia"/>
          <w:i/>
        </w:rPr>
        <w:t>s</w:t>
      </w:r>
      <w:r w:rsidR="0061694B">
        <w:rPr>
          <w:rFonts w:hint="eastAsia"/>
        </w:rPr>
        <w:t xml:space="preserve"> = 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EQ \F(</w:instrText>
      </w:r>
      <w:r>
        <w:rPr>
          <w:rFonts w:hint="eastAsia"/>
          <w:i/>
        </w:rPr>
        <w:instrText>W</w:instrText>
      </w:r>
      <w:r w:rsidR="006E31A0">
        <w:rPr>
          <w:rFonts w:hint="eastAsia"/>
          <w:iCs/>
        </w:rPr>
        <w:instrText xml:space="preserve"> </w:instrText>
      </w:r>
      <w:r w:rsidR="006E31A0">
        <w:rPr>
          <w:iCs/>
        </w:rPr>
        <w:instrText>−</w:instrText>
      </w:r>
      <w:r w:rsidR="006E31A0">
        <w:rPr>
          <w:rFonts w:hint="eastAsia"/>
          <w:iCs/>
        </w:rPr>
        <w:instrText xml:space="preserve"> </w:instrText>
      </w:r>
      <w:r w:rsidR="00CF083C">
        <w:rPr>
          <w:i/>
        </w:rPr>
        <w:instrText>μ</w:instrText>
      </w:r>
      <w:r>
        <w:rPr>
          <w:rFonts w:hint="eastAsia"/>
          <w:i/>
        </w:rPr>
        <w:instrText>Q</w:instrText>
      </w:r>
      <w:r>
        <w:rPr>
          <w:szCs w:val="21"/>
          <w:lang w:val="nb-NO"/>
        </w:rPr>
        <w:instrText>,</w:instrText>
      </w:r>
      <w:r w:rsidR="00CF083C">
        <w:rPr>
          <w:i/>
        </w:rPr>
        <w:instrText>μ</w:instrText>
      </w:r>
      <w:r>
        <w:rPr>
          <w:rFonts w:hint="eastAsia"/>
          <w:i/>
        </w:rPr>
        <w:instrText>mg</w:instrText>
      </w:r>
      <w:r>
        <w:rPr>
          <w:szCs w:val="21"/>
          <w:lang w:val="nb-NO"/>
        </w:rPr>
        <w:instrText>)</w:instrText>
      </w:r>
      <w:r>
        <w:rPr>
          <w:szCs w:val="21"/>
        </w:rPr>
        <w:fldChar w:fldCharType="end"/>
      </w:r>
    </w:p>
    <w:p w14:paraId="79F98B3E" w14:textId="42136EB3" w:rsidR="001125AA" w:rsidRDefault="00CF083C" w:rsidP="001125AA">
      <w:r w:rsidRPr="006E31A0">
        <w:rPr>
          <w:iCs/>
        </w:rPr>
        <w:t>Δ</w:t>
      </w:r>
      <w:r w:rsidR="001125AA">
        <w:rPr>
          <w:rFonts w:hint="eastAsia"/>
          <w:i/>
        </w:rPr>
        <w:t>E</w:t>
      </w:r>
      <w:r w:rsidR="001125AA">
        <w:rPr>
          <w:rFonts w:hint="eastAsia"/>
          <w:vertAlign w:val="subscript"/>
        </w:rPr>
        <w:t>k</w:t>
      </w:r>
      <w:r w:rsidR="0061694B">
        <w:rPr>
          <w:rFonts w:hint="eastAsia"/>
        </w:rPr>
        <w:t xml:space="preserve"> = </w:t>
      </w:r>
      <w:r w:rsidR="001125AA">
        <w:rPr>
          <w:rFonts w:hint="eastAsia"/>
          <w:i/>
        </w:rPr>
        <w:t>Mas</w:t>
      </w:r>
      <w:r w:rsidR="0061694B">
        <w:rPr>
          <w:rFonts w:hint="eastAsia"/>
        </w:rPr>
        <w:t xml:space="preserve"> = </w:t>
      </w:r>
      <w:r w:rsidR="001125AA">
        <w:rPr>
          <w:szCs w:val="21"/>
        </w:rPr>
        <w:fldChar w:fldCharType="begin"/>
      </w:r>
      <w:r w:rsidR="001125AA">
        <w:rPr>
          <w:szCs w:val="21"/>
          <w:lang w:val="nb-NO"/>
        </w:rPr>
        <w:instrText xml:space="preserve"> EQ \F(</w:instrText>
      </w:r>
      <w:r w:rsidR="001125AA">
        <w:rPr>
          <w:rFonts w:hint="eastAsia"/>
          <w:i/>
        </w:rPr>
        <w:instrText>Ma</w:instrText>
      </w:r>
      <w:r w:rsidR="001125AA">
        <w:rPr>
          <w:szCs w:val="21"/>
          <w:lang w:val="nb-NO"/>
        </w:rPr>
        <w:instrText>,</w:instrText>
      </w:r>
      <w:r>
        <w:rPr>
          <w:i/>
        </w:rPr>
        <w:instrText>μ</w:instrText>
      </w:r>
      <w:r w:rsidR="001125AA">
        <w:rPr>
          <w:rFonts w:hint="eastAsia"/>
          <w:i/>
        </w:rPr>
        <w:instrText>mg</w:instrText>
      </w:r>
      <w:r w:rsidR="001125AA">
        <w:rPr>
          <w:szCs w:val="21"/>
          <w:lang w:val="nb-NO"/>
        </w:rPr>
        <w:instrText>)</w:instrText>
      </w:r>
      <w:r w:rsidR="001125AA">
        <w:rPr>
          <w:szCs w:val="21"/>
        </w:rPr>
        <w:fldChar w:fldCharType="end"/>
      </w:r>
      <w:r w:rsidR="001125AA">
        <w:rPr>
          <w:rFonts w:hint="eastAsia"/>
        </w:rPr>
        <w:t>（</w:t>
      </w:r>
      <w:r w:rsidR="001125AA">
        <w:rPr>
          <w:rFonts w:hint="eastAsia"/>
          <w:i/>
        </w:rPr>
        <w:t>W</w:t>
      </w:r>
      <w:r w:rsidR="00530E59">
        <w:rPr>
          <w:rFonts w:hint="eastAsia"/>
        </w:rPr>
        <w:t xml:space="preserve"> </w:t>
      </w:r>
      <w:r w:rsidR="00530E59" w:rsidRPr="006E31A0">
        <w:rPr>
          <w:rFonts w:asciiTheme="majorBidi" w:hAnsiTheme="majorBidi" w:cstheme="majorBidi"/>
        </w:rPr>
        <w:t>−</w:t>
      </w:r>
      <w:r w:rsidR="00530E59">
        <w:rPr>
          <w:rFonts w:hint="eastAsia"/>
        </w:rPr>
        <w:t xml:space="preserve"> </w:t>
      </w:r>
      <w:r>
        <w:rPr>
          <w:i/>
        </w:rPr>
        <w:t>μ</w:t>
      </w:r>
      <w:r w:rsidR="001125AA">
        <w:rPr>
          <w:rFonts w:hint="eastAsia"/>
          <w:i/>
        </w:rPr>
        <w:t>Q</w:t>
      </w:r>
      <w:r w:rsidR="001125AA">
        <w:rPr>
          <w:rFonts w:hint="eastAsia"/>
        </w:rPr>
        <w:t>）</w:t>
      </w:r>
    </w:p>
    <w:p w14:paraId="122A97A4" w14:textId="77777777" w:rsidR="00530E59" w:rsidRPr="00530E59" w:rsidRDefault="00530E59" w:rsidP="001125AA"/>
    <w:p w14:paraId="55D2DBA5" w14:textId="15413032" w:rsidR="008240EE" w:rsidRDefault="008240EE" w:rsidP="008240EE">
      <w:pPr>
        <w:pStyle w:val="1"/>
      </w:pPr>
      <w:r>
        <w:rPr>
          <w:rFonts w:hint="eastAsia"/>
        </w:rPr>
        <w:t>解析</w:t>
      </w:r>
    </w:p>
    <w:p w14:paraId="4D5B434A" w14:textId="77777777" w:rsidR="008240EE" w:rsidRPr="002F2513" w:rsidRDefault="008240EE" w:rsidP="008240EE">
      <w:r w:rsidRPr="002F2513">
        <w:tab/>
        <w:t>1.</w:t>
      </w:r>
      <w:r w:rsidRPr="002F2513">
        <w:tab/>
        <w:t>A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由光电效应方程得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hν</m:t>
        </m:r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2F2513">
        <w:t>，所以光电子的最大初动能取决于入射光的频率，故</w:t>
      </w:r>
      <w:r w:rsidRPr="002F2513">
        <w:t>A</w:t>
      </w:r>
      <w:r w:rsidRPr="002F2513">
        <w:t>正确</w:t>
      </w:r>
      <w:r w:rsidRPr="002F2513">
        <w:t>.</w:t>
      </w:r>
    </w:p>
    <w:p w14:paraId="41313EA8" w14:textId="77777777" w:rsidR="008240EE" w:rsidRPr="002F2513" w:rsidRDefault="008240EE" w:rsidP="008240EE">
      <w:r w:rsidRPr="002F2513">
        <w:tab/>
        <w:t>2.</w:t>
      </w:r>
      <w:r w:rsidRPr="002F2513">
        <w:tab/>
        <w:t>B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由于红光的波长大于紫光波长，所以干涉条纹较宽的为红光；衍射条纹中央亮，条纹较宽的为红光</w:t>
      </w:r>
      <w:r w:rsidRPr="002F2513">
        <w:t>.</w:t>
      </w:r>
      <w:r w:rsidRPr="002F2513">
        <w:t>甲为红光的干涉图样，乙为紫光的干涉图样；丙为红光的衍射图样，丁为紫光的衍射图样，故</w:t>
      </w:r>
      <w:r w:rsidRPr="002F2513">
        <w:t>B</w:t>
      </w:r>
      <w:r w:rsidRPr="002F2513">
        <w:t>正确</w:t>
      </w:r>
      <w:r w:rsidRPr="002F2513">
        <w:t>.</w:t>
      </w:r>
    </w:p>
    <w:p w14:paraId="193D8588" w14:textId="77777777" w:rsidR="008240EE" w:rsidRPr="002F2513" w:rsidRDefault="008240EE" w:rsidP="008240EE">
      <w:r w:rsidRPr="002F2513">
        <w:tab/>
        <w:t>3.</w:t>
      </w:r>
      <w:r w:rsidRPr="002F2513">
        <w:tab/>
        <w:t>C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天然放射现象中三种射线只能从原子内部发出，故</w:t>
      </w:r>
      <w:r w:rsidRPr="002F2513">
        <w:t>C</w:t>
      </w:r>
      <w:r w:rsidRPr="002F2513">
        <w:t>正确；电离现象说明原子具有复杂结构，光电效应现象说明光具有粒子性，</w:t>
      </w:r>
      <m:oMath>
        <m:r>
          <w:rPr>
            <w:rFonts w:ascii="Cambria Math" w:hAnsi="Cambria Math"/>
          </w:rPr>
          <m:t>α</m:t>
        </m:r>
      </m:oMath>
      <w:r w:rsidRPr="002F2513">
        <w:t>粒子散射实验说明原子具有核式结构</w:t>
      </w:r>
      <w:r w:rsidRPr="002F2513">
        <w:t>.</w:t>
      </w:r>
    </w:p>
    <w:p w14:paraId="6838655B" w14:textId="77777777" w:rsidR="008240EE" w:rsidRPr="002F2513" w:rsidRDefault="008240EE" w:rsidP="008240EE">
      <w:r w:rsidRPr="002F2513">
        <w:tab/>
        <w:t>4.</w:t>
      </w:r>
      <w:r w:rsidRPr="002F2513">
        <w:tab/>
        <w:t>B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“</w:t>
      </w:r>
      <w:r w:rsidRPr="002F2513">
        <w:t>光子说</w:t>
      </w:r>
      <w:r w:rsidRPr="002F2513">
        <w:t>”</w:t>
      </w:r>
      <w:r w:rsidRPr="002F2513">
        <w:t>说明空间传播的波是不连续的，而是一份一份的，光具有波粒二象性，它不同于牛顿基于宏观现象的</w:t>
      </w:r>
      <w:r w:rsidRPr="002F2513">
        <w:t>“</w:t>
      </w:r>
      <w:r w:rsidRPr="002F2513">
        <w:t>微粒说</w:t>
      </w:r>
      <w:r w:rsidRPr="002F2513">
        <w:t>”</w:t>
      </w:r>
      <w:r w:rsidRPr="002F2513">
        <w:t>，也不同于惠更斯基于宏观现象的</w:t>
      </w:r>
      <w:r w:rsidRPr="002F2513">
        <w:t>“</w:t>
      </w:r>
      <w:r w:rsidRPr="002F2513">
        <w:t>波动说</w:t>
      </w:r>
      <w:r w:rsidRPr="002F2513">
        <w:t>”</w:t>
      </w:r>
      <w:r w:rsidRPr="002F2513">
        <w:t>，故</w:t>
      </w:r>
      <w:r w:rsidRPr="002F2513">
        <w:t>AC</w:t>
      </w:r>
      <w:r w:rsidRPr="002F2513">
        <w:t>错误；少数光子表现为粒子性，大量光子表现为波动性，故</w:t>
      </w:r>
      <w:r w:rsidRPr="002F2513">
        <w:t>D</w:t>
      </w:r>
      <w:r w:rsidRPr="002F2513">
        <w:t>错误；波长越短的波，粒子性越强，波长越长的波，波动性越强，频率越低，光子的能量越小，故</w:t>
      </w:r>
      <w:r w:rsidRPr="002F2513">
        <w:t>B</w:t>
      </w:r>
      <w:r w:rsidRPr="002F2513">
        <w:t>正确</w:t>
      </w:r>
      <w:r w:rsidRPr="002F2513">
        <w:t>.</w:t>
      </w:r>
    </w:p>
    <w:p w14:paraId="569541AD" w14:textId="77777777" w:rsidR="008240EE" w:rsidRPr="002F2513" w:rsidRDefault="008240EE" w:rsidP="008240EE">
      <w:r w:rsidRPr="002F2513">
        <w:tab/>
        <w:t>5.</w:t>
      </w:r>
      <w:r w:rsidRPr="002F2513">
        <w:tab/>
        <w:t>D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由三种射线的穿透特性知，能穿透几毫米厚的钢板的只有</w:t>
      </w:r>
      <m:oMath>
        <m:r>
          <w:rPr>
            <w:rFonts w:ascii="Cambria Math" w:hAnsi="Cambria Math"/>
          </w:rPr>
          <m:t>γ</m:t>
        </m:r>
      </m:oMath>
      <w:r w:rsidRPr="002F2513">
        <w:t>射线，故</w:t>
      </w:r>
      <w:r w:rsidRPr="002F2513">
        <w:t>D</w:t>
      </w:r>
      <w:r w:rsidRPr="002F2513">
        <w:t>正确</w:t>
      </w:r>
      <w:r w:rsidRPr="002F2513">
        <w:t>.</w:t>
      </w:r>
    </w:p>
    <w:p w14:paraId="37058016" w14:textId="77777777" w:rsidR="008240EE" w:rsidRPr="002F2513" w:rsidRDefault="008240EE" w:rsidP="008240EE">
      <w:r w:rsidRPr="002F2513">
        <w:tab/>
        <w:t>6.</w:t>
      </w:r>
      <w:r w:rsidRPr="002F2513">
        <w:tab/>
        <w:t>C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已知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2F2513">
        <w:t>的方向，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2F2513">
        <w:t>的最小值为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2min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sin30°=25N</m:t>
        </m:r>
      </m:oMath>
      <w:r w:rsidRPr="002F2513">
        <w:t>，又因</w:t>
      </w:r>
      <m:oMath>
        <m:r>
          <m:rPr>
            <m:sty m:val="p"/>
          </m:rPr>
          <w:rPr>
            <w:rFonts w:ascii="Cambria Math" w:hAnsi="Cambria Math"/>
          </w:rPr>
          <m:t>25N&lt;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&lt;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=50N</m:t>
        </m:r>
      </m:oMath>
      <w:r w:rsidRPr="002F2513">
        <w:t>，所以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2F2513">
        <w:t>可能有两个可能的方向，如图所示，故</w:t>
      </w:r>
      <w:r w:rsidRPr="002F2513">
        <w:t>C</w:t>
      </w:r>
      <w:r w:rsidRPr="002F2513">
        <w:t>正确</w:t>
      </w:r>
      <w:r w:rsidRPr="002F2513">
        <w:t>.</w:t>
      </w:r>
    </w:p>
    <w:p w14:paraId="690F9798" w14:textId="77777777" w:rsidR="008240EE" w:rsidRPr="002F2513" w:rsidRDefault="008240EE" w:rsidP="008240EE">
      <w:r w:rsidRPr="002F2513">
        <w:tab/>
      </w:r>
      <w:r w:rsidRPr="002F2513">
        <w:rPr>
          <w:noProof/>
        </w:rPr>
        <w:drawing>
          <wp:inline distT="0" distB="0" distL="114300" distR="114300" wp14:anchorId="25DD2823" wp14:editId="305984FB">
            <wp:extent cx="1403985" cy="467995"/>
            <wp:effectExtent l="0" t="0" r="0" b="0"/>
            <wp:docPr id="229345953" name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86A0" w14:textId="77777777" w:rsidR="008240EE" w:rsidRPr="002F2513" w:rsidRDefault="008240EE" w:rsidP="008240EE">
      <w:r w:rsidRPr="002F2513">
        <w:tab/>
        <w:t>7.</w:t>
      </w:r>
      <w:r w:rsidRPr="002F2513">
        <w:tab/>
        <w:t>B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由门电路的符号知，乙为</w:t>
      </w:r>
      <w:r w:rsidRPr="002F2513">
        <w:t>“</w:t>
      </w:r>
      <w:r w:rsidRPr="002F2513">
        <w:t>非门</w:t>
      </w:r>
      <w:r w:rsidRPr="002F2513">
        <w:t>”</w:t>
      </w:r>
      <w:r w:rsidRPr="002F2513">
        <w:t>，乙输出低电压</w:t>
      </w:r>
      <m:oMath>
        <m:r>
          <m:rPr>
            <m:sty m:val="p"/>
          </m:rPr>
          <w:rPr>
            <w:rFonts w:ascii="Cambria Math" w:hAnsi="Cambria Math"/>
          </w:rPr>
          <m:t>(</m:t>
        </m:r>
      </m:oMath>
      <w:r w:rsidRPr="002F2513">
        <w:t>即输出</w:t>
      </w:r>
      <w:r w:rsidRPr="002F2513">
        <w:t>0</w:t>
      </w:r>
      <m:oMath>
        <m:r>
          <m:rPr>
            <m:sty m:val="p"/>
          </m:rPr>
          <w:rPr>
            <w:rFonts w:ascii="Cambria Math" w:hAnsi="Cambria Math"/>
          </w:rPr>
          <m:t>)</m:t>
        </m:r>
      </m:oMath>
      <w:r w:rsidRPr="002F2513">
        <w:t>报警，所以乙输入端为高电压</w:t>
      </w:r>
      <m:oMath>
        <m:r>
          <m:rPr>
            <m:sty m:val="p"/>
          </m:rPr>
          <w:rPr>
            <w:rFonts w:ascii="Cambria Math" w:hAnsi="Cambria Math"/>
          </w:rPr>
          <m:t>(</m:t>
        </m:r>
      </m:oMath>
      <w:r w:rsidRPr="002F2513">
        <w:t>输入</w:t>
      </w:r>
      <w:r w:rsidRPr="002F2513">
        <w:t>1</w:t>
      </w:r>
      <m:oMath>
        <m:r>
          <m:rPr>
            <m:sty m:val="p"/>
          </m:rPr>
          <w:rPr>
            <w:rFonts w:ascii="Cambria Math" w:hAnsi="Cambria Math"/>
          </w:rPr>
          <m:t>)</m:t>
        </m:r>
      </m:oMath>
      <w:r w:rsidRPr="002F2513">
        <w:t>；甲门电路下端的输入总是</w:t>
      </w:r>
      <w:r w:rsidRPr="002F2513">
        <w:t>0</w:t>
      </w:r>
      <w:r w:rsidRPr="002F2513">
        <w:t>，报警器上端输入高电压</w:t>
      </w:r>
      <m:oMath>
        <m:r>
          <m:rPr>
            <m:sty m:val="p"/>
          </m:rPr>
          <w:rPr>
            <w:rFonts w:ascii="Cambria Math" w:hAnsi="Cambria Math"/>
          </w:rPr>
          <m:t>(</m:t>
        </m:r>
      </m:oMath>
      <w:r w:rsidRPr="002F2513">
        <w:t>即是</w:t>
      </w:r>
      <w:r w:rsidRPr="002F2513">
        <w:t>1</w:t>
      </w:r>
      <m:oMath>
        <m:r>
          <m:rPr>
            <m:sty m:val="p"/>
          </m:rPr>
          <w:rPr>
            <w:rFonts w:ascii="Cambria Math" w:hAnsi="Cambria Math"/>
          </w:rPr>
          <m:t>)</m:t>
        </m:r>
      </m:oMath>
      <w:r w:rsidRPr="002F2513">
        <w:t>，甲输出端也是高电压</w:t>
      </w:r>
      <m:oMath>
        <m:r>
          <m:rPr>
            <m:sty m:val="p"/>
          </m:rPr>
          <w:rPr>
            <w:rFonts w:ascii="Cambria Math" w:hAnsi="Cambria Math"/>
          </w:rPr>
          <m:t>(1)</m:t>
        </m:r>
      </m:oMath>
      <w:r w:rsidRPr="002F2513">
        <w:t>，由门电路真值表可知甲是</w:t>
      </w:r>
      <w:r w:rsidRPr="002F2513">
        <w:t>“</w:t>
      </w:r>
      <w:r w:rsidRPr="002F2513">
        <w:t>或门</w:t>
      </w:r>
      <w:r w:rsidRPr="002F2513">
        <w:t>”.</w:t>
      </w:r>
      <w:r w:rsidRPr="002F2513">
        <w:t>故</w:t>
      </w:r>
      <w:r w:rsidRPr="002F2513">
        <w:t>B</w:t>
      </w:r>
      <w:r w:rsidRPr="002F2513">
        <w:t>正确</w:t>
      </w:r>
      <w:r w:rsidRPr="002F2513">
        <w:t>.</w:t>
      </w:r>
    </w:p>
    <w:p w14:paraId="6B346AE2" w14:textId="77777777" w:rsidR="008240EE" w:rsidRPr="002F2513" w:rsidRDefault="008240EE" w:rsidP="008240EE">
      <w:r w:rsidRPr="002F2513">
        <w:tab/>
        <w:t>8.</w:t>
      </w:r>
      <w:r w:rsidRPr="002F2513">
        <w:tab/>
        <w:t>A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以</w:t>
      </w:r>
      <m:oMath>
        <m:r>
          <w:rPr>
            <w:rFonts w:ascii="Cambria Math" w:hAnsi="Cambria Math"/>
          </w:rPr>
          <m:t>A</m:t>
        </m:r>
      </m:oMath>
      <w:r w:rsidRPr="002F2513">
        <w:t>，</w:t>
      </w:r>
      <m:oMath>
        <m:r>
          <w:rPr>
            <w:rFonts w:ascii="Cambria Math" w:hAnsi="Cambria Math"/>
          </w:rPr>
          <m:t>B</m:t>
        </m:r>
      </m:oMath>
      <w:r w:rsidRPr="002F2513">
        <w:t>整体为研究对象受力分析，由牛顿第二定律知，物体必具有沿斜面向下的加速度，再以</w:t>
      </w:r>
      <m:oMath>
        <m:r>
          <w:rPr>
            <w:rFonts w:ascii="Cambria Math" w:hAnsi="Cambria Math"/>
          </w:rPr>
          <m:t>B</m:t>
        </m:r>
      </m:oMath>
      <w:r w:rsidRPr="002F2513">
        <w:t>为研究对象，它具有沿斜面向下的加速度，故它在水平方向的合外力向左，此力一定是由</w:t>
      </w:r>
      <m:oMath>
        <m:r>
          <w:rPr>
            <w:rFonts w:ascii="Cambria Math" w:hAnsi="Cambria Math"/>
          </w:rPr>
          <m:t>A</m:t>
        </m:r>
      </m:oMath>
      <w:r w:rsidRPr="002F2513">
        <w:t>对</w:t>
      </w:r>
      <m:oMath>
        <m:r>
          <w:rPr>
            <w:rFonts w:ascii="Cambria Math" w:hAnsi="Cambria Math"/>
          </w:rPr>
          <m:t>B</m:t>
        </m:r>
      </m:oMath>
      <w:r w:rsidRPr="002F2513">
        <w:t>的摩擦力提供，故</w:t>
      </w:r>
      <w:r w:rsidRPr="002F2513">
        <w:t>A</w:t>
      </w:r>
      <w:r w:rsidRPr="002F2513">
        <w:t>正确</w:t>
      </w:r>
      <w:r w:rsidRPr="002F2513">
        <w:t>.</w:t>
      </w:r>
    </w:p>
    <w:p w14:paraId="54F55A3C" w14:textId="77777777" w:rsidR="008240EE" w:rsidRPr="002F2513" w:rsidRDefault="008240EE" w:rsidP="008240EE">
      <w:r w:rsidRPr="002F2513">
        <w:tab/>
        <w:t>9.</w:t>
      </w:r>
      <w:r w:rsidRPr="002F2513">
        <w:tab/>
        <w:t>B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互为同位素的原子内具有相同的质子数</w:t>
      </w:r>
      <m:oMath>
        <m:r>
          <w:rPr>
            <w:rFonts w:ascii="Cambria Math" w:hAnsi="Cambria Math"/>
          </w:rPr>
          <m:t>Z</m:t>
        </m:r>
      </m:oMath>
      <w:r w:rsidRPr="002F2513">
        <w:t>，质量数</w:t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N</m:t>
        </m:r>
      </m:oMath>
      <w:r w:rsidRPr="002F2513">
        <w:t>，所以</w:t>
      </w:r>
      <m:oMath>
        <m:r>
          <w:rPr>
            <w:rFonts w:ascii="Cambria Math" w:hAnsi="Cambria Math"/>
          </w:rPr>
          <m:t>A</m:t>
        </m:r>
      </m:oMath>
      <w:r w:rsidRPr="002F2513">
        <w:t>与</w:t>
      </w:r>
      <m:oMath>
        <m:r>
          <w:rPr>
            <w:rFonts w:ascii="Cambria Math" w:hAnsi="Cambria Math"/>
          </w:rPr>
          <m:t>N</m:t>
        </m:r>
      </m:oMath>
      <w:r w:rsidRPr="002F2513">
        <w:t>是一次函数关系，纵截距为</w:t>
      </w:r>
      <m:oMath>
        <m:r>
          <w:rPr>
            <w:rFonts w:ascii="Cambria Math" w:hAnsi="Cambria Math"/>
          </w:rPr>
          <m:t>Z</m:t>
        </m:r>
      </m:oMath>
      <w:r w:rsidRPr="002F2513">
        <w:t>，故</w:t>
      </w:r>
      <w:r w:rsidRPr="002F2513">
        <w:t>B</w:t>
      </w:r>
      <w:r w:rsidRPr="002F2513">
        <w:t>正确</w:t>
      </w:r>
      <w:r w:rsidRPr="002F2513">
        <w:t>.</w:t>
      </w:r>
    </w:p>
    <w:p w14:paraId="63938CA2" w14:textId="77777777" w:rsidR="008240EE" w:rsidRPr="002F2513" w:rsidRDefault="008240EE" w:rsidP="008240EE">
      <w:r w:rsidRPr="002F2513">
        <w:lastRenderedPageBreak/>
        <w:tab/>
        <w:t>10.</w:t>
      </w:r>
      <w:r w:rsidRPr="002F2513">
        <w:tab/>
        <w:t>C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小球在空中运动的时间</w:t>
      </w:r>
      <m:oMath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</w:rPr>
          <m:t>=1.2s</m:t>
        </m:r>
      </m:oMath>
      <w:r w:rsidRPr="002F2513">
        <w:t>，所以它落地时第六个小球刚要抛出，在空中它会遇到五个小球，故</w:t>
      </w:r>
      <w:r w:rsidRPr="002F2513">
        <w:t>C</w:t>
      </w:r>
      <w:r w:rsidRPr="002F2513">
        <w:t>正确</w:t>
      </w:r>
      <w:r w:rsidRPr="002F2513">
        <w:t>.</w:t>
      </w:r>
    </w:p>
    <w:p w14:paraId="2E86FEB7" w14:textId="77777777" w:rsidR="008240EE" w:rsidRPr="002F2513" w:rsidRDefault="008240EE" w:rsidP="008240EE">
      <w:r w:rsidRPr="002F2513">
        <w:tab/>
        <w:t>11.</w:t>
      </w:r>
      <w:r w:rsidRPr="002F2513">
        <w:tab/>
        <w:t>B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由库仑定律得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kQq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</m:oMath>
      <w:r w:rsidRPr="002F2513">
        <w:t>,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kQ</m:t>
            </m:r>
            <m:r>
              <m:rPr>
                <m:sty m:val="p"/>
              </m:rPr>
              <w:rPr>
                <w:rFonts w:ascii="Cambria Math" w:hAnsi="Cambria Math"/>
              </w:rPr>
              <m:t>⋅2</m:t>
            </m:r>
            <m:r>
              <w:rPr>
                <w:rFonts w:ascii="Cambria Math" w:hAnsi="Cambria Math"/>
              </w:rPr>
              <m:t>q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(2</m:t>
                </m:r>
                <m:r>
                  <w:rPr>
                    <w:rFonts w:ascii="Cambria Math" w:hAnsi="Cambria Math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F2513">
        <w:t>，所以</w:t>
      </w:r>
      <m:oMath>
        <m:r>
          <w:rPr>
            <w:rFonts w:ascii="Cambria Math" w:hAnsi="Cambria Math"/>
          </w:rPr>
          <m:t>C</m:t>
        </m:r>
      </m:oMath>
      <w:r w:rsidRPr="002F2513">
        <w:t>处电荷受力是</w:t>
      </w:r>
      <m:oMath>
        <m:r>
          <w:rPr>
            <w:rFonts w:ascii="Cambria Math" w:hAnsi="Cambria Math"/>
          </w:rPr>
          <m:t>A</m:t>
        </m:r>
      </m:oMath>
      <w:r w:rsidRPr="002F2513">
        <w:t>处电荷的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F2513">
        <w:t>；由电荷间的库仑力方向判断，</w:t>
      </w:r>
      <m:oMath>
        <m:r>
          <w:rPr>
            <w:rFonts w:ascii="Cambria Math" w:hAnsi="Cambria Math"/>
          </w:rPr>
          <m:t>C</m:t>
        </m:r>
      </m:oMath>
      <w:r w:rsidRPr="002F2513">
        <w:t>处电荷受力与</w:t>
      </w:r>
      <m:oMath>
        <m:r>
          <w:rPr>
            <w:rFonts w:ascii="Cambria Math" w:hAnsi="Cambria Math"/>
          </w:rPr>
          <m:t>A</m:t>
        </m:r>
      </m:oMath>
      <w:r w:rsidRPr="002F2513">
        <w:t>处电荷受力方向相同，均水平向左，故</w:t>
      </w:r>
      <w:r w:rsidRPr="002F2513">
        <w:t>B</w:t>
      </w:r>
      <w:r w:rsidRPr="002F2513">
        <w:t>正确</w:t>
      </w:r>
      <w:r w:rsidRPr="002F2513">
        <w:t>.</w:t>
      </w:r>
    </w:p>
    <w:p w14:paraId="0BE6807C" w14:textId="77777777" w:rsidR="008240EE" w:rsidRPr="002F2513" w:rsidRDefault="008240EE" w:rsidP="008240EE">
      <w:r w:rsidRPr="002F2513">
        <w:tab/>
        <w:t>12.</w:t>
      </w:r>
      <w:r w:rsidRPr="002F2513">
        <w:tab/>
        <w:t>A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设</w:t>
      </w:r>
      <m:oMath>
        <m:r>
          <w:rPr>
            <w:rFonts w:ascii="Cambria Math" w:hAnsi="Cambria Math"/>
          </w:rPr>
          <m:t>a</m:t>
        </m:r>
      </m:oMath>
      <w:r w:rsidRPr="002F2513">
        <w:t>，</w:t>
      </w:r>
      <m:oMath>
        <m:r>
          <w:rPr>
            <w:rFonts w:ascii="Cambria Math" w:hAnsi="Cambria Math"/>
          </w:rPr>
          <m:t>b</m:t>
        </m:r>
      </m:oMath>
      <w:r w:rsidRPr="002F2513">
        <w:t>间水平距离为</w:t>
      </w:r>
      <m:oMath>
        <m:r>
          <w:rPr>
            <w:rFonts w:ascii="Cambria Math" w:hAnsi="Cambria Math"/>
          </w:rPr>
          <m:t>s</m:t>
        </m:r>
      </m:oMath>
      <w:r w:rsidRPr="002F2513">
        <w:t>，则</w:t>
      </w:r>
      <m:oMath>
        <m:r>
          <w:rPr>
            <w:rFonts w:ascii="Cambria Math" w:hAnsi="Cambria Math"/>
          </w:rPr>
          <m:t>a</m:t>
        </m:r>
      </m:oMath>
      <w:r w:rsidRPr="002F2513">
        <w:t>，</w:t>
      </w:r>
      <m:oMath>
        <m:r>
          <w:rPr>
            <w:rFonts w:ascii="Cambria Math" w:hAnsi="Cambria Math"/>
          </w:rPr>
          <m:t>c</m:t>
        </m:r>
      </m:oMath>
      <w:r w:rsidRPr="002F2513">
        <w:t>间水平距离为</w:t>
      </w:r>
      <m:oMath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s</m:t>
        </m:r>
      </m:oMath>
      <w:r w:rsidRPr="002F2513">
        <w:t>，当小球落到</w:t>
      </w:r>
      <m:oMath>
        <m:r>
          <w:rPr>
            <w:rFonts w:ascii="Cambria Math" w:hAnsi="Cambria Math"/>
          </w:rPr>
          <m:t>b</m:t>
        </m:r>
      </m:oMath>
      <w:r w:rsidRPr="002F2513">
        <w:t>点时有</w:t>
      </w:r>
      <m:oMath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 w:rsidRPr="002F2513">
        <w:t>，小球到</w:t>
      </w:r>
      <m:oMath>
        <m:r>
          <w:rPr>
            <w:rFonts w:ascii="Cambria Math" w:hAnsi="Cambria Math"/>
          </w:rPr>
          <m:t>c</m:t>
        </m:r>
      </m:oMath>
      <w:r w:rsidRPr="002F2513">
        <w:t>点，则有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2F2513">
        <w:t>.</w:t>
      </w:r>
      <w:r w:rsidRPr="002F2513">
        <w:t>如果小球的速度是</w:t>
      </w:r>
      <m:oMath>
        <m:r>
          <m:rPr>
            <m:sty m:val="p"/>
          </m:rP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2F2513">
        <w:t>，在</w:t>
      </w:r>
      <m:oMath>
        <m:r>
          <w:rPr>
            <w:rFonts w:ascii="Cambria Math" w:hAnsi="Cambria Math"/>
          </w:rPr>
          <m:t>t</m:t>
        </m:r>
      </m:oMath>
      <w:r w:rsidRPr="002F2513">
        <w:t>时间内小球的水平位移为</w:t>
      </w:r>
      <m:oMath>
        <m:r>
          <m:rPr>
            <m:sty m:val="p"/>
          </m:rP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s</m:t>
        </m:r>
      </m:oMath>
      <w:r w:rsidRPr="002F2513">
        <w:t>，小球一定经过</w:t>
      </w:r>
      <m:oMath>
        <m:r>
          <w:rPr>
            <w:rFonts w:ascii="Cambria Math" w:hAnsi="Cambria Math"/>
          </w:rPr>
          <m:t>c</m:t>
        </m:r>
      </m:oMath>
      <w:r w:rsidRPr="002F2513">
        <w:t>点正上方与</w:t>
      </w:r>
      <m:oMath>
        <m:r>
          <w:rPr>
            <w:rFonts w:ascii="Cambria Math" w:hAnsi="Cambria Math"/>
          </w:rPr>
          <m:t>b</m:t>
        </m:r>
      </m:oMath>
      <w:r w:rsidRPr="002F2513">
        <w:t>点等高处，即小球的落点一定会落到</w:t>
      </w:r>
      <m:oMath>
        <m:r>
          <w:rPr>
            <w:rFonts w:ascii="Cambria Math" w:hAnsi="Cambria Math"/>
          </w:rPr>
          <m:t>c</m:t>
        </m:r>
      </m:oMath>
      <w:r w:rsidRPr="002F2513">
        <w:t>点的右侧，所以小球的速度一定小于</w:t>
      </w:r>
      <m:oMath>
        <m:r>
          <m:rPr>
            <m:sty m:val="p"/>
          </m:rP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2F2513">
        <w:t>，故</w:t>
      </w:r>
      <w:r w:rsidRPr="002F2513">
        <w:t>A</w:t>
      </w:r>
      <w:r w:rsidRPr="002F2513">
        <w:t>正确</w:t>
      </w:r>
      <w:r w:rsidRPr="002F2513">
        <w:t>.</w:t>
      </w:r>
    </w:p>
    <w:p w14:paraId="24DBCBE5" w14:textId="77777777" w:rsidR="008240EE" w:rsidRPr="002F2513" w:rsidRDefault="008240EE" w:rsidP="008240EE">
      <w:r w:rsidRPr="002F2513">
        <w:tab/>
        <w:t>13.</w:t>
      </w:r>
      <w:r w:rsidRPr="002F2513">
        <w:tab/>
        <w:t>D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</w:t>
      </w:r>
      <m:oMath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qU</m:t>
        </m:r>
      </m:oMath>
      <w:r w:rsidRPr="002F2513">
        <w:t>得，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=3V</m:t>
        </m:r>
      </m:oMath>
      <w:r w:rsidRPr="002F2513">
        <w:t>.</w:t>
      </w:r>
      <w:r w:rsidRPr="002F2513">
        <w:t>再由</w:t>
      </w:r>
      <m:oMath>
        <m:r>
          <w:rPr>
            <w:rFonts w:ascii="Cambria Math" w:hAnsi="Cambria Math"/>
          </w:rPr>
          <m:t>q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It</m:t>
        </m:r>
      </m:oMath>
      <w:r w:rsidRPr="002F2513">
        <w:t>知，</w:t>
      </w:r>
      <m:oMath>
        <m:r>
          <w:rPr>
            <w:rFonts w:ascii="Cambria Math" w:hAnsi="Cambria Math"/>
          </w:rPr>
          <m:t>q</m:t>
        </m:r>
        <m:r>
          <m:rPr>
            <m:sty m:val="p"/>
          </m:rPr>
          <w:rPr>
            <w:rFonts w:ascii="Cambria Math" w:hAnsi="Cambria Math"/>
          </w:rPr>
          <m:t>∝</m:t>
        </m:r>
        <m:r>
          <w:rPr>
            <w:rFonts w:ascii="Cambria Math" w:hAnsi="Cambria Math"/>
          </w:rPr>
          <m:t>I</m:t>
        </m:r>
      </m:oMath>
      <w:r w:rsidRPr="002F2513">
        <w:t>，而由欧姆定律，</w:t>
      </w:r>
      <m:oMath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</w:rPr>
          <m:t>∝</m:t>
        </m:r>
        <m:r>
          <w:rPr>
            <w:rFonts w:ascii="Cambria Math" w:hAnsi="Cambria Math"/>
          </w:rPr>
          <m:t>U</m:t>
        </m:r>
      </m:oMath>
      <w:r w:rsidRPr="002F2513">
        <w:t>，所以必然有</w:t>
      </w:r>
      <m:oMath>
        <m:r>
          <w:rPr>
            <w:rFonts w:ascii="Cambria Math" w:hAnsi="Cambria Math"/>
          </w:rPr>
          <m:t>q</m:t>
        </m:r>
        <m:r>
          <m:rPr>
            <m:sty m:val="p"/>
          </m:rPr>
          <w:rPr>
            <w:rFonts w:ascii="Cambria Math" w:hAnsi="Cambria Math"/>
          </w:rPr>
          <m:t>∝</m:t>
        </m:r>
        <m:r>
          <w:rPr>
            <w:rFonts w:ascii="Cambria Math" w:hAnsi="Cambria Math"/>
          </w:rPr>
          <m:t>U</m:t>
        </m:r>
      </m:oMath>
      <w:r w:rsidRPr="002F2513">
        <w:t>，因电量增大</w:t>
      </w:r>
      <w:r w:rsidRPr="002F2513">
        <w:t>2</w:t>
      </w:r>
      <w:r w:rsidRPr="002F2513">
        <w:t>倍，所以电压也将增大</w:t>
      </w:r>
      <w:r w:rsidRPr="002F2513">
        <w:t>2</w:t>
      </w:r>
      <w:r w:rsidRPr="002F2513">
        <w:t>倍，为</w:t>
      </w:r>
      <m:oMath>
        <m:r>
          <m:rPr>
            <m:sty m:val="p"/>
          </m:rPr>
          <w:rPr>
            <w:rFonts w:ascii="Cambria Math" w:hAnsi="Cambria Math"/>
          </w:rPr>
          <m:t>6V</m:t>
        </m:r>
      </m:oMath>
      <w:r w:rsidRPr="002F2513">
        <w:t>；再由</w:t>
      </w:r>
      <m:oMath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qU</m:t>
        </m:r>
        <m:r>
          <m:rPr>
            <m:sty m:val="p"/>
          </m:rPr>
          <w:rPr>
            <w:rFonts w:ascii="Cambria Math" w:hAnsi="Cambria Math"/>
          </w:rPr>
          <m:t>=0.6C×6V=3.6J</m:t>
        </m:r>
      </m:oMath>
      <w:r w:rsidRPr="002F2513">
        <w:t>,</w:t>
      </w:r>
      <w:r w:rsidRPr="002F2513">
        <w:t>故</w:t>
      </w:r>
      <w:r w:rsidRPr="002F2513">
        <w:t>D</w:t>
      </w:r>
      <w:r w:rsidRPr="002F2513">
        <w:t>正确</w:t>
      </w:r>
      <w:r w:rsidRPr="002F2513">
        <w:t>.</w:t>
      </w:r>
    </w:p>
    <w:p w14:paraId="5561763E" w14:textId="77777777" w:rsidR="000D0106" w:rsidRDefault="000D0106" w:rsidP="008240EE"/>
    <w:p w14:paraId="65E70D29" w14:textId="77777777" w:rsidR="000D0106" w:rsidRDefault="000D0106" w:rsidP="000D0106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724918DB" wp14:editId="4BE8C468">
                <wp:simplePos x="0" y="0"/>
                <wp:positionH relativeFrom="column">
                  <wp:posOffset>4113362</wp:posOffset>
                </wp:positionH>
                <wp:positionV relativeFrom="paragraph">
                  <wp:posOffset>98054</wp:posOffset>
                </wp:positionV>
                <wp:extent cx="1096886" cy="894080"/>
                <wp:effectExtent l="0" t="0" r="8255" b="39370"/>
                <wp:wrapSquare wrapText="bothSides"/>
                <wp:docPr id="1631105535" name="组合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86" cy="894080"/>
                          <a:chOff x="594737" y="0"/>
                          <a:chExt cx="1096886" cy="894080"/>
                        </a:xfrm>
                      </wpg:grpSpPr>
                      <wpg:grpSp>
                        <wpg:cNvPr id="372587931" name="组合 372587931"/>
                        <wpg:cNvGrpSpPr/>
                        <wpg:grpSpPr>
                          <a:xfrm>
                            <a:off x="594737" y="0"/>
                            <a:ext cx="1096886" cy="894080"/>
                            <a:chOff x="31740" y="0"/>
                            <a:chExt cx="1096886" cy="894080"/>
                          </a:xfrm>
                        </wpg:grpSpPr>
                        <wpg:grpSp>
                          <wpg:cNvPr id="1328626877" name="组合 1328626877"/>
                          <wpg:cNvGrpSpPr/>
                          <wpg:grpSpPr>
                            <a:xfrm>
                              <a:off x="92135" y="0"/>
                              <a:ext cx="1036491" cy="894080"/>
                              <a:chOff x="1685754" y="15240"/>
                              <a:chExt cx="1036491" cy="894080"/>
                            </a:xfrm>
                          </wpg:grpSpPr>
                          <wpg:grpSp>
                            <wpg:cNvPr id="74267355" name="Group 1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90370" y="15240"/>
                                <a:ext cx="1031875" cy="894080"/>
                                <a:chOff x="5341" y="7794"/>
                                <a:chExt cx="1625" cy="1408"/>
                              </a:xfrm>
                            </wpg:grpSpPr>
                            <wps:wsp>
                              <wps:cNvPr id="61434672" name="Rectangle 1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6" y="8599"/>
                                  <a:ext cx="1440" cy="45"/>
                                </a:xfrm>
                                <a:custGeom>
                                  <a:avLst/>
                                  <a:gdLst>
                                    <a:gd name="connsiteX0" fmla="*/ 0 w 914400"/>
                                    <a:gd name="connsiteY0" fmla="*/ 0 h 28575"/>
                                    <a:gd name="connsiteX1" fmla="*/ 914400 w 914400"/>
                                    <a:gd name="connsiteY1" fmla="*/ 0 h 28575"/>
                                    <a:gd name="connsiteX2" fmla="*/ 914400 w 914400"/>
                                    <a:gd name="connsiteY2" fmla="*/ 28575 h 28575"/>
                                    <a:gd name="connsiteX3" fmla="*/ 0 w 914400"/>
                                    <a:gd name="connsiteY3" fmla="*/ 28575 h 28575"/>
                                    <a:gd name="connsiteX4" fmla="*/ 0 w 914400"/>
                                    <a:gd name="connsiteY4" fmla="*/ 0 h 28575"/>
                                    <a:gd name="connsiteX0" fmla="*/ 0 w 914400"/>
                                    <a:gd name="connsiteY0" fmla="*/ 0 h 91440"/>
                                    <a:gd name="connsiteX1" fmla="*/ 914400 w 914400"/>
                                    <a:gd name="connsiteY1" fmla="*/ 0 h 91440"/>
                                    <a:gd name="connsiteX2" fmla="*/ 914400 w 914400"/>
                                    <a:gd name="connsiteY2" fmla="*/ 28575 h 91440"/>
                                    <a:gd name="connsiteX3" fmla="*/ 0 w 914400"/>
                                    <a:gd name="connsiteY3" fmla="*/ 28575 h 91440"/>
                                    <a:gd name="connsiteX4" fmla="*/ 91440 w 914400"/>
                                    <a:gd name="connsiteY4" fmla="*/ 91440 h 91440"/>
                                    <a:gd name="connsiteX0" fmla="*/ 0 w 914400"/>
                                    <a:gd name="connsiteY0" fmla="*/ 0 h 28575"/>
                                    <a:gd name="connsiteX1" fmla="*/ 914400 w 914400"/>
                                    <a:gd name="connsiteY1" fmla="*/ 0 h 28575"/>
                                    <a:gd name="connsiteX2" fmla="*/ 914400 w 914400"/>
                                    <a:gd name="connsiteY2" fmla="*/ 28575 h 28575"/>
                                    <a:gd name="connsiteX3" fmla="*/ 0 w 914400"/>
                                    <a:gd name="connsiteY3" fmla="*/ 28575 h 28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914400" h="28575">
                                      <a:moveTo>
                                        <a:pt x="0" y="0"/>
                                      </a:moveTo>
                                      <a:lnTo>
                                        <a:pt x="914400" y="0"/>
                                      </a:lnTo>
                                      <a:lnTo>
                                        <a:pt x="914400" y="28575"/>
                                      </a:lnTo>
                                      <a:lnTo>
                                        <a:pt x="0" y="2857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871860" name="Rectangle 1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79" y="7794"/>
                                  <a:ext cx="317" cy="72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6490863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32" y="8613"/>
                                  <a:ext cx="23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CB90DD" w14:textId="77777777" w:rsidR="000D0106" w:rsidRPr="00AB4E90" w:rsidRDefault="000D0106" w:rsidP="000D0106">
                                    <w:pPr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B4E90">
                                      <w:rPr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52296798" name="Line 17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37" y="7880"/>
                                  <a:ext cx="0" cy="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43128" name="Line 1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79" y="7871"/>
                                  <a:ext cx="3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511764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1" y="8625"/>
                                  <a:ext cx="24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8165B9" w14:textId="77777777" w:rsidR="000D0106" w:rsidRPr="00AB4E90" w:rsidRDefault="000D0106" w:rsidP="000D0106">
                                    <w:pPr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642964788" name="Line 172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328" y="8275"/>
                                  <a:ext cx="152" cy="3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730830" name="Line 17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73" y="8185"/>
                                  <a:ext cx="908" cy="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70C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5196341" name="Line 17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35" y="8625"/>
                                  <a:ext cx="0" cy="4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round/>
                                  <a:headEnd type="triangle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374017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7" y="8890"/>
                                  <a:ext cx="24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283237" w14:textId="77777777" w:rsidR="000D0106" w:rsidRPr="005F07C2" w:rsidRDefault="000D0106" w:rsidP="000D0106">
                                    <w:pPr>
                                      <w:rPr>
                                        <w:i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5F07C2">
                                      <w:rPr>
                                        <w:rFonts w:hint="eastAsia"/>
                                        <w:i/>
                                        <w:color w:val="FF0000"/>
                                        <w:sz w:val="18"/>
                                        <w:szCs w:val="1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70216101" name="Line 172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144" y="7880"/>
                                  <a:ext cx="178" cy="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564775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35" y="8216"/>
                                  <a:ext cx="21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B30CF" w14:textId="77777777" w:rsidR="000D0106" w:rsidRPr="005F07C2" w:rsidRDefault="000D0106" w:rsidP="000D0106">
                                    <w:pPr>
                                      <w:rPr>
                                        <w:i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5F07C2">
                                      <w:rPr>
                                        <w:rFonts w:hint="eastAsia"/>
                                        <w:i/>
                                        <w:color w:val="FF0000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27771052" name="Line 1721"/>
                              <wps:cNvCnPr>
                                <a:cxnSpLocks noChangeShapeType="1"/>
                                <a:endCxn id="576871860" idx="2"/>
                              </wps:cNvCnPr>
                              <wps:spPr bwMode="auto">
                                <a:xfrm flipH="1" flipV="1">
                                  <a:off x="6137" y="7866"/>
                                  <a:ext cx="477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580432" name="Line 1721"/>
                              <wps:cNvCnPr>
                                <a:cxnSpLocks noChangeShapeType="1"/>
                                <a:endCxn id="576871860" idx="2"/>
                              </wps:cNvCnPr>
                              <wps:spPr bwMode="auto">
                                <a:xfrm flipV="1">
                                  <a:off x="5367" y="7866"/>
                                  <a:ext cx="770" cy="7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70C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65957" name="Line 172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651" y="8392"/>
                                  <a:ext cx="201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7050493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3" y="8234"/>
                                  <a:ext cx="25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2C6451" w14:textId="77777777" w:rsidR="000D0106" w:rsidRPr="000D0106" w:rsidRDefault="000D0106" w:rsidP="000D0106">
                                    <w:pPr>
                                      <w:rPr>
                                        <w:iCs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5F07C2">
                                      <w:rPr>
                                        <w:rFonts w:hint="eastAsia"/>
                                        <w:i/>
                                        <w:color w:val="FF0000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i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ʹ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436535617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72" y="7924"/>
                                  <a:ext cx="256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115FA7" w14:textId="77777777" w:rsidR="000D0106" w:rsidRPr="000D0106" w:rsidRDefault="000D0106" w:rsidP="000D0106">
                                    <w:pPr>
                                      <w:rPr>
                                        <w:i/>
                                        <w:color w:val="0070C0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0D0106">
                                      <w:rPr>
                                        <w:rFonts w:hint="eastAsia"/>
                                        <w:i/>
                                        <w:color w:val="0070C0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 w:rsidRPr="000D0106">
                                      <w:rPr>
                                        <w:rFonts w:hint="eastAsia"/>
                                        <w:iCs/>
                                        <w:color w:val="0070C0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T</w:t>
                                    </w:r>
                                    <w:r w:rsidRPr="000D0106">
                                      <w:rPr>
                                        <w:i/>
                                        <w:color w:val="0070C0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ʹ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25255375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8" y="8305"/>
                                  <a:ext cx="23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F568C" w14:textId="77777777" w:rsidR="000D0106" w:rsidRPr="000D0106" w:rsidRDefault="000D0106" w:rsidP="000D0106">
                                    <w:pPr>
                                      <w:rPr>
                                        <w:i/>
                                        <w:color w:val="0070C0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0D0106">
                                      <w:rPr>
                                        <w:rFonts w:hint="eastAsia"/>
                                        <w:i/>
                                        <w:color w:val="0070C0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 w:rsidRPr="000D0106">
                                      <w:rPr>
                                        <w:rFonts w:hint="eastAsia"/>
                                        <w:iCs/>
                                        <w:color w:val="0070C0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446104091" name="椭圆 14461040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685754" y="522088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632123" name="Rectangle 1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40" y="295482"/>
                              <a:ext cx="45719" cy="46101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414270" name="Line 1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66" y="295614"/>
                              <a:ext cx="0" cy="46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3989266" name="任意多边形: 形状 25"/>
                        <wps:cNvSpPr>
                          <a:spLocks/>
                        </wps:cNvSpPr>
                        <wps:spPr>
                          <a:xfrm rot="5400000">
                            <a:off x="619807" y="495595"/>
                            <a:ext cx="119935" cy="6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648" h="433337">
                                <a:moveTo>
                                  <a:pt x="866648" y="433337"/>
                                </a:moveTo>
                                <a:cubicBezTo>
                                  <a:pt x="866648" y="194018"/>
                                  <a:pt x="672643" y="0"/>
                                  <a:pt x="433324" y="0"/>
                                </a:cubicBezTo>
                                <a:cubicBezTo>
                                  <a:pt x="194005" y="0"/>
                                  <a:pt x="0" y="194018"/>
                                  <a:pt x="0" y="433337"/>
                                </a:cubicBezTo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918DB" id="_x0000_s1898" style="position:absolute;left:0;text-align:left;margin-left:323.9pt;margin-top:7.7pt;width:86.35pt;height:70.4pt;z-index:251738624;mso-position-horizontal-relative:text;mso-position-vertical-relative:text;mso-width-relative:margin;mso-height-relative:margin" coordorigin="5947" coordsize="10968,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">
                <v:group id="组合 372587931" o:spid="_x0000_s1899" style="position:absolute;left:5947;width:10969;height:8940" coordorigin="317" coordsize="10968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">
                  <v:group id="组合 1328626877" o:spid="_x0000_s1900" style="position:absolute;left:921;width:10365;height:8940" coordorigin="16857,152" coordsize="10364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">
                    <v:group id="Group 1714" o:spid="_x0000_s1901" style="position:absolute;left:16903;top:152;width:10319;height:8941" coordorigin="5341,7794" coordsize="1625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">
                      <v:shape id="Rectangle 1718" o:spid="_x0000_s1902" style="position:absolute;left:5416;top:8599;width:1440;height:45;visibility:visible;mso-wrap-style:square;v-text-anchor:top" coordsize="9144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" path="m,l914400,r,28575l,28575e" filled="f" strokeweight="1pt">
                        <v:stroke joinstyle="miter"/>
                        <v:path o:connecttype="custom" o:connectlocs="0,0;1440,0;1440,45;0,45" o:connectangles="0,0,0,0"/>
                      </v:shape>
                      <v:rect id="Rectangle 1718" o:spid="_x0000_s1903" style="position:absolute;left:5979;top:7794;width:317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" fillcolor="black [3213]" stroked="f" strokeweight="1pt">
                        <v:fill r:id="rId14" o:title="" color2="white [3212]" type="pattern"/>
                      </v:rect>
                      <v:rect id="Rectangle 1715" o:spid="_x0000_s1904" style="position:absolute;left:6732;top:8613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58CB90DD" w14:textId="77777777" w:rsidR="000D0106" w:rsidRPr="00AB4E90" w:rsidRDefault="000D0106" w:rsidP="000D0106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B4E90">
                                <w:rPr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line id="Line 1721" o:spid="_x0000_s1905" style="position:absolute;flip:y;visibility:visible;mso-wrap-style:square" from="6137,7880" to="6137,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" strokeweight=".5pt"/>
                      <v:line id="Line 1732" o:spid="_x0000_s1906" style="position:absolute;visibility:visible;mso-wrap-style:square" from="5979,7871" to="6296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" strokeweight="1pt"/>
                      <v:rect id="Rectangle 1715" o:spid="_x0000_s1907" style="position:absolute;left:5341;top:8625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148165B9" w14:textId="77777777" w:rsidR="000D0106" w:rsidRPr="00AB4E90" w:rsidRDefault="000D0106" w:rsidP="000D0106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line id="Line 1721" o:spid="_x0000_s1908" style="position:absolute;flip:x y;visibility:visible;mso-wrap-style:square" from="6328,8275" to="6480,8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" strokecolor="red" strokeweight=".5pt">
                        <v:stroke endarrow="block" endarrowwidth="narrow"/>
                      </v:line>
                      <v:line id="Line 1721" o:spid="_x0000_s1909" style="position:absolute;flip:y;visibility:visible;mso-wrap-style:square" from="5373,8185" to="6281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" strokecolor="#0070c0" strokeweight=".5pt">
                        <v:stroke dashstyle="dash"/>
                      </v:line>
                      <v:line id="Line 1721" o:spid="_x0000_s1910" style="position:absolute;flip:y;visibility:visible;mso-wrap-style:square" from="6135,8625" to="6135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" strokecolor="red" strokeweight=".5pt">
                        <v:stroke startarrow="block" startarrowwidth="narrow" endarrowwidth="narrow"/>
                      </v:line>
                      <v:rect id="Rectangle 1715" o:spid="_x0000_s1911" style="position:absolute;left:6167;top:8890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3283237" w14:textId="77777777" w:rsidR="000D0106" w:rsidRPr="005F07C2" w:rsidRDefault="000D0106" w:rsidP="000D0106">
                              <w:pPr>
                                <w:rPr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5F07C2">
                                <w:rPr>
                                  <w:rFonts w:hint="eastAsia"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line id="Line 1721" o:spid="_x0000_s1912" style="position:absolute;flip:x y;visibility:visible;mso-wrap-style:square" from="6144,7880" to="6322,8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" strokeweight=".5pt">
                        <v:stroke dashstyle="dash"/>
                      </v:line>
                      <v:rect id="Rectangle 1715" o:spid="_x0000_s1913" style="position:absolute;left:6135;top:8216;width:21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81B30CF" w14:textId="77777777" w:rsidR="000D0106" w:rsidRPr="005F07C2" w:rsidRDefault="000D0106" w:rsidP="000D0106">
                              <w:pPr>
                                <w:rPr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5F07C2">
                                <w:rPr>
                                  <w:rFonts w:hint="eastAsia"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line id="Line 1721" o:spid="_x0000_s1914" style="position:absolute;flip:x y;visibility:visible;mso-wrap-style:square" from="6137,7866" to="6614,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" strokeweight=".5pt">
                        <v:stroke dashstyle="dash"/>
                      </v:line>
                      <v:line id="Line 1721" o:spid="_x0000_s1915" style="position:absolute;flip:y;visibility:visible;mso-wrap-style:square" from="5367,7866" to="6137,8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" strokecolor="#0070c0" strokeweight=".5pt">
                        <v:stroke dashstyle="dash"/>
                      </v:line>
                      <v:line id="Line 1721" o:spid="_x0000_s1916" style="position:absolute;flip:x y;visibility:visible;mso-wrap-style:square" from="6651,8392" to="6852,8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" strokecolor="red" strokeweight=".5pt">
                        <v:stroke endarrow="block" endarrowwidth="narrow"/>
                      </v:line>
                      <v:rect id="Rectangle 1715" o:spid="_x0000_s1917" style="position:absolute;left:6713;top:8234;width:25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62C6451" w14:textId="77777777" w:rsidR="000D0106" w:rsidRPr="000D0106" w:rsidRDefault="000D0106" w:rsidP="000D0106">
                              <w:pPr>
                                <w:rPr>
                                  <w:i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5F07C2">
                                <w:rPr>
                                  <w:rFonts w:hint="eastAsia"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iCs/>
                                  <w:color w:val="FF0000"/>
                                  <w:sz w:val="18"/>
                                  <w:szCs w:val="18"/>
                                </w:rPr>
                                <w:t>ʹ</w:t>
                              </w:r>
                            </w:p>
                          </w:txbxContent>
                        </v:textbox>
                      </v:rect>
                      <v:rect id="Rectangle 1715" o:spid="_x0000_s1918" style="position:absolute;left:5572;top:7924;width:256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0115FA7" w14:textId="77777777" w:rsidR="000D0106" w:rsidRPr="000D0106" w:rsidRDefault="000D0106" w:rsidP="000D0106">
                              <w:pPr>
                                <w:rPr>
                                  <w:i/>
                                  <w:color w:val="0070C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0D0106">
                                <w:rPr>
                                  <w:rFonts w:hint="eastAsia"/>
                                  <w:i/>
                                  <w:color w:val="0070C0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0D0106">
                                <w:rPr>
                                  <w:rFonts w:hint="eastAsia"/>
                                  <w:iCs/>
                                  <w:color w:val="0070C0"/>
                                  <w:sz w:val="18"/>
                                  <w:szCs w:val="18"/>
                                  <w:vertAlign w:val="subscript"/>
                                </w:rPr>
                                <w:t>T</w:t>
                              </w:r>
                              <w:r w:rsidRPr="000D0106">
                                <w:rPr>
                                  <w:i/>
                                  <w:color w:val="0070C0"/>
                                  <w:sz w:val="18"/>
                                  <w:szCs w:val="18"/>
                                  <w:vertAlign w:val="subscript"/>
                                </w:rPr>
                                <w:t>ʹ</w:t>
                              </w:r>
                            </w:p>
                          </w:txbxContent>
                        </v:textbox>
                      </v:rect>
                      <v:rect id="Rectangle 1715" o:spid="_x0000_s1919" style="position:absolute;left:5848;top:8305;width:23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58F568C" w14:textId="77777777" w:rsidR="000D0106" w:rsidRPr="000D0106" w:rsidRDefault="000D0106" w:rsidP="000D0106">
                              <w:pPr>
                                <w:rPr>
                                  <w:i/>
                                  <w:color w:val="0070C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0D0106">
                                <w:rPr>
                                  <w:rFonts w:hint="eastAsia"/>
                                  <w:i/>
                                  <w:color w:val="0070C0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0D0106">
                                <w:rPr>
                                  <w:rFonts w:hint="eastAsia"/>
                                  <w:iCs/>
                                  <w:color w:val="0070C0"/>
                                  <w:sz w:val="18"/>
                                  <w:szCs w:val="18"/>
                                  <w:vertAlign w:val="subscript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</v:group>
                    <v:oval id="椭圆 1446104091" o:spid="_x0000_s1920" style="position:absolute;left:16857;top:5220;width:38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" fillcolor="black" stroked="f" strokeweight="1pt">
                      <v:stroke joinstyle="miter"/>
                      <o:lock v:ext="edit" aspectratio="t"/>
                    </v:oval>
                  </v:group>
                  <v:rect id="Rectangle 1718" o:spid="_x0000_s1921" style="position:absolute;left:317;top:2954;width:457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" fillcolor="black [3213]" stroked="f" strokeweight="1pt">
                    <v:fill r:id="rId14" o:title="" color2="white [3212]" type="pattern"/>
                  </v:rect>
                  <v:line id="Line 1729" o:spid="_x0000_s1922" style="position:absolute;visibility:visible;mso-wrap-style:square" from="801,2956" to="801,7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" strokeweight="1pt"/>
                </v:group>
                <v:shape id="任意多边形: 形状 25" o:spid="_x0000_s1923" style="position:absolute;left:6197;top:4956;width:1199;height:604;rotation:90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" path="m866648,433337c866648,194018,672643,,433324,,194005,,,194018,,433337e" filled="f" strokecolor="black [3213]" strokeweight="1pt">
                  <v:stroke miterlimit="1" joinstyle="miter"/>
                  <v:path arrowok="t" textboxrect="0,0,866648,433337"/>
                </v:shape>
                <w10:wrap type="square"/>
              </v:group>
            </w:pict>
          </mc:Fallback>
        </mc:AlternateContent>
      </w:r>
      <w:r w:rsidRPr="002F2513">
        <w:t>14</w:t>
      </w:r>
      <w:r>
        <w:rPr>
          <w:rFonts w:hint="eastAsia"/>
        </w:rPr>
        <w:t>．</w:t>
      </w:r>
      <w:r w:rsidRPr="002F2513">
        <w:t>A</w:t>
      </w:r>
    </w:p>
    <w:p w14:paraId="06F7FA47" w14:textId="3CDC2E3F" w:rsidR="000D0106" w:rsidRDefault="000D0106" w:rsidP="000D0106"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由图可知，线与棒的连接点逐渐右移后，悬线拉力的力臂</w:t>
      </w:r>
      <w:r>
        <w:rPr>
          <w:rFonts w:hint="eastAsia"/>
        </w:rPr>
        <w:t xml:space="preserve"> </w:t>
      </w:r>
      <w:r w:rsidRPr="000D0106">
        <w:rPr>
          <w:rFonts w:hint="eastAsia"/>
          <w:i/>
          <w:iCs/>
        </w:rPr>
        <w:t>l</w:t>
      </w:r>
      <w:r>
        <w:rPr>
          <w:rFonts w:hint="eastAsia"/>
          <w:vertAlign w:val="subscript"/>
        </w:rPr>
        <w:t>T</w:t>
      </w:r>
      <w:r>
        <w:rPr>
          <w:rFonts w:hint="eastAsia"/>
        </w:rPr>
        <w:t xml:space="preserve"> </w:t>
      </w:r>
      <w:r w:rsidRPr="002F2513">
        <w:t>逐渐增大，</w:t>
      </w:r>
      <w:r>
        <w:rPr>
          <w:rFonts w:hint="eastAsia"/>
        </w:rPr>
        <w:t>当连接点移至</w:t>
      </w:r>
      <w:r>
        <w:rPr>
          <w:rFonts w:hint="eastAsia"/>
        </w:rPr>
        <w:t xml:space="preserve"> B </w:t>
      </w:r>
      <w:r>
        <w:rPr>
          <w:rFonts w:hint="eastAsia"/>
        </w:rPr>
        <w:t>端时力臂最大。由力矩平衡</w:t>
      </w:r>
      <w:r>
        <w:rPr>
          <w:rFonts w:hint="eastAsia"/>
        </w:rPr>
        <w:t xml:space="preserve"> </w:t>
      </w:r>
      <w:r w:rsidRPr="000D0106">
        <w:rPr>
          <w:rFonts w:hint="eastAsia"/>
          <w:i/>
          <w:iCs/>
        </w:rPr>
        <w:t>M</w:t>
      </w:r>
      <w:r>
        <w:rPr>
          <w:rFonts w:hint="eastAsia"/>
          <w:vertAlign w:val="subscript"/>
        </w:rPr>
        <w:t>G</w:t>
      </w:r>
      <w:r>
        <w:rPr>
          <w:rFonts w:hint="eastAsia"/>
        </w:rPr>
        <w:t xml:space="preserve"> = </w:t>
      </w:r>
      <w:r w:rsidRPr="000D0106">
        <w:rPr>
          <w:rFonts w:hint="eastAsia"/>
          <w:i/>
          <w:iCs/>
        </w:rPr>
        <w:t>T</w:t>
      </w:r>
      <w:r>
        <w:rPr>
          <w:rFonts w:hint="eastAsia"/>
        </w:rPr>
        <w:t>·</w:t>
      </w:r>
      <w:r w:rsidRPr="000D0106">
        <w:rPr>
          <w:rFonts w:hint="eastAsia"/>
          <w:i/>
          <w:iCs/>
        </w:rPr>
        <w:t>l</w:t>
      </w:r>
      <w:r w:rsidRPr="000D0106">
        <w:rPr>
          <w:rFonts w:hint="eastAsia"/>
          <w:vertAlign w:val="subscript"/>
        </w:rPr>
        <w:t>T</w:t>
      </w:r>
      <w:r>
        <w:rPr>
          <w:rFonts w:hint="eastAsia"/>
        </w:rPr>
        <w:t xml:space="preserve"> </w:t>
      </w:r>
      <w:r w:rsidRPr="002F2513">
        <w:t>可知，线拉力逐渐减小</w:t>
      </w:r>
      <w:r>
        <w:rPr>
          <w:rFonts w:hint="eastAsia"/>
        </w:rPr>
        <w:t>。</w:t>
      </w:r>
    </w:p>
    <w:p w14:paraId="495037EE" w14:textId="77777777" w:rsidR="000D0106" w:rsidRPr="002F2513" w:rsidRDefault="000D0106" w:rsidP="000D0106"/>
    <w:p w14:paraId="075A13EE" w14:textId="628148A8" w:rsidR="00B10C02" w:rsidRDefault="008240EE" w:rsidP="008240EE">
      <w:r w:rsidRPr="002F2513">
        <w:t>15</w:t>
      </w:r>
      <w:r w:rsidR="00B10C02">
        <w:rPr>
          <w:rFonts w:hint="eastAsia"/>
        </w:rPr>
        <w:t>．</w:t>
      </w:r>
      <w:r w:rsidRPr="002F2513">
        <w:t>B</w:t>
      </w:r>
    </w:p>
    <w:p w14:paraId="170B38DB" w14:textId="77777777" w:rsidR="00F125C6" w:rsidRDefault="00F125C6" w:rsidP="00F125C6"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48DDB950" wp14:editId="00B8C84C">
                <wp:simplePos x="0" y="0"/>
                <wp:positionH relativeFrom="column">
                  <wp:posOffset>4282440</wp:posOffset>
                </wp:positionH>
                <wp:positionV relativeFrom="paragraph">
                  <wp:posOffset>72390</wp:posOffset>
                </wp:positionV>
                <wp:extent cx="915670" cy="812800"/>
                <wp:effectExtent l="0" t="38100" r="36830" b="63500"/>
                <wp:wrapSquare wrapText="bothSides"/>
                <wp:docPr id="1701789870" name="组合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670" cy="812800"/>
                          <a:chOff x="-119001" y="-4264"/>
                          <a:chExt cx="916143" cy="813254"/>
                        </a:xfrm>
                      </wpg:grpSpPr>
                      <wpg:grpSp>
                        <wpg:cNvPr id="1678468008" name="组合 433"/>
                        <wpg:cNvGrpSpPr/>
                        <wpg:grpSpPr>
                          <a:xfrm>
                            <a:off x="-119001" y="-4264"/>
                            <a:ext cx="916143" cy="813254"/>
                            <a:chOff x="-272922" y="-4264"/>
                            <a:chExt cx="916143" cy="813254"/>
                          </a:xfrm>
                        </wpg:grpSpPr>
                        <wpg:grpSp>
                          <wpg:cNvPr id="1285447413" name="组合 432"/>
                          <wpg:cNvGrpSpPr/>
                          <wpg:grpSpPr>
                            <a:xfrm>
                              <a:off x="-272922" y="-4264"/>
                              <a:ext cx="916143" cy="813254"/>
                              <a:chOff x="-272922" y="-4264"/>
                              <a:chExt cx="916143" cy="813254"/>
                            </a:xfrm>
                          </wpg:grpSpPr>
                          <wps:wsp>
                            <wps:cNvPr id="1760013772" name="直接连接符 428"/>
                            <wps:cNvCnPr/>
                            <wps:spPr>
                              <a:xfrm>
                                <a:off x="-272922" y="808536"/>
                                <a:ext cx="91614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1602139" name="矩形: 圆顶角 431"/>
                            <wps:cNvSpPr/>
                            <wps:spPr bwMode="auto">
                              <a:xfrm>
                                <a:off x="41045" y="0"/>
                                <a:ext cx="45720" cy="513128"/>
                              </a:xfrm>
                              <a:custGeom>
                                <a:avLst/>
                                <a:gdLst>
                                  <a:gd name="connsiteX0" fmla="*/ 22860 w 45719"/>
                                  <a:gd name="connsiteY0" fmla="*/ 0 h 513400"/>
                                  <a:gd name="connsiteX1" fmla="*/ 22860 w 45719"/>
                                  <a:gd name="connsiteY1" fmla="*/ 0 h 513400"/>
                                  <a:gd name="connsiteX2" fmla="*/ 45720 w 45719"/>
                                  <a:gd name="connsiteY2" fmla="*/ 22860 h 513400"/>
                                  <a:gd name="connsiteX3" fmla="*/ 45719 w 45719"/>
                                  <a:gd name="connsiteY3" fmla="*/ 513400 h 513400"/>
                                  <a:gd name="connsiteX4" fmla="*/ 45719 w 45719"/>
                                  <a:gd name="connsiteY4" fmla="*/ 513400 h 513400"/>
                                  <a:gd name="connsiteX5" fmla="*/ 0 w 45719"/>
                                  <a:gd name="connsiteY5" fmla="*/ 513400 h 513400"/>
                                  <a:gd name="connsiteX6" fmla="*/ 0 w 45719"/>
                                  <a:gd name="connsiteY6" fmla="*/ 513400 h 513400"/>
                                  <a:gd name="connsiteX7" fmla="*/ 0 w 45719"/>
                                  <a:gd name="connsiteY7" fmla="*/ 22860 h 513400"/>
                                  <a:gd name="connsiteX8" fmla="*/ 22860 w 45719"/>
                                  <a:gd name="connsiteY8" fmla="*/ 0 h 513400"/>
                                  <a:gd name="connsiteX0" fmla="*/ 0 w 91440"/>
                                  <a:gd name="connsiteY0" fmla="*/ 513400 h 604840"/>
                                  <a:gd name="connsiteX1" fmla="*/ 0 w 91440"/>
                                  <a:gd name="connsiteY1" fmla="*/ 22860 h 604840"/>
                                  <a:gd name="connsiteX2" fmla="*/ 22860 w 91440"/>
                                  <a:gd name="connsiteY2" fmla="*/ 0 h 604840"/>
                                  <a:gd name="connsiteX3" fmla="*/ 22860 w 91440"/>
                                  <a:gd name="connsiteY3" fmla="*/ 0 h 604840"/>
                                  <a:gd name="connsiteX4" fmla="*/ 45720 w 91440"/>
                                  <a:gd name="connsiteY4" fmla="*/ 22860 h 604840"/>
                                  <a:gd name="connsiteX5" fmla="*/ 45719 w 91440"/>
                                  <a:gd name="connsiteY5" fmla="*/ 513400 h 604840"/>
                                  <a:gd name="connsiteX6" fmla="*/ 45719 w 91440"/>
                                  <a:gd name="connsiteY6" fmla="*/ 513400 h 604840"/>
                                  <a:gd name="connsiteX7" fmla="*/ 0 w 91440"/>
                                  <a:gd name="connsiteY7" fmla="*/ 513400 h 604840"/>
                                  <a:gd name="connsiteX8" fmla="*/ 91440 w 91440"/>
                                  <a:gd name="connsiteY8" fmla="*/ 604840 h 604840"/>
                                  <a:gd name="connsiteX0" fmla="*/ 0 w 45720"/>
                                  <a:gd name="connsiteY0" fmla="*/ 513400 h 513400"/>
                                  <a:gd name="connsiteX1" fmla="*/ 0 w 45720"/>
                                  <a:gd name="connsiteY1" fmla="*/ 22860 h 513400"/>
                                  <a:gd name="connsiteX2" fmla="*/ 22860 w 45720"/>
                                  <a:gd name="connsiteY2" fmla="*/ 0 h 513400"/>
                                  <a:gd name="connsiteX3" fmla="*/ 22860 w 45720"/>
                                  <a:gd name="connsiteY3" fmla="*/ 0 h 513400"/>
                                  <a:gd name="connsiteX4" fmla="*/ 45720 w 45720"/>
                                  <a:gd name="connsiteY4" fmla="*/ 22860 h 513400"/>
                                  <a:gd name="connsiteX5" fmla="*/ 45719 w 45720"/>
                                  <a:gd name="connsiteY5" fmla="*/ 513400 h 513400"/>
                                  <a:gd name="connsiteX6" fmla="*/ 45719 w 45720"/>
                                  <a:gd name="connsiteY6" fmla="*/ 513400 h 513400"/>
                                  <a:gd name="connsiteX7" fmla="*/ 0 w 45720"/>
                                  <a:gd name="connsiteY7" fmla="*/ 513400 h 513400"/>
                                  <a:gd name="connsiteX0" fmla="*/ 0 w 45720"/>
                                  <a:gd name="connsiteY0" fmla="*/ 513400 h 513400"/>
                                  <a:gd name="connsiteX1" fmla="*/ 0 w 45720"/>
                                  <a:gd name="connsiteY1" fmla="*/ 22860 h 513400"/>
                                  <a:gd name="connsiteX2" fmla="*/ 22860 w 45720"/>
                                  <a:gd name="connsiteY2" fmla="*/ 0 h 513400"/>
                                  <a:gd name="connsiteX3" fmla="*/ 22860 w 45720"/>
                                  <a:gd name="connsiteY3" fmla="*/ 0 h 513400"/>
                                  <a:gd name="connsiteX4" fmla="*/ 45720 w 45720"/>
                                  <a:gd name="connsiteY4" fmla="*/ 22860 h 513400"/>
                                  <a:gd name="connsiteX5" fmla="*/ 45719 w 45720"/>
                                  <a:gd name="connsiteY5" fmla="*/ 513400 h 513400"/>
                                  <a:gd name="connsiteX6" fmla="*/ 45719 w 45720"/>
                                  <a:gd name="connsiteY6" fmla="*/ 513400 h 513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5720" h="513400">
                                    <a:moveTo>
                                      <a:pt x="0" y="513400"/>
                                    </a:moveTo>
                                    <a:lnTo>
                                      <a:pt x="0" y="22860"/>
                                    </a:lnTo>
                                    <a:cubicBezTo>
                                      <a:pt x="0" y="10235"/>
                                      <a:pt x="10235" y="0"/>
                                      <a:pt x="22860" y="0"/>
                                    </a:cubicBezTo>
                                    <a:lnTo>
                                      <a:pt x="22860" y="0"/>
                                    </a:lnTo>
                                    <a:cubicBezTo>
                                      <a:pt x="35485" y="0"/>
                                      <a:pt x="45720" y="10235"/>
                                      <a:pt x="45720" y="22860"/>
                                    </a:cubicBezTo>
                                    <a:cubicBezTo>
                                      <a:pt x="45720" y="186373"/>
                                      <a:pt x="45719" y="349887"/>
                                      <a:pt x="45719" y="513400"/>
                                    </a:cubicBezTo>
                                    <a:lnTo>
                                      <a:pt x="45719" y="51340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6669248" name="直接连接符 428"/>
                            <wps:cNvCnPr/>
                            <wps:spPr>
                              <a:xfrm>
                                <a:off x="302814" y="0"/>
                                <a:ext cx="23068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91508537" name="直接连接符 428"/>
                            <wps:cNvCnPr/>
                            <wps:spPr>
                              <a:xfrm>
                                <a:off x="467001" y="1152"/>
                                <a:ext cx="0" cy="27365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6144411" name="直接连接符 428"/>
                            <wps:cNvCnPr/>
                            <wps:spPr>
                              <a:xfrm>
                                <a:off x="314158" y="150780"/>
                                <a:ext cx="8477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5963576" name="直接连接符 428"/>
                            <wps:cNvCnPr/>
                            <wps:spPr>
                              <a:xfrm>
                                <a:off x="361027" y="147690"/>
                                <a:ext cx="0" cy="26999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8520259" name="直接连接符 428"/>
                            <wps:cNvCnPr/>
                            <wps:spPr>
                              <a:xfrm flipV="1">
                                <a:off x="468796" y="419100"/>
                                <a:ext cx="0" cy="3898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65159006" name="直接连接符 428"/>
                            <wps:cNvCnPr/>
                            <wps:spPr>
                              <a:xfrm flipV="1">
                                <a:off x="361403" y="573998"/>
                                <a:ext cx="0" cy="23175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5679261" name="直接连接符 428"/>
                            <wps:cNvCnPr/>
                            <wps:spPr>
                              <a:xfrm>
                                <a:off x="-243556" y="-1152"/>
                                <a:ext cx="23068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8353290" name="直接连接符 428"/>
                            <wps:cNvCnPr/>
                            <wps:spPr>
                              <a:xfrm>
                                <a:off x="-176646" y="-4264"/>
                                <a:ext cx="0" cy="27365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08000951" name="直接连接符 428"/>
                            <wps:cNvCnPr/>
                            <wps:spPr>
                              <a:xfrm>
                                <a:off x="-84056" y="258574"/>
                                <a:ext cx="8477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4303916" name="直接连接符 428"/>
                            <wps:cNvCnPr/>
                            <wps:spPr>
                              <a:xfrm>
                                <a:off x="-39180" y="258433"/>
                                <a:ext cx="0" cy="20017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0870665" name="直接连接符 428"/>
                            <wps:cNvCnPr/>
                            <wps:spPr>
                              <a:xfrm flipV="1">
                                <a:off x="-179093" y="415858"/>
                                <a:ext cx="0" cy="3898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1013486" name="直接连接符 428"/>
                            <wps:cNvCnPr/>
                            <wps:spPr>
                              <a:xfrm flipV="1">
                                <a:off x="-37559" y="614253"/>
                                <a:ext cx="0" cy="1931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7215167" name="矩形: 圆顶角 431"/>
                          <wps:cNvSpPr/>
                          <wps:spPr bwMode="auto">
                            <a:xfrm>
                              <a:off x="233421" y="-1"/>
                              <a:ext cx="45719" cy="312566"/>
                            </a:xfrm>
                            <a:custGeom>
                              <a:avLst/>
                              <a:gdLst>
                                <a:gd name="connsiteX0" fmla="*/ 22860 w 45719"/>
                                <a:gd name="connsiteY0" fmla="*/ 0 h 369428"/>
                                <a:gd name="connsiteX1" fmla="*/ 22860 w 45719"/>
                                <a:gd name="connsiteY1" fmla="*/ 0 h 369428"/>
                                <a:gd name="connsiteX2" fmla="*/ 45720 w 45719"/>
                                <a:gd name="connsiteY2" fmla="*/ 22860 h 369428"/>
                                <a:gd name="connsiteX3" fmla="*/ 45719 w 45719"/>
                                <a:gd name="connsiteY3" fmla="*/ 369428 h 369428"/>
                                <a:gd name="connsiteX4" fmla="*/ 45719 w 45719"/>
                                <a:gd name="connsiteY4" fmla="*/ 369428 h 369428"/>
                                <a:gd name="connsiteX5" fmla="*/ 0 w 45719"/>
                                <a:gd name="connsiteY5" fmla="*/ 369428 h 369428"/>
                                <a:gd name="connsiteX6" fmla="*/ 0 w 45719"/>
                                <a:gd name="connsiteY6" fmla="*/ 369428 h 369428"/>
                                <a:gd name="connsiteX7" fmla="*/ 0 w 45719"/>
                                <a:gd name="connsiteY7" fmla="*/ 22860 h 369428"/>
                                <a:gd name="connsiteX8" fmla="*/ 22860 w 45719"/>
                                <a:gd name="connsiteY8" fmla="*/ 0 h 369428"/>
                                <a:gd name="connsiteX0" fmla="*/ 0 w 91440"/>
                                <a:gd name="connsiteY0" fmla="*/ 369428 h 460868"/>
                                <a:gd name="connsiteX1" fmla="*/ 0 w 91440"/>
                                <a:gd name="connsiteY1" fmla="*/ 22860 h 460868"/>
                                <a:gd name="connsiteX2" fmla="*/ 22860 w 91440"/>
                                <a:gd name="connsiteY2" fmla="*/ 0 h 460868"/>
                                <a:gd name="connsiteX3" fmla="*/ 22860 w 91440"/>
                                <a:gd name="connsiteY3" fmla="*/ 0 h 460868"/>
                                <a:gd name="connsiteX4" fmla="*/ 45720 w 91440"/>
                                <a:gd name="connsiteY4" fmla="*/ 22860 h 460868"/>
                                <a:gd name="connsiteX5" fmla="*/ 45719 w 91440"/>
                                <a:gd name="connsiteY5" fmla="*/ 369428 h 460868"/>
                                <a:gd name="connsiteX6" fmla="*/ 45719 w 91440"/>
                                <a:gd name="connsiteY6" fmla="*/ 369428 h 460868"/>
                                <a:gd name="connsiteX7" fmla="*/ 0 w 91440"/>
                                <a:gd name="connsiteY7" fmla="*/ 369428 h 460868"/>
                                <a:gd name="connsiteX8" fmla="*/ 91440 w 91440"/>
                                <a:gd name="connsiteY8" fmla="*/ 460868 h 460868"/>
                                <a:gd name="connsiteX0" fmla="*/ 0 w 45720"/>
                                <a:gd name="connsiteY0" fmla="*/ 369428 h 369428"/>
                                <a:gd name="connsiteX1" fmla="*/ 0 w 45720"/>
                                <a:gd name="connsiteY1" fmla="*/ 22860 h 369428"/>
                                <a:gd name="connsiteX2" fmla="*/ 22860 w 45720"/>
                                <a:gd name="connsiteY2" fmla="*/ 0 h 369428"/>
                                <a:gd name="connsiteX3" fmla="*/ 22860 w 45720"/>
                                <a:gd name="connsiteY3" fmla="*/ 0 h 369428"/>
                                <a:gd name="connsiteX4" fmla="*/ 45720 w 45720"/>
                                <a:gd name="connsiteY4" fmla="*/ 22860 h 369428"/>
                                <a:gd name="connsiteX5" fmla="*/ 45719 w 45720"/>
                                <a:gd name="connsiteY5" fmla="*/ 369428 h 369428"/>
                                <a:gd name="connsiteX6" fmla="*/ 45719 w 45720"/>
                                <a:gd name="connsiteY6" fmla="*/ 369428 h 369428"/>
                                <a:gd name="connsiteX7" fmla="*/ 0 w 45720"/>
                                <a:gd name="connsiteY7" fmla="*/ 369428 h 369428"/>
                                <a:gd name="connsiteX0" fmla="*/ 0 w 45720"/>
                                <a:gd name="connsiteY0" fmla="*/ 369428 h 369428"/>
                                <a:gd name="connsiteX1" fmla="*/ 0 w 45720"/>
                                <a:gd name="connsiteY1" fmla="*/ 22860 h 369428"/>
                                <a:gd name="connsiteX2" fmla="*/ 22860 w 45720"/>
                                <a:gd name="connsiteY2" fmla="*/ 0 h 369428"/>
                                <a:gd name="connsiteX3" fmla="*/ 22860 w 45720"/>
                                <a:gd name="connsiteY3" fmla="*/ 0 h 369428"/>
                                <a:gd name="connsiteX4" fmla="*/ 45720 w 45720"/>
                                <a:gd name="connsiteY4" fmla="*/ 22860 h 369428"/>
                                <a:gd name="connsiteX5" fmla="*/ 45719 w 45720"/>
                                <a:gd name="connsiteY5" fmla="*/ 369428 h 369428"/>
                                <a:gd name="connsiteX6" fmla="*/ 0 w 45720"/>
                                <a:gd name="connsiteY6" fmla="*/ 369428 h 369428"/>
                                <a:gd name="connsiteX0" fmla="*/ 0 w 45720"/>
                                <a:gd name="connsiteY0" fmla="*/ 369428 h 369428"/>
                                <a:gd name="connsiteX1" fmla="*/ 0 w 45720"/>
                                <a:gd name="connsiteY1" fmla="*/ 22860 h 369428"/>
                                <a:gd name="connsiteX2" fmla="*/ 22860 w 45720"/>
                                <a:gd name="connsiteY2" fmla="*/ 0 h 369428"/>
                                <a:gd name="connsiteX3" fmla="*/ 22860 w 45720"/>
                                <a:gd name="connsiteY3" fmla="*/ 0 h 369428"/>
                                <a:gd name="connsiteX4" fmla="*/ 45720 w 45720"/>
                                <a:gd name="connsiteY4" fmla="*/ 22860 h 369428"/>
                                <a:gd name="connsiteX5" fmla="*/ 45719 w 45720"/>
                                <a:gd name="connsiteY5" fmla="*/ 369428 h 3694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720" h="369428">
                                  <a:moveTo>
                                    <a:pt x="0" y="369428"/>
                                  </a:moveTo>
                                  <a:lnTo>
                                    <a:pt x="0" y="22860"/>
                                  </a:lnTo>
                                  <a:cubicBezTo>
                                    <a:pt x="0" y="10235"/>
                                    <a:pt x="10235" y="0"/>
                                    <a:pt x="22860" y="0"/>
                                  </a:cubicBezTo>
                                  <a:lnTo>
                                    <a:pt x="22860" y="0"/>
                                  </a:lnTo>
                                  <a:cubicBezTo>
                                    <a:pt x="35485" y="0"/>
                                    <a:pt x="45720" y="10235"/>
                                    <a:pt x="45720" y="22860"/>
                                  </a:cubicBezTo>
                                  <a:cubicBezTo>
                                    <a:pt x="45720" y="138383"/>
                                    <a:pt x="45719" y="253905"/>
                                    <a:pt x="45719" y="36942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7674615" name="文本框 1"/>
                        <wps:cNvSpPr txBox="1"/>
                        <wps:spPr>
                          <a:xfrm>
                            <a:off x="531654" y="228172"/>
                            <a:ext cx="18693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372ECF" w14:textId="77777777" w:rsidR="00F125C6" w:rsidRPr="001A5393" w:rsidRDefault="00F125C6" w:rsidP="00F125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142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5579651" name="文本框 1"/>
                        <wps:cNvSpPr txBox="1"/>
                        <wps:spPr>
                          <a:xfrm>
                            <a:off x="409148" y="374843"/>
                            <a:ext cx="21170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0B968A" w14:textId="77777777" w:rsidR="00F125C6" w:rsidRPr="004B0142" w:rsidRDefault="00F125C6" w:rsidP="00F125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142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62764804" name="文本框 1"/>
                        <wps:cNvSpPr txBox="1"/>
                        <wps:spPr>
                          <a:xfrm>
                            <a:off x="8070" y="411115"/>
                            <a:ext cx="21614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AEFB7" w14:textId="77777777" w:rsidR="00F125C6" w:rsidRPr="004B0142" w:rsidRDefault="00F125C6" w:rsidP="00F125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142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65154625" name="文本框 1"/>
                        <wps:cNvSpPr txBox="1"/>
                        <wps:spPr>
                          <a:xfrm>
                            <a:off x="-117641" y="218458"/>
                            <a:ext cx="19074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EB3989" w14:textId="77777777" w:rsidR="00F125C6" w:rsidRPr="004B0142" w:rsidRDefault="00F125C6" w:rsidP="00F125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142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DDB950" id="组合 434" o:spid="_x0000_s1924" style="position:absolute;left:0;text-align:left;margin-left:337.2pt;margin-top:5.7pt;width:72.1pt;height:64pt;z-index:251736576;mso-position-horizontal-relative:text;mso-position-vertical-relative:text;mso-width-relative:margin" coordorigin="-1190,-42" coordsize="9161,8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">
                <v:group id="组合 433" o:spid="_x0000_s1925" style="position:absolute;left:-1190;top:-42;width:9161;height:8131" coordorigin="-2729,-42" coordsize="9161,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">
                  <v:group id="组合 432" o:spid="_x0000_s1926" style="position:absolute;left:-2729;top:-42;width:9161;height:8131" coordorigin="-2729,-42" coordsize="9161,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">
                    <v:line id="直接连接符 428" o:spid="_x0000_s1927" style="position:absolute;visibility:visible;mso-wrap-style:square" from="-2729,8085" to="6432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" strokecolor="black [3213]" strokeweight="1pt">
                      <v:stroke joinstyle="miter"/>
                    </v:line>
                    <v:shape id="矩形: 圆顶角 431" o:spid="_x0000_s1928" style="position:absolute;left:410;width:457;height:5131;visibility:visible;mso-wrap-style:square;v-text-anchor:top" coordsize="45720,51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" path="m,513400l,22860c,10235,10235,,22860,r,c35485,,45720,10235,45720,22860v,163513,-1,327027,-1,490540l45719,513400e" filled="f" strokecolor="black [3213]" strokeweight="1pt">
                      <v:stroke joinstyle="miter"/>
                      <v:path arrowok="t" o:connecttype="custom" o:connectlocs="0,513128;0,22848;22860,0;22860,0;45720,22848;45719,513128;45719,513128" o:connectangles="0,0,0,0,0,0,0"/>
                    </v:shape>
                    <v:line id="直接连接符 428" o:spid="_x0000_s1929" style="position:absolute;visibility:visible;mso-wrap-style:square" from="3028,0" to="53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" strokecolor="black [3213]" strokeweight=".5pt">
                      <v:stroke joinstyle="miter"/>
                    </v:line>
                    <v:line id="直接连接符 428" o:spid="_x0000_s1930" style="position:absolute;visibility:visible;mso-wrap-style:square" from="4670,11" to="4670,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" strokecolor="black [3213]" strokeweight=".5pt">
                      <v:stroke startarrow="block" startarrowwidth="narrow" joinstyle="miter"/>
                    </v:line>
                    <v:line id="直接连接符 428" o:spid="_x0000_s1931" style="position:absolute;visibility:visible;mso-wrap-style:square" from="3141,1507" to="3989,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" strokecolor="black [3213]" strokeweight=".5pt">
                      <v:stroke joinstyle="miter"/>
                    </v:line>
                    <v:line id="直接连接符 428" o:spid="_x0000_s1932" style="position:absolute;visibility:visible;mso-wrap-style:square" from="3610,1476" to="3610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" strokecolor="black [3213]" strokeweight=".5pt">
                      <v:stroke startarrow="block" startarrowwidth="narrow" joinstyle="miter"/>
                    </v:line>
                    <v:line id="直接连接符 428" o:spid="_x0000_s1933" style="position:absolute;flip:y;visibility:visible;mso-wrap-style:square" from="4687,4191" to="4687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" strokecolor="black [3213]" strokeweight=".5pt">
                      <v:stroke startarrow="block" startarrowwidth="narrow" joinstyle="miter"/>
                    </v:line>
                    <v:line id="直接连接符 428" o:spid="_x0000_s1934" style="position:absolute;flip:y;visibility:visible;mso-wrap-style:square" from="3614,5739" to="3614,8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" strokecolor="black [3213]" strokeweight=".5pt">
                      <v:stroke startarrow="block" startarrowwidth="narrow" joinstyle="miter"/>
                    </v:line>
                    <v:line id="直接连接符 428" o:spid="_x0000_s1935" style="position:absolute;visibility:visible;mso-wrap-style:square" from="-2435,-11" to="-128,-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" strokecolor="black [3213]" strokeweight=".5pt">
                      <v:stroke joinstyle="miter"/>
                    </v:line>
                    <v:line id="直接连接符 428" o:spid="_x0000_s1936" style="position:absolute;visibility:visible;mso-wrap-style:square" from="-1766,-42" to="-1766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" strokecolor="black [3213]" strokeweight=".5pt">
                      <v:stroke startarrow="block" startarrowwidth="narrow" joinstyle="miter"/>
                    </v:line>
                    <v:line id="直接连接符 428" o:spid="_x0000_s1937" style="position:absolute;visibility:visible;mso-wrap-style:square" from="-840,2585" to="7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" strokecolor="black [3213]" strokeweight=".5pt">
                      <v:stroke joinstyle="miter"/>
                    </v:line>
                    <v:line id="直接连接符 428" o:spid="_x0000_s1938" style="position:absolute;visibility:visible;mso-wrap-style:square" from="-391,2584" to="-391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" strokecolor="black [3213]" strokeweight=".5pt">
                      <v:stroke startarrow="block" startarrowwidth="narrow" joinstyle="miter"/>
                    </v:line>
                    <v:line id="直接连接符 428" o:spid="_x0000_s1939" style="position:absolute;flip:y;visibility:visible;mso-wrap-style:square" from="-1790,4158" to="-1790,8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" strokecolor="black [3213]" strokeweight=".5pt">
                      <v:stroke startarrow="block" startarrowwidth="narrow" joinstyle="miter"/>
                    </v:line>
                    <v:line id="直接连接符 428" o:spid="_x0000_s1940" style="position:absolute;flip:y;visibility:visible;mso-wrap-style:square" from="-375,6142" to="-375,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" strokecolor="black [3213]" strokeweight=".5pt">
                      <v:stroke startarrow="block" startarrowwidth="narrow" joinstyle="miter"/>
                    </v:line>
                  </v:group>
                  <v:shape id="矩形: 圆顶角 431" o:spid="_x0000_s1941" style="position:absolute;left:2334;width:457;height:3125;visibility:visible;mso-wrap-style:square;v-text-anchor:top" coordsize="45720,36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" path="m,369428l,22860c,10235,10235,,22860,r,c35485,,45720,10235,45720,22860v,115523,-1,231045,-1,346568e" filled="f" strokecolor="black [3213]" strokeweight="1pt">
                    <v:stroke joinstyle="miter"/>
                    <v:path arrowok="t" o:connecttype="custom" o:connectlocs="0,312566;0,19341;22860,0;22860,0;45719,19341;45718,312566" o:connectangles="0,0,0,0,0,0"/>
                  </v:shape>
                </v:group>
                <v:shape id="文本框 1" o:spid="_x0000_s1942" type="#_x0000_t202" style="position:absolute;left:5316;top:2281;width:186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53372ECF" w14:textId="77777777" w:rsidR="00F125C6" w:rsidRPr="001A5393" w:rsidRDefault="00F125C6" w:rsidP="00F125C6">
                        <w:pPr>
                          <w:rPr>
                            <w:sz w:val="18"/>
                            <w:szCs w:val="18"/>
                          </w:rPr>
                        </w:pPr>
                        <w:r w:rsidRPr="004B0142">
                          <w:rPr>
                            <w:i/>
                            <w:iCs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文本框 1" o:spid="_x0000_s1943" type="#_x0000_t202" style="position:absolute;left:4091;top:3748;width:211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070B968A" w14:textId="77777777" w:rsidR="00F125C6" w:rsidRPr="004B0142" w:rsidRDefault="00F125C6" w:rsidP="00F125C6">
                        <w:pPr>
                          <w:rPr>
                            <w:sz w:val="18"/>
                            <w:szCs w:val="18"/>
                          </w:rPr>
                        </w:pPr>
                        <w:r w:rsidRPr="004B0142">
                          <w:rPr>
                            <w:i/>
                            <w:iCs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  <w:r>
                          <w:rPr>
                            <w:sz w:val="18"/>
                            <w:szCs w:val="18"/>
                          </w:rPr>
                          <w:t>ʹ</w:t>
                        </w:r>
                      </w:p>
                    </w:txbxContent>
                  </v:textbox>
                </v:shape>
                <v:shape id="文本框 1" o:spid="_x0000_s1944" type="#_x0000_t202" style="position:absolute;left:80;top:4111;width:216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629AEFB7" w14:textId="77777777" w:rsidR="00F125C6" w:rsidRPr="004B0142" w:rsidRDefault="00F125C6" w:rsidP="00F125C6">
                        <w:pPr>
                          <w:rPr>
                            <w:sz w:val="18"/>
                            <w:szCs w:val="18"/>
                          </w:rPr>
                        </w:pPr>
                        <w:r w:rsidRPr="004B0142">
                          <w:rPr>
                            <w:i/>
                            <w:iCs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  <w:r>
                          <w:rPr>
                            <w:sz w:val="18"/>
                            <w:szCs w:val="18"/>
                          </w:rPr>
                          <w:t>ʹ</w:t>
                        </w:r>
                      </w:p>
                    </w:txbxContent>
                  </v:textbox>
                </v:shape>
                <v:shape id="文本框 1" o:spid="_x0000_s1945" type="#_x0000_t202" style="position:absolute;left:-1176;top:2184;width:190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6CEB3989" w14:textId="77777777" w:rsidR="00F125C6" w:rsidRPr="004B0142" w:rsidRDefault="00F125C6" w:rsidP="00F125C6">
                        <w:pPr>
                          <w:rPr>
                            <w:sz w:val="18"/>
                            <w:szCs w:val="18"/>
                          </w:rPr>
                        </w:pPr>
                        <w:r w:rsidRPr="004B0142">
                          <w:rPr>
                            <w:i/>
                            <w:iCs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【解析】如图所示。当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A</w:t>
      </w:r>
      <w:r>
        <w:rPr>
          <w:rFonts w:hint="eastAsia"/>
        </w:rPr>
        <w:t xml:space="preserve"> = </w:t>
      </w:r>
      <w:r w:rsidRPr="00F125C6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B</w:t>
      </w:r>
      <w:r>
        <w:rPr>
          <w:rFonts w:hint="eastAsia"/>
        </w:rPr>
        <w:t xml:space="preserve"> </w:t>
      </w:r>
      <w:r>
        <w:rPr>
          <w:rFonts w:hint="eastAsia"/>
        </w:rPr>
        <w:t>时，由于绳</w:t>
      </w:r>
      <w:r>
        <w:rPr>
          <w:rFonts w:hint="eastAsia"/>
        </w:rPr>
        <w:t xml:space="preserve"> A </w:t>
      </w:r>
      <w:r>
        <w:rPr>
          <w:rFonts w:hint="eastAsia"/>
        </w:rPr>
        <w:t>较长，因此两绳的重心高度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A</w:t>
      </w:r>
      <w:r>
        <w:t>ʹ</w:t>
      </w:r>
      <w:r>
        <w:rPr>
          <w:rFonts w:hint="eastAsia"/>
        </w:rPr>
        <w:t xml:space="preserve"> &lt; </w:t>
      </w:r>
      <w:r w:rsidRPr="00F125C6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B</w:t>
      </w:r>
      <w:r>
        <w:t>ʹ</w:t>
      </w:r>
      <w:r>
        <w:rPr>
          <w:rFonts w:hint="eastAsia"/>
        </w:rPr>
        <w:t>；因为细绳质量相等，由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G</w:t>
      </w:r>
      <w:r>
        <w:rPr>
          <w:rFonts w:hint="eastAsia"/>
        </w:rPr>
        <w:t xml:space="preserve"> = </w:t>
      </w:r>
      <w:r w:rsidRPr="00F125C6">
        <w:rPr>
          <w:rFonts w:hint="eastAsia"/>
          <w:i/>
          <w:iCs/>
        </w:rPr>
        <w:t>mgh</w:t>
      </w:r>
      <w:r>
        <w:rPr>
          <w:rFonts w:hint="eastAsia"/>
        </w:rPr>
        <w:t xml:space="preserve"> </w:t>
      </w:r>
      <w:r>
        <w:rPr>
          <w:rFonts w:hint="eastAsia"/>
        </w:rPr>
        <w:t>可知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A</w:t>
      </w:r>
      <w:r>
        <w:rPr>
          <w:rFonts w:hint="eastAsia"/>
        </w:rPr>
        <w:t xml:space="preserve"> &lt; </w:t>
      </w:r>
      <w:r w:rsidRPr="00F125C6"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。选项</w:t>
      </w:r>
      <w:r>
        <w:rPr>
          <w:rFonts w:hint="eastAsia"/>
        </w:rPr>
        <w:t xml:space="preserve"> A </w:t>
      </w:r>
      <w:r>
        <w:rPr>
          <w:rFonts w:hint="eastAsia"/>
        </w:rPr>
        <w:t>错误。</w:t>
      </w:r>
    </w:p>
    <w:p w14:paraId="2490D53E" w14:textId="4691BB0B" w:rsidR="00F125C6" w:rsidRDefault="00F125C6" w:rsidP="00F125C6">
      <w:pPr>
        <w:rPr>
          <w:rFonts w:asciiTheme="majorBidi" w:hAnsiTheme="majorBidi" w:cstheme="majorBidi"/>
        </w:rPr>
      </w:pPr>
      <w:r>
        <w:rPr>
          <w:rFonts w:hint="eastAsia"/>
        </w:rPr>
        <w:t>若</w:t>
      </w:r>
      <w:r>
        <w:rPr>
          <w:rFonts w:hint="eastAsia"/>
        </w:rPr>
        <w:t xml:space="preserve"> 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A</w:t>
      </w:r>
      <w:r w:rsidRPr="00A35F9E">
        <w:rPr>
          <w:rFonts w:asciiTheme="majorBidi" w:hAnsiTheme="majorBidi" w:cstheme="majorBidi"/>
          <w:color w:val="000000"/>
          <w:kern w:val="0"/>
          <w:szCs w:val="21"/>
        </w:rPr>
        <w:t xml:space="preserve"> &lt; 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B</w:t>
      </w:r>
      <w:r>
        <w:rPr>
          <w:rFonts w:asciiTheme="majorBidi" w:hAnsiTheme="majorBidi" w:cstheme="majorBidi" w:hint="eastAsia"/>
        </w:rPr>
        <w:t>，必有</w:t>
      </w:r>
      <w:r>
        <w:rPr>
          <w:rFonts w:asciiTheme="majorBidi" w:hAnsiTheme="majorBidi" w:cstheme="majorBidi" w:hint="eastAsia"/>
        </w:rPr>
        <w:t xml:space="preserve"> </w:t>
      </w:r>
      <w:r w:rsidRPr="00F125C6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A</w:t>
      </w:r>
      <w:r>
        <w:t>ʹ</w:t>
      </w:r>
      <w:r>
        <w:rPr>
          <w:rFonts w:hint="eastAsia"/>
        </w:rPr>
        <w:t xml:space="preserve"> &lt; </w:t>
      </w:r>
      <w:r w:rsidRPr="00F125C6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B</w:t>
      </w:r>
      <w:r>
        <w:t>ʹ</w:t>
      </w:r>
      <w:r>
        <w:rPr>
          <w:rFonts w:hint="eastAsia"/>
        </w:rPr>
        <w:t>，则</w:t>
      </w:r>
      <w:r>
        <w:rPr>
          <w:rFonts w:hint="eastAsia"/>
        </w:rPr>
        <w:t xml:space="preserve"> </w:t>
      </w:r>
      <w:r w:rsidRPr="00A35F9E">
        <w:rPr>
          <w:rFonts w:asciiTheme="majorBidi" w:hAnsiTheme="majorBidi" w:cstheme="majorBidi"/>
          <w:i/>
        </w:rPr>
        <w:t>W</w:t>
      </w:r>
      <w:r w:rsidRPr="00A35F9E">
        <w:rPr>
          <w:rFonts w:asciiTheme="majorBidi" w:hAnsiTheme="majorBidi" w:cstheme="majorBidi"/>
          <w:vertAlign w:val="subscript"/>
        </w:rPr>
        <w:t>A</w:t>
      </w:r>
      <w:r w:rsidRPr="00A35F9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eastAsia"/>
        </w:rPr>
        <w:t>&lt;</w:t>
      </w:r>
      <w:r w:rsidRPr="00A35F9E">
        <w:rPr>
          <w:rFonts w:asciiTheme="majorBidi" w:hAnsiTheme="majorBidi" w:cstheme="majorBidi"/>
        </w:rPr>
        <w:t xml:space="preserve"> </w:t>
      </w:r>
      <w:r w:rsidRPr="00A35F9E">
        <w:rPr>
          <w:rFonts w:asciiTheme="majorBidi" w:hAnsiTheme="majorBidi" w:cstheme="majorBidi"/>
          <w:i/>
        </w:rPr>
        <w:t>W</w:t>
      </w:r>
      <w:r w:rsidRPr="00A35F9E">
        <w:rPr>
          <w:rFonts w:asciiTheme="majorBidi" w:hAnsiTheme="majorBidi" w:cstheme="majorBidi"/>
          <w:vertAlign w:val="subscript"/>
        </w:rPr>
        <w:t>B</w:t>
      </w:r>
      <w:r>
        <w:rPr>
          <w:rFonts w:asciiTheme="majorBidi" w:hAnsiTheme="majorBidi" w:cstheme="majorBidi" w:hint="eastAsia"/>
        </w:rPr>
        <w:t>。选项</w:t>
      </w:r>
      <w:r>
        <w:rPr>
          <w:rFonts w:asciiTheme="majorBidi" w:hAnsiTheme="majorBidi" w:cstheme="majorBidi" w:hint="eastAsia"/>
        </w:rPr>
        <w:t xml:space="preserve"> C </w:t>
      </w:r>
      <w:r>
        <w:rPr>
          <w:rFonts w:asciiTheme="majorBidi" w:hAnsiTheme="majorBidi" w:cstheme="majorBidi" w:hint="eastAsia"/>
        </w:rPr>
        <w:t>错误。</w:t>
      </w:r>
    </w:p>
    <w:p w14:paraId="63518164" w14:textId="19F98AA7" w:rsidR="00F125C6" w:rsidRPr="00F125C6" w:rsidRDefault="00F125C6" w:rsidP="00F125C6">
      <w:r>
        <w:rPr>
          <w:rFonts w:hint="eastAsia"/>
        </w:rPr>
        <w:t>若</w:t>
      </w:r>
      <w:r>
        <w:rPr>
          <w:rFonts w:hint="eastAsia"/>
        </w:rPr>
        <w:t xml:space="preserve"> 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A</w:t>
      </w:r>
      <w:r w:rsidRPr="00A35F9E">
        <w:rPr>
          <w:rFonts w:asciiTheme="majorBidi" w:hAnsiTheme="majorBidi" w:cstheme="majorBidi"/>
          <w:color w:val="000000"/>
          <w:kern w:val="0"/>
          <w:szCs w:val="21"/>
        </w:rPr>
        <w:t xml:space="preserve"> </w:t>
      </w:r>
      <w:r>
        <w:rPr>
          <w:rFonts w:asciiTheme="majorBidi" w:hAnsiTheme="majorBidi" w:cstheme="majorBidi" w:hint="eastAsia"/>
          <w:color w:val="000000"/>
          <w:kern w:val="0"/>
          <w:szCs w:val="21"/>
        </w:rPr>
        <w:t>&gt;</w:t>
      </w:r>
      <w:r w:rsidRPr="00A35F9E">
        <w:rPr>
          <w:rFonts w:asciiTheme="majorBidi" w:hAnsiTheme="majorBidi" w:cstheme="majorBidi"/>
          <w:color w:val="000000"/>
          <w:kern w:val="0"/>
          <w:szCs w:val="21"/>
        </w:rPr>
        <w:t xml:space="preserve"> </w:t>
      </w:r>
      <w:r w:rsidRPr="00A35F9E">
        <w:rPr>
          <w:rFonts w:asciiTheme="majorBidi" w:hAnsiTheme="majorBidi" w:cstheme="majorBidi"/>
          <w:i/>
        </w:rPr>
        <w:t>h</w:t>
      </w:r>
      <w:r w:rsidRPr="00A35F9E">
        <w:rPr>
          <w:rFonts w:asciiTheme="majorBidi" w:hAnsiTheme="majorBidi" w:cstheme="majorBidi"/>
          <w:vertAlign w:val="subscript"/>
        </w:rPr>
        <w:t>B</w:t>
      </w:r>
      <w:r>
        <w:rPr>
          <w:rFonts w:asciiTheme="majorBidi" w:hAnsiTheme="majorBidi" w:cstheme="majorBidi" w:hint="eastAsia"/>
        </w:rPr>
        <w:t>，则</w:t>
      </w:r>
      <w:r>
        <w:rPr>
          <w:rFonts w:asciiTheme="majorBidi" w:hAnsiTheme="majorBidi" w:cstheme="majorBidi" w:hint="eastAsia"/>
        </w:rPr>
        <w:t xml:space="preserve"> </w:t>
      </w:r>
      <w:r w:rsidRPr="00F125C6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A</w:t>
      </w:r>
      <w:r>
        <w:t>ʹ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B</w:t>
      </w:r>
      <w:r>
        <w:t>ʹ</w:t>
      </w:r>
      <w:r>
        <w:rPr>
          <w:rFonts w:hint="eastAsia"/>
        </w:rPr>
        <w:t xml:space="preserve"> </w:t>
      </w:r>
      <w:r>
        <w:rPr>
          <w:rFonts w:hint="eastAsia"/>
        </w:rPr>
        <w:t>的高度的大小关系都有可能。选项</w:t>
      </w:r>
      <w:r w:rsidR="004E05DE">
        <w:rPr>
          <w:rFonts w:hint="eastAsia"/>
        </w:rPr>
        <w:t xml:space="preserve"> D </w:t>
      </w:r>
      <w:r w:rsidR="004E05DE">
        <w:rPr>
          <w:rFonts w:hint="eastAsia"/>
        </w:rPr>
        <w:t>错误，</w:t>
      </w:r>
      <w:r>
        <w:rPr>
          <w:rFonts w:hint="eastAsia"/>
        </w:rPr>
        <w:t xml:space="preserve">B </w:t>
      </w:r>
      <w:r>
        <w:rPr>
          <w:rFonts w:hint="eastAsia"/>
        </w:rPr>
        <w:t>正确。</w:t>
      </w:r>
    </w:p>
    <w:p w14:paraId="76CDE0D4" w14:textId="77777777" w:rsidR="00F125C6" w:rsidRDefault="00F125C6" w:rsidP="008240EE"/>
    <w:p w14:paraId="6F24C3D9" w14:textId="77777777" w:rsidR="008240EE" w:rsidRPr="002F2513" w:rsidRDefault="008240EE" w:rsidP="008240EE">
      <w:r w:rsidRPr="002F2513">
        <w:tab/>
        <w:t>16.</w:t>
      </w:r>
      <w:r w:rsidRPr="002F2513">
        <w:tab/>
        <w:t>C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选</w:t>
      </w:r>
      <m:oMath>
        <m:r>
          <w:rPr>
            <w:rFonts w:ascii="Cambria Math" w:hAnsi="Cambria Math"/>
          </w:rPr>
          <m:t>A</m:t>
        </m:r>
      </m:oMath>
      <w:r w:rsidRPr="002F2513">
        <w:t>，</w:t>
      </w:r>
      <m:oMath>
        <m:r>
          <w:rPr>
            <w:rFonts w:ascii="Cambria Math" w:hAnsi="Cambria Math"/>
          </w:rPr>
          <m:t>B</m:t>
        </m:r>
      </m:oMath>
      <w:r w:rsidRPr="002F2513">
        <w:t>为系统，设</w:t>
      </w:r>
      <m:oMath>
        <m:r>
          <w:rPr>
            <w:rFonts w:ascii="Cambria Math" w:hAnsi="Cambria Math"/>
          </w:rPr>
          <m:t>A</m:t>
        </m:r>
      </m:oMath>
      <w:r w:rsidRPr="002F2513">
        <w:t>落地时两球的速度为</w:t>
      </w:r>
      <m:oMath>
        <m:r>
          <w:rPr>
            <w:rFonts w:ascii="Cambria Math" w:hAnsi="Cambria Math"/>
          </w:rPr>
          <m:t>v</m:t>
        </m:r>
      </m:oMath>
      <w:r w:rsidRPr="002F2513">
        <w:t>，由机械能守恒定律得</w:t>
      </w:r>
      <m:oMath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mgR</m:t>
        </m:r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mgR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·3</m:t>
        </m:r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F2513">
        <w:t>①</w:t>
      </w:r>
      <w:r w:rsidRPr="002F2513">
        <w:t>，</w:t>
      </w:r>
      <m:oMath>
        <m:r>
          <w:rPr>
            <w:rFonts w:ascii="Cambria Math" w:hAnsi="Cambria Math"/>
          </w:rPr>
          <m:t>A</m:t>
        </m:r>
      </m:oMath>
      <w:r w:rsidRPr="002F2513">
        <w:t>落地后</w:t>
      </w:r>
      <m:oMath>
        <m:r>
          <w:rPr>
            <w:rFonts w:ascii="Cambria Math" w:hAnsi="Cambria Math"/>
          </w:rPr>
          <m:t>B</m:t>
        </m:r>
      </m:oMath>
      <w:r w:rsidRPr="002F2513">
        <w:t>球继续上升的高度设为</w:t>
      </w:r>
      <m:oMath>
        <m:r>
          <w:rPr>
            <w:rFonts w:ascii="Cambria Math" w:hAnsi="Cambria Math"/>
          </w:rPr>
          <m:t>h</m:t>
        </m:r>
      </m:oMath>
      <w:r w:rsidRPr="002F2513">
        <w:t>，再对</w:t>
      </w:r>
      <m:oMath>
        <m:r>
          <w:rPr>
            <w:rFonts w:ascii="Cambria Math" w:hAnsi="Cambria Math"/>
          </w:rPr>
          <m:t>B</m:t>
        </m:r>
      </m:oMath>
      <w:r w:rsidRPr="002F2513">
        <w:t>应用机械能守恒定律得</w:t>
      </w:r>
      <m:oMath>
        <m:r>
          <w:rPr>
            <w:rFonts w:ascii="Cambria Math" w:hAnsi="Cambria Math"/>
          </w:rPr>
          <m:t>mgh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F2513">
        <w:t>②</w:t>
      </w:r>
      <w:r w:rsidRPr="002F2513">
        <w:t>，由</w:t>
      </w:r>
      <w:r w:rsidRPr="002F2513">
        <w:t>①②</w:t>
      </w:r>
      <w:r w:rsidRPr="002F2513">
        <w:t>得</w:t>
      </w:r>
      <m:oMath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F2513">
        <w:t>，所以</w:t>
      </w:r>
      <m:oMath>
        <m:r>
          <w:rPr>
            <w:rFonts w:ascii="Cambria Math" w:hAnsi="Cambria Math"/>
          </w:rPr>
          <m:t>B</m:t>
        </m:r>
      </m:oMath>
      <w:r w:rsidRPr="002F2513">
        <w:t>上升的总高度为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F2513">
        <w:t>，故</w:t>
      </w:r>
      <w:r w:rsidRPr="002F2513">
        <w:t>C</w:t>
      </w:r>
      <w:r w:rsidRPr="002F2513">
        <w:t>正确</w:t>
      </w:r>
      <w:r w:rsidRPr="002F2513">
        <w:t>.</w:t>
      </w:r>
    </w:p>
    <w:p w14:paraId="05367D24" w14:textId="77777777" w:rsidR="00F125C6" w:rsidRDefault="00F125C6" w:rsidP="008240EE"/>
    <w:p w14:paraId="3DE9071D" w14:textId="4627F032" w:rsidR="00F125C6" w:rsidRDefault="008240EE" w:rsidP="008240EE">
      <w:r w:rsidRPr="002F2513">
        <w:t>17</w:t>
      </w:r>
      <w:r w:rsidR="00F125C6">
        <w:rPr>
          <w:rFonts w:hint="eastAsia"/>
        </w:rPr>
        <w:t>．</w:t>
      </w:r>
      <w:r w:rsidRPr="002F2513">
        <w:t>ABC</w:t>
      </w:r>
    </w:p>
    <w:p w14:paraId="642012C1" w14:textId="6A43B448" w:rsidR="00F43992" w:rsidRDefault="00F125C6" w:rsidP="00F43992">
      <w:r>
        <w:rPr>
          <w:rFonts w:hint="eastAsia"/>
        </w:rPr>
        <w:t>【解析】</w:t>
      </w:r>
      <w:r w:rsidR="008240EE" w:rsidRPr="002F2513">
        <w:t>当滑片</w:t>
      </w:r>
      <w:r>
        <w:rPr>
          <w:rFonts w:hint="eastAsia"/>
        </w:rPr>
        <w:t xml:space="preserve"> P </w:t>
      </w:r>
      <w:r w:rsidR="008240EE" w:rsidRPr="002F2513">
        <w:t>向右滑动时，电阻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 w:rsidR="008240EE" w:rsidRPr="002F2513">
        <w:t>增大，电流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I</w:t>
      </w:r>
      <w:r>
        <w:rPr>
          <w:rFonts w:hint="eastAsia"/>
        </w:rPr>
        <w:t xml:space="preserve"> </w:t>
      </w:r>
      <w:r w:rsidR="008240EE" w:rsidRPr="002F2513">
        <w:t>减小，内电压减小，外电压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U</w:t>
      </w:r>
      <w:r>
        <w:rPr>
          <w:rFonts w:hint="eastAsia"/>
        </w:rPr>
        <w:t xml:space="preserve"> </w:t>
      </w:r>
      <w:r w:rsidR="008240EE" w:rsidRPr="002F2513">
        <w:t>增大，所以电源的总功率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P</w:t>
      </w:r>
      <w:r>
        <w:rPr>
          <w:rFonts w:hint="eastAsia"/>
        </w:rPr>
        <w:t xml:space="preserve"> = </w:t>
      </w:r>
      <w:r w:rsidRPr="00F125C6">
        <w:rPr>
          <w:rFonts w:hint="eastAsia"/>
          <w:i/>
          <w:iCs/>
        </w:rPr>
        <w:t>EI</w:t>
      </w:r>
      <w:r>
        <w:rPr>
          <w:rFonts w:hint="eastAsia"/>
        </w:rPr>
        <w:t xml:space="preserve"> </w:t>
      </w:r>
      <w:r w:rsidR="008240EE" w:rsidRPr="002F2513">
        <w:t>减小，内部损耗功率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I</w:t>
      </w:r>
      <w:r>
        <w:rPr>
          <w:rFonts w:hint="eastAsia"/>
          <w:vertAlign w:val="superscript"/>
        </w:rPr>
        <w:t>2</w:t>
      </w:r>
      <w:r w:rsidRPr="00F125C6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 w:rsidR="008240EE" w:rsidRPr="002F2513">
        <w:t>减小，电源的效率</w:t>
      </w:r>
      <w:r>
        <w:rPr>
          <w:rFonts w:hint="eastAsia"/>
        </w:rPr>
        <w:t xml:space="preserve"> </w:t>
      </w:r>
      <w:r w:rsidRPr="00F125C6">
        <w:rPr>
          <w:i/>
          <w:iCs/>
        </w:rPr>
        <w:t>η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F125C6">
        <w:rPr>
          <w:rFonts w:hint="eastAsia"/>
          <w:i/>
          <w:iCs/>
        </w:rPr>
        <w:instrText>UI</w:instrText>
      </w:r>
      <w:r>
        <w:rPr>
          <w:rFonts w:hint="eastAsia"/>
        </w:rPr>
        <w:instrText>,</w:instrText>
      </w:r>
      <w:r w:rsidRPr="00F125C6">
        <w:rPr>
          <w:rFonts w:hint="eastAsia"/>
          <w:i/>
          <w:iCs/>
        </w:rPr>
        <w:instrText>EI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F125C6">
        <w:rPr>
          <w:rFonts w:hint="eastAsia"/>
          <w:i/>
          <w:iCs/>
        </w:rPr>
        <w:instrText>U</w:instrText>
      </w:r>
      <w:r>
        <w:rPr>
          <w:rFonts w:hint="eastAsia"/>
        </w:rPr>
        <w:instrText>,</w:instrText>
      </w:r>
      <w:r w:rsidRPr="00F125C6">
        <w:rPr>
          <w:rFonts w:hint="eastAsia"/>
          <w:i/>
          <w:iCs/>
        </w:rPr>
        <w:instrText>E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="008240EE" w:rsidRPr="002F2513">
        <w:t>，</w:t>
      </w:r>
      <w:r w:rsidR="00F43992" w:rsidRPr="00F43992">
        <w:rPr>
          <w:i/>
          <w:iCs/>
        </w:rPr>
        <w:t>U</w:t>
      </w:r>
      <w:r w:rsidR="00F43992" w:rsidRPr="00F43992">
        <w:t xml:space="preserve"> </w:t>
      </w:r>
      <w:r w:rsidR="00F43992" w:rsidRPr="00F43992">
        <w:t>增大，故效率增大。</w:t>
      </w:r>
      <w:r w:rsidR="00F43992" w:rsidRPr="00F43992">
        <w:t xml:space="preserve">ABC </w:t>
      </w:r>
      <w:r w:rsidR="00F43992" w:rsidRPr="00F43992">
        <w:t>均正确</w:t>
      </w:r>
      <w:r w:rsidR="00F43992">
        <w:rPr>
          <w:rFonts w:hint="eastAsia"/>
        </w:rPr>
        <w:t>。</w:t>
      </w:r>
    </w:p>
    <w:p w14:paraId="707A4448" w14:textId="5451E08B" w:rsidR="008240EE" w:rsidRDefault="00F125C6" w:rsidP="00F125C6">
      <w:r>
        <w:rPr>
          <w:rFonts w:hint="eastAsia"/>
        </w:rPr>
        <w:t>当</w:t>
      </w:r>
      <w:r>
        <w:rPr>
          <w:rFonts w:hint="eastAsia"/>
        </w:rPr>
        <w:t xml:space="preserve"> </w:t>
      </w:r>
      <w:r w:rsidRPr="00F125C6">
        <w:rPr>
          <w:rFonts w:hint="eastAsia"/>
          <w:i/>
          <w:iCs/>
        </w:rPr>
        <w:t>R</w:t>
      </w:r>
      <w:r>
        <w:rPr>
          <w:rFonts w:hint="eastAsia"/>
        </w:rPr>
        <w:t xml:space="preserve"> = </w:t>
      </w:r>
      <w:r w:rsidRPr="00F125C6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时输出功率最大，</w:t>
      </w:r>
      <w:r w:rsidR="008240EE" w:rsidRPr="002F2513">
        <w:t>由于不知道变阻器原电阻</w:t>
      </w:r>
      <w:r>
        <w:rPr>
          <w:rFonts w:hint="eastAsia"/>
        </w:rPr>
        <w:t xml:space="preserve"> </w:t>
      </w:r>
      <w:r w:rsidRPr="00D73895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 w:rsidR="008240EE" w:rsidRPr="002F2513">
        <w:t>与内电阻</w:t>
      </w:r>
      <w:r>
        <w:rPr>
          <w:rFonts w:hint="eastAsia"/>
        </w:rPr>
        <w:t xml:space="preserve"> </w:t>
      </w:r>
      <w:r w:rsidRPr="00D73895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 w:rsidR="008240EE" w:rsidRPr="002F2513">
        <w:t>的大小关系，所以无法判断电源输岀功率的变化情况，故</w:t>
      </w:r>
      <w:r>
        <w:rPr>
          <w:rFonts w:hint="eastAsia"/>
        </w:rPr>
        <w:t xml:space="preserve"> </w:t>
      </w:r>
      <w:r w:rsidR="008240EE" w:rsidRPr="002F2513">
        <w:t>D</w:t>
      </w:r>
      <w:r>
        <w:rPr>
          <w:rFonts w:hint="eastAsia"/>
        </w:rPr>
        <w:t xml:space="preserve"> </w:t>
      </w:r>
      <w:r w:rsidR="008240EE" w:rsidRPr="002F2513">
        <w:t>错误</w:t>
      </w:r>
      <w:r>
        <w:rPr>
          <w:rFonts w:hint="eastAsia"/>
        </w:rPr>
        <w:t>。</w:t>
      </w:r>
    </w:p>
    <w:p w14:paraId="584E127B" w14:textId="77777777" w:rsidR="00F125C6" w:rsidRPr="002F2513" w:rsidRDefault="00F125C6" w:rsidP="00F125C6"/>
    <w:p w14:paraId="1D9A6017" w14:textId="77777777" w:rsidR="008240EE" w:rsidRPr="002F2513" w:rsidRDefault="008240EE" w:rsidP="008240EE">
      <w:r w:rsidRPr="002F2513">
        <w:lastRenderedPageBreak/>
        <w:tab/>
        <w:t>18.</w:t>
      </w:r>
      <w:r w:rsidRPr="002F2513">
        <w:tab/>
        <w:t>BD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由平衡条件知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μmg</m:t>
        </m:r>
      </m:oMath>
      <w:r w:rsidRPr="002F2513">
        <w:t>①</w:t>
      </w:r>
      <w:r w:rsidRPr="002F2513"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>θ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μ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mg</m:t>
        </m:r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θ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2F2513">
        <w:t>②</w:t>
      </w:r>
      <w:r w:rsidRPr="002F2513">
        <w:t>，其中</w:t>
      </w:r>
      <m:oMath>
        <m:r>
          <w:rPr>
            <w:rFonts w:ascii="Cambria Math" w:hAnsi="Cambria Math"/>
          </w:rPr>
          <m:t>θ</m:t>
        </m:r>
      </m:oMath>
      <w:r w:rsidRPr="002F2513">
        <w:t>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2F2513">
        <w:t>与水平方向的夹角</w:t>
      </w:r>
      <w:r w:rsidRPr="002F2513">
        <w:t>.</w:t>
      </w:r>
      <w:r w:rsidRPr="002F2513">
        <w:t>由</w:t>
      </w:r>
      <w:r w:rsidRPr="002F2513">
        <w:t>①②</w:t>
      </w:r>
      <w:r w:rsidRPr="002F2513">
        <w:t>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(cos</m:t>
        </m:r>
        <m:r>
          <w:rPr>
            <w:rFonts w:ascii="Cambria Math" w:hAnsi="Cambria Math"/>
          </w:rPr>
          <m:t>θ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μ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θ</m:t>
        </m:r>
        <m:r>
          <m:rPr>
            <m:sty m:val="p"/>
          </m:rPr>
          <w:rPr>
            <w:rFonts w:ascii="Cambria Math" w:hAnsi="Cambria Math"/>
          </w:rPr>
          <m:t>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d>
          <m:dPr>
            <m:endChr m:val="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θ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begChr m:val="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μ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r>
              <w:rPr>
                <w:rFonts w:ascii="Cambria Math" w:hAnsi="Cambria Math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θ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φ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2F2513">
        <w:t>，那么两力的关系有可能是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2F2513">
        <w:t>，也可能是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2F2513">
        <w:t>.</w:t>
      </w:r>
      <w:r w:rsidRPr="002F2513">
        <w:t>又由于功率</w:t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Fv</m:t>
        </m:r>
        <m:r>
          <m:rPr>
            <m:sty m:val="p"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>θ</m:t>
        </m:r>
      </m:oMath>
      <w:r w:rsidRPr="002F2513">
        <w:t>相等，故速率关系必然是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2F2513">
        <w:t>，故</w:t>
      </w:r>
      <w:r w:rsidRPr="002F2513">
        <w:t>BD</w:t>
      </w:r>
      <w:r w:rsidRPr="002F2513">
        <w:t>正确</w:t>
      </w:r>
      <w:r w:rsidRPr="002F2513">
        <w:t>.</w:t>
      </w:r>
    </w:p>
    <w:p w14:paraId="4665156B" w14:textId="77777777" w:rsidR="008240EE" w:rsidRPr="002F2513" w:rsidRDefault="008240EE" w:rsidP="008240EE">
      <w:r w:rsidRPr="002F2513">
        <w:tab/>
        <w:t>19.</w:t>
      </w:r>
      <w:r w:rsidRPr="002F2513">
        <w:tab/>
        <w:t>AC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由图可知在</w:t>
      </w:r>
      <m:oMath>
        <m:r>
          <w:rPr>
            <w:rFonts w:ascii="Cambria Math" w:hAnsi="Cambria Math"/>
          </w:rPr>
          <m:t>Q</m:t>
        </m:r>
      </m:oMath>
      <w:r w:rsidRPr="002F2513">
        <w:t>附近原子较密集，由圆周转动方向，原子最先到达</w:t>
      </w:r>
      <m:oMath>
        <m:r>
          <w:rPr>
            <w:rFonts w:ascii="Cambria Math" w:hAnsi="Cambria Math"/>
          </w:rPr>
          <m:t>M</m:t>
        </m:r>
      </m:oMath>
      <w:r w:rsidRPr="002F2513">
        <w:t>处，最后到达</w:t>
      </w:r>
      <m:oMath>
        <m:r>
          <w:rPr>
            <w:rFonts w:ascii="Cambria Math" w:hAnsi="Cambria Math"/>
          </w:rPr>
          <m:t>N</m:t>
        </m:r>
      </m:oMath>
      <w:r w:rsidRPr="002F2513">
        <w:t>处，即到达</w:t>
      </w:r>
      <m:oMath>
        <m:r>
          <w:rPr>
            <w:rFonts w:ascii="Cambria Math" w:hAnsi="Cambria Math"/>
          </w:rPr>
          <m:t>M</m:t>
        </m:r>
      </m:oMath>
      <w:r w:rsidRPr="002F2513">
        <w:t>处的时间最短，到达</w:t>
      </w:r>
      <m:oMath>
        <m:r>
          <w:rPr>
            <w:rFonts w:ascii="Cambria Math" w:hAnsi="Cambria Math"/>
          </w:rPr>
          <m:t>N</m:t>
        </m:r>
      </m:oMath>
      <w:r w:rsidRPr="002F2513">
        <w:t>处的时间最长，所以到达</w:t>
      </w:r>
      <m:oMath>
        <m:r>
          <w:rPr>
            <w:rFonts w:ascii="Cambria Math" w:hAnsi="Cambria Math"/>
          </w:rPr>
          <m:t>M</m:t>
        </m:r>
      </m:oMath>
      <w:r w:rsidRPr="002F2513">
        <w:t>处原子的速率最大，故</w:t>
      </w:r>
      <w:r w:rsidRPr="002F2513">
        <w:t>AC</w:t>
      </w:r>
      <w:r w:rsidRPr="002F2513">
        <w:t>正确，</w:t>
      </w:r>
      <w:r w:rsidRPr="002F2513">
        <w:t>BD</w:t>
      </w:r>
      <w:r w:rsidRPr="002F2513">
        <w:t>错误</w:t>
      </w:r>
      <w:r w:rsidRPr="002F2513">
        <w:t>.</w:t>
      </w:r>
    </w:p>
    <w:p w14:paraId="2EF37327" w14:textId="77777777" w:rsidR="008240EE" w:rsidRPr="002F2513" w:rsidRDefault="008240EE" w:rsidP="008240EE">
      <w:r w:rsidRPr="002F2513">
        <w:tab/>
        <w:t>20.</w:t>
      </w:r>
      <w:r w:rsidRPr="002F2513">
        <w:tab/>
        <w:t>ACD</w:t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分析球的受力情况如图所示</w:t>
      </w:r>
      <w:r w:rsidRPr="002F2513">
        <w:t>.</w:t>
      </w:r>
      <w:r w:rsidRPr="002F2513">
        <w:t>两球间的库仑力</w:t>
      </w:r>
      <m:oMath>
        <m:r>
          <w:rPr>
            <w:rFonts w:ascii="Cambria Math" w:hAnsi="Cambria Math"/>
          </w:rPr>
          <m:t>F</m:t>
        </m:r>
      </m:oMath>
      <w:r w:rsidRPr="002F2513">
        <w:t>相等，库仑力和重力的关系为</w:t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mg</m:t>
        </m:r>
        <m:r>
          <m:rPr>
            <m:sty m:val="p"/>
          </m:rPr>
          <w:rPr>
            <w:rFonts w:ascii="Cambria Math" w:hAnsi="Cambria Math"/>
          </w:rPr>
          <m:t>tan</m:t>
        </m:r>
        <m:r>
          <w:rPr>
            <w:rFonts w:ascii="Cambria Math" w:hAnsi="Cambria Math"/>
          </w:rPr>
          <m:t>θ</m:t>
        </m:r>
      </m:oMath>
      <w:r w:rsidRPr="002F2513">
        <w:t>，由于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2F2513">
        <w:t>，所以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2F2513">
        <w:t>，故</w:t>
      </w:r>
      <w:r w:rsidRPr="002F2513">
        <w:t>A</w:t>
      </w:r>
      <w:r w:rsidRPr="002F2513">
        <w:t>正确，</w:t>
      </w:r>
      <w:r w:rsidRPr="002F2513">
        <w:t>B</w:t>
      </w:r>
      <w:r w:rsidRPr="002F2513">
        <w:t>错误；失去电荷后球摆到最低点时速度最大，由机械能守恒定律</w:t>
      </w:r>
      <m:oMath>
        <m:r>
          <w:rPr>
            <w:rFonts w:ascii="Cambria Math" w:hAnsi="Cambria Math"/>
          </w:rPr>
          <m:t>mgh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F2513">
        <w:t>，两球下降高度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2F2513">
        <w:t>，所以速度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2F2513">
        <w:t>，故</w:t>
      </w:r>
      <w:r w:rsidRPr="002F2513">
        <w:t>C</w:t>
      </w:r>
      <w:r w:rsidRPr="002F2513">
        <w:t>正确；</w:t>
      </w:r>
      <m:oMath>
        <m:r>
          <w:rPr>
            <w:rFonts w:ascii="Cambria Math" w:hAnsi="Cambria Math"/>
          </w:rPr>
          <m:t>A</m:t>
        </m:r>
      </m:oMath>
      <w:r w:rsidRPr="002F2513">
        <w:t>和</w:t>
      </w:r>
      <m:oMath>
        <m:r>
          <w:rPr>
            <w:rFonts w:ascii="Cambria Math" w:hAnsi="Cambria Math"/>
          </w:rPr>
          <m:t>B</m:t>
        </m:r>
      </m:oMath>
      <w:r w:rsidRPr="002F2513">
        <w:t>组成的系统动量守恒，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pv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F2513"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2F2513"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2F2513">
        <w:t>，故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</m:t>
            </m:r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</m:t>
            </m:r>
            <m:r>
              <w:rPr>
                <w:rFonts w:ascii="Cambria Math" w:hAnsi="Cambria Math"/>
              </w:rPr>
              <m:t>B</m:t>
            </m:r>
          </m:sub>
        </m:sSub>
      </m:oMath>
      <w:r w:rsidRPr="002F2513">
        <w:t>，故</w:t>
      </w:r>
      <w:r w:rsidRPr="002F2513">
        <w:t>D</w:t>
      </w:r>
      <w:r w:rsidRPr="002F2513">
        <w:t>正确</w:t>
      </w:r>
      <w:r w:rsidRPr="002F2513">
        <w:t>.</w:t>
      </w:r>
    </w:p>
    <w:p w14:paraId="4C956B5F" w14:textId="77777777" w:rsidR="008240EE" w:rsidRPr="002F2513" w:rsidRDefault="008240EE" w:rsidP="008240EE">
      <w:r w:rsidRPr="002F2513">
        <w:rPr>
          <w:noProof/>
        </w:rPr>
        <w:drawing>
          <wp:inline distT="35560" distB="35560" distL="35560" distR="35560" wp14:anchorId="7C0833C7" wp14:editId="61B749C2">
            <wp:extent cx="720090" cy="1080135"/>
            <wp:effectExtent l="0" t="0" r="3810" b="5715"/>
            <wp:docPr id="182605250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EAF0" w14:textId="77777777" w:rsidR="008240EE" w:rsidRPr="002F2513" w:rsidRDefault="008240EE" w:rsidP="008240EE">
      <w:r w:rsidRPr="002F2513">
        <w:tab/>
        <w:t>21.</w:t>
      </w:r>
      <w:r w:rsidRPr="002F2513"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m:rPr>
                <m:sty m:val="p"/>
              </m:rPr>
              <w:rPr>
                <w:rFonts w:ascii="Cambria Math" w:hAnsi="Cambria Math"/>
              </w:rPr>
              <m:t>27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sup>
        </m:sSubSup>
        <m:r>
          <m:rPr>
            <m:sty m:val="p"/>
          </m:rPr>
          <w:rPr>
            <w:rFonts w:ascii="Cambria Math" w:hAnsi="Cambria Math"/>
          </w:rPr>
          <m:t>Co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→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28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sup>
        </m:sSubSup>
        <m:r>
          <m:rPr>
            <m:sty m:val="p"/>
          </m:rPr>
          <w:rPr>
            <w:rFonts w:ascii="Cambria Math" w:hAnsi="Cambria Math"/>
          </w:rPr>
          <m:t>Ni+</m:t>
        </m:r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</m:sPre>
      </m:oMath>
      <w:r w:rsidRPr="002F2513">
        <w:t>；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</w:p>
    <w:p w14:paraId="3DF5C158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由衰变过程中质量数守恒和电荷数守恒得</w:t>
      </w:r>
      <m:oMath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27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sup>
          <m:e/>
        </m:sPre>
        <m:r>
          <m:rPr>
            <m:sty m:val="p"/>
          </m:rPr>
          <w:rPr>
            <w:rFonts w:ascii="Cambria Math" w:hAnsi="Cambria Math"/>
          </w:rPr>
          <m:t>Co→</m:t>
        </m:r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28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</m:sPre>
        <m:r>
          <m:rPr>
            <m:sty m:val="p"/>
          </m:rPr>
          <w:rPr>
            <w:rFonts w:ascii="Cambria Math" w:hAnsi="Cambria Math"/>
          </w:rPr>
          <m:t>i+</m:t>
        </m:r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</m:sPre>
      </m:oMath>
      <w:r w:rsidRPr="002F2513">
        <w:t>；光子的能量为</w:t>
      </w:r>
      <m:oMath>
        <m:r>
          <w:rPr>
            <w:rFonts w:ascii="Cambria Math" w:hAnsi="Cambria Math"/>
          </w:rPr>
          <m:t>hν</m:t>
        </m:r>
      </m:oMath>
      <w:r w:rsidRPr="002F2513">
        <w:t>，所以两个光子的总能量为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Pr="002F2513">
        <w:t>.</w:t>
      </w:r>
    </w:p>
    <w:p w14:paraId="180723BD" w14:textId="77777777" w:rsidR="008240EE" w:rsidRPr="002F2513" w:rsidRDefault="008240EE" w:rsidP="008240EE">
      <w:r w:rsidRPr="002F2513">
        <w:tab/>
        <w:t>22A</w:t>
      </w:r>
      <w:r w:rsidRPr="002F2513">
        <w:tab/>
        <w:t>.</w:t>
      </w:r>
      <m:oMath>
        <m:r>
          <m:rPr>
            <m:sty m:val="p"/>
          </m:rPr>
          <w:rPr>
            <w:rFonts w:ascii="Cambria Math" w:hAnsi="Cambria Math"/>
          </w:rPr>
          <m:t>40</m:t>
        </m:r>
      </m:oMath>
      <w:r w:rsidRPr="002F2513">
        <w:t>；</w:t>
      </w:r>
      <m:oMath>
        <m:r>
          <m:rPr>
            <m:sty m:val="p"/>
          </m:rPr>
          <w:rPr>
            <w:rFonts w:ascii="Cambria Math" w:hAnsi="Cambria Math"/>
          </w:rPr>
          <m:t>10</m:t>
        </m:r>
      </m:oMath>
      <w:r w:rsidRPr="002F2513">
        <w:t>.</w:t>
      </w:r>
    </w:p>
    <w:p w14:paraId="64F2CA2C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选</w:t>
      </w:r>
      <m:oMath>
        <m:r>
          <w:rPr>
            <w:rFonts w:ascii="Cambria Math" w:hAnsi="Cambria Math"/>
          </w:rPr>
          <m:t>A</m:t>
        </m:r>
      </m:oMath>
      <w:r w:rsidRPr="002F2513">
        <w:t>物体运动的方向为正方向，碰撞前两物体的总动量</w:t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</w:rPr>
          <m:t>=5×10kg·m·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</w:rPr>
          <m:t>-2×5kg·m·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</w:rPr>
          <m:t>=40kg·m·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2F2513">
        <w:t>；碰撞前后动量守恒，由</w:t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=5×4kg·m·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</w:rPr>
          <m:t>+2×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=40kg·m·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2F2513">
        <w:t>，得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=10m/s</m:t>
        </m:r>
      </m:oMath>
      <w:r w:rsidRPr="002F2513">
        <w:t>.</w:t>
      </w:r>
    </w:p>
    <w:p w14:paraId="5142E2E2" w14:textId="77777777" w:rsidR="008240EE" w:rsidRPr="002F2513" w:rsidRDefault="008240EE" w:rsidP="008240EE">
      <w:r w:rsidRPr="002F2513">
        <w:tab/>
        <w:t>22B.</w:t>
      </w:r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r</m:t>
        </m:r>
      </m:oMath>
      <w:r w:rsidRPr="002F2513">
        <w:t>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v</m:t>
        </m:r>
      </m:oMath>
      <w:r w:rsidRPr="002F2513">
        <w:t>.</w:t>
      </w:r>
    </w:p>
    <w:p w14:paraId="0E06DD55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由万有引力提供向心力可得</w:t>
      </w:r>
      <m:oMath>
        <m:r>
          <w:rPr>
            <w:rFonts w:ascii="Cambria Math" w:hAnsi="Cambria Math"/>
          </w:rPr>
          <m:t>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Mm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m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r</m:t>
        </m:r>
      </m:oMath>
      <w:r w:rsidRPr="002F2513">
        <w:t>，得</w:t>
      </w:r>
      <m:oMath>
        <m: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GM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rad>
      </m:oMath>
      <w:r w:rsidRPr="002F2513">
        <w:t>,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GM</m:t>
                </m:r>
              </m:num>
              <m:den>
                <m:r>
                  <w:rPr>
                    <w:rFonts w:ascii="Cambria Math" w:hAnsi="Cambria Math"/>
                  </w:rPr>
                  <m:t>r</m:t>
                </m:r>
              </m:den>
            </m:f>
          </m:e>
        </m:rad>
      </m:oMath>
      <w:r w:rsidRPr="002F2513">
        <w:t>.</w:t>
      </w:r>
      <w:r w:rsidRPr="002F2513">
        <w:t>当角速度变为原来的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F2513">
        <w:t>倍后，半径将变为原来的</w:t>
      </w:r>
      <w:r w:rsidRPr="002F2513">
        <w:t>2</w:t>
      </w:r>
      <w:r w:rsidRPr="002F2513">
        <w:t>倍</w:t>
      </w:r>
      <w:r w:rsidRPr="002F2513">
        <w:t>;</w:t>
      </w:r>
      <w:r w:rsidRPr="002F2513">
        <w:t>半径变为</w:t>
      </w:r>
      <m:oMath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r</m:t>
        </m:r>
      </m:oMath>
      <w:r w:rsidRPr="002F2513">
        <w:t>，则速度变为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F2513">
        <w:t>.</w:t>
      </w:r>
    </w:p>
    <w:p w14:paraId="3865C891" w14:textId="77777777" w:rsidR="008240EE" w:rsidRPr="002F2513" w:rsidRDefault="008240EE" w:rsidP="008240EE">
      <w:r w:rsidRPr="002F2513">
        <w:tab/>
        <w:t>23.</w:t>
      </w:r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0.8</m:t>
        </m:r>
      </m:oMath>
      <w:r w:rsidRPr="002F2513">
        <w:t>;</w:t>
      </w:r>
      <m:oMath>
        <m:r>
          <m:rPr>
            <m:sty m:val="p"/>
          </m:rPr>
          <w:rPr>
            <w:rFonts w:ascii="Cambria Math" w:hAnsi="Cambria Math"/>
          </w:rPr>
          <m:t>10s</m:t>
        </m:r>
        <m:r>
          <m:rPr>
            <m:sty m:val="p"/>
          </m:rPr>
          <w:rPr>
            <w:rFonts w:ascii="Cambria Math" w:hAnsi="Cambria Math"/>
          </w:rPr>
          <m:t>和</m:t>
        </m:r>
        <m:r>
          <m:rPr>
            <m:sty m:val="p"/>
          </m:rPr>
          <w:rPr>
            <w:rFonts w:ascii="Cambria Math" w:hAnsi="Cambria Math"/>
          </w:rPr>
          <m:t>14s</m:t>
        </m:r>
      </m:oMath>
      <w:r w:rsidRPr="002F2513">
        <w:t>.</w:t>
      </w:r>
    </w:p>
    <w:p w14:paraId="33CC2F7A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从图象可以看出，质点在</w:t>
      </w:r>
      <m:oMath>
        <m:r>
          <m:rPr>
            <m:sty m:val="p"/>
          </m:rPr>
          <w:rPr>
            <w:rFonts w:ascii="Cambria Math" w:hAnsi="Cambria Math"/>
          </w:rPr>
          <m:t>20s</m:t>
        </m:r>
      </m:oMath>
      <w:r w:rsidRPr="002F2513">
        <w:t>内的位移为</w:t>
      </w:r>
      <m:oMath>
        <m:r>
          <m:rPr>
            <m:sty m:val="p"/>
          </m:rPr>
          <w:rPr>
            <w:rFonts w:ascii="Cambria Math" w:hAnsi="Cambria Math"/>
          </w:rPr>
          <m:t>16m</m:t>
        </m:r>
      </m:oMath>
      <w:r w:rsidRPr="002F2513">
        <w:t>，所以平均速度为</w:t>
      </w:r>
      <m:oMath>
        <m:r>
          <m:rPr>
            <m:sty m:val="p"/>
          </m:rPr>
          <w:rPr>
            <w:rFonts w:ascii="Cambria Math" w:hAnsi="Cambria Math"/>
          </w:rPr>
          <m:t>0.8m/s</m:t>
        </m:r>
      </m:oMath>
      <w:r w:rsidRPr="002F2513">
        <w:t>；在图象上作出质点在</w:t>
      </w:r>
      <m:oMath>
        <m:r>
          <m:rPr>
            <m:sty m:val="p"/>
          </m:rPr>
          <w:rPr>
            <w:rFonts w:ascii="Cambria Math" w:hAnsi="Cambria Math"/>
          </w:rPr>
          <m:t>6s</m:t>
        </m:r>
      </m:oMath>
      <w:r w:rsidRPr="002F2513">
        <w:t>时和</w:t>
      </w:r>
      <m:oMath>
        <m:r>
          <m:rPr>
            <m:sty m:val="p"/>
          </m:rPr>
          <w:rPr>
            <w:rFonts w:ascii="Cambria Math" w:hAnsi="Cambria Math"/>
          </w:rPr>
          <m:t>20s</m:t>
        </m:r>
      </m:oMath>
      <w:r w:rsidRPr="002F2513">
        <w:t>时两个位置的连线，线的斜率表示速度</w:t>
      </w:r>
      <w:r w:rsidRPr="002F2513">
        <w:t>.</w:t>
      </w:r>
      <w:r w:rsidRPr="002F2513">
        <w:t>再找到与此直线斜率相同的点，</w:t>
      </w:r>
      <m:oMath>
        <m:r>
          <m:rPr>
            <m:sty m:val="p"/>
          </m:rPr>
          <w:rPr>
            <w:rFonts w:ascii="Cambria Math" w:hAnsi="Cambria Math"/>
          </w:rPr>
          <m:t>10s</m:t>
        </m:r>
      </m:oMath>
      <w:r w:rsidRPr="002F2513">
        <w:t>时和</w:t>
      </w:r>
      <m:oMath>
        <m:r>
          <m:rPr>
            <m:sty m:val="p"/>
          </m:rPr>
          <w:rPr>
            <w:rFonts w:ascii="Cambria Math" w:hAnsi="Cambria Math"/>
          </w:rPr>
          <m:t>14s</m:t>
        </m:r>
      </m:oMath>
      <w:r w:rsidRPr="002F2513">
        <w:t>时两位置切线的斜率与此相同，所以</w:t>
      </w:r>
      <m:oMath>
        <m:r>
          <m:rPr>
            <m:sty m:val="p"/>
          </m:rPr>
          <w:rPr>
            <w:rFonts w:ascii="Cambria Math" w:hAnsi="Cambria Math"/>
          </w:rPr>
          <m:t>10s</m:t>
        </m:r>
      </m:oMath>
      <w:r w:rsidRPr="002F2513">
        <w:t>和</w:t>
      </w:r>
      <m:oMath>
        <m:r>
          <m:rPr>
            <m:sty m:val="p"/>
          </m:rPr>
          <w:rPr>
            <w:rFonts w:ascii="Cambria Math" w:hAnsi="Cambria Math"/>
          </w:rPr>
          <m:t>14s</m:t>
        </m:r>
      </m:oMath>
      <w:r w:rsidRPr="002F2513">
        <w:t>时瞬时速度与</w:t>
      </w:r>
      <m:oMath>
        <m:r>
          <m:rPr>
            <m:sty m:val="p"/>
          </m:rPr>
          <w:rPr>
            <w:rFonts w:ascii="Cambria Math" w:hAnsi="Cambria Math"/>
          </w:rPr>
          <m:t>6~20s</m:t>
        </m:r>
      </m:oMath>
      <w:r w:rsidRPr="002F2513">
        <w:t>内的平均速度相等</w:t>
      </w:r>
      <w:r w:rsidRPr="002F2513">
        <w:t>.</w:t>
      </w:r>
    </w:p>
    <w:p w14:paraId="3B463C21" w14:textId="77777777" w:rsidR="008240EE" w:rsidRPr="002F2513" w:rsidRDefault="008240EE" w:rsidP="008240EE">
      <w:r w:rsidRPr="002F2513">
        <w:tab/>
        <w:t>24.</w:t>
      </w:r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5</m:t>
        </m:r>
      </m:oMath>
      <w:r w:rsidRPr="002F2513">
        <w:t>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 w:rsidRPr="002F2513">
        <w:t>.</w:t>
      </w:r>
    </w:p>
    <w:p w14:paraId="107D8B8B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由已知条件知，波传播的最小距离</w:t>
      </w:r>
      <w:r w:rsidRPr="002F2513">
        <w:t>(</w:t>
      </w:r>
      <w:r w:rsidRPr="002F2513">
        <w:t>波向右传播时</w:t>
      </w:r>
      <w:r w:rsidRPr="002F2513">
        <w:t>)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λ</m:t>
        </m:r>
        <m:r>
          <m:rPr>
            <m:sty m:val="p"/>
          </m:rPr>
          <w:rPr>
            <w:rFonts w:ascii="Cambria Math" w:hAnsi="Cambria Math"/>
          </w:rPr>
          <m:t>+1=15m</m:t>
        </m:r>
      </m:oMath>
      <w:r w:rsidRPr="002F2513">
        <w:t>，所以波可能的最小速度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>m/s=5m/s</m:t>
        </m:r>
      </m:oMath>
      <w:r w:rsidRPr="002F2513">
        <w:t>;</w:t>
      </w:r>
      <w:r w:rsidRPr="002F2513">
        <w:t>波传播的最长时间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=3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=3s</m:t>
        </m:r>
      </m:oMath>
      <w:r w:rsidRPr="002F2513">
        <w:t>(</w:t>
      </w:r>
      <w:r w:rsidRPr="002F2513">
        <w:t>向左传播</w:t>
      </w:r>
      <w:r w:rsidRPr="002F2513">
        <w:lastRenderedPageBreak/>
        <w:t>时</w:t>
      </w:r>
      <w:r w:rsidRPr="002F2513">
        <w:t>)</w:t>
      </w:r>
      <w:r w:rsidRPr="002F2513">
        <w:t>，所以最长周期为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p"/>
          </m:rPr>
          <w:rPr>
            <w:rFonts w:ascii="Cambria Math" w:hAnsi="Cambria Math"/>
          </w:rPr>
          <m:t>s</m:t>
        </m:r>
      </m:oMath>
      <w:r w:rsidRPr="002F2513">
        <w:t>.</w:t>
      </w:r>
    </w:p>
    <w:p w14:paraId="3B5F06E6" w14:textId="77777777" w:rsidR="008240EE" w:rsidRPr="002F2513" w:rsidRDefault="008240EE" w:rsidP="008240EE">
      <w:r w:rsidRPr="002F2513">
        <w:tab/>
        <w:t>25.</w:t>
      </w:r>
      <w:r w:rsidRPr="002F2513"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2F2513">
        <w:t>；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 w:rsidRPr="002F2513">
        <w:t>.</w:t>
      </w:r>
    </w:p>
    <w:p w14:paraId="47987042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</m:oMath>
      <w:r w:rsidRPr="002F2513">
        <w:t>在磁场中线框两个边受到的安培力的合力为零，所以线框受到的合外力大小为</w:t>
      </w:r>
      <m:oMath>
        <m:r>
          <w:rPr>
            <w:rFonts w:ascii="Cambria Math" w:hAnsi="Cambria Math"/>
          </w:rPr>
          <m:t>F</m:t>
        </m:r>
      </m:oMath>
      <w:r w:rsidRPr="002F2513">
        <w:t>，由牛顿第二定律得</w:t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/</m:t>
        </m:r>
        <m:r>
          <w:rPr>
            <w:rFonts w:ascii="Cambria Math" w:hAnsi="Cambria Math"/>
          </w:rPr>
          <m:t>m</m:t>
        </m:r>
      </m:oMath>
      <w:r w:rsidRPr="002F2513">
        <w:t>;</w:t>
      </w:r>
      <w:r w:rsidRPr="002F2513">
        <w:t>感应电动势</w:t>
      </w:r>
      <m:oMath>
        <m:r>
          <w:rPr>
            <w:rFonts w:ascii="Cambria Math" w:hAnsi="Cambria Math"/>
          </w:rPr>
          <m:t>E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t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F2513">
        <w:t>，感应电流的功率</w:t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 w:rsidRPr="002F2513">
        <w:t>.</w:t>
      </w:r>
    </w:p>
    <w:p w14:paraId="3E17717D" w14:textId="77777777" w:rsidR="008240EE" w:rsidRPr="002F2513" w:rsidRDefault="008240EE" w:rsidP="008240EE">
      <w:r w:rsidRPr="002F2513">
        <w:tab/>
        <w:t>26.</w:t>
      </w:r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(1)</m:t>
        </m:r>
        <m:r>
          <m:rPr>
            <m:sty m:val="p"/>
          </m:rPr>
          <w:rPr>
            <w:rFonts w:ascii="Cambria Math" w:hAnsi="Cambria Math"/>
          </w:rPr>
          <m:t>顺时针</m:t>
        </m:r>
      </m:oMath>
      <w:r w:rsidRPr="002F2513">
        <w:t>;</w:t>
      </w:r>
      <m:oMath>
        <m:r>
          <m:rPr>
            <m:sty m:val="p"/>
          </m:rPr>
          <w:rPr>
            <w:rFonts w:ascii="Cambria Math" w:hAnsi="Cambria Math"/>
          </w:rPr>
          <m:t>(2)</m:t>
        </m:r>
        <m:r>
          <m:rPr>
            <m:sty m:val="p"/>
          </m:rPr>
          <w:rPr>
            <w:rFonts w:ascii="Cambria Math" w:hAnsi="Cambria Math"/>
          </w:rPr>
          <m:t>逆时针</m:t>
        </m:r>
      </m:oMath>
      <w:r w:rsidRPr="002F2513">
        <w:t>.</w:t>
      </w:r>
    </w:p>
    <w:p w14:paraId="24699643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  <m:r>
          <m:rPr>
            <m:sty m:val="p"/>
          </m:rPr>
          <w:rPr>
            <w:rFonts w:ascii="Cambria Math" w:hAnsi="Cambria Math"/>
          </w:rPr>
          <m:t>(1)</m:t>
        </m:r>
      </m:oMath>
      <w:r w:rsidRPr="002F2513">
        <w:t>指针向左偏，表示电流从</w:t>
      </w:r>
      <m:oMath>
        <m:r>
          <w:rPr>
            <w:rFonts w:ascii="Cambria Math" w:hAnsi="Cambria Math"/>
          </w:rPr>
          <m:t>a</m:t>
        </m:r>
      </m:oMath>
      <w:r w:rsidRPr="002F2513">
        <w:t>端流入电流表，从</w:t>
      </w:r>
      <m:oMath>
        <m:r>
          <w:rPr>
            <w:rFonts w:ascii="Cambria Math" w:hAnsi="Cambria Math"/>
          </w:rPr>
          <m:t>b</m:t>
        </m:r>
      </m:oMath>
      <w:r w:rsidRPr="002F2513">
        <w:t>端流出电流表；</w:t>
      </w:r>
      <m:oMath>
        <m:r>
          <m:rPr>
            <m:sty m:val="p"/>
          </m:rPr>
          <w:rPr>
            <w:rFonts w:ascii="Cambria Math" w:hAnsi="Cambria Math"/>
          </w:rPr>
          <m:t>N</m:t>
        </m:r>
      </m:oMath>
      <w:r w:rsidRPr="002F2513">
        <w:t>极向下插入的过程中，由楞次定律可判断线圈中感应电流的磁场方向向上，电流方向和线圈绕向如图甲所示，为顺时针</w:t>
      </w:r>
      <w:r w:rsidRPr="002F2513">
        <w:t>.</w:t>
      </w:r>
    </w:p>
    <w:p w14:paraId="01B6579E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(2)</m:t>
        </m:r>
      </m:oMath>
      <w:r w:rsidRPr="002F2513">
        <w:t>同理判断，线圈绕向如图乙所示，为逆时针</w:t>
      </w:r>
      <w:r w:rsidRPr="002F2513">
        <w:t>.</w:t>
      </w:r>
    </w:p>
    <w:p w14:paraId="4B4C029E" w14:textId="77777777" w:rsidR="008240EE" w:rsidRPr="002F2513" w:rsidRDefault="008240EE" w:rsidP="008240EE">
      <w:r w:rsidRPr="002F2513">
        <w:tab/>
      </w:r>
      <w:r w:rsidRPr="002F2513">
        <w:rPr>
          <w:noProof/>
        </w:rPr>
        <w:drawing>
          <wp:inline distT="0" distB="0" distL="114300" distR="114300" wp14:anchorId="4F958A0B" wp14:editId="36DD976C">
            <wp:extent cx="791845" cy="899795"/>
            <wp:effectExtent l="0" t="0" r="0" b="0"/>
            <wp:docPr id="41248459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13">
        <w:tab/>
      </w:r>
      <w:r w:rsidRPr="002F2513">
        <w:rPr>
          <w:noProof/>
        </w:rPr>
        <w:drawing>
          <wp:inline distT="0" distB="0" distL="114300" distR="114300" wp14:anchorId="6E06D263" wp14:editId="16C21D19">
            <wp:extent cx="791845" cy="971550"/>
            <wp:effectExtent l="0" t="0" r="0" b="0"/>
            <wp:docPr id="8626243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4669" w14:textId="77777777" w:rsidR="008240EE" w:rsidRPr="002F2513" w:rsidRDefault="008240EE" w:rsidP="008240EE">
      <w:r w:rsidRPr="002F2513">
        <w:tab/>
        <w:t>27.</w:t>
      </w:r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(1)①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2F2513">
        <w:t>；</w:t>
      </w:r>
      <m:oMath>
        <m:r>
          <m:rPr>
            <m:sty m:val="p"/>
          </m:rPr>
          <w:rPr>
            <w:rFonts w:ascii="Cambria Math" w:hAnsi="Cambria Math"/>
          </w:rPr>
          <m:t>②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和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2F2513">
        <w:t>串联；</w:t>
      </w:r>
      <m:oMath>
        <m:r>
          <m:rPr>
            <m:sty m:val="p"/>
          </m:rPr>
          <w:rPr>
            <w:rFonts w:ascii="Cambria Math" w:hAnsi="Cambria Math"/>
          </w:rPr>
          <m:t>③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2F2513">
        <w:t>(</w:t>
      </w:r>
      <w:r w:rsidRPr="002F2513">
        <w:t>或电源</w:t>
      </w:r>
      <w:r w:rsidRPr="002F2513">
        <w:t>)</w:t>
      </w:r>
      <w:r w:rsidRPr="002F2513">
        <w:t>；</w:t>
      </w:r>
      <m:oMath>
        <m:r>
          <m:rPr>
            <m:sty m:val="p"/>
          </m:rPr>
          <w:rPr>
            <w:rFonts w:ascii="Cambria Math" w:hAnsi="Cambria Math"/>
          </w:rPr>
          <m:t>(2)D</m:t>
        </m:r>
      </m:oMath>
      <w:r w:rsidRPr="002F2513">
        <w:t>.</w:t>
      </w:r>
    </w:p>
    <w:p w14:paraId="1E5300EA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  <m:r>
          <m:rPr>
            <m:sty m:val="p"/>
          </m:rPr>
          <w:rPr>
            <w:rFonts w:ascii="Cambria Math" w:hAnsi="Cambria Math"/>
          </w:rPr>
          <m:t>(1)</m:t>
        </m:r>
      </m:oMath>
      <w:r w:rsidRPr="002F2513">
        <w:t>③</w:t>
      </w:r>
      <w:r w:rsidRPr="002F2513">
        <w:t>滑动变阻器滑到最左端，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2F2513">
        <w:t>电阻为零，电压表测的是路端电阻</w:t>
      </w:r>
      <w:r w:rsidRPr="002F2513">
        <w:t>.</w:t>
      </w:r>
    </w:p>
    <w:p w14:paraId="7156D185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(2)</m:t>
        </m:r>
      </m:oMath>
      <w:r w:rsidRPr="002F2513">
        <w:t>双手捏住两表笔金属杆相当于把人体电阻并联进去，测量值将偏小，故</w:t>
      </w:r>
      <w:r w:rsidRPr="002F2513">
        <w:t>A</w:t>
      </w:r>
      <w:r w:rsidRPr="002F2513">
        <w:t>错误；指针偏离中央刻度过大，有可能是读数偏大，也有可能偏小，故</w:t>
      </w:r>
      <w:r w:rsidRPr="002F2513">
        <w:t>B</w:t>
      </w:r>
      <w:r w:rsidRPr="002F2513">
        <w:t>错误；</w:t>
      </w:r>
      <w:r w:rsidRPr="002F2513">
        <w:t>C</w:t>
      </w:r>
      <w:r w:rsidRPr="002F2513">
        <w:t>项所测电阻值应为读数乘</w:t>
      </w:r>
      <m:oMath>
        <m:r>
          <m:rPr>
            <m:sty m:val="p"/>
          </m:rPr>
          <w:rPr>
            <w:rFonts w:ascii="Cambria Math" w:hAnsi="Cambria Math"/>
          </w:rPr>
          <m:t>10</m:t>
        </m:r>
      </m:oMath>
      <w:r w:rsidRPr="002F2513">
        <w:t>，故</w:t>
      </w:r>
      <w:r w:rsidRPr="002F2513">
        <w:t>C</w:t>
      </w:r>
      <w:r w:rsidRPr="002F2513">
        <w:t>错误；欧姆表内的电池使用时间太长，电池的内阻偏大，使测量电路的电流偏小，测量显示的电阻值偏大，故</w:t>
      </w:r>
      <w:r w:rsidRPr="002F2513">
        <w:t>D</w:t>
      </w:r>
      <w:r w:rsidRPr="002F2513">
        <w:t>正确</w:t>
      </w:r>
      <w:r w:rsidRPr="002F2513">
        <w:t>.</w:t>
      </w:r>
    </w:p>
    <w:p w14:paraId="2AB0C438" w14:textId="77777777" w:rsidR="008240EE" w:rsidRPr="002F2513" w:rsidRDefault="008240EE" w:rsidP="008240EE">
      <w:r w:rsidRPr="002F2513">
        <w:tab/>
        <w:t>28.</w:t>
      </w:r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(1)</m:t>
        </m:r>
        <m:r>
          <m:rPr>
            <m:sty m:val="p"/>
          </m:rPr>
          <w:rPr>
            <w:rFonts w:ascii="Cambria Math" w:hAnsi="Cambria Math"/>
          </w:rPr>
          <m:t>向下</m:t>
        </m:r>
      </m:oMath>
      <w:r w:rsidRPr="002F2513">
        <w:t>；</w:t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C</m:t>
        </m:r>
      </m:oMath>
      <w:r w:rsidRPr="002F2513">
        <w:t>两管内水银面等高；</w:t>
      </w:r>
      <m:oMath>
        <m:r>
          <m:rPr>
            <m:sty m:val="p"/>
          </m:rPr>
          <w:rPr>
            <w:rFonts w:ascii="Cambria Math" w:hAnsi="Cambria Math"/>
          </w:rPr>
          <m:t>(2)A</m:t>
        </m:r>
      </m:oMath>
      <w:r w:rsidRPr="002F2513">
        <w:t>.</w:t>
      </w:r>
    </w:p>
    <w:p w14:paraId="5A645735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  <m:r>
          <m:rPr>
            <m:sty m:val="p"/>
          </m:rPr>
          <w:rPr>
            <w:rFonts w:ascii="Cambria Math" w:hAnsi="Cambria Math"/>
          </w:rPr>
          <m:t>(1)</m:t>
        </m:r>
      </m:oMath>
      <w:r w:rsidRPr="002F2513">
        <w:t>开始时</w:t>
      </w:r>
      <m:oMath>
        <m:r>
          <w:rPr>
            <w:rFonts w:ascii="Cambria Math" w:hAnsi="Cambria Math"/>
          </w:rPr>
          <m:t>B</m:t>
        </m:r>
      </m:oMath>
      <w:r w:rsidRPr="002F2513">
        <w:t>与</w:t>
      </w:r>
      <m:oMath>
        <m:r>
          <w:rPr>
            <w:rFonts w:ascii="Cambria Math" w:hAnsi="Cambria Math"/>
          </w:rPr>
          <m:t>C</m:t>
        </m:r>
      </m:oMath>
      <w:r w:rsidRPr="002F2513">
        <w:t>管液面等高，说明</w:t>
      </w:r>
      <m:oMath>
        <m:r>
          <w:rPr>
            <w:rFonts w:ascii="Cambria Math" w:hAnsi="Cambria Math"/>
          </w:rPr>
          <m:t>A</m:t>
        </m:r>
      </m:oMath>
      <w:r w:rsidRPr="002F2513">
        <w:t>中气体压强等于外界大气压</w:t>
      </w:r>
      <w:r w:rsidRPr="002F2513">
        <w:t>.</w:t>
      </w:r>
      <w:r w:rsidRPr="002F2513">
        <w:t>气体温度升高时压强增大体积膨胀，为了压强不变，</w:t>
      </w:r>
      <m:oMath>
        <m:r>
          <w:rPr>
            <w:rFonts w:ascii="Cambria Math" w:hAnsi="Cambria Math"/>
          </w:rPr>
          <m:t>C</m:t>
        </m:r>
      </m:oMath>
      <w:r w:rsidRPr="002F2513">
        <w:t>管必须向下移动，并且最后</w:t>
      </w:r>
      <m:oMath>
        <m:r>
          <w:rPr>
            <w:rFonts w:ascii="Cambria Math" w:hAnsi="Cambria Math"/>
          </w:rPr>
          <m:t>B</m:t>
        </m:r>
      </m:oMath>
      <w:r w:rsidRPr="002F2513">
        <w:t>与</w:t>
      </w:r>
      <m:oMath>
        <m:r>
          <w:rPr>
            <w:rFonts w:ascii="Cambria Math" w:hAnsi="Cambria Math"/>
          </w:rPr>
          <m:t>C</m:t>
        </m:r>
      </m:oMath>
      <w:r w:rsidRPr="002F2513">
        <w:t>管液面仍然等高</w:t>
      </w:r>
      <w:r w:rsidRPr="002F2513">
        <w:t>.</w:t>
      </w:r>
    </w:p>
    <w:p w14:paraId="5672754D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(2)</m:t>
        </m:r>
      </m:oMath>
      <w:r w:rsidRPr="002F2513">
        <w:t>压强一定时，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hS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C</m:t>
        </m:r>
      </m:oMath>
      <w:r w:rsidRPr="002F2513">
        <w:t>，其中</w:t>
      </w:r>
      <m:oMath>
        <m:r>
          <w:rPr>
            <w:rFonts w:ascii="Cambria Math" w:hAnsi="Cambria Math"/>
          </w:rPr>
          <m:t>S</m:t>
        </m:r>
      </m:oMath>
      <w:r w:rsidRPr="002F2513">
        <w:t>为管的横截面积，由此得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C</m:t>
        </m:r>
      </m:oMath>
      <w:r w:rsidRPr="002F2513">
        <w:t>，故</w:t>
      </w:r>
      <w:r w:rsidRPr="002F2513">
        <w:t>A</w:t>
      </w:r>
      <w:r w:rsidRPr="002F2513">
        <w:t>图正确</w:t>
      </w:r>
      <w:r w:rsidRPr="002F2513">
        <w:t>.</w:t>
      </w:r>
    </w:p>
    <w:p w14:paraId="000AFE24" w14:textId="77777777" w:rsidR="008240EE" w:rsidRPr="002F2513" w:rsidRDefault="008240EE" w:rsidP="008240EE">
      <w:r w:rsidRPr="002F2513">
        <w:tab/>
        <w:t>29.</w:t>
      </w:r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(1)</m:t>
        </m:r>
      </m:oMath>
      <w:r w:rsidRPr="002F2513">
        <w:t>数据采集器；最低点；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t</m:t>
            </m:r>
          </m:num>
          <m:den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2F2513">
        <w:t>；</w:t>
      </w:r>
      <m:oMath>
        <m:r>
          <m:rPr>
            <m:sty m:val="p"/>
          </m:rPr>
          <w:rPr>
            <w:rFonts w:ascii="Cambria Math" w:hAnsi="Cambria Math"/>
          </w:rPr>
          <m:t>(2)</m:t>
        </m:r>
      </m:oMath>
      <w:r w:rsidRPr="002F2513">
        <w:t>直线；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c</m:t>
                </m:r>
              </m:sup>
            </m:sSup>
          </m:den>
        </m:f>
      </m:oMath>
      <w:r w:rsidRPr="002F2513">
        <w:t>.</w:t>
      </w:r>
    </w:p>
    <w:p w14:paraId="40C46586" w14:textId="77777777" w:rsidR="008240EE" w:rsidRPr="002F2513" w:rsidRDefault="008240EE" w:rsidP="008240EE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【解析】</m:t>
        </m:r>
        <m:r>
          <m:rPr>
            <m:sty m:val="p"/>
          </m:rPr>
          <w:rPr>
            <w:rFonts w:ascii="Cambria Math" w:hAnsi="Cambria Math"/>
          </w:rPr>
          <m:t>(1)</m:t>
        </m:r>
        <m:r>
          <w:rPr>
            <w:rFonts w:ascii="Cambria Math" w:hAnsi="Cambria Math"/>
          </w:rPr>
          <m:t>A</m:t>
        </m:r>
      </m:oMath>
      <w:r w:rsidRPr="002F2513">
        <w:t>应接数据釆集器；当磁感应强度测量值最大时，小球离传感器最近，所以小球位于最低点；每隔半个周期磁感应强度达到最大值一次，所以</w:t>
      </w:r>
      <m:oMath>
        <m:r>
          <w:rPr>
            <w:rFonts w:ascii="Cambria Math" w:hAnsi="Cambria Math"/>
          </w:rPr>
          <m:t>t</m:t>
        </m:r>
      </m:oMath>
      <w:r w:rsidRPr="002F2513">
        <w:t>时间内共经历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F2513">
        <w:t>个周期，所以周期为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t</m:t>
            </m:r>
          </m:num>
          <m:den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2F2513">
        <w:t>.</w:t>
      </w:r>
    </w:p>
    <w:p w14:paraId="4977933B" w14:textId="77777777" w:rsidR="008240EE" w:rsidRPr="002F2513" w:rsidRDefault="008240EE" w:rsidP="00530E59">
      <w:r w:rsidRPr="002F2513">
        <w:tab/>
      </w:r>
      <m:oMath>
        <m:r>
          <m:rPr>
            <m:sty m:val="p"/>
          </m:rPr>
          <w:rPr>
            <w:rFonts w:ascii="Cambria Math" w:hAnsi="Cambria Math"/>
          </w:rPr>
          <m:t>(2)</m:t>
        </m:r>
      </m:oMath>
      <w:r w:rsidRPr="002F2513">
        <w:t>由单摆的周期公式</w:t>
      </w:r>
      <m:oMath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=2π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</m:e>
        </m:rad>
      </m:oMath>
      <w:r w:rsidRPr="002F2513">
        <w:t>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g</m:t>
            </m:r>
          </m:den>
        </m:f>
        <m:r>
          <w:rPr>
            <w:rFonts w:ascii="Cambria Math" w:hAnsi="Cambria Math"/>
          </w:rPr>
          <m:t>L</m:t>
        </m:r>
      </m:oMath>
      <w:r w:rsidRPr="002F2513">
        <w:t>，两边取对数</w:t>
      </w:r>
      <m:oMath>
        <m:r>
          <m:rPr>
            <m:sty m:val="p"/>
          </m:rPr>
          <w:rPr>
            <w:rFonts w:ascii="Cambria Math" w:hAnsi="Cambria Math"/>
          </w:rPr>
          <m:t>2lg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</w:rPr>
          <m:t>+lg</m:t>
        </m:r>
        <m:r>
          <w:rPr>
            <w:rFonts w:ascii="Cambria Math" w:hAnsi="Cambria Math"/>
          </w:rPr>
          <m:t>L</m:t>
        </m:r>
      </m:oMath>
      <w:r w:rsidRPr="002F2513">
        <w:t>，</w:t>
      </w:r>
      <m:oMath>
        <m:r>
          <m:rPr>
            <m:sty m:val="p"/>
          </m:rPr>
          <w:rPr>
            <w:rFonts w:ascii="Cambria Math" w:hAnsi="Cambria Math"/>
          </w:rPr>
          <m:t>lg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-lg</m:t>
        </m:r>
        <m:r>
          <w:rPr>
            <w:rFonts w:ascii="Cambria Math" w:hAnsi="Cambria Math"/>
          </w:rPr>
          <m:t>L</m:t>
        </m:r>
      </m:oMath>
      <w:r w:rsidRPr="002F2513">
        <w:t>图象横轴截距为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g</m:t>
            </m:r>
          </m:den>
        </m:f>
      </m:oMath>
      <w:r w:rsidRPr="002F2513">
        <w:t>，斜率为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F2513">
        <w:t>，又已知纵轴截距为</w:t>
      </w:r>
      <m:oMath>
        <m:r>
          <w:rPr>
            <w:rFonts w:ascii="Cambria Math" w:hAnsi="Cambria Math"/>
          </w:rPr>
          <m:t>c</m:t>
        </m:r>
      </m:oMath>
      <w:r w:rsidRPr="002F2513">
        <w:t>，故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lg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F2513">
        <w:t>，由此可得</w:t>
      </w:r>
      <m:oMath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c</m:t>
                </m:r>
              </m:sup>
            </m:sSup>
          </m:den>
        </m:f>
      </m:oMath>
      <w:r w:rsidRPr="002F2513">
        <w:t>.</w:t>
      </w:r>
    </w:p>
    <w:sectPr w:rsidR="008240EE" w:rsidRPr="002F2513" w:rsidSect="00CF083C">
      <w:footerReference w:type="default" r:id="rId2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fanjing" w:date="2015-06-19T07:03:00Z" w:initials="fj">
    <w:p w14:paraId="55ADB06B" w14:textId="7C9FBE4B" w:rsidR="008F43BD" w:rsidRDefault="008F43BD">
      <w:pPr>
        <w:pStyle w:val="a5"/>
      </w:pPr>
      <w:r>
        <w:rPr>
          <w:rStyle w:val="a4"/>
        </w:rPr>
        <w:annotationRef/>
      </w:r>
      <w:r>
        <w:t>平均分</w:t>
      </w:r>
      <w:r>
        <w:rPr>
          <w:rFonts w:hint="eastAsia"/>
        </w:rPr>
        <w:t>：</w:t>
      </w:r>
      <w:r>
        <w:rPr>
          <w:rFonts w:hint="eastAsia"/>
        </w:rPr>
        <w:t>98.04</w:t>
      </w:r>
    </w:p>
  </w:comment>
  <w:comment w:id="1" w:author="fanjing" w:date="2012-06-28T14:25:00Z" w:initials="fj">
    <w:p w14:paraId="4BF0D28F" w14:textId="77777777" w:rsidR="008F43BD" w:rsidRDefault="008F43BD" w:rsidP="00991FDD">
      <w:r>
        <w:rPr>
          <w:rStyle w:val="a4"/>
        </w:rPr>
        <w:annotationRef/>
      </w:r>
      <w:r>
        <w:rPr>
          <w:rFonts w:hint="eastAsia"/>
        </w:rPr>
        <w:t>A</w:t>
      </w:r>
    </w:p>
    <w:p w14:paraId="70CAA258" w14:textId="77777777" w:rsidR="008F43BD" w:rsidRDefault="008F43BD" w:rsidP="00991FDD"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</w:t>
      </w:r>
    </w:p>
  </w:comment>
  <w:comment w:id="2" w:author="fanjing" w:date="2012-06-28T14:25:00Z" w:initials="fj">
    <w:p w14:paraId="28C3077A" w14:textId="77777777" w:rsidR="008F43BD" w:rsidRDefault="008F43BD" w:rsidP="00991FDD">
      <w:r>
        <w:rPr>
          <w:rStyle w:val="a4"/>
        </w:rPr>
        <w:annotationRef/>
      </w:r>
      <w:r>
        <w:rPr>
          <w:rFonts w:hint="eastAsia"/>
        </w:rPr>
        <w:t>B</w:t>
      </w:r>
    </w:p>
    <w:p w14:paraId="5D029063" w14:textId="77777777" w:rsidR="008F43BD" w:rsidRDefault="008F43BD" w:rsidP="00991FDD"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</w:t>
      </w:r>
    </w:p>
  </w:comment>
  <w:comment w:id="3" w:author="fanjing" w:date="2012-06-28T14:25:00Z" w:initials="fj">
    <w:p w14:paraId="466A013A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C</w:t>
      </w:r>
    </w:p>
    <w:p w14:paraId="6BBDF10C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3</w:t>
      </w:r>
    </w:p>
  </w:comment>
  <w:comment w:id="5" w:author="fanjing" w:date="2012-06-28T14:25:00Z" w:initials="fj">
    <w:p w14:paraId="70D55789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B</w:t>
      </w:r>
    </w:p>
    <w:p w14:paraId="438C1E7A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4</w:t>
      </w:r>
    </w:p>
  </w:comment>
  <w:comment w:id="6" w:author="fanjing" w:date="2012-06-28T14:25:00Z" w:initials="fj">
    <w:p w14:paraId="717A03F6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D</w:t>
      </w:r>
    </w:p>
    <w:p w14:paraId="70F6E5CE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5</w:t>
      </w:r>
    </w:p>
  </w:comment>
  <w:comment w:id="7" w:author="fanjing" w:date="2012-06-28T14:25:00Z" w:initials="fj">
    <w:p w14:paraId="4ADB1056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C</w:t>
      </w:r>
    </w:p>
    <w:p w14:paraId="510EA0DD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6</w:t>
      </w:r>
    </w:p>
  </w:comment>
  <w:comment w:id="8" w:author="fanjing" w:date="2012-06-28T14:25:00Z" w:initials="fj">
    <w:p w14:paraId="393E0E29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B</w:t>
      </w:r>
    </w:p>
    <w:p w14:paraId="1CB20680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7</w:t>
      </w:r>
    </w:p>
  </w:comment>
  <w:comment w:id="9" w:author="fanjing" w:date="2012-06-28T14:26:00Z" w:initials="fj">
    <w:p w14:paraId="74B01A8A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A</w:t>
      </w:r>
    </w:p>
    <w:p w14:paraId="22F70942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8</w:t>
      </w:r>
    </w:p>
  </w:comment>
  <w:comment w:id="10" w:author="fanjing" w:date="2012-06-28T14:26:00Z" w:initials="fj">
    <w:p w14:paraId="7A2AFCD1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B</w:t>
      </w:r>
    </w:p>
    <w:p w14:paraId="5E31E7F1" w14:textId="77777777" w:rsidR="008F43BD" w:rsidRPr="00537EA1" w:rsidRDefault="008F43BD">
      <w:pPr>
        <w:pStyle w:val="a5"/>
        <w:rPr>
          <w:b/>
        </w:rPr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9</w:t>
      </w:r>
    </w:p>
  </w:comment>
  <w:comment w:id="11" w:author="fanjing" w:date="2012-06-28T14:26:00Z" w:initials="fj">
    <w:p w14:paraId="3B9BF8DE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C</w:t>
      </w:r>
    </w:p>
    <w:p w14:paraId="69A74133" w14:textId="77777777" w:rsidR="008F43BD" w:rsidRPr="00537EA1" w:rsidRDefault="008F43BD">
      <w:pPr>
        <w:pStyle w:val="a5"/>
        <w:rPr>
          <w:b/>
        </w:rPr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10</w:t>
      </w:r>
    </w:p>
  </w:comment>
  <w:comment w:id="12" w:author="fanjing" w:date="2012-06-28T14:26:00Z" w:initials="fj">
    <w:p w14:paraId="507D3896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B</w:t>
      </w:r>
    </w:p>
    <w:p w14:paraId="6EF0C461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11</w:t>
      </w:r>
    </w:p>
  </w:comment>
  <w:comment w:id="13" w:author="fanjing" w:date="2012-06-28T14:26:00Z" w:initials="fj">
    <w:p w14:paraId="25AAC10A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A</w:t>
      </w:r>
    </w:p>
    <w:p w14:paraId="22BC6398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12</w:t>
      </w:r>
    </w:p>
  </w:comment>
  <w:comment w:id="14" w:author="fanjing" w:date="2012-06-28T14:26:00Z" w:initials="fj">
    <w:p w14:paraId="30457238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D</w:t>
      </w:r>
    </w:p>
    <w:p w14:paraId="733BAA6E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13</w:t>
      </w:r>
    </w:p>
  </w:comment>
  <w:comment w:id="15" w:author="fanjing" w:date="2012-06-28T14:26:00Z" w:initials="fj">
    <w:p w14:paraId="530620DE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A</w:t>
      </w:r>
    </w:p>
    <w:p w14:paraId="2D27B57F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14</w:t>
      </w:r>
    </w:p>
  </w:comment>
  <w:comment w:id="16" w:author="fanjing" w:date="2012-06-28T14:26:00Z" w:initials="fj">
    <w:p w14:paraId="676AA299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B</w:t>
      </w:r>
    </w:p>
    <w:p w14:paraId="00ECC325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15</w:t>
      </w:r>
    </w:p>
  </w:comment>
  <w:comment w:id="17" w:author="fanjing" w:date="2012-06-28T14:26:00Z" w:initials="fj">
    <w:p w14:paraId="160703B6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C</w:t>
      </w:r>
    </w:p>
    <w:p w14:paraId="26262979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16</w:t>
      </w:r>
    </w:p>
  </w:comment>
  <w:comment w:id="18" w:author="fanjing" w:date="2012-06-28T16:07:00Z" w:initials="fj">
    <w:p w14:paraId="2111C975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ABC</w:t>
      </w:r>
    </w:p>
    <w:p w14:paraId="426A5C11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17</w:t>
      </w:r>
    </w:p>
  </w:comment>
  <w:comment w:id="19" w:author="fanjing" w:date="2012-06-28T16:07:00Z" w:initials="fj">
    <w:p w14:paraId="055AD01C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BD</w:t>
      </w:r>
    </w:p>
    <w:p w14:paraId="07EE6864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18</w:t>
      </w:r>
    </w:p>
  </w:comment>
  <w:comment w:id="20" w:author="fanjing" w:date="2012-06-28T16:07:00Z" w:initials="fj">
    <w:p w14:paraId="602769DE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AC</w:t>
      </w:r>
    </w:p>
    <w:p w14:paraId="63154390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19</w:t>
      </w:r>
    </w:p>
  </w:comment>
  <w:comment w:id="21" w:author="fanjing" w:date="2012-06-28T16:07:00Z" w:initials="fj">
    <w:p w14:paraId="41CDC3F4" w14:textId="77777777" w:rsidR="008F43BD" w:rsidRDefault="008F43BD">
      <w:pPr>
        <w:pStyle w:val="a5"/>
      </w:pPr>
      <w:r>
        <w:rPr>
          <w:rStyle w:val="a4"/>
        </w:rPr>
        <w:annotationRef/>
      </w:r>
      <w:r>
        <w:rPr>
          <w:rFonts w:hint="eastAsia"/>
        </w:rPr>
        <w:t>ACD</w:t>
      </w:r>
    </w:p>
    <w:p w14:paraId="0DE33CEA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20</w:t>
      </w:r>
    </w:p>
  </w:comment>
  <w:comment w:id="23" w:author="fanjing" w:date="2012-06-28T16:07:00Z" w:initials="fj">
    <w:p w14:paraId="61A4853E" w14:textId="19D5A873" w:rsidR="008F43BD" w:rsidRDefault="008F43BD" w:rsidP="00991FDD">
      <w:r>
        <w:rPr>
          <w:rStyle w:val="a4"/>
        </w:rPr>
        <w:annotationRef/>
      </w:r>
      <w:r>
        <w:fldChar w:fldCharType="begin"/>
      </w:r>
      <w:r>
        <w:instrText xml:space="preserve"> EQ \S(</w:instrText>
      </w:r>
      <w:r>
        <w:rPr>
          <w:rFonts w:hint="eastAsia"/>
        </w:rPr>
        <w:instrText>60</w:instrText>
      </w:r>
      <w:r>
        <w:instrText>,</w:instrText>
      </w:r>
      <w:r>
        <w:rPr>
          <w:rFonts w:hint="eastAsia"/>
        </w:rPr>
        <w:instrText>27</w:instrText>
      </w:r>
      <w:r>
        <w:instrText>)</w:instrText>
      </w:r>
      <w:r>
        <w:fldChar w:fldCharType="end"/>
      </w:r>
      <w:r>
        <w:rPr>
          <w:rFonts w:hint="eastAsia"/>
        </w:rPr>
        <w:t>Co</w:t>
      </w:r>
      <w:r>
        <w:rPr>
          <w:rFonts w:hint="eastAsia"/>
        </w:rPr>
        <w:t>→</w:t>
      </w:r>
      <w:r>
        <w:fldChar w:fldCharType="begin"/>
      </w:r>
      <w:r>
        <w:instrText xml:space="preserve"> EQ \S(</w:instrText>
      </w:r>
      <w:r>
        <w:rPr>
          <w:rFonts w:hint="eastAsia"/>
        </w:rPr>
        <w:instrText>60</w:instrText>
      </w:r>
      <w:r>
        <w:instrText>,</w:instrText>
      </w:r>
      <w:r>
        <w:rPr>
          <w:rFonts w:hint="eastAsia"/>
        </w:rPr>
        <w:instrText>28</w:instrText>
      </w:r>
      <w:r>
        <w:instrText>)</w:instrText>
      </w:r>
      <w:r>
        <w:fldChar w:fldCharType="end"/>
      </w:r>
      <w:r>
        <w:rPr>
          <w:rFonts w:hint="eastAsia"/>
        </w:rPr>
        <w:t>Ni</w:t>
      </w:r>
      <w:r>
        <w:rPr>
          <w:rFonts w:hint="eastAsia"/>
        </w:rPr>
        <w:t>＋</w:t>
      </w:r>
      <w:r>
        <w:rPr>
          <w:szCs w:val="15"/>
        </w:rPr>
        <w:fldChar w:fldCharType="begin"/>
      </w:r>
      <w:r>
        <w:rPr>
          <w:rFonts w:hint="eastAsia"/>
          <w:szCs w:val="15"/>
        </w:rPr>
        <w:instrText>eq \o(\s\up 5( 0),\s\do 2(</w:instrText>
      </w:r>
      <w:r>
        <w:rPr>
          <w:rFonts w:hint="eastAsia"/>
          <w:szCs w:val="15"/>
        </w:rPr>
        <w:instrText>－</w:instrText>
      </w:r>
      <w:r>
        <w:rPr>
          <w:rFonts w:hint="eastAsia"/>
          <w:szCs w:val="15"/>
        </w:rPr>
        <w:instrText>1))</w:instrText>
      </w:r>
      <w:r>
        <w:rPr>
          <w:szCs w:val="15"/>
        </w:rPr>
        <w:fldChar w:fldCharType="end"/>
      </w:r>
      <w:r>
        <w:t>e</w:t>
      </w:r>
      <w:r>
        <w:rPr>
          <w:rFonts w:hint="eastAsia"/>
        </w:rPr>
        <w:t>，</w:t>
      </w:r>
      <w:r>
        <w:rPr>
          <w:rFonts w:hint="eastAsia"/>
          <w:i/>
        </w:rPr>
        <w:t>h</w:t>
      </w:r>
      <w:r>
        <w:rPr>
          <w:rFonts w:hint="eastAsia"/>
        </w:rPr>
        <w:t>（</w:t>
      </w:r>
      <w:r>
        <w:rPr>
          <w:bCs/>
          <w:i/>
        </w:rPr>
        <w:t>ν</w:t>
      </w:r>
      <w:r>
        <w:rPr>
          <w:rFonts w:hint="eastAsia"/>
          <w:bCs/>
          <w:vertAlign w:val="subscript"/>
        </w:rPr>
        <w:t>1</w:t>
      </w:r>
      <w:r>
        <w:rPr>
          <w:rFonts w:hint="eastAsia"/>
        </w:rPr>
        <w:t>＋</w:t>
      </w:r>
      <w:r>
        <w:rPr>
          <w:bCs/>
          <w:i/>
        </w:rPr>
        <w:t>ν</w:t>
      </w:r>
      <w:r>
        <w:rPr>
          <w:rFonts w:hint="eastAsia"/>
          <w:bCs/>
          <w:vertAlign w:val="subscript"/>
        </w:rPr>
        <w:t>2</w:t>
      </w:r>
      <w:r>
        <w:rPr>
          <w:rFonts w:hint="eastAsia"/>
        </w:rPr>
        <w:t>）</w:t>
      </w:r>
    </w:p>
    <w:p w14:paraId="7F988A1D" w14:textId="77777777" w:rsidR="008F43BD" w:rsidRDefault="008F43BD" w:rsidP="00F05C98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21</w:t>
      </w:r>
    </w:p>
  </w:comment>
  <w:comment w:id="24" w:author="fanjing" w:date="2012-06-28T16:07:00Z" w:initials="fj">
    <w:p w14:paraId="19F77EA3" w14:textId="77777777" w:rsidR="008F43BD" w:rsidRDefault="008F43BD">
      <w:pPr>
        <w:pStyle w:val="a5"/>
      </w:pPr>
      <w:r>
        <w:rPr>
          <w:rStyle w:val="a4"/>
        </w:rPr>
        <w:annotationRef/>
      </w:r>
      <w:r w:rsidRPr="00BA6BA6">
        <w:rPr>
          <w:rFonts w:hint="eastAsia"/>
        </w:rPr>
        <w:t>40</w:t>
      </w:r>
      <w:r w:rsidRPr="00BA6BA6">
        <w:rPr>
          <w:rFonts w:hint="eastAsia"/>
        </w:rPr>
        <w:t>，</w:t>
      </w:r>
      <w:r w:rsidRPr="00BA6BA6">
        <w:rPr>
          <w:rFonts w:hint="eastAsia"/>
        </w:rPr>
        <w:t>10</w:t>
      </w:r>
    </w:p>
    <w:p w14:paraId="46C1EFAF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22A</w:t>
      </w:r>
    </w:p>
  </w:comment>
  <w:comment w:id="25" w:author="physics" w:date="2025-02-16T15:22:00Z" w:initials="phy">
    <w:p w14:paraId="3C4E9E61" w14:textId="77777777" w:rsidR="00F125C6" w:rsidRDefault="00F125C6" w:rsidP="00F125C6">
      <w:pPr>
        <w:pStyle w:val="a5"/>
        <w:rPr>
          <w:i/>
        </w:rPr>
      </w:pPr>
      <w:r>
        <w:rPr>
          <w:rStyle w:val="a4"/>
        </w:rPr>
        <w:annotationRef/>
      </w:r>
      <w:r>
        <w:rPr>
          <w:rFonts w:hint="eastAsia"/>
        </w:rPr>
        <w:t>2</w:t>
      </w:r>
      <w:r>
        <w:rPr>
          <w:rFonts w:hint="eastAsia"/>
          <w:i/>
        </w:rPr>
        <w:t>r</w:t>
      </w:r>
      <w:r>
        <w:rPr>
          <w:rFonts w:hint="eastAsia"/>
        </w:rPr>
        <w:t>，</w:t>
      </w:r>
      <w:r>
        <w:fldChar w:fldCharType="begin"/>
      </w:r>
      <w:r>
        <w:rPr>
          <w:lang w:val="nb-NO"/>
        </w:rPr>
        <w:instrText xml:space="preserve"> EQ \F(</w:instrText>
      </w:r>
      <w:r>
        <w:rPr>
          <w:szCs w:val="18"/>
        </w:rPr>
        <w:fldChar w:fldCharType="begin"/>
      </w:r>
      <w:r>
        <w:rPr>
          <w:szCs w:val="18"/>
          <w:lang w:val="nb-NO"/>
        </w:rPr>
        <w:instrText xml:space="preserve"> EQ \R(</w:instrText>
      </w:r>
      <w:r>
        <w:rPr>
          <w:rFonts w:hint="eastAsia"/>
          <w:szCs w:val="18"/>
          <w:lang w:val="nb-NO"/>
        </w:rPr>
        <w:instrText>2</w:instrText>
      </w:r>
      <w:r>
        <w:rPr>
          <w:szCs w:val="18"/>
          <w:lang w:val="nb-NO"/>
        </w:rPr>
        <w:instrText>)</w:instrText>
      </w:r>
      <w:r>
        <w:rPr>
          <w:szCs w:val="18"/>
        </w:rPr>
        <w:fldChar w:fldCharType="end"/>
      </w:r>
      <w:r>
        <w:rPr>
          <w:lang w:val="nb-NO"/>
        </w:rPr>
        <w:instrText>,</w:instrText>
      </w:r>
      <w:r>
        <w:rPr>
          <w:rFonts w:hint="eastAsia"/>
          <w:lang w:val="nb-NO"/>
        </w:rPr>
        <w:instrText>2</w:instrText>
      </w:r>
      <w:r>
        <w:rPr>
          <w:lang w:val="nb-NO"/>
        </w:rPr>
        <w:instrText>)</w:instrText>
      </w:r>
      <w:r>
        <w:rPr>
          <w:rFonts w:hint="eastAsia"/>
          <w:lang w:val="nb-NO"/>
        </w:rPr>
        <w:instrText xml:space="preserve"> </w:instrText>
      </w:r>
      <w:r>
        <w:fldChar w:fldCharType="end"/>
      </w:r>
      <w:r w:rsidRPr="00F125C6">
        <w:rPr>
          <w:rFonts w:ascii="Book Antiqua" w:hAnsi="Book Antiqua"/>
          <w:i/>
        </w:rPr>
        <w:t>v</w:t>
      </w:r>
    </w:p>
    <w:p w14:paraId="011888F5" w14:textId="2F1EB8D2" w:rsidR="00F125C6" w:rsidRDefault="00F125C6" w:rsidP="00F125C6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22B</w:t>
      </w:r>
    </w:p>
  </w:comment>
  <w:comment w:id="26" w:author="fanjing" w:date="2012-06-28T16:07:00Z" w:initials="fj">
    <w:p w14:paraId="2FD99D64" w14:textId="77562376" w:rsidR="008F43BD" w:rsidRDefault="008F43BD" w:rsidP="00991FDD">
      <w:r>
        <w:rPr>
          <w:rStyle w:val="a4"/>
        </w:rPr>
        <w:annotationRef/>
      </w:r>
      <w:r>
        <w:rPr>
          <w:rFonts w:hint="eastAsia"/>
        </w:rPr>
        <w:t>0.8</w:t>
      </w:r>
      <w:r>
        <w:rPr>
          <w:rFonts w:hint="eastAsia"/>
        </w:rPr>
        <w:t>，</w:t>
      </w:r>
      <w:r>
        <w:rPr>
          <w:rFonts w:hint="eastAsia"/>
        </w:rPr>
        <w:t>10</w:t>
      </w:r>
      <w:r w:rsidR="003B5082">
        <w:rPr>
          <w:rFonts w:hint="eastAsia"/>
        </w:rPr>
        <w:t xml:space="preserve"> </w:t>
      </w:r>
      <w:r>
        <w:rPr>
          <w:rFonts w:hint="eastAsia"/>
        </w:rPr>
        <w:t>s</w:t>
      </w:r>
      <w:r w:rsidR="003B5082">
        <w:rPr>
          <w:rFonts w:hint="eastAsia"/>
        </w:rPr>
        <w:t xml:space="preserve"> </w:t>
      </w:r>
      <w:r>
        <w:rPr>
          <w:rFonts w:hint="eastAsia"/>
        </w:rPr>
        <w:t>和</w:t>
      </w:r>
      <w:r w:rsidR="003B5082">
        <w:rPr>
          <w:rFonts w:hint="eastAsia"/>
        </w:rPr>
        <w:t xml:space="preserve"> </w:t>
      </w:r>
      <w:r>
        <w:rPr>
          <w:rFonts w:hint="eastAsia"/>
        </w:rPr>
        <w:t>14</w:t>
      </w:r>
      <w:r w:rsidR="003B5082">
        <w:rPr>
          <w:rFonts w:hint="eastAsia"/>
        </w:rPr>
        <w:t xml:space="preserve"> </w:t>
      </w:r>
      <w:r>
        <w:rPr>
          <w:rFonts w:hint="eastAsia"/>
        </w:rPr>
        <w:t>s</w:t>
      </w:r>
    </w:p>
    <w:p w14:paraId="4A77D07B" w14:textId="77777777" w:rsidR="008F43BD" w:rsidRDefault="008F43BD" w:rsidP="00F05C98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23</w:t>
      </w:r>
    </w:p>
  </w:comment>
  <w:comment w:id="27" w:author="fanjing" w:date="2012-06-28T16:07:00Z" w:initials="fj">
    <w:p w14:paraId="7185DFA3" w14:textId="77777777" w:rsidR="008F43BD" w:rsidRDefault="008F43BD" w:rsidP="00991FDD">
      <w:r>
        <w:rPr>
          <w:rStyle w:val="a4"/>
        </w:rPr>
        <w:annotationRef/>
      </w:r>
      <w:r>
        <w:rPr>
          <w:rFonts w:hint="eastAsia"/>
        </w:rPr>
        <w:t>5</w:t>
      </w:r>
      <w:r>
        <w:rPr>
          <w:rFonts w:hint="eastAsia"/>
        </w:rPr>
        <w:t>，</w:t>
      </w:r>
      <w:r>
        <w:rPr>
          <w:rFonts w:hint="eastAsia"/>
        </w:rPr>
        <w:t>7/9</w:t>
      </w:r>
    </w:p>
    <w:p w14:paraId="37E17211" w14:textId="77777777" w:rsidR="008F43BD" w:rsidRDefault="008F43BD" w:rsidP="00F05C98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24</w:t>
      </w:r>
    </w:p>
  </w:comment>
  <w:comment w:id="28" w:author="fanjing" w:date="2012-06-28T16:07:00Z" w:initials="fj">
    <w:p w14:paraId="5EE1C7C5" w14:textId="77777777" w:rsidR="008F43BD" w:rsidRDefault="008F43BD" w:rsidP="00991FDD">
      <w:r>
        <w:rPr>
          <w:rStyle w:val="a4"/>
        </w:rPr>
        <w:annotationRef/>
      </w:r>
      <w:r w:rsidRPr="000F393E">
        <w:rPr>
          <w:rFonts w:hint="eastAsia"/>
          <w:i/>
        </w:rPr>
        <w:t>F</w:t>
      </w:r>
      <w:r w:rsidRPr="000F393E">
        <w:rPr>
          <w:rFonts w:hint="eastAsia"/>
        </w:rPr>
        <w:t>/</w:t>
      </w:r>
      <w:r w:rsidRPr="000F393E">
        <w:rPr>
          <w:rFonts w:hint="eastAsia"/>
          <w:i/>
        </w:rPr>
        <w:t>m</w:t>
      </w:r>
      <w:r>
        <w:rPr>
          <w:rFonts w:hint="eastAsia"/>
        </w:rPr>
        <w:t>，</w:t>
      </w:r>
      <w:r w:rsidRPr="000F393E">
        <w:rPr>
          <w:rFonts w:hint="eastAsia"/>
          <w:i/>
        </w:rPr>
        <w:t>k</w:t>
      </w:r>
      <w:r>
        <w:rPr>
          <w:rFonts w:hint="eastAsia"/>
          <w:vertAlign w:val="superscript"/>
        </w:rPr>
        <w:t>2</w:t>
      </w:r>
      <w:r w:rsidRPr="000F393E">
        <w:rPr>
          <w:rFonts w:hint="eastAsia"/>
          <w:i/>
        </w:rPr>
        <w:t>L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/</w:t>
      </w:r>
      <w:r w:rsidRPr="000F393E">
        <w:rPr>
          <w:rFonts w:hint="eastAsia"/>
          <w:i/>
        </w:rPr>
        <w:t>R</w:t>
      </w:r>
    </w:p>
    <w:p w14:paraId="16B9C95B" w14:textId="77777777" w:rsidR="008F43BD" w:rsidRDefault="008F43BD" w:rsidP="00F05C98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25</w:t>
      </w:r>
    </w:p>
  </w:comment>
  <w:comment w:id="30" w:author="fanjing" w:date="2012-06-28T16:08:00Z" w:initials="fj">
    <w:p w14:paraId="706E540A" w14:textId="77777777" w:rsidR="008F43BD" w:rsidRDefault="008F43BD" w:rsidP="00991FDD">
      <w:r>
        <w:rPr>
          <w:rStyle w:val="a4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）顺时针（</w:t>
      </w:r>
      <w:r>
        <w:rPr>
          <w:rFonts w:hint="eastAsia"/>
        </w:rPr>
        <w:t>2</w:t>
      </w:r>
      <w:r>
        <w:rPr>
          <w:rFonts w:hint="eastAsia"/>
        </w:rPr>
        <w:t>）逆时针</w:t>
      </w:r>
    </w:p>
    <w:p w14:paraId="539AF560" w14:textId="77777777" w:rsidR="008F43BD" w:rsidRDefault="008F43BD" w:rsidP="00F05C98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26</w:t>
      </w:r>
    </w:p>
  </w:comment>
  <w:comment w:id="31" w:author="fanjing" w:date="2012-06-28T16:08:00Z" w:initials="fj">
    <w:p w14:paraId="7AC43385" w14:textId="77777777" w:rsidR="008F43BD" w:rsidRDefault="008F43BD" w:rsidP="00991FDD">
      <w:pPr>
        <w:rPr>
          <w:iCs/>
        </w:rPr>
      </w:pPr>
      <w:r>
        <w:rPr>
          <w:rStyle w:val="a4"/>
        </w:rPr>
        <w:annotationRef/>
      </w:r>
      <w:r>
        <w:rPr>
          <w:rFonts w:hint="eastAsia"/>
          <w:iCs/>
        </w:rPr>
        <w:t>（</w:t>
      </w:r>
      <w:r>
        <w:rPr>
          <w:rFonts w:hint="eastAsia"/>
          <w:iCs/>
        </w:rPr>
        <w:t>1</w:t>
      </w:r>
      <w:r>
        <w:rPr>
          <w:rFonts w:hint="eastAsia"/>
          <w:iCs/>
        </w:rPr>
        <w:t>）</w:t>
      </w:r>
      <w:r>
        <w:rPr>
          <w:rFonts w:hint="eastAsia"/>
        </w:rPr>
        <w:t>①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  <w:iCs/>
        </w:rPr>
        <w:t>，</w:t>
      </w:r>
      <w:r>
        <w:rPr>
          <w:rFonts w:hint="eastAsia"/>
        </w:rPr>
        <w:t>②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串联，③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（或：电源）</w:t>
      </w:r>
      <w:r>
        <w:rPr>
          <w:rFonts w:hint="eastAsia"/>
          <w:iCs/>
        </w:rPr>
        <w:t>（</w:t>
      </w:r>
      <w:r>
        <w:rPr>
          <w:rFonts w:hint="eastAsia"/>
          <w:iCs/>
        </w:rPr>
        <w:t>2</w:t>
      </w:r>
      <w:r>
        <w:rPr>
          <w:rFonts w:hint="eastAsia"/>
          <w:iCs/>
        </w:rPr>
        <w:t>）</w:t>
      </w:r>
      <w:r>
        <w:rPr>
          <w:rFonts w:hint="eastAsia"/>
          <w:iCs/>
        </w:rPr>
        <w:t>D</w:t>
      </w:r>
    </w:p>
    <w:p w14:paraId="53F978BD" w14:textId="77777777" w:rsidR="008F43BD" w:rsidRPr="00991FDD" w:rsidRDefault="008F43BD" w:rsidP="00F05C98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27</w:t>
      </w:r>
    </w:p>
  </w:comment>
  <w:comment w:id="32" w:author="fanjing" w:date="2012-06-28T16:08:00Z" w:initials="fj">
    <w:p w14:paraId="154145C3" w14:textId="77777777" w:rsidR="00DB6F0E" w:rsidRDefault="008F43BD" w:rsidP="00991FDD">
      <w:r>
        <w:rPr>
          <w:rStyle w:val="a4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）向下，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两管内水银面等高</w:t>
      </w:r>
    </w:p>
    <w:p w14:paraId="2499DB94" w14:textId="3760BD0C" w:rsidR="008F43BD" w:rsidRDefault="008F43BD" w:rsidP="00991FD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14:paraId="3D898C57" w14:textId="77777777" w:rsidR="008F43BD" w:rsidRPr="00266E0C" w:rsidRDefault="008F43BD" w:rsidP="00F05C98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28</w:t>
      </w:r>
    </w:p>
  </w:comment>
  <w:comment w:id="34" w:author="fanjing" w:date="2012-06-28T16:08:00Z" w:initials="fj">
    <w:p w14:paraId="0537EA53" w14:textId="77777777" w:rsidR="00F13754" w:rsidRDefault="008F43BD" w:rsidP="00F13754">
      <w:pPr>
        <w:rPr>
          <w:szCs w:val="21"/>
        </w:rPr>
      </w:pPr>
      <w:r>
        <w:rPr>
          <w:rStyle w:val="a4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）数据采集器，最低点（或平衡位置），</w:t>
      </w:r>
      <w:r w:rsidR="00F13754">
        <w:rPr>
          <w:szCs w:val="21"/>
        </w:rPr>
        <w:fldChar w:fldCharType="begin"/>
      </w:r>
      <w:r w:rsidR="00F13754">
        <w:rPr>
          <w:szCs w:val="21"/>
          <w:lang w:val="nb-NO"/>
        </w:rPr>
        <w:instrText xml:space="preserve"> EQ \F(</w:instrText>
      </w:r>
      <w:r w:rsidR="00F13754">
        <w:rPr>
          <w:rFonts w:hint="eastAsia"/>
          <w:szCs w:val="21"/>
          <w:lang w:val="nb-NO"/>
        </w:rPr>
        <w:instrText>2</w:instrText>
      </w:r>
      <w:r w:rsidR="00F13754">
        <w:rPr>
          <w:rFonts w:hint="eastAsia"/>
          <w:i/>
          <w:szCs w:val="21"/>
          <w:lang w:val="nb-NO"/>
        </w:rPr>
        <w:instrText>t</w:instrText>
      </w:r>
      <w:r w:rsidR="00F13754">
        <w:rPr>
          <w:szCs w:val="21"/>
          <w:lang w:val="nb-NO"/>
        </w:rPr>
        <w:instrText>,</w:instrText>
      </w:r>
      <w:r w:rsidR="00F13754">
        <w:rPr>
          <w:rFonts w:hint="eastAsia"/>
          <w:i/>
        </w:rPr>
        <w:instrText>N</w:instrText>
      </w:r>
      <w:r w:rsidR="00F13754">
        <w:rPr>
          <w:rFonts w:hint="eastAsia"/>
          <w:iCs/>
        </w:rPr>
        <w:instrText xml:space="preserve"> </w:instrText>
      </w:r>
      <w:r w:rsidR="00F13754">
        <w:rPr>
          <w:iCs/>
        </w:rPr>
        <w:instrText>−</w:instrText>
      </w:r>
      <w:r w:rsidR="00F13754">
        <w:rPr>
          <w:rFonts w:hint="eastAsia"/>
          <w:iCs/>
        </w:rPr>
        <w:instrText xml:space="preserve"> </w:instrText>
      </w:r>
      <w:r w:rsidR="00F13754">
        <w:rPr>
          <w:rFonts w:hint="eastAsia"/>
          <w:szCs w:val="21"/>
          <w:lang w:val="nb-NO"/>
        </w:rPr>
        <w:instrText>1</w:instrText>
      </w:r>
      <w:r w:rsidR="00F13754">
        <w:rPr>
          <w:szCs w:val="21"/>
          <w:lang w:val="nb-NO"/>
        </w:rPr>
        <w:instrText>)</w:instrText>
      </w:r>
      <w:r w:rsidR="00F13754">
        <w:rPr>
          <w:rFonts w:hint="eastAsia"/>
          <w:szCs w:val="21"/>
          <w:lang w:val="nb-NO"/>
        </w:rPr>
        <w:instrText xml:space="preserve"> </w:instrText>
      </w:r>
      <w:r w:rsidR="00F13754">
        <w:rPr>
          <w:szCs w:val="21"/>
        </w:rPr>
        <w:fldChar w:fldCharType="end"/>
      </w:r>
    </w:p>
    <w:p w14:paraId="60D9BBB2" w14:textId="74352437" w:rsidR="008F43BD" w:rsidRDefault="00F13754" w:rsidP="00F13754">
      <w:pPr>
        <w:rPr>
          <w:i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）直线，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\F(4</w:instrText>
      </w:r>
      <w:r>
        <w:instrText>π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,10</w:instrText>
      </w:r>
      <w:r>
        <w:rPr>
          <w:rFonts w:hint="eastAsia"/>
          <w:vertAlign w:val="superscript"/>
        </w:rPr>
        <w:instrText>2</w:instrText>
      </w:r>
      <w:r w:rsidRPr="00F13754">
        <w:rPr>
          <w:rFonts w:hint="eastAsia"/>
          <w:i/>
          <w:iCs/>
          <w:vertAlign w:val="superscript"/>
        </w:rPr>
        <w:instrText>c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1C02908E" w14:textId="77777777" w:rsidR="008F43BD" w:rsidRPr="00CF083C" w:rsidRDefault="008F43BD" w:rsidP="00F05C98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上海高考</w:t>
      </w:r>
      <w:r>
        <w:rPr>
          <w:rFonts w:hint="eastAsia"/>
        </w:rPr>
        <w:t>29</w:t>
      </w:r>
    </w:p>
  </w:comment>
  <w:comment w:id="36" w:author="fanjing" w:date="2012-06-28T16:06:00Z" w:initials="fj">
    <w:p w14:paraId="36F22B1A" w14:textId="047BA36B" w:rsidR="008F43BD" w:rsidRPr="00030942" w:rsidRDefault="008F43BD" w:rsidP="00A55687">
      <w:pPr>
        <w:rPr>
          <w:i/>
          <w:vertAlign w:val="subscript"/>
        </w:rPr>
      </w:pPr>
      <w:r>
        <w:rPr>
          <w:rStyle w:val="a4"/>
        </w:rPr>
        <w:annotationRef/>
      </w:r>
      <w:r w:rsidR="00A55687">
        <w:rPr>
          <w:rFonts w:hint="eastAsia"/>
        </w:rPr>
        <w:t xml:space="preserve">1 </w:t>
      </w:r>
      <w:r>
        <w:rPr>
          <w:rFonts w:hint="eastAsia"/>
        </w:rPr>
        <w:t>N</w:t>
      </w:r>
      <w:r w:rsidR="00A55687">
        <w:rPr>
          <w:rFonts w:hint="eastAsia"/>
        </w:rPr>
        <w:t xml:space="preserve"> </w:t>
      </w:r>
      <w:r w:rsidR="00A55687">
        <w:rPr>
          <w:rFonts w:hint="eastAsia"/>
        </w:rPr>
        <w:t>或</w:t>
      </w:r>
      <w:r w:rsidR="00A55687">
        <w:rPr>
          <w:rFonts w:hint="eastAsia"/>
        </w:rPr>
        <w:t xml:space="preserve"> </w:t>
      </w:r>
      <w:r>
        <w:rPr>
          <w:rFonts w:hint="eastAsia"/>
        </w:rPr>
        <w:t>9</w:t>
      </w:r>
      <w:r w:rsidR="00CB3775">
        <w:t xml:space="preserve"> </w:t>
      </w:r>
      <w:r>
        <w:rPr>
          <w:rFonts w:hint="eastAsia"/>
        </w:rPr>
        <w:t>N</w:t>
      </w:r>
    </w:p>
    <w:p w14:paraId="036C616F" w14:textId="77777777" w:rsidR="008F43BD" w:rsidRPr="009D5F54" w:rsidRDefault="008F43BD" w:rsidP="009D5F54">
      <w:r>
        <w:rPr>
          <w:rFonts w:hint="eastAsia"/>
        </w:rPr>
        <w:t>2012</w:t>
      </w:r>
      <w:r>
        <w:rPr>
          <w:rFonts w:hint="eastAsia"/>
        </w:rPr>
        <w:t>年上海高考</w:t>
      </w:r>
      <w:r>
        <w:rPr>
          <w:rFonts w:hint="eastAsia"/>
        </w:rPr>
        <w:t>30</w:t>
      </w:r>
    </w:p>
  </w:comment>
  <w:comment w:id="37" w:author="fanjing" w:date="2012-06-28T15:47:00Z" w:initials="fj">
    <w:p w14:paraId="3CBAEBE5" w14:textId="68A81128" w:rsidR="008F43BD" w:rsidRDefault="008F43BD" w:rsidP="00A55687">
      <w:r>
        <w:rPr>
          <w:rStyle w:val="a4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i/>
        </w:rPr>
        <w:t>p</w:t>
      </w:r>
      <w:r w:rsidR="00A55687">
        <w:rPr>
          <w:rFonts w:hint="eastAsia"/>
        </w:rPr>
        <w:t xml:space="preserve"> = </w:t>
      </w:r>
      <w:r>
        <w:rPr>
          <w:rFonts w:hint="eastAsia"/>
        </w:rPr>
        <w:t>62.5</w:t>
      </w:r>
      <w:r w:rsidR="00A55687">
        <w:rPr>
          <w:rFonts w:hint="eastAsia"/>
        </w:rPr>
        <w:t xml:space="preserve"> </w:t>
      </w:r>
      <w:r>
        <w:rPr>
          <w:rFonts w:hint="eastAsia"/>
        </w:rPr>
        <w:t>cmHg</w:t>
      </w:r>
    </w:p>
    <w:p w14:paraId="67E3007C" w14:textId="4D0E5B45" w:rsidR="008F43BD" w:rsidRPr="00030942" w:rsidRDefault="008F43BD" w:rsidP="00A556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i/>
        </w:rPr>
        <w:t>H</w:t>
      </w:r>
      <w:r w:rsidR="00A55687">
        <w:rPr>
          <w:rFonts w:hint="eastAsia"/>
        </w:rPr>
        <w:t xml:space="preserve"> = </w:t>
      </w:r>
      <w:r>
        <w:rPr>
          <w:rFonts w:hint="eastAsia"/>
        </w:rPr>
        <w:t>27.5</w:t>
      </w:r>
      <w:r w:rsidR="00A55687">
        <w:rPr>
          <w:rFonts w:hint="eastAsia"/>
        </w:rPr>
        <w:t xml:space="preserve"> </w:t>
      </w:r>
      <w:r>
        <w:rPr>
          <w:rFonts w:hint="eastAsia"/>
        </w:rPr>
        <w:t>cm</w:t>
      </w:r>
    </w:p>
    <w:p w14:paraId="0A967D0D" w14:textId="77777777" w:rsidR="008F43BD" w:rsidRDefault="008F43BD">
      <w:pPr>
        <w:pStyle w:val="a5"/>
      </w:pPr>
      <w:r>
        <w:rPr>
          <w:rFonts w:hint="eastAsia"/>
        </w:rPr>
        <w:t>2012</w:t>
      </w:r>
      <w:r>
        <w:rPr>
          <w:rFonts w:hint="eastAsia"/>
        </w:rPr>
        <w:t>年上海高考</w:t>
      </w:r>
      <w:r>
        <w:rPr>
          <w:rFonts w:hint="eastAsia"/>
        </w:rPr>
        <w:t>31</w:t>
      </w:r>
    </w:p>
  </w:comment>
  <w:comment w:id="38" w:author="fanjing" w:date="2012-06-28T15:54:00Z" w:initials="fj">
    <w:p w14:paraId="4A4813B2" w14:textId="77777777" w:rsidR="008F43BD" w:rsidRDefault="008F43BD" w:rsidP="004F37E9">
      <w:r>
        <w:rPr>
          <w:rStyle w:val="a4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方向向左，</w:t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方向向右</w:t>
      </w:r>
    </w:p>
    <w:p w14:paraId="14AECAF6" w14:textId="75525C19" w:rsidR="00A55687" w:rsidRPr="004915A4" w:rsidRDefault="00A55687" w:rsidP="00A556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A55687">
        <w:rPr>
          <w:iCs/>
        </w:rPr>
        <w:fldChar w:fldCharType="begin"/>
      </w:r>
      <w:r w:rsidRPr="00A55687">
        <w:rPr>
          <w:iCs/>
        </w:rPr>
        <w:instrText xml:space="preserve"> </w:instrText>
      </w:r>
      <w:r w:rsidRPr="00A55687">
        <w:rPr>
          <w:rFonts w:hint="eastAsia"/>
          <w:iCs/>
        </w:rPr>
        <w:instrText>EQ \F(</w:instrText>
      </w:r>
      <w:r w:rsidRPr="00A55687">
        <w:rPr>
          <w:rFonts w:hint="eastAsia"/>
          <w:i/>
        </w:rPr>
        <w:instrText>F</w:instrText>
      </w:r>
      <w:r w:rsidRPr="00A55687">
        <w:rPr>
          <w:rFonts w:hint="eastAsia"/>
          <w:iCs/>
          <w:vertAlign w:val="subscript"/>
        </w:rPr>
        <w:instrText>1</w:instrText>
      </w:r>
      <w:r w:rsidRPr="00A55687">
        <w:rPr>
          <w:rFonts w:hint="eastAsia"/>
          <w:iCs/>
        </w:rPr>
        <w:instrText>,</w:instrText>
      </w:r>
      <w:r w:rsidRPr="00A55687">
        <w:rPr>
          <w:rFonts w:hint="eastAsia"/>
          <w:i/>
        </w:rPr>
        <w:instrText>F</w:instrText>
      </w:r>
      <w:r w:rsidRPr="00A55687">
        <w:rPr>
          <w:rFonts w:hint="eastAsia"/>
          <w:iCs/>
          <w:vertAlign w:val="subscript"/>
        </w:rPr>
        <w:instrText>2</w:instrText>
      </w:r>
      <w:r w:rsidRPr="00A55687">
        <w:rPr>
          <w:rFonts w:hint="eastAsia"/>
          <w:iCs/>
        </w:rPr>
        <w:instrText>)</w:instrText>
      </w:r>
      <w:r w:rsidRPr="00A55687">
        <w:rPr>
          <w:iCs/>
        </w:rPr>
        <w:instrText xml:space="preserve"> </w:instrText>
      </w:r>
      <w:r w:rsidRPr="00A55687">
        <w:rPr>
          <w:iCs/>
        </w:rPr>
        <w:fldChar w:fldCharType="end"/>
      </w:r>
      <w:r>
        <w:rPr>
          <w:rFonts w:hint="eastAsia"/>
        </w:rPr>
        <w:t xml:space="preserve">= </w:t>
      </w:r>
      <w:r w:rsidRPr="00530E59">
        <w:rPr>
          <w:iCs/>
        </w:rPr>
        <w:fldChar w:fldCharType="begin"/>
      </w:r>
      <w:r w:rsidRPr="00530E59">
        <w:rPr>
          <w:iCs/>
        </w:rPr>
        <w:instrText xml:space="preserve"> </w:instrText>
      </w:r>
      <w:r w:rsidRPr="00530E59">
        <w:rPr>
          <w:rFonts w:hint="eastAsia"/>
          <w:iCs/>
        </w:rPr>
        <w:instrText>EQ \F(</w:instrText>
      </w:r>
      <w:r w:rsidRPr="00530E59">
        <w:rPr>
          <w:rFonts w:hint="eastAsia"/>
          <w:i/>
        </w:rPr>
        <w:instrText>I</w:instrText>
      </w:r>
      <w:r w:rsidRPr="00530E59">
        <w:rPr>
          <w:rFonts w:hint="eastAsia"/>
          <w:iCs/>
          <w:vertAlign w:val="subscript"/>
        </w:rPr>
        <w:instrText>1</w:instrText>
      </w:r>
      <w:r w:rsidRPr="00530E59">
        <w:rPr>
          <w:rFonts w:hint="eastAsia"/>
          <w:iCs/>
        </w:rPr>
        <w:instrText>,</w:instrText>
      </w:r>
      <w:r w:rsidRPr="00530E59">
        <w:rPr>
          <w:rFonts w:hint="eastAsia"/>
          <w:i/>
        </w:rPr>
        <w:instrText>I</w:instrText>
      </w:r>
      <w:r w:rsidRPr="00530E59">
        <w:rPr>
          <w:rFonts w:hint="eastAsia"/>
          <w:iCs/>
          <w:vertAlign w:val="subscript"/>
        </w:rPr>
        <w:instrText>2</w:instrText>
      </w:r>
      <w:r w:rsidRPr="00530E59">
        <w:rPr>
          <w:rFonts w:hint="eastAsia"/>
          <w:iCs/>
        </w:rPr>
        <w:instrText>)</w:instrText>
      </w:r>
      <w:r w:rsidRPr="00530E59">
        <w:rPr>
          <w:iCs/>
        </w:rPr>
        <w:instrText xml:space="preserve"> </w:instrText>
      </w:r>
      <w:r w:rsidRPr="00530E59">
        <w:rPr>
          <w:iCs/>
        </w:rPr>
        <w:fldChar w:fldCharType="end"/>
      </w:r>
    </w:p>
    <w:p w14:paraId="00B1D088" w14:textId="7D8790F8" w:rsidR="00A55687" w:rsidRPr="00030942" w:rsidRDefault="00A55687" w:rsidP="00A55687">
      <w:pPr>
        <w:rPr>
          <w:i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rPr>
          <w:rFonts w:hint="eastAsia"/>
        </w:rPr>
        <w:instrText>（</w:instrText>
      </w:r>
      <w:r>
        <w:rPr>
          <w:rFonts w:hint="eastAsia"/>
          <w:i/>
        </w:rPr>
        <w:instrText>a</w:instrText>
      </w:r>
      <w:r>
        <w:rPr>
          <w:rFonts w:hint="eastAsia"/>
          <w:iCs/>
        </w:rPr>
        <w:instrText xml:space="preserve"> </w:instrText>
      </w:r>
      <w:r>
        <w:rPr>
          <w:iCs/>
        </w:rPr>
        <w:instrText>−</w:instrText>
      </w:r>
      <w:r>
        <w:rPr>
          <w:rFonts w:hint="eastAsia"/>
          <w:iCs/>
        </w:rPr>
        <w:instrText xml:space="preserve"> </w:instrText>
      </w:r>
      <w:r>
        <w:rPr>
          <w:rFonts w:hint="eastAsia"/>
          <w:i/>
        </w:rPr>
        <w:instrText>g</w:instrText>
      </w:r>
      <w:r>
        <w:rPr>
          <w:rFonts w:hint="eastAsia"/>
        </w:rPr>
        <w:instrText>）</w:instrText>
      </w:r>
      <w:r>
        <w:rPr>
          <w:rFonts w:hint="eastAsia"/>
          <w:i/>
        </w:rPr>
        <w:instrText>T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>
        <w:rPr>
          <w:rFonts w:hint="eastAsia"/>
        </w:rPr>
        <w:instrText>（</w:instrText>
      </w:r>
      <w:r>
        <w:rPr>
          <w:rFonts w:hint="eastAsia"/>
          <w:i/>
        </w:rPr>
        <w:instrText>T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>
        <w:rPr>
          <w:rFonts w:hint="eastAsia"/>
          <w:i/>
        </w:rPr>
        <w:instrText>T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）</w:instrText>
      </w:r>
      <w:r>
        <w:rPr>
          <w:rFonts w:hint="eastAsia"/>
          <w:i/>
        </w:rPr>
        <w:instrText>g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1</w:t>
      </w:r>
    </w:p>
    <w:p w14:paraId="3B76ADC2" w14:textId="77777777" w:rsidR="008F43BD" w:rsidRPr="004F37E9" w:rsidRDefault="008F43BD" w:rsidP="004F37E9">
      <w:r>
        <w:rPr>
          <w:rFonts w:hint="eastAsia"/>
        </w:rPr>
        <w:t>2012</w:t>
      </w:r>
      <w:r>
        <w:rPr>
          <w:rFonts w:hint="eastAsia"/>
        </w:rPr>
        <w:t>年上海高考</w:t>
      </w:r>
      <w:r>
        <w:rPr>
          <w:rFonts w:hint="eastAsia"/>
        </w:rPr>
        <w:t>32</w:t>
      </w:r>
    </w:p>
  </w:comment>
  <w:comment w:id="39" w:author="fanjing" w:date="2012-06-28T16:06:00Z" w:initials="fj">
    <w:p w14:paraId="5BCE7B47" w14:textId="717293CD" w:rsidR="00A55687" w:rsidRDefault="008F43BD" w:rsidP="00A55687">
      <w:r>
        <w:rPr>
          <w:rStyle w:val="a4"/>
        </w:rPr>
        <w:annotationRef/>
      </w:r>
      <w:r w:rsidR="00A55687">
        <w:rPr>
          <w:rFonts w:hint="eastAsia"/>
        </w:rPr>
        <w:t>（</w:t>
      </w:r>
      <w:r w:rsidR="00A55687">
        <w:t>1</w:t>
      </w:r>
      <w:r w:rsidR="00A55687">
        <w:rPr>
          <w:rFonts w:hint="eastAsia"/>
        </w:rPr>
        <w:t>）</w:t>
      </w:r>
      <w:r w:rsidR="00A55687">
        <w:rPr>
          <w:rFonts w:hint="eastAsia"/>
          <w:i/>
        </w:rPr>
        <w:t>I</w:t>
      </w:r>
      <w:r w:rsidR="00A55687">
        <w:rPr>
          <w:rFonts w:hint="eastAsia"/>
        </w:rPr>
        <w:t xml:space="preserve"> = </w:t>
      </w:r>
      <w:r w:rsidR="00A55687">
        <w:fldChar w:fldCharType="begin"/>
      </w:r>
      <w:r w:rsidR="00A55687">
        <w:instrText xml:space="preserve"> </w:instrText>
      </w:r>
      <w:r w:rsidR="00A55687">
        <w:rPr>
          <w:rFonts w:hint="eastAsia"/>
        </w:rPr>
        <w:instrText>EQ \F(</w:instrText>
      </w:r>
      <w:r w:rsidR="00A55687">
        <w:rPr>
          <w:rFonts w:hint="eastAsia"/>
          <w:i/>
        </w:rPr>
        <w:instrText>BLat</w:instrText>
      </w:r>
      <w:r w:rsidR="00A55687">
        <w:rPr>
          <w:rFonts w:hint="eastAsia"/>
        </w:rPr>
        <w:instrText>,</w:instrText>
      </w:r>
      <w:r w:rsidR="00A55687">
        <w:rPr>
          <w:rFonts w:hint="eastAsia"/>
          <w:i/>
        </w:rPr>
        <w:instrText>R</w:instrText>
      </w:r>
      <w:r w:rsidR="00A55687">
        <w:rPr>
          <w:rFonts w:hint="eastAsia"/>
          <w:iCs/>
        </w:rPr>
        <w:instrText xml:space="preserve"> + </w:instrText>
      </w:r>
      <w:r w:rsidR="00A55687">
        <w:rPr>
          <w:rFonts w:hint="eastAsia"/>
          <w:i/>
        </w:rPr>
        <w:instrText>R</w:instrText>
      </w:r>
      <w:r w:rsidR="00A55687">
        <w:rPr>
          <w:rFonts w:hint="eastAsia"/>
          <w:vertAlign w:val="subscript"/>
        </w:rPr>
        <w:instrText>0</w:instrText>
      </w:r>
      <w:r w:rsidR="00A55687">
        <w:rPr>
          <w:rFonts w:hint="eastAsia"/>
          <w:i/>
        </w:rPr>
        <w:instrText>at</w:instrText>
      </w:r>
      <w:r w:rsidR="00A55687">
        <w:rPr>
          <w:rFonts w:hint="eastAsia"/>
          <w:vertAlign w:val="superscript"/>
        </w:rPr>
        <w:instrText>2</w:instrText>
      </w:r>
      <w:r w:rsidR="00A55687">
        <w:rPr>
          <w:rFonts w:hint="eastAsia"/>
        </w:rPr>
        <w:instrText>)</w:instrText>
      </w:r>
      <w:r w:rsidR="00A55687">
        <w:instrText xml:space="preserve"> </w:instrText>
      </w:r>
      <w:r w:rsidR="00A55687">
        <w:fldChar w:fldCharType="end"/>
      </w:r>
    </w:p>
    <w:p w14:paraId="6DD21E6E" w14:textId="1095DF7D" w:rsidR="00936CE8" w:rsidRDefault="00A55687" w:rsidP="00936CE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36CE8">
        <w:rPr>
          <w:rFonts w:hint="eastAsia"/>
          <w:i/>
        </w:rPr>
        <w:t>t</w:t>
      </w:r>
      <w:r w:rsidR="00936CE8">
        <w:rPr>
          <w:rFonts w:hint="eastAsia"/>
        </w:rPr>
        <w:t xml:space="preserve"> = </w:t>
      </w:r>
      <w:r w:rsidR="00936CE8">
        <w:rPr>
          <w:szCs w:val="21"/>
        </w:rPr>
        <w:fldChar w:fldCharType="begin"/>
      </w:r>
      <w:r w:rsidR="00936CE8">
        <w:rPr>
          <w:szCs w:val="21"/>
          <w:lang w:val="nb-NO"/>
        </w:rPr>
        <w:instrText xml:space="preserve"> </w:instrText>
      </w:r>
      <w:r w:rsidR="00936CE8">
        <w:rPr>
          <w:rFonts w:hint="eastAsia"/>
          <w:szCs w:val="21"/>
          <w:lang w:val="nb-NO"/>
        </w:rPr>
        <w:instrText>EQ \R(</w:instrText>
      </w:r>
      <w:r w:rsidR="00936CE8">
        <w:rPr>
          <w:lang w:val="nb-NO"/>
        </w:rPr>
        <w:instrText>\F(</w:instrText>
      </w:r>
      <w:r w:rsidR="00936CE8">
        <w:rPr>
          <w:rFonts w:hint="eastAsia"/>
          <w:i/>
          <w:lang w:val="nb-NO"/>
        </w:rPr>
        <w:instrText>R</w:instrText>
      </w:r>
      <w:r w:rsidR="00936CE8">
        <w:rPr>
          <w:lang w:val="nb-NO"/>
        </w:rPr>
        <w:instrText>,</w:instrText>
      </w:r>
      <w:r w:rsidR="00936CE8">
        <w:rPr>
          <w:rFonts w:hint="eastAsia"/>
          <w:i/>
          <w:lang w:val="nb-NO"/>
        </w:rPr>
        <w:instrText>aR</w:instrText>
      </w:r>
      <w:r w:rsidR="00936CE8">
        <w:rPr>
          <w:rFonts w:hint="eastAsia"/>
          <w:vertAlign w:val="subscript"/>
        </w:rPr>
        <w:instrText>0</w:instrText>
      </w:r>
      <w:r w:rsidR="00936CE8">
        <w:rPr>
          <w:lang w:val="nb-NO"/>
        </w:rPr>
        <w:instrText>)</w:instrText>
      </w:r>
      <w:r w:rsidR="00936CE8">
        <w:rPr>
          <w:rFonts w:hint="eastAsia"/>
          <w:szCs w:val="21"/>
          <w:lang w:val="nb-NO"/>
        </w:rPr>
        <w:instrText xml:space="preserve">) </w:instrText>
      </w:r>
      <w:r w:rsidR="00936CE8">
        <w:rPr>
          <w:szCs w:val="21"/>
        </w:rPr>
        <w:fldChar w:fldCharType="end"/>
      </w:r>
      <w:r w:rsidR="00936CE8">
        <w:rPr>
          <w:rFonts w:hint="eastAsia"/>
          <w:szCs w:val="21"/>
        </w:rPr>
        <w:t>时外力</w:t>
      </w:r>
      <w:r w:rsidR="00936CE8">
        <w:rPr>
          <w:rFonts w:hint="eastAsia"/>
          <w:i/>
        </w:rPr>
        <w:t>F</w:t>
      </w:r>
      <w:r w:rsidR="00936CE8">
        <w:rPr>
          <w:rFonts w:hint="eastAsia"/>
          <w:szCs w:val="21"/>
        </w:rPr>
        <w:t>取最大值</w:t>
      </w:r>
    </w:p>
    <w:p w14:paraId="2E74DB77" w14:textId="1FCF468C" w:rsidR="00A55687" w:rsidRDefault="00A55687" w:rsidP="00936CE8">
      <w:pPr>
        <w:rPr>
          <w:i/>
        </w:rPr>
      </w:pPr>
      <w:r>
        <w:rPr>
          <w:rFonts w:hint="eastAsia"/>
          <w:i/>
        </w:rPr>
        <w:t>F</w:t>
      </w:r>
      <w:r>
        <w:rPr>
          <w:rFonts w:hint="eastAsia"/>
          <w:vertAlign w:val="subscript"/>
        </w:rPr>
        <w:t xml:space="preserve"> max</w:t>
      </w:r>
      <w:r>
        <w:rPr>
          <w:rFonts w:hint="eastAsia"/>
        </w:rPr>
        <w:t xml:space="preserve"> = </w:t>
      </w:r>
      <w:r>
        <w:rPr>
          <w:rFonts w:hint="eastAsia"/>
          <w:i/>
        </w:rPr>
        <w:t>Ma</w:t>
      </w:r>
      <w:r>
        <w:rPr>
          <w:rFonts w:hint="eastAsia"/>
        </w:rPr>
        <w:t xml:space="preserve"> + </w:t>
      </w:r>
      <w:r w:rsidRPr="000A0D14">
        <w:rPr>
          <w:i/>
        </w:rPr>
        <w:t>μ</w:t>
      </w:r>
      <w:r>
        <w:rPr>
          <w:rFonts w:hint="eastAsia"/>
          <w:i/>
        </w:rPr>
        <w:t>mg</w:t>
      </w:r>
      <w:r>
        <w:rPr>
          <w:rFonts w:hint="eastAsia"/>
        </w:rPr>
        <w:t xml:space="preserve"> + 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EQ \F(</w:instrText>
      </w:r>
      <w:r>
        <w:rPr>
          <w:rFonts w:hint="eastAsia"/>
        </w:rPr>
        <w:instrText>（</w:instrText>
      </w:r>
      <w:r>
        <w:rPr>
          <w:rFonts w:hint="eastAsia"/>
        </w:rPr>
        <w:instrText xml:space="preserve">1 + </w:instrText>
      </w:r>
      <w:r w:rsidRPr="000A0D14">
        <w:rPr>
          <w:i/>
        </w:rPr>
        <w:instrText>μ</w:instrText>
      </w:r>
      <w:r>
        <w:rPr>
          <w:rFonts w:hint="eastAsia"/>
        </w:rPr>
        <w:instrText>）</w:instrText>
      </w:r>
      <w:r>
        <w:rPr>
          <w:rFonts w:hint="eastAsia"/>
          <w:i/>
        </w:rPr>
        <w:instrText>B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  <w:i/>
        </w:rPr>
        <w:instrText>L</w:instrText>
      </w:r>
      <w:r>
        <w:rPr>
          <w:rFonts w:hint="eastAsia"/>
          <w:vertAlign w:val="superscript"/>
        </w:rPr>
        <w:instrText>2</w:instrText>
      </w:r>
      <w:r>
        <w:rPr>
          <w:szCs w:val="21"/>
          <w:lang w:val="nb-NO"/>
        </w:rPr>
        <w:instrText>,2)</w:instrText>
      </w:r>
      <w:r>
        <w:rPr>
          <w:szCs w:val="21"/>
        </w:rPr>
        <w:fldChar w:fldCharType="end"/>
      </w:r>
      <w:r>
        <w:rPr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</w:instrText>
      </w:r>
      <w:r>
        <w:rPr>
          <w:rFonts w:hint="eastAsia"/>
          <w:szCs w:val="21"/>
          <w:lang w:val="nb-NO"/>
        </w:rPr>
        <w:instrText>EQ \R(</w:instrText>
      </w:r>
      <w:r>
        <w:rPr>
          <w:lang w:val="nb-NO"/>
        </w:rPr>
        <w:instrText>\F(</w:instrText>
      </w:r>
      <w:r>
        <w:rPr>
          <w:rFonts w:hint="eastAsia"/>
          <w:i/>
          <w:lang w:val="nb-NO"/>
        </w:rPr>
        <w:instrText>a</w:instrText>
      </w:r>
      <w:r>
        <w:rPr>
          <w:lang w:val="nb-NO"/>
        </w:rPr>
        <w:instrText>,</w:instrText>
      </w:r>
      <w:r>
        <w:rPr>
          <w:rFonts w:hint="eastAsia"/>
          <w:i/>
          <w:lang w:val="nb-NO"/>
        </w:rPr>
        <w:instrText>RR</w:instrText>
      </w:r>
      <w:r>
        <w:rPr>
          <w:rFonts w:hint="eastAsia"/>
          <w:vertAlign w:val="subscript"/>
        </w:rPr>
        <w:instrText>0</w:instrText>
      </w:r>
      <w:r>
        <w:rPr>
          <w:lang w:val="nb-NO"/>
        </w:rPr>
        <w:instrText>)</w:instrText>
      </w:r>
      <w:r>
        <w:rPr>
          <w:rFonts w:hint="eastAsia"/>
          <w:szCs w:val="21"/>
          <w:lang w:val="nb-NO"/>
        </w:rPr>
        <w:instrText>)</w:instrText>
      </w:r>
      <w:r>
        <w:rPr>
          <w:szCs w:val="21"/>
        </w:rPr>
        <w:fldChar w:fldCharType="end"/>
      </w:r>
    </w:p>
    <w:p w14:paraId="125CAF88" w14:textId="0EA31A93" w:rsidR="00A55687" w:rsidRDefault="00A55687" w:rsidP="00A55687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Pr="006E31A0">
        <w:rPr>
          <w:iCs/>
        </w:rPr>
        <w:t>Δ</w:t>
      </w:r>
      <w:r>
        <w:rPr>
          <w:rFonts w:hint="eastAsia"/>
          <w:i/>
        </w:rPr>
        <w:t>E</w:t>
      </w:r>
      <w:r>
        <w:rPr>
          <w:rFonts w:hint="eastAsia"/>
          <w:vertAlign w:val="subscript"/>
        </w:rPr>
        <w:t>k</w:t>
      </w:r>
      <w:r>
        <w:rPr>
          <w:rFonts w:hint="eastAsia"/>
        </w:rPr>
        <w:t xml:space="preserve"> = </w:t>
      </w:r>
      <w:r>
        <w:rPr>
          <w:rFonts w:hint="eastAsia"/>
          <w:i/>
        </w:rPr>
        <w:t>Mas</w:t>
      </w:r>
      <w:r>
        <w:rPr>
          <w:rFonts w:hint="eastAsia"/>
        </w:rPr>
        <w:t xml:space="preserve"> = </w:t>
      </w:r>
      <w:r>
        <w:rPr>
          <w:szCs w:val="21"/>
        </w:rPr>
        <w:fldChar w:fldCharType="begin"/>
      </w:r>
      <w:r>
        <w:rPr>
          <w:szCs w:val="21"/>
          <w:lang w:val="nb-NO"/>
        </w:rPr>
        <w:instrText xml:space="preserve"> EQ \F(</w:instrText>
      </w:r>
      <w:r>
        <w:rPr>
          <w:rFonts w:hint="eastAsia"/>
          <w:i/>
        </w:rPr>
        <w:instrText>Ma</w:instrText>
      </w:r>
      <w:r>
        <w:rPr>
          <w:szCs w:val="21"/>
          <w:lang w:val="nb-NO"/>
        </w:rPr>
        <w:instrText>,</w:instrText>
      </w:r>
      <w:r>
        <w:rPr>
          <w:i/>
        </w:rPr>
        <w:instrText>μ</w:instrText>
      </w:r>
      <w:r>
        <w:rPr>
          <w:rFonts w:hint="eastAsia"/>
          <w:i/>
        </w:rPr>
        <w:instrText>mg</w:instrText>
      </w:r>
      <w:r>
        <w:rPr>
          <w:szCs w:val="21"/>
          <w:lang w:val="nb-NO"/>
        </w:rPr>
        <w:instrText>)</w:instrText>
      </w:r>
      <w:r>
        <w:rPr>
          <w:szCs w:val="21"/>
        </w:rPr>
        <w:fldChar w:fldCharType="end"/>
      </w:r>
      <w:r>
        <w:rPr>
          <w:rFonts w:hint="eastAsia"/>
        </w:rPr>
        <w:t>（</w:t>
      </w:r>
      <w:r>
        <w:rPr>
          <w:rFonts w:hint="eastAsia"/>
          <w:i/>
        </w:rPr>
        <w:t>W</w:t>
      </w:r>
      <w:r>
        <w:rPr>
          <w:rFonts w:hint="eastAsia"/>
        </w:rPr>
        <w:t xml:space="preserve"> </w:t>
      </w:r>
      <w:r w:rsidRPr="006E31A0">
        <w:rPr>
          <w:rFonts w:asciiTheme="majorBidi" w:hAnsiTheme="majorBidi" w:cstheme="majorBidi"/>
        </w:rPr>
        <w:t>−</w:t>
      </w:r>
      <w:r>
        <w:rPr>
          <w:rFonts w:hint="eastAsia"/>
        </w:rPr>
        <w:t xml:space="preserve"> </w:t>
      </w:r>
      <w:r>
        <w:rPr>
          <w:i/>
        </w:rPr>
        <w:t>μ</w:t>
      </w:r>
      <w:r>
        <w:rPr>
          <w:rFonts w:hint="eastAsia"/>
          <w:i/>
        </w:rPr>
        <w:t>Q</w:t>
      </w:r>
      <w:r>
        <w:rPr>
          <w:rFonts w:hint="eastAsia"/>
        </w:rPr>
        <w:t>）</w:t>
      </w:r>
    </w:p>
    <w:p w14:paraId="4BDD4820" w14:textId="77777777" w:rsidR="008F43BD" w:rsidRPr="00CF083C" w:rsidRDefault="008F43BD" w:rsidP="00CF083C">
      <w:r>
        <w:rPr>
          <w:rFonts w:hint="eastAsia"/>
        </w:rPr>
        <w:t>2012</w:t>
      </w:r>
      <w:r>
        <w:rPr>
          <w:rFonts w:hint="eastAsia"/>
        </w:rPr>
        <w:t>年上海高考</w:t>
      </w:r>
      <w:r>
        <w:rPr>
          <w:rFonts w:hint="eastAsia"/>
        </w:rPr>
        <w:t>33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5ADB06B" w15:done="0"/>
  <w15:commentEx w15:paraId="70CAA258" w15:done="0"/>
  <w15:commentEx w15:paraId="5D029063" w15:done="0"/>
  <w15:commentEx w15:paraId="6BBDF10C" w15:done="0"/>
  <w15:commentEx w15:paraId="438C1E7A" w15:done="0"/>
  <w15:commentEx w15:paraId="70F6E5CE" w15:done="0"/>
  <w15:commentEx w15:paraId="510EA0DD" w15:done="0"/>
  <w15:commentEx w15:paraId="1CB20680" w15:done="0"/>
  <w15:commentEx w15:paraId="22F70942" w15:done="0"/>
  <w15:commentEx w15:paraId="5E31E7F1" w15:done="0"/>
  <w15:commentEx w15:paraId="69A74133" w15:done="0"/>
  <w15:commentEx w15:paraId="6EF0C461" w15:done="0"/>
  <w15:commentEx w15:paraId="22BC6398" w15:done="0"/>
  <w15:commentEx w15:paraId="733BAA6E" w15:done="0"/>
  <w15:commentEx w15:paraId="2D27B57F" w15:done="0"/>
  <w15:commentEx w15:paraId="00ECC325" w15:done="0"/>
  <w15:commentEx w15:paraId="26262979" w15:done="0"/>
  <w15:commentEx w15:paraId="426A5C11" w15:done="0"/>
  <w15:commentEx w15:paraId="07EE6864" w15:done="0"/>
  <w15:commentEx w15:paraId="63154390" w15:done="0"/>
  <w15:commentEx w15:paraId="0DE33CEA" w15:done="0"/>
  <w15:commentEx w15:paraId="7F988A1D" w15:done="0"/>
  <w15:commentEx w15:paraId="46C1EFAF" w15:done="0"/>
  <w15:commentEx w15:paraId="011888F5" w15:done="0"/>
  <w15:commentEx w15:paraId="4A77D07B" w15:done="0"/>
  <w15:commentEx w15:paraId="37E17211" w15:done="0"/>
  <w15:commentEx w15:paraId="16B9C95B" w15:done="0"/>
  <w15:commentEx w15:paraId="539AF560" w15:done="0"/>
  <w15:commentEx w15:paraId="53F978BD" w15:done="0"/>
  <w15:commentEx w15:paraId="3D898C57" w15:done="0"/>
  <w15:commentEx w15:paraId="1C02908E" w15:done="0"/>
  <w15:commentEx w15:paraId="036C616F" w15:done="0"/>
  <w15:commentEx w15:paraId="0A967D0D" w15:done="0"/>
  <w15:commentEx w15:paraId="3B76ADC2" w15:done="0"/>
  <w15:commentEx w15:paraId="4BDD482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3303FE8" w16cex:dateUtc="2015-06-18T23:03:00Z"/>
  <w16cex:commentExtensible w16cex:durableId="23303FE9" w16cex:dateUtc="2012-06-28T06:25:00Z"/>
  <w16cex:commentExtensible w16cex:durableId="23303FEA" w16cex:dateUtc="2012-06-28T06:25:00Z"/>
  <w16cex:commentExtensible w16cex:durableId="23303FEB" w16cex:dateUtc="2012-06-28T06:25:00Z"/>
  <w16cex:commentExtensible w16cex:durableId="23303FEC" w16cex:dateUtc="2012-06-28T06:25:00Z"/>
  <w16cex:commentExtensible w16cex:durableId="23303FED" w16cex:dateUtc="2012-06-28T06:25:00Z"/>
  <w16cex:commentExtensible w16cex:durableId="23303FEE" w16cex:dateUtc="2012-06-28T06:25:00Z"/>
  <w16cex:commentExtensible w16cex:durableId="23303FEF" w16cex:dateUtc="2012-06-28T06:25:00Z"/>
  <w16cex:commentExtensible w16cex:durableId="23303FF0" w16cex:dateUtc="2012-06-28T06:26:00Z"/>
  <w16cex:commentExtensible w16cex:durableId="23303FF1" w16cex:dateUtc="2012-06-28T06:26:00Z"/>
  <w16cex:commentExtensible w16cex:durableId="23303FF2" w16cex:dateUtc="2012-06-28T06:26:00Z"/>
  <w16cex:commentExtensible w16cex:durableId="23303FF3" w16cex:dateUtc="2012-06-28T06:26:00Z"/>
  <w16cex:commentExtensible w16cex:durableId="23303FF4" w16cex:dateUtc="2012-06-28T06:26:00Z"/>
  <w16cex:commentExtensible w16cex:durableId="23303FF5" w16cex:dateUtc="2012-06-28T06:26:00Z"/>
  <w16cex:commentExtensible w16cex:durableId="23303FF6" w16cex:dateUtc="2012-06-28T06:26:00Z"/>
  <w16cex:commentExtensible w16cex:durableId="23303FF7" w16cex:dateUtc="2012-06-28T06:26:00Z"/>
  <w16cex:commentExtensible w16cex:durableId="23303FF8" w16cex:dateUtc="2012-06-28T06:26:00Z"/>
  <w16cex:commentExtensible w16cex:durableId="23303FF9" w16cex:dateUtc="2012-06-28T08:07:00Z"/>
  <w16cex:commentExtensible w16cex:durableId="23303FFA" w16cex:dateUtc="2012-06-28T08:07:00Z"/>
  <w16cex:commentExtensible w16cex:durableId="23303FFB" w16cex:dateUtc="2012-06-28T08:07:00Z"/>
  <w16cex:commentExtensible w16cex:durableId="23303FFC" w16cex:dateUtc="2012-06-28T08:07:00Z"/>
  <w16cex:commentExtensible w16cex:durableId="23303FFD" w16cex:dateUtc="2012-06-28T08:07:00Z"/>
  <w16cex:commentExtensible w16cex:durableId="23303FFE" w16cex:dateUtc="2012-06-28T08:07:00Z"/>
  <w16cex:commentExtensible w16cex:durableId="18CEA2C6" w16cex:dateUtc="2025-02-16T07:22:00Z"/>
  <w16cex:commentExtensible w16cex:durableId="23304000" w16cex:dateUtc="2012-06-28T08:07:00Z"/>
  <w16cex:commentExtensible w16cex:durableId="23304001" w16cex:dateUtc="2012-06-28T08:07:00Z"/>
  <w16cex:commentExtensible w16cex:durableId="23304002" w16cex:dateUtc="2012-06-28T08:07:00Z"/>
  <w16cex:commentExtensible w16cex:durableId="23304003" w16cex:dateUtc="2012-06-28T08:08:00Z"/>
  <w16cex:commentExtensible w16cex:durableId="23304004" w16cex:dateUtc="2012-06-28T08:08:00Z"/>
  <w16cex:commentExtensible w16cex:durableId="23304005" w16cex:dateUtc="2012-06-28T08:08:00Z"/>
  <w16cex:commentExtensible w16cex:durableId="23304006" w16cex:dateUtc="2012-06-28T08:08:00Z"/>
  <w16cex:commentExtensible w16cex:durableId="23304007" w16cex:dateUtc="2012-06-28T08:06:00Z"/>
  <w16cex:commentExtensible w16cex:durableId="23304008" w16cex:dateUtc="2012-06-28T07:47:00Z"/>
  <w16cex:commentExtensible w16cex:durableId="23304009" w16cex:dateUtc="2012-06-28T07:54:00Z"/>
  <w16cex:commentExtensible w16cex:durableId="2330400A" w16cex:dateUtc="2012-06-28T08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5ADB06B" w16cid:durableId="23303FE8"/>
  <w16cid:commentId w16cid:paraId="70CAA258" w16cid:durableId="23303FE9"/>
  <w16cid:commentId w16cid:paraId="5D029063" w16cid:durableId="23303FEA"/>
  <w16cid:commentId w16cid:paraId="6BBDF10C" w16cid:durableId="23303FEB"/>
  <w16cid:commentId w16cid:paraId="438C1E7A" w16cid:durableId="23303FEC"/>
  <w16cid:commentId w16cid:paraId="70F6E5CE" w16cid:durableId="23303FED"/>
  <w16cid:commentId w16cid:paraId="510EA0DD" w16cid:durableId="23303FEE"/>
  <w16cid:commentId w16cid:paraId="1CB20680" w16cid:durableId="23303FEF"/>
  <w16cid:commentId w16cid:paraId="22F70942" w16cid:durableId="23303FF0"/>
  <w16cid:commentId w16cid:paraId="5E31E7F1" w16cid:durableId="23303FF1"/>
  <w16cid:commentId w16cid:paraId="69A74133" w16cid:durableId="23303FF2"/>
  <w16cid:commentId w16cid:paraId="6EF0C461" w16cid:durableId="23303FF3"/>
  <w16cid:commentId w16cid:paraId="22BC6398" w16cid:durableId="23303FF4"/>
  <w16cid:commentId w16cid:paraId="733BAA6E" w16cid:durableId="23303FF5"/>
  <w16cid:commentId w16cid:paraId="2D27B57F" w16cid:durableId="23303FF6"/>
  <w16cid:commentId w16cid:paraId="00ECC325" w16cid:durableId="23303FF7"/>
  <w16cid:commentId w16cid:paraId="26262979" w16cid:durableId="23303FF8"/>
  <w16cid:commentId w16cid:paraId="426A5C11" w16cid:durableId="23303FF9"/>
  <w16cid:commentId w16cid:paraId="07EE6864" w16cid:durableId="23303FFA"/>
  <w16cid:commentId w16cid:paraId="63154390" w16cid:durableId="23303FFB"/>
  <w16cid:commentId w16cid:paraId="0DE33CEA" w16cid:durableId="23303FFC"/>
  <w16cid:commentId w16cid:paraId="7F988A1D" w16cid:durableId="23303FFD"/>
  <w16cid:commentId w16cid:paraId="46C1EFAF" w16cid:durableId="23303FFE"/>
  <w16cid:commentId w16cid:paraId="011888F5" w16cid:durableId="18CEA2C6"/>
  <w16cid:commentId w16cid:paraId="4A77D07B" w16cid:durableId="23304000"/>
  <w16cid:commentId w16cid:paraId="37E17211" w16cid:durableId="23304001"/>
  <w16cid:commentId w16cid:paraId="16B9C95B" w16cid:durableId="23304002"/>
  <w16cid:commentId w16cid:paraId="539AF560" w16cid:durableId="23304003"/>
  <w16cid:commentId w16cid:paraId="53F978BD" w16cid:durableId="23304004"/>
  <w16cid:commentId w16cid:paraId="3D898C57" w16cid:durableId="23304005"/>
  <w16cid:commentId w16cid:paraId="1C02908E" w16cid:durableId="23304006"/>
  <w16cid:commentId w16cid:paraId="036C616F" w16cid:durableId="23304007"/>
  <w16cid:commentId w16cid:paraId="0A967D0D" w16cid:durableId="23304008"/>
  <w16cid:commentId w16cid:paraId="3B76ADC2" w16cid:durableId="23304009"/>
  <w16cid:commentId w16cid:paraId="4BDD4820" w16cid:durableId="233040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73CD48" w14:textId="77777777" w:rsidR="008E2C29" w:rsidRDefault="008E2C29" w:rsidP="00BA6BA6">
      <w:r>
        <w:separator/>
      </w:r>
    </w:p>
  </w:endnote>
  <w:endnote w:type="continuationSeparator" w:id="0">
    <w:p w14:paraId="72B6BD0B" w14:textId="77777777" w:rsidR="008E2C29" w:rsidRDefault="008E2C29" w:rsidP="00BA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U-BZ">
    <w:altName w:val="微软雅黑"/>
    <w:charset w:val="86"/>
    <w:family w:val="script"/>
    <w:pitch w:val="default"/>
    <w:sig w:usb0="E00002FF" w:usb1="58CFECFF" w:usb2="05000016" w:usb3="00000008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0CBC6" w14:textId="151494B5" w:rsidR="008F43BD" w:rsidRDefault="008F43BD">
    <w:pPr>
      <w:pStyle w:val="ad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10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10</w:t>
    </w:r>
    <w:r>
      <w:rPr>
        <w:b/>
        <w:bCs/>
        <w:sz w:val="24"/>
        <w:szCs w:val="24"/>
      </w:rPr>
      <w:fldChar w:fldCharType="end"/>
    </w:r>
  </w:p>
  <w:p w14:paraId="621644C4" w14:textId="77777777" w:rsidR="008F43BD" w:rsidRDefault="008F43B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187E7" w14:textId="77777777" w:rsidR="008E2C29" w:rsidRDefault="008E2C29" w:rsidP="00BA6BA6">
      <w:r>
        <w:separator/>
      </w:r>
    </w:p>
  </w:footnote>
  <w:footnote w:type="continuationSeparator" w:id="0">
    <w:p w14:paraId="3DFCE742" w14:textId="77777777" w:rsidR="008E2C29" w:rsidRDefault="008E2C29" w:rsidP="00BA6B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10A88"/>
    <w:multiLevelType w:val="hybridMultilevel"/>
    <w:tmpl w:val="772A2B20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2495743"/>
    <w:multiLevelType w:val="hybridMultilevel"/>
    <w:tmpl w:val="EF12364E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AA067A"/>
    <w:multiLevelType w:val="hybridMultilevel"/>
    <w:tmpl w:val="397005BE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DE2937"/>
    <w:multiLevelType w:val="hybridMultilevel"/>
    <w:tmpl w:val="A49A43B6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D102EA"/>
    <w:multiLevelType w:val="hybridMultilevel"/>
    <w:tmpl w:val="E112F9CA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4D2A9A"/>
    <w:multiLevelType w:val="hybridMultilevel"/>
    <w:tmpl w:val="50B6D2B4"/>
    <w:lvl w:ilvl="0" w:tplc="E23C9292">
      <w:start w:val="1"/>
      <w:numFmt w:val="lowerLetter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C870C76"/>
    <w:multiLevelType w:val="hybridMultilevel"/>
    <w:tmpl w:val="82D0D216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95C6863"/>
    <w:multiLevelType w:val="hybridMultilevel"/>
    <w:tmpl w:val="B768825A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9A83E1D"/>
    <w:multiLevelType w:val="hybridMultilevel"/>
    <w:tmpl w:val="4E14A676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F1443CB"/>
    <w:multiLevelType w:val="hybridMultilevel"/>
    <w:tmpl w:val="1D8E1C54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248276D"/>
    <w:multiLevelType w:val="hybridMultilevel"/>
    <w:tmpl w:val="747EAA5C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3AD346B"/>
    <w:multiLevelType w:val="hybridMultilevel"/>
    <w:tmpl w:val="4B7E83D4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6300528"/>
    <w:multiLevelType w:val="hybridMultilevel"/>
    <w:tmpl w:val="F8F439DA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7F26CA3"/>
    <w:multiLevelType w:val="hybridMultilevel"/>
    <w:tmpl w:val="018CBE82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DE55D8"/>
    <w:multiLevelType w:val="hybridMultilevel"/>
    <w:tmpl w:val="DB389452"/>
    <w:lvl w:ilvl="0" w:tplc="F542ACA2">
      <w:start w:val="1"/>
      <w:numFmt w:val="decimal"/>
      <w:suff w:val="nothing"/>
      <w:lvlText w:val="%1．"/>
      <w:lvlJc w:val="left"/>
      <w:pPr>
        <w:ind w:left="0" w:firstLine="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3AF481A"/>
    <w:multiLevelType w:val="hybridMultilevel"/>
    <w:tmpl w:val="A852E91E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3FF4753"/>
    <w:multiLevelType w:val="hybridMultilevel"/>
    <w:tmpl w:val="FB06B10A"/>
    <w:lvl w:ilvl="0" w:tplc="63206278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48565F0"/>
    <w:multiLevelType w:val="hybridMultilevel"/>
    <w:tmpl w:val="E286F310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5453978"/>
    <w:multiLevelType w:val="hybridMultilevel"/>
    <w:tmpl w:val="BA7A890C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5C31F53"/>
    <w:multiLevelType w:val="hybridMultilevel"/>
    <w:tmpl w:val="B7026F04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B827786"/>
    <w:multiLevelType w:val="hybridMultilevel"/>
    <w:tmpl w:val="473C1BDC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F6E75B0"/>
    <w:multiLevelType w:val="hybridMultilevel"/>
    <w:tmpl w:val="838034CC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3246296"/>
    <w:multiLevelType w:val="hybridMultilevel"/>
    <w:tmpl w:val="A094E4E4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39245EE"/>
    <w:multiLevelType w:val="hybridMultilevel"/>
    <w:tmpl w:val="223A639E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4EE67BE"/>
    <w:multiLevelType w:val="hybridMultilevel"/>
    <w:tmpl w:val="3E186D7E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6C33FC9"/>
    <w:multiLevelType w:val="hybridMultilevel"/>
    <w:tmpl w:val="76FE8FC4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6D6113E"/>
    <w:multiLevelType w:val="hybridMultilevel"/>
    <w:tmpl w:val="5478F516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B907E82"/>
    <w:multiLevelType w:val="hybridMultilevel"/>
    <w:tmpl w:val="3CFC0DBC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0112749"/>
    <w:multiLevelType w:val="hybridMultilevel"/>
    <w:tmpl w:val="AD7044F2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39F163E"/>
    <w:multiLevelType w:val="hybridMultilevel"/>
    <w:tmpl w:val="1D7C6018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5801B3B"/>
    <w:multiLevelType w:val="hybridMultilevel"/>
    <w:tmpl w:val="B548FA24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C5121B4"/>
    <w:multiLevelType w:val="hybridMultilevel"/>
    <w:tmpl w:val="5DDEA108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13718BC"/>
    <w:multiLevelType w:val="hybridMultilevel"/>
    <w:tmpl w:val="21A8AF5A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9B13FF0"/>
    <w:multiLevelType w:val="hybridMultilevel"/>
    <w:tmpl w:val="1FBA7CA8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AE33310"/>
    <w:multiLevelType w:val="hybridMultilevel"/>
    <w:tmpl w:val="6E08CB98"/>
    <w:lvl w:ilvl="0" w:tplc="E4F64C68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91296519">
    <w:abstractNumId w:val="14"/>
  </w:num>
  <w:num w:numId="2" w16cid:durableId="1489713533">
    <w:abstractNumId w:val="27"/>
  </w:num>
  <w:num w:numId="3" w16cid:durableId="937519028">
    <w:abstractNumId w:val="7"/>
  </w:num>
  <w:num w:numId="4" w16cid:durableId="1384254020">
    <w:abstractNumId w:val="12"/>
  </w:num>
  <w:num w:numId="5" w16cid:durableId="1263688611">
    <w:abstractNumId w:val="32"/>
  </w:num>
  <w:num w:numId="6" w16cid:durableId="607008381">
    <w:abstractNumId w:val="30"/>
  </w:num>
  <w:num w:numId="7" w16cid:durableId="687875629">
    <w:abstractNumId w:val="21"/>
  </w:num>
  <w:num w:numId="8" w16cid:durableId="189225458">
    <w:abstractNumId w:val="11"/>
  </w:num>
  <w:num w:numId="9" w16cid:durableId="1683389441">
    <w:abstractNumId w:val="17"/>
  </w:num>
  <w:num w:numId="10" w16cid:durableId="511072857">
    <w:abstractNumId w:val="15"/>
  </w:num>
  <w:num w:numId="11" w16cid:durableId="1211571041">
    <w:abstractNumId w:val="34"/>
  </w:num>
  <w:num w:numId="12" w16cid:durableId="888878605">
    <w:abstractNumId w:val="19"/>
  </w:num>
  <w:num w:numId="13" w16cid:durableId="230429583">
    <w:abstractNumId w:val="25"/>
  </w:num>
  <w:num w:numId="14" w16cid:durableId="1548443742">
    <w:abstractNumId w:val="26"/>
  </w:num>
  <w:num w:numId="15" w16cid:durableId="1193616643">
    <w:abstractNumId w:val="1"/>
  </w:num>
  <w:num w:numId="16" w16cid:durableId="13508058">
    <w:abstractNumId w:val="29"/>
  </w:num>
  <w:num w:numId="17" w16cid:durableId="702824234">
    <w:abstractNumId w:val="23"/>
  </w:num>
  <w:num w:numId="18" w16cid:durableId="434520389">
    <w:abstractNumId w:val="22"/>
  </w:num>
  <w:num w:numId="19" w16cid:durableId="1801920145">
    <w:abstractNumId w:val="24"/>
  </w:num>
  <w:num w:numId="20" w16cid:durableId="1716586062">
    <w:abstractNumId w:val="2"/>
  </w:num>
  <w:num w:numId="21" w16cid:durableId="1726903656">
    <w:abstractNumId w:val="31"/>
  </w:num>
  <w:num w:numId="22" w16cid:durableId="931545444">
    <w:abstractNumId w:val="9"/>
  </w:num>
  <w:num w:numId="23" w16cid:durableId="1248031760">
    <w:abstractNumId w:val="10"/>
  </w:num>
  <w:num w:numId="24" w16cid:durableId="1686440631">
    <w:abstractNumId w:val="18"/>
  </w:num>
  <w:num w:numId="25" w16cid:durableId="32577077">
    <w:abstractNumId w:val="13"/>
  </w:num>
  <w:num w:numId="26" w16cid:durableId="1534226091">
    <w:abstractNumId w:val="3"/>
  </w:num>
  <w:num w:numId="27" w16cid:durableId="1825662676">
    <w:abstractNumId w:val="20"/>
  </w:num>
  <w:num w:numId="28" w16cid:durableId="1188982831">
    <w:abstractNumId w:val="28"/>
  </w:num>
  <w:num w:numId="29" w16cid:durableId="1637636640">
    <w:abstractNumId w:val="33"/>
  </w:num>
  <w:num w:numId="30" w16cid:durableId="581721281">
    <w:abstractNumId w:val="4"/>
  </w:num>
  <w:num w:numId="31" w16cid:durableId="1357124100">
    <w:abstractNumId w:val="0"/>
  </w:num>
  <w:num w:numId="32" w16cid:durableId="1354644616">
    <w:abstractNumId w:val="6"/>
  </w:num>
  <w:num w:numId="33" w16cid:durableId="1851488242">
    <w:abstractNumId w:val="8"/>
  </w:num>
  <w:num w:numId="34" w16cid:durableId="1600747687">
    <w:abstractNumId w:val="16"/>
  </w:num>
  <w:num w:numId="35" w16cid:durableId="155361151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anjing">
    <w15:presenceInfo w15:providerId="None" w15:userId="fanjing"/>
  </w15:person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409"/>
    <w:rsid w:val="0000677C"/>
    <w:rsid w:val="00026659"/>
    <w:rsid w:val="00030942"/>
    <w:rsid w:val="00032BCE"/>
    <w:rsid w:val="000426C6"/>
    <w:rsid w:val="0006019B"/>
    <w:rsid w:val="00062AE2"/>
    <w:rsid w:val="000669ED"/>
    <w:rsid w:val="000744D6"/>
    <w:rsid w:val="00083EC5"/>
    <w:rsid w:val="000A0D14"/>
    <w:rsid w:val="000C53D3"/>
    <w:rsid w:val="000D0106"/>
    <w:rsid w:val="000D4AD3"/>
    <w:rsid w:val="000F393E"/>
    <w:rsid w:val="000F7F5D"/>
    <w:rsid w:val="001125AA"/>
    <w:rsid w:val="001330EE"/>
    <w:rsid w:val="00136400"/>
    <w:rsid w:val="00136B4A"/>
    <w:rsid w:val="00172A27"/>
    <w:rsid w:val="0018185D"/>
    <w:rsid w:val="00186C0C"/>
    <w:rsid w:val="001A1465"/>
    <w:rsid w:val="001A5393"/>
    <w:rsid w:val="001B3EA9"/>
    <w:rsid w:val="001B54BE"/>
    <w:rsid w:val="001C12AB"/>
    <w:rsid w:val="001D5289"/>
    <w:rsid w:val="001E5EC4"/>
    <w:rsid w:val="001F21B5"/>
    <w:rsid w:val="001F2AA4"/>
    <w:rsid w:val="00211F9E"/>
    <w:rsid w:val="0021347B"/>
    <w:rsid w:val="00217D8B"/>
    <w:rsid w:val="00224CCF"/>
    <w:rsid w:val="00237EEC"/>
    <w:rsid w:val="00253F30"/>
    <w:rsid w:val="00276406"/>
    <w:rsid w:val="0028184F"/>
    <w:rsid w:val="00295C09"/>
    <w:rsid w:val="002F0E8E"/>
    <w:rsid w:val="002F3E8E"/>
    <w:rsid w:val="002F6AEF"/>
    <w:rsid w:val="0031232C"/>
    <w:rsid w:val="00323C69"/>
    <w:rsid w:val="003317D5"/>
    <w:rsid w:val="00332CFD"/>
    <w:rsid w:val="00335EF7"/>
    <w:rsid w:val="00337292"/>
    <w:rsid w:val="0036438C"/>
    <w:rsid w:val="00364F93"/>
    <w:rsid w:val="00373B8B"/>
    <w:rsid w:val="003868D6"/>
    <w:rsid w:val="003A0B38"/>
    <w:rsid w:val="003B5082"/>
    <w:rsid w:val="003C07AF"/>
    <w:rsid w:val="003C2343"/>
    <w:rsid w:val="003C5C9D"/>
    <w:rsid w:val="003D6565"/>
    <w:rsid w:val="00427896"/>
    <w:rsid w:val="00445B31"/>
    <w:rsid w:val="004658B9"/>
    <w:rsid w:val="004915A4"/>
    <w:rsid w:val="004B0142"/>
    <w:rsid w:val="004D3BBA"/>
    <w:rsid w:val="004E05DE"/>
    <w:rsid w:val="004F37E9"/>
    <w:rsid w:val="004F511C"/>
    <w:rsid w:val="005211BB"/>
    <w:rsid w:val="00530E59"/>
    <w:rsid w:val="00537EA1"/>
    <w:rsid w:val="00540B2B"/>
    <w:rsid w:val="00557CAC"/>
    <w:rsid w:val="005860B8"/>
    <w:rsid w:val="005A277B"/>
    <w:rsid w:val="005B2E3C"/>
    <w:rsid w:val="005C32A6"/>
    <w:rsid w:val="005F07C2"/>
    <w:rsid w:val="005F7D1A"/>
    <w:rsid w:val="00601356"/>
    <w:rsid w:val="00607F8E"/>
    <w:rsid w:val="0061694B"/>
    <w:rsid w:val="0062484A"/>
    <w:rsid w:val="00655D80"/>
    <w:rsid w:val="006600B9"/>
    <w:rsid w:val="00661298"/>
    <w:rsid w:val="00682624"/>
    <w:rsid w:val="006830B0"/>
    <w:rsid w:val="0068387B"/>
    <w:rsid w:val="00683B5F"/>
    <w:rsid w:val="006D53C4"/>
    <w:rsid w:val="006E20AA"/>
    <w:rsid w:val="006E31A0"/>
    <w:rsid w:val="006F4072"/>
    <w:rsid w:val="00701B59"/>
    <w:rsid w:val="00760511"/>
    <w:rsid w:val="00762905"/>
    <w:rsid w:val="00797DD5"/>
    <w:rsid w:val="007B5E84"/>
    <w:rsid w:val="007D5A56"/>
    <w:rsid w:val="007F624D"/>
    <w:rsid w:val="00823CD6"/>
    <w:rsid w:val="008240EE"/>
    <w:rsid w:val="008268E2"/>
    <w:rsid w:val="008502A3"/>
    <w:rsid w:val="0085185D"/>
    <w:rsid w:val="00865772"/>
    <w:rsid w:val="0087202F"/>
    <w:rsid w:val="00875045"/>
    <w:rsid w:val="00882A1B"/>
    <w:rsid w:val="00883FF5"/>
    <w:rsid w:val="008866C4"/>
    <w:rsid w:val="00887C06"/>
    <w:rsid w:val="008B01AB"/>
    <w:rsid w:val="008B0CF8"/>
    <w:rsid w:val="008B17C0"/>
    <w:rsid w:val="008D6C64"/>
    <w:rsid w:val="008E2C29"/>
    <w:rsid w:val="008F0207"/>
    <w:rsid w:val="008F43BD"/>
    <w:rsid w:val="00903E20"/>
    <w:rsid w:val="00905F9E"/>
    <w:rsid w:val="00910B34"/>
    <w:rsid w:val="0093237E"/>
    <w:rsid w:val="00936CE8"/>
    <w:rsid w:val="00963B1A"/>
    <w:rsid w:val="00970F09"/>
    <w:rsid w:val="00991FDD"/>
    <w:rsid w:val="009928F3"/>
    <w:rsid w:val="009D2479"/>
    <w:rsid w:val="009D5F54"/>
    <w:rsid w:val="009D6119"/>
    <w:rsid w:val="009E2CB2"/>
    <w:rsid w:val="009E6F86"/>
    <w:rsid w:val="009F741C"/>
    <w:rsid w:val="00A02977"/>
    <w:rsid w:val="00A159FB"/>
    <w:rsid w:val="00A17435"/>
    <w:rsid w:val="00A21339"/>
    <w:rsid w:val="00A35F9E"/>
    <w:rsid w:val="00A55687"/>
    <w:rsid w:val="00A72B07"/>
    <w:rsid w:val="00A739BA"/>
    <w:rsid w:val="00A76B6E"/>
    <w:rsid w:val="00A809CB"/>
    <w:rsid w:val="00A95A17"/>
    <w:rsid w:val="00AA59E9"/>
    <w:rsid w:val="00AB4E90"/>
    <w:rsid w:val="00AC5E5F"/>
    <w:rsid w:val="00AD56F0"/>
    <w:rsid w:val="00AF0968"/>
    <w:rsid w:val="00B10C02"/>
    <w:rsid w:val="00B17266"/>
    <w:rsid w:val="00B33A39"/>
    <w:rsid w:val="00B533B2"/>
    <w:rsid w:val="00B55E6D"/>
    <w:rsid w:val="00B707E7"/>
    <w:rsid w:val="00B70FEA"/>
    <w:rsid w:val="00B828B7"/>
    <w:rsid w:val="00B8429C"/>
    <w:rsid w:val="00B949F8"/>
    <w:rsid w:val="00BA4423"/>
    <w:rsid w:val="00BA6BA6"/>
    <w:rsid w:val="00BA6D91"/>
    <w:rsid w:val="00BB315E"/>
    <w:rsid w:val="00BB319C"/>
    <w:rsid w:val="00BC1AA3"/>
    <w:rsid w:val="00BC500C"/>
    <w:rsid w:val="00BF4452"/>
    <w:rsid w:val="00C01AC3"/>
    <w:rsid w:val="00C128D9"/>
    <w:rsid w:val="00C13942"/>
    <w:rsid w:val="00C33018"/>
    <w:rsid w:val="00C81B4C"/>
    <w:rsid w:val="00C913CC"/>
    <w:rsid w:val="00C92D0E"/>
    <w:rsid w:val="00CB1607"/>
    <w:rsid w:val="00CB3775"/>
    <w:rsid w:val="00CC0BF1"/>
    <w:rsid w:val="00CC23B3"/>
    <w:rsid w:val="00CE7A18"/>
    <w:rsid w:val="00CF083C"/>
    <w:rsid w:val="00D02DA0"/>
    <w:rsid w:val="00D02EFE"/>
    <w:rsid w:val="00D24945"/>
    <w:rsid w:val="00D450E4"/>
    <w:rsid w:val="00D45BE3"/>
    <w:rsid w:val="00D56594"/>
    <w:rsid w:val="00D72C4F"/>
    <w:rsid w:val="00D73895"/>
    <w:rsid w:val="00D75BD2"/>
    <w:rsid w:val="00D97751"/>
    <w:rsid w:val="00DA1B42"/>
    <w:rsid w:val="00DA3ED7"/>
    <w:rsid w:val="00DA7594"/>
    <w:rsid w:val="00DB6F0E"/>
    <w:rsid w:val="00DC74D2"/>
    <w:rsid w:val="00DD472B"/>
    <w:rsid w:val="00DE446B"/>
    <w:rsid w:val="00E05B33"/>
    <w:rsid w:val="00E06D59"/>
    <w:rsid w:val="00E44FA8"/>
    <w:rsid w:val="00E62CAD"/>
    <w:rsid w:val="00E71DDB"/>
    <w:rsid w:val="00E907A0"/>
    <w:rsid w:val="00E915B5"/>
    <w:rsid w:val="00E91F9A"/>
    <w:rsid w:val="00EA1497"/>
    <w:rsid w:val="00EB13C4"/>
    <w:rsid w:val="00EC68C6"/>
    <w:rsid w:val="00ED5D47"/>
    <w:rsid w:val="00EE05DF"/>
    <w:rsid w:val="00EE2993"/>
    <w:rsid w:val="00EF60BC"/>
    <w:rsid w:val="00F02EB5"/>
    <w:rsid w:val="00F05C98"/>
    <w:rsid w:val="00F105F3"/>
    <w:rsid w:val="00F11F54"/>
    <w:rsid w:val="00F125C6"/>
    <w:rsid w:val="00F13754"/>
    <w:rsid w:val="00F27439"/>
    <w:rsid w:val="00F348CD"/>
    <w:rsid w:val="00F379D5"/>
    <w:rsid w:val="00F43992"/>
    <w:rsid w:val="00F43B66"/>
    <w:rsid w:val="00F44CBD"/>
    <w:rsid w:val="00F5293A"/>
    <w:rsid w:val="00F65B08"/>
    <w:rsid w:val="00F7373A"/>
    <w:rsid w:val="00F8774F"/>
    <w:rsid w:val="00FA04C9"/>
    <w:rsid w:val="00FB10EA"/>
    <w:rsid w:val="00FD260B"/>
    <w:rsid w:val="00FD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7C9C91"/>
  <w15:chartTrackingRefBased/>
  <w15:docId w15:val="{40873C70-29F1-4473-A1C5-22096474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FD260B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rPr>
      <w:rFonts w:ascii="宋体" w:hAnsi="Courier New" w:cs="Courier New" w:hint="eastAsia"/>
      <w:szCs w:val="21"/>
    </w:rPr>
  </w:style>
  <w:style w:type="character" w:styleId="a4">
    <w:name w:val="annotation reference"/>
    <w:uiPriority w:val="99"/>
    <w:semiHidden/>
    <w:unhideWhenUsed/>
    <w:rsid w:val="00991FDD"/>
    <w:rPr>
      <w:sz w:val="21"/>
      <w:szCs w:val="21"/>
    </w:rPr>
  </w:style>
  <w:style w:type="paragraph" w:styleId="a5">
    <w:name w:val="annotation text"/>
    <w:basedOn w:val="a"/>
    <w:link w:val="a6"/>
    <w:uiPriority w:val="99"/>
    <w:unhideWhenUsed/>
    <w:rsid w:val="00991FDD"/>
    <w:pPr>
      <w:jc w:val="left"/>
    </w:pPr>
  </w:style>
  <w:style w:type="character" w:customStyle="1" w:styleId="a6">
    <w:name w:val="批注文字 字符"/>
    <w:link w:val="a5"/>
    <w:uiPriority w:val="99"/>
    <w:rsid w:val="00991FDD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91FDD"/>
    <w:rPr>
      <w:b/>
      <w:bCs/>
    </w:rPr>
  </w:style>
  <w:style w:type="character" w:customStyle="1" w:styleId="a8">
    <w:name w:val="批注主题 字符"/>
    <w:link w:val="a7"/>
    <w:uiPriority w:val="99"/>
    <w:semiHidden/>
    <w:rsid w:val="00991FDD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uiPriority w:val="99"/>
    <w:semiHidden/>
    <w:unhideWhenUsed/>
    <w:qFormat/>
    <w:rsid w:val="00991FDD"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rsid w:val="00991FDD"/>
    <w:rPr>
      <w:kern w:val="2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BA6B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link w:val="ab"/>
    <w:uiPriority w:val="99"/>
    <w:qFormat/>
    <w:rsid w:val="00BA6BA6"/>
    <w:rPr>
      <w:kern w:val="2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BA6B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link w:val="ad"/>
    <w:uiPriority w:val="99"/>
    <w:qFormat/>
    <w:rsid w:val="00BA6BA6"/>
    <w:rPr>
      <w:kern w:val="2"/>
      <w:sz w:val="18"/>
      <w:szCs w:val="18"/>
    </w:rPr>
  </w:style>
  <w:style w:type="character" w:customStyle="1" w:styleId="10">
    <w:name w:val="标题 1 字符"/>
    <w:link w:val="1"/>
    <w:uiPriority w:val="9"/>
    <w:rsid w:val="00FD260B"/>
    <w:rPr>
      <w:rFonts w:eastAsia="黑体"/>
      <w:bCs/>
      <w:kern w:val="44"/>
      <w:sz w:val="32"/>
      <w:szCs w:val="44"/>
    </w:rPr>
  </w:style>
  <w:style w:type="paragraph" w:styleId="af">
    <w:name w:val="Subtitle"/>
    <w:aliases w:val="标题2"/>
    <w:basedOn w:val="a"/>
    <w:next w:val="a"/>
    <w:link w:val="af0"/>
    <w:uiPriority w:val="11"/>
    <w:qFormat/>
    <w:rsid w:val="00FD260B"/>
    <w:pPr>
      <w:spacing w:before="75" w:after="75"/>
      <w:jc w:val="left"/>
      <w:outlineLvl w:val="1"/>
    </w:pPr>
    <w:rPr>
      <w:rFonts w:ascii="Cambria" w:eastAsia="黑体" w:hAnsi="Cambria"/>
      <w:b/>
      <w:bCs/>
      <w:kern w:val="28"/>
      <w:szCs w:val="32"/>
    </w:rPr>
  </w:style>
  <w:style w:type="character" w:customStyle="1" w:styleId="af0">
    <w:name w:val="副标题 字符"/>
    <w:aliases w:val="标题2 字符"/>
    <w:link w:val="af"/>
    <w:uiPriority w:val="11"/>
    <w:rsid w:val="00FD260B"/>
    <w:rPr>
      <w:rFonts w:ascii="Cambria" w:eastAsia="黑体" w:hAnsi="Cambria"/>
      <w:b/>
      <w:bCs/>
      <w:kern w:val="28"/>
      <w:sz w:val="21"/>
      <w:szCs w:val="32"/>
    </w:rPr>
  </w:style>
  <w:style w:type="paragraph" w:styleId="af1">
    <w:name w:val="Title"/>
    <w:basedOn w:val="a"/>
    <w:next w:val="a"/>
    <w:link w:val="af2"/>
    <w:uiPriority w:val="10"/>
    <w:qFormat/>
    <w:rsid w:val="002F3E8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标题 字符"/>
    <w:link w:val="af1"/>
    <w:uiPriority w:val="10"/>
    <w:rsid w:val="002F3E8E"/>
    <w:rPr>
      <w:rFonts w:ascii="Cambria" w:hAnsi="Cambria" w:cs="Times New Roman"/>
      <w:b/>
      <w:bCs/>
      <w:kern w:val="2"/>
      <w:sz w:val="32"/>
      <w:szCs w:val="32"/>
    </w:rPr>
  </w:style>
  <w:style w:type="paragraph" w:styleId="af3">
    <w:name w:val="Revision"/>
    <w:hidden/>
    <w:uiPriority w:val="99"/>
    <w:semiHidden/>
    <w:rsid w:val="009D5F54"/>
    <w:rPr>
      <w:kern w:val="2"/>
      <w:sz w:val="21"/>
      <w:szCs w:val="24"/>
    </w:rPr>
  </w:style>
  <w:style w:type="paragraph" w:styleId="af4">
    <w:name w:val="footnote text"/>
    <w:basedOn w:val="a"/>
    <w:link w:val="af5"/>
    <w:uiPriority w:val="99"/>
    <w:semiHidden/>
    <w:unhideWhenUsed/>
    <w:rsid w:val="008240EE"/>
    <w:pPr>
      <w:widowControl/>
      <w:snapToGrid w:val="0"/>
      <w:jc w:val="left"/>
    </w:pPr>
    <w:rPr>
      <w:rFonts w:asciiTheme="minorHAnsi" w:eastAsiaTheme="minorEastAsia" w:hAnsi="NEU-BZ" w:cstheme="minorBidi"/>
      <w:kern w:val="0"/>
      <w:sz w:val="18"/>
      <w:szCs w:val="18"/>
    </w:rPr>
  </w:style>
  <w:style w:type="character" w:customStyle="1" w:styleId="af5">
    <w:name w:val="脚注文本 字符"/>
    <w:basedOn w:val="a0"/>
    <w:link w:val="af4"/>
    <w:uiPriority w:val="99"/>
    <w:semiHidden/>
    <w:rsid w:val="008240EE"/>
    <w:rPr>
      <w:rFonts w:asciiTheme="minorHAnsi" w:eastAsiaTheme="minorEastAsia" w:hAnsi="NEU-BZ" w:cstheme="minorBidi"/>
      <w:sz w:val="18"/>
      <w:szCs w:val="18"/>
    </w:rPr>
  </w:style>
  <w:style w:type="table" w:styleId="af6">
    <w:name w:val="Table Grid"/>
    <w:basedOn w:val="a1"/>
    <w:uiPriority w:val="59"/>
    <w:qFormat/>
    <w:rsid w:val="008240EE"/>
    <w:rPr>
      <w:rFonts w:asciiTheme="minorHAnsi" w:eastAsiaTheme="minorEastAsia" w:hAnsi="NEU-BZ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rsid w:val="008240EE"/>
    <w:rPr>
      <w:rFonts w:asciiTheme="minorHAnsi" w:eastAsiaTheme="minorEastAsia" w:hAnsi="NEU-BZ" w:cstheme="minorBidi"/>
      <w:color w:val="7B7B7B" w:themeColor="accent3" w:themeShade="BF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af7">
    <w:name w:val="footnote reference"/>
    <w:basedOn w:val="a0"/>
    <w:uiPriority w:val="99"/>
    <w:semiHidden/>
    <w:unhideWhenUsed/>
    <w:qFormat/>
    <w:rsid w:val="008240EE"/>
    <w:rPr>
      <w:vertAlign w:val="superscript"/>
    </w:rPr>
  </w:style>
  <w:style w:type="paragraph" w:styleId="af8">
    <w:name w:val="List Paragraph"/>
    <w:basedOn w:val="a"/>
    <w:uiPriority w:val="34"/>
    <w:qFormat/>
    <w:rsid w:val="008240EE"/>
    <w:pPr>
      <w:widowControl/>
      <w:ind w:left="720"/>
      <w:contextualSpacing/>
      <w:jc w:val="left"/>
    </w:pPr>
    <w:rPr>
      <w:rFonts w:asciiTheme="minorHAnsi" w:eastAsiaTheme="minorEastAsia" w:hAnsi="NEU-BZ" w:cstheme="minorBidi"/>
      <w:kern w:val="0"/>
      <w:sz w:val="22"/>
      <w:szCs w:val="22"/>
    </w:rPr>
  </w:style>
  <w:style w:type="paragraph" w:styleId="af9">
    <w:name w:val="Quote"/>
    <w:basedOn w:val="a"/>
    <w:next w:val="a"/>
    <w:link w:val="afa"/>
    <w:uiPriority w:val="29"/>
    <w:qFormat/>
    <w:rsid w:val="008240EE"/>
    <w:pPr>
      <w:widowControl/>
      <w:jc w:val="left"/>
    </w:pPr>
    <w:rPr>
      <w:rFonts w:asciiTheme="minorHAnsi" w:eastAsiaTheme="minorEastAsia" w:hAnsi="NEU-BZ" w:cstheme="minorBidi"/>
      <w:i/>
      <w:iCs/>
      <w:color w:val="000000" w:themeColor="text1"/>
      <w:kern w:val="0"/>
      <w:sz w:val="22"/>
      <w:szCs w:val="22"/>
    </w:rPr>
  </w:style>
  <w:style w:type="character" w:customStyle="1" w:styleId="afa">
    <w:name w:val="引用 字符"/>
    <w:basedOn w:val="a0"/>
    <w:link w:val="af9"/>
    <w:uiPriority w:val="29"/>
    <w:rsid w:val="008240EE"/>
    <w:rPr>
      <w:rFonts w:asciiTheme="minorHAnsi" w:eastAsiaTheme="minorEastAsia" w:hAnsi="NEU-BZ" w:cstheme="minorBidi"/>
      <w:i/>
      <w:iCs/>
      <w:color w:val="000000" w:themeColor="text1"/>
      <w:sz w:val="22"/>
      <w:szCs w:val="22"/>
    </w:rPr>
  </w:style>
  <w:style w:type="paragraph" w:customStyle="1" w:styleId="MTDisplayEquation">
    <w:name w:val="MTDisplayEquation"/>
    <w:basedOn w:val="a"/>
    <w:next w:val="a"/>
    <w:link w:val="MTDisplayEquationChar"/>
    <w:rsid w:val="008240EE"/>
    <w:pPr>
      <w:widowControl/>
      <w:tabs>
        <w:tab w:val="center" w:pos="4160"/>
        <w:tab w:val="right" w:pos="8300"/>
      </w:tabs>
      <w:jc w:val="left"/>
    </w:pPr>
    <w:rPr>
      <w:rFonts w:asciiTheme="minorHAnsi" w:eastAsiaTheme="minorEastAsia" w:hAnsi="NEU-BZ" w:cstheme="minorBidi"/>
      <w:kern w:val="0"/>
      <w:sz w:val="22"/>
      <w:szCs w:val="22"/>
    </w:rPr>
  </w:style>
  <w:style w:type="character" w:customStyle="1" w:styleId="MTDisplayEquationChar">
    <w:name w:val="MTDisplayEquation Char"/>
    <w:basedOn w:val="a0"/>
    <w:link w:val="MTDisplayEquation"/>
    <w:rsid w:val="008240EE"/>
    <w:rPr>
      <w:rFonts w:asciiTheme="minorHAnsi" w:eastAsiaTheme="minorEastAsia" w:hAnsi="NEU-BZ" w:cstheme="minorBidi"/>
      <w:sz w:val="22"/>
      <w:szCs w:val="22"/>
    </w:rPr>
  </w:style>
  <w:style w:type="paragraph" w:customStyle="1" w:styleId="afb">
    <w:name w:val="一级标题（题型训练×.×）"/>
    <w:basedOn w:val="afc"/>
    <w:rsid w:val="008240EE"/>
    <w:pPr>
      <w:spacing w:after="90"/>
      <w:jc w:val="center"/>
    </w:pPr>
  </w:style>
  <w:style w:type="paragraph" w:customStyle="1" w:styleId="afc">
    <w:name w:val="[系统文字]"/>
    <w:rsid w:val="008240EE"/>
    <w:pPr>
      <w:jc w:val="both"/>
    </w:pPr>
    <w:rPr>
      <w:rFonts w:asciiTheme="minorHAnsi" w:eastAsiaTheme="minorEastAsia" w:hAnsi="NEU-BZ" w:cstheme="minorBidi"/>
      <w:sz w:val="22"/>
      <w:szCs w:val="22"/>
    </w:rPr>
  </w:style>
  <w:style w:type="paragraph" w:customStyle="1" w:styleId="afd">
    <w:name w:val="选择题答案"/>
    <w:basedOn w:val="afc"/>
    <w:rsid w:val="008240EE"/>
    <w:pPr>
      <w:tabs>
        <w:tab w:val="center" w:pos="180"/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e">
    <w:name w:val="一行一图"/>
    <w:basedOn w:val="afc"/>
    <w:rsid w:val="008240EE"/>
    <w:pPr>
      <w:tabs>
        <w:tab w:val="center" w:pos="2665"/>
      </w:tabs>
    </w:pPr>
  </w:style>
  <w:style w:type="paragraph" w:customStyle="1" w:styleId="aff">
    <w:name w:val="大题答案"/>
    <w:basedOn w:val="afc"/>
    <w:rsid w:val="008240EE"/>
    <w:pPr>
      <w:tabs>
        <w:tab w:val="center" w:pos="180"/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f0">
    <w:name w:val="一行两图"/>
    <w:basedOn w:val="afc"/>
    <w:rsid w:val="008240EE"/>
    <w:pPr>
      <w:tabs>
        <w:tab w:val="center" w:pos="1502"/>
        <w:tab w:val="center" w:pos="3827"/>
      </w:tabs>
    </w:pPr>
  </w:style>
  <w:style w:type="paragraph" w:customStyle="1" w:styleId="aff1">
    <w:name w:val="大题解析"/>
    <w:basedOn w:val="afc"/>
    <w:rsid w:val="008240EE"/>
    <w:pPr>
      <w:tabs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f2">
    <w:name w:val="[基本段落]"/>
    <w:basedOn w:val="afc"/>
    <w:rsid w:val="00824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gif"/><Relationship Id="rId18" Type="http://schemas.openxmlformats.org/officeDocument/2006/relationships/image" Target="media/image8.pn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microsoft.com/office/2018/08/relationships/commentsExtensible" Target="commentsExtensible.xml"/><Relationship Id="rId19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7329;&#23665;&#24555;&#30424;\physicsteam\papers\&#19978;&#28023;&#39640;&#32771;\Normal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12700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748</TotalTime>
  <Pages>1</Pages>
  <Words>1962</Words>
  <Characters>11189</Characters>
  <Application>Microsoft Office Word</Application>
  <DocSecurity>0</DocSecurity>
  <PresentationFormat/>
  <Lines>93</Lines>
  <Paragraphs>26</Paragraphs>
  <Slides>0</Slides>
  <Notes>0</Notes>
  <HiddenSlides>0</HiddenSlides>
  <MMClips>0</MMClips>
  <ScaleCrop>false</ScaleCrop>
  <Manager/>
  <Company>shiba</Company>
  <LinksUpToDate>false</LinksUpToDate>
  <CharactersWithSpaces>13125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2012年上海高考试卷</dc:title>
  <dc:subject/>
  <dc:creator>fanjing</dc:creator>
  <cp:keywords/>
  <dc:description/>
  <cp:lastModifiedBy>physics</cp:lastModifiedBy>
  <cp:revision>71</cp:revision>
  <cp:lastPrinted>1899-12-31T16:00:00Z</cp:lastPrinted>
  <dcterms:created xsi:type="dcterms:W3CDTF">2014-10-26T11:57:00Z</dcterms:created>
  <dcterms:modified xsi:type="dcterms:W3CDTF">2025-04-20T05:37:00Z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