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506AF" w14:textId="1880329E" w:rsidR="00EE77AE" w:rsidRPr="003B1EFF" w:rsidRDefault="00EE77AE" w:rsidP="00C87E4B">
      <w:pPr>
        <w:pStyle w:val="1"/>
        <w:rPr>
          <w:bCs/>
        </w:rPr>
      </w:pPr>
      <w:r w:rsidRPr="003B1EFF">
        <w:rPr>
          <w:rFonts w:hint="eastAsia"/>
        </w:rPr>
        <w:t>201</w:t>
      </w:r>
      <w:r w:rsidR="00DF638F">
        <w:t>1</w:t>
      </w:r>
      <w:r w:rsidRPr="003B1EFF">
        <w:rPr>
          <w:rFonts w:hint="eastAsia"/>
        </w:rPr>
        <w:t>年高</w:t>
      </w:r>
      <w:r w:rsidR="0002472A">
        <w:rPr>
          <w:rFonts w:hint="eastAsia"/>
        </w:rPr>
        <w:t>中</w:t>
      </w:r>
      <w:r w:rsidRPr="003B1EFF">
        <w:rPr>
          <w:rFonts w:hint="eastAsia"/>
        </w:rPr>
        <w:t>物理</w:t>
      </w:r>
      <w:r w:rsidR="0002472A">
        <w:rPr>
          <w:rFonts w:hint="eastAsia"/>
        </w:rPr>
        <w:t>调研考试</w:t>
      </w:r>
      <w:r w:rsidRPr="003B1EFF">
        <w:rPr>
          <w:rFonts w:hint="eastAsia"/>
        </w:rPr>
        <w:t>试卷</w:t>
      </w:r>
    </w:p>
    <w:p w14:paraId="2F9E544C" w14:textId="77777777" w:rsidR="00EE77AE" w:rsidRPr="003B1EFF" w:rsidRDefault="00EE77AE" w:rsidP="00C87E4B">
      <w:pPr>
        <w:jc w:val="center"/>
        <w:rPr>
          <w:bCs/>
          <w:szCs w:val="21"/>
        </w:rPr>
      </w:pPr>
      <w:r w:rsidRPr="003B1EFF">
        <w:rPr>
          <w:rFonts w:hint="eastAsia"/>
          <w:bCs/>
          <w:szCs w:val="21"/>
        </w:rPr>
        <w:t>90</w:t>
      </w:r>
      <w:r w:rsidRPr="003B1EFF">
        <w:rPr>
          <w:rFonts w:hint="eastAsia"/>
          <w:bCs/>
          <w:szCs w:val="21"/>
        </w:rPr>
        <w:t>分钟完卷，总分</w:t>
      </w:r>
      <w:r w:rsidRPr="003B1EFF">
        <w:rPr>
          <w:rFonts w:hint="eastAsia"/>
          <w:bCs/>
          <w:szCs w:val="21"/>
        </w:rPr>
        <w:t>100</w:t>
      </w:r>
      <w:r w:rsidRPr="003B1EFF">
        <w:rPr>
          <w:rFonts w:hAnsi="宋体" w:hint="eastAsia"/>
          <w:bCs/>
          <w:szCs w:val="21"/>
        </w:rPr>
        <w:t>分</w:t>
      </w:r>
      <w:r w:rsidRPr="003B1EFF">
        <w:rPr>
          <w:bCs/>
          <w:szCs w:val="21"/>
        </w:rPr>
        <w:t xml:space="preserve">   </w:t>
      </w:r>
      <w:r w:rsidRPr="003B1EFF">
        <w:rPr>
          <w:szCs w:val="21"/>
        </w:rPr>
        <w:t>（</w:t>
      </w:r>
      <w:r w:rsidRPr="003B1EFF">
        <w:rPr>
          <w:rFonts w:hint="eastAsia"/>
          <w:szCs w:val="21"/>
        </w:rPr>
        <w:t>2011</w:t>
      </w:r>
      <w:r w:rsidRPr="003B1EFF">
        <w:rPr>
          <w:szCs w:val="21"/>
        </w:rPr>
        <w:t>.</w:t>
      </w:r>
      <w:r w:rsidRPr="003B1EFF">
        <w:rPr>
          <w:rFonts w:hint="eastAsia"/>
          <w:szCs w:val="21"/>
        </w:rPr>
        <w:t>5</w:t>
      </w:r>
      <w:r w:rsidR="00D157CB" w:rsidRPr="003B1EFF">
        <w:rPr>
          <w:rFonts w:hint="eastAsia"/>
          <w:szCs w:val="21"/>
        </w:rPr>
        <w:t>.</w:t>
      </w:r>
      <w:r w:rsidR="007E7CAC" w:rsidRPr="003B1EFF">
        <w:rPr>
          <w:rFonts w:hint="eastAsia"/>
          <w:szCs w:val="21"/>
        </w:rPr>
        <w:t>24</w:t>
      </w:r>
      <w:r w:rsidRPr="003B1EFF">
        <w:rPr>
          <w:szCs w:val="21"/>
        </w:rPr>
        <w:t>）</w:t>
      </w:r>
    </w:p>
    <w:p w14:paraId="6814B096" w14:textId="77777777" w:rsidR="00855B45" w:rsidRPr="003B1EFF" w:rsidRDefault="00EE77AE" w:rsidP="00DE6A7E">
      <w:pPr>
        <w:rPr>
          <w:rFonts w:eastAsia="黑体"/>
        </w:rPr>
      </w:pPr>
      <w:r w:rsidRPr="003B1EFF">
        <w:rPr>
          <w:rFonts w:eastAsia="黑体" w:hint="eastAsia"/>
        </w:rPr>
        <w:t>考生注意：</w:t>
      </w:r>
    </w:p>
    <w:p w14:paraId="7CC7678B" w14:textId="77777777" w:rsidR="00855B45" w:rsidRPr="003B1EFF" w:rsidRDefault="00855B45" w:rsidP="00DE6A7E">
      <w:pPr>
        <w:rPr>
          <w:rFonts w:eastAsia="华文细黑"/>
        </w:rPr>
      </w:pPr>
      <w:r w:rsidRPr="003B1EFF">
        <w:rPr>
          <w:rFonts w:eastAsia="华文细黑" w:hint="eastAsia"/>
        </w:rPr>
        <w:t>1</w:t>
      </w:r>
      <w:r w:rsidRPr="003B1EFF">
        <w:rPr>
          <w:rFonts w:eastAsia="华文细黑" w:hint="eastAsia"/>
        </w:rPr>
        <w:t>、</w:t>
      </w:r>
      <w:r w:rsidR="00EE77AE" w:rsidRPr="003B1EFF">
        <w:rPr>
          <w:rFonts w:eastAsia="华文细黑" w:hint="eastAsia"/>
        </w:rPr>
        <w:t>本卷共五大题，满分</w:t>
      </w:r>
      <w:r w:rsidR="00EE77AE" w:rsidRPr="003B1EFF">
        <w:rPr>
          <w:rFonts w:eastAsia="华文细黑" w:hint="eastAsia"/>
        </w:rPr>
        <w:t>100</w:t>
      </w:r>
      <w:r w:rsidR="00EE77AE" w:rsidRPr="003B1EFF">
        <w:rPr>
          <w:rFonts w:eastAsia="华文细黑" w:hint="eastAsia"/>
        </w:rPr>
        <w:t>分。</w:t>
      </w:r>
    </w:p>
    <w:p w14:paraId="08DC45C5" w14:textId="77777777" w:rsidR="00855B45" w:rsidRPr="003B1EFF" w:rsidRDefault="00855B45" w:rsidP="00DE6A7E">
      <w:pPr>
        <w:rPr>
          <w:rFonts w:eastAsia="华文细黑"/>
        </w:rPr>
      </w:pPr>
      <w:r w:rsidRPr="003B1EFF">
        <w:rPr>
          <w:rFonts w:eastAsia="华文细黑" w:hint="eastAsia"/>
        </w:rPr>
        <w:t>2</w:t>
      </w:r>
      <w:r w:rsidRPr="003B1EFF">
        <w:rPr>
          <w:rFonts w:eastAsia="华文细黑" w:hint="eastAsia"/>
        </w:rPr>
        <w:t>、</w:t>
      </w:r>
      <w:r w:rsidR="00D157CB" w:rsidRPr="003B1EFF">
        <w:rPr>
          <w:rFonts w:eastAsia="华文细黑" w:hint="eastAsia"/>
        </w:rPr>
        <w:t>答案写在答题卷上。</w:t>
      </w:r>
      <w:r w:rsidR="00EE77AE" w:rsidRPr="003B1EFF">
        <w:rPr>
          <w:rFonts w:eastAsia="华文细黑" w:hint="eastAsia"/>
        </w:rPr>
        <w:t>第五大题解答要求写出必要的文字说明、计算式和主要的演算步骤。只写出最后答案，未写出主要演算过程的，不能得分。</w:t>
      </w:r>
    </w:p>
    <w:p w14:paraId="056D5D3A" w14:textId="77777777" w:rsidR="00EE77AE" w:rsidRPr="003B1EFF" w:rsidRDefault="00855B45" w:rsidP="00DE6A7E">
      <w:r w:rsidRPr="003B1EFF">
        <w:rPr>
          <w:rFonts w:eastAsia="华文细黑" w:hint="eastAsia"/>
        </w:rPr>
        <w:t>3</w:t>
      </w:r>
      <w:r w:rsidRPr="003B1EFF">
        <w:rPr>
          <w:rFonts w:eastAsia="华文细黑" w:hint="eastAsia"/>
        </w:rPr>
        <w:t>、</w:t>
      </w:r>
      <w:r w:rsidR="00EE77AE" w:rsidRPr="003B1EFF">
        <w:rPr>
          <w:rFonts w:eastAsia="华文细黑" w:hint="eastAsia"/>
        </w:rPr>
        <w:t>本卷重力加速度取值均为</w:t>
      </w:r>
      <w:r w:rsidR="00EE77AE" w:rsidRPr="003B1EFF">
        <w:rPr>
          <w:rFonts w:eastAsia="华文细黑"/>
          <w:bCs/>
          <w:i/>
          <w:iCs/>
        </w:rPr>
        <w:t>g</w:t>
      </w:r>
      <w:r w:rsidR="00EE77AE" w:rsidRPr="003B1EFF">
        <w:rPr>
          <w:rFonts w:eastAsia="华文细黑" w:hint="eastAsia"/>
          <w:bCs/>
        </w:rPr>
        <w:t>＝</w:t>
      </w:r>
      <w:smartTag w:uri="urn:schemas-microsoft-com:office:smarttags" w:element="chmetcnv">
        <w:smartTagPr>
          <w:attr w:name="TCSC" w:val="0"/>
          <w:attr w:name="NumberType" w:val="1"/>
          <w:attr w:name="Negative" w:val="False"/>
          <w:attr w:name="HasSpace" w:val="True"/>
          <w:attr w:name="SourceValue" w:val="10"/>
          <w:attr w:name="UnitName" w:val="m"/>
        </w:smartTagPr>
        <w:r w:rsidR="00EE77AE" w:rsidRPr="003B1EFF">
          <w:rPr>
            <w:rFonts w:eastAsia="华文细黑" w:hint="eastAsia"/>
            <w:bCs/>
          </w:rPr>
          <w:t xml:space="preserve">10 </w:t>
        </w:r>
        <w:r w:rsidR="00EE77AE" w:rsidRPr="003B1EFF">
          <w:rPr>
            <w:rFonts w:eastAsia="华文细黑"/>
            <w:bCs/>
          </w:rPr>
          <w:t>m</w:t>
        </w:r>
      </w:smartTag>
      <w:r w:rsidR="00EE77AE" w:rsidRPr="003B1EFF">
        <w:rPr>
          <w:rFonts w:eastAsia="华文细黑"/>
          <w:bCs/>
        </w:rPr>
        <w:t>/s</w:t>
      </w:r>
      <w:r w:rsidR="00EE77AE" w:rsidRPr="003B1EFF">
        <w:rPr>
          <w:rFonts w:eastAsia="华文细黑"/>
          <w:bCs/>
          <w:vertAlign w:val="superscript"/>
        </w:rPr>
        <w:t>2</w:t>
      </w:r>
      <w:r w:rsidR="00EE77AE" w:rsidRPr="003B1EFF">
        <w:rPr>
          <w:rFonts w:eastAsia="华文细黑" w:hint="eastAsia"/>
        </w:rPr>
        <w:t>。本卷考试时可用市教委规定的计算器。</w:t>
      </w:r>
    </w:p>
    <w:p w14:paraId="4F9E388F" w14:textId="77777777" w:rsidR="005744A8" w:rsidRPr="003B1EFF" w:rsidRDefault="005744A8" w:rsidP="00C87E4B">
      <w:pPr>
        <w:pStyle w:val="af"/>
      </w:pPr>
      <w:r w:rsidRPr="003B1EFF">
        <w:rPr>
          <w:rFonts w:hint="eastAsia"/>
        </w:rPr>
        <w:t>一</w:t>
      </w:r>
      <w:r w:rsidRPr="003B1EFF">
        <w:t>、选择题（本题共</w:t>
      </w:r>
      <w:r w:rsidR="00C90E0C" w:rsidRPr="003B1EFF">
        <w:rPr>
          <w:rFonts w:hint="eastAsia"/>
          <w:spacing w:val="10"/>
          <w:szCs w:val="18"/>
        </w:rPr>
        <w:t>10</w:t>
      </w:r>
      <w:r w:rsidRPr="003B1EFF">
        <w:t>小题，每小题</w:t>
      </w:r>
      <w:r w:rsidRPr="003B1EFF">
        <w:t>3</w:t>
      </w:r>
      <w:r w:rsidRPr="003B1EFF">
        <w:t>分，共</w:t>
      </w:r>
      <w:r w:rsidRPr="003B1EFF">
        <w:rPr>
          <w:rFonts w:hint="eastAsia"/>
        </w:rPr>
        <w:t>30</w:t>
      </w:r>
      <w:r w:rsidR="00027585">
        <w:t>分，每小题的四个选项中只有一个正确。</w:t>
      </w:r>
      <w:r w:rsidR="00027585">
        <w:rPr>
          <w:rFonts w:hint="eastAsia"/>
        </w:rPr>
        <w:t>）</w:t>
      </w:r>
    </w:p>
    <w:p w14:paraId="03ECB286" w14:textId="77777777" w:rsidR="005744A8" w:rsidRPr="003B1EFF" w:rsidRDefault="005744A8" w:rsidP="00C87E4B">
      <w:pPr>
        <w:pStyle w:val="af1"/>
        <w:numPr>
          <w:ilvl w:val="0"/>
          <w:numId w:val="2"/>
        </w:numPr>
        <w:ind w:firstLineChars="0"/>
      </w:pPr>
      <w:r w:rsidRPr="003B1EFF">
        <w:rPr>
          <w:rFonts w:hint="eastAsia"/>
        </w:rPr>
        <w:t>下列用电器中，利用静电的吸附作用进行工作的</w:t>
      </w:r>
      <w:commentRangeStart w:id="0"/>
      <w:r w:rsidRPr="003B1EFF">
        <w:rPr>
          <w:rFonts w:hint="eastAsia"/>
        </w:rPr>
        <w:t>是</w:t>
      </w:r>
      <w:commentRangeEnd w:id="0"/>
      <w:r w:rsidR="003F7DF5">
        <w:rPr>
          <w:rStyle w:val="a8"/>
          <w:lang w:val="x-none" w:eastAsia="x-none"/>
        </w:rPr>
        <w:commentReference w:id="0"/>
      </w:r>
      <w:r w:rsidRPr="00C87E4B">
        <w:rPr>
          <w:rFonts w:hint="eastAsia"/>
          <w:szCs w:val="18"/>
        </w:rPr>
        <w:t>（</w:t>
      </w:r>
      <w:r w:rsidRPr="00C87E4B">
        <w:rPr>
          <w:rFonts w:hint="eastAsia"/>
          <w:szCs w:val="18"/>
        </w:rPr>
        <w:t xml:space="preserve">      </w:t>
      </w:r>
      <w:r w:rsidRPr="00C87E4B">
        <w:rPr>
          <w:rFonts w:hint="eastAsia"/>
          <w:szCs w:val="18"/>
        </w:rPr>
        <w:t>）</w:t>
      </w:r>
    </w:p>
    <w:p w14:paraId="2A8979BA" w14:textId="77777777" w:rsidR="005744A8" w:rsidRPr="003B1EFF" w:rsidRDefault="005744A8" w:rsidP="00DE6A7E">
      <w:r w:rsidRPr="003B1EFF">
        <w:rPr>
          <w:rFonts w:hint="eastAsia"/>
        </w:rPr>
        <w:t>（</w:t>
      </w:r>
      <w:r w:rsidRPr="003B1EFF">
        <w:rPr>
          <w:rFonts w:hint="eastAsia"/>
        </w:rPr>
        <w:t>A</w:t>
      </w:r>
      <w:r w:rsidRPr="003B1EFF">
        <w:rPr>
          <w:rFonts w:hint="eastAsia"/>
        </w:rPr>
        <w:t>）复印机</w:t>
      </w:r>
      <w:r w:rsidR="00C87E4B">
        <w:tab/>
      </w:r>
      <w:r w:rsidR="00C87E4B">
        <w:tab/>
      </w:r>
      <w:r w:rsidRPr="003B1EFF">
        <w:rPr>
          <w:rFonts w:hint="eastAsia"/>
        </w:rPr>
        <w:t>（</w:t>
      </w:r>
      <w:r w:rsidRPr="003B1EFF">
        <w:rPr>
          <w:rFonts w:hint="eastAsia"/>
        </w:rPr>
        <w:t>B</w:t>
      </w:r>
      <w:r w:rsidRPr="003B1EFF">
        <w:rPr>
          <w:rFonts w:hint="eastAsia"/>
        </w:rPr>
        <w:t>）</w:t>
      </w:r>
      <w:r w:rsidRPr="003B1EFF">
        <w:rPr>
          <w:rFonts w:hAnsi="宋体" w:hint="eastAsia"/>
        </w:rPr>
        <w:t>电冰箱</w:t>
      </w:r>
      <w:r w:rsidR="00C87E4B">
        <w:rPr>
          <w:rFonts w:hAnsi="宋体"/>
        </w:rPr>
        <w:tab/>
      </w:r>
      <w:r w:rsidR="00C87E4B">
        <w:rPr>
          <w:rFonts w:hAnsi="宋体"/>
        </w:rPr>
        <w:tab/>
      </w:r>
      <w:r w:rsidRPr="003B1EFF">
        <w:rPr>
          <w:rFonts w:hint="eastAsia"/>
        </w:rPr>
        <w:t>（</w:t>
      </w:r>
      <w:r w:rsidRPr="003B1EFF">
        <w:t>C</w:t>
      </w:r>
      <w:r w:rsidRPr="003B1EFF">
        <w:rPr>
          <w:rFonts w:hint="eastAsia"/>
        </w:rPr>
        <w:t>）电话机</w:t>
      </w:r>
      <w:r w:rsidR="00C87E4B">
        <w:tab/>
      </w:r>
      <w:r w:rsidR="00C87E4B">
        <w:tab/>
      </w:r>
      <w:r w:rsidRPr="003B1EFF">
        <w:rPr>
          <w:rFonts w:hint="eastAsia"/>
        </w:rPr>
        <w:t>（</w:t>
      </w:r>
      <w:r w:rsidRPr="003B1EFF">
        <w:t>D</w:t>
      </w:r>
      <w:r w:rsidRPr="003B1EFF">
        <w:rPr>
          <w:rFonts w:hint="eastAsia"/>
        </w:rPr>
        <w:t>）</w:t>
      </w:r>
      <w:r w:rsidRPr="003B1EFF">
        <w:rPr>
          <w:rFonts w:ascii="宋体" w:hAnsi="宋体" w:hint="eastAsia"/>
        </w:rPr>
        <w:t>电饭煲</w:t>
      </w:r>
    </w:p>
    <w:p w14:paraId="770F8D23" w14:textId="77777777" w:rsidR="00B23BD1" w:rsidRDefault="00B23BD1" w:rsidP="00DE6A7E"/>
    <w:p w14:paraId="2AA67D3D" w14:textId="77777777" w:rsidR="005744A8" w:rsidRPr="003B1EFF" w:rsidRDefault="005744A8" w:rsidP="00C87E4B">
      <w:pPr>
        <w:pStyle w:val="af1"/>
        <w:numPr>
          <w:ilvl w:val="0"/>
          <w:numId w:val="2"/>
        </w:numPr>
        <w:ind w:firstLineChars="0"/>
      </w:pPr>
      <w:r w:rsidRPr="003B1EFF">
        <w:rPr>
          <w:rFonts w:hint="eastAsia"/>
        </w:rPr>
        <w:t>目前，很多汽车的驾驶室里都有一个叫做</w:t>
      </w:r>
      <w:r w:rsidRPr="003B1EFF">
        <w:rPr>
          <w:rFonts w:hint="eastAsia"/>
        </w:rPr>
        <w:t>GPS</w:t>
      </w:r>
      <w:r w:rsidRPr="003B1EFF">
        <w:rPr>
          <w:rFonts w:hint="eastAsia"/>
        </w:rPr>
        <w:t>（全球卫星定位系统）接收器的装置。</w:t>
      </w:r>
      <w:r w:rsidRPr="003B1EFF">
        <w:rPr>
          <w:rFonts w:hint="eastAsia"/>
        </w:rPr>
        <w:t>GPS</w:t>
      </w:r>
      <w:r w:rsidRPr="003B1EFF">
        <w:rPr>
          <w:rFonts w:hint="eastAsia"/>
        </w:rPr>
        <w:t>接收器通过接收卫星发射的导航信号，实现对车辆的精确定位并导航。卫星向</w:t>
      </w:r>
      <w:r w:rsidRPr="003B1EFF">
        <w:rPr>
          <w:rFonts w:hint="eastAsia"/>
        </w:rPr>
        <w:t>GPS</w:t>
      </w:r>
      <w:r w:rsidRPr="003B1EFF">
        <w:rPr>
          <w:rFonts w:hint="eastAsia"/>
        </w:rPr>
        <w:t>接收器</w:t>
      </w:r>
      <w:r w:rsidR="00C90E0C" w:rsidRPr="003B1EFF">
        <w:rPr>
          <w:rFonts w:hint="eastAsia"/>
        </w:rPr>
        <w:t>发</w:t>
      </w:r>
      <w:r w:rsidRPr="003B1EFF">
        <w:rPr>
          <w:rFonts w:hint="eastAsia"/>
        </w:rPr>
        <w:t>送的是</w:t>
      </w:r>
      <w:commentRangeStart w:id="1"/>
      <w:commentRangeEnd w:id="1"/>
      <w:r w:rsidR="00680227">
        <w:rPr>
          <w:rStyle w:val="a8"/>
          <w:lang w:val="x-none" w:eastAsia="x-none"/>
        </w:rPr>
        <w:commentReference w:id="1"/>
      </w:r>
      <w:r w:rsidRPr="003B1EFF">
        <w:rPr>
          <w:rFonts w:hint="eastAsia"/>
        </w:rPr>
        <w:t>（</w:t>
      </w:r>
      <w:r w:rsidRPr="003B1EFF">
        <w:rPr>
          <w:rFonts w:hint="eastAsia"/>
        </w:rPr>
        <w:t xml:space="preserve">     </w:t>
      </w:r>
      <w:r w:rsidRPr="003B1EFF">
        <w:rPr>
          <w:rFonts w:hint="eastAsia"/>
        </w:rPr>
        <w:t>）</w:t>
      </w:r>
    </w:p>
    <w:p w14:paraId="501F5B03" w14:textId="60AD10C3" w:rsidR="005744A8" w:rsidRPr="003B1EFF" w:rsidRDefault="005744A8" w:rsidP="00DE6A7E">
      <w:r w:rsidRPr="003B1EFF">
        <w:rPr>
          <w:rFonts w:hint="eastAsia"/>
        </w:rPr>
        <w:t>（</w:t>
      </w:r>
      <w:r w:rsidRPr="003B1EFF">
        <w:rPr>
          <w:rFonts w:hint="eastAsia"/>
        </w:rPr>
        <w:t>A</w:t>
      </w:r>
      <w:r w:rsidRPr="003B1EFF">
        <w:rPr>
          <w:rFonts w:hint="eastAsia"/>
        </w:rPr>
        <w:t>）无线电波</w:t>
      </w:r>
      <w:r w:rsidR="00A03276" w:rsidRPr="003B1EFF">
        <w:rPr>
          <w:rFonts w:hint="eastAsia"/>
        </w:rPr>
        <w:tab/>
      </w:r>
      <w:r w:rsidRPr="003B1EFF">
        <w:rPr>
          <w:rFonts w:hint="eastAsia"/>
        </w:rPr>
        <w:t>（</w:t>
      </w:r>
      <w:r w:rsidRPr="003B1EFF">
        <w:rPr>
          <w:rFonts w:hint="eastAsia"/>
        </w:rPr>
        <w:t>B</w:t>
      </w:r>
      <w:r w:rsidRPr="003B1EFF">
        <w:rPr>
          <w:rFonts w:hint="eastAsia"/>
        </w:rPr>
        <w:t>）红外线</w:t>
      </w:r>
      <w:r w:rsidR="003347B8">
        <w:tab/>
      </w:r>
      <w:r w:rsidR="00A03276" w:rsidRPr="003B1EFF">
        <w:rPr>
          <w:rFonts w:hint="eastAsia"/>
        </w:rPr>
        <w:tab/>
      </w:r>
      <w:r w:rsidRPr="003B1EFF">
        <w:rPr>
          <w:rFonts w:hint="eastAsia"/>
        </w:rPr>
        <w:t>（</w:t>
      </w:r>
      <w:r w:rsidRPr="003B1EFF">
        <w:rPr>
          <w:rFonts w:hint="eastAsia"/>
        </w:rPr>
        <w:t>C</w:t>
      </w:r>
      <w:r w:rsidRPr="003B1EFF">
        <w:rPr>
          <w:rFonts w:hint="eastAsia"/>
        </w:rPr>
        <w:t>）紫外线</w:t>
      </w:r>
      <w:r w:rsidR="003347B8">
        <w:tab/>
      </w:r>
      <w:r w:rsidR="00A03276" w:rsidRPr="003B1EFF">
        <w:rPr>
          <w:rFonts w:hint="eastAsia"/>
        </w:rPr>
        <w:tab/>
      </w:r>
      <w:r w:rsidRPr="003B1EFF">
        <w:rPr>
          <w:rFonts w:hint="eastAsia"/>
        </w:rPr>
        <w:t>（</w:t>
      </w:r>
      <w:r w:rsidRPr="003B1EFF">
        <w:rPr>
          <w:rFonts w:hint="eastAsia"/>
        </w:rPr>
        <w:t>D</w:t>
      </w:r>
      <w:r w:rsidRPr="003B1EFF">
        <w:rPr>
          <w:rFonts w:hint="eastAsia"/>
        </w:rPr>
        <w:t>）</w:t>
      </w:r>
      <w:r w:rsidRPr="003B1EFF">
        <w:rPr>
          <w:rFonts w:hint="eastAsia"/>
        </w:rPr>
        <w:t>X</w:t>
      </w:r>
      <w:r w:rsidRPr="003B1EFF">
        <w:rPr>
          <w:rFonts w:hint="eastAsia"/>
        </w:rPr>
        <w:t>射线</w:t>
      </w:r>
    </w:p>
    <w:p w14:paraId="6DF41EA8" w14:textId="77777777" w:rsidR="00E32719" w:rsidRPr="00170A68" w:rsidRDefault="00E32719" w:rsidP="00E32719">
      <w:pPr>
        <w:rPr>
          <w:color w:val="FF0000"/>
        </w:rPr>
      </w:pPr>
      <w:r w:rsidRPr="00170A68">
        <w:rPr>
          <w:rFonts w:hint="eastAsia"/>
          <w:color w:val="FF0000"/>
        </w:rPr>
        <w:t>【解析】无线电波在日常生活中主要用于通信。</w:t>
      </w:r>
    </w:p>
    <w:p w14:paraId="49490226" w14:textId="77777777" w:rsidR="00E32719" w:rsidRPr="00170A68" w:rsidRDefault="00E32719" w:rsidP="00E32719">
      <w:pPr>
        <w:rPr>
          <w:rFonts w:hint="eastAsia"/>
          <w:color w:val="FF0000"/>
        </w:rPr>
      </w:pPr>
      <w:r w:rsidRPr="00170A68">
        <w:rPr>
          <w:rFonts w:hint="eastAsia"/>
          <w:color w:val="FF0000"/>
        </w:rPr>
        <w:t>正确选项为</w:t>
      </w:r>
      <w:r w:rsidRPr="00170A68">
        <w:rPr>
          <w:rFonts w:hint="eastAsia"/>
          <w:color w:val="FF0000"/>
        </w:rPr>
        <w:t>A</w:t>
      </w:r>
      <w:r w:rsidRPr="00170A68">
        <w:rPr>
          <w:rFonts w:hint="eastAsia"/>
          <w:color w:val="FF0000"/>
        </w:rPr>
        <w:t>。</w:t>
      </w:r>
    </w:p>
    <w:p w14:paraId="5DF3515D" w14:textId="77777777" w:rsidR="00B23BD1" w:rsidRDefault="00B23BD1" w:rsidP="00DE6A7E">
      <w:pPr>
        <w:rPr>
          <w:rFonts w:hAnsi="Verdana"/>
          <w:bCs/>
          <w:kern w:val="0"/>
          <w:szCs w:val="21"/>
        </w:rPr>
      </w:pPr>
    </w:p>
    <w:p w14:paraId="5A853D5E" w14:textId="77777777" w:rsidR="005744A8" w:rsidRPr="003B1EFF" w:rsidRDefault="005744A8" w:rsidP="00C87E4B">
      <w:pPr>
        <w:pStyle w:val="af1"/>
        <w:numPr>
          <w:ilvl w:val="0"/>
          <w:numId w:val="2"/>
        </w:numPr>
        <w:ind w:firstLineChars="0"/>
      </w:pPr>
      <w:r w:rsidRPr="00C87E4B">
        <w:rPr>
          <w:rFonts w:hAnsi="Verdana" w:hint="eastAsia"/>
          <w:bCs/>
          <w:kern w:val="0"/>
          <w:szCs w:val="21"/>
        </w:rPr>
        <w:t>在国际单位制中，下列物理量的单位中属于基本单位的</w:t>
      </w:r>
      <w:commentRangeStart w:id="2"/>
      <w:r w:rsidRPr="00C87E4B">
        <w:rPr>
          <w:rFonts w:hAnsi="Verdana" w:hint="eastAsia"/>
          <w:bCs/>
          <w:kern w:val="0"/>
          <w:szCs w:val="21"/>
        </w:rPr>
        <w:t>是</w:t>
      </w:r>
      <w:commentRangeEnd w:id="2"/>
      <w:r w:rsidR="00680227">
        <w:rPr>
          <w:rStyle w:val="a8"/>
          <w:lang w:val="x-none" w:eastAsia="x-none"/>
        </w:rPr>
        <w:commentReference w:id="2"/>
      </w:r>
      <w:r w:rsidRPr="00C87E4B">
        <w:rPr>
          <w:rFonts w:hAnsi="Verdana" w:hint="eastAsia"/>
          <w:bCs/>
          <w:kern w:val="0"/>
          <w:szCs w:val="21"/>
        </w:rPr>
        <w:t>（</w:t>
      </w:r>
      <w:r w:rsidRPr="00C87E4B">
        <w:rPr>
          <w:rFonts w:hAnsi="Verdana" w:hint="eastAsia"/>
          <w:bCs/>
          <w:kern w:val="0"/>
          <w:szCs w:val="21"/>
        </w:rPr>
        <w:t xml:space="preserve">     </w:t>
      </w:r>
      <w:r w:rsidRPr="00C87E4B">
        <w:rPr>
          <w:rFonts w:hAnsi="Verdana" w:hint="eastAsia"/>
          <w:bCs/>
          <w:kern w:val="0"/>
          <w:szCs w:val="21"/>
        </w:rPr>
        <w:t>）</w:t>
      </w:r>
    </w:p>
    <w:p w14:paraId="44901E28" w14:textId="77777777" w:rsidR="005744A8" w:rsidRPr="003B1EFF" w:rsidRDefault="005744A8" w:rsidP="00DE6A7E">
      <w:pPr>
        <w:rPr>
          <w:rFonts w:hAnsi="Verdana"/>
          <w:bCs/>
          <w:kern w:val="0"/>
          <w:szCs w:val="21"/>
        </w:rPr>
      </w:pPr>
      <w:r w:rsidRPr="003B1EFF">
        <w:rPr>
          <w:rFonts w:hAnsi="Verdana" w:hint="eastAsia"/>
          <w:bCs/>
          <w:kern w:val="0"/>
          <w:szCs w:val="21"/>
        </w:rPr>
        <w:t>（</w:t>
      </w:r>
      <w:r w:rsidRPr="003B1EFF">
        <w:rPr>
          <w:rFonts w:hAnsi="Verdana" w:hint="eastAsia"/>
          <w:bCs/>
          <w:kern w:val="0"/>
          <w:szCs w:val="21"/>
        </w:rPr>
        <w:t>A</w:t>
      </w:r>
      <w:r w:rsidRPr="003B1EFF">
        <w:rPr>
          <w:rFonts w:hAnsi="Verdana" w:hint="eastAsia"/>
          <w:bCs/>
          <w:kern w:val="0"/>
          <w:szCs w:val="21"/>
        </w:rPr>
        <w:t>）米</w:t>
      </w:r>
      <w:r w:rsidR="00C87E4B">
        <w:rPr>
          <w:rFonts w:hAnsi="Verdana" w:hint="eastAsia"/>
          <w:bCs/>
          <w:kern w:val="0"/>
          <w:szCs w:val="21"/>
        </w:rPr>
        <w:t>/</w:t>
      </w:r>
      <w:r w:rsidRPr="003B1EFF">
        <w:rPr>
          <w:rFonts w:hAnsi="Verdana" w:hint="eastAsia"/>
          <w:bCs/>
          <w:kern w:val="0"/>
          <w:szCs w:val="21"/>
        </w:rPr>
        <w:t>秒</w:t>
      </w:r>
      <w:r w:rsidR="00A03276" w:rsidRPr="003B1EFF">
        <w:rPr>
          <w:rFonts w:hAnsi="Verdana" w:hint="eastAsia"/>
          <w:bCs/>
          <w:kern w:val="0"/>
          <w:szCs w:val="21"/>
        </w:rPr>
        <w:tab/>
      </w:r>
      <w:r w:rsidR="00C87E4B">
        <w:rPr>
          <w:rFonts w:hAnsi="Verdana"/>
          <w:bCs/>
          <w:kern w:val="0"/>
          <w:szCs w:val="21"/>
        </w:rPr>
        <w:tab/>
      </w:r>
      <w:r w:rsidRPr="003B1EFF">
        <w:rPr>
          <w:rFonts w:hAnsi="Verdana" w:hint="eastAsia"/>
          <w:bCs/>
          <w:kern w:val="0"/>
          <w:szCs w:val="21"/>
        </w:rPr>
        <w:t>（</w:t>
      </w:r>
      <w:r w:rsidRPr="003B1EFF">
        <w:rPr>
          <w:rFonts w:hAnsi="Verdana" w:hint="eastAsia"/>
          <w:bCs/>
          <w:kern w:val="0"/>
          <w:szCs w:val="21"/>
        </w:rPr>
        <w:t>B</w:t>
      </w:r>
      <w:r w:rsidRPr="003B1EFF">
        <w:rPr>
          <w:rFonts w:hAnsi="Verdana" w:hint="eastAsia"/>
          <w:bCs/>
          <w:kern w:val="0"/>
          <w:szCs w:val="21"/>
        </w:rPr>
        <w:t>）千克</w:t>
      </w:r>
      <w:r w:rsidR="00C87E4B">
        <w:rPr>
          <w:rFonts w:hAnsi="Verdana"/>
          <w:bCs/>
          <w:kern w:val="0"/>
          <w:szCs w:val="21"/>
        </w:rPr>
        <w:tab/>
      </w:r>
      <w:r w:rsidR="00A03276" w:rsidRPr="003B1EFF">
        <w:rPr>
          <w:rFonts w:hAnsi="Verdana" w:hint="eastAsia"/>
          <w:bCs/>
          <w:kern w:val="0"/>
          <w:szCs w:val="21"/>
        </w:rPr>
        <w:tab/>
      </w:r>
      <w:r w:rsidRPr="003B1EFF">
        <w:rPr>
          <w:rFonts w:hAnsi="Verdana" w:hint="eastAsia"/>
          <w:bCs/>
          <w:kern w:val="0"/>
          <w:szCs w:val="21"/>
        </w:rPr>
        <w:t>（</w:t>
      </w:r>
      <w:r w:rsidRPr="003B1EFF">
        <w:rPr>
          <w:rFonts w:hAnsi="Verdana" w:hint="eastAsia"/>
          <w:bCs/>
          <w:kern w:val="0"/>
          <w:szCs w:val="21"/>
        </w:rPr>
        <w:t>C</w:t>
      </w:r>
      <w:r w:rsidRPr="003B1EFF">
        <w:rPr>
          <w:rFonts w:hAnsi="Verdana" w:hint="eastAsia"/>
          <w:bCs/>
          <w:kern w:val="0"/>
          <w:szCs w:val="21"/>
        </w:rPr>
        <w:t>）牛顿</w:t>
      </w:r>
      <w:r w:rsidR="00C87E4B">
        <w:rPr>
          <w:rFonts w:hAnsi="Verdana"/>
          <w:bCs/>
          <w:kern w:val="0"/>
          <w:szCs w:val="21"/>
        </w:rPr>
        <w:tab/>
      </w:r>
      <w:r w:rsidR="00A03276" w:rsidRPr="003B1EFF">
        <w:rPr>
          <w:rFonts w:hAnsi="Verdana" w:hint="eastAsia"/>
          <w:bCs/>
          <w:kern w:val="0"/>
          <w:szCs w:val="21"/>
        </w:rPr>
        <w:tab/>
      </w:r>
      <w:r w:rsidRPr="003B1EFF">
        <w:rPr>
          <w:rFonts w:hAnsi="Verdana" w:hint="eastAsia"/>
          <w:bCs/>
          <w:kern w:val="0"/>
          <w:szCs w:val="21"/>
        </w:rPr>
        <w:t>（</w:t>
      </w:r>
      <w:r w:rsidRPr="003B1EFF">
        <w:rPr>
          <w:rFonts w:hAnsi="Verdana" w:hint="eastAsia"/>
          <w:bCs/>
          <w:kern w:val="0"/>
          <w:szCs w:val="21"/>
        </w:rPr>
        <w:t>D</w:t>
      </w:r>
      <w:r w:rsidRPr="003B1EFF">
        <w:rPr>
          <w:rFonts w:hAnsi="Verdana" w:hint="eastAsia"/>
          <w:bCs/>
          <w:kern w:val="0"/>
          <w:szCs w:val="21"/>
        </w:rPr>
        <w:t>）伏特</w:t>
      </w:r>
    </w:p>
    <w:p w14:paraId="67E1CAA8" w14:textId="77777777" w:rsidR="00B23BD1" w:rsidRDefault="00B23BD1" w:rsidP="00DE6A7E"/>
    <w:p w14:paraId="5C287EF9" w14:textId="77777777" w:rsidR="005744A8" w:rsidRPr="00C87E4B" w:rsidRDefault="005744A8" w:rsidP="00C87E4B">
      <w:pPr>
        <w:pStyle w:val="af1"/>
        <w:numPr>
          <w:ilvl w:val="0"/>
          <w:numId w:val="2"/>
        </w:numPr>
        <w:ind w:firstLineChars="0"/>
        <w:rPr>
          <w:kern w:val="0"/>
          <w:szCs w:val="21"/>
        </w:rPr>
      </w:pPr>
      <w:r w:rsidRPr="003B1EFF">
        <w:rPr>
          <w:rFonts w:hint="eastAsia"/>
        </w:rPr>
        <w:t>关于分子动理论和内能，下列说法中正确的</w:t>
      </w:r>
      <w:commentRangeStart w:id="3"/>
      <w:r w:rsidRPr="003B1EFF">
        <w:rPr>
          <w:rFonts w:hint="eastAsia"/>
        </w:rPr>
        <w:t>是</w:t>
      </w:r>
      <w:commentRangeEnd w:id="3"/>
      <w:r w:rsidR="00680227">
        <w:rPr>
          <w:rStyle w:val="a8"/>
          <w:lang w:val="x-none" w:eastAsia="x-none"/>
        </w:rPr>
        <w:commentReference w:id="3"/>
      </w:r>
      <w:r w:rsidRPr="00C87E4B">
        <w:rPr>
          <w:rFonts w:ascii="宋体" w:hAnsi="宋体" w:hint="eastAsia"/>
          <w:szCs w:val="21"/>
        </w:rPr>
        <w:t>（     ）</w:t>
      </w:r>
    </w:p>
    <w:p w14:paraId="189BFE89" w14:textId="77777777" w:rsidR="005744A8" w:rsidRPr="003B1EFF" w:rsidRDefault="005744A8" w:rsidP="00DE6A7E">
      <w:r w:rsidRPr="003B1EFF">
        <w:rPr>
          <w:rFonts w:hint="eastAsia"/>
        </w:rPr>
        <w:t>（</w:t>
      </w:r>
      <w:r w:rsidRPr="003B1EFF">
        <w:rPr>
          <w:rFonts w:hint="eastAsia"/>
        </w:rPr>
        <w:t>A</w:t>
      </w:r>
      <w:r w:rsidRPr="003B1EFF">
        <w:rPr>
          <w:rFonts w:hint="eastAsia"/>
        </w:rPr>
        <w:t>）温度越低，物体分子热运动的平均动能越大</w:t>
      </w:r>
    </w:p>
    <w:p w14:paraId="33808CB6" w14:textId="77777777" w:rsidR="005744A8" w:rsidRPr="003B1EFF" w:rsidRDefault="005744A8" w:rsidP="00DE6A7E">
      <w:r w:rsidRPr="003B1EFF">
        <w:rPr>
          <w:rFonts w:hint="eastAsia"/>
        </w:rPr>
        <w:t>（</w:t>
      </w:r>
      <w:r w:rsidRPr="003B1EFF">
        <w:rPr>
          <w:rFonts w:hint="eastAsia"/>
        </w:rPr>
        <w:t>B</w:t>
      </w:r>
      <w:r w:rsidRPr="003B1EFF">
        <w:rPr>
          <w:rFonts w:hint="eastAsia"/>
        </w:rPr>
        <w:t>）分子势能与分子间距离有关，是物体内能的一部分</w:t>
      </w:r>
    </w:p>
    <w:p w14:paraId="65A2EBC5" w14:textId="77777777" w:rsidR="005744A8" w:rsidRPr="003B1EFF" w:rsidRDefault="005744A8" w:rsidP="00DE6A7E">
      <w:r w:rsidRPr="003B1EFF">
        <w:rPr>
          <w:rFonts w:hint="eastAsia"/>
        </w:rPr>
        <w:t>（</w:t>
      </w:r>
      <w:r w:rsidRPr="003B1EFF">
        <w:rPr>
          <w:rFonts w:hint="eastAsia"/>
        </w:rPr>
        <w:t>C</w:t>
      </w:r>
      <w:r w:rsidRPr="003B1EFF">
        <w:rPr>
          <w:rFonts w:hint="eastAsia"/>
        </w:rPr>
        <w:t>）只有热传递才可改变物体的内能</w:t>
      </w:r>
    </w:p>
    <w:p w14:paraId="363BD39C" w14:textId="77777777" w:rsidR="005744A8" w:rsidRPr="003B1EFF" w:rsidRDefault="005744A8" w:rsidP="00DE6A7E">
      <w:r w:rsidRPr="003B1EFF">
        <w:rPr>
          <w:rFonts w:hint="eastAsia"/>
        </w:rPr>
        <w:t>（</w:t>
      </w:r>
      <w:r w:rsidRPr="003B1EFF">
        <w:rPr>
          <w:rFonts w:hint="eastAsia"/>
        </w:rPr>
        <w:t>D</w:t>
      </w:r>
      <w:r w:rsidRPr="003B1EFF">
        <w:rPr>
          <w:rFonts w:hint="eastAsia"/>
        </w:rPr>
        <w:t>）物体的动能和重力势能也是其内能的一部分</w:t>
      </w:r>
    </w:p>
    <w:p w14:paraId="3031E8DB" w14:textId="77777777" w:rsidR="00B23BD1" w:rsidRDefault="00B23BD1" w:rsidP="00DE6A7E">
      <w:pPr>
        <w:rPr>
          <w:rFonts w:hAnsi="宋体"/>
          <w:szCs w:val="21"/>
        </w:rPr>
      </w:pPr>
    </w:p>
    <w:p w14:paraId="05BEE397" w14:textId="77777777" w:rsidR="005744A8" w:rsidRPr="003B1EFF" w:rsidRDefault="005744A8" w:rsidP="00C87E4B">
      <w:pPr>
        <w:pStyle w:val="af1"/>
        <w:numPr>
          <w:ilvl w:val="0"/>
          <w:numId w:val="2"/>
        </w:numPr>
        <w:ind w:firstLineChars="0"/>
      </w:pPr>
      <w:r w:rsidRPr="003B1EFF">
        <w:t>关于惯性，下列说法中正确的</w:t>
      </w:r>
      <w:commentRangeStart w:id="4"/>
      <w:r w:rsidRPr="003B1EFF">
        <w:t>是</w:t>
      </w:r>
      <w:commentRangeEnd w:id="4"/>
      <w:r w:rsidR="00680227">
        <w:rPr>
          <w:rStyle w:val="a8"/>
          <w:lang w:val="x-none" w:eastAsia="x-none"/>
        </w:rPr>
        <w:commentReference w:id="4"/>
      </w:r>
      <w:r w:rsidRPr="00C87E4B">
        <w:rPr>
          <w:rFonts w:hAnsi="宋体"/>
          <w:noProof/>
          <w:szCs w:val="21"/>
        </w:rPr>
        <w:t>（</w:t>
      </w:r>
      <w:r w:rsidRPr="00C87E4B">
        <w:rPr>
          <w:rFonts w:hint="eastAsia"/>
          <w:noProof/>
          <w:szCs w:val="21"/>
        </w:rPr>
        <w:t xml:space="preserve">     </w:t>
      </w:r>
      <w:r w:rsidRPr="00C87E4B">
        <w:rPr>
          <w:rFonts w:hAnsi="宋体"/>
          <w:noProof/>
          <w:szCs w:val="21"/>
        </w:rPr>
        <w:t>）</w:t>
      </w:r>
    </w:p>
    <w:p w14:paraId="072DDD05" w14:textId="77777777" w:rsidR="005744A8" w:rsidRPr="003B1EFF" w:rsidRDefault="005744A8" w:rsidP="00DE6A7E">
      <w:r w:rsidRPr="003B1EFF">
        <w:t>（</w:t>
      </w:r>
      <w:r w:rsidRPr="003B1EFF">
        <w:t>A</w:t>
      </w:r>
      <w:r w:rsidRPr="003B1EFF">
        <w:t>）物体不受外力作用时才有惯性</w:t>
      </w:r>
    </w:p>
    <w:p w14:paraId="0584AF09" w14:textId="77777777" w:rsidR="005744A8" w:rsidRPr="003B1EFF" w:rsidRDefault="005744A8" w:rsidP="00DE6A7E">
      <w:r w:rsidRPr="003B1EFF">
        <w:t>（</w:t>
      </w:r>
      <w:r w:rsidRPr="003B1EFF">
        <w:t>B</w:t>
      </w:r>
      <w:r w:rsidRPr="003B1EFF">
        <w:t>）</w:t>
      </w:r>
      <w:r w:rsidRPr="003B1EFF">
        <w:rPr>
          <w:rFonts w:ascii="新宋体" w:eastAsia="新宋体" w:hAnsi="新宋体"/>
          <w:szCs w:val="21"/>
        </w:rPr>
        <w:t>物体惯性的大小是由质量和速度共同决定的</w:t>
      </w:r>
    </w:p>
    <w:p w14:paraId="4E3B91CF" w14:textId="77777777" w:rsidR="005744A8" w:rsidRPr="003B1EFF" w:rsidRDefault="005744A8" w:rsidP="00DE6A7E">
      <w:r w:rsidRPr="003B1EFF">
        <w:rPr>
          <w:rFonts w:hAnsi="宋体"/>
        </w:rPr>
        <w:t>（</w:t>
      </w:r>
      <w:r w:rsidRPr="003B1EFF">
        <w:t>C</w:t>
      </w:r>
      <w:r w:rsidRPr="003B1EFF">
        <w:rPr>
          <w:rFonts w:hAnsi="宋体"/>
        </w:rPr>
        <w:t>）在远离地球的宇宙空间中的物体</w:t>
      </w:r>
      <w:r w:rsidRPr="003B1EFF">
        <w:rPr>
          <w:rFonts w:hAnsi="宋体" w:hint="eastAsia"/>
        </w:rPr>
        <w:t>没有</w:t>
      </w:r>
      <w:r w:rsidRPr="003B1EFF">
        <w:rPr>
          <w:rFonts w:hAnsi="宋体"/>
        </w:rPr>
        <w:t>惯性</w:t>
      </w:r>
    </w:p>
    <w:p w14:paraId="5E558C1D" w14:textId="77777777" w:rsidR="005744A8" w:rsidRPr="003B1EFF" w:rsidRDefault="005744A8" w:rsidP="00DE6A7E">
      <w:r w:rsidRPr="003B1EFF">
        <w:t>（</w:t>
      </w:r>
      <w:r w:rsidRPr="003B1EFF">
        <w:t>D</w:t>
      </w:r>
      <w:r w:rsidRPr="003B1EFF">
        <w:t>）物体受到外力作用时，它的惯性表现</w:t>
      </w:r>
      <w:r w:rsidR="00C90E0C" w:rsidRPr="003B1EFF">
        <w:rPr>
          <w:rFonts w:hint="eastAsia"/>
        </w:rPr>
        <w:t>为</w:t>
      </w:r>
      <w:r w:rsidRPr="003B1EFF">
        <w:t>运动状态改变的难易程度</w:t>
      </w:r>
    </w:p>
    <w:p w14:paraId="12ED0D2E" w14:textId="77777777" w:rsidR="00B23BD1" w:rsidRDefault="00B23BD1" w:rsidP="00DE6A7E">
      <w:pPr>
        <w:rPr>
          <w:rFonts w:hAnsi="宋体"/>
        </w:rPr>
      </w:pPr>
    </w:p>
    <w:p w14:paraId="2B1F4C9E" w14:textId="6445DB19" w:rsidR="005744A8" w:rsidRPr="003B1EFF" w:rsidRDefault="007C7660" w:rsidP="00C87E4B">
      <w:pPr>
        <w:pStyle w:val="af1"/>
        <w:numPr>
          <w:ilvl w:val="0"/>
          <w:numId w:val="2"/>
        </w:numPr>
        <w:ind w:firstLineChars="0"/>
      </w:pPr>
      <w:r>
        <w:rPr>
          <w:rFonts w:hint="eastAsia"/>
          <w:noProof/>
        </w:rPr>
        <mc:AlternateContent>
          <mc:Choice Requires="wpg">
            <w:drawing>
              <wp:anchor distT="0" distB="0" distL="114300" distR="114300" simplePos="0" relativeHeight="251681792" behindDoc="0" locked="0" layoutInCell="1" allowOverlap="1" wp14:anchorId="161A994E" wp14:editId="66445500">
                <wp:simplePos x="0" y="0"/>
                <wp:positionH relativeFrom="column">
                  <wp:posOffset>4127500</wp:posOffset>
                </wp:positionH>
                <wp:positionV relativeFrom="paragraph">
                  <wp:posOffset>71120</wp:posOffset>
                </wp:positionV>
                <wp:extent cx="1268095" cy="578485"/>
                <wp:effectExtent l="0" t="0" r="8255" b="12065"/>
                <wp:wrapSquare wrapText="bothSides"/>
                <wp:docPr id="89" name="组合 89"/>
                <wp:cNvGraphicFramePr/>
                <a:graphic xmlns:a="http://schemas.openxmlformats.org/drawingml/2006/main">
                  <a:graphicData uri="http://schemas.microsoft.com/office/word/2010/wordprocessingGroup">
                    <wpg:wgp>
                      <wpg:cNvGrpSpPr/>
                      <wpg:grpSpPr>
                        <a:xfrm>
                          <a:off x="0" y="0"/>
                          <a:ext cx="1268095" cy="578485"/>
                          <a:chOff x="4028" y="-27893"/>
                          <a:chExt cx="1268512" cy="580954"/>
                        </a:xfrm>
                      </wpg:grpSpPr>
                      <wpg:grpSp>
                        <wpg:cNvPr id="90" name="组合 90"/>
                        <wpg:cNvGrpSpPr/>
                        <wpg:grpSpPr>
                          <a:xfrm>
                            <a:off x="4028" y="-27893"/>
                            <a:ext cx="1268512" cy="580954"/>
                            <a:chOff x="48674" y="-1913"/>
                            <a:chExt cx="1270333" cy="583590"/>
                          </a:xfrm>
                        </wpg:grpSpPr>
                        <wps:wsp>
                          <wps:cNvPr id="144" name="矩形 144"/>
                          <wps:cNvSpPr/>
                          <wps:spPr>
                            <a:xfrm>
                              <a:off x="48674" y="26107"/>
                              <a:ext cx="45719" cy="31436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矩形 154"/>
                          <wps:cNvSpPr/>
                          <wps:spPr>
                            <a:xfrm>
                              <a:off x="1273288" y="26843"/>
                              <a:ext cx="45719" cy="31436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5" name="Group 68"/>
                          <wpg:cNvGrpSpPr>
                            <a:grpSpLocks/>
                          </wpg:cNvGrpSpPr>
                          <wpg:grpSpPr bwMode="auto">
                            <a:xfrm>
                              <a:off x="74278" y="-1913"/>
                              <a:ext cx="1198943" cy="583590"/>
                              <a:chOff x="7728" y="9289"/>
                              <a:chExt cx="1894" cy="916"/>
                            </a:xfrm>
                          </wpg:grpSpPr>
                          <wps:wsp>
                            <wps:cNvPr id="249" name="Line 69"/>
                            <wps:cNvCnPr>
                              <a:cxnSpLocks noChangeShapeType="1"/>
                            </wps:cNvCnPr>
                            <wps:spPr bwMode="auto">
                              <a:xfrm>
                                <a:off x="7728" y="9580"/>
                                <a:ext cx="18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Oval 105"/>
                            <wps:cNvSpPr>
                              <a:spLocks noChangeAspect="1" noChangeArrowheads="1"/>
                            </wps:cNvSpPr>
                            <wps:spPr bwMode="auto">
                              <a:xfrm>
                                <a:off x="8635" y="9509"/>
                                <a:ext cx="153" cy="153"/>
                              </a:xfrm>
                              <a:prstGeom prst="ellipse">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291" name="Line 106"/>
                            <wps:cNvCnPr>
                              <a:cxnSpLocks noChangeShapeType="1"/>
                            </wps:cNvCnPr>
                            <wps:spPr bwMode="auto">
                              <a:xfrm>
                                <a:off x="8390" y="9598"/>
                                <a:ext cx="0" cy="37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07"/>
                            <wps:cNvCnPr>
                              <a:cxnSpLocks noChangeShapeType="1"/>
                            </wps:cNvCnPr>
                            <wps:spPr bwMode="auto">
                              <a:xfrm>
                                <a:off x="8717" y="9704"/>
                                <a:ext cx="0" cy="27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108"/>
                            <wps:cNvCnPr>
                              <a:cxnSpLocks noChangeShapeType="1"/>
                            </wps:cNvCnPr>
                            <wps:spPr bwMode="auto">
                              <a:xfrm>
                                <a:off x="9045" y="9598"/>
                                <a:ext cx="0" cy="37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Text Box 112"/>
                            <wps:cNvSpPr txBox="1">
                              <a:spLocks noChangeArrowheads="1"/>
                            </wps:cNvSpPr>
                            <wps:spPr bwMode="auto">
                              <a:xfrm>
                                <a:off x="8649" y="9974"/>
                                <a:ext cx="2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9408" w14:textId="77777777" w:rsidR="007C7660" w:rsidRPr="001269B1" w:rsidRDefault="007C7660" w:rsidP="007C7660">
                                  <w:pPr>
                                    <w:rPr>
                                      <w:sz w:val="18"/>
                                      <w:szCs w:val="18"/>
                                    </w:rPr>
                                  </w:pPr>
                                  <w:r w:rsidRPr="001269B1">
                                    <w:rPr>
                                      <w:rFonts w:hint="eastAsia"/>
                                      <w:sz w:val="18"/>
                                      <w:szCs w:val="18"/>
                                    </w:rPr>
                                    <w:t>O</w:t>
                                  </w:r>
                                </w:p>
                              </w:txbxContent>
                            </wps:txbx>
                            <wps:bodyPr rot="0" vert="horz" wrap="square" lIns="0" tIns="0" rIns="0" bIns="0" anchor="t" anchorCtr="0" upright="1">
                              <a:noAutofit/>
                            </wps:bodyPr>
                          </wps:wsp>
                          <wps:wsp>
                            <wps:cNvPr id="399" name="Text Box 113"/>
                            <wps:cNvSpPr txBox="1">
                              <a:spLocks noChangeArrowheads="1"/>
                            </wps:cNvSpPr>
                            <wps:spPr bwMode="auto">
                              <a:xfrm>
                                <a:off x="8327" y="9974"/>
                                <a:ext cx="2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FDF7" w14:textId="77777777" w:rsidR="007C7660" w:rsidRPr="001269B1" w:rsidRDefault="007C7660" w:rsidP="007C7660">
                                  <w:pPr>
                                    <w:rPr>
                                      <w:sz w:val="18"/>
                                      <w:szCs w:val="18"/>
                                    </w:rPr>
                                  </w:pPr>
                                  <w:r w:rsidRPr="001269B1">
                                    <w:rPr>
                                      <w:rFonts w:hint="eastAsia"/>
                                      <w:sz w:val="18"/>
                                      <w:szCs w:val="18"/>
                                    </w:rPr>
                                    <w:t>C</w:t>
                                  </w:r>
                                </w:p>
                              </w:txbxContent>
                            </wps:txbx>
                            <wps:bodyPr rot="0" vert="horz" wrap="square" lIns="0" tIns="0" rIns="0" bIns="0" anchor="t" anchorCtr="0" upright="1">
                              <a:noAutofit/>
                            </wps:bodyPr>
                          </wps:wsp>
                          <wps:wsp>
                            <wps:cNvPr id="478" name="Text Box 114"/>
                            <wps:cNvSpPr txBox="1">
                              <a:spLocks noChangeArrowheads="1"/>
                            </wps:cNvSpPr>
                            <wps:spPr bwMode="auto">
                              <a:xfrm>
                                <a:off x="8991" y="9974"/>
                                <a:ext cx="2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5818" w14:textId="77777777" w:rsidR="007C7660" w:rsidRPr="001269B1" w:rsidRDefault="007C7660" w:rsidP="007C7660">
                                  <w:pPr>
                                    <w:rPr>
                                      <w:sz w:val="18"/>
                                      <w:szCs w:val="18"/>
                                    </w:rPr>
                                  </w:pPr>
                                  <w:r w:rsidRPr="001269B1">
                                    <w:rPr>
                                      <w:rFonts w:hint="eastAsia"/>
                                      <w:sz w:val="18"/>
                                      <w:szCs w:val="18"/>
                                    </w:rPr>
                                    <w:t>B</w:t>
                                  </w:r>
                                </w:p>
                              </w:txbxContent>
                            </wps:txbx>
                            <wps:bodyPr rot="0" vert="horz" wrap="square" lIns="0" tIns="0" rIns="0" bIns="0" anchor="t" anchorCtr="0" upright="1">
                              <a:noAutofit/>
                            </wps:bodyPr>
                          </wps:wsp>
                          <wps:wsp>
                            <wps:cNvPr id="889" name="Line 117"/>
                            <wps:cNvCnPr>
                              <a:cxnSpLocks noChangeShapeType="1"/>
                            </wps:cNvCnPr>
                            <wps:spPr bwMode="auto">
                              <a:xfrm>
                                <a:off x="7764" y="9336"/>
                                <a:ext cx="0" cy="4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17"/>
                            <wps:cNvCnPr>
                              <a:cxnSpLocks noChangeShapeType="1"/>
                            </wps:cNvCnPr>
                            <wps:spPr bwMode="auto">
                              <a:xfrm>
                                <a:off x="9609" y="9336"/>
                                <a:ext cx="0" cy="4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Oval 105"/>
                            <wps:cNvSpPr>
                              <a:spLocks noChangeAspect="1" noChangeArrowheads="1"/>
                            </wps:cNvSpPr>
                            <wps:spPr bwMode="auto">
                              <a:xfrm>
                                <a:off x="8878" y="9562"/>
                                <a:ext cx="60" cy="60"/>
                              </a:xfrm>
                              <a:prstGeom prst="ellipse">
                                <a:avLst/>
                              </a:prstGeom>
                              <a:solidFill>
                                <a:schemeClr val="tx1"/>
                              </a:solidFill>
                              <a:ln w="12700">
                                <a:noFill/>
                                <a:round/>
                                <a:headEnd/>
                                <a:tailEnd/>
                              </a:ln>
                            </wps:spPr>
                            <wps:bodyPr rot="0" vert="horz" wrap="square" lIns="91440" tIns="45720" rIns="91440" bIns="45720" anchor="t" anchorCtr="0" upright="1">
                              <a:noAutofit/>
                            </wps:bodyPr>
                          </wps:wsp>
                          <wps:wsp>
                            <wps:cNvPr id="1331" name="Text Box 113"/>
                            <wps:cNvSpPr txBox="1">
                              <a:spLocks noChangeArrowheads="1"/>
                            </wps:cNvSpPr>
                            <wps:spPr bwMode="auto">
                              <a:xfrm>
                                <a:off x="8847" y="9289"/>
                                <a:ext cx="2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7125" w14:textId="724B2029" w:rsidR="007C7660" w:rsidRPr="001269B1" w:rsidRDefault="007C7660" w:rsidP="007C7660">
                                  <w:pPr>
                                    <w:rPr>
                                      <w:sz w:val="18"/>
                                      <w:szCs w:val="18"/>
                                    </w:rPr>
                                  </w:pPr>
                                  <w:r>
                                    <w:rPr>
                                      <w:sz w:val="18"/>
                                      <w:szCs w:val="18"/>
                                    </w:rPr>
                                    <w:t>A</w:t>
                                  </w:r>
                                </w:p>
                              </w:txbxContent>
                            </wps:txbx>
                            <wps:bodyPr rot="0" vert="horz" wrap="square" lIns="0" tIns="0" rIns="0" bIns="0" anchor="t" anchorCtr="0" upright="1">
                              <a:noAutofit/>
                            </wps:bodyPr>
                          </wps:wsp>
                        </wpg:grpSp>
                      </wpg:grpSp>
                      <wps:wsp>
                        <wps:cNvPr id="929" name="Freeform 53"/>
                        <wps:cNvSpPr>
                          <a:spLocks/>
                        </wps:cNvSpPr>
                        <wps:spPr bwMode="auto">
                          <a:xfrm rot="16200000" flipV="1">
                            <a:off x="222568" y="-66358"/>
                            <a:ext cx="98739" cy="43367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53"/>
                        <wps:cNvSpPr>
                          <a:spLocks/>
                        </wps:cNvSpPr>
                        <wps:spPr bwMode="auto">
                          <a:xfrm rot="16200000" flipV="1">
                            <a:off x="336868" y="-66358"/>
                            <a:ext cx="98739" cy="43367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61A994E" id="组合 89" o:spid="_x0000_s1026" style="position:absolute;left:0;text-align:left;margin-left:325pt;margin-top:5.6pt;width:99.85pt;height:45.55pt;z-index:251681792;mso-height-relative:margin" coordorigin="40,-278" coordsize="12685,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">
                <v:group id="组合 90" o:spid="_x0000_s1027" style="position:absolute;left:40;top:-278;width:12685;height:5808" coordorigin="486,-19" coordsize="1270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矩形 144" o:spid="_x0000_s1028" style="position:absolute;left:486;top:261;width:45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" fillcolor="black [3213]" stroked="f" strokeweight="1pt">
                    <v:fill r:id="rId10" o:title="" color2="white [3212]" type="pattern"/>
                  </v:rect>
                  <v:rect id="矩形 154" o:spid="_x0000_s1029" style="position:absolute;left:12732;top:268;width:45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" fillcolor="black [3213]" stroked="f" strokeweight="1pt">
                    <v:fill r:id="rId10" o:title="" color2="white [3212]" type="pattern"/>
                  </v:rect>
                  <v:group id="Group 68" o:spid="_x0000_s1030" style="position:absolute;left:742;top:-19;width:11990;height:5835" coordorigin="7728,9289" coordsize="189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Line 69" o:spid="_x0000_s1031" style="position:absolute;visibility:visible;mso-wrap-style:square" from="7728,9580" to="9622,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oval id="Oval 105" o:spid="_x0000_s1032" style="position:absolute;left:8635;top:9509;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" fillcolor="#333" strokeweight="1pt">
                      <o:lock v:ext="edit" aspectratio="t"/>
                    </v:oval>
                    <v:line id="Line 106" o:spid="_x0000_s1033" style="position:absolute;visibility:visible;mso-wrap-style:square" from="8390,9598" to="839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107" o:spid="_x0000_s1034" style="position:absolute;visibility:visible;mso-wrap-style:square" from="8717,9704" to="8717,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108" o:spid="_x0000_s1035" style="position:absolute;visibility:visible;mso-wrap-style:square" from="9045,9598" to="9045,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shapetype id="_x0000_t202" coordsize="21600,21600" o:spt="202" path="m,l,21600r21600,l21600,xe">
                      <v:stroke joinstyle="miter"/>
                      <v:path gradientshapeok="t" o:connecttype="rect"/>
                    </v:shapetype>
                    <v:shape id="Text Box 112" o:spid="_x0000_s1036" type="#_x0000_t202" style="position:absolute;left:8649;top:9974;width:2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E119408" w14:textId="77777777" w:rsidR="007C7660" w:rsidRPr="001269B1" w:rsidRDefault="007C7660" w:rsidP="007C7660">
                            <w:pPr>
                              <w:rPr>
                                <w:sz w:val="18"/>
                                <w:szCs w:val="18"/>
                              </w:rPr>
                            </w:pPr>
                            <w:r w:rsidRPr="001269B1">
                              <w:rPr>
                                <w:rFonts w:hint="eastAsia"/>
                                <w:sz w:val="18"/>
                                <w:szCs w:val="18"/>
                              </w:rPr>
                              <w:t>O</w:t>
                            </w:r>
                          </w:p>
                        </w:txbxContent>
                      </v:textbox>
                    </v:shape>
                    <v:shape id="Text Box 113" o:spid="_x0000_s1037" type="#_x0000_t202" style="position:absolute;left:8327;top:9974;width:2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2D2FDF7" w14:textId="77777777" w:rsidR="007C7660" w:rsidRPr="001269B1" w:rsidRDefault="007C7660" w:rsidP="007C7660">
                            <w:pPr>
                              <w:rPr>
                                <w:sz w:val="18"/>
                                <w:szCs w:val="18"/>
                              </w:rPr>
                            </w:pPr>
                            <w:r w:rsidRPr="001269B1">
                              <w:rPr>
                                <w:rFonts w:hint="eastAsia"/>
                                <w:sz w:val="18"/>
                                <w:szCs w:val="18"/>
                              </w:rPr>
                              <w:t>C</w:t>
                            </w:r>
                          </w:p>
                        </w:txbxContent>
                      </v:textbox>
                    </v:shape>
                    <v:shape id="Text Box 114" o:spid="_x0000_s1038" type="#_x0000_t202" style="position:absolute;left:8991;top:9974;width:2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F145818" w14:textId="77777777" w:rsidR="007C7660" w:rsidRPr="001269B1" w:rsidRDefault="007C7660" w:rsidP="007C7660">
                            <w:pPr>
                              <w:rPr>
                                <w:sz w:val="18"/>
                                <w:szCs w:val="18"/>
                              </w:rPr>
                            </w:pPr>
                            <w:r w:rsidRPr="001269B1">
                              <w:rPr>
                                <w:rFonts w:hint="eastAsia"/>
                                <w:sz w:val="18"/>
                                <w:szCs w:val="18"/>
                              </w:rPr>
                              <w:t>B</w:t>
                            </w:r>
                          </w:p>
                        </w:txbxContent>
                      </v:textbox>
                    </v:shape>
                    <v:line id="Line 117" o:spid="_x0000_s1039" style="position:absolute;visibility:visible;mso-wrap-style:square" from="7764,9336" to="7764,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" strokeweight="1pt"/>
                    <v:line id="Line 117" o:spid="_x0000_s1040" style="position:absolute;visibility:visible;mso-wrap-style:square" from="9609,9336" to="9609,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oval id="Oval 105" o:spid="_x0000_s1041" style="position:absolute;left:8878;top:956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" fillcolor="black [3213]" stroked="f" strokeweight="1pt">
                      <o:lock v:ext="edit" aspectratio="t"/>
                    </v:oval>
                    <v:shape id="Text Box 113" o:spid="_x0000_s1042" type="#_x0000_t202" style="position:absolute;left:8847;top:9289;width:21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00507125" w14:textId="724B2029" w:rsidR="007C7660" w:rsidRPr="001269B1" w:rsidRDefault="007C7660" w:rsidP="007C7660">
                            <w:pPr>
                              <w:rPr>
                                <w:sz w:val="18"/>
                                <w:szCs w:val="18"/>
                              </w:rPr>
                            </w:pPr>
                            <w:r>
                              <w:rPr>
                                <w:sz w:val="18"/>
                                <w:szCs w:val="18"/>
                              </w:rPr>
                              <w:t>A</w:t>
                            </w:r>
                          </w:p>
                        </w:txbxContent>
                      </v:textbox>
                    </v:shape>
                  </v:group>
                </v:group>
                <v:shape id="Freeform 53" o:spid="_x0000_s1043" style="position:absolute;left:2225;top:-663;width:987;height:4336;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49370,892;84274,16940;98739,45472;84274,74003;49370,90052;14465,88269;0,74003;14465,59737;49370,57954;84274,74003;98739,102534;84274,131065;49370,147114;14465,145331;0,131065;14465,116800;49370,115017;84274,131065;98739,159597;84274,188128;49370,204177;14465,202394;0,188128;14465,173862;49370,172079;84274,188128;98739,216659;84274,245190;49370,261239;14465,259456;0,245190;14465,230925;49370,229142;84274,245190;98739,273722;84274,302253;49370,318302;14465,316519;0,302253;14465,287987;49370,286204;84274,302253;98739,330784;84274,359315;49370,375364;14465,373581;0,359315;14465,345050;49370,343267;84274,359315;98739,387847;84274,416378;49370,432427" o:connectangles="0,0,0,0,0,0,0,0,0,0,0,0,0,0,0,0,0,0,0,0,0,0,0,0,0,0,0,0,0,0,0,0,0,0,0,0,0,0,0,0,0,0,0,0,0,0,0,0,0,0,0,0,0"/>
                </v:shape>
                <v:shape id="Freeform 53" o:spid="_x0000_s1044" style="position:absolute;left:3368;top:-663;width:987;height:4336;rotation:90;flip:y;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49370,892;84274,16940;98739,45472;84274,74003;49370,90052;14465,88269;0,74003;14465,59737;49370,57954;84274,74003;98739,102534;84274,131065;49370,147114;14465,145331;0,131065;14465,116800;49370,115017;84274,131065;98739,159597;84274,188128;49370,204177;14465,202394;0,188128;14465,173862;49370,172079;84274,188128;98739,216659;84274,245190;49370,261239;14465,259456;0,245190;14465,230925;49370,229142;84274,245190;98739,273722;84274,302253;49370,318302;14465,316519;0,302253;14465,287987;49370,286204;84274,302253;98739,330784;84274,359315;49370,375364;14465,373581;0,359315;14465,345050;49370,343267;84274,359315;98739,387847;84274,416378;49370,432427" o:connectangles="0,0,0,0,0,0,0,0,0,0,0,0,0,0,0,0,0,0,0,0,0,0,0,0,0,0,0,0,0,0,0,0,0,0,0,0,0,0,0,0,0,0,0,0,0,0,0,0,0,0,0,0,0"/>
                </v:shape>
                <w10:wrap type="square"/>
              </v:group>
            </w:pict>
          </mc:Fallback>
        </mc:AlternateContent>
      </w:r>
      <w:r w:rsidR="00D71E13" w:rsidRPr="00C87E4B">
        <w:rPr>
          <w:rFonts w:hAnsi="宋体" w:hint="eastAsia"/>
        </w:rPr>
        <w:t>如图所示，</w:t>
      </w:r>
      <w:r w:rsidR="005744A8" w:rsidRPr="00C87E4B">
        <w:rPr>
          <w:rFonts w:hAnsi="宋体"/>
        </w:rPr>
        <w:t>弹簧振子在</w:t>
      </w:r>
      <w:r w:rsidR="005744A8" w:rsidRPr="00C87E4B">
        <w:rPr>
          <w:rFonts w:hAnsi="宋体"/>
        </w:rPr>
        <w:t>B</w:t>
      </w:r>
      <w:r w:rsidR="005744A8" w:rsidRPr="00C87E4B">
        <w:rPr>
          <w:rFonts w:hAnsi="宋体" w:hint="eastAsia"/>
        </w:rPr>
        <w:t>、</w:t>
      </w:r>
      <w:r w:rsidR="005744A8" w:rsidRPr="00C87E4B">
        <w:rPr>
          <w:rFonts w:hAnsi="宋体"/>
        </w:rPr>
        <w:t>C</w:t>
      </w:r>
      <w:r w:rsidR="005744A8" w:rsidRPr="00C87E4B">
        <w:rPr>
          <w:rFonts w:hAnsi="宋体" w:hint="eastAsia"/>
        </w:rPr>
        <w:t>两点</w:t>
      </w:r>
      <w:r w:rsidR="005744A8" w:rsidRPr="00C87E4B">
        <w:rPr>
          <w:rFonts w:hAnsi="宋体"/>
        </w:rPr>
        <w:t>间做机械振动，</w:t>
      </w:r>
      <w:r w:rsidR="005744A8" w:rsidRPr="00C87E4B">
        <w:rPr>
          <w:rFonts w:hAnsi="宋体"/>
        </w:rPr>
        <w:t>O</w:t>
      </w:r>
      <w:r w:rsidR="005744A8" w:rsidRPr="00C87E4B">
        <w:rPr>
          <w:rFonts w:hAnsi="宋体"/>
        </w:rPr>
        <w:t>为平衡位置，</w:t>
      </w:r>
      <w:r w:rsidR="005744A8" w:rsidRPr="00C87E4B">
        <w:rPr>
          <w:rFonts w:hAnsi="宋体" w:hint="eastAsia"/>
        </w:rPr>
        <w:t>A</w:t>
      </w:r>
      <w:r w:rsidR="005744A8" w:rsidRPr="00C87E4B">
        <w:rPr>
          <w:rFonts w:hAnsi="宋体" w:hint="eastAsia"/>
        </w:rPr>
        <w:t>为</w:t>
      </w:r>
      <w:r w:rsidR="005744A8" w:rsidRPr="00C87E4B">
        <w:rPr>
          <w:rFonts w:hAnsi="宋体" w:hint="eastAsia"/>
        </w:rPr>
        <w:t>OB</w:t>
      </w:r>
      <w:r w:rsidR="005744A8" w:rsidRPr="00C87E4B">
        <w:rPr>
          <w:rFonts w:hAnsi="宋体" w:hint="eastAsia"/>
        </w:rPr>
        <w:t>间的一个点，</w:t>
      </w:r>
      <w:commentRangeStart w:id="5"/>
      <w:r w:rsidR="005744A8" w:rsidRPr="00C87E4B">
        <w:rPr>
          <w:rFonts w:hAnsi="宋体"/>
        </w:rPr>
        <w:t>则</w:t>
      </w:r>
      <w:commentRangeEnd w:id="5"/>
      <w:r w:rsidR="00680227">
        <w:rPr>
          <w:rStyle w:val="a8"/>
          <w:lang w:val="x-none" w:eastAsia="x-none"/>
        </w:rPr>
        <w:commentReference w:id="5"/>
      </w:r>
      <w:r w:rsidR="005744A8" w:rsidRPr="00C87E4B">
        <w:rPr>
          <w:rFonts w:hAnsi="宋体" w:hint="eastAsia"/>
        </w:rPr>
        <w:t>（</w:t>
      </w:r>
      <w:r w:rsidR="005744A8" w:rsidRPr="00C87E4B">
        <w:rPr>
          <w:rFonts w:hAnsi="宋体" w:hint="eastAsia"/>
        </w:rPr>
        <w:t xml:space="preserve">     </w:t>
      </w:r>
      <w:r w:rsidR="005744A8" w:rsidRPr="003B1EFF">
        <w:rPr>
          <w:rFonts w:hint="eastAsia"/>
        </w:rPr>
        <w:t>）</w:t>
      </w:r>
    </w:p>
    <w:p w14:paraId="6ACB17FF" w14:textId="4FFAD18C" w:rsidR="005744A8" w:rsidRPr="003B1EFF" w:rsidRDefault="005744A8" w:rsidP="00DE6A7E">
      <w:r w:rsidRPr="003B1EFF">
        <w:rPr>
          <w:rFonts w:hint="eastAsia"/>
          <w:szCs w:val="21"/>
        </w:rPr>
        <w:t>（</w:t>
      </w:r>
      <w:r w:rsidRPr="003B1EFF">
        <w:rPr>
          <w:szCs w:val="21"/>
        </w:rPr>
        <w:t>A</w:t>
      </w:r>
      <w:r w:rsidRPr="003B1EFF">
        <w:rPr>
          <w:rFonts w:hAnsi="宋体" w:hint="eastAsia"/>
          <w:szCs w:val="21"/>
        </w:rPr>
        <w:t>）</w:t>
      </w:r>
      <w:r w:rsidRPr="003B1EFF">
        <w:rPr>
          <w:rFonts w:hint="eastAsia"/>
        </w:rPr>
        <w:t>振子在位置</w:t>
      </w:r>
      <w:r w:rsidRPr="003B1EFF">
        <w:t>B</w:t>
      </w:r>
      <w:r w:rsidRPr="003B1EFF">
        <w:rPr>
          <w:rFonts w:hint="eastAsia"/>
        </w:rPr>
        <w:t>、</w:t>
      </w:r>
      <w:r w:rsidRPr="003B1EFF">
        <w:rPr>
          <w:rFonts w:hint="eastAsia"/>
        </w:rPr>
        <w:t>C</w:t>
      </w:r>
      <w:r w:rsidRPr="003B1EFF">
        <w:rPr>
          <w:rFonts w:hint="eastAsia"/>
        </w:rPr>
        <w:t>时的速度最大</w:t>
      </w:r>
    </w:p>
    <w:p w14:paraId="0C64803C" w14:textId="63438AC7" w:rsidR="005744A8" w:rsidRPr="003B1EFF" w:rsidRDefault="005744A8" w:rsidP="00DE6A7E">
      <w:r w:rsidRPr="003B1EFF">
        <w:rPr>
          <w:rFonts w:hint="eastAsia"/>
          <w:szCs w:val="21"/>
        </w:rPr>
        <w:t>（</w:t>
      </w:r>
      <w:r w:rsidRPr="003B1EFF">
        <w:rPr>
          <w:szCs w:val="21"/>
        </w:rPr>
        <w:t>B</w:t>
      </w:r>
      <w:r w:rsidRPr="003B1EFF">
        <w:rPr>
          <w:rFonts w:hAnsi="宋体" w:hint="eastAsia"/>
          <w:szCs w:val="21"/>
        </w:rPr>
        <w:t>）</w:t>
      </w:r>
      <w:r w:rsidRPr="003B1EFF">
        <w:rPr>
          <w:rFonts w:hint="eastAsia"/>
        </w:rPr>
        <w:t>振子从</w:t>
      </w:r>
      <w:r w:rsidRPr="003B1EFF">
        <w:t>B</w:t>
      </w:r>
      <w:r w:rsidRPr="003B1EFF">
        <w:rPr>
          <w:rFonts w:hint="eastAsia"/>
        </w:rPr>
        <w:t>向</w:t>
      </w:r>
      <w:r w:rsidRPr="003B1EFF">
        <w:rPr>
          <w:rFonts w:hint="eastAsia"/>
        </w:rPr>
        <w:t>O</w:t>
      </w:r>
      <w:r w:rsidRPr="003B1EFF">
        <w:rPr>
          <w:rFonts w:hint="eastAsia"/>
        </w:rPr>
        <w:t>运动时加速度逐渐增大</w:t>
      </w:r>
    </w:p>
    <w:p w14:paraId="0698352C" w14:textId="77777777" w:rsidR="005744A8" w:rsidRPr="003B1EFF" w:rsidRDefault="005744A8" w:rsidP="00DE6A7E">
      <w:pPr>
        <w:rPr>
          <w:rFonts w:hAnsi="宋体"/>
          <w:szCs w:val="21"/>
        </w:rPr>
      </w:pPr>
      <w:r w:rsidRPr="003B1EFF">
        <w:rPr>
          <w:rFonts w:hint="eastAsia"/>
          <w:szCs w:val="21"/>
        </w:rPr>
        <w:t>（</w:t>
      </w:r>
      <w:r w:rsidRPr="003B1EFF">
        <w:rPr>
          <w:szCs w:val="21"/>
        </w:rPr>
        <w:t>C</w:t>
      </w:r>
      <w:r w:rsidRPr="003B1EFF">
        <w:rPr>
          <w:rFonts w:hAnsi="宋体" w:hint="eastAsia"/>
          <w:szCs w:val="21"/>
        </w:rPr>
        <w:t>）</w:t>
      </w:r>
      <w:r w:rsidRPr="003B1EFF">
        <w:rPr>
          <w:rFonts w:hint="eastAsia"/>
        </w:rPr>
        <w:t>振子经过位置</w:t>
      </w:r>
      <w:r w:rsidRPr="003B1EFF">
        <w:t>O</w:t>
      </w:r>
      <w:r w:rsidRPr="003B1EFF">
        <w:rPr>
          <w:rFonts w:hint="eastAsia"/>
        </w:rPr>
        <w:t>时动能最大</w:t>
      </w:r>
    </w:p>
    <w:p w14:paraId="183C9561" w14:textId="77777777" w:rsidR="005744A8" w:rsidRPr="003B1EFF" w:rsidRDefault="005744A8" w:rsidP="00DE6A7E">
      <w:r w:rsidRPr="003B1EFF">
        <w:rPr>
          <w:rFonts w:hint="eastAsia"/>
          <w:szCs w:val="21"/>
        </w:rPr>
        <w:t>（</w:t>
      </w:r>
      <w:r w:rsidRPr="003B1EFF">
        <w:rPr>
          <w:szCs w:val="21"/>
        </w:rPr>
        <w:t>D</w:t>
      </w:r>
      <w:r w:rsidRPr="003B1EFF">
        <w:rPr>
          <w:rFonts w:hAnsi="宋体" w:hint="eastAsia"/>
          <w:szCs w:val="21"/>
        </w:rPr>
        <w:t>）振子每次经过</w:t>
      </w:r>
      <w:r w:rsidRPr="003B1EFF">
        <w:rPr>
          <w:rFonts w:hint="eastAsia"/>
        </w:rPr>
        <w:t>位置</w:t>
      </w:r>
      <w:r w:rsidRPr="003B1EFF">
        <w:rPr>
          <w:rFonts w:hint="eastAsia"/>
        </w:rPr>
        <w:t>A</w:t>
      </w:r>
      <w:r w:rsidRPr="003B1EFF">
        <w:rPr>
          <w:rFonts w:hint="eastAsia"/>
        </w:rPr>
        <w:t>时速度都相等</w:t>
      </w:r>
    </w:p>
    <w:p w14:paraId="673B6D26" w14:textId="77777777" w:rsidR="00B23BD1" w:rsidRDefault="00B23BD1" w:rsidP="00DE6A7E"/>
    <w:p w14:paraId="6DD72C82" w14:textId="77777777" w:rsidR="005744A8" w:rsidRPr="003B1EFF" w:rsidRDefault="005744A8" w:rsidP="00C87E4B">
      <w:pPr>
        <w:pStyle w:val="af1"/>
        <w:numPr>
          <w:ilvl w:val="0"/>
          <w:numId w:val="2"/>
        </w:numPr>
        <w:ind w:firstLineChars="0"/>
      </w:pPr>
      <w:r w:rsidRPr="003B1EFF">
        <w:rPr>
          <w:rFonts w:hint="eastAsia"/>
        </w:rPr>
        <w:t>下列现象中属于电磁感应现象的</w:t>
      </w:r>
      <w:commentRangeStart w:id="6"/>
      <w:r w:rsidRPr="003B1EFF">
        <w:rPr>
          <w:rFonts w:hint="eastAsia"/>
        </w:rPr>
        <w:t>是</w:t>
      </w:r>
      <w:commentRangeEnd w:id="6"/>
      <w:r w:rsidR="00680227">
        <w:rPr>
          <w:rStyle w:val="a8"/>
          <w:lang w:val="x-none" w:eastAsia="x-none"/>
        </w:rPr>
        <w:commentReference w:id="6"/>
      </w:r>
      <w:r w:rsidRPr="003B1EFF">
        <w:rPr>
          <w:rFonts w:hint="eastAsia"/>
        </w:rPr>
        <w:t>（</w:t>
      </w:r>
      <w:r w:rsidRPr="003B1EFF">
        <w:rPr>
          <w:rFonts w:hint="eastAsia"/>
        </w:rPr>
        <w:t xml:space="preserve">     </w:t>
      </w:r>
      <w:r w:rsidRPr="003B1EFF">
        <w:rPr>
          <w:rFonts w:hint="eastAsia"/>
        </w:rPr>
        <w:t>）</w:t>
      </w:r>
    </w:p>
    <w:p w14:paraId="72D37208" w14:textId="3D51EA8B" w:rsidR="005744A8" w:rsidRPr="003B1EFF" w:rsidRDefault="005744A8" w:rsidP="00DE6A7E">
      <w:r w:rsidRPr="003B1EFF">
        <w:rPr>
          <w:rFonts w:hint="eastAsia"/>
        </w:rPr>
        <w:t>（</w:t>
      </w:r>
      <w:r w:rsidRPr="003B1EFF">
        <w:rPr>
          <w:rFonts w:hint="eastAsia"/>
        </w:rPr>
        <w:t>A</w:t>
      </w:r>
      <w:r w:rsidRPr="003B1EFF">
        <w:rPr>
          <w:rFonts w:hint="eastAsia"/>
        </w:rPr>
        <w:t>）磁场对电流有力的作用</w:t>
      </w:r>
      <w:r w:rsidR="00A03276" w:rsidRPr="003B1EFF">
        <w:rPr>
          <w:rFonts w:hint="eastAsia"/>
        </w:rPr>
        <w:tab/>
      </w:r>
      <w:r w:rsidR="00680227">
        <w:tab/>
      </w:r>
      <w:r w:rsidR="00680227">
        <w:tab/>
      </w:r>
      <w:r w:rsidRPr="003B1EFF">
        <w:rPr>
          <w:rFonts w:hint="eastAsia"/>
        </w:rPr>
        <w:t>（</w:t>
      </w:r>
      <w:r w:rsidRPr="003B1EFF">
        <w:rPr>
          <w:rFonts w:hint="eastAsia"/>
        </w:rPr>
        <w:t>B</w:t>
      </w:r>
      <w:r w:rsidRPr="003B1EFF">
        <w:rPr>
          <w:rFonts w:hint="eastAsia"/>
        </w:rPr>
        <w:t>）电流的周围能产生磁场</w:t>
      </w:r>
    </w:p>
    <w:p w14:paraId="34CA9205" w14:textId="0A9F9D15" w:rsidR="00A03276" w:rsidRPr="003B1EFF" w:rsidRDefault="005744A8" w:rsidP="00DE6A7E">
      <w:r w:rsidRPr="003B1EFF">
        <w:rPr>
          <w:rFonts w:hint="eastAsia"/>
        </w:rPr>
        <w:lastRenderedPageBreak/>
        <w:t>（</w:t>
      </w:r>
      <w:r w:rsidRPr="003B1EFF">
        <w:rPr>
          <w:rFonts w:hint="eastAsia"/>
        </w:rPr>
        <w:t>C</w:t>
      </w:r>
      <w:r w:rsidRPr="003B1EFF">
        <w:rPr>
          <w:rFonts w:hint="eastAsia"/>
        </w:rPr>
        <w:t>）软铁棒可被磁场磁化而带磁性</w:t>
      </w:r>
      <w:r w:rsidR="00680227">
        <w:tab/>
      </w:r>
      <w:r w:rsidR="00A03276" w:rsidRPr="003B1EFF">
        <w:rPr>
          <w:rFonts w:hint="eastAsia"/>
        </w:rPr>
        <w:tab/>
      </w:r>
      <w:r w:rsidRPr="003B1EFF">
        <w:rPr>
          <w:rFonts w:hint="eastAsia"/>
        </w:rPr>
        <w:t>（</w:t>
      </w:r>
      <w:r w:rsidRPr="003B1EFF">
        <w:rPr>
          <w:rFonts w:hint="eastAsia"/>
        </w:rPr>
        <w:t>D</w:t>
      </w:r>
      <w:r w:rsidRPr="003B1EFF">
        <w:rPr>
          <w:rFonts w:hint="eastAsia"/>
        </w:rPr>
        <w:t>）变化的磁场使闭合导体中产生电流</w:t>
      </w:r>
    </w:p>
    <w:p w14:paraId="34801157" w14:textId="77777777" w:rsidR="00BD3149" w:rsidRPr="00955716" w:rsidRDefault="00BD3149" w:rsidP="00BD3149">
      <w:pPr>
        <w:rPr>
          <w:color w:val="FF0000"/>
        </w:rPr>
      </w:pPr>
      <w:r w:rsidRPr="00955716">
        <w:rPr>
          <w:rFonts w:hint="eastAsia"/>
          <w:color w:val="FF0000"/>
        </w:rPr>
        <w:t>【解析】变化的磁场会在闭合导线中产生感应电流，这就是所谓的“磁生电”，是由法拉第发现的。</w:t>
      </w:r>
    </w:p>
    <w:p w14:paraId="3026073B" w14:textId="77777777" w:rsidR="00BD3149" w:rsidRPr="00955716" w:rsidRDefault="00BD3149" w:rsidP="00BD3149">
      <w:pPr>
        <w:rPr>
          <w:color w:val="FF0000"/>
        </w:rPr>
      </w:pPr>
      <w:r w:rsidRPr="00955716">
        <w:rPr>
          <w:rFonts w:hint="eastAsia"/>
          <w:color w:val="FF0000"/>
        </w:rPr>
        <w:t>正确选项为</w:t>
      </w:r>
      <w:r w:rsidRPr="00955716">
        <w:rPr>
          <w:rFonts w:hint="eastAsia"/>
          <w:color w:val="FF0000"/>
        </w:rPr>
        <w:t>D</w:t>
      </w:r>
      <w:r w:rsidRPr="00955716">
        <w:rPr>
          <w:rFonts w:hint="eastAsia"/>
          <w:color w:val="FF0000"/>
        </w:rPr>
        <w:t>。</w:t>
      </w:r>
    </w:p>
    <w:p w14:paraId="5A50A00F" w14:textId="77777777" w:rsidR="00027585" w:rsidRDefault="00027585" w:rsidP="00DE6A7E"/>
    <w:p w14:paraId="62193BE9" w14:textId="77777777" w:rsidR="005744A8" w:rsidRPr="003B1EFF" w:rsidRDefault="005744A8" w:rsidP="00C87E4B">
      <w:pPr>
        <w:pStyle w:val="af1"/>
        <w:numPr>
          <w:ilvl w:val="0"/>
          <w:numId w:val="2"/>
        </w:numPr>
        <w:ind w:firstLineChars="0"/>
      </w:pPr>
      <w:r w:rsidRPr="003B1EFF">
        <w:rPr>
          <w:rFonts w:hint="eastAsia"/>
        </w:rPr>
        <w:t>如图所示，（</w:t>
      </w:r>
      <w:r w:rsidRPr="003B1EFF">
        <w:rPr>
          <w:rFonts w:hint="eastAsia"/>
        </w:rPr>
        <w:t>a</w:t>
      </w:r>
      <w:r w:rsidRPr="003B1EFF">
        <w:rPr>
          <w:rFonts w:hint="eastAsia"/>
        </w:rPr>
        <w:t>）、（</w:t>
      </w:r>
      <w:r w:rsidRPr="003B1EFF">
        <w:rPr>
          <w:rFonts w:hint="eastAsia"/>
        </w:rPr>
        <w:t>b</w:t>
      </w:r>
      <w:r w:rsidRPr="003B1EFF">
        <w:rPr>
          <w:rFonts w:hint="eastAsia"/>
        </w:rPr>
        <w:t>）分别是两种门电路的符号，下列说法正确的</w:t>
      </w:r>
      <w:commentRangeStart w:id="7"/>
      <w:r w:rsidRPr="003B1EFF">
        <w:rPr>
          <w:rFonts w:hint="eastAsia"/>
        </w:rPr>
        <w:t>是</w:t>
      </w:r>
      <w:commentRangeEnd w:id="7"/>
      <w:r w:rsidR="00680227">
        <w:rPr>
          <w:rStyle w:val="a8"/>
          <w:lang w:val="x-none" w:eastAsia="x-none"/>
        </w:rPr>
        <w:commentReference w:id="7"/>
      </w:r>
      <w:r w:rsidRPr="003B1EFF">
        <w:rPr>
          <w:rFonts w:hint="eastAsia"/>
        </w:rPr>
        <w:t>（</w:t>
      </w:r>
      <w:r w:rsidRPr="003B1EFF">
        <w:rPr>
          <w:rFonts w:hint="eastAsia"/>
        </w:rPr>
        <w:t xml:space="preserve">      </w:t>
      </w:r>
      <w:r w:rsidRPr="003B1EFF">
        <w:rPr>
          <w:rFonts w:hint="eastAsia"/>
        </w:rPr>
        <w:t>）</w:t>
      </w:r>
    </w:p>
    <w:p w14:paraId="7D1C3906" w14:textId="77777777" w:rsidR="005744A8" w:rsidRPr="003B1EFF" w:rsidRDefault="001944B8" w:rsidP="00DE6A7E">
      <w:pPr>
        <w:rPr>
          <w:rFonts w:hAnsi="Verdana"/>
          <w:bCs/>
          <w:kern w:val="0"/>
          <w:szCs w:val="21"/>
        </w:rPr>
      </w:pPr>
      <w:r w:rsidRPr="003B1EFF">
        <w:rPr>
          <w:rFonts w:eastAsia="黑体" w:hint="eastAsia"/>
          <w:noProof/>
        </w:rPr>
        <mc:AlternateContent>
          <mc:Choice Requires="wpg">
            <w:drawing>
              <wp:anchor distT="0" distB="0" distL="114300" distR="114300" simplePos="0" relativeHeight="251654144" behindDoc="0" locked="0" layoutInCell="1" allowOverlap="1" wp14:anchorId="31438D08" wp14:editId="4F8A4D7A">
                <wp:simplePos x="0" y="0"/>
                <wp:positionH relativeFrom="column">
                  <wp:posOffset>3409950</wp:posOffset>
                </wp:positionH>
                <wp:positionV relativeFrom="paragraph">
                  <wp:posOffset>125730</wp:posOffset>
                </wp:positionV>
                <wp:extent cx="1851660" cy="627380"/>
                <wp:effectExtent l="0" t="0" r="15240" b="1270"/>
                <wp:wrapNone/>
                <wp:docPr id="1256" name="Group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 cy="627380"/>
                          <a:chOff x="7344" y="2191"/>
                          <a:chExt cx="2916" cy="988"/>
                        </a:xfrm>
                      </wpg:grpSpPr>
                      <wpg:grpSp>
                        <wpg:cNvPr id="1257" name="Group 2907"/>
                        <wpg:cNvGrpSpPr>
                          <a:grpSpLocks/>
                        </wpg:cNvGrpSpPr>
                        <wpg:grpSpPr bwMode="auto">
                          <a:xfrm>
                            <a:off x="7344" y="2191"/>
                            <a:ext cx="1194" cy="607"/>
                            <a:chOff x="7344" y="11590"/>
                            <a:chExt cx="1194" cy="607"/>
                          </a:xfrm>
                        </wpg:grpSpPr>
                        <wpg:grpSp>
                          <wpg:cNvPr id="1258" name="Group 2908"/>
                          <wpg:cNvGrpSpPr>
                            <a:grpSpLocks/>
                          </wpg:cNvGrpSpPr>
                          <wpg:grpSpPr bwMode="auto">
                            <a:xfrm>
                              <a:off x="7344" y="11590"/>
                              <a:ext cx="1194" cy="607"/>
                              <a:chOff x="7984" y="11000"/>
                              <a:chExt cx="885" cy="388"/>
                            </a:xfrm>
                          </wpg:grpSpPr>
                          <wps:wsp>
                            <wps:cNvPr id="1259" name="Rectangle 2909"/>
                            <wps:cNvSpPr>
                              <a:spLocks noChangeArrowheads="1"/>
                            </wps:cNvSpPr>
                            <wps:spPr bwMode="auto">
                              <a:xfrm>
                                <a:off x="8235" y="11000"/>
                                <a:ext cx="382" cy="3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0" name="Line 2910"/>
                            <wps:cNvCnPr>
                              <a:cxnSpLocks noChangeShapeType="1"/>
                            </wps:cNvCnPr>
                            <wps:spPr bwMode="auto">
                              <a:xfrm>
                                <a:off x="7984" y="11198"/>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2911"/>
                            <wps:cNvCnPr>
                              <a:cxnSpLocks noChangeShapeType="1"/>
                            </wps:cNvCnPr>
                            <wps:spPr bwMode="auto">
                              <a:xfrm>
                                <a:off x="8623" y="11196"/>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Oval 2912"/>
                            <wps:cNvSpPr>
                              <a:spLocks noChangeArrowheads="1"/>
                            </wps:cNvSpPr>
                            <wps:spPr bwMode="auto">
                              <a:xfrm>
                                <a:off x="8617" y="11172"/>
                                <a:ext cx="62"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63" name="Text Box 2913"/>
                          <wps:cNvSpPr txBox="1">
                            <a:spLocks noChangeArrowheads="1"/>
                          </wps:cNvSpPr>
                          <wps:spPr bwMode="auto">
                            <a:xfrm>
                              <a:off x="7657" y="11660"/>
                              <a:ext cx="54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88D1" w14:textId="77777777" w:rsidR="007C7660" w:rsidRPr="004D400C" w:rsidRDefault="007C7660" w:rsidP="005744A8">
                                <w:pPr>
                                  <w:ind w:firstLineChars="50" w:firstLine="105"/>
                                </w:pPr>
                                <w:r>
                                  <w:rPr>
                                    <w:rFonts w:hint="eastAsia"/>
                                  </w:rPr>
                                  <w:t>1</w:t>
                                </w:r>
                              </w:p>
                            </w:txbxContent>
                          </wps:txbx>
                          <wps:bodyPr rot="0" vert="horz" wrap="square" lIns="91440" tIns="45720" rIns="91440" bIns="45720" anchor="t" anchorCtr="0" upright="1">
                            <a:noAutofit/>
                          </wps:bodyPr>
                        </wps:wsp>
                      </wpg:grpSp>
                      <wpg:grpSp>
                        <wpg:cNvPr id="1264" name="Group 2914"/>
                        <wpg:cNvGrpSpPr>
                          <a:grpSpLocks/>
                        </wpg:cNvGrpSpPr>
                        <wpg:grpSpPr bwMode="auto">
                          <a:xfrm>
                            <a:off x="9012" y="2193"/>
                            <a:ext cx="1160" cy="595"/>
                            <a:chOff x="9012" y="11622"/>
                            <a:chExt cx="1160" cy="595"/>
                          </a:xfrm>
                        </wpg:grpSpPr>
                        <wpg:grpSp>
                          <wpg:cNvPr id="1265" name="Group 2915"/>
                          <wpg:cNvGrpSpPr>
                            <a:grpSpLocks/>
                          </wpg:cNvGrpSpPr>
                          <wpg:grpSpPr bwMode="auto">
                            <a:xfrm>
                              <a:off x="9012" y="11622"/>
                              <a:ext cx="1160" cy="595"/>
                              <a:chOff x="9242" y="11012"/>
                              <a:chExt cx="931" cy="375"/>
                            </a:xfrm>
                          </wpg:grpSpPr>
                          <wps:wsp>
                            <wps:cNvPr id="1266" name="Rectangle 2916"/>
                            <wps:cNvSpPr>
                              <a:spLocks noChangeArrowheads="1"/>
                            </wps:cNvSpPr>
                            <wps:spPr bwMode="auto">
                              <a:xfrm>
                                <a:off x="9506" y="11012"/>
                                <a:ext cx="401"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7" name="Line 2917"/>
                            <wps:cNvCnPr>
                              <a:cxnSpLocks noChangeShapeType="1"/>
                            </wps:cNvCnPr>
                            <wps:spPr bwMode="auto">
                              <a:xfrm>
                                <a:off x="9242" y="11104"/>
                                <a:ext cx="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918"/>
                            <wps:cNvCnPr>
                              <a:cxnSpLocks noChangeShapeType="1"/>
                            </wps:cNvCnPr>
                            <wps:spPr bwMode="auto">
                              <a:xfrm>
                                <a:off x="9242" y="11300"/>
                                <a:ext cx="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2919"/>
                            <wps:cNvCnPr>
                              <a:cxnSpLocks noChangeShapeType="1"/>
                            </wps:cNvCnPr>
                            <wps:spPr bwMode="auto">
                              <a:xfrm>
                                <a:off x="9914" y="11201"/>
                                <a:ext cx="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0" name="Text Box 2920"/>
                          <wps:cNvSpPr txBox="1">
                            <a:spLocks noChangeArrowheads="1"/>
                          </wps:cNvSpPr>
                          <wps:spPr bwMode="auto">
                            <a:xfrm>
                              <a:off x="9348" y="11673"/>
                              <a:ext cx="56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FB5D" w14:textId="77777777" w:rsidR="007C7660" w:rsidRPr="00224736" w:rsidRDefault="007C7660" w:rsidP="005744A8">
                                <w:r w:rsidRPr="00224736">
                                  <w:t>&amp;</w:t>
                                </w:r>
                              </w:p>
                            </w:txbxContent>
                          </wps:txbx>
                          <wps:bodyPr rot="0" vert="horz" wrap="square" lIns="91440" tIns="45720" rIns="91440" bIns="45720" anchor="t" anchorCtr="0" upright="1">
                            <a:noAutofit/>
                          </wps:bodyPr>
                        </wps:wsp>
                      </wpg:grpSp>
                      <wps:wsp>
                        <wps:cNvPr id="1272" name="Text Box 2922"/>
                        <wps:cNvSpPr txBox="1">
                          <a:spLocks noChangeArrowheads="1"/>
                        </wps:cNvSpPr>
                        <wps:spPr bwMode="auto">
                          <a:xfrm>
                            <a:off x="7700" y="2858"/>
                            <a:ext cx="900" cy="3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6C8F5" w14:textId="77777777" w:rsidR="007C7660" w:rsidRDefault="007C7660" w:rsidP="005744A8">
                              <w:pPr>
                                <w:rPr>
                                  <w:sz w:val="18"/>
                                  <w:szCs w:val="18"/>
                                </w:rPr>
                              </w:pPr>
                              <w:r>
                                <w:rPr>
                                  <w:rFonts w:hint="eastAsia"/>
                                  <w:sz w:val="18"/>
                                  <w:szCs w:val="18"/>
                                </w:rPr>
                                <w:t>（</w:t>
                              </w:r>
                              <w:r>
                                <w:rPr>
                                  <w:rFonts w:hint="eastAsia"/>
                                  <w:sz w:val="18"/>
                                  <w:szCs w:val="18"/>
                                </w:rPr>
                                <w:t>a</w:t>
                              </w:r>
                              <w:r>
                                <w:rPr>
                                  <w:rFonts w:hint="eastAsia"/>
                                  <w:sz w:val="18"/>
                                  <w:szCs w:val="18"/>
                                </w:rPr>
                                <w:t>）</w:t>
                              </w:r>
                            </w:p>
                            <w:p w14:paraId="776816BF" w14:textId="77777777" w:rsidR="007C7660" w:rsidRPr="00416A88" w:rsidRDefault="007C7660" w:rsidP="005744A8">
                              <w:pPr>
                                <w:rPr>
                                  <w:sz w:val="18"/>
                                  <w:szCs w:val="18"/>
                                </w:rPr>
                              </w:pPr>
                            </w:p>
                          </w:txbxContent>
                        </wps:txbx>
                        <wps:bodyPr rot="0" vert="horz" wrap="square" lIns="0" tIns="0" rIns="0" bIns="0" anchor="t" anchorCtr="0" upright="1">
                          <a:noAutofit/>
                        </wps:bodyPr>
                      </wps:wsp>
                      <wps:wsp>
                        <wps:cNvPr id="1273" name="Text Box 2923"/>
                        <wps:cNvSpPr txBox="1">
                          <a:spLocks noChangeArrowheads="1"/>
                        </wps:cNvSpPr>
                        <wps:spPr bwMode="auto">
                          <a:xfrm>
                            <a:off x="9360" y="2847"/>
                            <a:ext cx="900" cy="3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A2724B" w14:textId="77777777" w:rsidR="007C7660" w:rsidRDefault="007C7660" w:rsidP="005744A8">
                              <w:pPr>
                                <w:rPr>
                                  <w:sz w:val="18"/>
                                  <w:szCs w:val="18"/>
                                </w:rPr>
                              </w:pPr>
                              <w:r>
                                <w:rPr>
                                  <w:rFonts w:hint="eastAsia"/>
                                  <w:sz w:val="18"/>
                                  <w:szCs w:val="18"/>
                                </w:rPr>
                                <w:t>（</w:t>
                              </w:r>
                              <w:r>
                                <w:rPr>
                                  <w:rFonts w:hint="eastAsia"/>
                                  <w:sz w:val="18"/>
                                  <w:szCs w:val="18"/>
                                </w:rPr>
                                <w:t>b</w:t>
                              </w:r>
                              <w:r>
                                <w:rPr>
                                  <w:rFonts w:hint="eastAsia"/>
                                  <w:sz w:val="18"/>
                                  <w:szCs w:val="18"/>
                                </w:rPr>
                                <w:t>）</w:t>
                              </w:r>
                            </w:p>
                            <w:p w14:paraId="35076B82" w14:textId="77777777" w:rsidR="007C7660" w:rsidRPr="00416A88" w:rsidRDefault="007C7660" w:rsidP="005744A8">
                              <w:pPr>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8D08" id="Group 3025" o:spid="_x0000_s1045" style="position:absolute;left:0;text-align:left;margin-left:268.5pt;margin-top:9.9pt;width:145.8pt;height:49.4pt;z-index:251654144" coordorigin="7344,2191" coordsize="291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">
                <v:group id="Group 2907" o:spid="_x0000_s1046" style="position:absolute;left:7344;top:2191;width:1194;height:607" coordorigin="7344,11590" coordsize="119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group id="Group 2908" o:spid="_x0000_s1047" style="position:absolute;left:7344;top:11590;width:1194;height:607" coordorigin="7984,11000" coordsize="88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rect id="Rectangle 2909" o:spid="_x0000_s1048" style="position:absolute;left:8235;top:11000;width:38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8wgAAAN0AAAAPAAAAZHJzL2Rvd25yZXYueG1sRE9Ni8Iw&#10;EL0L/ocwC3vTdLu4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CWTv58wgAAAN0AAAAPAAAA&#10;AAAAAAAAAAAAAAcCAABkcnMvZG93bnJldi54bWxQSwUGAAAAAAMAAwC3AAAA9gIAAAAA&#10;"/>
                    <v:line id="Line 2910" o:spid="_x0000_s1049" style="position:absolute;visibility:visible;mso-wrap-style:square" from="7984,11198" to="8230,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La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"/>
                    <v:line id="Line 2911" o:spid="_x0000_s1050" style="position:absolute;visibility:visible;mso-wrap-style:square" from="8623,11196" to="8869,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"/>
                    <v:oval id="Oval 2912" o:spid="_x0000_s1051" style="position:absolute;left:8617;top:11172;width:62;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"/>
                  </v:group>
                  <v:shape id="Text Box 2913" o:spid="_x0000_s1052" type="#_x0000_t202" style="position:absolute;left:7657;top:11660;width:54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" filled="f" stroked="f">
                    <v:textbox>
                      <w:txbxContent>
                        <w:p w14:paraId="516588D1" w14:textId="77777777" w:rsidR="007C7660" w:rsidRPr="004D400C" w:rsidRDefault="007C7660" w:rsidP="005744A8">
                          <w:pPr>
                            <w:ind w:firstLineChars="50" w:firstLine="105"/>
                          </w:pPr>
                          <w:r>
                            <w:rPr>
                              <w:rFonts w:hint="eastAsia"/>
                            </w:rPr>
                            <w:t>1</w:t>
                          </w:r>
                        </w:p>
                      </w:txbxContent>
                    </v:textbox>
                  </v:shape>
                </v:group>
                <v:group id="Group 2914" o:spid="_x0000_s1053" style="position:absolute;left:9012;top:2193;width:1160;height:595" coordorigin="9012,11622" coordsize="116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group id="Group 2915" o:spid="_x0000_s1054" style="position:absolute;left:9012;top:11622;width:1160;height:595" coordorigin="9242,11012" coordsize="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rect id="Rectangle 2916" o:spid="_x0000_s1055" style="position:absolute;left:9506;top:11012;width:40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"/>
                    <v:line id="Line 2917" o:spid="_x0000_s1056" style="position:absolute;visibility:visible;mso-wrap-style:square" from="9242,11104" to="9501,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uxQAAAN0AAAAPAAAAZHJzL2Rvd25yZXYueG1sRE9Na8JA&#10;EL0X/A/LCN7qpgpp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DEXJquxQAAAN0AAAAP&#10;AAAAAAAAAAAAAAAAAAcCAABkcnMvZG93bnJldi54bWxQSwUGAAAAAAMAAwC3AAAA+QIAAAAA&#10;"/>
                    <v:line id="Line 2918" o:spid="_x0000_s1057" style="position:absolute;visibility:visible;mso-wrap-style:square" from="9242,11300" to="9501,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7c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"/>
                    <v:line id="Line 2919" o:spid="_x0000_s1058" style="position:absolute;visibility:visible;mso-wrap-style:square" from="9914,11201" to="10173,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"/>
                  </v:group>
                  <v:shape id="Text Box 2920" o:spid="_x0000_s1059" type="#_x0000_t202" style="position:absolute;left:9348;top:11673;width:56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" filled="f" stroked="f">
                    <v:textbox>
                      <w:txbxContent>
                        <w:p w14:paraId="5E69FB5D" w14:textId="77777777" w:rsidR="007C7660" w:rsidRPr="00224736" w:rsidRDefault="007C7660" w:rsidP="005744A8">
                          <w:r w:rsidRPr="00224736">
                            <w:t>&amp;</w:t>
                          </w:r>
                        </w:p>
                      </w:txbxContent>
                    </v:textbox>
                  </v:shape>
                </v:group>
                <v:shape id="Text Box 2922" o:spid="_x0000_s1060" type="#_x0000_t202" style="position:absolute;left:7700;top:2858;width:9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1756C8F5" w14:textId="77777777" w:rsidR="007C7660" w:rsidRDefault="007C7660" w:rsidP="005744A8">
                        <w:pPr>
                          <w:rPr>
                            <w:sz w:val="18"/>
                            <w:szCs w:val="18"/>
                          </w:rPr>
                        </w:pPr>
                        <w:r>
                          <w:rPr>
                            <w:rFonts w:hint="eastAsia"/>
                            <w:sz w:val="18"/>
                            <w:szCs w:val="18"/>
                          </w:rPr>
                          <w:t>（</w:t>
                        </w:r>
                        <w:r>
                          <w:rPr>
                            <w:rFonts w:hint="eastAsia"/>
                            <w:sz w:val="18"/>
                            <w:szCs w:val="18"/>
                          </w:rPr>
                          <w:t>a</w:t>
                        </w:r>
                        <w:r>
                          <w:rPr>
                            <w:rFonts w:hint="eastAsia"/>
                            <w:sz w:val="18"/>
                            <w:szCs w:val="18"/>
                          </w:rPr>
                          <w:t>）</w:t>
                        </w:r>
                      </w:p>
                      <w:p w14:paraId="776816BF" w14:textId="77777777" w:rsidR="007C7660" w:rsidRPr="00416A88" w:rsidRDefault="007C7660" w:rsidP="005744A8">
                        <w:pPr>
                          <w:rPr>
                            <w:sz w:val="18"/>
                            <w:szCs w:val="18"/>
                          </w:rPr>
                        </w:pPr>
                      </w:p>
                    </w:txbxContent>
                  </v:textbox>
                </v:shape>
                <v:shape id="Text Box 2923" o:spid="_x0000_s1061" type="#_x0000_t202" style="position:absolute;left:9360;top:2847;width:90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2AA2724B" w14:textId="77777777" w:rsidR="007C7660" w:rsidRDefault="007C7660" w:rsidP="005744A8">
                        <w:pPr>
                          <w:rPr>
                            <w:sz w:val="18"/>
                            <w:szCs w:val="18"/>
                          </w:rPr>
                        </w:pPr>
                        <w:r>
                          <w:rPr>
                            <w:rFonts w:hint="eastAsia"/>
                            <w:sz w:val="18"/>
                            <w:szCs w:val="18"/>
                          </w:rPr>
                          <w:t>（</w:t>
                        </w:r>
                        <w:r>
                          <w:rPr>
                            <w:rFonts w:hint="eastAsia"/>
                            <w:sz w:val="18"/>
                            <w:szCs w:val="18"/>
                          </w:rPr>
                          <w:t>b</w:t>
                        </w:r>
                        <w:r>
                          <w:rPr>
                            <w:rFonts w:hint="eastAsia"/>
                            <w:sz w:val="18"/>
                            <w:szCs w:val="18"/>
                          </w:rPr>
                          <w:t>）</w:t>
                        </w:r>
                      </w:p>
                      <w:p w14:paraId="35076B82" w14:textId="77777777" w:rsidR="007C7660" w:rsidRPr="00416A88" w:rsidRDefault="007C7660" w:rsidP="005744A8">
                        <w:pPr>
                          <w:rPr>
                            <w:sz w:val="18"/>
                            <w:szCs w:val="18"/>
                          </w:rPr>
                        </w:pPr>
                      </w:p>
                    </w:txbxContent>
                  </v:textbox>
                </v:shape>
              </v:group>
            </w:pict>
          </mc:Fallback>
        </mc:AlternateContent>
      </w:r>
      <w:r w:rsidR="005744A8" w:rsidRPr="003B1EFF">
        <w:rPr>
          <w:rFonts w:hAnsi="Verdana" w:hint="eastAsia"/>
          <w:bCs/>
          <w:kern w:val="0"/>
          <w:szCs w:val="21"/>
        </w:rPr>
        <w:t>（</w:t>
      </w:r>
      <w:r w:rsidR="005744A8" w:rsidRPr="003B1EFF">
        <w:rPr>
          <w:rFonts w:hAnsi="Verdana" w:hint="eastAsia"/>
          <w:bCs/>
          <w:kern w:val="0"/>
          <w:szCs w:val="21"/>
        </w:rPr>
        <w:t>A</w:t>
      </w:r>
      <w:r w:rsidR="005744A8" w:rsidRPr="003B1EFF">
        <w:rPr>
          <w:rFonts w:hAnsi="Verdana" w:hint="eastAsia"/>
          <w:bCs/>
          <w:kern w:val="0"/>
          <w:szCs w:val="21"/>
        </w:rPr>
        <w:t>）</w:t>
      </w:r>
      <w:r w:rsidR="003729BD" w:rsidRPr="003B1EFF">
        <w:rPr>
          <w:rFonts w:hint="eastAsia"/>
        </w:rPr>
        <w:t>（</w:t>
      </w:r>
      <w:r w:rsidR="003729BD" w:rsidRPr="003B1EFF">
        <w:rPr>
          <w:rFonts w:hint="eastAsia"/>
        </w:rPr>
        <w:t>a</w:t>
      </w:r>
      <w:r w:rsidR="003729BD" w:rsidRPr="003B1EFF">
        <w:rPr>
          <w:rFonts w:hint="eastAsia"/>
        </w:rPr>
        <w:t>）</w:t>
      </w:r>
      <w:r w:rsidR="003729BD" w:rsidRPr="003B1EFF">
        <w:rPr>
          <w:rFonts w:hAnsi="Verdana" w:hint="eastAsia"/>
          <w:bCs/>
          <w:kern w:val="0"/>
          <w:szCs w:val="21"/>
        </w:rPr>
        <w:t>是“非门”，</w:t>
      </w:r>
      <w:r w:rsidR="003729BD" w:rsidRPr="003B1EFF">
        <w:rPr>
          <w:rFonts w:hint="eastAsia"/>
        </w:rPr>
        <w:t>（</w:t>
      </w:r>
      <w:r w:rsidR="003729BD" w:rsidRPr="003B1EFF">
        <w:rPr>
          <w:rFonts w:hint="eastAsia"/>
        </w:rPr>
        <w:t>b</w:t>
      </w:r>
      <w:r w:rsidR="003729BD" w:rsidRPr="003B1EFF">
        <w:rPr>
          <w:rFonts w:hint="eastAsia"/>
        </w:rPr>
        <w:t>）</w:t>
      </w:r>
      <w:r w:rsidR="003729BD" w:rsidRPr="003B1EFF">
        <w:rPr>
          <w:rFonts w:hAnsi="Verdana" w:hint="eastAsia"/>
          <w:bCs/>
          <w:kern w:val="0"/>
          <w:szCs w:val="21"/>
        </w:rPr>
        <w:t>是“或门”</w:t>
      </w:r>
    </w:p>
    <w:p w14:paraId="3EC4A426" w14:textId="77777777" w:rsidR="005744A8" w:rsidRPr="003B1EFF" w:rsidRDefault="005744A8" w:rsidP="00DE6A7E">
      <w:pPr>
        <w:rPr>
          <w:rFonts w:hAnsi="Verdana"/>
          <w:bCs/>
          <w:kern w:val="0"/>
          <w:szCs w:val="21"/>
        </w:rPr>
      </w:pPr>
      <w:r w:rsidRPr="003B1EFF">
        <w:rPr>
          <w:rFonts w:hAnsi="Verdana" w:hint="eastAsia"/>
          <w:bCs/>
          <w:kern w:val="0"/>
          <w:szCs w:val="21"/>
        </w:rPr>
        <w:t>（</w:t>
      </w:r>
      <w:r w:rsidRPr="003B1EFF">
        <w:rPr>
          <w:rFonts w:hAnsi="Verdana" w:hint="eastAsia"/>
          <w:bCs/>
          <w:kern w:val="0"/>
          <w:szCs w:val="21"/>
        </w:rPr>
        <w:t>B</w:t>
      </w:r>
      <w:r w:rsidRPr="003B1EFF">
        <w:rPr>
          <w:rFonts w:hAnsi="Verdana" w:hint="eastAsia"/>
          <w:bCs/>
          <w:kern w:val="0"/>
          <w:szCs w:val="21"/>
        </w:rPr>
        <w:t>）</w:t>
      </w:r>
      <w:r w:rsidR="003729BD" w:rsidRPr="003B1EFF">
        <w:rPr>
          <w:rFonts w:hint="eastAsia"/>
        </w:rPr>
        <w:t>（</w:t>
      </w:r>
      <w:r w:rsidR="003729BD" w:rsidRPr="003B1EFF">
        <w:rPr>
          <w:rFonts w:hint="eastAsia"/>
        </w:rPr>
        <w:t>a</w:t>
      </w:r>
      <w:r w:rsidR="003729BD" w:rsidRPr="003B1EFF">
        <w:rPr>
          <w:rFonts w:hint="eastAsia"/>
        </w:rPr>
        <w:t>）</w:t>
      </w:r>
      <w:r w:rsidR="003729BD" w:rsidRPr="003B1EFF">
        <w:rPr>
          <w:rFonts w:hAnsi="Verdana" w:hint="eastAsia"/>
          <w:bCs/>
          <w:kern w:val="0"/>
          <w:szCs w:val="21"/>
        </w:rPr>
        <w:t>是“或门”，</w:t>
      </w:r>
      <w:r w:rsidR="003729BD" w:rsidRPr="003B1EFF">
        <w:rPr>
          <w:rFonts w:hint="eastAsia"/>
        </w:rPr>
        <w:t>（</w:t>
      </w:r>
      <w:r w:rsidR="003729BD" w:rsidRPr="003B1EFF">
        <w:rPr>
          <w:rFonts w:hint="eastAsia"/>
        </w:rPr>
        <w:t>b</w:t>
      </w:r>
      <w:r w:rsidR="003729BD" w:rsidRPr="003B1EFF">
        <w:rPr>
          <w:rFonts w:hint="eastAsia"/>
        </w:rPr>
        <w:t>）</w:t>
      </w:r>
      <w:r w:rsidR="003729BD" w:rsidRPr="003B1EFF">
        <w:rPr>
          <w:rFonts w:hAnsi="Verdana" w:hint="eastAsia"/>
          <w:bCs/>
          <w:kern w:val="0"/>
          <w:szCs w:val="21"/>
        </w:rPr>
        <w:t>是“非门”</w:t>
      </w:r>
    </w:p>
    <w:p w14:paraId="18DA2125" w14:textId="77777777" w:rsidR="005744A8" w:rsidRPr="003B1EFF" w:rsidRDefault="005744A8" w:rsidP="00DE6A7E">
      <w:pPr>
        <w:rPr>
          <w:rFonts w:hAnsi="Verdana"/>
          <w:bCs/>
          <w:kern w:val="0"/>
          <w:szCs w:val="21"/>
        </w:rPr>
      </w:pPr>
      <w:r w:rsidRPr="003B1EFF">
        <w:rPr>
          <w:rFonts w:hAnsi="Verdana" w:hint="eastAsia"/>
          <w:bCs/>
          <w:kern w:val="0"/>
          <w:szCs w:val="21"/>
        </w:rPr>
        <w:t>（</w:t>
      </w:r>
      <w:r w:rsidRPr="003B1EFF">
        <w:rPr>
          <w:rFonts w:hAnsi="Verdana" w:hint="eastAsia"/>
          <w:bCs/>
          <w:kern w:val="0"/>
          <w:szCs w:val="21"/>
        </w:rPr>
        <w:t>C</w:t>
      </w:r>
      <w:r w:rsidRPr="003B1EFF">
        <w:rPr>
          <w:rFonts w:hAnsi="Verdana" w:hint="eastAsia"/>
          <w:bCs/>
          <w:kern w:val="0"/>
          <w:szCs w:val="21"/>
        </w:rPr>
        <w:t>）</w:t>
      </w:r>
      <w:r w:rsidRPr="003B1EFF">
        <w:rPr>
          <w:rFonts w:hint="eastAsia"/>
        </w:rPr>
        <w:t>（</w:t>
      </w:r>
      <w:r w:rsidRPr="003B1EFF">
        <w:rPr>
          <w:rFonts w:hint="eastAsia"/>
        </w:rPr>
        <w:t>a</w:t>
      </w:r>
      <w:r w:rsidRPr="003B1EFF">
        <w:rPr>
          <w:rFonts w:hint="eastAsia"/>
        </w:rPr>
        <w:t>）</w:t>
      </w:r>
      <w:r w:rsidRPr="003B1EFF">
        <w:rPr>
          <w:rFonts w:hAnsi="Verdana" w:hint="eastAsia"/>
          <w:bCs/>
          <w:kern w:val="0"/>
          <w:szCs w:val="21"/>
        </w:rPr>
        <w:t>是“与门”，</w:t>
      </w:r>
      <w:r w:rsidRPr="003B1EFF">
        <w:rPr>
          <w:rFonts w:hint="eastAsia"/>
        </w:rPr>
        <w:t>（</w:t>
      </w:r>
      <w:r w:rsidRPr="003B1EFF">
        <w:rPr>
          <w:rFonts w:hint="eastAsia"/>
        </w:rPr>
        <w:t>b</w:t>
      </w:r>
      <w:r w:rsidRPr="003B1EFF">
        <w:rPr>
          <w:rFonts w:hint="eastAsia"/>
        </w:rPr>
        <w:t>）</w:t>
      </w:r>
      <w:r w:rsidRPr="003B1EFF">
        <w:rPr>
          <w:rFonts w:hAnsi="Verdana" w:hint="eastAsia"/>
          <w:bCs/>
          <w:kern w:val="0"/>
          <w:szCs w:val="21"/>
        </w:rPr>
        <w:t>是“非门”</w:t>
      </w:r>
    </w:p>
    <w:p w14:paraId="03364C08" w14:textId="77777777" w:rsidR="005744A8" w:rsidRPr="003B1EFF" w:rsidRDefault="005744A8" w:rsidP="00DE6A7E">
      <w:pPr>
        <w:rPr>
          <w:rFonts w:hAnsi="Verdana"/>
          <w:bCs/>
          <w:kern w:val="0"/>
          <w:szCs w:val="21"/>
        </w:rPr>
      </w:pPr>
      <w:r w:rsidRPr="003B1EFF">
        <w:rPr>
          <w:rFonts w:hAnsi="Verdana" w:hint="eastAsia"/>
          <w:bCs/>
          <w:kern w:val="0"/>
          <w:szCs w:val="21"/>
        </w:rPr>
        <w:t>（</w:t>
      </w:r>
      <w:r w:rsidRPr="003B1EFF">
        <w:rPr>
          <w:rFonts w:hAnsi="Verdana" w:hint="eastAsia"/>
          <w:bCs/>
          <w:kern w:val="0"/>
          <w:szCs w:val="21"/>
        </w:rPr>
        <w:t>D</w:t>
      </w:r>
      <w:r w:rsidRPr="003B1EFF">
        <w:rPr>
          <w:rFonts w:hAnsi="Verdana" w:hint="eastAsia"/>
          <w:bCs/>
          <w:kern w:val="0"/>
          <w:szCs w:val="21"/>
        </w:rPr>
        <w:t>）</w:t>
      </w:r>
      <w:r w:rsidRPr="003B1EFF">
        <w:rPr>
          <w:rFonts w:hint="eastAsia"/>
        </w:rPr>
        <w:t>（</w:t>
      </w:r>
      <w:r w:rsidRPr="003B1EFF">
        <w:rPr>
          <w:rFonts w:hint="eastAsia"/>
        </w:rPr>
        <w:t>a</w:t>
      </w:r>
      <w:r w:rsidRPr="003B1EFF">
        <w:rPr>
          <w:rFonts w:hint="eastAsia"/>
        </w:rPr>
        <w:t>）</w:t>
      </w:r>
      <w:r w:rsidRPr="003B1EFF">
        <w:rPr>
          <w:rFonts w:hAnsi="Verdana" w:hint="eastAsia"/>
          <w:bCs/>
          <w:kern w:val="0"/>
          <w:szCs w:val="21"/>
        </w:rPr>
        <w:t>是“非门”，</w:t>
      </w:r>
      <w:r w:rsidRPr="003B1EFF">
        <w:rPr>
          <w:rFonts w:hint="eastAsia"/>
        </w:rPr>
        <w:t>（</w:t>
      </w:r>
      <w:r w:rsidRPr="003B1EFF">
        <w:rPr>
          <w:rFonts w:hint="eastAsia"/>
        </w:rPr>
        <w:t>b</w:t>
      </w:r>
      <w:r w:rsidRPr="003B1EFF">
        <w:rPr>
          <w:rFonts w:hint="eastAsia"/>
        </w:rPr>
        <w:t>）</w:t>
      </w:r>
      <w:r w:rsidRPr="003B1EFF">
        <w:rPr>
          <w:rFonts w:hAnsi="Verdana" w:hint="eastAsia"/>
          <w:bCs/>
          <w:kern w:val="0"/>
          <w:szCs w:val="21"/>
        </w:rPr>
        <w:t>是“与门”</w:t>
      </w:r>
    </w:p>
    <w:p w14:paraId="550F7C3D" w14:textId="77777777" w:rsidR="00B23BD1" w:rsidRDefault="00B23BD1" w:rsidP="00DE6A7E"/>
    <w:p w14:paraId="4E1E05E1" w14:textId="77777777" w:rsidR="005744A8" w:rsidRPr="003B1EFF" w:rsidRDefault="00A03276" w:rsidP="00C87E4B">
      <w:pPr>
        <w:pStyle w:val="af1"/>
        <w:numPr>
          <w:ilvl w:val="0"/>
          <w:numId w:val="2"/>
        </w:numPr>
        <w:ind w:firstLineChars="0"/>
      </w:pPr>
      <w:r w:rsidRPr="003B1EFF">
        <w:rPr>
          <w:rFonts w:hint="eastAsia"/>
        </w:rPr>
        <w:t>如图所示的</w:t>
      </w:r>
      <w:r w:rsidR="005744A8" w:rsidRPr="003B1EFF">
        <w:rPr>
          <w:rFonts w:hint="eastAsia"/>
        </w:rPr>
        <w:t>四幅图中，</w:t>
      </w:r>
      <w:r w:rsidR="005744A8" w:rsidRPr="00C87E4B">
        <w:rPr>
          <w:rFonts w:hint="eastAsia"/>
          <w:i/>
        </w:rPr>
        <w:t>p</w:t>
      </w:r>
      <w:r w:rsidR="005744A8" w:rsidRPr="003B1EFF">
        <w:rPr>
          <w:rFonts w:hint="eastAsia"/>
        </w:rPr>
        <w:t>表示</w:t>
      </w:r>
      <w:r w:rsidR="00C90E0C" w:rsidRPr="003B1EFF">
        <w:rPr>
          <w:rFonts w:hint="eastAsia"/>
        </w:rPr>
        <w:t>一定质量密闭气体的</w:t>
      </w:r>
      <w:r w:rsidR="005744A8" w:rsidRPr="003B1EFF">
        <w:rPr>
          <w:rFonts w:hint="eastAsia"/>
        </w:rPr>
        <w:t>压强，</w:t>
      </w:r>
      <w:r w:rsidR="005744A8" w:rsidRPr="00C87E4B">
        <w:rPr>
          <w:rFonts w:hint="eastAsia"/>
          <w:i/>
        </w:rPr>
        <w:t>V</w:t>
      </w:r>
      <w:r w:rsidR="005744A8" w:rsidRPr="003B1EFF">
        <w:rPr>
          <w:rFonts w:hint="eastAsia"/>
        </w:rPr>
        <w:t>表示体积，</w:t>
      </w:r>
      <w:r w:rsidR="005744A8" w:rsidRPr="00C87E4B">
        <w:rPr>
          <w:rFonts w:hint="eastAsia"/>
          <w:i/>
        </w:rPr>
        <w:t>T</w:t>
      </w:r>
      <w:r w:rsidR="005744A8" w:rsidRPr="003B1EFF">
        <w:rPr>
          <w:rFonts w:hint="eastAsia"/>
        </w:rPr>
        <w:t>表示热力学温度，</w:t>
      </w:r>
      <w:r w:rsidR="005744A8" w:rsidRPr="00C87E4B">
        <w:rPr>
          <w:rFonts w:hint="eastAsia"/>
          <w:i/>
        </w:rPr>
        <w:t>t</w:t>
      </w:r>
      <w:r w:rsidR="005744A8" w:rsidRPr="003B1EFF">
        <w:rPr>
          <w:rFonts w:hint="eastAsia"/>
        </w:rPr>
        <w:t>表示摄氏温度，则</w:t>
      </w:r>
      <w:r w:rsidR="00C90E0C" w:rsidRPr="003B1EFF">
        <w:rPr>
          <w:rFonts w:hint="eastAsia"/>
        </w:rPr>
        <w:t>下图中</w:t>
      </w:r>
      <w:r w:rsidR="005744A8" w:rsidRPr="003B1EFF">
        <w:rPr>
          <w:rFonts w:hint="eastAsia"/>
        </w:rPr>
        <w:t>表示</w:t>
      </w:r>
      <w:r w:rsidR="00C90E0C" w:rsidRPr="003B1EFF">
        <w:rPr>
          <w:rFonts w:hint="eastAsia"/>
        </w:rPr>
        <w:t>该</w:t>
      </w:r>
      <w:r w:rsidR="005744A8" w:rsidRPr="003B1EFF">
        <w:rPr>
          <w:rFonts w:hint="eastAsia"/>
        </w:rPr>
        <w:t>气体等容变化规律的</w:t>
      </w:r>
      <w:commentRangeStart w:id="8"/>
      <w:r w:rsidR="005744A8" w:rsidRPr="003B1EFF">
        <w:rPr>
          <w:rFonts w:hint="eastAsia"/>
        </w:rPr>
        <w:t>是</w:t>
      </w:r>
      <w:commentRangeEnd w:id="8"/>
      <w:r w:rsidR="00680227">
        <w:rPr>
          <w:rStyle w:val="a8"/>
          <w:lang w:val="x-none" w:eastAsia="x-none"/>
        </w:rPr>
        <w:commentReference w:id="8"/>
      </w:r>
      <w:r w:rsidR="005744A8" w:rsidRPr="003B1EFF">
        <w:rPr>
          <w:rFonts w:hint="eastAsia"/>
        </w:rPr>
        <w:t>（</w:t>
      </w:r>
      <w:r w:rsidR="005744A8" w:rsidRPr="003B1EFF">
        <w:rPr>
          <w:rFonts w:hint="eastAsia"/>
        </w:rPr>
        <w:t xml:space="preserve">     </w:t>
      </w:r>
      <w:r w:rsidR="005744A8" w:rsidRPr="003B1EFF">
        <w:rPr>
          <w:rFonts w:hint="eastAsia"/>
        </w:rPr>
        <w:t>）</w:t>
      </w:r>
    </w:p>
    <w:p w14:paraId="70D471C9" w14:textId="77777777" w:rsidR="005744A8" w:rsidRPr="003B1EFF" w:rsidRDefault="001944B8" w:rsidP="00DE6A7E">
      <w:r w:rsidRPr="003B1EFF">
        <w:rPr>
          <w:noProof/>
          <w:sz w:val="20"/>
        </w:rPr>
        <mc:AlternateContent>
          <mc:Choice Requires="wpg">
            <w:drawing>
              <wp:inline distT="0" distB="0" distL="0" distR="0" wp14:anchorId="449BE8A7" wp14:editId="03C6C6D3">
                <wp:extent cx="4848860" cy="1162685"/>
                <wp:effectExtent l="0" t="0" r="8890" b="18415"/>
                <wp:docPr id="1221" name="Group 2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860" cy="1162685"/>
                          <a:chOff x="2168" y="8348"/>
                          <a:chExt cx="7636" cy="1834"/>
                        </a:xfrm>
                      </wpg:grpSpPr>
                      <wpg:grpSp>
                        <wpg:cNvPr id="1222" name="Group 2872"/>
                        <wpg:cNvGrpSpPr>
                          <a:grpSpLocks/>
                        </wpg:cNvGrpSpPr>
                        <wpg:grpSpPr bwMode="auto">
                          <a:xfrm>
                            <a:off x="4089" y="8348"/>
                            <a:ext cx="1650" cy="1603"/>
                            <a:chOff x="3555" y="9341"/>
                            <a:chExt cx="1650" cy="1603"/>
                          </a:xfrm>
                        </wpg:grpSpPr>
                        <wpg:grpSp>
                          <wpg:cNvPr id="1223" name="Group 2873"/>
                          <wpg:cNvGrpSpPr>
                            <a:grpSpLocks/>
                          </wpg:cNvGrpSpPr>
                          <wpg:grpSpPr bwMode="auto">
                            <a:xfrm>
                              <a:off x="3555" y="9341"/>
                              <a:ext cx="1650" cy="1603"/>
                              <a:chOff x="2338" y="8741"/>
                              <a:chExt cx="2026" cy="1603"/>
                            </a:xfrm>
                          </wpg:grpSpPr>
                          <wps:wsp>
                            <wps:cNvPr id="1224" name="Line 2874"/>
                            <wps:cNvCnPr>
                              <a:cxnSpLocks noChangeShapeType="1"/>
                            </wps:cNvCnPr>
                            <wps:spPr bwMode="auto">
                              <a:xfrm flipV="1">
                                <a:off x="2500" y="8904"/>
                                <a:ext cx="0" cy="11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5" name="Line 2875"/>
                            <wps:cNvCnPr>
                              <a:cxnSpLocks noChangeShapeType="1"/>
                            </wps:cNvCnPr>
                            <wps:spPr bwMode="auto">
                              <a:xfrm rot="5400000" flipV="1">
                                <a:off x="3265" y="9309"/>
                                <a:ext cx="0" cy="154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26" name="Text Box 2876"/>
                            <wps:cNvSpPr txBox="1">
                              <a:spLocks noChangeArrowheads="1"/>
                            </wps:cNvSpPr>
                            <wps:spPr bwMode="auto">
                              <a:xfrm>
                                <a:off x="2551" y="8741"/>
                                <a:ext cx="30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04A3" w14:textId="77777777" w:rsidR="007C7660" w:rsidRPr="008156A5" w:rsidRDefault="007C7660" w:rsidP="005744A8">
                                  <w:pPr>
                                    <w:ind w:firstLineChars="50" w:firstLine="90"/>
                                    <w:rPr>
                                      <w:i/>
                                      <w:sz w:val="18"/>
                                      <w:szCs w:val="18"/>
                                    </w:rPr>
                                  </w:pPr>
                                  <w:r>
                                    <w:rPr>
                                      <w:rFonts w:hint="eastAsia"/>
                                      <w:i/>
                                      <w:sz w:val="18"/>
                                      <w:szCs w:val="18"/>
                                    </w:rPr>
                                    <w:t>p</w:t>
                                  </w:r>
                                </w:p>
                              </w:txbxContent>
                            </wps:txbx>
                            <wps:bodyPr rot="0" vert="horz" wrap="square" lIns="0" tIns="0" rIns="0" bIns="0" anchor="t" anchorCtr="0">
                              <a:noAutofit/>
                            </wps:bodyPr>
                          </wps:wsp>
                          <wps:wsp>
                            <wps:cNvPr id="1227" name="Text Box 2877"/>
                            <wps:cNvSpPr txBox="1">
                              <a:spLocks noChangeArrowheads="1"/>
                            </wps:cNvSpPr>
                            <wps:spPr bwMode="auto">
                              <a:xfrm>
                                <a:off x="4064" y="10032"/>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2142" w14:textId="77777777" w:rsidR="007C7660" w:rsidRPr="008156A5" w:rsidRDefault="007C7660" w:rsidP="005744A8">
                                  <w:pPr>
                                    <w:rPr>
                                      <w:i/>
                                      <w:sz w:val="18"/>
                                      <w:szCs w:val="18"/>
                                    </w:rPr>
                                  </w:pPr>
                                  <w:r>
                                    <w:rPr>
                                      <w:rFonts w:hint="eastAsia"/>
                                      <w:i/>
                                      <w:sz w:val="18"/>
                                      <w:szCs w:val="18"/>
                                    </w:rPr>
                                    <w:t>V</w:t>
                                  </w:r>
                                </w:p>
                              </w:txbxContent>
                            </wps:txbx>
                            <wps:bodyPr rot="0" vert="horz" wrap="square" lIns="0" tIns="0" rIns="0" bIns="0" anchor="t" anchorCtr="0">
                              <a:noAutofit/>
                            </wps:bodyPr>
                          </wps:wsp>
                          <wps:wsp>
                            <wps:cNvPr id="1228" name="Text Box 2878"/>
                            <wps:cNvSpPr txBox="1">
                              <a:spLocks noChangeArrowheads="1"/>
                            </wps:cNvSpPr>
                            <wps:spPr bwMode="auto">
                              <a:xfrm>
                                <a:off x="2338" y="9987"/>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A71E" w14:textId="77777777" w:rsidR="007C7660" w:rsidRPr="00975D68" w:rsidRDefault="007C7660" w:rsidP="005744A8">
                                  <w:pPr>
                                    <w:rPr>
                                      <w:sz w:val="18"/>
                                      <w:szCs w:val="18"/>
                                    </w:rPr>
                                  </w:pPr>
                                  <w:r w:rsidRPr="00975D68">
                                    <w:rPr>
                                      <w:rFonts w:hint="eastAsia"/>
                                      <w:sz w:val="18"/>
                                      <w:szCs w:val="18"/>
                                    </w:rPr>
                                    <w:t>0</w:t>
                                  </w:r>
                                </w:p>
                              </w:txbxContent>
                            </wps:txbx>
                            <wps:bodyPr rot="0" vert="horz" wrap="square" lIns="0" tIns="0" rIns="0" bIns="0" anchor="t" anchorCtr="0">
                              <a:noAutofit/>
                            </wps:bodyPr>
                          </wps:wsp>
                        </wpg:grpSp>
                        <wps:wsp>
                          <wps:cNvPr id="1229" name="Line 2879"/>
                          <wps:cNvCnPr>
                            <a:cxnSpLocks noChangeShapeType="1"/>
                          </wps:cNvCnPr>
                          <wps:spPr bwMode="auto">
                            <a:xfrm flipV="1">
                              <a:off x="4400" y="9750"/>
                              <a:ext cx="0" cy="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2880"/>
                          <wps:cNvCnPr>
                            <a:cxnSpLocks noChangeShapeType="1"/>
                          </wps:cNvCnPr>
                          <wps:spPr bwMode="auto">
                            <a:xfrm flipV="1">
                              <a:off x="4400" y="10275"/>
                              <a:ext cx="0" cy="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231" name="Group 2881"/>
                        <wpg:cNvGrpSpPr>
                          <a:grpSpLocks/>
                        </wpg:cNvGrpSpPr>
                        <wpg:grpSpPr bwMode="auto">
                          <a:xfrm>
                            <a:off x="6159" y="8348"/>
                            <a:ext cx="1650" cy="1603"/>
                            <a:chOff x="5625" y="9341"/>
                            <a:chExt cx="1650" cy="1603"/>
                          </a:xfrm>
                        </wpg:grpSpPr>
                        <wpg:grpSp>
                          <wpg:cNvPr id="1232" name="Group 2882"/>
                          <wpg:cNvGrpSpPr>
                            <a:grpSpLocks/>
                          </wpg:cNvGrpSpPr>
                          <wpg:grpSpPr bwMode="auto">
                            <a:xfrm>
                              <a:off x="5625" y="9341"/>
                              <a:ext cx="1650" cy="1603"/>
                              <a:chOff x="2338" y="8741"/>
                              <a:chExt cx="2026" cy="1603"/>
                            </a:xfrm>
                          </wpg:grpSpPr>
                          <wps:wsp>
                            <wps:cNvPr id="1233" name="Line 2883"/>
                            <wps:cNvCnPr>
                              <a:cxnSpLocks noChangeShapeType="1"/>
                            </wps:cNvCnPr>
                            <wps:spPr bwMode="auto">
                              <a:xfrm flipV="1">
                                <a:off x="2500" y="8904"/>
                                <a:ext cx="0" cy="11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4" name="Line 2884"/>
                            <wps:cNvCnPr>
                              <a:cxnSpLocks noChangeShapeType="1"/>
                            </wps:cNvCnPr>
                            <wps:spPr bwMode="auto">
                              <a:xfrm rot="5400000" flipV="1">
                                <a:off x="3265" y="9309"/>
                                <a:ext cx="0" cy="154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5" name="Text Box 2885"/>
                            <wps:cNvSpPr txBox="1">
                              <a:spLocks noChangeArrowheads="1"/>
                            </wps:cNvSpPr>
                            <wps:spPr bwMode="auto">
                              <a:xfrm>
                                <a:off x="2551" y="8741"/>
                                <a:ext cx="30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4065" w14:textId="77777777" w:rsidR="007C7660" w:rsidRPr="008156A5" w:rsidRDefault="007C7660" w:rsidP="005744A8">
                                  <w:pPr>
                                    <w:ind w:firstLineChars="50" w:firstLine="90"/>
                                    <w:rPr>
                                      <w:i/>
                                      <w:sz w:val="18"/>
                                      <w:szCs w:val="18"/>
                                    </w:rPr>
                                  </w:pPr>
                                  <w:r>
                                    <w:rPr>
                                      <w:rFonts w:hint="eastAsia"/>
                                      <w:i/>
                                      <w:sz w:val="18"/>
                                      <w:szCs w:val="18"/>
                                    </w:rPr>
                                    <w:t>p</w:t>
                                  </w:r>
                                </w:p>
                              </w:txbxContent>
                            </wps:txbx>
                            <wps:bodyPr rot="0" vert="horz" wrap="square" lIns="0" tIns="0" rIns="0" bIns="0" anchor="t" anchorCtr="0">
                              <a:noAutofit/>
                            </wps:bodyPr>
                          </wps:wsp>
                          <wps:wsp>
                            <wps:cNvPr id="1236" name="Text Box 2886"/>
                            <wps:cNvSpPr txBox="1">
                              <a:spLocks noChangeArrowheads="1"/>
                            </wps:cNvSpPr>
                            <wps:spPr bwMode="auto">
                              <a:xfrm>
                                <a:off x="4064" y="10032"/>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AAA04" w14:textId="77777777" w:rsidR="007C7660" w:rsidRPr="008156A5" w:rsidRDefault="007C7660" w:rsidP="005744A8">
                                  <w:pPr>
                                    <w:rPr>
                                      <w:i/>
                                      <w:sz w:val="18"/>
                                      <w:szCs w:val="18"/>
                                    </w:rPr>
                                  </w:pPr>
                                  <w:r>
                                    <w:rPr>
                                      <w:rFonts w:hint="eastAsia"/>
                                      <w:i/>
                                      <w:sz w:val="18"/>
                                      <w:szCs w:val="18"/>
                                    </w:rPr>
                                    <w:t>V</w:t>
                                  </w:r>
                                </w:p>
                              </w:txbxContent>
                            </wps:txbx>
                            <wps:bodyPr rot="0" vert="horz" wrap="square" lIns="0" tIns="0" rIns="0" bIns="0" anchor="t" anchorCtr="0">
                              <a:noAutofit/>
                            </wps:bodyPr>
                          </wps:wsp>
                          <wps:wsp>
                            <wps:cNvPr id="1237" name="Text Box 2887"/>
                            <wps:cNvSpPr txBox="1">
                              <a:spLocks noChangeArrowheads="1"/>
                            </wps:cNvSpPr>
                            <wps:spPr bwMode="auto">
                              <a:xfrm>
                                <a:off x="2338" y="9987"/>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66AF" w14:textId="77777777" w:rsidR="007C7660" w:rsidRPr="00975D68" w:rsidRDefault="007C7660" w:rsidP="005744A8">
                                  <w:pPr>
                                    <w:rPr>
                                      <w:sz w:val="18"/>
                                      <w:szCs w:val="18"/>
                                    </w:rPr>
                                  </w:pPr>
                                  <w:r w:rsidRPr="00975D68">
                                    <w:rPr>
                                      <w:rFonts w:hint="eastAsia"/>
                                      <w:sz w:val="18"/>
                                      <w:szCs w:val="18"/>
                                    </w:rPr>
                                    <w:t>0</w:t>
                                  </w:r>
                                </w:p>
                              </w:txbxContent>
                            </wps:txbx>
                            <wps:bodyPr rot="0" vert="horz" wrap="square" lIns="0" tIns="0" rIns="0" bIns="0" anchor="t" anchorCtr="0">
                              <a:noAutofit/>
                            </wps:bodyPr>
                          </wps:wsp>
                        </wpg:grpSp>
                        <wps:wsp>
                          <wps:cNvPr id="1238" name="Line 2888"/>
                          <wps:cNvCnPr>
                            <a:cxnSpLocks noChangeShapeType="1"/>
                          </wps:cNvCnPr>
                          <wps:spPr bwMode="auto">
                            <a:xfrm flipV="1">
                              <a:off x="5752" y="10410"/>
                              <a:ext cx="27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9" name="Line 2889"/>
                          <wps:cNvCnPr>
                            <a:cxnSpLocks noChangeShapeType="1"/>
                          </wps:cNvCnPr>
                          <wps:spPr bwMode="auto">
                            <a:xfrm flipV="1">
                              <a:off x="6016" y="9788"/>
                              <a:ext cx="630" cy="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40" name="Group 2890"/>
                        <wpg:cNvGrpSpPr>
                          <a:grpSpLocks/>
                        </wpg:cNvGrpSpPr>
                        <wpg:grpSpPr bwMode="auto">
                          <a:xfrm>
                            <a:off x="8154" y="8348"/>
                            <a:ext cx="1650" cy="1602"/>
                            <a:chOff x="8034" y="9708"/>
                            <a:chExt cx="1650" cy="1602"/>
                          </a:xfrm>
                        </wpg:grpSpPr>
                        <wpg:grpSp>
                          <wpg:cNvPr id="1241" name="Group 2891"/>
                          <wpg:cNvGrpSpPr>
                            <a:grpSpLocks/>
                          </wpg:cNvGrpSpPr>
                          <wpg:grpSpPr bwMode="auto">
                            <a:xfrm>
                              <a:off x="8034" y="9708"/>
                              <a:ext cx="1650" cy="1602"/>
                              <a:chOff x="2338" y="8742"/>
                              <a:chExt cx="2026" cy="1602"/>
                            </a:xfrm>
                          </wpg:grpSpPr>
                          <wps:wsp>
                            <wps:cNvPr id="1242" name="Line 2892"/>
                            <wps:cNvCnPr>
                              <a:cxnSpLocks noChangeShapeType="1"/>
                            </wps:cNvCnPr>
                            <wps:spPr bwMode="auto">
                              <a:xfrm flipV="1">
                                <a:off x="2500" y="8904"/>
                                <a:ext cx="0" cy="11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43" name="Line 2893"/>
                            <wps:cNvCnPr>
                              <a:cxnSpLocks noChangeShapeType="1"/>
                            </wps:cNvCnPr>
                            <wps:spPr bwMode="auto">
                              <a:xfrm rot="5400000" flipV="1">
                                <a:off x="3265" y="9309"/>
                                <a:ext cx="0" cy="154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44" name="Text Box 2894"/>
                            <wps:cNvSpPr txBox="1">
                              <a:spLocks noChangeArrowheads="1"/>
                            </wps:cNvSpPr>
                            <wps:spPr bwMode="auto">
                              <a:xfrm>
                                <a:off x="2564" y="8742"/>
                                <a:ext cx="30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BA61" w14:textId="77777777" w:rsidR="007C7660" w:rsidRPr="008156A5" w:rsidRDefault="007C7660" w:rsidP="005744A8">
                                  <w:pPr>
                                    <w:ind w:firstLineChars="50" w:firstLine="90"/>
                                    <w:rPr>
                                      <w:i/>
                                      <w:sz w:val="18"/>
                                      <w:szCs w:val="18"/>
                                    </w:rPr>
                                  </w:pPr>
                                  <w:r>
                                    <w:rPr>
                                      <w:rFonts w:hint="eastAsia"/>
                                      <w:i/>
                                      <w:sz w:val="18"/>
                                      <w:szCs w:val="18"/>
                                    </w:rPr>
                                    <w:t>p</w:t>
                                  </w:r>
                                </w:p>
                              </w:txbxContent>
                            </wps:txbx>
                            <wps:bodyPr rot="0" vert="horz" wrap="square" lIns="0" tIns="0" rIns="0" bIns="0" anchor="t" anchorCtr="0">
                              <a:noAutofit/>
                            </wps:bodyPr>
                          </wps:wsp>
                          <wps:wsp>
                            <wps:cNvPr id="1245" name="Text Box 2895"/>
                            <wps:cNvSpPr txBox="1">
                              <a:spLocks noChangeArrowheads="1"/>
                            </wps:cNvSpPr>
                            <wps:spPr bwMode="auto">
                              <a:xfrm>
                                <a:off x="4064" y="10032"/>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5FE7" w14:textId="77777777" w:rsidR="007C7660" w:rsidRPr="008156A5" w:rsidRDefault="007C7660" w:rsidP="005744A8">
                                  <w:pPr>
                                    <w:rPr>
                                      <w:i/>
                                      <w:sz w:val="18"/>
                                      <w:szCs w:val="18"/>
                                    </w:rPr>
                                  </w:pPr>
                                  <w:r>
                                    <w:rPr>
                                      <w:rFonts w:hint="eastAsia"/>
                                      <w:i/>
                                      <w:sz w:val="18"/>
                                      <w:szCs w:val="18"/>
                                    </w:rPr>
                                    <w:t>t</w:t>
                                  </w:r>
                                </w:p>
                              </w:txbxContent>
                            </wps:txbx>
                            <wps:bodyPr rot="0" vert="horz" wrap="square" lIns="0" tIns="0" rIns="0" bIns="0" anchor="t" anchorCtr="0">
                              <a:noAutofit/>
                            </wps:bodyPr>
                          </wps:wsp>
                          <wps:wsp>
                            <wps:cNvPr id="1246" name="Text Box 2896"/>
                            <wps:cNvSpPr txBox="1">
                              <a:spLocks noChangeArrowheads="1"/>
                            </wps:cNvSpPr>
                            <wps:spPr bwMode="auto">
                              <a:xfrm>
                                <a:off x="2338" y="9987"/>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CF18" w14:textId="77777777" w:rsidR="007C7660" w:rsidRPr="00975D68" w:rsidRDefault="007C7660" w:rsidP="005744A8">
                                  <w:pPr>
                                    <w:rPr>
                                      <w:sz w:val="18"/>
                                      <w:szCs w:val="18"/>
                                    </w:rPr>
                                  </w:pPr>
                                  <w:r w:rsidRPr="00975D68">
                                    <w:rPr>
                                      <w:rFonts w:hint="eastAsia"/>
                                      <w:sz w:val="18"/>
                                      <w:szCs w:val="18"/>
                                    </w:rPr>
                                    <w:t>0</w:t>
                                  </w:r>
                                </w:p>
                              </w:txbxContent>
                            </wps:txbx>
                            <wps:bodyPr rot="0" vert="horz" wrap="square" lIns="0" tIns="0" rIns="0" bIns="0" anchor="t" anchorCtr="0">
                              <a:noAutofit/>
                            </wps:bodyPr>
                          </wps:wsp>
                        </wpg:grpSp>
                        <wps:wsp>
                          <wps:cNvPr id="1247" name="Line 2897"/>
                          <wps:cNvCnPr>
                            <a:cxnSpLocks noChangeShapeType="1"/>
                          </wps:cNvCnPr>
                          <wps:spPr bwMode="auto">
                            <a:xfrm>
                              <a:off x="8171" y="10425"/>
                              <a:ext cx="86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8" name="Text Box 2898"/>
                        <wps:cNvSpPr txBox="1">
                          <a:spLocks noChangeArrowheads="1"/>
                        </wps:cNvSpPr>
                        <wps:spPr bwMode="auto">
                          <a:xfrm>
                            <a:off x="2632" y="9870"/>
                            <a:ext cx="698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E4EA1" w14:textId="77777777" w:rsidR="007C7660" w:rsidRPr="00D432A8" w:rsidRDefault="007C7660" w:rsidP="005744A8">
                              <w:pPr>
                                <w:spacing w:line="340" w:lineRule="exact"/>
                                <w:rPr>
                                  <w:szCs w:val="18"/>
                                </w:rPr>
                              </w:pPr>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r w:rsidRPr="00D6524C">
                                <w:rPr>
                                  <w:rFonts w:hint="eastAsia"/>
                                  <w:color w:val="000000"/>
                                </w:rPr>
                                <w:t>（</w:t>
                              </w:r>
                              <w:r w:rsidRPr="00D6524C">
                                <w:rPr>
                                  <w:rFonts w:hint="eastAsia"/>
                                  <w:color w:val="000000"/>
                                </w:rPr>
                                <w:t>D</w:t>
                              </w:r>
                              <w:r w:rsidRPr="00D6524C">
                                <w:rPr>
                                  <w:rFonts w:hint="eastAsia"/>
                                  <w:color w:val="000000"/>
                                </w:rPr>
                                <w:t>）</w:t>
                              </w:r>
                            </w:p>
                          </w:txbxContent>
                        </wps:txbx>
                        <wps:bodyPr rot="0" vert="horz" wrap="square" lIns="0" tIns="0" rIns="0" bIns="0" anchor="t" anchorCtr="0">
                          <a:noAutofit/>
                        </wps:bodyPr>
                      </wps:wsp>
                      <wpg:grpSp>
                        <wpg:cNvPr id="1249" name="Group 2899"/>
                        <wpg:cNvGrpSpPr>
                          <a:grpSpLocks/>
                        </wpg:cNvGrpSpPr>
                        <wpg:grpSpPr bwMode="auto">
                          <a:xfrm>
                            <a:off x="2168" y="8348"/>
                            <a:ext cx="1650" cy="1603"/>
                            <a:chOff x="2168" y="9708"/>
                            <a:chExt cx="1650" cy="1603"/>
                          </a:xfrm>
                        </wpg:grpSpPr>
                        <wps:wsp>
                          <wps:cNvPr id="1250" name="Line 2900"/>
                          <wps:cNvCnPr>
                            <a:cxnSpLocks noChangeShapeType="1"/>
                          </wps:cNvCnPr>
                          <wps:spPr bwMode="auto">
                            <a:xfrm flipV="1">
                              <a:off x="2300" y="9871"/>
                              <a:ext cx="0" cy="118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1" name="Line 2901"/>
                          <wps:cNvCnPr>
                            <a:cxnSpLocks noChangeShapeType="1"/>
                          </wps:cNvCnPr>
                          <wps:spPr bwMode="auto">
                            <a:xfrm rot="5400000" flipV="1">
                              <a:off x="2923" y="10419"/>
                              <a:ext cx="0" cy="125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2" name="Text Box 2902"/>
                          <wps:cNvSpPr txBox="1">
                            <a:spLocks noChangeArrowheads="1"/>
                          </wps:cNvSpPr>
                          <wps:spPr bwMode="auto">
                            <a:xfrm>
                              <a:off x="2308" y="9708"/>
                              <a:ext cx="35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805B" w14:textId="77777777" w:rsidR="007C7660" w:rsidRPr="008156A5" w:rsidRDefault="007C7660" w:rsidP="005744A8">
                                <w:pPr>
                                  <w:ind w:firstLineChars="50" w:firstLine="90"/>
                                  <w:rPr>
                                    <w:i/>
                                    <w:sz w:val="18"/>
                                    <w:szCs w:val="18"/>
                                  </w:rPr>
                                </w:pPr>
                                <w:r>
                                  <w:rPr>
                                    <w:rFonts w:hint="eastAsia"/>
                                    <w:i/>
                                    <w:sz w:val="18"/>
                                    <w:szCs w:val="18"/>
                                  </w:rPr>
                                  <w:t>p</w:t>
                                </w:r>
                              </w:p>
                            </w:txbxContent>
                          </wps:txbx>
                          <wps:bodyPr rot="0" vert="horz" wrap="square" lIns="0" tIns="0" rIns="0" bIns="0" anchor="t" anchorCtr="0">
                            <a:noAutofit/>
                          </wps:bodyPr>
                        </wps:wsp>
                        <wps:wsp>
                          <wps:cNvPr id="1253" name="Text Box 2903"/>
                          <wps:cNvSpPr txBox="1">
                            <a:spLocks noChangeArrowheads="1"/>
                          </wps:cNvSpPr>
                          <wps:spPr bwMode="auto">
                            <a:xfrm>
                              <a:off x="3574" y="10999"/>
                              <a:ext cx="24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F444" w14:textId="77777777" w:rsidR="007C7660" w:rsidRPr="008156A5" w:rsidRDefault="007C7660" w:rsidP="005744A8">
                                <w:pPr>
                                  <w:rPr>
                                    <w:i/>
                                    <w:sz w:val="18"/>
                                    <w:szCs w:val="18"/>
                                  </w:rPr>
                                </w:pPr>
                                <w:r>
                                  <w:rPr>
                                    <w:rFonts w:hint="eastAsia"/>
                                    <w:i/>
                                    <w:sz w:val="18"/>
                                    <w:szCs w:val="18"/>
                                  </w:rPr>
                                  <w:t>T</w:t>
                                </w:r>
                              </w:p>
                            </w:txbxContent>
                          </wps:txbx>
                          <wps:bodyPr rot="0" vert="horz" wrap="square" lIns="0" tIns="0" rIns="0" bIns="0" anchor="t" anchorCtr="0">
                            <a:noAutofit/>
                          </wps:bodyPr>
                        </wps:wsp>
                        <wps:wsp>
                          <wps:cNvPr id="1254" name="Text Box 2904"/>
                          <wps:cNvSpPr txBox="1">
                            <a:spLocks noChangeArrowheads="1"/>
                          </wps:cNvSpPr>
                          <wps:spPr bwMode="auto">
                            <a:xfrm>
                              <a:off x="2168" y="10954"/>
                              <a:ext cx="24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AB6E" w14:textId="77777777" w:rsidR="007C7660" w:rsidRPr="00975D68" w:rsidRDefault="007C7660" w:rsidP="005744A8">
                                <w:pPr>
                                  <w:rPr>
                                    <w:sz w:val="18"/>
                                    <w:szCs w:val="18"/>
                                  </w:rPr>
                                </w:pPr>
                                <w:r w:rsidRPr="00975D68">
                                  <w:rPr>
                                    <w:rFonts w:hint="eastAsia"/>
                                    <w:sz w:val="18"/>
                                    <w:szCs w:val="18"/>
                                  </w:rPr>
                                  <w:t>0</w:t>
                                </w:r>
                              </w:p>
                            </w:txbxContent>
                          </wps:txbx>
                          <wps:bodyPr rot="0" vert="horz" wrap="square" lIns="0" tIns="0" rIns="0" bIns="0" anchor="t" anchorCtr="0">
                            <a:noAutofit/>
                          </wps:bodyPr>
                        </wps:wsp>
                        <wps:wsp>
                          <wps:cNvPr id="1255" name="Line 2905"/>
                          <wps:cNvCnPr>
                            <a:cxnSpLocks noChangeShapeType="1"/>
                          </wps:cNvCnPr>
                          <wps:spPr bwMode="auto">
                            <a:xfrm>
                              <a:off x="2520" y="10245"/>
                              <a:ext cx="570" cy="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49BE8A7" id="Group 2871" o:spid="_x0000_s1062" style="width:381.8pt;height:91.55pt;mso-position-horizontal-relative:char;mso-position-vertical-relative:line" coordorigin="2168,8348" coordsize="7636,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">
                <v:group id="Group 2872" o:spid="_x0000_s1063" style="position:absolute;left:4089;top:8348;width:1650;height:1603" coordorigin="3555,9341" coordsize="1650,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group id="Group 2873" o:spid="_x0000_s1064" style="position:absolute;left:3555;top:9341;width:1650;height:1603" coordorigin="2338,8741" coordsize="2026,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line id="Line 2874" o:spid="_x0000_s1065" style="position:absolute;flip:y;visibility:visible;mso-wrap-style:square" from="2500,8904" to="2500,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">
                      <v:stroke endarrow="block" endarrowwidth="narrow"/>
                    </v:line>
                    <v:line id="Line 2875" o:spid="_x0000_s1066" style="position:absolute;rotation:-90;flip:y;visibility:visible;mso-wrap-style:square" from="3265,9309" to="3265,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">
                      <v:stroke endarrow="block" endarrowwidth="narrow"/>
                    </v:line>
                    <v:shapetype id="_x0000_t202" coordsize="21600,21600" o:spt="202" path="m,l,21600r21600,l21600,xe">
                      <v:stroke joinstyle="miter"/>
                      <v:path gradientshapeok="t" o:connecttype="rect"/>
                    </v:shapetype>
                    <v:shape id="Text Box 2876" o:spid="_x0000_s1067" type="#_x0000_t202" style="position:absolute;left:2551;top:8741;width:30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313904A3" w14:textId="77777777" w:rsidR="007C7660" w:rsidRPr="008156A5" w:rsidRDefault="007C7660" w:rsidP="005744A8">
                            <w:pPr>
                              <w:ind w:firstLineChars="50" w:firstLine="90"/>
                              <w:rPr>
                                <w:i/>
                                <w:sz w:val="18"/>
                                <w:szCs w:val="18"/>
                              </w:rPr>
                            </w:pPr>
                            <w:r>
                              <w:rPr>
                                <w:rFonts w:hint="eastAsia"/>
                                <w:i/>
                                <w:sz w:val="18"/>
                                <w:szCs w:val="18"/>
                              </w:rPr>
                              <w:t>p</w:t>
                            </w:r>
                          </w:p>
                        </w:txbxContent>
                      </v:textbox>
                    </v:shape>
                    <v:shape id="Text Box 2877" o:spid="_x0000_s1068" type="#_x0000_t202" style="position:absolute;left:4064;top:10032;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39352142" w14:textId="77777777" w:rsidR="007C7660" w:rsidRPr="008156A5" w:rsidRDefault="007C7660" w:rsidP="005744A8">
                            <w:pPr>
                              <w:rPr>
                                <w:i/>
                                <w:sz w:val="18"/>
                                <w:szCs w:val="18"/>
                              </w:rPr>
                            </w:pPr>
                            <w:r>
                              <w:rPr>
                                <w:rFonts w:hint="eastAsia"/>
                                <w:i/>
                                <w:sz w:val="18"/>
                                <w:szCs w:val="18"/>
                              </w:rPr>
                              <w:t>V</w:t>
                            </w:r>
                          </w:p>
                        </w:txbxContent>
                      </v:textbox>
                    </v:shape>
                    <v:shape id="Text Box 2878" o:spid="_x0000_s1069" type="#_x0000_t202" style="position:absolute;left:2338;top:9987;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16D2A71E" w14:textId="77777777" w:rsidR="007C7660" w:rsidRPr="00975D68" w:rsidRDefault="007C7660" w:rsidP="005744A8">
                            <w:pPr>
                              <w:rPr>
                                <w:sz w:val="18"/>
                                <w:szCs w:val="18"/>
                              </w:rPr>
                            </w:pPr>
                            <w:r w:rsidRPr="00975D68">
                              <w:rPr>
                                <w:rFonts w:hint="eastAsia"/>
                                <w:sz w:val="18"/>
                                <w:szCs w:val="18"/>
                              </w:rPr>
                              <w:t>0</w:t>
                            </w:r>
                          </w:p>
                        </w:txbxContent>
                      </v:textbox>
                    </v:shape>
                  </v:group>
                  <v:line id="Line 2879" o:spid="_x0000_s1070" style="position:absolute;flip:y;visibility:visible;mso-wrap-style:square" from="4400,9750" to="4400,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" strokeweight="1pt"/>
                  <v:line id="Line 2880" o:spid="_x0000_s1071" style="position:absolute;flip:y;visibility:visible;mso-wrap-style:square" from="4400,10275" to="4400,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">
                    <v:stroke dashstyle="dash"/>
                  </v:line>
                </v:group>
                <v:group id="Group 2881" o:spid="_x0000_s1072" style="position:absolute;left:6159;top:8348;width:1650;height:1603" coordorigin="5625,9341" coordsize="1650,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group id="Group 2882" o:spid="_x0000_s1073" style="position:absolute;left:5625;top:9341;width:1650;height:1603" coordorigin="2338,8741" coordsize="2026,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line id="Line 2883" o:spid="_x0000_s1074" style="position:absolute;flip:y;visibility:visible;mso-wrap-style:square" from="2500,8904" to="2500,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">
                      <v:stroke endarrow="block" endarrowwidth="narrow"/>
                    </v:line>
                    <v:line id="Line 2884" o:spid="_x0000_s1075" style="position:absolute;rotation:-90;flip:y;visibility:visible;mso-wrap-style:square" from="3265,9309" to="3265,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">
                      <v:stroke endarrow="block" endarrowwidth="narrow"/>
                    </v:line>
                    <v:shape id="Text Box 2885" o:spid="_x0000_s1076" type="#_x0000_t202" style="position:absolute;left:2551;top:8741;width:30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07374065" w14:textId="77777777" w:rsidR="007C7660" w:rsidRPr="008156A5" w:rsidRDefault="007C7660" w:rsidP="005744A8">
                            <w:pPr>
                              <w:ind w:firstLineChars="50" w:firstLine="90"/>
                              <w:rPr>
                                <w:i/>
                                <w:sz w:val="18"/>
                                <w:szCs w:val="18"/>
                              </w:rPr>
                            </w:pPr>
                            <w:r>
                              <w:rPr>
                                <w:rFonts w:hint="eastAsia"/>
                                <w:i/>
                                <w:sz w:val="18"/>
                                <w:szCs w:val="18"/>
                              </w:rPr>
                              <w:t>p</w:t>
                            </w:r>
                          </w:p>
                        </w:txbxContent>
                      </v:textbox>
                    </v:shape>
                    <v:shape id="Text Box 2886" o:spid="_x0000_s1077" type="#_x0000_t202" style="position:absolute;left:4064;top:10032;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4C9AAA04" w14:textId="77777777" w:rsidR="007C7660" w:rsidRPr="008156A5" w:rsidRDefault="007C7660" w:rsidP="005744A8">
                            <w:pPr>
                              <w:rPr>
                                <w:i/>
                                <w:sz w:val="18"/>
                                <w:szCs w:val="18"/>
                              </w:rPr>
                            </w:pPr>
                            <w:r>
                              <w:rPr>
                                <w:rFonts w:hint="eastAsia"/>
                                <w:i/>
                                <w:sz w:val="18"/>
                                <w:szCs w:val="18"/>
                              </w:rPr>
                              <w:t>V</w:t>
                            </w:r>
                          </w:p>
                        </w:txbxContent>
                      </v:textbox>
                    </v:shape>
                    <v:shape id="Text Box 2887" o:spid="_x0000_s1078" type="#_x0000_t202" style="position:absolute;left:2338;top:9987;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170466AF" w14:textId="77777777" w:rsidR="007C7660" w:rsidRPr="00975D68" w:rsidRDefault="007C7660" w:rsidP="005744A8">
                            <w:pPr>
                              <w:rPr>
                                <w:sz w:val="18"/>
                                <w:szCs w:val="18"/>
                              </w:rPr>
                            </w:pPr>
                            <w:r w:rsidRPr="00975D68">
                              <w:rPr>
                                <w:rFonts w:hint="eastAsia"/>
                                <w:sz w:val="18"/>
                                <w:szCs w:val="18"/>
                              </w:rPr>
                              <w:t>0</w:t>
                            </w:r>
                          </w:p>
                        </w:txbxContent>
                      </v:textbox>
                    </v:shape>
                  </v:group>
                  <v:line id="Line 2888" o:spid="_x0000_s1079" style="position:absolute;flip:y;visibility:visible;mso-wrap-style:square" from="5752,10410" to="6022,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">
                    <v:stroke dashstyle="dash"/>
                  </v:line>
                  <v:line id="Line 2889" o:spid="_x0000_s1080" style="position:absolute;flip:y;visibility:visible;mso-wrap-style:square" from="6016,9788" to="6646,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M2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nszh+U0YQS4eAAAA//8DAFBLAQItABQABgAIAAAAIQDb4fbL7gAAAIUBAAATAAAAAAAA&#10;AAAAAAAAAAAAAABbQ29udGVudF9UeXBlc10ueG1sUEsBAi0AFAAGAAgAAAAhAFr0LFu/AAAAFQEA&#10;AAsAAAAAAAAAAAAAAAAAHwEAAF9yZWxzLy5yZWxzUEsBAi0AFAAGAAgAAAAhAEdlIzbHAAAA3QAA&#10;AA8AAAAAAAAAAAAAAAAABwIAAGRycy9kb3ducmV2LnhtbFBLBQYAAAAAAwADALcAAAD7AgAAAAA=&#10;" strokeweight="1pt"/>
                </v:group>
                <v:group id="Group 2890" o:spid="_x0000_s1081" style="position:absolute;left:8154;top:8348;width:1650;height:1602" coordorigin="8034,9708" coordsize="165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group id="Group 2891" o:spid="_x0000_s1082" style="position:absolute;left:8034;top:9708;width:1650;height:1602" coordorigin="2338,8742" coordsize="202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line id="Line 2892" o:spid="_x0000_s1083" style="position:absolute;flip:y;visibility:visible;mso-wrap-style:square" from="2500,8904" to="2500,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">
                      <v:stroke endarrow="block" endarrowwidth="narrow"/>
                    </v:line>
                    <v:line id="Line 2893" o:spid="_x0000_s1084" style="position:absolute;rotation:-90;flip:y;visibility:visible;mso-wrap-style:square" from="3265,9309" to="3265,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">
                      <v:stroke endarrow="block" endarrowwidth="narrow"/>
                    </v:line>
                    <v:shape id="Text Box 2894" o:spid="_x0000_s1085" type="#_x0000_t202" style="position:absolute;left:2564;top:8742;width:30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2A87BA61" w14:textId="77777777" w:rsidR="007C7660" w:rsidRPr="008156A5" w:rsidRDefault="007C7660" w:rsidP="005744A8">
                            <w:pPr>
                              <w:ind w:firstLineChars="50" w:firstLine="90"/>
                              <w:rPr>
                                <w:i/>
                                <w:sz w:val="18"/>
                                <w:szCs w:val="18"/>
                              </w:rPr>
                            </w:pPr>
                            <w:r>
                              <w:rPr>
                                <w:rFonts w:hint="eastAsia"/>
                                <w:i/>
                                <w:sz w:val="18"/>
                                <w:szCs w:val="18"/>
                              </w:rPr>
                              <w:t>p</w:t>
                            </w:r>
                          </w:p>
                        </w:txbxContent>
                      </v:textbox>
                    </v:shape>
                    <v:shape id="Text Box 2895" o:spid="_x0000_s1086" type="#_x0000_t202" style="position:absolute;left:4064;top:10032;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62615FE7" w14:textId="77777777" w:rsidR="007C7660" w:rsidRPr="008156A5" w:rsidRDefault="007C7660" w:rsidP="005744A8">
                            <w:pPr>
                              <w:rPr>
                                <w:i/>
                                <w:sz w:val="18"/>
                                <w:szCs w:val="18"/>
                              </w:rPr>
                            </w:pPr>
                            <w:r>
                              <w:rPr>
                                <w:rFonts w:hint="eastAsia"/>
                                <w:i/>
                                <w:sz w:val="18"/>
                                <w:szCs w:val="18"/>
                              </w:rPr>
                              <w:t>t</w:t>
                            </w:r>
                          </w:p>
                        </w:txbxContent>
                      </v:textbox>
                    </v:shape>
                    <v:shape id="Text Box 2896" o:spid="_x0000_s1087" type="#_x0000_t202" style="position:absolute;left:2338;top:9987;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0D0CCF18" w14:textId="77777777" w:rsidR="007C7660" w:rsidRPr="00975D68" w:rsidRDefault="007C7660" w:rsidP="005744A8">
                            <w:pPr>
                              <w:rPr>
                                <w:sz w:val="18"/>
                                <w:szCs w:val="18"/>
                              </w:rPr>
                            </w:pPr>
                            <w:r w:rsidRPr="00975D68">
                              <w:rPr>
                                <w:rFonts w:hint="eastAsia"/>
                                <w:sz w:val="18"/>
                                <w:szCs w:val="18"/>
                              </w:rPr>
                              <w:t>0</w:t>
                            </w:r>
                          </w:p>
                        </w:txbxContent>
                      </v:textbox>
                    </v:shape>
                  </v:group>
                  <v:line id="Line 2897" o:spid="_x0000_s1088" style="position:absolute;visibility:visible;mso-wrap-style:square" from="8171,10425" to="9033,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wwAAAN0AAAAPAAAAZHJzL2Rvd25yZXYueG1sRE/NagIx&#10;EL4XfIcwgreaVaS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v5sZd8MAAADdAAAADwAA&#10;AAAAAAAAAAAAAAAHAgAAZHJzL2Rvd25yZXYueG1sUEsFBgAAAAADAAMAtwAAAPcCAAAAAA==&#10;" strokeweight="1pt"/>
                </v:group>
                <v:shape id="Text Box 2898" o:spid="_x0000_s1089" type="#_x0000_t202" style="position:absolute;left:2632;top:9870;width:698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034E4EA1" w14:textId="77777777" w:rsidR="007C7660" w:rsidRPr="00D432A8" w:rsidRDefault="007C7660" w:rsidP="005744A8">
                        <w:pPr>
                          <w:spacing w:line="340" w:lineRule="exact"/>
                          <w:rPr>
                            <w:szCs w:val="18"/>
                          </w:rPr>
                        </w:pPr>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r w:rsidRPr="00D6524C">
                          <w:rPr>
                            <w:rFonts w:hint="eastAsia"/>
                            <w:color w:val="000000"/>
                          </w:rPr>
                          <w:t>（</w:t>
                        </w:r>
                        <w:r w:rsidRPr="00D6524C">
                          <w:rPr>
                            <w:rFonts w:hint="eastAsia"/>
                            <w:color w:val="000000"/>
                          </w:rPr>
                          <w:t>D</w:t>
                        </w:r>
                        <w:r w:rsidRPr="00D6524C">
                          <w:rPr>
                            <w:rFonts w:hint="eastAsia"/>
                            <w:color w:val="000000"/>
                          </w:rPr>
                          <w:t>）</w:t>
                        </w:r>
                      </w:p>
                    </w:txbxContent>
                  </v:textbox>
                </v:shape>
                <v:group id="Group 2899" o:spid="_x0000_s1090" style="position:absolute;left:2168;top:8348;width:1650;height:1603" coordorigin="2168,9708" coordsize="1650,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line id="Line 2900" o:spid="_x0000_s1091" style="position:absolute;flip:y;visibility:visible;mso-wrap-style:square" from="2300,9871" to="2300,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">
                    <v:stroke endarrow="block" endarrowwidth="narrow"/>
                  </v:line>
                  <v:line id="Line 2901" o:spid="_x0000_s1092" style="position:absolute;rotation:-90;flip:y;visibility:visible;mso-wrap-style:square" from="2923,10419" to="2923,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">
                    <v:stroke endarrow="block" endarrowwidth="narrow"/>
                  </v:line>
                  <v:shape id="Text Box 2902" o:spid="_x0000_s1093" type="#_x0000_t202" style="position:absolute;left:2308;top:9708;width:35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0871805B" w14:textId="77777777" w:rsidR="007C7660" w:rsidRPr="008156A5" w:rsidRDefault="007C7660" w:rsidP="005744A8">
                          <w:pPr>
                            <w:ind w:firstLineChars="50" w:firstLine="90"/>
                            <w:rPr>
                              <w:i/>
                              <w:sz w:val="18"/>
                              <w:szCs w:val="18"/>
                            </w:rPr>
                          </w:pPr>
                          <w:r>
                            <w:rPr>
                              <w:rFonts w:hint="eastAsia"/>
                              <w:i/>
                              <w:sz w:val="18"/>
                              <w:szCs w:val="18"/>
                            </w:rPr>
                            <w:t>p</w:t>
                          </w:r>
                        </w:p>
                      </w:txbxContent>
                    </v:textbox>
                  </v:shape>
                  <v:shape id="Text Box 2903" o:spid="_x0000_s1094" type="#_x0000_t202" style="position:absolute;left:3574;top:10999;width:2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4C21F444" w14:textId="77777777" w:rsidR="007C7660" w:rsidRPr="008156A5" w:rsidRDefault="007C7660" w:rsidP="005744A8">
                          <w:pPr>
                            <w:rPr>
                              <w:i/>
                              <w:sz w:val="18"/>
                              <w:szCs w:val="18"/>
                            </w:rPr>
                          </w:pPr>
                          <w:r>
                            <w:rPr>
                              <w:rFonts w:hint="eastAsia"/>
                              <w:i/>
                              <w:sz w:val="18"/>
                              <w:szCs w:val="18"/>
                            </w:rPr>
                            <w:t>T</w:t>
                          </w:r>
                        </w:p>
                      </w:txbxContent>
                    </v:textbox>
                  </v:shape>
                  <v:shape id="Text Box 2904" o:spid="_x0000_s1095" type="#_x0000_t202" style="position:absolute;left:2168;top:10954;width:2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4075AB6E" w14:textId="77777777" w:rsidR="007C7660" w:rsidRPr="00975D68" w:rsidRDefault="007C7660" w:rsidP="005744A8">
                          <w:pPr>
                            <w:rPr>
                              <w:sz w:val="18"/>
                              <w:szCs w:val="18"/>
                            </w:rPr>
                          </w:pPr>
                          <w:r w:rsidRPr="00975D68">
                            <w:rPr>
                              <w:rFonts w:hint="eastAsia"/>
                              <w:sz w:val="18"/>
                              <w:szCs w:val="18"/>
                            </w:rPr>
                            <w:t>0</w:t>
                          </w:r>
                        </w:p>
                      </w:txbxContent>
                    </v:textbox>
                  </v:shape>
                  <v:line id="Line 2905" o:spid="_x0000_s1096" style="position:absolute;visibility:visible;mso-wrap-style:square" from="2520,10245" to="309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" strokeweight="1pt"/>
                </v:group>
                <w10:anchorlock/>
              </v:group>
            </w:pict>
          </mc:Fallback>
        </mc:AlternateContent>
      </w:r>
    </w:p>
    <w:p w14:paraId="211E1F30" w14:textId="77777777" w:rsidR="005744A8" w:rsidRPr="003B1EFF" w:rsidRDefault="005744A8" w:rsidP="00DE6A7E"/>
    <w:p w14:paraId="1B9F2EF6" w14:textId="77777777" w:rsidR="005744A8" w:rsidRPr="003B1EFF" w:rsidRDefault="005744A8" w:rsidP="00C87E4B">
      <w:pPr>
        <w:pStyle w:val="af1"/>
        <w:numPr>
          <w:ilvl w:val="0"/>
          <w:numId w:val="2"/>
        </w:numPr>
        <w:ind w:firstLineChars="0"/>
      </w:pPr>
      <w:r w:rsidRPr="003B1EFF">
        <w:rPr>
          <w:rFonts w:hint="eastAsia"/>
        </w:rPr>
        <w:t>某探月飞船在</w:t>
      </w:r>
      <w:r w:rsidR="00C90E0C" w:rsidRPr="003B1EFF">
        <w:rPr>
          <w:rFonts w:hint="eastAsia"/>
        </w:rPr>
        <w:t>地面上</w:t>
      </w:r>
      <w:r w:rsidRPr="003B1EFF">
        <w:rPr>
          <w:rFonts w:hint="eastAsia"/>
        </w:rPr>
        <w:t>发射前受到地球的万有引力为</w:t>
      </w:r>
      <w:r w:rsidRPr="00C87E4B">
        <w:rPr>
          <w:rFonts w:hint="eastAsia"/>
          <w:i/>
        </w:rPr>
        <w:t>F</w:t>
      </w:r>
      <w:r w:rsidRPr="00C87E4B">
        <w:rPr>
          <w:rFonts w:hint="eastAsia"/>
          <w:vertAlign w:val="subscript"/>
        </w:rPr>
        <w:t>1</w:t>
      </w:r>
      <w:r w:rsidRPr="003B1EFF">
        <w:rPr>
          <w:rFonts w:hint="eastAsia"/>
        </w:rPr>
        <w:t>，当飞行到离地球表面高度恰等于地球半径的某位置时</w:t>
      </w:r>
      <w:r w:rsidR="00C90E0C" w:rsidRPr="003B1EFF">
        <w:rPr>
          <w:rFonts w:hint="eastAsia"/>
        </w:rPr>
        <w:t>，</w:t>
      </w:r>
      <w:r w:rsidRPr="003B1EFF">
        <w:rPr>
          <w:rFonts w:hint="eastAsia"/>
        </w:rPr>
        <w:t>受到地球的万有引力为</w:t>
      </w:r>
      <w:r w:rsidRPr="00C87E4B">
        <w:rPr>
          <w:rFonts w:hint="eastAsia"/>
          <w:i/>
        </w:rPr>
        <w:t>F</w:t>
      </w:r>
      <w:r w:rsidRPr="00C87E4B">
        <w:rPr>
          <w:rFonts w:hint="eastAsia"/>
          <w:vertAlign w:val="subscript"/>
        </w:rPr>
        <w:t>2</w:t>
      </w:r>
      <w:r w:rsidRPr="003B1EFF">
        <w:rPr>
          <w:rFonts w:hint="eastAsia"/>
        </w:rPr>
        <w:t>，则</w:t>
      </w:r>
      <w:r w:rsidRPr="00C87E4B">
        <w:rPr>
          <w:rFonts w:hint="eastAsia"/>
          <w:i/>
        </w:rPr>
        <w:t>F</w:t>
      </w:r>
      <w:r w:rsidRPr="00C87E4B">
        <w:rPr>
          <w:rFonts w:hint="eastAsia"/>
          <w:vertAlign w:val="subscript"/>
        </w:rPr>
        <w:t>1</w:t>
      </w:r>
      <w:r w:rsidR="00C87E4B" w:rsidRPr="00C87E4B">
        <w:rPr>
          <w:rFonts w:ascii="宋体" w:hAnsi="宋体" w:hint="eastAsia"/>
        </w:rPr>
        <w:t>∶</w:t>
      </w:r>
      <w:r w:rsidRPr="00C87E4B">
        <w:rPr>
          <w:rFonts w:hint="eastAsia"/>
          <w:i/>
        </w:rPr>
        <w:t>F</w:t>
      </w:r>
      <w:r w:rsidRPr="00C87E4B">
        <w:rPr>
          <w:rFonts w:hint="eastAsia"/>
          <w:vertAlign w:val="subscript"/>
        </w:rPr>
        <w:t>2</w:t>
      </w:r>
      <w:commentRangeStart w:id="9"/>
      <w:r w:rsidRPr="003B1EFF">
        <w:rPr>
          <w:rFonts w:hint="eastAsia"/>
        </w:rPr>
        <w:t>为</w:t>
      </w:r>
      <w:commentRangeEnd w:id="9"/>
      <w:r w:rsidR="00680227">
        <w:rPr>
          <w:rStyle w:val="a8"/>
          <w:lang w:val="x-none" w:eastAsia="x-none"/>
        </w:rPr>
        <w:commentReference w:id="9"/>
      </w:r>
      <w:r w:rsidRPr="003B1EFF">
        <w:rPr>
          <w:rFonts w:hint="eastAsia"/>
        </w:rPr>
        <w:t>（</w:t>
      </w:r>
      <w:r w:rsidRPr="003B1EFF">
        <w:rPr>
          <w:rFonts w:hint="eastAsia"/>
        </w:rPr>
        <w:t xml:space="preserve">      </w:t>
      </w:r>
      <w:r w:rsidRPr="003B1EFF">
        <w:rPr>
          <w:rFonts w:hint="eastAsia"/>
        </w:rPr>
        <w:t>）</w:t>
      </w:r>
    </w:p>
    <w:p w14:paraId="44D94186" w14:textId="77777777" w:rsidR="005744A8" w:rsidRPr="003B1EFF" w:rsidRDefault="005744A8" w:rsidP="00DE6A7E">
      <w:pPr>
        <w:rPr>
          <w:rFonts w:hAnsi="Verdana"/>
          <w:bCs/>
          <w:kern w:val="0"/>
          <w:szCs w:val="21"/>
        </w:rPr>
      </w:pPr>
      <w:r w:rsidRPr="003B1EFF">
        <w:rPr>
          <w:rFonts w:hAnsi="Verdana" w:hint="eastAsia"/>
          <w:bCs/>
          <w:kern w:val="0"/>
          <w:szCs w:val="21"/>
        </w:rPr>
        <w:t>（</w:t>
      </w:r>
      <w:r w:rsidRPr="003B1EFF">
        <w:rPr>
          <w:rFonts w:hAnsi="Verdana" w:hint="eastAsia"/>
          <w:bCs/>
          <w:kern w:val="0"/>
          <w:szCs w:val="21"/>
        </w:rPr>
        <w:t>A</w:t>
      </w:r>
      <w:r w:rsidRPr="003B1EFF">
        <w:rPr>
          <w:rFonts w:hAnsi="Verdana" w:hint="eastAsia"/>
          <w:bCs/>
          <w:kern w:val="0"/>
          <w:szCs w:val="21"/>
        </w:rPr>
        <w:t>）</w:t>
      </w:r>
      <w:r w:rsidRPr="003B1EFF">
        <w:rPr>
          <w:rFonts w:hAnsi="Verdana" w:hint="eastAsia"/>
          <w:bCs/>
          <w:kern w:val="0"/>
          <w:szCs w:val="21"/>
        </w:rPr>
        <w:t>2</w:t>
      </w:r>
      <w:r w:rsidR="00C87E4B">
        <w:rPr>
          <w:rFonts w:ascii="宋体" w:hAnsi="宋体" w:hint="eastAsia"/>
          <w:bCs/>
          <w:kern w:val="0"/>
          <w:szCs w:val="21"/>
        </w:rPr>
        <w:t>∶</w:t>
      </w:r>
      <w:r w:rsidRPr="003B1EFF">
        <w:rPr>
          <w:rFonts w:hAnsi="Verdana" w:hint="eastAsia"/>
          <w:bCs/>
          <w:kern w:val="0"/>
          <w:szCs w:val="21"/>
        </w:rPr>
        <w:t>1</w:t>
      </w:r>
      <w:r w:rsidR="00A03276" w:rsidRPr="003B1EFF">
        <w:rPr>
          <w:rFonts w:hAnsi="Verdana" w:hint="eastAsia"/>
          <w:bCs/>
          <w:kern w:val="0"/>
          <w:szCs w:val="21"/>
        </w:rPr>
        <w:tab/>
      </w:r>
      <w:r w:rsidRPr="003B1EFF">
        <w:rPr>
          <w:rFonts w:hAnsi="Verdana" w:hint="eastAsia"/>
          <w:bCs/>
          <w:kern w:val="0"/>
          <w:szCs w:val="21"/>
        </w:rPr>
        <w:t>（</w:t>
      </w:r>
      <w:r w:rsidRPr="003B1EFF">
        <w:rPr>
          <w:rFonts w:hAnsi="Verdana" w:hint="eastAsia"/>
          <w:bCs/>
          <w:kern w:val="0"/>
          <w:szCs w:val="21"/>
        </w:rPr>
        <w:t>B</w:t>
      </w:r>
      <w:r w:rsidRPr="003B1EFF">
        <w:rPr>
          <w:rFonts w:hAnsi="Verdana" w:hint="eastAsia"/>
          <w:bCs/>
          <w:kern w:val="0"/>
          <w:szCs w:val="21"/>
        </w:rPr>
        <w:t>）</w:t>
      </w:r>
      <w:r w:rsidRPr="003B1EFF">
        <w:rPr>
          <w:rFonts w:hAnsi="Verdana" w:hint="eastAsia"/>
          <w:bCs/>
          <w:kern w:val="0"/>
          <w:szCs w:val="21"/>
        </w:rPr>
        <w:t>1</w:t>
      </w:r>
      <w:r w:rsidR="00C87E4B">
        <w:rPr>
          <w:rFonts w:ascii="宋体" w:hAnsi="宋体" w:hint="eastAsia"/>
          <w:bCs/>
          <w:kern w:val="0"/>
          <w:szCs w:val="21"/>
        </w:rPr>
        <w:t>∶</w:t>
      </w:r>
      <w:r w:rsidRPr="003B1EFF">
        <w:rPr>
          <w:rFonts w:hAnsi="Verdana" w:hint="eastAsia"/>
          <w:bCs/>
          <w:kern w:val="0"/>
          <w:szCs w:val="21"/>
        </w:rPr>
        <w:t>2</w:t>
      </w:r>
      <w:r w:rsidR="00A03276" w:rsidRPr="003B1EFF">
        <w:rPr>
          <w:rFonts w:hAnsi="Verdana" w:hint="eastAsia"/>
          <w:bCs/>
          <w:kern w:val="0"/>
          <w:szCs w:val="21"/>
        </w:rPr>
        <w:tab/>
      </w:r>
      <w:r w:rsidRPr="003B1EFF">
        <w:rPr>
          <w:rFonts w:hAnsi="Verdana" w:hint="eastAsia"/>
          <w:bCs/>
          <w:kern w:val="0"/>
          <w:szCs w:val="21"/>
        </w:rPr>
        <w:t>（</w:t>
      </w:r>
      <w:r w:rsidRPr="003B1EFF">
        <w:rPr>
          <w:rFonts w:hAnsi="Verdana" w:hint="eastAsia"/>
          <w:bCs/>
          <w:kern w:val="0"/>
          <w:szCs w:val="21"/>
        </w:rPr>
        <w:t>C</w:t>
      </w:r>
      <w:r w:rsidRPr="003B1EFF">
        <w:rPr>
          <w:rFonts w:hAnsi="Verdana" w:hint="eastAsia"/>
          <w:bCs/>
          <w:kern w:val="0"/>
          <w:szCs w:val="21"/>
        </w:rPr>
        <w:t>）</w:t>
      </w:r>
      <w:r w:rsidRPr="003B1EFF">
        <w:rPr>
          <w:rFonts w:hAnsi="Verdana" w:hint="eastAsia"/>
          <w:bCs/>
          <w:kern w:val="0"/>
          <w:szCs w:val="21"/>
        </w:rPr>
        <w:t>4</w:t>
      </w:r>
      <w:r w:rsidR="00C87E4B">
        <w:rPr>
          <w:rFonts w:ascii="宋体" w:hAnsi="宋体" w:hint="eastAsia"/>
          <w:bCs/>
          <w:kern w:val="0"/>
          <w:szCs w:val="21"/>
        </w:rPr>
        <w:t>∶</w:t>
      </w:r>
      <w:r w:rsidRPr="003B1EFF">
        <w:rPr>
          <w:rFonts w:hAnsi="Verdana" w:hint="eastAsia"/>
          <w:bCs/>
          <w:kern w:val="0"/>
          <w:szCs w:val="21"/>
        </w:rPr>
        <w:t>1</w:t>
      </w:r>
      <w:r w:rsidR="00A03276" w:rsidRPr="003B1EFF">
        <w:rPr>
          <w:rFonts w:hAnsi="Verdana" w:hint="eastAsia"/>
          <w:bCs/>
          <w:kern w:val="0"/>
          <w:szCs w:val="21"/>
        </w:rPr>
        <w:tab/>
      </w:r>
      <w:r w:rsidRPr="003B1EFF">
        <w:rPr>
          <w:rFonts w:hAnsi="Verdana" w:hint="eastAsia"/>
          <w:bCs/>
          <w:kern w:val="0"/>
          <w:szCs w:val="21"/>
        </w:rPr>
        <w:t>（</w:t>
      </w:r>
      <w:r w:rsidRPr="003B1EFF">
        <w:rPr>
          <w:rFonts w:hAnsi="Verdana" w:hint="eastAsia"/>
          <w:bCs/>
          <w:kern w:val="0"/>
          <w:szCs w:val="21"/>
        </w:rPr>
        <w:t>D</w:t>
      </w:r>
      <w:r w:rsidRPr="003B1EFF">
        <w:rPr>
          <w:rFonts w:hAnsi="Verdana" w:hint="eastAsia"/>
          <w:bCs/>
          <w:kern w:val="0"/>
          <w:szCs w:val="21"/>
        </w:rPr>
        <w:t>）</w:t>
      </w:r>
      <w:r w:rsidRPr="003B1EFF">
        <w:rPr>
          <w:rFonts w:hAnsi="Verdana" w:hint="eastAsia"/>
          <w:bCs/>
          <w:kern w:val="0"/>
          <w:szCs w:val="21"/>
        </w:rPr>
        <w:t>1</w:t>
      </w:r>
      <w:r w:rsidR="00C87E4B">
        <w:rPr>
          <w:rFonts w:ascii="宋体" w:hAnsi="宋体" w:hint="eastAsia"/>
          <w:bCs/>
          <w:kern w:val="0"/>
          <w:szCs w:val="21"/>
        </w:rPr>
        <w:t>∶</w:t>
      </w:r>
      <w:r w:rsidRPr="003B1EFF">
        <w:rPr>
          <w:rFonts w:hAnsi="Verdana" w:hint="eastAsia"/>
          <w:bCs/>
          <w:kern w:val="0"/>
          <w:szCs w:val="21"/>
        </w:rPr>
        <w:t>4</w:t>
      </w:r>
    </w:p>
    <w:p w14:paraId="5DB38752" w14:textId="767F5184" w:rsidR="00AC1DC1" w:rsidRPr="003B1EFF" w:rsidRDefault="005744A8" w:rsidP="00C87E4B">
      <w:pPr>
        <w:pStyle w:val="af"/>
      </w:pPr>
      <w:r w:rsidRPr="003B1EFF">
        <w:rPr>
          <w:rFonts w:hint="eastAsia"/>
        </w:rPr>
        <w:t>二</w:t>
      </w:r>
      <w:r w:rsidR="00AC1DC1" w:rsidRPr="003B1EFF">
        <w:rPr>
          <w:rFonts w:hint="eastAsia"/>
        </w:rPr>
        <w:t>、填空题</w:t>
      </w:r>
      <w:r w:rsidR="00AC1DC1" w:rsidRPr="003B1EFF">
        <w:t>（</w:t>
      </w:r>
      <w:r w:rsidR="00AC1DC1" w:rsidRPr="003B1EFF">
        <w:rPr>
          <w:rFonts w:hint="eastAsia"/>
        </w:rPr>
        <w:t>本题共有</w:t>
      </w:r>
      <w:r w:rsidR="00A255B7" w:rsidRPr="003B1EFF">
        <w:rPr>
          <w:rFonts w:hint="eastAsia"/>
        </w:rPr>
        <w:t>8</w:t>
      </w:r>
      <w:r w:rsidR="00AC1DC1" w:rsidRPr="003B1EFF">
        <w:t>小题，</w:t>
      </w:r>
      <w:r w:rsidR="00A255B7" w:rsidRPr="003B1EFF">
        <w:rPr>
          <w:rFonts w:hint="eastAsia"/>
        </w:rPr>
        <w:t>1</w:t>
      </w:r>
      <w:r w:rsidR="00156E6E">
        <w:t>1</w:t>
      </w:r>
      <w:r w:rsidR="0044462D">
        <w:rPr>
          <w:rFonts w:hint="eastAsia"/>
        </w:rPr>
        <w:t>－</w:t>
      </w:r>
      <w:r w:rsidR="00156E6E">
        <w:rPr>
          <w:rFonts w:hint="eastAsia"/>
        </w:rPr>
        <w:t>1</w:t>
      </w:r>
      <w:r w:rsidR="00A255B7" w:rsidRPr="003B1EFF">
        <w:rPr>
          <w:rFonts w:hint="eastAsia"/>
        </w:rPr>
        <w:t>6</w:t>
      </w:r>
      <w:r w:rsidR="00A255B7" w:rsidRPr="003B1EFF">
        <w:rPr>
          <w:rFonts w:hint="eastAsia"/>
        </w:rPr>
        <w:t>小题</w:t>
      </w:r>
      <w:r w:rsidR="00AC1DC1" w:rsidRPr="003B1EFF">
        <w:t>每</w:t>
      </w:r>
      <w:r w:rsidR="00AC1DC1" w:rsidRPr="003B1EFF">
        <w:rPr>
          <w:rFonts w:hint="eastAsia"/>
        </w:rPr>
        <w:t>格</w:t>
      </w:r>
      <w:r w:rsidR="00AC1DC1" w:rsidRPr="003B1EFF">
        <w:rPr>
          <w:rFonts w:hint="eastAsia"/>
        </w:rPr>
        <w:t>1</w:t>
      </w:r>
      <w:r w:rsidR="00AC1DC1" w:rsidRPr="003B1EFF">
        <w:rPr>
          <w:rFonts w:hint="eastAsia"/>
        </w:rPr>
        <w:t>分，</w:t>
      </w:r>
      <w:r w:rsidR="00156E6E">
        <w:rPr>
          <w:rFonts w:hint="eastAsia"/>
        </w:rPr>
        <w:t>1</w:t>
      </w:r>
      <w:r w:rsidR="00A255B7" w:rsidRPr="003B1EFF">
        <w:rPr>
          <w:rFonts w:hint="eastAsia"/>
        </w:rPr>
        <w:t>7</w:t>
      </w:r>
      <w:r w:rsidR="00A255B7" w:rsidRPr="003B1EFF">
        <w:rPr>
          <w:rFonts w:hint="eastAsia"/>
        </w:rPr>
        <w:t>、</w:t>
      </w:r>
      <w:r w:rsidR="00156E6E">
        <w:rPr>
          <w:rFonts w:hint="eastAsia"/>
        </w:rPr>
        <w:t>1</w:t>
      </w:r>
      <w:r w:rsidR="00A255B7" w:rsidRPr="003B1EFF">
        <w:rPr>
          <w:rFonts w:hint="eastAsia"/>
        </w:rPr>
        <w:t>8</w:t>
      </w:r>
      <w:r w:rsidR="00A255B7" w:rsidRPr="003B1EFF">
        <w:rPr>
          <w:rFonts w:hint="eastAsia"/>
        </w:rPr>
        <w:t>小题每格</w:t>
      </w:r>
      <w:r w:rsidR="00A255B7" w:rsidRPr="003B1EFF">
        <w:rPr>
          <w:rFonts w:hint="eastAsia"/>
        </w:rPr>
        <w:t>2</w:t>
      </w:r>
      <w:r w:rsidR="00A255B7" w:rsidRPr="003B1EFF">
        <w:rPr>
          <w:rFonts w:hint="eastAsia"/>
        </w:rPr>
        <w:t>分，</w:t>
      </w:r>
      <w:r w:rsidR="00AC1DC1" w:rsidRPr="003B1EFF">
        <w:rPr>
          <w:rFonts w:hint="eastAsia"/>
        </w:rPr>
        <w:t>共</w:t>
      </w:r>
      <w:r w:rsidR="00AC1DC1" w:rsidRPr="003B1EFF">
        <w:t>20</w:t>
      </w:r>
      <w:r w:rsidR="00AC1DC1" w:rsidRPr="003B1EFF">
        <w:t>分</w:t>
      </w:r>
      <w:r w:rsidR="00AC1DC1" w:rsidRPr="003B1EFF">
        <w:rPr>
          <w:rFonts w:hint="eastAsia"/>
        </w:rPr>
        <w:t>。</w:t>
      </w:r>
      <w:r w:rsidR="00AC1DC1" w:rsidRPr="003B1EFF">
        <w:t>）</w:t>
      </w:r>
    </w:p>
    <w:p w14:paraId="4B5B463B" w14:textId="495BA829" w:rsidR="00160B95" w:rsidRPr="00C87E4B" w:rsidRDefault="00160B95" w:rsidP="00C87E4B">
      <w:pPr>
        <w:pStyle w:val="af1"/>
        <w:numPr>
          <w:ilvl w:val="0"/>
          <w:numId w:val="2"/>
        </w:numPr>
        <w:ind w:firstLineChars="0"/>
        <w:rPr>
          <w:szCs w:val="21"/>
        </w:rPr>
      </w:pPr>
      <w:r w:rsidRPr="00C87E4B">
        <w:rPr>
          <w:rFonts w:hAnsi="宋体"/>
          <w:szCs w:val="21"/>
        </w:rPr>
        <w:t>人类社会自从进入电气时代以来，就一直在不断地探寻电能的来源。如今常见的发电方式有</w:t>
      </w:r>
      <w:r w:rsidR="00D157CB" w:rsidRPr="00C87E4B">
        <w:rPr>
          <w:rFonts w:hAnsi="宋体" w:hint="eastAsia"/>
          <w:szCs w:val="21"/>
        </w:rPr>
        <w:t>：</w:t>
      </w:r>
      <w:r w:rsidRPr="00C87E4B">
        <w:rPr>
          <w:rFonts w:hint="eastAsia"/>
          <w:szCs w:val="21"/>
        </w:rPr>
        <w:t>①</w:t>
      </w:r>
      <w:r w:rsidRPr="00C87E4B">
        <w:rPr>
          <w:rFonts w:hAnsi="宋体"/>
          <w:szCs w:val="21"/>
        </w:rPr>
        <w:t>火力发电、</w:t>
      </w:r>
      <w:r w:rsidRPr="00C87E4B">
        <w:rPr>
          <w:rFonts w:hint="eastAsia"/>
          <w:szCs w:val="21"/>
        </w:rPr>
        <w:t>②</w:t>
      </w:r>
      <w:r w:rsidRPr="00C87E4B">
        <w:rPr>
          <w:rFonts w:hAnsi="宋体"/>
          <w:szCs w:val="21"/>
        </w:rPr>
        <w:t>水力发电、</w:t>
      </w:r>
      <w:r w:rsidRPr="00C87E4B">
        <w:rPr>
          <w:rFonts w:hint="eastAsia"/>
          <w:szCs w:val="21"/>
        </w:rPr>
        <w:t>③</w:t>
      </w:r>
      <w:r w:rsidRPr="00C87E4B">
        <w:rPr>
          <w:rFonts w:hAnsi="宋体"/>
          <w:szCs w:val="21"/>
        </w:rPr>
        <w:t>核电站，其中将自然界的机械能转化为电能的方式是</w:t>
      </w:r>
      <w:r w:rsidRPr="00C87E4B">
        <w:rPr>
          <w:szCs w:val="21"/>
        </w:rPr>
        <w:t>________</w:t>
      </w:r>
      <w:r w:rsidRPr="00C87E4B">
        <w:rPr>
          <w:rFonts w:hAnsi="宋体"/>
          <w:szCs w:val="21"/>
        </w:rPr>
        <w:t>（写序号即可）</w:t>
      </w:r>
      <w:r w:rsidR="00333CBC" w:rsidRPr="00C87E4B">
        <w:rPr>
          <w:rFonts w:hAnsi="宋体" w:hint="eastAsia"/>
          <w:szCs w:val="21"/>
        </w:rPr>
        <w:t>。</w:t>
      </w:r>
      <w:r w:rsidR="001923EB" w:rsidRPr="00C87E4B">
        <w:rPr>
          <w:rFonts w:hAnsi="宋体" w:hint="eastAsia"/>
          <w:szCs w:val="21"/>
        </w:rPr>
        <w:t>核电站</w:t>
      </w:r>
      <w:r w:rsidR="00333CBC" w:rsidRPr="00C87E4B">
        <w:rPr>
          <w:rFonts w:hAnsi="宋体" w:hint="eastAsia"/>
          <w:szCs w:val="21"/>
        </w:rPr>
        <w:t>为人类造福的同时，它所使用的原料会</w:t>
      </w:r>
      <w:r w:rsidR="003075DE" w:rsidRPr="00C87E4B">
        <w:rPr>
          <w:rFonts w:hAnsi="宋体" w:hint="eastAsia"/>
          <w:szCs w:val="21"/>
        </w:rPr>
        <w:t>放射</w:t>
      </w:r>
      <w:r w:rsidR="00333CBC" w:rsidRPr="00C87E4B">
        <w:rPr>
          <w:rFonts w:hAnsi="宋体" w:hint="eastAsia"/>
          <w:szCs w:val="21"/>
        </w:rPr>
        <w:t>出</w:t>
      </w:r>
      <w:r w:rsidR="00333CBC" w:rsidRPr="00425C23">
        <w:rPr>
          <w:iCs/>
          <w:szCs w:val="21"/>
        </w:rPr>
        <w:t>α</w:t>
      </w:r>
      <w:r w:rsidR="00333CBC" w:rsidRPr="00C87E4B">
        <w:rPr>
          <w:rFonts w:hint="eastAsia"/>
          <w:i/>
          <w:szCs w:val="21"/>
        </w:rPr>
        <w:t>、</w:t>
      </w:r>
      <w:r w:rsidR="00333CBC" w:rsidRPr="00C87E4B">
        <w:rPr>
          <w:rFonts w:hint="eastAsia"/>
          <w:i/>
          <w:szCs w:val="21"/>
        </w:rPr>
        <w:t>_____</w:t>
      </w:r>
      <w:r w:rsidR="00333CBC" w:rsidRPr="00C87E4B">
        <w:rPr>
          <w:rFonts w:hint="eastAsia"/>
          <w:szCs w:val="21"/>
        </w:rPr>
        <w:t>、</w:t>
      </w:r>
      <w:r w:rsidR="00333CBC" w:rsidRPr="00425C23">
        <w:rPr>
          <w:iCs/>
          <w:szCs w:val="21"/>
        </w:rPr>
        <w:t>γ</w:t>
      </w:r>
      <w:r w:rsidR="00333CBC" w:rsidRPr="00C87E4B">
        <w:rPr>
          <w:rFonts w:hint="eastAsia"/>
          <w:szCs w:val="21"/>
        </w:rPr>
        <w:t>三种射线对人体会造成</w:t>
      </w:r>
      <w:commentRangeStart w:id="10"/>
      <w:r w:rsidR="00333CBC" w:rsidRPr="00C87E4B">
        <w:rPr>
          <w:rFonts w:hint="eastAsia"/>
          <w:szCs w:val="21"/>
        </w:rPr>
        <w:t>危害</w:t>
      </w:r>
      <w:commentRangeEnd w:id="10"/>
      <w:r w:rsidR="00680227">
        <w:rPr>
          <w:rStyle w:val="a8"/>
          <w:lang w:val="x-none" w:eastAsia="x-none"/>
        </w:rPr>
        <w:commentReference w:id="10"/>
      </w:r>
      <w:r w:rsidR="00333CBC" w:rsidRPr="00C87E4B">
        <w:rPr>
          <w:rFonts w:hint="eastAsia"/>
          <w:i/>
          <w:szCs w:val="21"/>
        </w:rPr>
        <w:t>。</w:t>
      </w:r>
    </w:p>
    <w:p w14:paraId="07A21F6D" w14:textId="211FB08C" w:rsidR="00DE6A7E" w:rsidRDefault="00DE6A7E" w:rsidP="00DE6A7E"/>
    <w:p w14:paraId="3B887FE7" w14:textId="1C51FD76" w:rsidR="00156E6E" w:rsidRDefault="00156E6E" w:rsidP="00DE6A7E"/>
    <w:p w14:paraId="719C51D7" w14:textId="107553AA" w:rsidR="00160B95" w:rsidRPr="003B1EFF" w:rsidRDefault="00156E6E" w:rsidP="00C87E4B">
      <w:pPr>
        <w:pStyle w:val="af1"/>
        <w:numPr>
          <w:ilvl w:val="0"/>
          <w:numId w:val="2"/>
        </w:numPr>
        <w:ind w:firstLineChars="0"/>
      </w:pPr>
      <w:r w:rsidRPr="003B1EFF">
        <w:rPr>
          <w:rFonts w:hint="eastAsia"/>
          <w:noProof/>
        </w:rPr>
        <mc:AlternateContent>
          <mc:Choice Requires="wpg">
            <w:drawing>
              <wp:anchor distT="0" distB="0" distL="114300" distR="114300" simplePos="0" relativeHeight="251636736" behindDoc="0" locked="0" layoutInCell="1" allowOverlap="1" wp14:anchorId="61392A57" wp14:editId="0C669A6E">
                <wp:simplePos x="0" y="0"/>
                <wp:positionH relativeFrom="margin">
                  <wp:align>right</wp:align>
                </wp:positionH>
                <wp:positionV relativeFrom="paragraph">
                  <wp:posOffset>7112</wp:posOffset>
                </wp:positionV>
                <wp:extent cx="1925320" cy="1099185"/>
                <wp:effectExtent l="0" t="0" r="17780" b="24765"/>
                <wp:wrapSquare wrapText="bothSides"/>
                <wp:docPr id="1192"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099185"/>
                          <a:chOff x="3168" y="5829"/>
                          <a:chExt cx="3032" cy="1731"/>
                        </a:xfrm>
                      </wpg:grpSpPr>
                      <wps:wsp>
                        <wps:cNvPr id="1193" name="Line 2118"/>
                        <wps:cNvCnPr>
                          <a:cxnSpLocks noChangeShapeType="1"/>
                        </wps:cNvCnPr>
                        <wps:spPr bwMode="auto">
                          <a:xfrm flipV="1">
                            <a:off x="3435" y="5952"/>
                            <a:ext cx="0" cy="160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4" name="Line 2119"/>
                        <wps:cNvCnPr>
                          <a:cxnSpLocks noChangeShapeType="1"/>
                        </wps:cNvCnPr>
                        <wps:spPr bwMode="auto">
                          <a:xfrm>
                            <a:off x="3435" y="6882"/>
                            <a:ext cx="20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195" name="Group 2120"/>
                        <wpg:cNvGrpSpPr>
                          <a:grpSpLocks/>
                        </wpg:cNvGrpSpPr>
                        <wpg:grpSpPr bwMode="auto">
                          <a:xfrm>
                            <a:off x="3435" y="6819"/>
                            <a:ext cx="1724" cy="63"/>
                            <a:chOff x="3625" y="2760"/>
                            <a:chExt cx="480" cy="120"/>
                          </a:xfrm>
                        </wpg:grpSpPr>
                        <wps:wsp>
                          <wps:cNvPr id="1196" name="Line 2121"/>
                          <wps:cNvCnPr>
                            <a:cxnSpLocks noChangeShapeType="1"/>
                          </wps:cNvCnPr>
                          <wps:spPr bwMode="auto">
                            <a:xfrm>
                              <a:off x="3625" y="276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2122"/>
                          <wps:cNvCnPr>
                            <a:cxnSpLocks noChangeShapeType="1"/>
                          </wps:cNvCnPr>
                          <wps:spPr bwMode="auto">
                            <a:xfrm>
                              <a:off x="3785" y="276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2123"/>
                          <wps:cNvCnPr>
                            <a:cxnSpLocks noChangeShapeType="1"/>
                          </wps:cNvCnPr>
                          <wps:spPr bwMode="auto">
                            <a:xfrm>
                              <a:off x="3945" y="276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2124"/>
                          <wps:cNvCnPr>
                            <a:cxnSpLocks noChangeShapeType="1"/>
                          </wps:cNvCnPr>
                          <wps:spPr bwMode="auto">
                            <a:xfrm>
                              <a:off x="4105" y="276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0" name="Line 2125"/>
                        <wps:cNvCnPr>
                          <a:cxnSpLocks noChangeShapeType="1"/>
                        </wps:cNvCnPr>
                        <wps:spPr bwMode="auto">
                          <a:xfrm rot="-5400000">
                            <a:off x="3492" y="7264"/>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126"/>
                        <wps:cNvCnPr>
                          <a:cxnSpLocks noChangeShapeType="1"/>
                        </wps:cNvCnPr>
                        <wps:spPr bwMode="auto">
                          <a:xfrm rot="-5400000">
                            <a:off x="3492" y="6838"/>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2127"/>
                        <wps:cNvCnPr>
                          <a:cxnSpLocks noChangeShapeType="1"/>
                        </wps:cNvCnPr>
                        <wps:spPr bwMode="auto">
                          <a:xfrm rot="-5400000">
                            <a:off x="3492" y="6413"/>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Text Box 2128"/>
                        <wps:cNvSpPr txBox="1">
                          <a:spLocks noChangeArrowheads="1"/>
                        </wps:cNvSpPr>
                        <wps:spPr bwMode="auto">
                          <a:xfrm>
                            <a:off x="3492" y="5829"/>
                            <a:ext cx="80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4463" w14:textId="77777777" w:rsidR="007C7660" w:rsidRPr="00B1407F" w:rsidRDefault="007C7660" w:rsidP="00255F17">
                              <w:pPr>
                                <w:rPr>
                                  <w:sz w:val="18"/>
                                  <w:szCs w:val="18"/>
                                </w:rPr>
                              </w:pPr>
                              <w:r>
                                <w:rPr>
                                  <w:rFonts w:hint="eastAsia"/>
                                  <w:i/>
                                  <w:sz w:val="18"/>
                                  <w:szCs w:val="18"/>
                                </w:rPr>
                                <w:t>y</w:t>
                              </w:r>
                              <w:r>
                                <w:rPr>
                                  <w:rFonts w:hint="eastAsia"/>
                                  <w:sz w:val="18"/>
                                  <w:szCs w:val="18"/>
                                </w:rPr>
                                <w:t>/cm</w:t>
                              </w:r>
                            </w:p>
                          </w:txbxContent>
                        </wps:txbx>
                        <wps:bodyPr rot="0" vert="horz" wrap="square" lIns="0" tIns="0" rIns="0" bIns="0" anchor="t" anchorCtr="0">
                          <a:noAutofit/>
                        </wps:bodyPr>
                      </wps:wsp>
                      <wps:wsp>
                        <wps:cNvPr id="1204" name="Line 2129"/>
                        <wps:cNvCnPr>
                          <a:cxnSpLocks noChangeShapeType="1"/>
                        </wps:cNvCnPr>
                        <wps:spPr bwMode="auto">
                          <a:xfrm>
                            <a:off x="3722" y="6815"/>
                            <a:ext cx="0"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2130"/>
                        <wps:cNvCnPr>
                          <a:cxnSpLocks noChangeShapeType="1"/>
                        </wps:cNvCnPr>
                        <wps:spPr bwMode="auto">
                          <a:xfrm>
                            <a:off x="4310" y="6828"/>
                            <a:ext cx="0"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2131"/>
                        <wps:cNvCnPr>
                          <a:cxnSpLocks noChangeShapeType="1"/>
                        </wps:cNvCnPr>
                        <wps:spPr bwMode="auto">
                          <a:xfrm>
                            <a:off x="4871" y="6815"/>
                            <a:ext cx="0"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Text Box 2132"/>
                        <wps:cNvSpPr txBox="1">
                          <a:spLocks noChangeArrowheads="1"/>
                        </wps:cNvSpPr>
                        <wps:spPr bwMode="auto">
                          <a:xfrm>
                            <a:off x="3307" y="6722"/>
                            <a:ext cx="1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8878" w14:textId="77777777" w:rsidR="007C7660" w:rsidRPr="0095734D" w:rsidRDefault="007C7660" w:rsidP="00255F17">
                              <w:pPr>
                                <w:rPr>
                                  <w:sz w:val="18"/>
                                  <w:szCs w:val="18"/>
                                </w:rPr>
                              </w:pPr>
                              <w:r w:rsidRPr="0095734D">
                                <w:rPr>
                                  <w:rFonts w:hint="eastAsia"/>
                                  <w:sz w:val="18"/>
                                  <w:szCs w:val="18"/>
                                </w:rPr>
                                <w:t>0</w:t>
                              </w:r>
                            </w:p>
                          </w:txbxContent>
                        </wps:txbx>
                        <wps:bodyPr rot="0" vert="horz" wrap="square" lIns="0" tIns="0" rIns="0" bIns="0" anchor="t" anchorCtr="0">
                          <a:noAutofit/>
                        </wps:bodyPr>
                      </wps:wsp>
                      <wps:wsp>
                        <wps:cNvPr id="1208" name="Text Box 2133"/>
                        <wps:cNvSpPr txBox="1">
                          <a:spLocks noChangeArrowheads="1"/>
                        </wps:cNvSpPr>
                        <wps:spPr bwMode="auto">
                          <a:xfrm>
                            <a:off x="5396" y="6810"/>
                            <a:ext cx="80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4F4B" w14:textId="77777777" w:rsidR="007C7660" w:rsidRPr="0095734D" w:rsidRDefault="007C7660" w:rsidP="00255F17">
                              <w:pPr>
                                <w:rPr>
                                  <w:i/>
                                  <w:sz w:val="18"/>
                                  <w:szCs w:val="18"/>
                                </w:rPr>
                              </w:pPr>
                              <w:r>
                                <w:rPr>
                                  <w:rFonts w:hint="eastAsia"/>
                                  <w:i/>
                                  <w:sz w:val="18"/>
                                  <w:szCs w:val="18"/>
                                </w:rPr>
                                <w:t>x</w:t>
                              </w:r>
                              <w:r w:rsidRPr="00B1407F">
                                <w:rPr>
                                  <w:rFonts w:hint="eastAsia"/>
                                  <w:sz w:val="18"/>
                                  <w:szCs w:val="18"/>
                                </w:rPr>
                                <w:t>/m</w:t>
                              </w:r>
                            </w:p>
                          </w:txbxContent>
                        </wps:txbx>
                        <wps:bodyPr rot="0" vert="horz" wrap="square" lIns="0" tIns="0" rIns="0" bIns="0" anchor="t" anchorCtr="0">
                          <a:noAutofit/>
                        </wps:bodyPr>
                      </wps:wsp>
                      <wps:wsp>
                        <wps:cNvPr id="1209" name="Text Box 2134"/>
                        <wps:cNvSpPr txBox="1">
                          <a:spLocks noChangeArrowheads="1"/>
                        </wps:cNvSpPr>
                        <wps:spPr bwMode="auto">
                          <a:xfrm>
                            <a:off x="3221" y="6307"/>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5C43" w14:textId="77777777" w:rsidR="007C7660" w:rsidRPr="00B1407F" w:rsidRDefault="007C7660" w:rsidP="00255F17">
                              <w:pPr>
                                <w:rPr>
                                  <w:sz w:val="18"/>
                                  <w:szCs w:val="18"/>
                                </w:rPr>
                              </w:pPr>
                              <w:r w:rsidRPr="00B1407F">
                                <w:rPr>
                                  <w:rFonts w:hint="eastAsia"/>
                                  <w:sz w:val="18"/>
                                  <w:szCs w:val="18"/>
                                </w:rPr>
                                <w:t>10</w:t>
                              </w:r>
                            </w:p>
                          </w:txbxContent>
                        </wps:txbx>
                        <wps:bodyPr rot="0" vert="horz" wrap="square" lIns="0" tIns="0" rIns="0" bIns="0" anchor="t" anchorCtr="0">
                          <a:noAutofit/>
                        </wps:bodyPr>
                      </wps:wsp>
                      <wps:wsp>
                        <wps:cNvPr id="1210" name="Text Box 2135"/>
                        <wps:cNvSpPr txBox="1">
                          <a:spLocks noChangeArrowheads="1"/>
                        </wps:cNvSpPr>
                        <wps:spPr bwMode="auto">
                          <a:xfrm>
                            <a:off x="3168" y="7169"/>
                            <a:ext cx="80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9802" w14:textId="77777777" w:rsidR="007C7660" w:rsidRPr="0095734D" w:rsidRDefault="007C7660" w:rsidP="00255F17">
                              <w:pPr>
                                <w:rPr>
                                  <w:i/>
                                  <w:sz w:val="18"/>
                                  <w:szCs w:val="18"/>
                                </w:rPr>
                              </w:pPr>
                              <w:r w:rsidRPr="0095734D">
                                <w:rPr>
                                  <w:rFonts w:hint="eastAsia"/>
                                  <w:i/>
                                  <w:sz w:val="18"/>
                                  <w:szCs w:val="18"/>
                                </w:rPr>
                                <w:t>-</w:t>
                              </w:r>
                              <w:r w:rsidRPr="00B1407F">
                                <w:rPr>
                                  <w:rFonts w:hint="eastAsia"/>
                                  <w:sz w:val="18"/>
                                  <w:szCs w:val="18"/>
                                </w:rPr>
                                <w:t>10</w:t>
                              </w:r>
                            </w:p>
                          </w:txbxContent>
                        </wps:txbx>
                        <wps:bodyPr rot="0" vert="horz" wrap="square" lIns="0" tIns="0" rIns="0" bIns="0" anchor="t" anchorCtr="0">
                          <a:noAutofit/>
                        </wps:bodyPr>
                      </wps:wsp>
                      <wps:wsp>
                        <wps:cNvPr id="1211" name="Freeform 2136"/>
                        <wps:cNvSpPr>
                          <a:spLocks/>
                        </wps:cNvSpPr>
                        <wps:spPr bwMode="auto">
                          <a:xfrm>
                            <a:off x="3424" y="6459"/>
                            <a:ext cx="1730" cy="842"/>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Line 2137"/>
                        <wps:cNvCnPr>
                          <a:cxnSpLocks noChangeShapeType="1"/>
                        </wps:cNvCnPr>
                        <wps:spPr bwMode="auto">
                          <a:xfrm>
                            <a:off x="3428" y="6459"/>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Text Box 2138"/>
                        <wps:cNvSpPr txBox="1">
                          <a:spLocks noChangeArrowheads="1"/>
                        </wps:cNvSpPr>
                        <wps:spPr bwMode="auto">
                          <a:xfrm>
                            <a:off x="3976" y="6855"/>
                            <a:ext cx="82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C478F" w14:textId="77777777" w:rsidR="007C7660" w:rsidRPr="00B1407F" w:rsidRDefault="007C7660" w:rsidP="00255F17">
                              <w:pPr>
                                <w:rPr>
                                  <w:sz w:val="18"/>
                                  <w:szCs w:val="18"/>
                                </w:rPr>
                              </w:pPr>
                              <w:r w:rsidRPr="00B1407F">
                                <w:rPr>
                                  <w:rFonts w:hint="eastAsia"/>
                                  <w:sz w:val="18"/>
                                  <w:szCs w:val="18"/>
                                </w:rPr>
                                <w:t>5</w:t>
                              </w:r>
                              <w:r>
                                <w:rPr>
                                  <w:rFonts w:hint="eastAsia"/>
                                  <w:sz w:val="18"/>
                                  <w:szCs w:val="18"/>
                                </w:rPr>
                                <w:t xml:space="preserve">     10</w:t>
                              </w:r>
                            </w:p>
                          </w:txbxContent>
                        </wps:txbx>
                        <wps:bodyPr rot="0" vert="horz" wrap="square" lIns="0" tIns="0" rIns="0" bIns="0" anchor="t" anchorCtr="0">
                          <a:noAutofit/>
                        </wps:bodyPr>
                      </wps:wsp>
                      <wps:wsp>
                        <wps:cNvPr id="1214" name="Line 2139"/>
                        <wps:cNvCnPr>
                          <a:cxnSpLocks noChangeShapeType="1"/>
                        </wps:cNvCnPr>
                        <wps:spPr bwMode="auto">
                          <a:xfrm>
                            <a:off x="3488" y="7307"/>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Oval 2140"/>
                        <wps:cNvSpPr>
                          <a:spLocks noChangeArrowheads="1"/>
                        </wps:cNvSpPr>
                        <wps:spPr bwMode="auto">
                          <a:xfrm>
                            <a:off x="4454" y="7078"/>
                            <a:ext cx="38"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6" name="Oval 2141"/>
                        <wps:cNvSpPr>
                          <a:spLocks noChangeArrowheads="1"/>
                        </wps:cNvSpPr>
                        <wps:spPr bwMode="auto">
                          <a:xfrm>
                            <a:off x="3690" y="6438"/>
                            <a:ext cx="38"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17" name="Text Box 2142"/>
                        <wps:cNvSpPr txBox="1">
                          <a:spLocks noChangeArrowheads="1"/>
                        </wps:cNvSpPr>
                        <wps:spPr bwMode="auto">
                          <a:xfrm>
                            <a:off x="3656" y="6174"/>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FB2E" w14:textId="77777777" w:rsidR="007C7660" w:rsidRPr="00B1407F" w:rsidRDefault="007C7660" w:rsidP="00255F17">
                              <w:pPr>
                                <w:rPr>
                                  <w:sz w:val="18"/>
                                  <w:szCs w:val="18"/>
                                </w:rPr>
                              </w:pPr>
                              <w:r>
                                <w:rPr>
                                  <w:rFonts w:hint="eastAsia"/>
                                  <w:sz w:val="18"/>
                                  <w:szCs w:val="18"/>
                                </w:rPr>
                                <w:t>M</w:t>
                              </w:r>
                            </w:p>
                          </w:txbxContent>
                        </wps:txbx>
                        <wps:bodyPr rot="0" vert="horz" wrap="square" lIns="0" tIns="0" rIns="0" bIns="0" anchor="t" anchorCtr="0">
                          <a:noAutofit/>
                        </wps:bodyPr>
                      </wps:wsp>
                      <wps:wsp>
                        <wps:cNvPr id="1218" name="Text Box 2143"/>
                        <wps:cNvSpPr txBox="1">
                          <a:spLocks noChangeArrowheads="1"/>
                        </wps:cNvSpPr>
                        <wps:spPr bwMode="auto">
                          <a:xfrm>
                            <a:off x="4316" y="6918"/>
                            <a:ext cx="25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2095" w14:textId="77777777" w:rsidR="007C7660" w:rsidRPr="00B1407F" w:rsidRDefault="007C7660" w:rsidP="00255F17">
                              <w:pPr>
                                <w:rPr>
                                  <w:sz w:val="18"/>
                                  <w:szCs w:val="18"/>
                                </w:rPr>
                              </w:pPr>
                              <w:r>
                                <w:rPr>
                                  <w:rFonts w:hint="eastAsia"/>
                                  <w:sz w:val="18"/>
                                  <w:szCs w:val="18"/>
                                </w:rPr>
                                <w:t>P</w:t>
                              </w:r>
                            </w:p>
                          </w:txbxContent>
                        </wps:txbx>
                        <wps:bodyPr rot="0" vert="horz" wrap="square" lIns="0" tIns="0" rIns="0" bIns="0" anchor="t" anchorCtr="0">
                          <a:noAutofit/>
                        </wps:bodyPr>
                      </wps:wsp>
                      <wps:wsp>
                        <wps:cNvPr id="1219" name="Line 2144"/>
                        <wps:cNvCnPr>
                          <a:cxnSpLocks noChangeShapeType="1"/>
                        </wps:cNvCnPr>
                        <wps:spPr bwMode="auto">
                          <a:xfrm flipH="1">
                            <a:off x="4478" y="7095"/>
                            <a:ext cx="0" cy="26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92A57" id="Group 2117" o:spid="_x0000_s1097" style="position:absolute;left:0;text-align:left;margin-left:100.4pt;margin-top:.55pt;width:151.6pt;height:86.55pt;z-index:251636736;mso-position-horizontal:right;mso-position-horizontal-relative:margin;mso-position-vertical-relative:text" coordorigin="3168,5829" coordsize="3032,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">
                <v:line id="Line 2118" o:spid="_x0000_s1098" style="position:absolute;flip:y;visibility:visible;mso-wrap-style:square" from="3435,5952" to="343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">
                  <v:stroke endarrow="block" endarrowwidth="narrow"/>
                </v:line>
                <v:line id="Line 2119" o:spid="_x0000_s1099" style="position:absolute;visibility:visible;mso-wrap-style:square" from="3435,6882" to="5503,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">
                  <v:stroke endarrow="block" endarrowwidth="narrow"/>
                </v:line>
                <v:group id="Group 2120" o:spid="_x0000_s1100" style="position:absolute;left:3435;top:6819;width:1724;height:63" coordorigin="3625,2760" coordsize="4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line id="Line 2121" o:spid="_x0000_s1101" style="position:absolute;visibility:visible;mso-wrap-style:square" from="3625,2760" to="362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2122" o:spid="_x0000_s1102" style="position:absolute;visibility:visible;mso-wrap-style:square" from="3785,2760" to="378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Line 2123" o:spid="_x0000_s1103" style="position:absolute;visibility:visible;mso-wrap-style:square" from="3945,2760" to="394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line id="Line 2124" o:spid="_x0000_s1104" style="position:absolute;visibility:visible;mso-wrap-style:square" from="4105,2760" to="410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"/>
                </v:group>
                <v:line id="Line 2125" o:spid="_x0000_s1105" style="position:absolute;rotation:-90;visibility:visible;mso-wrap-style:square" from="3492,7264" to="3492,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"/>
                <v:line id="Line 2126" o:spid="_x0000_s1106" style="position:absolute;rotation:-90;visibility:visible;mso-wrap-style:square" from="3492,6838" to="3492,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"/>
                <v:line id="Line 2127" o:spid="_x0000_s1107" style="position:absolute;rotation:-90;visibility:visible;mso-wrap-style:square" from="3492,6413" to="349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"/>
                <v:shapetype id="_x0000_t202" coordsize="21600,21600" o:spt="202" path="m,l,21600r21600,l21600,xe">
                  <v:stroke joinstyle="miter"/>
                  <v:path gradientshapeok="t" o:connecttype="rect"/>
                </v:shapetype>
                <v:shape id="Text Box 2128" o:spid="_x0000_s1108" type="#_x0000_t202" style="position:absolute;left:3492;top:5829;width:80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5E254463" w14:textId="77777777" w:rsidR="007C7660" w:rsidRPr="00B1407F" w:rsidRDefault="007C7660" w:rsidP="00255F17">
                        <w:pPr>
                          <w:rPr>
                            <w:sz w:val="18"/>
                            <w:szCs w:val="18"/>
                          </w:rPr>
                        </w:pPr>
                        <w:r>
                          <w:rPr>
                            <w:rFonts w:hint="eastAsia"/>
                            <w:i/>
                            <w:sz w:val="18"/>
                            <w:szCs w:val="18"/>
                          </w:rPr>
                          <w:t>y</w:t>
                        </w:r>
                        <w:r>
                          <w:rPr>
                            <w:rFonts w:hint="eastAsia"/>
                            <w:sz w:val="18"/>
                            <w:szCs w:val="18"/>
                          </w:rPr>
                          <w:t>/cm</w:t>
                        </w:r>
                      </w:p>
                    </w:txbxContent>
                  </v:textbox>
                </v:shape>
                <v:line id="Line 2129" o:spid="_x0000_s1109" style="position:absolute;visibility:visible;mso-wrap-style:square" from="3722,6815" to="3722,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F5xQAAAN0AAAAPAAAAZHJzL2Rvd25yZXYueG1sRE9Na8JA&#10;EL0X/A/LCN7qplpC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DpUeF5xQAAAN0AAAAP&#10;AAAAAAAAAAAAAAAAAAcCAABkcnMvZG93bnJldi54bWxQSwUGAAAAAAMAAwC3AAAA+QIAAAAA&#10;"/>
                <v:line id="Line 2130" o:spid="_x0000_s1110" style="position:absolute;visibility:visible;mso-wrap-style:square" from="4310,6828" to="4310,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TixQAAAN0AAAAPAAAAZHJzL2Rvd25yZXYueG1sRE9Na8JA&#10;EL0X/A/LCN7qpkpD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CGHUTixQAAAN0AAAAP&#10;AAAAAAAAAAAAAAAAAAcCAABkcnMvZG93bnJldi54bWxQSwUGAAAAAAMAAwC3AAAA+QIAAAAA&#10;"/>
                <v:line id="Line 2131" o:spid="_x0000_s1111" style="position:absolute;visibility:visible;mso-wrap-style:square" from="4871,6815" to="4871,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shape id="Text Box 2132" o:spid="_x0000_s1112" type="#_x0000_t202" style="position:absolute;left:3307;top:6722;width:19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3D5C8878" w14:textId="77777777" w:rsidR="007C7660" w:rsidRPr="0095734D" w:rsidRDefault="007C7660" w:rsidP="00255F17">
                        <w:pPr>
                          <w:rPr>
                            <w:sz w:val="18"/>
                            <w:szCs w:val="18"/>
                          </w:rPr>
                        </w:pPr>
                        <w:r w:rsidRPr="0095734D">
                          <w:rPr>
                            <w:rFonts w:hint="eastAsia"/>
                            <w:sz w:val="18"/>
                            <w:szCs w:val="18"/>
                          </w:rPr>
                          <w:t>0</w:t>
                        </w:r>
                      </w:p>
                    </w:txbxContent>
                  </v:textbox>
                </v:shape>
                <v:shape id="Text Box 2133" o:spid="_x0000_s1113" type="#_x0000_t202" style="position:absolute;left:5396;top:6810;width:80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002E4F4B" w14:textId="77777777" w:rsidR="007C7660" w:rsidRPr="0095734D" w:rsidRDefault="007C7660" w:rsidP="00255F17">
                        <w:pPr>
                          <w:rPr>
                            <w:i/>
                            <w:sz w:val="18"/>
                            <w:szCs w:val="18"/>
                          </w:rPr>
                        </w:pPr>
                        <w:r>
                          <w:rPr>
                            <w:rFonts w:hint="eastAsia"/>
                            <w:i/>
                            <w:sz w:val="18"/>
                            <w:szCs w:val="18"/>
                          </w:rPr>
                          <w:t>x</w:t>
                        </w:r>
                        <w:r w:rsidRPr="00B1407F">
                          <w:rPr>
                            <w:rFonts w:hint="eastAsia"/>
                            <w:sz w:val="18"/>
                            <w:szCs w:val="18"/>
                          </w:rPr>
                          <w:t>/m</w:t>
                        </w:r>
                      </w:p>
                    </w:txbxContent>
                  </v:textbox>
                </v:shape>
                <v:shape id="Text Box 2134" o:spid="_x0000_s1114" type="#_x0000_t202" style="position:absolute;left:3221;top:6307;width:25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43DF5C43" w14:textId="77777777" w:rsidR="007C7660" w:rsidRPr="00B1407F" w:rsidRDefault="007C7660" w:rsidP="00255F17">
                        <w:pPr>
                          <w:rPr>
                            <w:sz w:val="18"/>
                            <w:szCs w:val="18"/>
                          </w:rPr>
                        </w:pPr>
                        <w:r w:rsidRPr="00B1407F">
                          <w:rPr>
                            <w:rFonts w:hint="eastAsia"/>
                            <w:sz w:val="18"/>
                            <w:szCs w:val="18"/>
                          </w:rPr>
                          <w:t>10</w:t>
                        </w:r>
                      </w:p>
                    </w:txbxContent>
                  </v:textbox>
                </v:shape>
                <v:shape id="Text Box 2135" o:spid="_x0000_s1115" type="#_x0000_t202" style="position:absolute;left:3168;top:7169;width:80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2F1F9802" w14:textId="77777777" w:rsidR="007C7660" w:rsidRPr="0095734D" w:rsidRDefault="007C7660" w:rsidP="00255F17">
                        <w:pPr>
                          <w:rPr>
                            <w:i/>
                            <w:sz w:val="18"/>
                            <w:szCs w:val="18"/>
                          </w:rPr>
                        </w:pPr>
                        <w:r w:rsidRPr="0095734D">
                          <w:rPr>
                            <w:rFonts w:hint="eastAsia"/>
                            <w:i/>
                            <w:sz w:val="18"/>
                            <w:szCs w:val="18"/>
                          </w:rPr>
                          <w:t>-</w:t>
                        </w:r>
                        <w:r w:rsidRPr="00B1407F">
                          <w:rPr>
                            <w:rFonts w:hint="eastAsia"/>
                            <w:sz w:val="18"/>
                            <w:szCs w:val="18"/>
                          </w:rPr>
                          <w:t>10</w:t>
                        </w:r>
                      </w:p>
                    </w:txbxContent>
                  </v:textbox>
                </v:shape>
                <v:shape id="Freeform 2136" o:spid="_x0000_s1116" style="position:absolute;left:3424;top:6459;width:1730;height:842;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421;32,348;64,277;96,211;128,150;160,99;192,56;224,25;256,6;287,0;319,6;351,25;383,56;415,99;447,150;479,211;511,277;543,348;575,421;607,494;639,565;671,632;703,691;735,743;767,786;798,817;830,836;862,842;894,836;926,817;958,786;990,743;1022,692;1054,632;1086,565;1118,494;1150,421;1182,348;1214,277;1246,211;1278,151;1310,99;1341,56;1373,25;1405,6;1437,0;1469,6;1501,25;1533,56;1565,99;1597,150;1629,211;1661,277;1693,348;1725,421;1725,421" o:connectangles="0,0,0,0,0,0,0,0,0,0,0,0,0,0,0,0,0,0,0,0,0,0,0,0,0,0,0,0,0,0,0,0,0,0,0,0,0,0,0,0,0,0,0,0,0,0,0,0,0,0,0,0,0,0,0,0"/>
                </v:shape>
                <v:line id="Line 2137" o:spid="_x0000_s1117" style="position:absolute;visibility:visible;mso-wrap-style:square" from="3428,6459" to="5228,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">
                  <v:stroke dashstyle="dash"/>
                </v:line>
                <v:shape id="Text Box 2138" o:spid="_x0000_s1118" type="#_x0000_t202" style="position:absolute;left:3976;top:6855;width:82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1BBC478F" w14:textId="77777777" w:rsidR="007C7660" w:rsidRPr="00B1407F" w:rsidRDefault="007C7660" w:rsidP="00255F17">
                        <w:pPr>
                          <w:rPr>
                            <w:sz w:val="18"/>
                            <w:szCs w:val="18"/>
                          </w:rPr>
                        </w:pPr>
                        <w:r w:rsidRPr="00B1407F">
                          <w:rPr>
                            <w:rFonts w:hint="eastAsia"/>
                            <w:sz w:val="18"/>
                            <w:szCs w:val="18"/>
                          </w:rPr>
                          <w:t>5</w:t>
                        </w:r>
                        <w:r>
                          <w:rPr>
                            <w:rFonts w:hint="eastAsia"/>
                            <w:sz w:val="18"/>
                            <w:szCs w:val="18"/>
                          </w:rPr>
                          <w:t xml:space="preserve">     10</w:t>
                        </w:r>
                      </w:p>
                    </w:txbxContent>
                  </v:textbox>
                </v:shape>
                <v:line id="Line 2139" o:spid="_x0000_s1119" style="position:absolute;visibility:visible;mso-wrap-style:square" from="3488,7307" to="5288,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">
                  <v:stroke dashstyle="dash"/>
                </v:line>
                <v:oval id="Oval 2140" o:spid="_x0000_s1120" style="position:absolute;left:4454;top:7078;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" fillcolor="black"/>
                <v:oval id="Oval 2141" o:spid="_x0000_s1121" style="position:absolute;left:3690;top:6438;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" fillcolor="black"/>
                <v:shape id="Text Box 2142" o:spid="_x0000_s1122" type="#_x0000_t202" style="position:absolute;left:3656;top:6174;width:25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4B22FB2E" w14:textId="77777777" w:rsidR="007C7660" w:rsidRPr="00B1407F" w:rsidRDefault="007C7660" w:rsidP="00255F17">
                        <w:pPr>
                          <w:rPr>
                            <w:sz w:val="18"/>
                            <w:szCs w:val="18"/>
                          </w:rPr>
                        </w:pPr>
                        <w:r>
                          <w:rPr>
                            <w:rFonts w:hint="eastAsia"/>
                            <w:sz w:val="18"/>
                            <w:szCs w:val="18"/>
                          </w:rPr>
                          <w:t>M</w:t>
                        </w:r>
                      </w:p>
                    </w:txbxContent>
                  </v:textbox>
                </v:shape>
                <v:shape id="Text Box 2143" o:spid="_x0000_s1123" type="#_x0000_t202" style="position:absolute;left:4316;top:6918;width:25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747C2095" w14:textId="77777777" w:rsidR="007C7660" w:rsidRPr="00B1407F" w:rsidRDefault="007C7660" w:rsidP="00255F17">
                        <w:pPr>
                          <w:rPr>
                            <w:sz w:val="18"/>
                            <w:szCs w:val="18"/>
                          </w:rPr>
                        </w:pPr>
                        <w:r>
                          <w:rPr>
                            <w:rFonts w:hint="eastAsia"/>
                            <w:sz w:val="18"/>
                            <w:szCs w:val="18"/>
                          </w:rPr>
                          <w:t>P</w:t>
                        </w:r>
                      </w:p>
                    </w:txbxContent>
                  </v:textbox>
                </v:shape>
                <v:line id="Line 2144" o:spid="_x0000_s1124" style="position:absolute;flip:x;visibility:visible;mso-wrap-style:square" from="4478,7095" to="4478,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">
                  <v:stroke endarrow="block" endarrowwidth="narrow"/>
                </v:line>
                <w10:wrap type="square" anchorx="margin"/>
              </v:group>
            </w:pict>
          </mc:Fallback>
        </mc:AlternateContent>
      </w:r>
      <w:r w:rsidR="00A03276" w:rsidRPr="003B1EFF">
        <w:rPr>
          <w:rFonts w:hint="eastAsia"/>
        </w:rPr>
        <w:t>一列简谐横波在某时刻的波动图像如图所示，质点</w:t>
      </w:r>
      <w:r w:rsidR="00A03276" w:rsidRPr="003B1EFF">
        <w:rPr>
          <w:rFonts w:hint="eastAsia"/>
        </w:rPr>
        <w:t>P</w:t>
      </w:r>
      <w:r w:rsidR="00A03276" w:rsidRPr="003B1EFF">
        <w:rPr>
          <w:rFonts w:hint="eastAsia"/>
        </w:rPr>
        <w:t>正向下运动，由此可知：该波向</w:t>
      </w:r>
      <w:r w:rsidR="00A03276" w:rsidRPr="00C87E4B">
        <w:rPr>
          <w:rFonts w:hint="eastAsia"/>
          <w:i/>
        </w:rPr>
        <w:t>x</w:t>
      </w:r>
      <w:r w:rsidR="00A03276" w:rsidRPr="003B1EFF">
        <w:rPr>
          <w:rFonts w:hint="eastAsia"/>
        </w:rPr>
        <w:t>轴</w:t>
      </w:r>
      <w:r w:rsidR="00A03276" w:rsidRPr="003B1EFF">
        <w:rPr>
          <w:rFonts w:hint="eastAsia"/>
        </w:rPr>
        <w:t>______</w:t>
      </w:r>
      <w:r w:rsidR="00A03276" w:rsidRPr="003B1EFF">
        <w:rPr>
          <w:rFonts w:hint="eastAsia"/>
        </w:rPr>
        <w:t>方向（选填“正”、“负”）传播；经过半个周期，质点</w:t>
      </w:r>
      <w:r w:rsidR="00A03276" w:rsidRPr="003B1EFF">
        <w:rPr>
          <w:rFonts w:hint="eastAsia"/>
        </w:rPr>
        <w:t>M</w:t>
      </w:r>
      <w:r w:rsidR="00A03276" w:rsidRPr="003B1EFF">
        <w:rPr>
          <w:rFonts w:hint="eastAsia"/>
        </w:rPr>
        <w:t>通过的路程为</w:t>
      </w:r>
      <w:r w:rsidR="00A03276" w:rsidRPr="003B1EFF">
        <w:rPr>
          <w:rFonts w:hint="eastAsia"/>
        </w:rPr>
        <w:t>________</w:t>
      </w:r>
      <w:commentRangeStart w:id="11"/>
      <w:r w:rsidR="00A03276" w:rsidRPr="003B1EFF">
        <w:rPr>
          <w:rFonts w:hint="eastAsia"/>
        </w:rPr>
        <w:t>cm</w:t>
      </w:r>
      <w:commentRangeEnd w:id="11"/>
      <w:r w:rsidR="00680227">
        <w:rPr>
          <w:rStyle w:val="a8"/>
          <w:lang w:val="x-none" w:eastAsia="x-none"/>
        </w:rPr>
        <w:commentReference w:id="11"/>
      </w:r>
      <w:r w:rsidR="00A03276" w:rsidRPr="003B1EFF">
        <w:rPr>
          <w:rFonts w:hint="eastAsia"/>
        </w:rPr>
        <w:t>。</w:t>
      </w:r>
    </w:p>
    <w:p w14:paraId="14FC9C9E" w14:textId="77777777" w:rsidR="00DE6A7E" w:rsidRDefault="00DE6A7E" w:rsidP="00DE6A7E">
      <w:pPr>
        <w:rPr>
          <w:szCs w:val="21"/>
        </w:rPr>
      </w:pPr>
    </w:p>
    <w:p w14:paraId="1882BBC6" w14:textId="77777777" w:rsidR="00156E6E" w:rsidRDefault="00156E6E" w:rsidP="00DE6A7E">
      <w:pPr>
        <w:rPr>
          <w:szCs w:val="21"/>
        </w:rPr>
      </w:pPr>
    </w:p>
    <w:p w14:paraId="6A6A5F7D" w14:textId="77777777" w:rsidR="00156E6E" w:rsidRDefault="00156E6E" w:rsidP="00DE6A7E">
      <w:pPr>
        <w:rPr>
          <w:szCs w:val="21"/>
        </w:rPr>
      </w:pPr>
    </w:p>
    <w:bookmarkStart w:id="12" w:name="_Hlk35185500"/>
    <w:p w14:paraId="3A112873" w14:textId="6E790CE3" w:rsidR="00E75CFF" w:rsidRPr="00C87E4B" w:rsidRDefault="003F1777" w:rsidP="00C87E4B">
      <w:pPr>
        <w:pStyle w:val="af1"/>
        <w:numPr>
          <w:ilvl w:val="0"/>
          <w:numId w:val="2"/>
        </w:numPr>
        <w:ind w:firstLineChars="0"/>
        <w:rPr>
          <w:szCs w:val="21"/>
        </w:rPr>
      </w:pPr>
      <w:r>
        <w:rPr>
          <w:rFonts w:hAnsi="宋体"/>
          <w:noProof/>
          <w:szCs w:val="21"/>
        </w:rPr>
        <mc:AlternateContent>
          <mc:Choice Requires="wpg">
            <w:drawing>
              <wp:anchor distT="0" distB="0" distL="114300" distR="114300" simplePos="0" relativeHeight="251641856" behindDoc="0" locked="0" layoutInCell="1" allowOverlap="1" wp14:anchorId="473D12F9" wp14:editId="573F1C7E">
                <wp:simplePos x="0" y="0"/>
                <wp:positionH relativeFrom="column">
                  <wp:posOffset>4324350</wp:posOffset>
                </wp:positionH>
                <wp:positionV relativeFrom="paragraph">
                  <wp:posOffset>168275</wp:posOffset>
                </wp:positionV>
                <wp:extent cx="764540" cy="748665"/>
                <wp:effectExtent l="0" t="0" r="16510" b="13335"/>
                <wp:wrapSquare wrapText="bothSides"/>
                <wp:docPr id="1152"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748665"/>
                          <a:chOff x="8648" y="11578"/>
                          <a:chExt cx="1054" cy="1134"/>
                        </a:xfrm>
                      </wpg:grpSpPr>
                      <wps:wsp>
                        <wps:cNvPr id="1153" name="Rectangle 2447"/>
                        <wps:cNvSpPr>
                          <a:spLocks noChangeArrowheads="1"/>
                        </wps:cNvSpPr>
                        <wps:spPr bwMode="auto">
                          <a:xfrm>
                            <a:off x="8856" y="11810"/>
                            <a:ext cx="613" cy="62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154" name="Group 2448"/>
                        <wpg:cNvGrpSpPr>
                          <a:grpSpLocks/>
                        </wpg:cNvGrpSpPr>
                        <wpg:grpSpPr bwMode="auto">
                          <a:xfrm>
                            <a:off x="8648" y="11578"/>
                            <a:ext cx="1054" cy="1134"/>
                            <a:chOff x="8648" y="11578"/>
                            <a:chExt cx="1054" cy="1134"/>
                          </a:xfrm>
                        </wpg:grpSpPr>
                        <wps:wsp>
                          <wps:cNvPr id="1155" name="Line 2449"/>
                          <wps:cNvCnPr>
                            <a:cxnSpLocks noChangeShapeType="1"/>
                          </wps:cNvCnPr>
                          <wps:spPr bwMode="auto">
                            <a:xfrm>
                              <a:off x="8648" y="11578"/>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2450"/>
                          <wps:cNvCnPr>
                            <a:cxnSpLocks noChangeShapeType="1"/>
                          </wps:cNvCnPr>
                          <wps:spPr bwMode="auto">
                            <a:xfrm flipH="1">
                              <a:off x="8648" y="11578"/>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2451"/>
                          <wps:cNvCnPr>
                            <a:cxnSpLocks noChangeShapeType="1"/>
                          </wps:cNvCnPr>
                          <wps:spPr bwMode="auto">
                            <a:xfrm>
                              <a:off x="8648" y="1191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2452"/>
                          <wps:cNvCnPr>
                            <a:cxnSpLocks noChangeShapeType="1"/>
                          </wps:cNvCnPr>
                          <wps:spPr bwMode="auto">
                            <a:xfrm flipH="1">
                              <a:off x="8648" y="1191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453"/>
                          <wps:cNvCnPr>
                            <a:cxnSpLocks noChangeShapeType="1"/>
                          </wps:cNvCnPr>
                          <wps:spPr bwMode="auto">
                            <a:xfrm>
                              <a:off x="8648" y="1225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454"/>
                          <wps:cNvCnPr>
                            <a:cxnSpLocks noChangeShapeType="1"/>
                          </wps:cNvCnPr>
                          <wps:spPr bwMode="auto">
                            <a:xfrm flipH="1">
                              <a:off x="8648" y="1225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2455"/>
                          <wps:cNvCnPr>
                            <a:cxnSpLocks noChangeShapeType="1"/>
                          </wps:cNvCnPr>
                          <wps:spPr bwMode="auto">
                            <a:xfrm>
                              <a:off x="8648" y="12599"/>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2456"/>
                          <wps:cNvCnPr>
                            <a:cxnSpLocks noChangeShapeType="1"/>
                          </wps:cNvCnPr>
                          <wps:spPr bwMode="auto">
                            <a:xfrm flipH="1">
                              <a:off x="8648" y="12599"/>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2457"/>
                          <wps:cNvCnPr>
                            <a:cxnSpLocks noChangeShapeType="1"/>
                          </wps:cNvCnPr>
                          <wps:spPr bwMode="auto">
                            <a:xfrm>
                              <a:off x="8964" y="11578"/>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2458"/>
                          <wps:cNvCnPr>
                            <a:cxnSpLocks noChangeShapeType="1"/>
                          </wps:cNvCnPr>
                          <wps:spPr bwMode="auto">
                            <a:xfrm flipH="1">
                              <a:off x="8964" y="11578"/>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2459"/>
                          <wps:cNvCnPr>
                            <a:cxnSpLocks noChangeShapeType="1"/>
                          </wps:cNvCnPr>
                          <wps:spPr bwMode="auto">
                            <a:xfrm>
                              <a:off x="8964" y="1191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2460"/>
                          <wps:cNvCnPr>
                            <a:cxnSpLocks noChangeShapeType="1"/>
                          </wps:cNvCnPr>
                          <wps:spPr bwMode="auto">
                            <a:xfrm flipH="1">
                              <a:off x="8964" y="1191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2461"/>
                          <wps:cNvCnPr>
                            <a:cxnSpLocks noChangeShapeType="1"/>
                          </wps:cNvCnPr>
                          <wps:spPr bwMode="auto">
                            <a:xfrm>
                              <a:off x="8964" y="1225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2462"/>
                          <wps:cNvCnPr>
                            <a:cxnSpLocks noChangeShapeType="1"/>
                          </wps:cNvCnPr>
                          <wps:spPr bwMode="auto">
                            <a:xfrm flipH="1">
                              <a:off x="8964" y="1225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2463"/>
                          <wps:cNvCnPr>
                            <a:cxnSpLocks noChangeShapeType="1"/>
                          </wps:cNvCnPr>
                          <wps:spPr bwMode="auto">
                            <a:xfrm>
                              <a:off x="8964" y="12599"/>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2464"/>
                          <wps:cNvCnPr>
                            <a:cxnSpLocks noChangeShapeType="1"/>
                          </wps:cNvCnPr>
                          <wps:spPr bwMode="auto">
                            <a:xfrm flipH="1">
                              <a:off x="8964" y="12599"/>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2465"/>
                          <wps:cNvCnPr>
                            <a:cxnSpLocks noChangeShapeType="1"/>
                          </wps:cNvCnPr>
                          <wps:spPr bwMode="auto">
                            <a:xfrm>
                              <a:off x="9280" y="11578"/>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2466"/>
                          <wps:cNvCnPr>
                            <a:cxnSpLocks noChangeShapeType="1"/>
                          </wps:cNvCnPr>
                          <wps:spPr bwMode="auto">
                            <a:xfrm flipH="1">
                              <a:off x="9280" y="11578"/>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2467"/>
                          <wps:cNvCnPr>
                            <a:cxnSpLocks noChangeShapeType="1"/>
                          </wps:cNvCnPr>
                          <wps:spPr bwMode="auto">
                            <a:xfrm>
                              <a:off x="9280" y="1191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2468"/>
                          <wps:cNvCnPr>
                            <a:cxnSpLocks noChangeShapeType="1"/>
                          </wps:cNvCnPr>
                          <wps:spPr bwMode="auto">
                            <a:xfrm flipH="1">
                              <a:off x="9280" y="1191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2469"/>
                          <wps:cNvCnPr>
                            <a:cxnSpLocks noChangeShapeType="1"/>
                          </wps:cNvCnPr>
                          <wps:spPr bwMode="auto">
                            <a:xfrm>
                              <a:off x="9280" y="1225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2470"/>
                          <wps:cNvCnPr>
                            <a:cxnSpLocks noChangeShapeType="1"/>
                          </wps:cNvCnPr>
                          <wps:spPr bwMode="auto">
                            <a:xfrm flipH="1">
                              <a:off x="9280" y="12258"/>
                              <a:ext cx="106"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2471"/>
                          <wps:cNvCnPr>
                            <a:cxnSpLocks noChangeShapeType="1"/>
                          </wps:cNvCnPr>
                          <wps:spPr bwMode="auto">
                            <a:xfrm>
                              <a:off x="9280" y="12599"/>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2472"/>
                          <wps:cNvCnPr>
                            <a:cxnSpLocks noChangeShapeType="1"/>
                          </wps:cNvCnPr>
                          <wps:spPr bwMode="auto">
                            <a:xfrm flipH="1">
                              <a:off x="9280" y="12599"/>
                              <a:ext cx="10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2473"/>
                          <wps:cNvCnPr>
                            <a:cxnSpLocks noChangeShapeType="1"/>
                          </wps:cNvCnPr>
                          <wps:spPr bwMode="auto">
                            <a:xfrm>
                              <a:off x="9597" y="11578"/>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2474"/>
                          <wps:cNvCnPr>
                            <a:cxnSpLocks noChangeShapeType="1"/>
                          </wps:cNvCnPr>
                          <wps:spPr bwMode="auto">
                            <a:xfrm flipH="1">
                              <a:off x="9597" y="11578"/>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2475"/>
                          <wps:cNvCnPr>
                            <a:cxnSpLocks noChangeShapeType="1"/>
                          </wps:cNvCnPr>
                          <wps:spPr bwMode="auto">
                            <a:xfrm>
                              <a:off x="9597" y="1191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2476"/>
                          <wps:cNvCnPr>
                            <a:cxnSpLocks noChangeShapeType="1"/>
                          </wps:cNvCnPr>
                          <wps:spPr bwMode="auto">
                            <a:xfrm flipH="1">
                              <a:off x="9597" y="1191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2477"/>
                          <wps:cNvCnPr>
                            <a:cxnSpLocks noChangeShapeType="1"/>
                          </wps:cNvCnPr>
                          <wps:spPr bwMode="auto">
                            <a:xfrm>
                              <a:off x="9597" y="1225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2478"/>
                          <wps:cNvCnPr>
                            <a:cxnSpLocks noChangeShapeType="1"/>
                          </wps:cNvCnPr>
                          <wps:spPr bwMode="auto">
                            <a:xfrm flipH="1">
                              <a:off x="9597" y="12258"/>
                              <a:ext cx="105"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2479"/>
                          <wps:cNvCnPr>
                            <a:cxnSpLocks noChangeShapeType="1"/>
                          </wps:cNvCnPr>
                          <wps:spPr bwMode="auto">
                            <a:xfrm>
                              <a:off x="9597" y="12599"/>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2480"/>
                          <wps:cNvCnPr>
                            <a:cxnSpLocks noChangeShapeType="1"/>
                          </wps:cNvCnPr>
                          <wps:spPr bwMode="auto">
                            <a:xfrm flipH="1">
                              <a:off x="9597" y="12599"/>
                              <a:ext cx="105"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7" name="Text Box 2481"/>
                        <wps:cNvSpPr txBox="1">
                          <a:spLocks noChangeArrowheads="1"/>
                        </wps:cNvSpPr>
                        <wps:spPr bwMode="auto">
                          <a:xfrm>
                            <a:off x="8756" y="11664"/>
                            <a:ext cx="15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0567" w14:textId="77777777" w:rsidR="007C7660" w:rsidRPr="00453E9B" w:rsidRDefault="007C7660" w:rsidP="00A255B7">
                              <w:pPr>
                                <w:spacing w:line="200" w:lineRule="exact"/>
                                <w:rPr>
                                  <w:sz w:val="18"/>
                                  <w:szCs w:val="18"/>
                                </w:rPr>
                              </w:pPr>
                              <w:r>
                                <w:rPr>
                                  <w:rFonts w:hint="eastAsia"/>
                                  <w:sz w:val="18"/>
                                  <w:szCs w:val="18"/>
                                </w:rPr>
                                <w:t>a</w:t>
                              </w:r>
                            </w:p>
                          </w:txbxContent>
                        </wps:txbx>
                        <wps:bodyPr rot="0" vert="horz" wrap="square" lIns="0" tIns="0" rIns="0" bIns="0" anchor="t" anchorCtr="0" upright="1">
                          <a:noAutofit/>
                        </wps:bodyPr>
                      </wps:wsp>
                      <wps:wsp>
                        <wps:cNvPr id="1188" name="Text Box 2482"/>
                        <wps:cNvSpPr txBox="1">
                          <a:spLocks noChangeArrowheads="1"/>
                        </wps:cNvSpPr>
                        <wps:spPr bwMode="auto">
                          <a:xfrm>
                            <a:off x="8790" y="12394"/>
                            <a:ext cx="1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F0A5" w14:textId="77777777" w:rsidR="007C7660" w:rsidRPr="00453E9B" w:rsidRDefault="007C7660" w:rsidP="00A255B7">
                              <w:pPr>
                                <w:spacing w:line="200" w:lineRule="exact"/>
                                <w:rPr>
                                  <w:sz w:val="18"/>
                                  <w:szCs w:val="18"/>
                                </w:rPr>
                              </w:pPr>
                              <w:r>
                                <w:rPr>
                                  <w:rFonts w:hint="eastAsia"/>
                                  <w:sz w:val="18"/>
                                  <w:szCs w:val="18"/>
                                </w:rPr>
                                <w:t>b</w:t>
                              </w:r>
                            </w:p>
                          </w:txbxContent>
                        </wps:txbx>
                        <wps:bodyPr rot="0" vert="horz" wrap="square" lIns="0" tIns="0" rIns="0" bIns="0" anchor="t" anchorCtr="0" upright="1">
                          <a:noAutofit/>
                        </wps:bodyPr>
                      </wps:wsp>
                      <wps:wsp>
                        <wps:cNvPr id="1189" name="Text Box 2483"/>
                        <wps:cNvSpPr txBox="1">
                          <a:spLocks noChangeArrowheads="1"/>
                        </wps:cNvSpPr>
                        <wps:spPr bwMode="auto">
                          <a:xfrm>
                            <a:off x="9485" y="12364"/>
                            <a:ext cx="1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E9D" w14:textId="77777777" w:rsidR="007C7660" w:rsidRPr="00453E9B" w:rsidRDefault="007C7660" w:rsidP="00A255B7">
                              <w:pPr>
                                <w:spacing w:line="200" w:lineRule="exact"/>
                                <w:rPr>
                                  <w:sz w:val="18"/>
                                  <w:szCs w:val="18"/>
                                </w:rPr>
                              </w:pPr>
                              <w:r>
                                <w:rPr>
                                  <w:rFonts w:hint="eastAsia"/>
                                  <w:sz w:val="18"/>
                                  <w:szCs w:val="18"/>
                                </w:rPr>
                                <w:t>c</w:t>
                              </w:r>
                            </w:p>
                          </w:txbxContent>
                        </wps:txbx>
                        <wps:bodyPr rot="0" vert="horz" wrap="square" lIns="0" tIns="0" rIns="0" bIns="0" anchor="t" anchorCtr="0" upright="1">
                          <a:noAutofit/>
                        </wps:bodyPr>
                      </wps:wsp>
                      <wps:wsp>
                        <wps:cNvPr id="1190" name="Text Box 2484"/>
                        <wps:cNvSpPr txBox="1">
                          <a:spLocks noChangeArrowheads="1"/>
                        </wps:cNvSpPr>
                        <wps:spPr bwMode="auto">
                          <a:xfrm>
                            <a:off x="9491" y="11672"/>
                            <a:ext cx="16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C2A4" w14:textId="77777777" w:rsidR="007C7660" w:rsidRPr="00453E9B" w:rsidRDefault="007C7660" w:rsidP="00A255B7">
                              <w:pPr>
                                <w:spacing w:line="200" w:lineRule="exact"/>
                                <w:rPr>
                                  <w:sz w:val="18"/>
                                  <w:szCs w:val="18"/>
                                </w:rPr>
                              </w:pPr>
                              <w:r>
                                <w:rPr>
                                  <w:rFonts w:hint="eastAsia"/>
                                  <w:sz w:val="18"/>
                                  <w:szCs w:val="18"/>
                                </w:rPr>
                                <w:t>d</w:t>
                              </w:r>
                            </w:p>
                          </w:txbxContent>
                        </wps:txbx>
                        <wps:bodyPr rot="0" vert="horz" wrap="square" lIns="0" tIns="0" rIns="0" bIns="0" anchor="t" anchorCtr="0" upright="1">
                          <a:noAutofit/>
                        </wps:bodyPr>
                      </wps:wsp>
                    </wpg:wgp>
                  </a:graphicData>
                </a:graphic>
              </wp:anchor>
            </w:drawing>
          </mc:Choice>
          <mc:Fallback>
            <w:pict>
              <v:group w14:anchorId="473D12F9" id="Group 2446" o:spid="_x0000_s1125" style="position:absolute;left:0;text-align:left;margin-left:340.5pt;margin-top:13.25pt;width:60.2pt;height:58.95pt;z-index:251641856;mso-position-horizontal-relative:text;mso-position-vertical-relative:text" coordorigin="8648,11578" coordsize="105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">
                <v:rect id="Rectangle 2447" o:spid="_x0000_s1126" style="position:absolute;left:8856;top:11810;width:613;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" strokeweight="1pt"/>
                <v:group id="Group 2448" o:spid="_x0000_s1127" style="position:absolute;left:8648;top:11578;width:1054;height:1134" coordorigin="8648,11578" coordsize="105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2449" o:spid="_x0000_s1128" style="position:absolute;visibility:visible;mso-wrap-style:square" from="8648,11578" to="8753,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qDxQAAAN0AAAAPAAAAZHJzL2Rvd25yZXYueG1sRE9Na8JA&#10;EL0L/Q/LFHrTjRaD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BOiwqDxQAAAN0AAAAP&#10;AAAAAAAAAAAAAAAAAAcCAABkcnMvZG93bnJldi54bWxQSwUGAAAAAAMAAwC3AAAA+QIAAAAA&#10;"/>
                  <v:line id="Line 2450" o:spid="_x0000_s1129" style="position:absolute;flip:x;visibility:visible;mso-wrap-style:square" from="8648,11578" to="8753,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"/>
                  <v:line id="Line 2451" o:spid="_x0000_s1130" style="position:absolute;visibility:visible;mso-wrap-style:square" from="8648,11918" to="875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line id="Line 2452" o:spid="_x0000_s1131" style="position:absolute;flip:x;visibility:visible;mso-wrap-style:square" from="8648,11918" to="875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"/>
                  <v:line id="Line 2453" o:spid="_x0000_s1132" style="position:absolute;visibility:visible;mso-wrap-style:square" from="8648,12258" to="8753,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line id="Line 2454" o:spid="_x0000_s1133" style="position:absolute;flip:x;visibility:visible;mso-wrap-style:square" from="8648,12258" to="8753,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NZ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"/>
                  <v:line id="Line 2455" o:spid="_x0000_s1134" style="position:absolute;visibility:visible;mso-wrap-style:square" from="8648,12599" to="8753,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2456" o:spid="_x0000_s1135" style="position:absolute;flip:x;visibility:visible;mso-wrap-style:square" from="8648,12599" to="8753,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"/>
                  <v:line id="Line 2457" o:spid="_x0000_s1136" style="position:absolute;visibility:visible;mso-wrap-style:square" from="8964,11578" to="9070,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2458" o:spid="_x0000_s1137" style="position:absolute;flip:x;visibility:visible;mso-wrap-style:square" from="8964,11578" to="9070,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"/>
                  <v:line id="Line 2459" o:spid="_x0000_s1138" style="position:absolute;visibility:visible;mso-wrap-style:square" from="8964,11918" to="9070,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2460" o:spid="_x0000_s1139" style="position:absolute;flip:x;visibility:visible;mso-wrap-style:square" from="8964,11918" to="9070,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"/>
                  <v:line id="Line 2461" o:spid="_x0000_s1140" style="position:absolute;visibility:visible;mso-wrap-style:square" from="8964,12258" to="9070,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"/>
                  <v:line id="Line 2462" o:spid="_x0000_s1141" style="position:absolute;flip:x;visibility:visible;mso-wrap-style:square" from="8964,12258" to="9070,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9f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"/>
                  <v:line id="Line 2463" o:spid="_x0000_s1142" style="position:absolute;visibility:visible;mso-wrap-style:square" from="8964,12599" to="9070,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2464" o:spid="_x0000_s1143" style="position:absolute;flip:x;visibility:visible;mso-wrap-style:square" from="8964,12599" to="9070,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"/>
                  <v:line id="Line 2465" o:spid="_x0000_s1144" style="position:absolute;visibility:visible;mso-wrap-style:square" from="9280,11578" to="9386,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line id="Line 2466" o:spid="_x0000_s1145" style="position:absolute;flip:x;visibility:visible;mso-wrap-style:square" from="9280,11578" to="9386,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"/>
                  <v:line id="Line 2467" o:spid="_x0000_s1146" style="position:absolute;visibility:visible;mso-wrap-style:square" from="9280,11918" to="9386,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sMxQAAAN0AAAAPAAAAZHJzL2Rvd25yZXYueG1sRE9Na8JA&#10;EL0L/odlBG+6sUIq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Dlm2sMxQAAAN0AAAAP&#10;AAAAAAAAAAAAAAAAAAcCAABkcnMvZG93bnJldi54bWxQSwUGAAAAAAMAAwC3AAAA+QIAAAAA&#10;"/>
                  <v:line id="Line 2468" o:spid="_x0000_s1147" style="position:absolute;flip:x;visibility:visible;mso-wrap-style:square" from="9280,11918" to="9386,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"/>
                  <v:line id="Line 2469" o:spid="_x0000_s1148" style="position:absolute;visibility:visible;mso-wrap-style:square" from="9280,12258" to="9386,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bjxgAAAN0AAAAPAAAAZHJzL2Rvd25yZXYueG1sRE9Na8JA&#10;EL0X+h+WKfRWN1pM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BT5W48YAAADdAAAA&#10;DwAAAAAAAAAAAAAAAAAHAgAAZHJzL2Rvd25yZXYueG1sUEsFBgAAAAADAAMAtwAAAPoCAAAAAA==&#10;"/>
                  <v:line id="Line 2470" o:spid="_x0000_s1149" style="position:absolute;flip:x;visibility:visible;mso-wrap-style:square" from="9280,12258" to="9386,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"/>
                  <v:line id="Line 2471" o:spid="_x0000_s1150" style="position:absolute;visibility:visible;mso-wrap-style:square" from="9280,12599" to="9386,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2472" o:spid="_x0000_s1151" style="position:absolute;flip:x;visibility:visible;mso-wrap-style:square" from="9280,12599" to="9386,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"/>
                  <v:line id="Line 2473" o:spid="_x0000_s1152" style="position:absolute;visibility:visible;mso-wrap-style:square" from="9597,11578" to="9702,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"/>
                  <v:line id="Line 2474" o:spid="_x0000_s1153" style="position:absolute;flip:x;visibility:visible;mso-wrap-style:square" from="9597,11578" to="9702,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"/>
                  <v:line id="Line 2475" o:spid="_x0000_s1154" style="position:absolute;visibility:visible;mso-wrap-style:square" from="9597,11918" to="9702,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"/>
                  <v:line id="Line 2476" o:spid="_x0000_s1155" style="position:absolute;flip:x;visibility:visible;mso-wrap-style:square" from="9597,11918" to="9702,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"/>
                  <v:line id="Line 2477" o:spid="_x0000_s1156" style="position:absolute;visibility:visible;mso-wrap-style:square" from="9597,12258" to="9702,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"/>
                  <v:line id="Line 2478" o:spid="_x0000_s1157" style="position:absolute;flip:x;visibility:visible;mso-wrap-style:square" from="9597,12258" to="9702,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"/>
                  <v:line id="Line 2479" o:spid="_x0000_s1158" style="position:absolute;visibility:visible;mso-wrap-style:square" from="9597,12599" to="9702,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Line 2480" o:spid="_x0000_s1159" style="position:absolute;flip:x;visibility:visible;mso-wrap-style:square" from="9597,12599" to="9702,1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"/>
                </v:group>
                <v:shape id="Text Box 2481" o:spid="_x0000_s1160" type="#_x0000_t202" style="position:absolute;left:8756;top:11664;width:15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17200567" w14:textId="77777777" w:rsidR="007C7660" w:rsidRPr="00453E9B" w:rsidRDefault="007C7660" w:rsidP="00A255B7">
                        <w:pPr>
                          <w:spacing w:line="200" w:lineRule="exact"/>
                          <w:rPr>
                            <w:sz w:val="18"/>
                            <w:szCs w:val="18"/>
                          </w:rPr>
                        </w:pPr>
                        <w:r>
                          <w:rPr>
                            <w:rFonts w:hint="eastAsia"/>
                            <w:sz w:val="18"/>
                            <w:szCs w:val="18"/>
                          </w:rPr>
                          <w:t>a</w:t>
                        </w:r>
                      </w:p>
                    </w:txbxContent>
                  </v:textbox>
                </v:shape>
                <v:shape id="Text Box 2482" o:spid="_x0000_s1161" type="#_x0000_t202" style="position:absolute;left:8790;top:12394;width:16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2A78F0A5" w14:textId="77777777" w:rsidR="007C7660" w:rsidRPr="00453E9B" w:rsidRDefault="007C7660" w:rsidP="00A255B7">
                        <w:pPr>
                          <w:spacing w:line="200" w:lineRule="exact"/>
                          <w:rPr>
                            <w:sz w:val="18"/>
                            <w:szCs w:val="18"/>
                          </w:rPr>
                        </w:pPr>
                        <w:r>
                          <w:rPr>
                            <w:rFonts w:hint="eastAsia"/>
                            <w:sz w:val="18"/>
                            <w:szCs w:val="18"/>
                          </w:rPr>
                          <w:t>b</w:t>
                        </w:r>
                      </w:p>
                    </w:txbxContent>
                  </v:textbox>
                </v:shape>
                <v:shape id="Text Box 2483" o:spid="_x0000_s1162" type="#_x0000_t202" style="position:absolute;left:9485;top:12364;width:15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3E03FE9D" w14:textId="77777777" w:rsidR="007C7660" w:rsidRPr="00453E9B" w:rsidRDefault="007C7660" w:rsidP="00A255B7">
                        <w:pPr>
                          <w:spacing w:line="200" w:lineRule="exact"/>
                          <w:rPr>
                            <w:sz w:val="18"/>
                            <w:szCs w:val="18"/>
                          </w:rPr>
                        </w:pPr>
                        <w:r>
                          <w:rPr>
                            <w:rFonts w:hint="eastAsia"/>
                            <w:sz w:val="18"/>
                            <w:szCs w:val="18"/>
                          </w:rPr>
                          <w:t>c</w:t>
                        </w:r>
                      </w:p>
                    </w:txbxContent>
                  </v:textbox>
                </v:shape>
                <v:shape id="Text Box 2484" o:spid="_x0000_s1163" type="#_x0000_t202" style="position:absolute;left:9491;top:11672;width:16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01C6C2A4" w14:textId="77777777" w:rsidR="007C7660" w:rsidRPr="00453E9B" w:rsidRDefault="007C7660" w:rsidP="00A255B7">
                        <w:pPr>
                          <w:spacing w:line="200" w:lineRule="exact"/>
                          <w:rPr>
                            <w:sz w:val="18"/>
                            <w:szCs w:val="18"/>
                          </w:rPr>
                        </w:pPr>
                        <w:r>
                          <w:rPr>
                            <w:rFonts w:hint="eastAsia"/>
                            <w:sz w:val="18"/>
                            <w:szCs w:val="18"/>
                          </w:rPr>
                          <w:t>d</w:t>
                        </w:r>
                      </w:p>
                    </w:txbxContent>
                  </v:textbox>
                </v:shape>
                <w10:wrap type="square"/>
              </v:group>
            </w:pict>
          </mc:Fallback>
        </mc:AlternateContent>
      </w:r>
      <w:r w:rsidR="00A03276" w:rsidRPr="00C87E4B">
        <w:rPr>
          <w:rFonts w:hAnsi="宋体"/>
          <w:szCs w:val="21"/>
        </w:rPr>
        <w:t>如图所示，边长为</w:t>
      </w:r>
      <w:r w:rsidR="00A03276" w:rsidRPr="00C87E4B">
        <w:rPr>
          <w:i/>
          <w:szCs w:val="21"/>
        </w:rPr>
        <w:t>L</w:t>
      </w:r>
      <w:r w:rsidR="00A03276" w:rsidRPr="00C87E4B">
        <w:rPr>
          <w:rFonts w:hAnsi="宋体"/>
          <w:szCs w:val="21"/>
        </w:rPr>
        <w:t>的正方</w:t>
      </w:r>
      <w:r w:rsidR="00A03276" w:rsidRPr="00C87E4B">
        <w:rPr>
          <w:rFonts w:hAnsi="宋体" w:hint="eastAsia"/>
          <w:szCs w:val="21"/>
        </w:rPr>
        <w:t>形</w:t>
      </w:r>
      <w:r w:rsidR="00A03276" w:rsidRPr="00C87E4B">
        <w:rPr>
          <w:rFonts w:hAnsi="宋体"/>
          <w:szCs w:val="21"/>
        </w:rPr>
        <w:t>线圈</w:t>
      </w:r>
      <w:r w:rsidR="00A03276" w:rsidRPr="00C87E4B">
        <w:rPr>
          <w:szCs w:val="21"/>
        </w:rPr>
        <w:t>abcd</w:t>
      </w:r>
      <w:r w:rsidR="00A03276" w:rsidRPr="00C87E4B">
        <w:rPr>
          <w:rFonts w:hAnsi="宋体"/>
          <w:szCs w:val="21"/>
        </w:rPr>
        <w:t>放在磁感强度为</w:t>
      </w:r>
      <w:r w:rsidR="00A03276" w:rsidRPr="00C87E4B">
        <w:rPr>
          <w:i/>
          <w:szCs w:val="21"/>
        </w:rPr>
        <w:t>B</w:t>
      </w:r>
      <w:r w:rsidR="00A03276" w:rsidRPr="00C87E4B">
        <w:rPr>
          <w:rFonts w:hAnsi="宋体"/>
          <w:szCs w:val="21"/>
        </w:rPr>
        <w:t>的匀强磁场中，</w:t>
      </w:r>
      <w:r w:rsidR="00A03276" w:rsidRPr="00C87E4B">
        <w:rPr>
          <w:rFonts w:hAnsi="宋体" w:hint="eastAsia"/>
          <w:szCs w:val="21"/>
        </w:rPr>
        <w:t>则</w:t>
      </w:r>
      <w:r w:rsidR="00A03276" w:rsidRPr="00C87E4B">
        <w:rPr>
          <w:rFonts w:hAnsi="宋体"/>
          <w:szCs w:val="21"/>
        </w:rPr>
        <w:t>穿过</w:t>
      </w:r>
      <w:r w:rsidR="00A03276" w:rsidRPr="00C87E4B">
        <w:rPr>
          <w:rFonts w:hAnsi="宋体" w:hint="eastAsia"/>
          <w:szCs w:val="21"/>
        </w:rPr>
        <w:t>线圈</w:t>
      </w:r>
      <w:r w:rsidR="00A03276" w:rsidRPr="00C87E4B">
        <w:rPr>
          <w:rFonts w:hAnsi="宋体"/>
          <w:szCs w:val="21"/>
        </w:rPr>
        <w:t>的磁通量的大小为</w:t>
      </w:r>
      <w:r w:rsidR="00A03276" w:rsidRPr="00C87E4B">
        <w:rPr>
          <w:szCs w:val="21"/>
        </w:rPr>
        <w:t>_______</w:t>
      </w:r>
      <w:r w:rsidR="00A03276" w:rsidRPr="00C87E4B">
        <w:rPr>
          <w:rFonts w:hAnsi="宋体"/>
          <w:szCs w:val="21"/>
        </w:rPr>
        <w:t>，</w:t>
      </w:r>
      <w:r w:rsidR="00A03276" w:rsidRPr="00C87E4B">
        <w:rPr>
          <w:rFonts w:hAnsi="宋体" w:hint="eastAsia"/>
          <w:szCs w:val="21"/>
        </w:rPr>
        <w:t>在线圈</w:t>
      </w:r>
      <w:r w:rsidR="0077331E" w:rsidRPr="00C87E4B">
        <w:rPr>
          <w:rFonts w:hAnsi="宋体" w:hint="eastAsia"/>
          <w:szCs w:val="21"/>
        </w:rPr>
        <w:t>四条边始终位于磁场内</w:t>
      </w:r>
      <w:r w:rsidR="00A03276" w:rsidRPr="00C87E4B">
        <w:rPr>
          <w:rFonts w:hAnsi="宋体" w:hint="eastAsia"/>
          <w:szCs w:val="21"/>
        </w:rPr>
        <w:t>向右</w:t>
      </w:r>
      <w:r w:rsidR="00E509AA" w:rsidRPr="00C87E4B">
        <w:rPr>
          <w:rFonts w:hAnsi="宋体" w:hint="eastAsia"/>
          <w:szCs w:val="21"/>
        </w:rPr>
        <w:t>匀速</w:t>
      </w:r>
      <w:r w:rsidR="00A03276" w:rsidRPr="00C87E4B">
        <w:rPr>
          <w:rFonts w:hAnsi="宋体" w:hint="eastAsia"/>
          <w:szCs w:val="21"/>
        </w:rPr>
        <w:t>平移一段距离的过程中</w:t>
      </w:r>
      <w:r w:rsidR="00A03276" w:rsidRPr="00C87E4B">
        <w:rPr>
          <w:rFonts w:hAnsi="宋体"/>
          <w:szCs w:val="21"/>
        </w:rPr>
        <w:t>，线圈中</w:t>
      </w:r>
      <w:r w:rsidR="00A03276" w:rsidRPr="00C87E4B">
        <w:rPr>
          <w:rFonts w:hAnsi="宋体" w:hint="eastAsia"/>
          <w:szCs w:val="21"/>
        </w:rPr>
        <w:t>_________</w:t>
      </w:r>
      <w:r w:rsidR="00A03276" w:rsidRPr="00C87E4B">
        <w:rPr>
          <w:rFonts w:hAnsi="宋体"/>
          <w:szCs w:val="21"/>
        </w:rPr>
        <w:t>感应电流（</w:t>
      </w:r>
      <w:r w:rsidR="00A03276" w:rsidRPr="00C87E4B">
        <w:rPr>
          <w:rFonts w:hAnsi="宋体" w:hint="eastAsia"/>
          <w:szCs w:val="21"/>
        </w:rPr>
        <w:t>选</w:t>
      </w:r>
      <w:r w:rsidR="00A03276" w:rsidRPr="00C87E4B">
        <w:rPr>
          <w:rFonts w:hAnsi="宋体"/>
          <w:szCs w:val="21"/>
        </w:rPr>
        <w:t>填</w:t>
      </w:r>
      <w:r w:rsidR="008F183D">
        <w:rPr>
          <w:rFonts w:hAnsi="宋体" w:hint="eastAsia"/>
          <w:szCs w:val="21"/>
        </w:rPr>
        <w:t>“</w:t>
      </w:r>
      <w:r w:rsidR="0077331E" w:rsidRPr="00C87E4B">
        <w:rPr>
          <w:rFonts w:hAnsi="宋体" w:hint="eastAsia"/>
          <w:szCs w:val="21"/>
        </w:rPr>
        <w:t>有</w:t>
      </w:r>
      <w:r w:rsidR="008F183D">
        <w:rPr>
          <w:rFonts w:hAnsi="宋体" w:hint="eastAsia"/>
          <w:szCs w:val="21"/>
        </w:rPr>
        <w:t>”</w:t>
      </w:r>
      <w:r w:rsidR="00CC4CB0" w:rsidRPr="00C87E4B">
        <w:rPr>
          <w:rFonts w:hAnsi="宋体" w:hint="eastAsia"/>
          <w:szCs w:val="21"/>
        </w:rPr>
        <w:t>或</w:t>
      </w:r>
      <w:r w:rsidR="008F183D">
        <w:rPr>
          <w:rFonts w:hAnsi="宋体" w:hint="eastAsia"/>
          <w:szCs w:val="21"/>
        </w:rPr>
        <w:t>“</w:t>
      </w:r>
      <w:commentRangeStart w:id="13"/>
      <w:r w:rsidR="0077331E" w:rsidRPr="00C87E4B">
        <w:rPr>
          <w:rFonts w:hAnsi="宋体" w:hint="eastAsia"/>
          <w:szCs w:val="21"/>
        </w:rPr>
        <w:t>没有</w:t>
      </w:r>
      <w:commentRangeEnd w:id="13"/>
      <w:r w:rsidR="008F183D">
        <w:rPr>
          <w:rFonts w:hAnsi="宋体" w:hint="eastAsia"/>
          <w:szCs w:val="21"/>
        </w:rPr>
        <w:t>”</w:t>
      </w:r>
      <w:r w:rsidR="00680227">
        <w:rPr>
          <w:rStyle w:val="a8"/>
          <w:lang w:val="x-none" w:eastAsia="x-none"/>
        </w:rPr>
        <w:commentReference w:id="13"/>
      </w:r>
      <w:r w:rsidR="00A03276" w:rsidRPr="00C87E4B">
        <w:rPr>
          <w:rFonts w:hAnsi="宋体"/>
          <w:szCs w:val="21"/>
        </w:rPr>
        <w:t>）</w:t>
      </w:r>
      <w:r w:rsidR="00A03276" w:rsidRPr="00C87E4B">
        <w:rPr>
          <w:rFonts w:hAnsi="宋体" w:hint="eastAsia"/>
          <w:szCs w:val="21"/>
        </w:rPr>
        <w:t>。</w:t>
      </w:r>
    </w:p>
    <w:bookmarkEnd w:id="12"/>
    <w:p w14:paraId="3F498F75" w14:textId="77777777" w:rsidR="00DE6A7E" w:rsidRDefault="00DE6A7E" w:rsidP="00DE6A7E"/>
    <w:p w14:paraId="04114084" w14:textId="77777777" w:rsidR="004228F9" w:rsidRPr="003B1EFF" w:rsidRDefault="009F77B0" w:rsidP="00C87E4B">
      <w:pPr>
        <w:pStyle w:val="af1"/>
        <w:numPr>
          <w:ilvl w:val="0"/>
          <w:numId w:val="2"/>
        </w:numPr>
        <w:ind w:firstLineChars="0"/>
      </w:pPr>
      <w:r w:rsidRPr="003B1EFF">
        <w:rPr>
          <w:rFonts w:hint="eastAsia"/>
        </w:rPr>
        <w:t>一位</w:t>
      </w:r>
      <w:r w:rsidR="0077331E" w:rsidRPr="003B1EFF">
        <w:rPr>
          <w:rFonts w:hint="eastAsia"/>
        </w:rPr>
        <w:t>总</w:t>
      </w:r>
      <w:r w:rsidRPr="003B1EFF">
        <w:rPr>
          <w:rFonts w:hint="eastAsia"/>
        </w:rPr>
        <w:t>质量为</w:t>
      </w:r>
      <w:smartTag w:uri="urn:schemas-microsoft-com:office:smarttags" w:element="chmetcnv">
        <w:smartTagPr>
          <w:attr w:name="TCSC" w:val="0"/>
          <w:attr w:name="NumberType" w:val="1"/>
          <w:attr w:name="Negative" w:val="False"/>
          <w:attr w:name="HasSpace" w:val="False"/>
          <w:attr w:name="SourceValue" w:val="60"/>
          <w:attr w:name="UnitName" w:val="kg"/>
        </w:smartTagPr>
        <w:r w:rsidRPr="003B1EFF">
          <w:rPr>
            <w:rFonts w:hint="eastAsia"/>
          </w:rPr>
          <w:t>60kg</w:t>
        </w:r>
      </w:smartTag>
      <w:r w:rsidRPr="003B1EFF">
        <w:rPr>
          <w:rFonts w:hint="eastAsia"/>
        </w:rPr>
        <w:t>的攀岩者，花了</w:t>
      </w:r>
      <w:r w:rsidRPr="003B1EFF">
        <w:rPr>
          <w:rFonts w:hint="eastAsia"/>
        </w:rPr>
        <w:t>300s</w:t>
      </w:r>
      <w:r w:rsidRPr="003B1EFF">
        <w:rPr>
          <w:rFonts w:hint="eastAsia"/>
        </w:rPr>
        <w:t>的时间登上一峭壁，此时攀岩者位于出发点上方</w:t>
      </w:r>
      <w:smartTag w:uri="urn:schemas-microsoft-com:office:smarttags" w:element="chmetcnv">
        <w:smartTagPr>
          <w:attr w:name="TCSC" w:val="0"/>
          <w:attr w:name="NumberType" w:val="1"/>
          <w:attr w:name="Negative" w:val="False"/>
          <w:attr w:name="HasSpace" w:val="False"/>
          <w:attr w:name="SourceValue" w:val="8"/>
          <w:attr w:name="UnitName" w:val="m"/>
        </w:smartTagPr>
        <w:r w:rsidRPr="003B1EFF">
          <w:rPr>
            <w:rFonts w:hint="eastAsia"/>
          </w:rPr>
          <w:t>8m</w:t>
        </w:r>
      </w:smartTag>
      <w:r w:rsidRPr="003B1EFF">
        <w:rPr>
          <w:rFonts w:hint="eastAsia"/>
        </w:rPr>
        <w:t>处。这一过程中该攀岩者克服重力做的功为</w:t>
      </w:r>
      <w:r w:rsidRPr="003B1EFF">
        <w:rPr>
          <w:rFonts w:hint="eastAsia"/>
        </w:rPr>
        <w:t>____________J</w:t>
      </w:r>
      <w:r w:rsidRPr="003B1EFF">
        <w:rPr>
          <w:rFonts w:hint="eastAsia"/>
        </w:rPr>
        <w:t>，攀岩者克服重力做功的</w:t>
      </w:r>
      <w:r w:rsidRPr="003B1EFF">
        <w:rPr>
          <w:rFonts w:hint="eastAsia"/>
        </w:rPr>
        <w:lastRenderedPageBreak/>
        <w:t>平均功率为</w:t>
      </w:r>
      <w:r w:rsidRPr="003B1EFF">
        <w:rPr>
          <w:rFonts w:hint="eastAsia"/>
        </w:rPr>
        <w:t>___________</w:t>
      </w:r>
      <w:commentRangeStart w:id="14"/>
      <w:r w:rsidRPr="003B1EFF">
        <w:rPr>
          <w:rFonts w:hint="eastAsia"/>
        </w:rPr>
        <w:t>W</w:t>
      </w:r>
      <w:commentRangeEnd w:id="14"/>
      <w:r w:rsidR="00680227">
        <w:rPr>
          <w:rStyle w:val="a8"/>
          <w:lang w:val="x-none" w:eastAsia="x-none"/>
        </w:rPr>
        <w:commentReference w:id="14"/>
      </w:r>
      <w:r w:rsidRPr="003B1EFF">
        <w:rPr>
          <w:rFonts w:hint="eastAsia"/>
        </w:rPr>
        <w:t>。</w:t>
      </w:r>
    </w:p>
    <w:p w14:paraId="24E4C698" w14:textId="77777777" w:rsidR="00DE6A7E" w:rsidRDefault="00DE6A7E" w:rsidP="00DE6A7E"/>
    <w:p w14:paraId="77A3895C" w14:textId="70CDC1A2" w:rsidR="009F77B0" w:rsidRPr="00C87E4B" w:rsidRDefault="009F77B0" w:rsidP="00C87E4B">
      <w:pPr>
        <w:pStyle w:val="af1"/>
        <w:numPr>
          <w:ilvl w:val="0"/>
          <w:numId w:val="2"/>
        </w:numPr>
        <w:ind w:firstLineChars="0"/>
        <w:rPr>
          <w:szCs w:val="21"/>
        </w:rPr>
      </w:pPr>
      <w:bookmarkStart w:id="15" w:name="_Hlk33897779"/>
      <w:r w:rsidRPr="00C87E4B">
        <w:rPr>
          <w:rFonts w:hint="eastAsia"/>
          <w:szCs w:val="21"/>
        </w:rPr>
        <w:t>一圆形旋转餐厅围绕其中心轴缓慢转动一周所用时间为</w:t>
      </w:r>
      <w:r w:rsidRPr="00C87E4B">
        <w:rPr>
          <w:rFonts w:hint="eastAsia"/>
          <w:szCs w:val="21"/>
        </w:rPr>
        <w:t>100</w:t>
      </w:r>
      <w:r w:rsidR="00930A58">
        <w:rPr>
          <w:szCs w:val="21"/>
        </w:rPr>
        <w:t xml:space="preserve"> </w:t>
      </w:r>
      <w:r w:rsidRPr="00C87E4B">
        <w:rPr>
          <w:rFonts w:hint="eastAsia"/>
          <w:szCs w:val="21"/>
        </w:rPr>
        <w:t>min</w:t>
      </w:r>
      <w:r w:rsidRPr="00C87E4B">
        <w:rPr>
          <w:rFonts w:hint="eastAsia"/>
          <w:szCs w:val="21"/>
        </w:rPr>
        <w:t>，甲顾客坐在离中心轴</w:t>
      </w:r>
      <w:r w:rsidRPr="00C87E4B">
        <w:rPr>
          <w:rFonts w:hint="eastAsia"/>
          <w:szCs w:val="21"/>
        </w:rPr>
        <w:t>18</w:t>
      </w:r>
      <w:r w:rsidR="00930A58">
        <w:rPr>
          <w:szCs w:val="21"/>
        </w:rPr>
        <w:t xml:space="preserve"> </w:t>
      </w:r>
      <w:r w:rsidRPr="00C87E4B">
        <w:rPr>
          <w:rFonts w:hint="eastAsia"/>
          <w:szCs w:val="21"/>
        </w:rPr>
        <w:t>m</w:t>
      </w:r>
      <w:r w:rsidRPr="00C87E4B">
        <w:rPr>
          <w:rFonts w:hint="eastAsia"/>
          <w:szCs w:val="21"/>
        </w:rPr>
        <w:t>处，乙顾客坐在离中心轴</w:t>
      </w:r>
      <w:r w:rsidRPr="00C87E4B">
        <w:rPr>
          <w:rFonts w:hint="eastAsia"/>
          <w:szCs w:val="21"/>
        </w:rPr>
        <w:t>20</w:t>
      </w:r>
      <w:r w:rsidR="00930A58">
        <w:rPr>
          <w:szCs w:val="21"/>
        </w:rPr>
        <w:t xml:space="preserve"> </w:t>
      </w:r>
      <w:r w:rsidRPr="00C87E4B">
        <w:rPr>
          <w:rFonts w:hint="eastAsia"/>
          <w:szCs w:val="21"/>
        </w:rPr>
        <w:t>m</w:t>
      </w:r>
      <w:r w:rsidRPr="00C87E4B">
        <w:rPr>
          <w:rFonts w:hint="eastAsia"/>
          <w:szCs w:val="21"/>
        </w:rPr>
        <w:t>处，甲、乙两顾客的角速度之比为</w:t>
      </w:r>
      <w:r w:rsidRPr="00C87E4B">
        <w:rPr>
          <w:rFonts w:hint="eastAsia"/>
          <w:szCs w:val="21"/>
        </w:rPr>
        <w:t>________</w:t>
      </w:r>
      <w:r w:rsidRPr="00C87E4B">
        <w:rPr>
          <w:rFonts w:hint="eastAsia"/>
          <w:szCs w:val="21"/>
        </w:rPr>
        <w:t>，乙顾客的线速度大小为</w:t>
      </w:r>
      <w:r w:rsidRPr="00C87E4B">
        <w:rPr>
          <w:rFonts w:hint="eastAsia"/>
          <w:szCs w:val="21"/>
        </w:rPr>
        <w:t>________m/</w:t>
      </w:r>
      <w:commentRangeStart w:id="16"/>
      <w:r w:rsidRPr="00C87E4B">
        <w:rPr>
          <w:rFonts w:hint="eastAsia"/>
          <w:szCs w:val="21"/>
        </w:rPr>
        <w:t>s</w:t>
      </w:r>
      <w:commentRangeEnd w:id="16"/>
      <w:r w:rsidR="00680227">
        <w:rPr>
          <w:rStyle w:val="a8"/>
          <w:lang w:val="x-none" w:eastAsia="x-none"/>
        </w:rPr>
        <w:commentReference w:id="16"/>
      </w:r>
      <w:r w:rsidRPr="00C87E4B">
        <w:rPr>
          <w:rFonts w:hint="eastAsia"/>
          <w:szCs w:val="21"/>
        </w:rPr>
        <w:t>。</w:t>
      </w:r>
    </w:p>
    <w:bookmarkEnd w:id="15"/>
    <w:p w14:paraId="57D98DF3" w14:textId="77777777" w:rsidR="00DE6A7E" w:rsidRDefault="00C87E4B" w:rsidP="00DE6A7E">
      <w:pPr>
        <w:rPr>
          <w:rFonts w:hAnsi="宋体"/>
          <w:szCs w:val="21"/>
        </w:rPr>
      </w:pPr>
      <w:r>
        <w:rPr>
          <w:rFonts w:hAnsi="宋体"/>
          <w:noProof/>
          <w:szCs w:val="21"/>
        </w:rPr>
        <mc:AlternateContent>
          <mc:Choice Requires="wpg">
            <w:drawing>
              <wp:anchor distT="0" distB="0" distL="114300" distR="114300" simplePos="0" relativeHeight="251643904" behindDoc="0" locked="0" layoutInCell="1" allowOverlap="1" wp14:anchorId="63F56052" wp14:editId="2B34DFE5">
                <wp:simplePos x="0" y="0"/>
                <wp:positionH relativeFrom="column">
                  <wp:posOffset>3914775</wp:posOffset>
                </wp:positionH>
                <wp:positionV relativeFrom="paragraph">
                  <wp:posOffset>104140</wp:posOffset>
                </wp:positionV>
                <wp:extent cx="1290955" cy="1057275"/>
                <wp:effectExtent l="0" t="0" r="4445" b="9525"/>
                <wp:wrapSquare wrapText="bothSides"/>
                <wp:docPr id="1128"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057275"/>
                          <a:chOff x="8218" y="5763"/>
                          <a:chExt cx="2033" cy="1518"/>
                        </a:xfrm>
                      </wpg:grpSpPr>
                      <wps:wsp>
                        <wps:cNvPr id="1129" name="Text Box 2424"/>
                        <wps:cNvSpPr txBox="1">
                          <a:spLocks noChangeArrowheads="1"/>
                        </wps:cNvSpPr>
                        <wps:spPr bwMode="auto">
                          <a:xfrm>
                            <a:off x="8363" y="6921"/>
                            <a:ext cx="127" cy="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BE266" w14:textId="77777777" w:rsidR="007C7660" w:rsidRPr="00412F92" w:rsidRDefault="007C7660" w:rsidP="00974161">
                              <w:pPr>
                                <w:rPr>
                                  <w:sz w:val="18"/>
                                  <w:szCs w:val="18"/>
                                </w:rPr>
                              </w:pPr>
                              <w:r w:rsidRPr="00412F92">
                                <w:rPr>
                                  <w:rFonts w:hint="eastAsia"/>
                                  <w:sz w:val="18"/>
                                  <w:szCs w:val="18"/>
                                </w:rPr>
                                <w:t>0</w:t>
                              </w:r>
                            </w:p>
                          </w:txbxContent>
                        </wps:txbx>
                        <wps:bodyPr rot="0" vert="horz" wrap="square" lIns="0" tIns="0" rIns="0" bIns="0" anchor="t" anchorCtr="0" upright="1">
                          <a:noAutofit/>
                        </wps:bodyPr>
                      </wps:wsp>
                      <wps:wsp>
                        <wps:cNvPr id="1130" name="Text Box 2425"/>
                        <wps:cNvSpPr txBox="1">
                          <a:spLocks noChangeArrowheads="1"/>
                        </wps:cNvSpPr>
                        <wps:spPr bwMode="auto">
                          <a:xfrm>
                            <a:off x="8828" y="6986"/>
                            <a:ext cx="126" cy="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50DF67" w14:textId="77777777" w:rsidR="007C7660" w:rsidRPr="00412F92" w:rsidRDefault="007C7660" w:rsidP="00974161">
                              <w:pPr>
                                <w:rPr>
                                  <w:sz w:val="18"/>
                                  <w:szCs w:val="18"/>
                                </w:rPr>
                              </w:pPr>
                              <w:r w:rsidRPr="00412F92">
                                <w:rPr>
                                  <w:rFonts w:hint="eastAsia"/>
                                  <w:sz w:val="18"/>
                                  <w:szCs w:val="18"/>
                                </w:rPr>
                                <w:t>2</w:t>
                              </w:r>
                            </w:p>
                          </w:txbxContent>
                        </wps:txbx>
                        <wps:bodyPr rot="0" vert="horz" wrap="square" lIns="0" tIns="0" rIns="0" bIns="0" anchor="t" anchorCtr="0" upright="1">
                          <a:noAutofit/>
                        </wps:bodyPr>
                      </wps:wsp>
                      <wps:wsp>
                        <wps:cNvPr id="1131" name="Text Box 2426"/>
                        <wps:cNvSpPr txBox="1">
                          <a:spLocks noChangeArrowheads="1"/>
                        </wps:cNvSpPr>
                        <wps:spPr bwMode="auto">
                          <a:xfrm>
                            <a:off x="9232" y="6983"/>
                            <a:ext cx="126" cy="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72E5B" w14:textId="77777777" w:rsidR="007C7660" w:rsidRPr="00412F92" w:rsidRDefault="007C7660" w:rsidP="00974161">
                              <w:pPr>
                                <w:rPr>
                                  <w:sz w:val="18"/>
                                  <w:szCs w:val="18"/>
                                </w:rPr>
                              </w:pPr>
                              <w:r w:rsidRPr="00412F92">
                                <w:rPr>
                                  <w:rFonts w:hint="eastAsia"/>
                                  <w:sz w:val="18"/>
                                  <w:szCs w:val="18"/>
                                </w:rPr>
                                <w:t>4</w:t>
                              </w:r>
                            </w:p>
                          </w:txbxContent>
                        </wps:txbx>
                        <wps:bodyPr rot="0" vert="horz" wrap="square" lIns="0" tIns="0" rIns="0" bIns="0" anchor="t" anchorCtr="0" upright="1">
                          <a:noAutofit/>
                        </wps:bodyPr>
                      </wps:wsp>
                      <wps:wsp>
                        <wps:cNvPr id="1132" name="Text Box 2427"/>
                        <wps:cNvSpPr txBox="1">
                          <a:spLocks noChangeArrowheads="1"/>
                        </wps:cNvSpPr>
                        <wps:spPr bwMode="auto">
                          <a:xfrm>
                            <a:off x="9651" y="6977"/>
                            <a:ext cx="127" cy="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DBBE1" w14:textId="77777777" w:rsidR="007C7660" w:rsidRPr="00412F92" w:rsidRDefault="007C7660" w:rsidP="00974161">
                              <w:pPr>
                                <w:rPr>
                                  <w:sz w:val="18"/>
                                  <w:szCs w:val="18"/>
                                </w:rPr>
                              </w:pPr>
                              <w:r w:rsidRPr="00412F92">
                                <w:rPr>
                                  <w:rFonts w:hint="eastAsia"/>
                                  <w:sz w:val="18"/>
                                  <w:szCs w:val="18"/>
                                </w:rPr>
                                <w:t>6</w:t>
                              </w:r>
                            </w:p>
                          </w:txbxContent>
                        </wps:txbx>
                        <wps:bodyPr rot="0" vert="horz" wrap="square" lIns="0" tIns="0" rIns="0" bIns="0" anchor="t" anchorCtr="0" upright="1">
                          <a:noAutofit/>
                        </wps:bodyPr>
                      </wps:wsp>
                      <wps:wsp>
                        <wps:cNvPr id="1133" name="Text Box 2428"/>
                        <wps:cNvSpPr txBox="1">
                          <a:spLocks noChangeArrowheads="1"/>
                        </wps:cNvSpPr>
                        <wps:spPr bwMode="auto">
                          <a:xfrm>
                            <a:off x="8290" y="6609"/>
                            <a:ext cx="261"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C0F42" w14:textId="77777777" w:rsidR="007C7660" w:rsidRPr="00412F92" w:rsidRDefault="007C7660" w:rsidP="00974161">
                              <w:pPr>
                                <w:rPr>
                                  <w:sz w:val="18"/>
                                  <w:szCs w:val="18"/>
                                </w:rPr>
                              </w:pPr>
                              <w:r>
                                <w:rPr>
                                  <w:rFonts w:hint="eastAsia"/>
                                  <w:sz w:val="18"/>
                                  <w:szCs w:val="18"/>
                                </w:rPr>
                                <w:t>5</w:t>
                              </w:r>
                            </w:p>
                          </w:txbxContent>
                        </wps:txbx>
                        <wps:bodyPr rot="0" vert="horz" wrap="square" lIns="0" tIns="0" rIns="0" bIns="0" anchor="t" anchorCtr="0" upright="1">
                          <a:noAutofit/>
                        </wps:bodyPr>
                      </wps:wsp>
                      <wps:wsp>
                        <wps:cNvPr id="1134" name="Text Box 2429"/>
                        <wps:cNvSpPr txBox="1">
                          <a:spLocks noChangeArrowheads="1"/>
                        </wps:cNvSpPr>
                        <wps:spPr bwMode="auto">
                          <a:xfrm>
                            <a:off x="8218" y="6291"/>
                            <a:ext cx="202" cy="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50D1A5" w14:textId="77777777" w:rsidR="007C7660" w:rsidRPr="00412F92" w:rsidRDefault="007C7660" w:rsidP="00974161">
                              <w:pPr>
                                <w:rPr>
                                  <w:sz w:val="18"/>
                                  <w:szCs w:val="18"/>
                                </w:rPr>
                              </w:pPr>
                              <w:r>
                                <w:rPr>
                                  <w:rFonts w:hint="eastAsia"/>
                                  <w:sz w:val="18"/>
                                  <w:szCs w:val="18"/>
                                </w:rPr>
                                <w:t>10</w:t>
                              </w:r>
                            </w:p>
                          </w:txbxContent>
                        </wps:txbx>
                        <wps:bodyPr rot="0" vert="horz" wrap="square" lIns="0" tIns="0" rIns="0" bIns="0" anchor="t" anchorCtr="0" upright="1">
                          <a:noAutofit/>
                        </wps:bodyPr>
                      </wps:wsp>
                      <wps:wsp>
                        <wps:cNvPr id="1135" name="Text Box 2430"/>
                        <wps:cNvSpPr txBox="1">
                          <a:spLocks noChangeArrowheads="1"/>
                        </wps:cNvSpPr>
                        <wps:spPr bwMode="auto">
                          <a:xfrm>
                            <a:off x="8218" y="5963"/>
                            <a:ext cx="274" cy="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8D540" w14:textId="77777777" w:rsidR="007C7660" w:rsidRPr="00412F92" w:rsidRDefault="007C7660" w:rsidP="00974161">
                              <w:pPr>
                                <w:rPr>
                                  <w:sz w:val="18"/>
                                  <w:szCs w:val="18"/>
                                </w:rPr>
                              </w:pPr>
                              <w:r>
                                <w:rPr>
                                  <w:rFonts w:hint="eastAsia"/>
                                  <w:sz w:val="18"/>
                                  <w:szCs w:val="18"/>
                                </w:rPr>
                                <w:t>15</w:t>
                              </w:r>
                            </w:p>
                          </w:txbxContent>
                        </wps:txbx>
                        <wps:bodyPr rot="0" vert="horz" wrap="square" lIns="0" tIns="0" rIns="0" bIns="0" anchor="t" anchorCtr="0" upright="1">
                          <a:noAutofit/>
                        </wps:bodyPr>
                      </wps:wsp>
                      <wps:wsp>
                        <wps:cNvPr id="1136" name="Freeform 2431"/>
                        <wps:cNvSpPr>
                          <a:spLocks/>
                        </wps:cNvSpPr>
                        <wps:spPr bwMode="auto">
                          <a:xfrm>
                            <a:off x="8452" y="5888"/>
                            <a:ext cx="1644" cy="1118"/>
                          </a:xfrm>
                          <a:custGeom>
                            <a:avLst/>
                            <a:gdLst>
                              <a:gd name="T0" fmla="*/ 0 w 2520"/>
                              <a:gd name="T1" fmla="*/ 0 h 1560"/>
                              <a:gd name="T2" fmla="*/ 0 w 2520"/>
                              <a:gd name="T3" fmla="*/ 1560 h 1560"/>
                              <a:gd name="T4" fmla="*/ 2520 w 2520"/>
                              <a:gd name="T5" fmla="*/ 1560 h 1560"/>
                            </a:gdLst>
                            <a:ahLst/>
                            <a:cxnLst>
                              <a:cxn ang="0">
                                <a:pos x="T0" y="T1"/>
                              </a:cxn>
                              <a:cxn ang="0">
                                <a:pos x="T2" y="T3"/>
                              </a:cxn>
                              <a:cxn ang="0">
                                <a:pos x="T4" y="T5"/>
                              </a:cxn>
                            </a:cxnLst>
                            <a:rect l="0" t="0" r="r" b="b"/>
                            <a:pathLst>
                              <a:path w="2520" h="1560">
                                <a:moveTo>
                                  <a:pt x="0" y="0"/>
                                </a:moveTo>
                                <a:lnTo>
                                  <a:pt x="0" y="1560"/>
                                </a:lnTo>
                                <a:lnTo>
                                  <a:pt x="2520" y="156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2432"/>
                        <wps:cNvCnPr>
                          <a:cxnSpLocks noChangeShapeType="1"/>
                        </wps:cNvCnPr>
                        <wps:spPr bwMode="auto">
                          <a:xfrm>
                            <a:off x="8869" y="7008"/>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433"/>
                        <wps:cNvCnPr>
                          <a:cxnSpLocks noChangeShapeType="1"/>
                        </wps:cNvCnPr>
                        <wps:spPr bwMode="auto">
                          <a:xfrm>
                            <a:off x="9280" y="7006"/>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2434"/>
                        <wps:cNvCnPr>
                          <a:cxnSpLocks noChangeShapeType="1"/>
                        </wps:cNvCnPr>
                        <wps:spPr bwMode="auto">
                          <a:xfrm>
                            <a:off x="9691" y="7008"/>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2435"/>
                        <wps:cNvCnPr>
                          <a:cxnSpLocks noChangeShapeType="1"/>
                        </wps:cNvCnPr>
                        <wps:spPr bwMode="auto">
                          <a:xfrm rot="5400000">
                            <a:off x="8432" y="6090"/>
                            <a:ext cx="0"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2436"/>
                        <wps:cNvCnPr>
                          <a:cxnSpLocks noChangeShapeType="1"/>
                        </wps:cNvCnPr>
                        <wps:spPr bwMode="auto">
                          <a:xfrm rot="5400000">
                            <a:off x="8429" y="6413"/>
                            <a:ext cx="0"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437"/>
                        <wps:cNvCnPr>
                          <a:cxnSpLocks noChangeShapeType="1"/>
                        </wps:cNvCnPr>
                        <wps:spPr bwMode="auto">
                          <a:xfrm rot="5400000">
                            <a:off x="8429" y="6735"/>
                            <a:ext cx="0" cy="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3" name="Text Box 2438"/>
                        <wps:cNvSpPr txBox="1">
                          <a:spLocks noChangeAspect="1" noChangeArrowheads="1"/>
                        </wps:cNvSpPr>
                        <wps:spPr bwMode="auto">
                          <a:xfrm>
                            <a:off x="9973" y="7013"/>
                            <a:ext cx="278" cy="2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E108F" w14:textId="77777777" w:rsidR="007C7660" w:rsidRPr="001139AD" w:rsidRDefault="007C7660" w:rsidP="00974161">
                              <w:pPr>
                                <w:rPr>
                                  <w:sz w:val="18"/>
                                  <w:szCs w:val="18"/>
                                </w:rPr>
                              </w:pPr>
                              <w:r w:rsidRPr="001139AD">
                                <w:rPr>
                                  <w:rFonts w:hint="eastAsia"/>
                                  <w:i/>
                                  <w:sz w:val="18"/>
                                  <w:szCs w:val="18"/>
                                </w:rPr>
                                <w:t>t</w:t>
                              </w:r>
                              <w:r w:rsidRPr="001139AD">
                                <w:rPr>
                                  <w:rFonts w:hint="eastAsia"/>
                                  <w:sz w:val="18"/>
                                  <w:szCs w:val="18"/>
                                </w:rPr>
                                <w:t>/s</w:t>
                              </w:r>
                            </w:p>
                          </w:txbxContent>
                        </wps:txbx>
                        <wps:bodyPr rot="0" vert="horz" wrap="square" lIns="0" tIns="0" rIns="0" bIns="0" anchor="t" anchorCtr="0" upright="1">
                          <a:noAutofit/>
                        </wps:bodyPr>
                      </wps:wsp>
                      <wps:wsp>
                        <wps:cNvPr id="1144" name="Text Box 2439"/>
                        <wps:cNvSpPr txBox="1">
                          <a:spLocks noChangeArrowheads="1"/>
                        </wps:cNvSpPr>
                        <wps:spPr bwMode="auto">
                          <a:xfrm>
                            <a:off x="8550" y="5763"/>
                            <a:ext cx="539"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DA7E9" w14:textId="77777777" w:rsidR="007C7660" w:rsidRPr="001139AD" w:rsidRDefault="007C7660" w:rsidP="00974161">
                              <w:pPr>
                                <w:rPr>
                                  <w:sz w:val="18"/>
                                  <w:szCs w:val="18"/>
                                </w:rPr>
                              </w:pPr>
                              <w:r w:rsidRPr="001139AD">
                                <w:rPr>
                                  <w:rFonts w:hint="eastAsia"/>
                                  <w:i/>
                                  <w:iCs/>
                                  <w:sz w:val="18"/>
                                  <w:szCs w:val="18"/>
                                </w:rPr>
                                <w:t>v</w:t>
                              </w:r>
                              <w:r w:rsidRPr="001139AD">
                                <w:rPr>
                                  <w:rFonts w:hint="eastAsia"/>
                                  <w:sz w:val="18"/>
                                  <w:szCs w:val="18"/>
                                </w:rPr>
                                <w:t>/m</w:t>
                              </w:r>
                              <w:r w:rsidRPr="001139AD">
                                <w:rPr>
                                  <w:rFonts w:hint="eastAsia"/>
                                  <w:position w:val="4"/>
                                  <w:sz w:val="18"/>
                                  <w:szCs w:val="18"/>
                                </w:rPr>
                                <w:t>.</w:t>
                              </w:r>
                              <w:r w:rsidRPr="001139AD">
                                <w:rPr>
                                  <w:rFonts w:hint="eastAsia"/>
                                  <w:sz w:val="18"/>
                                  <w:szCs w:val="18"/>
                                </w:rPr>
                                <w:t>s</w:t>
                              </w:r>
                              <w:r w:rsidRPr="001139AD">
                                <w:rPr>
                                  <w:rFonts w:hint="eastAsia"/>
                                  <w:sz w:val="18"/>
                                  <w:szCs w:val="18"/>
                                  <w:vertAlign w:val="superscript"/>
                                </w:rPr>
                                <w:t>-1</w:t>
                              </w:r>
                            </w:p>
                          </w:txbxContent>
                        </wps:txbx>
                        <wps:bodyPr rot="0" vert="horz" wrap="square" lIns="0" tIns="0" rIns="0" bIns="0" anchor="t" anchorCtr="0" upright="1">
                          <a:noAutofit/>
                        </wps:bodyPr>
                      </wps:wsp>
                      <wps:wsp>
                        <wps:cNvPr id="1145" name="Line 2440"/>
                        <wps:cNvCnPr>
                          <a:cxnSpLocks noChangeShapeType="1"/>
                        </wps:cNvCnPr>
                        <wps:spPr bwMode="auto">
                          <a:xfrm>
                            <a:off x="8458" y="6116"/>
                            <a:ext cx="121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6" name="Line 2441"/>
                        <wps:cNvCnPr>
                          <a:cxnSpLocks noChangeShapeType="1"/>
                        </wps:cNvCnPr>
                        <wps:spPr bwMode="auto">
                          <a:xfrm>
                            <a:off x="9689" y="6125"/>
                            <a:ext cx="0" cy="85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7" name="Line 2442"/>
                        <wps:cNvCnPr>
                          <a:cxnSpLocks noChangeShapeType="1"/>
                        </wps:cNvCnPr>
                        <wps:spPr bwMode="auto">
                          <a:xfrm flipV="1">
                            <a:off x="8452" y="6114"/>
                            <a:ext cx="1230" cy="8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 name="Freeform 2443"/>
                        <wps:cNvSpPr>
                          <a:spLocks/>
                        </wps:cNvSpPr>
                        <wps:spPr bwMode="auto">
                          <a:xfrm>
                            <a:off x="9682" y="6036"/>
                            <a:ext cx="224" cy="78"/>
                          </a:xfrm>
                          <a:custGeom>
                            <a:avLst/>
                            <a:gdLst>
                              <a:gd name="T0" fmla="*/ 0 w 224"/>
                              <a:gd name="T1" fmla="*/ 78 h 78"/>
                              <a:gd name="T2" fmla="*/ 71 w 224"/>
                              <a:gd name="T3" fmla="*/ 42 h 78"/>
                              <a:gd name="T4" fmla="*/ 158 w 224"/>
                              <a:gd name="T5" fmla="*/ 12 h 78"/>
                              <a:gd name="T6" fmla="*/ 224 w 224"/>
                              <a:gd name="T7" fmla="*/ 0 h 78"/>
                            </a:gdLst>
                            <a:ahLst/>
                            <a:cxnLst>
                              <a:cxn ang="0">
                                <a:pos x="T0" y="T1"/>
                              </a:cxn>
                              <a:cxn ang="0">
                                <a:pos x="T2" y="T3"/>
                              </a:cxn>
                              <a:cxn ang="0">
                                <a:pos x="T4" y="T5"/>
                              </a:cxn>
                              <a:cxn ang="0">
                                <a:pos x="T6" y="T7"/>
                              </a:cxn>
                            </a:cxnLst>
                            <a:rect l="0" t="0" r="r" b="b"/>
                            <a:pathLst>
                              <a:path w="224" h="78">
                                <a:moveTo>
                                  <a:pt x="0" y="78"/>
                                </a:moveTo>
                                <a:cubicBezTo>
                                  <a:pt x="12" y="72"/>
                                  <a:pt x="45" y="53"/>
                                  <a:pt x="71" y="42"/>
                                </a:cubicBezTo>
                                <a:cubicBezTo>
                                  <a:pt x="97" y="31"/>
                                  <a:pt x="132" y="19"/>
                                  <a:pt x="158" y="12"/>
                                </a:cubicBezTo>
                                <a:cubicBezTo>
                                  <a:pt x="184" y="5"/>
                                  <a:pt x="210" y="2"/>
                                  <a:pt x="22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3F56052" id="Group 2444" o:spid="_x0000_s1164" style="position:absolute;left:0;text-align:left;margin-left:308.25pt;margin-top:8.2pt;width:101.65pt;height:83.25pt;z-index:251643904;mso-position-horizontal-relative:text;mso-position-vertical-relative:text;mso-height-relative:margin" coordorigin="8218,5763" coordsize="203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">
                <v:shape id="Text Box 2424" o:spid="_x0000_s1165" type="#_x0000_t202" style="position:absolute;left:8363;top:6921;width:12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5E1BE266" w14:textId="77777777" w:rsidR="007C7660" w:rsidRPr="00412F92" w:rsidRDefault="007C7660" w:rsidP="00974161">
                        <w:pPr>
                          <w:rPr>
                            <w:sz w:val="18"/>
                            <w:szCs w:val="18"/>
                          </w:rPr>
                        </w:pPr>
                        <w:r w:rsidRPr="00412F92">
                          <w:rPr>
                            <w:rFonts w:hint="eastAsia"/>
                            <w:sz w:val="18"/>
                            <w:szCs w:val="18"/>
                          </w:rPr>
                          <w:t>0</w:t>
                        </w:r>
                      </w:p>
                    </w:txbxContent>
                  </v:textbox>
                </v:shape>
                <v:shape id="Text Box 2425" o:spid="_x0000_s1166" type="#_x0000_t202" style="position:absolute;left:8828;top:6986;width:1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3D50DF67" w14:textId="77777777" w:rsidR="007C7660" w:rsidRPr="00412F92" w:rsidRDefault="007C7660" w:rsidP="00974161">
                        <w:pPr>
                          <w:rPr>
                            <w:sz w:val="18"/>
                            <w:szCs w:val="18"/>
                          </w:rPr>
                        </w:pPr>
                        <w:r w:rsidRPr="00412F92">
                          <w:rPr>
                            <w:rFonts w:hint="eastAsia"/>
                            <w:sz w:val="18"/>
                            <w:szCs w:val="18"/>
                          </w:rPr>
                          <w:t>2</w:t>
                        </w:r>
                      </w:p>
                    </w:txbxContent>
                  </v:textbox>
                </v:shape>
                <v:shape id="Text Box 2426" o:spid="_x0000_s1167" type="#_x0000_t202" style="position:absolute;left:9232;top:6983;width:1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5ED72E5B" w14:textId="77777777" w:rsidR="007C7660" w:rsidRPr="00412F92" w:rsidRDefault="007C7660" w:rsidP="00974161">
                        <w:pPr>
                          <w:rPr>
                            <w:sz w:val="18"/>
                            <w:szCs w:val="18"/>
                          </w:rPr>
                        </w:pPr>
                        <w:r w:rsidRPr="00412F92">
                          <w:rPr>
                            <w:rFonts w:hint="eastAsia"/>
                            <w:sz w:val="18"/>
                            <w:szCs w:val="18"/>
                          </w:rPr>
                          <w:t>4</w:t>
                        </w:r>
                      </w:p>
                    </w:txbxContent>
                  </v:textbox>
                </v:shape>
                <v:shape id="Text Box 2427" o:spid="_x0000_s1168" type="#_x0000_t202" style="position:absolute;left:9651;top:6977;width:12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0CEDBBE1" w14:textId="77777777" w:rsidR="007C7660" w:rsidRPr="00412F92" w:rsidRDefault="007C7660" w:rsidP="00974161">
                        <w:pPr>
                          <w:rPr>
                            <w:sz w:val="18"/>
                            <w:szCs w:val="18"/>
                          </w:rPr>
                        </w:pPr>
                        <w:r w:rsidRPr="00412F92">
                          <w:rPr>
                            <w:rFonts w:hint="eastAsia"/>
                            <w:sz w:val="18"/>
                            <w:szCs w:val="18"/>
                          </w:rPr>
                          <w:t>6</w:t>
                        </w:r>
                      </w:p>
                    </w:txbxContent>
                  </v:textbox>
                </v:shape>
                <v:shape id="Text Box 2428" o:spid="_x0000_s1169" type="#_x0000_t202" style="position:absolute;left:8290;top:6609;width:26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0D9C0F42" w14:textId="77777777" w:rsidR="007C7660" w:rsidRPr="00412F92" w:rsidRDefault="007C7660" w:rsidP="00974161">
                        <w:pPr>
                          <w:rPr>
                            <w:sz w:val="18"/>
                            <w:szCs w:val="18"/>
                          </w:rPr>
                        </w:pPr>
                        <w:r>
                          <w:rPr>
                            <w:rFonts w:hint="eastAsia"/>
                            <w:sz w:val="18"/>
                            <w:szCs w:val="18"/>
                          </w:rPr>
                          <w:t>5</w:t>
                        </w:r>
                      </w:p>
                    </w:txbxContent>
                  </v:textbox>
                </v:shape>
                <v:shape id="Text Box 2429" o:spid="_x0000_s1170" type="#_x0000_t202" style="position:absolute;left:8218;top:6291;width:20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6350D1A5" w14:textId="77777777" w:rsidR="007C7660" w:rsidRPr="00412F92" w:rsidRDefault="007C7660" w:rsidP="00974161">
                        <w:pPr>
                          <w:rPr>
                            <w:sz w:val="18"/>
                            <w:szCs w:val="18"/>
                          </w:rPr>
                        </w:pPr>
                        <w:r>
                          <w:rPr>
                            <w:rFonts w:hint="eastAsia"/>
                            <w:sz w:val="18"/>
                            <w:szCs w:val="18"/>
                          </w:rPr>
                          <w:t>10</w:t>
                        </w:r>
                      </w:p>
                    </w:txbxContent>
                  </v:textbox>
                </v:shape>
                <v:shape id="Text Box 2430" o:spid="_x0000_s1171" type="#_x0000_t202" style="position:absolute;left:8218;top:5963;width:27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2138D540" w14:textId="77777777" w:rsidR="007C7660" w:rsidRPr="00412F92" w:rsidRDefault="007C7660" w:rsidP="00974161">
                        <w:pPr>
                          <w:rPr>
                            <w:sz w:val="18"/>
                            <w:szCs w:val="18"/>
                          </w:rPr>
                        </w:pPr>
                        <w:r>
                          <w:rPr>
                            <w:rFonts w:hint="eastAsia"/>
                            <w:sz w:val="18"/>
                            <w:szCs w:val="18"/>
                          </w:rPr>
                          <w:t>15</w:t>
                        </w:r>
                      </w:p>
                    </w:txbxContent>
                  </v:textbox>
                </v:shape>
                <v:shape id="Freeform 2431" o:spid="_x0000_s1172" style="position:absolute;left:8452;top:5888;width:1644;height:1118;visibility:visible;mso-wrap-style:square;v-text-anchor:top" coordsize="25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" path="m,l,1560r2520,e" filled="f">
                  <v:stroke startarrow="block" startarrowwidth="narrow" endarrow="block" endarrowwidth="narrow"/>
                  <v:path arrowok="t" o:connecttype="custom" o:connectlocs="0,0;0,1118;1644,1118" o:connectangles="0,0,0"/>
                </v:shape>
                <v:line id="Line 2432" o:spid="_x0000_s1173" style="position:absolute;visibility:visible;mso-wrap-style:square" from="8869,7008" to="8869,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" strokeweight=".5pt"/>
                <v:line id="Line 2433" o:spid="_x0000_s1174" style="position:absolute;visibility:visible;mso-wrap-style:square" from="9280,7006" to="928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kn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8GVb2QEvfgDAAD//wMAUEsBAi0AFAAGAAgAAAAhANvh9svuAAAAhQEAABMAAAAAAAAA&#10;AAAAAAAAAAAAAFtDb250ZW50X1R5cGVzXS54bWxQSwECLQAUAAYACAAAACEAWvQsW78AAAAVAQAA&#10;CwAAAAAAAAAAAAAAAAAfAQAAX3JlbHMvLnJlbHNQSwECLQAUAAYACAAAACEALcapJ8YAAADdAAAA&#10;DwAAAAAAAAAAAAAAAAAHAgAAZHJzL2Rvd25yZXYueG1sUEsFBgAAAAADAAMAtwAAAPoCAAAAAA==&#10;" strokeweight=".5pt"/>
                <v:line id="Line 2434" o:spid="_x0000_s1175" style="position:absolute;visibility:visible;mso-wrap-style:square" from="9691,7008" to="9691,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" strokeweight=".5pt"/>
                <v:line id="Line 2435" o:spid="_x0000_s1176" style="position:absolute;rotation:90;visibility:visible;mso-wrap-style:square" from="8432,6090" to="8432,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" strokeweight=".5pt"/>
                <v:line id="Line 2436" o:spid="_x0000_s1177" style="position:absolute;rotation:90;visibility:visible;mso-wrap-style:square" from="8429,6413" to="8429,6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" strokeweight=".5pt"/>
                <v:line id="Line 2437" o:spid="_x0000_s1178" style="position:absolute;rotation:90;visibility:visible;mso-wrap-style:square" from="8429,6735" to="8429,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" strokeweight=".5pt"/>
                <v:shape id="Text Box 2438" o:spid="_x0000_s1179" type="#_x0000_t202" style="position:absolute;left:9973;top:7013;width:27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o:lock v:ext="edit" aspectratio="t"/>
                  <v:textbox inset="0,0,0,0">
                    <w:txbxContent>
                      <w:p w14:paraId="39DE108F" w14:textId="77777777" w:rsidR="007C7660" w:rsidRPr="001139AD" w:rsidRDefault="007C7660" w:rsidP="00974161">
                        <w:pPr>
                          <w:rPr>
                            <w:sz w:val="18"/>
                            <w:szCs w:val="18"/>
                          </w:rPr>
                        </w:pPr>
                        <w:r w:rsidRPr="001139AD">
                          <w:rPr>
                            <w:rFonts w:hint="eastAsia"/>
                            <w:i/>
                            <w:sz w:val="18"/>
                            <w:szCs w:val="18"/>
                          </w:rPr>
                          <w:t>t</w:t>
                        </w:r>
                        <w:r w:rsidRPr="001139AD">
                          <w:rPr>
                            <w:rFonts w:hint="eastAsia"/>
                            <w:sz w:val="18"/>
                            <w:szCs w:val="18"/>
                          </w:rPr>
                          <w:t>/s</w:t>
                        </w:r>
                      </w:p>
                    </w:txbxContent>
                  </v:textbox>
                </v:shape>
                <v:shape id="Text Box 2439" o:spid="_x0000_s1180" type="#_x0000_t202" style="position:absolute;left:8550;top:5763;width:53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5C6DA7E9" w14:textId="77777777" w:rsidR="007C7660" w:rsidRPr="001139AD" w:rsidRDefault="007C7660" w:rsidP="00974161">
                        <w:pPr>
                          <w:rPr>
                            <w:sz w:val="18"/>
                            <w:szCs w:val="18"/>
                          </w:rPr>
                        </w:pPr>
                        <w:r w:rsidRPr="001139AD">
                          <w:rPr>
                            <w:rFonts w:hint="eastAsia"/>
                            <w:i/>
                            <w:iCs/>
                            <w:sz w:val="18"/>
                            <w:szCs w:val="18"/>
                          </w:rPr>
                          <w:t>v</w:t>
                        </w:r>
                        <w:r w:rsidRPr="001139AD">
                          <w:rPr>
                            <w:rFonts w:hint="eastAsia"/>
                            <w:sz w:val="18"/>
                            <w:szCs w:val="18"/>
                          </w:rPr>
                          <w:t>/m</w:t>
                        </w:r>
                        <w:r w:rsidRPr="001139AD">
                          <w:rPr>
                            <w:rFonts w:hint="eastAsia"/>
                            <w:position w:val="4"/>
                            <w:sz w:val="18"/>
                            <w:szCs w:val="18"/>
                          </w:rPr>
                          <w:t>.</w:t>
                        </w:r>
                        <w:r w:rsidRPr="001139AD">
                          <w:rPr>
                            <w:rFonts w:hint="eastAsia"/>
                            <w:sz w:val="18"/>
                            <w:szCs w:val="18"/>
                          </w:rPr>
                          <w:t>s</w:t>
                        </w:r>
                        <w:r w:rsidRPr="001139AD">
                          <w:rPr>
                            <w:rFonts w:hint="eastAsia"/>
                            <w:sz w:val="18"/>
                            <w:szCs w:val="18"/>
                            <w:vertAlign w:val="superscript"/>
                          </w:rPr>
                          <w:t>-1</w:t>
                        </w:r>
                      </w:p>
                    </w:txbxContent>
                  </v:textbox>
                </v:shape>
                <v:line id="Line 2440" o:spid="_x0000_s1181" style="position:absolute;visibility:visible;mso-wrap-style:square" from="8458,6116" to="9677,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" strokeweight=".5pt">
                  <v:stroke dashstyle="dash"/>
                </v:line>
                <v:line id="Line 2441" o:spid="_x0000_s1182" style="position:absolute;visibility:visible;mso-wrap-style:square" from="9689,6125" to="9689,6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" strokeweight=".5pt">
                  <v:stroke dashstyle="dash"/>
                </v:line>
                <v:line id="Line 2442" o:spid="_x0000_s1183" style="position:absolute;flip:y;visibility:visible;mso-wrap-style:square" from="8452,6114" to="9682,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" strokeweight="1pt"/>
                <v:shape id="Freeform 2443" o:spid="_x0000_s1184" style="position:absolute;left:9682;top:6036;width:224;height:78;visibility:visible;mso-wrap-style:square;v-text-anchor:top" coordsize="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" path="m,78c12,72,45,53,71,42,97,31,132,19,158,12,184,5,210,2,224,e" filled="f" strokeweight="1pt">
                  <v:path arrowok="t" o:connecttype="custom" o:connectlocs="0,78;71,42;158,12;224,0" o:connectangles="0,0,0,0"/>
                </v:shape>
                <w10:wrap type="square"/>
              </v:group>
            </w:pict>
          </mc:Fallback>
        </mc:AlternateContent>
      </w:r>
    </w:p>
    <w:p w14:paraId="5027831C" w14:textId="0AFA8A34" w:rsidR="00833BD2" w:rsidRPr="003B1EFF" w:rsidRDefault="009F77B0" w:rsidP="00C87E4B">
      <w:pPr>
        <w:pStyle w:val="af1"/>
        <w:numPr>
          <w:ilvl w:val="0"/>
          <w:numId w:val="2"/>
        </w:numPr>
        <w:ind w:firstLineChars="0"/>
      </w:pPr>
      <w:r w:rsidRPr="003B1EFF">
        <w:rPr>
          <w:rFonts w:hint="eastAsia"/>
        </w:rPr>
        <w:t>一辆出租汽车由静止启动，其</w:t>
      </w:r>
      <w:r w:rsidRPr="00C87E4B">
        <w:rPr>
          <w:rFonts w:hint="eastAsia"/>
          <w:i/>
        </w:rPr>
        <w:t>v</w:t>
      </w:r>
      <w:r w:rsidR="0044462D">
        <w:rPr>
          <w:rFonts w:hint="eastAsia"/>
          <w:i/>
        </w:rPr>
        <w:t>－</w:t>
      </w:r>
      <w:r w:rsidRPr="00C87E4B">
        <w:rPr>
          <w:rFonts w:hint="eastAsia"/>
          <w:i/>
        </w:rPr>
        <w:t>t</w:t>
      </w:r>
      <w:r w:rsidRPr="003B1EFF">
        <w:rPr>
          <w:rFonts w:hint="eastAsia"/>
        </w:rPr>
        <w:t>图像如图所示，前</w:t>
      </w:r>
      <w:r w:rsidRPr="003B1EFF">
        <w:rPr>
          <w:rFonts w:hint="eastAsia"/>
        </w:rPr>
        <w:t>6</w:t>
      </w:r>
      <w:r w:rsidR="006862B0">
        <w:t xml:space="preserve"> </w:t>
      </w:r>
      <w:r w:rsidRPr="003B1EFF">
        <w:rPr>
          <w:rFonts w:hint="eastAsia"/>
        </w:rPr>
        <w:t>s</w:t>
      </w:r>
      <w:r w:rsidRPr="003B1EFF">
        <w:rPr>
          <w:rFonts w:hint="eastAsia"/>
        </w:rPr>
        <w:t>内的运动可近似地看作匀加速直线运动。从图像可以判定：汽车在前</w:t>
      </w:r>
      <w:r w:rsidRPr="003B1EFF">
        <w:rPr>
          <w:rFonts w:hint="eastAsia"/>
        </w:rPr>
        <w:t>6</w:t>
      </w:r>
      <w:r w:rsidR="006862B0">
        <w:t xml:space="preserve"> </w:t>
      </w:r>
      <w:r w:rsidRPr="003B1EFF">
        <w:rPr>
          <w:rFonts w:hint="eastAsia"/>
        </w:rPr>
        <w:t>s</w:t>
      </w:r>
      <w:r w:rsidRPr="003B1EFF">
        <w:rPr>
          <w:rFonts w:hint="eastAsia"/>
        </w:rPr>
        <w:t>内的加速度大小为</w:t>
      </w:r>
      <w:r w:rsidRPr="003B1EFF">
        <w:t>_</w:t>
      </w:r>
      <w:r w:rsidR="00A40309" w:rsidRPr="003B1EFF">
        <w:rPr>
          <w:rFonts w:hint="eastAsia"/>
        </w:rPr>
        <w:t>_</w:t>
      </w:r>
      <w:r w:rsidRPr="003B1EFF">
        <w:t>__</w:t>
      </w:r>
      <w:r w:rsidR="00A40309" w:rsidRPr="003B1EFF">
        <w:rPr>
          <w:rFonts w:hint="eastAsia"/>
        </w:rPr>
        <w:t>__</w:t>
      </w:r>
      <w:r w:rsidRPr="003B1EFF">
        <w:t>__m/s</w:t>
      </w:r>
      <w:r w:rsidRPr="00C87E4B">
        <w:rPr>
          <w:vertAlign w:val="superscript"/>
        </w:rPr>
        <w:t>2</w:t>
      </w:r>
      <w:r w:rsidRPr="003B1EFF">
        <w:rPr>
          <w:rFonts w:hint="eastAsia"/>
        </w:rPr>
        <w:t>，该过程中通过的位移大小为</w:t>
      </w:r>
      <w:r w:rsidRPr="003B1EFF">
        <w:t>____</w:t>
      </w:r>
      <w:r w:rsidR="00A40309" w:rsidRPr="003B1EFF">
        <w:rPr>
          <w:rFonts w:hint="eastAsia"/>
        </w:rPr>
        <w:t>__</w:t>
      </w:r>
      <w:r w:rsidRPr="003B1EFF">
        <w:t>__</w:t>
      </w:r>
      <w:commentRangeStart w:id="17"/>
      <w:r w:rsidRPr="003B1EFF">
        <w:rPr>
          <w:rFonts w:hint="eastAsia"/>
        </w:rPr>
        <w:t>m</w:t>
      </w:r>
      <w:commentRangeEnd w:id="17"/>
      <w:r w:rsidR="00680227">
        <w:rPr>
          <w:rStyle w:val="a8"/>
          <w:lang w:val="x-none" w:eastAsia="x-none"/>
        </w:rPr>
        <w:commentReference w:id="17"/>
      </w:r>
      <w:r w:rsidRPr="003B1EFF">
        <w:rPr>
          <w:rFonts w:hint="eastAsia"/>
        </w:rPr>
        <w:t>。</w:t>
      </w:r>
    </w:p>
    <w:p w14:paraId="16DDAF3A" w14:textId="77777777" w:rsidR="00DE6A7E" w:rsidRDefault="00DE6A7E" w:rsidP="00DE6A7E">
      <w:pPr>
        <w:rPr>
          <w:rFonts w:hAnsi="宋体"/>
        </w:rPr>
      </w:pPr>
    </w:p>
    <w:p w14:paraId="519806AE" w14:textId="3FEB097C" w:rsidR="004228F9" w:rsidRPr="003B1EFF" w:rsidRDefault="004228F9" w:rsidP="00C87E4B">
      <w:pPr>
        <w:pStyle w:val="af1"/>
        <w:numPr>
          <w:ilvl w:val="0"/>
          <w:numId w:val="2"/>
        </w:numPr>
        <w:ind w:firstLineChars="0"/>
      </w:pPr>
      <w:r w:rsidRPr="003B1EFF">
        <w:rPr>
          <w:rFonts w:hint="eastAsia"/>
        </w:rPr>
        <w:t>一物体做自由落体运动，以开始运动作为计时起点，则物体在前</w:t>
      </w:r>
      <w:r w:rsidRPr="003B1EFF">
        <w:rPr>
          <w:rFonts w:hint="eastAsia"/>
        </w:rPr>
        <w:t>2</w:t>
      </w:r>
      <w:r w:rsidR="006862B0">
        <w:t xml:space="preserve"> </w:t>
      </w:r>
      <w:r w:rsidRPr="003B1EFF">
        <w:rPr>
          <w:rFonts w:hint="eastAsia"/>
        </w:rPr>
        <w:t>s</w:t>
      </w:r>
      <w:r w:rsidRPr="003B1EFF">
        <w:rPr>
          <w:rFonts w:hint="eastAsia"/>
        </w:rPr>
        <w:t>内的平均速度为</w:t>
      </w:r>
      <w:r w:rsidRPr="003B1EFF">
        <w:rPr>
          <w:rFonts w:hint="eastAsia"/>
        </w:rPr>
        <w:t>________m/s</w:t>
      </w:r>
      <w:r w:rsidRPr="003B1EFF">
        <w:rPr>
          <w:rFonts w:hint="eastAsia"/>
        </w:rPr>
        <w:t>，物体下落</w:t>
      </w:r>
      <w:r w:rsidRPr="003B1EFF">
        <w:rPr>
          <w:rFonts w:hint="eastAsia"/>
        </w:rPr>
        <w:t>2</w:t>
      </w:r>
      <w:r w:rsidR="006862B0">
        <w:t xml:space="preserve"> </w:t>
      </w:r>
      <w:r w:rsidRPr="003B1EFF">
        <w:rPr>
          <w:rFonts w:hint="eastAsia"/>
        </w:rPr>
        <w:t>m</w:t>
      </w:r>
      <w:r w:rsidRPr="003B1EFF">
        <w:rPr>
          <w:rFonts w:hint="eastAsia"/>
        </w:rPr>
        <w:t>时的速度大小为</w:t>
      </w:r>
      <w:r w:rsidRPr="003B1EFF">
        <w:rPr>
          <w:rFonts w:hint="eastAsia"/>
        </w:rPr>
        <w:t>_________m/</w:t>
      </w:r>
      <w:commentRangeStart w:id="18"/>
      <w:r w:rsidRPr="003B1EFF">
        <w:rPr>
          <w:rFonts w:hint="eastAsia"/>
        </w:rPr>
        <w:t>s</w:t>
      </w:r>
      <w:commentRangeEnd w:id="18"/>
      <w:r w:rsidR="00680227">
        <w:rPr>
          <w:rStyle w:val="a8"/>
          <w:lang w:val="x-none" w:eastAsia="x-none"/>
        </w:rPr>
        <w:commentReference w:id="18"/>
      </w:r>
      <w:r w:rsidRPr="003B1EFF">
        <w:rPr>
          <w:rFonts w:hint="eastAsia"/>
        </w:rPr>
        <w:t>。</w:t>
      </w:r>
    </w:p>
    <w:p w14:paraId="50452D68" w14:textId="77777777" w:rsidR="00C87E4B" w:rsidRDefault="00C87E4B" w:rsidP="00DE6A7E"/>
    <w:p w14:paraId="08EBD3B7" w14:textId="0704B43C" w:rsidR="008F0D82" w:rsidRPr="003B1EFF" w:rsidRDefault="001944B8" w:rsidP="00C87E4B">
      <w:pPr>
        <w:pStyle w:val="af1"/>
        <w:numPr>
          <w:ilvl w:val="0"/>
          <w:numId w:val="2"/>
        </w:numPr>
        <w:ind w:firstLineChars="0"/>
      </w:pPr>
      <w:r w:rsidRPr="003B1EFF">
        <w:rPr>
          <w:noProof/>
        </w:rPr>
        <mc:AlternateContent>
          <mc:Choice Requires="wpg">
            <w:drawing>
              <wp:anchor distT="0" distB="0" distL="114300" distR="114300" simplePos="0" relativeHeight="251637760" behindDoc="0" locked="0" layoutInCell="1" allowOverlap="1" wp14:anchorId="73799837" wp14:editId="70588CAC">
                <wp:simplePos x="0" y="0"/>
                <wp:positionH relativeFrom="column">
                  <wp:posOffset>4184650</wp:posOffset>
                </wp:positionH>
                <wp:positionV relativeFrom="paragraph">
                  <wp:posOffset>172720</wp:posOffset>
                </wp:positionV>
                <wp:extent cx="924560" cy="727710"/>
                <wp:effectExtent l="0" t="0" r="27940" b="0"/>
                <wp:wrapSquare wrapText="bothSides"/>
                <wp:docPr id="1113"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727710"/>
                          <a:chOff x="3327" y="2289"/>
                          <a:chExt cx="1456" cy="1146"/>
                        </a:xfrm>
                      </wpg:grpSpPr>
                      <wps:wsp>
                        <wps:cNvPr id="1114" name="Rectangle 2146" descr="宽上对角线"/>
                        <wps:cNvSpPr>
                          <a:spLocks noChangeArrowheads="1"/>
                        </wps:cNvSpPr>
                        <wps:spPr bwMode="auto">
                          <a:xfrm>
                            <a:off x="3327" y="3363"/>
                            <a:ext cx="1455" cy="72"/>
                          </a:xfrm>
                          <a:prstGeom prst="rect">
                            <a:avLst/>
                          </a:prstGeom>
                          <a:pattFill prst="wd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5" name="Rectangle 2147"/>
                        <wps:cNvSpPr>
                          <a:spLocks noChangeArrowheads="1"/>
                        </wps:cNvSpPr>
                        <wps:spPr bwMode="auto">
                          <a:xfrm>
                            <a:off x="3415" y="2289"/>
                            <a:ext cx="1272" cy="82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6" name="Freeform 2148"/>
                        <wps:cNvSpPr>
                          <a:spLocks/>
                        </wps:cNvSpPr>
                        <wps:spPr bwMode="auto">
                          <a:xfrm>
                            <a:off x="3416" y="2382"/>
                            <a:ext cx="1263" cy="729"/>
                          </a:xfrm>
                          <a:custGeom>
                            <a:avLst/>
                            <a:gdLst>
                              <a:gd name="T0" fmla="*/ 0 w 1495"/>
                              <a:gd name="T1" fmla="*/ 862 h 862"/>
                              <a:gd name="T2" fmla="*/ 1495 w 1495"/>
                              <a:gd name="T3" fmla="*/ 0 h 862"/>
                            </a:gdLst>
                            <a:ahLst/>
                            <a:cxnLst>
                              <a:cxn ang="0">
                                <a:pos x="T0" y="T1"/>
                              </a:cxn>
                              <a:cxn ang="0">
                                <a:pos x="T2" y="T3"/>
                              </a:cxn>
                            </a:cxnLst>
                            <a:rect l="0" t="0" r="r" b="b"/>
                            <a:pathLst>
                              <a:path w="1495" h="862">
                                <a:moveTo>
                                  <a:pt x="0" y="862"/>
                                </a:moveTo>
                                <a:lnTo>
                                  <a:pt x="1495"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7" name="Oval 2149"/>
                        <wps:cNvSpPr>
                          <a:spLocks noChangeArrowheads="1"/>
                        </wps:cNvSpPr>
                        <wps:spPr bwMode="auto">
                          <a:xfrm>
                            <a:off x="3421" y="2534"/>
                            <a:ext cx="413" cy="414"/>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8" name="Oval 2150"/>
                        <wps:cNvSpPr>
                          <a:spLocks noChangeArrowheads="1"/>
                        </wps:cNvSpPr>
                        <wps:spPr bwMode="auto">
                          <a:xfrm>
                            <a:off x="3597" y="3115"/>
                            <a:ext cx="230" cy="23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9" name="Oval 2151"/>
                        <wps:cNvSpPr>
                          <a:spLocks noChangeArrowheads="1"/>
                        </wps:cNvSpPr>
                        <wps:spPr bwMode="auto">
                          <a:xfrm>
                            <a:off x="4285" y="3115"/>
                            <a:ext cx="230" cy="23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Line 2152"/>
                        <wps:cNvCnPr>
                          <a:cxnSpLocks noChangeShapeType="1"/>
                        </wps:cNvCnPr>
                        <wps:spPr bwMode="auto">
                          <a:xfrm>
                            <a:off x="3330" y="3357"/>
                            <a:ext cx="14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Oval 2153"/>
                        <wps:cNvSpPr>
                          <a:spLocks noChangeArrowheads="1"/>
                        </wps:cNvSpPr>
                        <wps:spPr bwMode="auto">
                          <a:xfrm>
                            <a:off x="4378" y="3202"/>
                            <a:ext cx="48" cy="4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2" name="Oval 2154"/>
                        <wps:cNvSpPr>
                          <a:spLocks noChangeArrowheads="1"/>
                        </wps:cNvSpPr>
                        <wps:spPr bwMode="auto">
                          <a:xfrm>
                            <a:off x="3689" y="3209"/>
                            <a:ext cx="48" cy="4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3" name="Oval 2155"/>
                        <wps:cNvSpPr>
                          <a:spLocks noChangeArrowheads="1"/>
                        </wps:cNvSpPr>
                        <wps:spPr bwMode="auto">
                          <a:xfrm>
                            <a:off x="3607" y="2718"/>
                            <a:ext cx="48" cy="4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4" name="Text Box 2156"/>
                        <wps:cNvSpPr txBox="1">
                          <a:spLocks noChangeArrowheads="1"/>
                        </wps:cNvSpPr>
                        <wps:spPr bwMode="auto">
                          <a:xfrm>
                            <a:off x="3571" y="2796"/>
                            <a:ext cx="662"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C69047" w14:textId="77777777" w:rsidR="007C7660" w:rsidRPr="003F1777" w:rsidRDefault="007C7660" w:rsidP="00DC6BA5">
                              <w:pPr>
                                <w:rPr>
                                  <w:i/>
                                  <w:sz w:val="18"/>
                                  <w:szCs w:val="18"/>
                                </w:rPr>
                              </w:pPr>
                              <w:r w:rsidRPr="003F1777">
                                <w:rPr>
                                  <w:i/>
                                  <w:sz w:val="18"/>
                                  <w:szCs w:val="18"/>
                                </w:rPr>
                                <w:t>θ</w:t>
                              </w:r>
                            </w:p>
                          </w:txbxContent>
                        </wps:txbx>
                        <wps:bodyPr rot="0" vert="horz" wrap="square" lIns="91440" tIns="45720" rIns="91440" bIns="45720" anchor="t" anchorCtr="0" upright="1">
                          <a:noAutofit/>
                        </wps:bodyPr>
                      </wps:wsp>
                      <wps:wsp>
                        <wps:cNvPr id="1126" name="Freeform 2158"/>
                        <wps:cNvSpPr>
                          <a:spLocks/>
                        </wps:cNvSpPr>
                        <wps:spPr bwMode="auto">
                          <a:xfrm>
                            <a:off x="3598" y="3005"/>
                            <a:ext cx="36" cy="99"/>
                          </a:xfrm>
                          <a:custGeom>
                            <a:avLst/>
                            <a:gdLst>
                              <a:gd name="T0" fmla="*/ 0 w 36"/>
                              <a:gd name="T1" fmla="*/ 0 h 99"/>
                              <a:gd name="T2" fmla="*/ 28 w 36"/>
                              <a:gd name="T3" fmla="*/ 42 h 99"/>
                              <a:gd name="T4" fmla="*/ 36 w 36"/>
                              <a:gd name="T5" fmla="*/ 99 h 99"/>
                            </a:gdLst>
                            <a:ahLst/>
                            <a:cxnLst>
                              <a:cxn ang="0">
                                <a:pos x="T0" y="T1"/>
                              </a:cxn>
                              <a:cxn ang="0">
                                <a:pos x="T2" y="T3"/>
                              </a:cxn>
                              <a:cxn ang="0">
                                <a:pos x="T4" y="T5"/>
                              </a:cxn>
                            </a:cxnLst>
                            <a:rect l="0" t="0" r="r" b="b"/>
                            <a:pathLst>
                              <a:path w="36" h="99">
                                <a:moveTo>
                                  <a:pt x="0" y="0"/>
                                </a:moveTo>
                                <a:cubicBezTo>
                                  <a:pt x="11" y="13"/>
                                  <a:pt x="22" y="26"/>
                                  <a:pt x="28" y="42"/>
                                </a:cubicBezTo>
                                <a:cubicBezTo>
                                  <a:pt x="34" y="58"/>
                                  <a:pt x="35" y="78"/>
                                  <a:pt x="36" y="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99837" id="Group 2145" o:spid="_x0000_s1185" style="position:absolute;left:0;text-align:left;margin-left:329.5pt;margin-top:13.6pt;width:72.8pt;height:57.3pt;z-index:251637760;mso-position-horizontal-relative:text;mso-position-vertical-relative:text" coordorigin="3327,2289" coordsize="145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">
                <v:rect id="Rectangle 2146" o:spid="_x0000_s1186" alt="宽上对角线" style="position:absolute;left:3327;top:3363;width:1455;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" fillcolor="black" stroked="f">
                  <v:fill r:id="rId11" o:title="" type="pattern"/>
                </v:rect>
                <v:rect id="Rectangle 2147" o:spid="_x0000_s1187" style="position:absolute;left:3415;top:2289;width:127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" filled="f"/>
                <v:shape id="Freeform 2148" o:spid="_x0000_s1188" style="position:absolute;left:3416;top:2382;width:1263;height:729;visibility:visible;mso-wrap-style:square;v-text-anchor:top" coordsize="14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" path="m,862l1495,e" filled="f">
                  <v:path arrowok="t" o:connecttype="custom" o:connectlocs="0,729;1263,0" o:connectangles="0,0"/>
                </v:shape>
                <v:oval id="Oval 2149" o:spid="_x0000_s1189" style="position:absolute;left:3421;top:2534;width:413;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" filled="f"/>
                <v:oval id="Oval 2150" o:spid="_x0000_s1190" style="position:absolute;left:3597;top:3115;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0T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"/>
                <v:oval id="Oval 2151" o:spid="_x0000_s1191" style="position:absolute;left:4285;top:3115;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"/>
                <v:line id="Line 2152" o:spid="_x0000_s1192" style="position:absolute;visibility:visible;mso-wrap-style:square" from="3330,3357" to="478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oval id="Oval 2153" o:spid="_x0000_s1193" style="position:absolute;left:4378;top:3202;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" fillcolor="black"/>
                <v:oval id="Oval 2154" o:spid="_x0000_s1194" style="position:absolute;left:3689;top:3209;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" fillcolor="black"/>
                <v:oval id="Oval 2155" o:spid="_x0000_s1195" style="position:absolute;left:3607;top:2718;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" fillcolor="black"/>
                <v:shape id="Text Box 2156" o:spid="_x0000_s1196" type="#_x0000_t202" style="position:absolute;left:3571;top:2796;width:66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14:paraId="32C69047" w14:textId="77777777" w:rsidR="007C7660" w:rsidRPr="003F1777" w:rsidRDefault="007C7660" w:rsidP="00DC6BA5">
                        <w:pPr>
                          <w:rPr>
                            <w:i/>
                            <w:sz w:val="18"/>
                            <w:szCs w:val="18"/>
                          </w:rPr>
                        </w:pPr>
                        <w:r w:rsidRPr="003F1777">
                          <w:rPr>
                            <w:i/>
                            <w:sz w:val="18"/>
                            <w:szCs w:val="18"/>
                          </w:rPr>
                          <w:t>θ</w:t>
                        </w:r>
                      </w:p>
                    </w:txbxContent>
                  </v:textbox>
                </v:shape>
                <v:shape id="Freeform 2158" o:spid="_x0000_s1197" style="position:absolute;left:3598;top:3005;width:36;height:99;visibility:visible;mso-wrap-style:square;v-text-anchor:top" coordsize="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" path="m,c11,13,22,26,28,42v6,16,7,36,8,57e" filled="f">
                  <v:path arrowok="t" o:connecttype="custom" o:connectlocs="0,0;28,42;36,99" o:connectangles="0,0,0"/>
                </v:shape>
                <w10:wrap type="square"/>
              </v:group>
            </w:pict>
          </mc:Fallback>
        </mc:AlternateContent>
      </w:r>
      <w:r w:rsidR="00DC6BA5" w:rsidRPr="00C87E4B">
        <w:rPr>
          <w:rFonts w:hAnsi="宋体"/>
        </w:rPr>
        <w:t>如图所示，小车静止在水平地面上，质量</w:t>
      </w:r>
      <w:r w:rsidR="00DC6BA5" w:rsidRPr="003B1EFF">
        <w:t>1</w:t>
      </w:r>
      <w:r w:rsidR="006862B0">
        <w:t xml:space="preserve"> </w:t>
      </w:r>
      <w:r w:rsidR="00DC6BA5" w:rsidRPr="003B1EFF">
        <w:t>kg</w:t>
      </w:r>
      <w:r w:rsidR="00DC6BA5" w:rsidRPr="00C87E4B">
        <w:rPr>
          <w:rFonts w:hAnsi="宋体"/>
        </w:rPr>
        <w:t>的小球置于车内倾角</w:t>
      </w:r>
      <w:r w:rsidR="00DC6BA5" w:rsidRPr="00105CFD">
        <w:rPr>
          <w:i/>
        </w:rPr>
        <w:t>θ</w:t>
      </w:r>
      <w:r w:rsidR="00DC6BA5" w:rsidRPr="00C87E4B">
        <w:rPr>
          <w:rFonts w:hAnsi="宋体" w:hint="eastAsia"/>
        </w:rPr>
        <w:t>为</w:t>
      </w:r>
      <w:r w:rsidR="00DC6BA5" w:rsidRPr="003B1EFF">
        <w:t>3</w:t>
      </w:r>
      <w:r w:rsidR="00DC6BA5" w:rsidRPr="003B1EFF">
        <w:rPr>
          <w:rFonts w:hint="eastAsia"/>
        </w:rPr>
        <w:t>7</w:t>
      </w:r>
      <w:r w:rsidR="00DC6BA5" w:rsidRPr="003B1EFF">
        <w:t>°</w:t>
      </w:r>
      <w:r w:rsidR="00DC6BA5" w:rsidRPr="00C87E4B">
        <w:rPr>
          <w:rFonts w:hAnsi="宋体"/>
        </w:rPr>
        <w:t>的光滑斜面上</w:t>
      </w:r>
      <w:r w:rsidR="0077331E" w:rsidRPr="00C87E4B">
        <w:rPr>
          <w:rFonts w:hAnsi="宋体" w:hint="eastAsia"/>
        </w:rPr>
        <w:t>并靠着车厢竖直左壁</w:t>
      </w:r>
      <w:r w:rsidR="00DC6BA5" w:rsidRPr="00C87E4B">
        <w:rPr>
          <w:rFonts w:hAnsi="宋体"/>
        </w:rPr>
        <w:t>，则</w:t>
      </w:r>
      <w:r w:rsidR="004228F9" w:rsidRPr="00C87E4B">
        <w:rPr>
          <w:rFonts w:hAnsi="宋体"/>
        </w:rPr>
        <w:t>斜面对</w:t>
      </w:r>
      <w:r w:rsidR="00DC6BA5" w:rsidRPr="00C87E4B">
        <w:rPr>
          <w:rFonts w:hAnsi="宋体"/>
        </w:rPr>
        <w:t>小球</w:t>
      </w:r>
      <w:r w:rsidR="004228F9" w:rsidRPr="00C87E4B">
        <w:rPr>
          <w:rFonts w:hAnsi="宋体" w:hint="eastAsia"/>
        </w:rPr>
        <w:t>的弹力</w:t>
      </w:r>
      <w:r w:rsidR="00DC6BA5" w:rsidRPr="00C87E4B">
        <w:rPr>
          <w:rFonts w:hAnsi="宋体"/>
        </w:rPr>
        <w:t>大小</w:t>
      </w:r>
      <w:r w:rsidR="004228F9" w:rsidRPr="00C87E4B">
        <w:rPr>
          <w:rFonts w:hAnsi="宋体" w:hint="eastAsia"/>
        </w:rPr>
        <w:t>为</w:t>
      </w:r>
      <w:r w:rsidR="00DC6BA5" w:rsidRPr="00C87E4B">
        <w:rPr>
          <w:rFonts w:hAnsi="宋体" w:hint="eastAsia"/>
        </w:rPr>
        <w:t>________</w:t>
      </w:r>
      <w:r w:rsidR="00DC6BA5" w:rsidRPr="003B1EFF">
        <w:t>N</w:t>
      </w:r>
      <w:r w:rsidR="00DC6BA5" w:rsidRPr="00C87E4B">
        <w:rPr>
          <w:rFonts w:hAnsi="宋体"/>
        </w:rPr>
        <w:t>。若小车向右作加速度为</w:t>
      </w:r>
      <w:r w:rsidR="00DC6BA5" w:rsidRPr="003B1EFF">
        <w:t>2</w:t>
      </w:r>
      <w:r w:rsidR="006862B0">
        <w:t xml:space="preserve"> </w:t>
      </w:r>
      <w:r w:rsidR="00DC6BA5" w:rsidRPr="003B1EFF">
        <w:t>m/s</w:t>
      </w:r>
      <w:r w:rsidR="00DC6BA5" w:rsidRPr="00C87E4B">
        <w:rPr>
          <w:vertAlign w:val="superscript"/>
        </w:rPr>
        <w:t>2</w:t>
      </w:r>
      <w:r w:rsidR="00DE20A7" w:rsidRPr="003B1EFF">
        <w:rPr>
          <w:rFonts w:hint="eastAsia"/>
        </w:rPr>
        <w:t>的匀加速直线</w:t>
      </w:r>
      <w:r w:rsidR="00DC6BA5" w:rsidRPr="00C87E4B">
        <w:rPr>
          <w:rFonts w:hAnsi="宋体"/>
        </w:rPr>
        <w:t>运动，则车厢竖直</w:t>
      </w:r>
      <w:r w:rsidR="0077331E" w:rsidRPr="00C87E4B">
        <w:rPr>
          <w:rFonts w:hAnsi="宋体" w:hint="eastAsia"/>
        </w:rPr>
        <w:t>左</w:t>
      </w:r>
      <w:r w:rsidR="00DC6BA5" w:rsidRPr="00C87E4B">
        <w:rPr>
          <w:rFonts w:hAnsi="宋体"/>
        </w:rPr>
        <w:t>壁</w:t>
      </w:r>
      <w:r w:rsidR="004228F9" w:rsidRPr="00C87E4B">
        <w:rPr>
          <w:rFonts w:hAnsi="宋体"/>
        </w:rPr>
        <w:t>对小球</w:t>
      </w:r>
      <w:r w:rsidR="00DC6BA5" w:rsidRPr="00C87E4B">
        <w:rPr>
          <w:rFonts w:hAnsi="宋体"/>
        </w:rPr>
        <w:t>的</w:t>
      </w:r>
      <w:r w:rsidR="004228F9" w:rsidRPr="00C87E4B">
        <w:rPr>
          <w:rFonts w:hAnsi="宋体" w:hint="eastAsia"/>
        </w:rPr>
        <w:t>弹</w:t>
      </w:r>
      <w:r w:rsidR="00DC6BA5" w:rsidRPr="00C87E4B">
        <w:rPr>
          <w:rFonts w:hAnsi="宋体"/>
        </w:rPr>
        <w:t>力为</w:t>
      </w:r>
      <w:r w:rsidR="00DC6BA5" w:rsidRPr="00C87E4B">
        <w:rPr>
          <w:rFonts w:hAnsi="宋体" w:hint="eastAsia"/>
        </w:rPr>
        <w:t>____</w:t>
      </w:r>
      <w:r w:rsidR="005344D8" w:rsidRPr="00C87E4B">
        <w:rPr>
          <w:rFonts w:hAnsi="宋体" w:hint="eastAsia"/>
        </w:rPr>
        <w:t>___</w:t>
      </w:r>
      <w:r w:rsidR="00DC6BA5" w:rsidRPr="00C87E4B">
        <w:rPr>
          <w:rFonts w:hAnsi="宋体" w:hint="eastAsia"/>
        </w:rPr>
        <w:t>___</w:t>
      </w:r>
      <w:r w:rsidR="005344D8" w:rsidRPr="00C87E4B">
        <w:rPr>
          <w:rFonts w:hAnsi="宋体" w:hint="eastAsia"/>
        </w:rPr>
        <w:t>N</w:t>
      </w:r>
      <w:r w:rsidR="00DC6BA5" w:rsidRPr="00C87E4B">
        <w:rPr>
          <w:rFonts w:hAnsi="宋体"/>
        </w:rPr>
        <w:t>。</w:t>
      </w:r>
      <w:r w:rsidR="00DE20A7" w:rsidRPr="00C87E4B">
        <w:rPr>
          <w:rFonts w:hAnsi="宋体" w:hint="eastAsia"/>
        </w:rPr>
        <w:t>（</w:t>
      </w:r>
      <w:r w:rsidR="00DE20A7" w:rsidRPr="00C87E4B">
        <w:rPr>
          <w:rFonts w:hAnsi="宋体" w:hint="eastAsia"/>
        </w:rPr>
        <w:t>sin</w:t>
      </w:r>
      <w:r w:rsidR="00DE20A7" w:rsidRPr="003B1EFF">
        <w:t>3</w:t>
      </w:r>
      <w:r w:rsidR="00DE20A7" w:rsidRPr="003B1EFF">
        <w:rPr>
          <w:rFonts w:hint="eastAsia"/>
        </w:rPr>
        <w:t>7</w:t>
      </w:r>
      <w:r w:rsidR="00DE20A7" w:rsidRPr="003B1EFF">
        <w:t>°</w:t>
      </w:r>
      <w:r w:rsidR="003F1777">
        <w:rPr>
          <w:rFonts w:hint="eastAsia"/>
        </w:rPr>
        <w:t>＝</w:t>
      </w:r>
      <w:r w:rsidR="00DE20A7" w:rsidRPr="003B1EFF">
        <w:rPr>
          <w:rFonts w:hint="eastAsia"/>
        </w:rPr>
        <w:t>0.6</w:t>
      </w:r>
      <w:r w:rsidR="00DE20A7" w:rsidRPr="003B1EFF">
        <w:rPr>
          <w:rFonts w:hint="eastAsia"/>
        </w:rPr>
        <w:t>，</w:t>
      </w:r>
      <w:r w:rsidR="00DE20A7" w:rsidRPr="00C87E4B">
        <w:rPr>
          <w:rFonts w:hAnsi="宋体" w:hint="eastAsia"/>
        </w:rPr>
        <w:t>cos</w:t>
      </w:r>
      <w:r w:rsidR="00DE20A7" w:rsidRPr="003B1EFF">
        <w:t>3</w:t>
      </w:r>
      <w:r w:rsidR="00DE20A7" w:rsidRPr="003B1EFF">
        <w:rPr>
          <w:rFonts w:hint="eastAsia"/>
        </w:rPr>
        <w:t>7</w:t>
      </w:r>
      <w:r w:rsidR="00DE20A7" w:rsidRPr="003B1EFF">
        <w:t>°</w:t>
      </w:r>
      <w:r w:rsidR="003F1777">
        <w:rPr>
          <w:rFonts w:hint="eastAsia"/>
        </w:rPr>
        <w:t>＝</w:t>
      </w:r>
      <w:r w:rsidR="00DE20A7" w:rsidRPr="003B1EFF">
        <w:rPr>
          <w:rFonts w:hint="eastAsia"/>
        </w:rPr>
        <w:t>0.</w:t>
      </w:r>
      <w:commentRangeStart w:id="19"/>
      <w:r w:rsidR="00DE20A7" w:rsidRPr="003B1EFF">
        <w:rPr>
          <w:rFonts w:hint="eastAsia"/>
        </w:rPr>
        <w:t>8</w:t>
      </w:r>
      <w:commentRangeEnd w:id="19"/>
      <w:r w:rsidR="00680227">
        <w:rPr>
          <w:rStyle w:val="a8"/>
          <w:lang w:val="x-none" w:eastAsia="x-none"/>
        </w:rPr>
        <w:commentReference w:id="19"/>
      </w:r>
      <w:r w:rsidR="00DE20A7" w:rsidRPr="003B1EFF">
        <w:rPr>
          <w:rFonts w:hint="eastAsia"/>
        </w:rPr>
        <w:t>）</w:t>
      </w:r>
    </w:p>
    <w:p w14:paraId="5A25BA4B" w14:textId="77777777" w:rsidR="00C90DD0" w:rsidRPr="00027585" w:rsidRDefault="00527D32" w:rsidP="00C87E4B">
      <w:pPr>
        <w:pStyle w:val="af"/>
      </w:pPr>
      <w:r w:rsidRPr="00027585">
        <w:rPr>
          <w:rFonts w:ascii="黑体" w:hint="eastAsia"/>
        </w:rPr>
        <w:t>三</w:t>
      </w:r>
      <w:r w:rsidR="00AC1DC1" w:rsidRPr="00027585">
        <w:rPr>
          <w:rFonts w:ascii="黑体" w:hint="eastAsia"/>
        </w:rPr>
        <w:t>、作图题</w:t>
      </w:r>
      <w:r w:rsidR="00AC1DC1" w:rsidRPr="00027585">
        <w:t>（</w:t>
      </w:r>
      <w:r w:rsidR="00AC1DC1" w:rsidRPr="00027585">
        <w:rPr>
          <w:rFonts w:hint="eastAsia"/>
        </w:rPr>
        <w:t>本题共</w:t>
      </w:r>
      <w:r w:rsidR="00AC1DC1" w:rsidRPr="00027585">
        <w:rPr>
          <w:rFonts w:hint="eastAsia"/>
        </w:rPr>
        <w:t>4</w:t>
      </w:r>
      <w:r w:rsidR="00AC1DC1" w:rsidRPr="00027585">
        <w:rPr>
          <w:rFonts w:hint="eastAsia"/>
        </w:rPr>
        <w:t>小题，</w:t>
      </w:r>
      <w:r w:rsidR="00AC1DC1" w:rsidRPr="00027585">
        <w:t>每小题</w:t>
      </w:r>
      <w:r w:rsidR="00AC1DC1" w:rsidRPr="00027585">
        <w:t>2</w:t>
      </w:r>
      <w:r w:rsidR="00AC1DC1" w:rsidRPr="00027585">
        <w:t>分，共</w:t>
      </w:r>
      <w:r w:rsidR="00AC1DC1" w:rsidRPr="00027585">
        <w:t>8</w:t>
      </w:r>
      <w:r w:rsidR="00AC1DC1" w:rsidRPr="00027585">
        <w:t>分）</w:t>
      </w:r>
    </w:p>
    <w:p w14:paraId="7468AC87" w14:textId="77777777" w:rsidR="00160B95" w:rsidRPr="00C87E4B" w:rsidRDefault="003F1777" w:rsidP="00C87E4B">
      <w:pPr>
        <w:pStyle w:val="af1"/>
        <w:numPr>
          <w:ilvl w:val="0"/>
          <w:numId w:val="2"/>
        </w:numPr>
        <w:ind w:firstLineChars="0"/>
        <w:rPr>
          <w:rFonts w:ascii="宋体" w:hAnsi="宋体"/>
          <w:szCs w:val="21"/>
        </w:rPr>
      </w:pPr>
      <w:r w:rsidRPr="003B1EFF">
        <w:rPr>
          <w:rFonts w:hint="eastAsia"/>
          <w:noProof/>
        </w:rPr>
        <mc:AlternateContent>
          <mc:Choice Requires="wpg">
            <w:drawing>
              <wp:anchor distT="0" distB="0" distL="114300" distR="114300" simplePos="0" relativeHeight="251679744" behindDoc="0" locked="0" layoutInCell="1" allowOverlap="1" wp14:anchorId="7034204E" wp14:editId="1AC8417B">
                <wp:simplePos x="0" y="0"/>
                <wp:positionH relativeFrom="column">
                  <wp:posOffset>4411345</wp:posOffset>
                </wp:positionH>
                <wp:positionV relativeFrom="paragraph">
                  <wp:posOffset>23495</wp:posOffset>
                </wp:positionV>
                <wp:extent cx="771525" cy="1314450"/>
                <wp:effectExtent l="19050" t="0" r="9525" b="38100"/>
                <wp:wrapSquare wrapText="largest"/>
                <wp:docPr id="1103"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1314450"/>
                          <a:chOff x="3106" y="3852"/>
                          <a:chExt cx="1209" cy="2062"/>
                        </a:xfrm>
                      </wpg:grpSpPr>
                      <wpg:grpSp>
                        <wpg:cNvPr id="1104" name="Group 2578"/>
                        <wpg:cNvGrpSpPr>
                          <a:grpSpLocks/>
                        </wpg:cNvGrpSpPr>
                        <wpg:grpSpPr bwMode="auto">
                          <a:xfrm>
                            <a:off x="3106" y="3852"/>
                            <a:ext cx="1040" cy="2062"/>
                            <a:chOff x="7635" y="3975"/>
                            <a:chExt cx="1040" cy="2062"/>
                          </a:xfrm>
                        </wpg:grpSpPr>
                        <wps:wsp>
                          <wps:cNvPr id="1105" name="Line 2568"/>
                          <wps:cNvCnPr>
                            <a:cxnSpLocks noChangeShapeType="1"/>
                          </wps:cNvCnPr>
                          <wps:spPr bwMode="auto">
                            <a:xfrm>
                              <a:off x="7635" y="3990"/>
                              <a:ext cx="0" cy="1755"/>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06" name="Oval 2569"/>
                          <wps:cNvSpPr>
                            <a:spLocks noChangeArrowheads="1"/>
                          </wps:cNvSpPr>
                          <wps:spPr bwMode="auto">
                            <a:xfrm>
                              <a:off x="7695" y="4890"/>
                              <a:ext cx="704" cy="7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7" name="Line 2570"/>
                          <wps:cNvCnPr>
                            <a:cxnSpLocks noChangeShapeType="1"/>
                          </wps:cNvCnPr>
                          <wps:spPr bwMode="auto">
                            <a:xfrm flipH="1" flipV="1">
                              <a:off x="7683" y="4188"/>
                              <a:ext cx="25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2567"/>
                          <wps:cNvCnPr>
                            <a:cxnSpLocks noChangeShapeType="1"/>
                          </wps:cNvCnPr>
                          <wps:spPr bwMode="auto">
                            <a:xfrm>
                              <a:off x="7683" y="3975"/>
                              <a:ext cx="0" cy="1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Oval 2573"/>
                          <wps:cNvSpPr>
                            <a:spLocks noChangeArrowheads="1"/>
                          </wps:cNvSpPr>
                          <wps:spPr bwMode="auto">
                            <a:xfrm>
                              <a:off x="8025" y="521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 name="Line 2574"/>
                          <wps:cNvCnPr>
                            <a:cxnSpLocks noChangeShapeType="1"/>
                          </wps:cNvCnPr>
                          <wps:spPr bwMode="auto">
                            <a:xfrm>
                              <a:off x="8055" y="5232"/>
                              <a:ext cx="0" cy="74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1" name="Text Box 2576"/>
                          <wps:cNvSpPr txBox="1">
                            <a:spLocks noChangeArrowheads="1"/>
                          </wps:cNvSpPr>
                          <wps:spPr bwMode="auto">
                            <a:xfrm>
                              <a:off x="8124" y="5805"/>
                              <a:ext cx="551" cy="2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D07B2" w14:textId="77777777" w:rsidR="007C7660" w:rsidRPr="007549DF" w:rsidRDefault="007C7660" w:rsidP="004228F9">
                                <w:pPr>
                                  <w:rPr>
                                    <w:i/>
                                    <w:sz w:val="18"/>
                                    <w:szCs w:val="18"/>
                                  </w:rPr>
                                </w:pPr>
                                <w:r w:rsidRPr="007549DF">
                                  <w:rPr>
                                    <w:rFonts w:hint="eastAsia"/>
                                    <w:i/>
                                    <w:sz w:val="18"/>
                                    <w:szCs w:val="18"/>
                                  </w:rPr>
                                  <w:t>G</w:t>
                                </w:r>
                              </w:p>
                            </w:txbxContent>
                          </wps:txbx>
                          <wps:bodyPr rot="0" vert="horz" wrap="square" lIns="0" tIns="0" rIns="0" bIns="0" anchor="t" anchorCtr="0" upright="1">
                            <a:noAutofit/>
                          </wps:bodyPr>
                        </wps:wsp>
                      </wpg:grpSp>
                      <wps:wsp>
                        <wps:cNvPr id="1112" name="Text Box 2580"/>
                        <wps:cNvSpPr txBox="1">
                          <a:spLocks noChangeArrowheads="1"/>
                        </wps:cNvSpPr>
                        <wps:spPr bwMode="auto">
                          <a:xfrm>
                            <a:off x="3764" y="4620"/>
                            <a:ext cx="551" cy="2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029F2D" w14:textId="77777777" w:rsidR="007C7660" w:rsidRPr="00416A88" w:rsidRDefault="007C7660" w:rsidP="004228F9">
                              <w:pPr>
                                <w:rPr>
                                  <w:sz w:val="18"/>
                                  <w:szCs w:val="18"/>
                                </w:rPr>
                              </w:pPr>
                              <w:r>
                                <w:rPr>
                                  <w:rFonts w:hint="eastAsia"/>
                                  <w:sz w:val="18"/>
                                  <w:szCs w:val="18"/>
                                </w:rPr>
                                <w:t>A</w:t>
                              </w:r>
                            </w:p>
                          </w:txbxContent>
                        </wps:txbx>
                        <wps:bodyPr rot="0" vert="horz" wrap="square" lIns="0" tIns="0" rIns="0" bIns="0" anchor="t" anchorCtr="0" upright="1">
                          <a:noAutofit/>
                        </wps:bodyPr>
                      </wps:wsp>
                    </wpg:wgp>
                  </a:graphicData>
                </a:graphic>
              </wp:anchor>
            </w:drawing>
          </mc:Choice>
          <mc:Fallback>
            <w:pict>
              <v:group w14:anchorId="7034204E" id="Group 2581" o:spid="_x0000_s1198" style="position:absolute;left:0;text-align:left;margin-left:347.35pt;margin-top:1.85pt;width:60.75pt;height:103.5pt;z-index:251679744;mso-position-horizontal-relative:text;mso-position-vertical-relative:text" coordorigin="3106,3852" coordsize="1209,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">
                <v:group id="Group 2578" o:spid="_x0000_s1199" style="position:absolute;left:3106;top:3852;width:1040;height:2062" coordorigin="7635,3975" coordsize="1040,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line id="Line 2568" o:spid="_x0000_s1200" style="position:absolute;visibility:visible;mso-wrap-style:square" from="7635,3990" to="7635,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" strokeweight="4.5pt">
                    <v:stroke r:id="rId12" o:title="" filltype="pattern"/>
                  </v:line>
                  <v:oval id="Oval 2569" o:spid="_x0000_s1201" style="position:absolute;left:7695;top:4890;width:704;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"/>
                  <v:line id="Line 2570" o:spid="_x0000_s1202" style="position:absolute;flip:x y;visibility:visible;mso-wrap-style:square" from="7683,4188" to="7937,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"/>
                  <v:line id="Line 2567" o:spid="_x0000_s1203" style="position:absolute;visibility:visible;mso-wrap-style:square" from="7683,3975" to="768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W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bjyjYygm18AAAD//wMAUEsBAi0AFAAGAAgAAAAhANvh9svuAAAAhQEAABMAAAAAAAAA&#10;AAAAAAAAAAAAAFtDb250ZW50X1R5cGVzXS54bWxQSwECLQAUAAYACAAAACEAWvQsW78AAAAVAQAA&#10;CwAAAAAAAAAAAAAAAAAfAQAAX3JlbHMvLnJlbHNQSwECLQAUAAYACAAAACEAg0tVucYAAADdAAAA&#10;DwAAAAAAAAAAAAAAAAAHAgAAZHJzL2Rvd25yZXYueG1sUEsFBgAAAAADAAMAtwAAAPoCAAAAAA==&#10;" strokeweight="1pt"/>
                  <v:oval id="Oval 2573" o:spid="_x0000_s1204" style="position:absolute;left:8025;top:521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" fillcolor="black"/>
                  <v:line id="Line 2574" o:spid="_x0000_s1205" style="position:absolute;visibility:visible;mso-wrap-style:square" from="8055,5232" to="8055,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">
                    <v:stroke endarrow="block" endarrowwidth="narrow"/>
                  </v:line>
                  <v:shape id="Text Box 2576" o:spid="_x0000_s1206" type="#_x0000_t202" style="position:absolute;left:8124;top:5805;width:55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564D07B2" w14:textId="77777777" w:rsidR="007C7660" w:rsidRPr="007549DF" w:rsidRDefault="007C7660" w:rsidP="004228F9">
                          <w:pPr>
                            <w:rPr>
                              <w:i/>
                              <w:sz w:val="18"/>
                              <w:szCs w:val="18"/>
                            </w:rPr>
                          </w:pPr>
                          <w:r w:rsidRPr="007549DF">
                            <w:rPr>
                              <w:rFonts w:hint="eastAsia"/>
                              <w:i/>
                              <w:sz w:val="18"/>
                              <w:szCs w:val="18"/>
                            </w:rPr>
                            <w:t>G</w:t>
                          </w:r>
                        </w:p>
                      </w:txbxContent>
                    </v:textbox>
                  </v:shape>
                </v:group>
                <v:shape id="Text Box 2580" o:spid="_x0000_s1207" type="#_x0000_t202" style="position:absolute;left:3764;top:4620;width:55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2F029F2D" w14:textId="77777777" w:rsidR="007C7660" w:rsidRPr="00416A88" w:rsidRDefault="007C7660" w:rsidP="004228F9">
                        <w:pPr>
                          <w:rPr>
                            <w:sz w:val="18"/>
                            <w:szCs w:val="18"/>
                          </w:rPr>
                        </w:pPr>
                        <w:r>
                          <w:rPr>
                            <w:rFonts w:hint="eastAsia"/>
                            <w:sz w:val="18"/>
                            <w:szCs w:val="18"/>
                          </w:rPr>
                          <w:t>A</w:t>
                        </w:r>
                      </w:p>
                    </w:txbxContent>
                  </v:textbox>
                </v:shape>
                <w10:wrap type="square" side="largest"/>
              </v:group>
            </w:pict>
          </mc:Fallback>
        </mc:AlternateContent>
      </w:r>
      <w:r w:rsidR="007549DF" w:rsidRPr="003B1EFF">
        <w:rPr>
          <w:rFonts w:hint="eastAsia"/>
        </w:rPr>
        <w:t>如图所示，</w:t>
      </w:r>
      <w:r w:rsidR="007549DF" w:rsidRPr="003B1EFF">
        <w:rPr>
          <w:rFonts w:hint="eastAsia"/>
        </w:rPr>
        <w:t>A</w:t>
      </w:r>
      <w:r w:rsidR="007549DF" w:rsidRPr="003B1EFF">
        <w:rPr>
          <w:rFonts w:hint="eastAsia"/>
        </w:rPr>
        <w:t>为</w:t>
      </w:r>
      <w:r w:rsidR="003C5F71" w:rsidRPr="003B1EFF">
        <w:rPr>
          <w:rFonts w:hint="eastAsia"/>
        </w:rPr>
        <w:t>静止</w:t>
      </w:r>
      <w:r w:rsidR="007549DF" w:rsidRPr="003B1EFF">
        <w:rPr>
          <w:rFonts w:hint="eastAsia"/>
        </w:rPr>
        <w:t>挂在竖直墙壁上的一个篮球，图中已画出了它受到的重力</w:t>
      </w:r>
      <w:r w:rsidR="007549DF" w:rsidRPr="00C87E4B">
        <w:rPr>
          <w:rFonts w:hint="eastAsia"/>
          <w:i/>
        </w:rPr>
        <w:t>G</w:t>
      </w:r>
      <w:r w:rsidR="007549DF" w:rsidRPr="003B1EFF">
        <w:rPr>
          <w:rFonts w:hint="eastAsia"/>
        </w:rPr>
        <w:t>，请在图中画出该球受到的其它力</w:t>
      </w:r>
      <w:r w:rsidR="005F079D" w:rsidRPr="003B1EFF">
        <w:rPr>
          <w:rFonts w:hint="eastAsia"/>
        </w:rPr>
        <w:t>的矢量</w:t>
      </w:r>
      <w:commentRangeStart w:id="20"/>
      <w:r w:rsidR="005F079D" w:rsidRPr="003B1EFF">
        <w:rPr>
          <w:rFonts w:hint="eastAsia"/>
        </w:rPr>
        <w:t>图</w:t>
      </w:r>
      <w:commentRangeEnd w:id="20"/>
      <w:r w:rsidR="00A50789">
        <w:rPr>
          <w:rStyle w:val="a8"/>
          <w:lang w:val="x-none" w:eastAsia="x-none"/>
        </w:rPr>
        <w:commentReference w:id="20"/>
      </w:r>
      <w:r w:rsidR="007549DF" w:rsidRPr="003B1EFF">
        <w:rPr>
          <w:rFonts w:hint="eastAsia"/>
        </w:rPr>
        <w:t>。</w:t>
      </w:r>
    </w:p>
    <w:p w14:paraId="6EAFBCB6" w14:textId="77777777" w:rsidR="00160B95" w:rsidRPr="003B1EFF" w:rsidRDefault="00160B95" w:rsidP="00DE6A7E"/>
    <w:p w14:paraId="66E7941E" w14:textId="77777777" w:rsidR="00453CD6" w:rsidRPr="003B1EFF" w:rsidRDefault="00453CD6" w:rsidP="00DE6A7E"/>
    <w:p w14:paraId="5D2A226E" w14:textId="77777777" w:rsidR="009F77B0" w:rsidRPr="003B1EFF" w:rsidRDefault="009F77B0" w:rsidP="00DE6A7E"/>
    <w:p w14:paraId="3477C681" w14:textId="77777777" w:rsidR="007549DF" w:rsidRDefault="007549DF" w:rsidP="00DE6A7E"/>
    <w:p w14:paraId="720715F5" w14:textId="77777777" w:rsidR="003F1777" w:rsidRPr="003F1777" w:rsidRDefault="003F1777" w:rsidP="00DE6A7E"/>
    <w:p w14:paraId="6BABDA49" w14:textId="77777777" w:rsidR="004228F9" w:rsidRPr="00156E6E" w:rsidRDefault="007549DF" w:rsidP="00C87E4B">
      <w:pPr>
        <w:pStyle w:val="af1"/>
        <w:numPr>
          <w:ilvl w:val="0"/>
          <w:numId w:val="2"/>
        </w:numPr>
        <w:ind w:firstLineChars="0"/>
      </w:pPr>
      <w:r w:rsidRPr="00C87E4B">
        <w:rPr>
          <w:rFonts w:ascii="宋体" w:hAnsi="宋体" w:hint="eastAsia"/>
          <w:szCs w:val="21"/>
        </w:rPr>
        <w:t>下表是一个做匀速直线运动物体的位移与时间关系表，请</w:t>
      </w:r>
      <w:r w:rsidR="003C5F71" w:rsidRPr="00C87E4B">
        <w:rPr>
          <w:rFonts w:ascii="宋体" w:hAnsi="宋体" w:hint="eastAsia"/>
          <w:szCs w:val="21"/>
        </w:rPr>
        <w:t>在</w:t>
      </w:r>
      <w:r w:rsidR="003C5F71" w:rsidRPr="00C87E4B">
        <w:rPr>
          <w:rFonts w:hAnsi="宋体"/>
          <w:szCs w:val="21"/>
        </w:rPr>
        <w:t>图（</w:t>
      </w:r>
      <w:r w:rsidR="003C5F71" w:rsidRPr="00C87E4B">
        <w:rPr>
          <w:szCs w:val="21"/>
        </w:rPr>
        <w:t>a</w:t>
      </w:r>
      <w:r w:rsidR="003C5F71" w:rsidRPr="00C87E4B">
        <w:rPr>
          <w:rFonts w:hAnsi="宋体"/>
          <w:szCs w:val="21"/>
        </w:rPr>
        <w:t>）</w:t>
      </w:r>
      <w:r w:rsidR="003930D3" w:rsidRPr="00C87E4B">
        <w:rPr>
          <w:rFonts w:hAnsi="宋体" w:hint="eastAsia"/>
          <w:szCs w:val="21"/>
        </w:rPr>
        <w:t>、</w:t>
      </w:r>
      <w:r w:rsidR="003C5F71" w:rsidRPr="00C87E4B">
        <w:rPr>
          <w:rFonts w:hAnsi="宋体"/>
          <w:szCs w:val="21"/>
        </w:rPr>
        <w:t>（</w:t>
      </w:r>
      <w:r w:rsidR="003C5F71" w:rsidRPr="00C87E4B">
        <w:rPr>
          <w:szCs w:val="21"/>
        </w:rPr>
        <w:t>b</w:t>
      </w:r>
      <w:r w:rsidR="003C5F71" w:rsidRPr="00C87E4B">
        <w:rPr>
          <w:rFonts w:hAnsi="宋体"/>
          <w:szCs w:val="21"/>
        </w:rPr>
        <w:t>）中分别</w:t>
      </w:r>
      <w:r w:rsidRPr="00C87E4B">
        <w:rPr>
          <w:rFonts w:hAnsi="宋体"/>
          <w:szCs w:val="21"/>
        </w:rPr>
        <w:t>画出它的</w:t>
      </w:r>
      <w:r w:rsidRPr="00C87E4B">
        <w:rPr>
          <w:i/>
          <w:szCs w:val="21"/>
        </w:rPr>
        <w:t>s</w:t>
      </w:r>
      <w:r w:rsidR="0044462D">
        <w:rPr>
          <w:i/>
          <w:szCs w:val="21"/>
        </w:rPr>
        <w:t>－</w:t>
      </w:r>
      <w:r w:rsidRPr="00C87E4B">
        <w:rPr>
          <w:i/>
          <w:szCs w:val="21"/>
        </w:rPr>
        <w:t>t</w:t>
      </w:r>
      <w:r w:rsidR="003C5F71" w:rsidRPr="00C87E4B">
        <w:rPr>
          <w:rFonts w:hAnsi="宋体"/>
          <w:szCs w:val="21"/>
        </w:rPr>
        <w:t>图像</w:t>
      </w:r>
      <w:r w:rsidRPr="00C87E4B">
        <w:rPr>
          <w:rFonts w:hAnsi="宋体"/>
          <w:szCs w:val="21"/>
        </w:rPr>
        <w:t>和</w:t>
      </w:r>
      <w:r w:rsidRPr="00C87E4B">
        <w:rPr>
          <w:i/>
          <w:szCs w:val="21"/>
        </w:rPr>
        <w:t>v</w:t>
      </w:r>
      <w:r w:rsidR="0044462D">
        <w:rPr>
          <w:i/>
          <w:szCs w:val="21"/>
        </w:rPr>
        <w:t>－</w:t>
      </w:r>
      <w:r w:rsidRPr="00C87E4B">
        <w:rPr>
          <w:i/>
          <w:szCs w:val="21"/>
        </w:rPr>
        <w:t>t</w:t>
      </w:r>
      <w:commentRangeStart w:id="21"/>
      <w:r w:rsidR="003C5F71" w:rsidRPr="00C87E4B">
        <w:rPr>
          <w:szCs w:val="21"/>
        </w:rPr>
        <w:t>图像</w:t>
      </w:r>
      <w:commentRangeEnd w:id="21"/>
      <w:r w:rsidR="00A50789">
        <w:rPr>
          <w:rStyle w:val="a8"/>
          <w:lang w:val="x-none" w:eastAsia="x-none"/>
        </w:rPr>
        <w:commentReference w:id="21"/>
      </w:r>
      <w:r w:rsidRPr="00C87E4B">
        <w:rPr>
          <w:rFonts w:hAnsi="宋体"/>
          <w:szCs w:val="21"/>
        </w:rPr>
        <w:t>。</w:t>
      </w:r>
    </w:p>
    <w:tbl>
      <w:tblPr>
        <w:tblW w:w="32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8"/>
        <w:gridCol w:w="469"/>
        <w:gridCol w:w="469"/>
        <w:gridCol w:w="469"/>
        <w:gridCol w:w="469"/>
        <w:gridCol w:w="469"/>
      </w:tblGrid>
      <w:tr w:rsidR="00156E6E" w:rsidRPr="003B1EFF" w14:paraId="69600530" w14:textId="77777777" w:rsidTr="00156E6E">
        <w:trPr>
          <w:trHeight w:val="327"/>
        </w:trPr>
        <w:tc>
          <w:tcPr>
            <w:tcW w:w="918" w:type="dxa"/>
            <w:vAlign w:val="center"/>
          </w:tcPr>
          <w:p w14:paraId="0CBBC8E8" w14:textId="77777777" w:rsidR="00156E6E" w:rsidRPr="003B1EFF" w:rsidRDefault="00156E6E" w:rsidP="00156E6E">
            <w:pPr>
              <w:rPr>
                <w:sz w:val="18"/>
                <w:szCs w:val="18"/>
              </w:rPr>
            </w:pPr>
            <w:r w:rsidRPr="003B1EFF">
              <w:rPr>
                <w:sz w:val="18"/>
                <w:szCs w:val="18"/>
              </w:rPr>
              <w:t>时间（</w:t>
            </w:r>
            <w:r w:rsidRPr="003B1EFF">
              <w:rPr>
                <w:sz w:val="18"/>
                <w:szCs w:val="18"/>
              </w:rPr>
              <w:t>s</w:t>
            </w:r>
            <w:r w:rsidRPr="003B1EFF">
              <w:rPr>
                <w:sz w:val="18"/>
                <w:szCs w:val="18"/>
              </w:rPr>
              <w:t>）</w:t>
            </w:r>
          </w:p>
        </w:tc>
        <w:tc>
          <w:tcPr>
            <w:tcW w:w="469" w:type="dxa"/>
            <w:vAlign w:val="center"/>
          </w:tcPr>
          <w:p w14:paraId="1B171C17" w14:textId="77777777" w:rsidR="00156E6E" w:rsidRPr="003B1EFF" w:rsidRDefault="00156E6E" w:rsidP="00156E6E">
            <w:pPr>
              <w:rPr>
                <w:sz w:val="18"/>
                <w:szCs w:val="18"/>
              </w:rPr>
            </w:pPr>
            <w:r w:rsidRPr="003B1EFF">
              <w:rPr>
                <w:sz w:val="18"/>
                <w:szCs w:val="18"/>
              </w:rPr>
              <w:t>0</w:t>
            </w:r>
          </w:p>
        </w:tc>
        <w:tc>
          <w:tcPr>
            <w:tcW w:w="469" w:type="dxa"/>
            <w:vAlign w:val="center"/>
          </w:tcPr>
          <w:p w14:paraId="609D4D7C" w14:textId="77777777" w:rsidR="00156E6E" w:rsidRPr="003B1EFF" w:rsidRDefault="00156E6E" w:rsidP="00156E6E">
            <w:pPr>
              <w:rPr>
                <w:sz w:val="18"/>
                <w:szCs w:val="18"/>
              </w:rPr>
            </w:pPr>
            <w:r w:rsidRPr="003B1EFF">
              <w:rPr>
                <w:sz w:val="18"/>
                <w:szCs w:val="18"/>
              </w:rPr>
              <w:t>2</w:t>
            </w:r>
          </w:p>
        </w:tc>
        <w:tc>
          <w:tcPr>
            <w:tcW w:w="469" w:type="dxa"/>
            <w:vAlign w:val="center"/>
          </w:tcPr>
          <w:p w14:paraId="0DB2718E" w14:textId="77777777" w:rsidR="00156E6E" w:rsidRPr="003B1EFF" w:rsidRDefault="00156E6E" w:rsidP="00156E6E">
            <w:pPr>
              <w:rPr>
                <w:sz w:val="18"/>
                <w:szCs w:val="18"/>
              </w:rPr>
            </w:pPr>
            <w:r w:rsidRPr="003B1EFF">
              <w:rPr>
                <w:sz w:val="18"/>
                <w:szCs w:val="18"/>
              </w:rPr>
              <w:t>4</w:t>
            </w:r>
          </w:p>
        </w:tc>
        <w:tc>
          <w:tcPr>
            <w:tcW w:w="469" w:type="dxa"/>
            <w:vAlign w:val="center"/>
          </w:tcPr>
          <w:p w14:paraId="11BB1075" w14:textId="77777777" w:rsidR="00156E6E" w:rsidRPr="003B1EFF" w:rsidRDefault="00156E6E" w:rsidP="00156E6E">
            <w:pPr>
              <w:rPr>
                <w:sz w:val="18"/>
                <w:szCs w:val="18"/>
              </w:rPr>
            </w:pPr>
            <w:r w:rsidRPr="003B1EFF">
              <w:rPr>
                <w:sz w:val="18"/>
                <w:szCs w:val="18"/>
              </w:rPr>
              <w:t>6</w:t>
            </w:r>
          </w:p>
        </w:tc>
        <w:tc>
          <w:tcPr>
            <w:tcW w:w="469" w:type="dxa"/>
            <w:vAlign w:val="center"/>
          </w:tcPr>
          <w:p w14:paraId="50731100" w14:textId="77777777" w:rsidR="00156E6E" w:rsidRPr="003B1EFF" w:rsidRDefault="00156E6E" w:rsidP="00156E6E">
            <w:pPr>
              <w:rPr>
                <w:sz w:val="18"/>
                <w:szCs w:val="18"/>
              </w:rPr>
            </w:pPr>
            <w:r w:rsidRPr="003B1EFF">
              <w:rPr>
                <w:sz w:val="18"/>
                <w:szCs w:val="18"/>
              </w:rPr>
              <w:t>8</w:t>
            </w:r>
          </w:p>
        </w:tc>
      </w:tr>
      <w:tr w:rsidR="00156E6E" w:rsidRPr="003B1EFF" w14:paraId="081439D0" w14:textId="77777777" w:rsidTr="00156E6E">
        <w:trPr>
          <w:trHeight w:val="303"/>
        </w:trPr>
        <w:tc>
          <w:tcPr>
            <w:tcW w:w="918" w:type="dxa"/>
            <w:vAlign w:val="center"/>
          </w:tcPr>
          <w:p w14:paraId="23B3FAA0" w14:textId="77777777" w:rsidR="00156E6E" w:rsidRPr="003B1EFF" w:rsidRDefault="00156E6E" w:rsidP="00156E6E">
            <w:pPr>
              <w:rPr>
                <w:sz w:val="18"/>
                <w:szCs w:val="18"/>
              </w:rPr>
            </w:pPr>
            <w:r w:rsidRPr="003B1EFF">
              <w:rPr>
                <w:sz w:val="18"/>
                <w:szCs w:val="18"/>
              </w:rPr>
              <w:t>位移（</w:t>
            </w:r>
            <w:r w:rsidRPr="003B1EFF">
              <w:rPr>
                <w:sz w:val="18"/>
                <w:szCs w:val="18"/>
              </w:rPr>
              <w:t>m</w:t>
            </w:r>
            <w:r w:rsidRPr="003B1EFF">
              <w:rPr>
                <w:sz w:val="18"/>
                <w:szCs w:val="18"/>
              </w:rPr>
              <w:t>）</w:t>
            </w:r>
          </w:p>
        </w:tc>
        <w:tc>
          <w:tcPr>
            <w:tcW w:w="469" w:type="dxa"/>
            <w:vAlign w:val="center"/>
          </w:tcPr>
          <w:p w14:paraId="4AA28D16" w14:textId="77777777" w:rsidR="00156E6E" w:rsidRPr="003B1EFF" w:rsidRDefault="00156E6E" w:rsidP="00156E6E">
            <w:pPr>
              <w:rPr>
                <w:sz w:val="18"/>
                <w:szCs w:val="18"/>
              </w:rPr>
            </w:pPr>
            <w:r w:rsidRPr="003B1EFF">
              <w:rPr>
                <w:sz w:val="18"/>
                <w:szCs w:val="18"/>
              </w:rPr>
              <w:t>0</w:t>
            </w:r>
          </w:p>
        </w:tc>
        <w:tc>
          <w:tcPr>
            <w:tcW w:w="469" w:type="dxa"/>
            <w:vAlign w:val="center"/>
          </w:tcPr>
          <w:p w14:paraId="590B7156" w14:textId="77777777" w:rsidR="00156E6E" w:rsidRPr="003B1EFF" w:rsidRDefault="00156E6E" w:rsidP="00156E6E">
            <w:pPr>
              <w:rPr>
                <w:sz w:val="18"/>
                <w:szCs w:val="18"/>
              </w:rPr>
            </w:pPr>
            <w:r w:rsidRPr="003B1EFF">
              <w:rPr>
                <w:sz w:val="18"/>
                <w:szCs w:val="18"/>
              </w:rPr>
              <w:t>5</w:t>
            </w:r>
          </w:p>
        </w:tc>
        <w:tc>
          <w:tcPr>
            <w:tcW w:w="469" w:type="dxa"/>
            <w:vAlign w:val="center"/>
          </w:tcPr>
          <w:p w14:paraId="2707E31C" w14:textId="77777777" w:rsidR="00156E6E" w:rsidRPr="003B1EFF" w:rsidRDefault="00156E6E" w:rsidP="00156E6E">
            <w:pPr>
              <w:rPr>
                <w:sz w:val="18"/>
                <w:szCs w:val="18"/>
              </w:rPr>
            </w:pPr>
            <w:r w:rsidRPr="003B1EFF">
              <w:rPr>
                <w:sz w:val="18"/>
                <w:szCs w:val="18"/>
              </w:rPr>
              <w:t>10</w:t>
            </w:r>
          </w:p>
        </w:tc>
        <w:tc>
          <w:tcPr>
            <w:tcW w:w="469" w:type="dxa"/>
            <w:vAlign w:val="center"/>
          </w:tcPr>
          <w:p w14:paraId="74A06E1A" w14:textId="77777777" w:rsidR="00156E6E" w:rsidRPr="003B1EFF" w:rsidRDefault="00156E6E" w:rsidP="00156E6E">
            <w:pPr>
              <w:rPr>
                <w:sz w:val="18"/>
                <w:szCs w:val="18"/>
              </w:rPr>
            </w:pPr>
            <w:r w:rsidRPr="003B1EFF">
              <w:rPr>
                <w:sz w:val="18"/>
                <w:szCs w:val="18"/>
              </w:rPr>
              <w:t>15</w:t>
            </w:r>
          </w:p>
        </w:tc>
        <w:tc>
          <w:tcPr>
            <w:tcW w:w="469" w:type="dxa"/>
            <w:vAlign w:val="center"/>
          </w:tcPr>
          <w:p w14:paraId="49ACDFD8" w14:textId="77777777" w:rsidR="00156E6E" w:rsidRPr="003B1EFF" w:rsidRDefault="00156E6E" w:rsidP="00156E6E">
            <w:pPr>
              <w:rPr>
                <w:sz w:val="18"/>
                <w:szCs w:val="18"/>
              </w:rPr>
            </w:pPr>
            <w:r w:rsidRPr="003B1EFF">
              <w:rPr>
                <w:sz w:val="18"/>
                <w:szCs w:val="18"/>
              </w:rPr>
              <w:t>20</w:t>
            </w:r>
          </w:p>
        </w:tc>
      </w:tr>
    </w:tbl>
    <w:p w14:paraId="3AE2141D" w14:textId="77777777" w:rsidR="004228F9" w:rsidRPr="003B1EFF" w:rsidRDefault="00C87E4B" w:rsidP="00DE6A7E">
      <w:r w:rsidRPr="003B1EFF">
        <w:rPr>
          <w:rFonts w:hint="eastAsia"/>
          <w:noProof/>
        </w:rPr>
        <mc:AlternateContent>
          <mc:Choice Requires="wpg">
            <w:drawing>
              <wp:inline distT="0" distB="0" distL="0" distR="0" wp14:anchorId="0F84C9F4" wp14:editId="4571E6A0">
                <wp:extent cx="2818800" cy="1183178"/>
                <wp:effectExtent l="0" t="0" r="0" b="17145"/>
                <wp:docPr id="1066" name="Group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800" cy="1183178"/>
                          <a:chOff x="5854" y="8103"/>
                          <a:chExt cx="4440" cy="1863"/>
                        </a:xfrm>
                      </wpg:grpSpPr>
                      <wpg:grpSp>
                        <wpg:cNvPr id="1067" name="Group 2607"/>
                        <wpg:cNvGrpSpPr>
                          <a:grpSpLocks/>
                        </wpg:cNvGrpSpPr>
                        <wpg:grpSpPr bwMode="auto">
                          <a:xfrm>
                            <a:off x="5854" y="8103"/>
                            <a:ext cx="2348" cy="1810"/>
                            <a:chOff x="2395" y="3068"/>
                            <a:chExt cx="2543" cy="1810"/>
                          </a:xfrm>
                        </wpg:grpSpPr>
                        <wps:wsp>
                          <wps:cNvPr id="1068" name="Text Box 2608"/>
                          <wps:cNvSpPr txBox="1">
                            <a:spLocks noChangeArrowheads="1"/>
                          </wps:cNvSpPr>
                          <wps:spPr bwMode="auto">
                            <a:xfrm>
                              <a:off x="2395" y="3554"/>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A28DF" w14:textId="77777777" w:rsidR="007C7660" w:rsidRPr="00A51160" w:rsidRDefault="007C7660" w:rsidP="00A44065">
                                <w:pPr>
                                  <w:rPr>
                                    <w:sz w:val="18"/>
                                    <w:szCs w:val="18"/>
                                  </w:rPr>
                                </w:pPr>
                                <w:r w:rsidRPr="00A51160">
                                  <w:rPr>
                                    <w:rFonts w:hint="eastAsia"/>
                                    <w:sz w:val="18"/>
                                    <w:szCs w:val="18"/>
                                  </w:rPr>
                                  <w:t>15</w:t>
                                </w:r>
                              </w:p>
                            </w:txbxContent>
                          </wps:txbx>
                          <wps:bodyPr rot="0" vert="horz" wrap="square" lIns="91440" tIns="45720" rIns="91440" bIns="45720" anchor="t" anchorCtr="0" upright="1">
                            <a:noAutofit/>
                          </wps:bodyPr>
                        </wps:wsp>
                        <wps:wsp>
                          <wps:cNvPr id="1069" name="Text Box 2609"/>
                          <wps:cNvSpPr txBox="1">
                            <a:spLocks noChangeArrowheads="1"/>
                          </wps:cNvSpPr>
                          <wps:spPr bwMode="auto">
                            <a:xfrm>
                              <a:off x="2400" y="3809"/>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A5FD9" w14:textId="77777777" w:rsidR="007C7660" w:rsidRPr="00A51160" w:rsidRDefault="007C7660" w:rsidP="00A44065">
                                <w:pPr>
                                  <w:rPr>
                                    <w:sz w:val="18"/>
                                    <w:szCs w:val="18"/>
                                  </w:rPr>
                                </w:pPr>
                                <w:r w:rsidRPr="00A51160">
                                  <w:rPr>
                                    <w:rFonts w:hint="eastAsia"/>
                                    <w:sz w:val="18"/>
                                    <w:szCs w:val="18"/>
                                  </w:rPr>
                                  <w:t>10</w:t>
                                </w:r>
                              </w:p>
                            </w:txbxContent>
                          </wps:txbx>
                          <wps:bodyPr rot="0" vert="horz" wrap="square" lIns="91440" tIns="45720" rIns="91440" bIns="45720" anchor="t" anchorCtr="0" upright="1">
                            <a:noAutofit/>
                          </wps:bodyPr>
                        </wps:wsp>
                        <wps:wsp>
                          <wps:cNvPr id="1070" name="Freeform 2610"/>
                          <wps:cNvSpPr>
                            <a:spLocks/>
                          </wps:cNvSpPr>
                          <wps:spPr bwMode="auto">
                            <a:xfrm>
                              <a:off x="2790" y="4519"/>
                              <a:ext cx="1912" cy="4"/>
                            </a:xfrm>
                            <a:custGeom>
                              <a:avLst/>
                              <a:gdLst>
                                <a:gd name="T0" fmla="*/ 0 w 1912"/>
                                <a:gd name="T1" fmla="*/ 0 h 4"/>
                                <a:gd name="T2" fmla="*/ 1912 w 1912"/>
                                <a:gd name="T3" fmla="*/ 4 h 4"/>
                              </a:gdLst>
                              <a:ahLst/>
                              <a:cxnLst>
                                <a:cxn ang="0">
                                  <a:pos x="T0" y="T1"/>
                                </a:cxn>
                                <a:cxn ang="0">
                                  <a:pos x="T2" y="T3"/>
                                </a:cxn>
                              </a:cxnLst>
                              <a:rect l="0" t="0" r="r" b="b"/>
                              <a:pathLst>
                                <a:path w="1912" h="4">
                                  <a:moveTo>
                                    <a:pt x="0" y="0"/>
                                  </a:moveTo>
                                  <a:lnTo>
                                    <a:pt x="1912" y="4"/>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611"/>
                          <wps:cNvSpPr>
                            <a:spLocks/>
                          </wps:cNvSpPr>
                          <wps:spPr bwMode="auto">
                            <a:xfrm>
                              <a:off x="2790" y="3214"/>
                              <a:ext cx="2" cy="1305"/>
                            </a:xfrm>
                            <a:custGeom>
                              <a:avLst/>
                              <a:gdLst>
                                <a:gd name="T0" fmla="*/ 0 w 2"/>
                                <a:gd name="T1" fmla="*/ 1320 h 1320"/>
                                <a:gd name="T2" fmla="*/ 2 w 2"/>
                                <a:gd name="T3" fmla="*/ 0 h 1320"/>
                              </a:gdLst>
                              <a:ahLst/>
                              <a:cxnLst>
                                <a:cxn ang="0">
                                  <a:pos x="T0" y="T1"/>
                                </a:cxn>
                                <a:cxn ang="0">
                                  <a:pos x="T2" y="T3"/>
                                </a:cxn>
                              </a:cxnLst>
                              <a:rect l="0" t="0" r="r" b="b"/>
                              <a:pathLst>
                                <a:path w="2" h="1320">
                                  <a:moveTo>
                                    <a:pt x="0" y="1320"/>
                                  </a:moveTo>
                                  <a:lnTo>
                                    <a:pt x="2"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Text Box 2612"/>
                          <wps:cNvSpPr txBox="1">
                            <a:spLocks noChangeArrowheads="1"/>
                          </wps:cNvSpPr>
                          <wps:spPr bwMode="auto">
                            <a:xfrm>
                              <a:off x="2495" y="4384"/>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6A0EA" w14:textId="77777777" w:rsidR="007C7660" w:rsidRPr="00A51160" w:rsidRDefault="007C7660" w:rsidP="00A44065">
                                <w:pPr>
                                  <w:rPr>
                                    <w:sz w:val="18"/>
                                    <w:szCs w:val="18"/>
                                  </w:rPr>
                                </w:pPr>
                                <w:r>
                                  <w:rPr>
                                    <w:rFonts w:hint="eastAsia"/>
                                    <w:sz w:val="18"/>
                                    <w:szCs w:val="18"/>
                                  </w:rPr>
                                  <w:t>0</w:t>
                                </w:r>
                              </w:p>
                            </w:txbxContent>
                          </wps:txbx>
                          <wps:bodyPr rot="0" vert="horz" wrap="square" lIns="91440" tIns="45720" rIns="91440" bIns="45720" anchor="t" anchorCtr="0" upright="1">
                            <a:noAutofit/>
                          </wps:bodyPr>
                        </wps:wsp>
                        <wps:wsp>
                          <wps:cNvPr id="1073" name="Text Box 2613"/>
                          <wps:cNvSpPr txBox="1">
                            <a:spLocks noChangeArrowheads="1"/>
                          </wps:cNvSpPr>
                          <wps:spPr bwMode="auto">
                            <a:xfrm>
                              <a:off x="2989" y="4407"/>
                              <a:ext cx="525"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995E1" w14:textId="77777777" w:rsidR="007C7660" w:rsidRPr="00A51160" w:rsidRDefault="007C7660" w:rsidP="00A44065">
                                <w:pPr>
                                  <w:rPr>
                                    <w:sz w:val="18"/>
                                    <w:szCs w:val="18"/>
                                  </w:rPr>
                                </w:pPr>
                                <w:r w:rsidRPr="00A51160">
                                  <w:rPr>
                                    <w:rFonts w:hint="eastAsia"/>
                                    <w:sz w:val="18"/>
                                    <w:szCs w:val="18"/>
                                  </w:rPr>
                                  <w:t>2</w:t>
                                </w:r>
                              </w:p>
                            </w:txbxContent>
                          </wps:txbx>
                          <wps:bodyPr rot="0" vert="horz" wrap="square" lIns="91440" tIns="45720" rIns="91440" bIns="45720" anchor="t" anchorCtr="0" upright="1">
                            <a:noAutofit/>
                          </wps:bodyPr>
                        </wps:wsp>
                        <wps:wsp>
                          <wps:cNvPr id="1074" name="Text Box 2614"/>
                          <wps:cNvSpPr txBox="1">
                            <a:spLocks noChangeArrowheads="1"/>
                          </wps:cNvSpPr>
                          <wps:spPr bwMode="auto">
                            <a:xfrm>
                              <a:off x="3416" y="4395"/>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BA7DA" w14:textId="77777777" w:rsidR="007C7660" w:rsidRPr="00A51160" w:rsidRDefault="007C7660" w:rsidP="00A44065">
                                <w:pPr>
                                  <w:rPr>
                                    <w:sz w:val="18"/>
                                    <w:szCs w:val="18"/>
                                  </w:rPr>
                                </w:pPr>
                                <w:r w:rsidRPr="00A51160">
                                  <w:rPr>
                                    <w:rFonts w:hint="eastAsia"/>
                                    <w:sz w:val="18"/>
                                    <w:szCs w:val="18"/>
                                  </w:rPr>
                                  <w:t>4</w:t>
                                </w:r>
                              </w:p>
                            </w:txbxContent>
                          </wps:txbx>
                          <wps:bodyPr rot="0" vert="horz" wrap="square" lIns="91440" tIns="45720" rIns="91440" bIns="45720" anchor="t" anchorCtr="0" upright="1">
                            <a:noAutofit/>
                          </wps:bodyPr>
                        </wps:wsp>
                        <wps:wsp>
                          <wps:cNvPr id="1075" name="Text Box 2615"/>
                          <wps:cNvSpPr txBox="1">
                            <a:spLocks noChangeArrowheads="1"/>
                          </wps:cNvSpPr>
                          <wps:spPr bwMode="auto">
                            <a:xfrm>
                              <a:off x="3813" y="4396"/>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D2815" w14:textId="77777777" w:rsidR="007C7660" w:rsidRPr="00A51160" w:rsidRDefault="007C7660" w:rsidP="00A44065">
                                <w:pPr>
                                  <w:rPr>
                                    <w:sz w:val="18"/>
                                    <w:szCs w:val="18"/>
                                  </w:rPr>
                                </w:pPr>
                                <w:r w:rsidRPr="00A51160">
                                  <w:rPr>
                                    <w:rFonts w:hint="eastAsia"/>
                                    <w:sz w:val="18"/>
                                    <w:szCs w:val="18"/>
                                  </w:rPr>
                                  <w:t>6</w:t>
                                </w:r>
                              </w:p>
                            </w:txbxContent>
                          </wps:txbx>
                          <wps:bodyPr rot="0" vert="horz" wrap="square" lIns="91440" tIns="45720" rIns="91440" bIns="45720" anchor="t" anchorCtr="0" upright="1">
                            <a:noAutofit/>
                          </wps:bodyPr>
                        </wps:wsp>
                        <wps:wsp>
                          <wps:cNvPr id="1076" name="Text Box 2616"/>
                          <wps:cNvSpPr txBox="1">
                            <a:spLocks noChangeArrowheads="1"/>
                          </wps:cNvSpPr>
                          <wps:spPr bwMode="auto">
                            <a:xfrm>
                              <a:off x="2503" y="4050"/>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E155C" w14:textId="77777777" w:rsidR="007C7660" w:rsidRPr="00A51160" w:rsidRDefault="007C7660" w:rsidP="00A44065">
                                <w:pPr>
                                  <w:rPr>
                                    <w:sz w:val="18"/>
                                    <w:szCs w:val="18"/>
                                  </w:rPr>
                                </w:pPr>
                                <w:r>
                                  <w:rPr>
                                    <w:rFonts w:hint="eastAsia"/>
                                    <w:sz w:val="18"/>
                                    <w:szCs w:val="18"/>
                                  </w:rPr>
                                  <w:t>5</w:t>
                                </w:r>
                              </w:p>
                            </w:txbxContent>
                          </wps:txbx>
                          <wps:bodyPr rot="0" vert="horz" wrap="square" lIns="91440" tIns="45720" rIns="91440" bIns="45720" anchor="t" anchorCtr="0" upright="1">
                            <a:noAutofit/>
                          </wps:bodyPr>
                        </wps:wsp>
                        <wps:wsp>
                          <wps:cNvPr id="1077" name="Text Box 2617"/>
                          <wps:cNvSpPr txBox="1">
                            <a:spLocks noChangeArrowheads="1"/>
                          </wps:cNvSpPr>
                          <wps:spPr bwMode="auto">
                            <a:xfrm>
                              <a:off x="4413" y="4415"/>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10344" w14:textId="77777777" w:rsidR="007C7660" w:rsidRPr="00A51160" w:rsidRDefault="007C7660" w:rsidP="00A44065">
                                <w:pPr>
                                  <w:rPr>
                                    <w:sz w:val="18"/>
                                    <w:szCs w:val="18"/>
                                  </w:rPr>
                                </w:pPr>
                                <w:r w:rsidRPr="00A51160">
                                  <w:rPr>
                                    <w:rFonts w:hint="eastAsia"/>
                                    <w:i/>
                                    <w:sz w:val="18"/>
                                    <w:szCs w:val="18"/>
                                  </w:rPr>
                                  <w:t>t</w:t>
                                </w:r>
                                <w:r w:rsidRPr="00A51160">
                                  <w:rPr>
                                    <w:rFonts w:hint="eastAsia"/>
                                    <w:sz w:val="18"/>
                                    <w:szCs w:val="18"/>
                                  </w:rPr>
                                  <w:t>/s</w:t>
                                </w:r>
                              </w:p>
                            </w:txbxContent>
                          </wps:txbx>
                          <wps:bodyPr rot="0" vert="horz" wrap="square" lIns="91440" tIns="45720" rIns="91440" bIns="45720" anchor="t" anchorCtr="0" upright="1">
                            <a:noAutofit/>
                          </wps:bodyPr>
                        </wps:wsp>
                        <wps:wsp>
                          <wps:cNvPr id="1078" name="Text Box 2618"/>
                          <wps:cNvSpPr txBox="1">
                            <a:spLocks noChangeArrowheads="1"/>
                          </wps:cNvSpPr>
                          <wps:spPr bwMode="auto">
                            <a:xfrm>
                              <a:off x="2747" y="3068"/>
                              <a:ext cx="894" cy="4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26B3E" w14:textId="77777777" w:rsidR="007C7660" w:rsidRPr="00A51160" w:rsidRDefault="007C7660" w:rsidP="00A44065">
                                <w:pPr>
                                  <w:rPr>
                                    <w:sz w:val="18"/>
                                    <w:szCs w:val="18"/>
                                  </w:rPr>
                                </w:pPr>
                                <w:r>
                                  <w:rPr>
                                    <w:rFonts w:hint="eastAsia"/>
                                    <w:i/>
                                    <w:sz w:val="18"/>
                                    <w:szCs w:val="18"/>
                                  </w:rPr>
                                  <w:t>s</w:t>
                                </w:r>
                                <w:r w:rsidRPr="00A51160">
                                  <w:rPr>
                                    <w:rFonts w:hint="eastAsia"/>
                                    <w:sz w:val="18"/>
                                    <w:szCs w:val="18"/>
                                  </w:rPr>
                                  <w:t>/m</w:t>
                                </w:r>
                              </w:p>
                            </w:txbxContent>
                          </wps:txbx>
                          <wps:bodyPr rot="0" vert="horz" wrap="square" lIns="91440" tIns="45720" rIns="91440" bIns="45720" anchor="t" anchorCtr="0" upright="1">
                            <a:noAutofit/>
                          </wps:bodyPr>
                        </wps:wsp>
                        <wps:wsp>
                          <wps:cNvPr id="1079" name="Text Box 2619"/>
                          <wps:cNvSpPr txBox="1">
                            <a:spLocks noChangeArrowheads="1"/>
                          </wps:cNvSpPr>
                          <wps:spPr bwMode="auto">
                            <a:xfrm>
                              <a:off x="4250" y="4389"/>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F50B2" w14:textId="77777777" w:rsidR="007C7660" w:rsidRPr="00A51160" w:rsidRDefault="007C7660" w:rsidP="00A44065">
                                <w:pPr>
                                  <w:rPr>
                                    <w:sz w:val="18"/>
                                    <w:szCs w:val="18"/>
                                  </w:rPr>
                                </w:pPr>
                                <w:r>
                                  <w:rPr>
                                    <w:rFonts w:hint="eastAsia"/>
                                    <w:sz w:val="18"/>
                                    <w:szCs w:val="18"/>
                                  </w:rPr>
                                  <w:t>8</w:t>
                                </w:r>
                              </w:p>
                            </w:txbxContent>
                          </wps:txbx>
                          <wps:bodyPr rot="0" vert="horz" wrap="square" lIns="91440" tIns="45720" rIns="91440" bIns="45720" anchor="t" anchorCtr="0" upright="1">
                            <a:noAutofit/>
                          </wps:bodyPr>
                        </wps:wsp>
                        <wpg:grpSp>
                          <wpg:cNvPr id="1080" name="Group 2620"/>
                          <wpg:cNvGrpSpPr>
                            <a:grpSpLocks/>
                          </wpg:cNvGrpSpPr>
                          <wpg:grpSpPr bwMode="auto">
                            <a:xfrm>
                              <a:off x="2791" y="3527"/>
                              <a:ext cx="1652" cy="991"/>
                              <a:chOff x="2400" y="2400"/>
                              <a:chExt cx="640" cy="640"/>
                            </a:xfrm>
                          </wpg:grpSpPr>
                          <wps:wsp>
                            <wps:cNvPr id="1081" name="Freeform 2621"/>
                            <wps:cNvSpPr>
                              <a:spLocks/>
                            </wps:cNvSpPr>
                            <wps:spPr bwMode="auto">
                              <a:xfrm>
                                <a:off x="2400" y="2400"/>
                                <a:ext cx="640" cy="640"/>
                              </a:xfrm>
                              <a:custGeom>
                                <a:avLst/>
                                <a:gdLst>
                                  <a:gd name="T0" fmla="*/ 0 w 640"/>
                                  <a:gd name="T1" fmla="*/ 0 h 640"/>
                                  <a:gd name="T2" fmla="*/ 640 w 640"/>
                                  <a:gd name="T3" fmla="*/ 0 h 640"/>
                                  <a:gd name="T4" fmla="*/ 640 w 640"/>
                                  <a:gd name="T5" fmla="*/ 160 h 640"/>
                                  <a:gd name="T6" fmla="*/ 0 w 640"/>
                                  <a:gd name="T7" fmla="*/ 160 h 640"/>
                                  <a:gd name="T8" fmla="*/ 0 w 640"/>
                                  <a:gd name="T9" fmla="*/ 320 h 640"/>
                                  <a:gd name="T10" fmla="*/ 640 w 640"/>
                                  <a:gd name="T11" fmla="*/ 320 h 640"/>
                                  <a:gd name="T12" fmla="*/ 640 w 640"/>
                                  <a:gd name="T13" fmla="*/ 480 h 640"/>
                                  <a:gd name="T14" fmla="*/ 0 w 640"/>
                                  <a:gd name="T15" fmla="*/ 480 h 640"/>
                                  <a:gd name="T16" fmla="*/ 0 w 640"/>
                                  <a:gd name="T17" fmla="*/ 64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640" y="0"/>
                                    </a:lnTo>
                                    <a:lnTo>
                                      <a:pt x="640" y="160"/>
                                    </a:lnTo>
                                    <a:lnTo>
                                      <a:pt x="0" y="160"/>
                                    </a:lnTo>
                                    <a:lnTo>
                                      <a:pt x="0" y="320"/>
                                    </a:lnTo>
                                    <a:lnTo>
                                      <a:pt x="640" y="320"/>
                                    </a:lnTo>
                                    <a:lnTo>
                                      <a:pt x="640" y="480"/>
                                    </a:lnTo>
                                    <a:lnTo>
                                      <a:pt x="0" y="480"/>
                                    </a:lnTo>
                                    <a:lnTo>
                                      <a:pt x="0" y="64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2622"/>
                            <wps:cNvSpPr>
                              <a:spLocks/>
                            </wps:cNvSpPr>
                            <wps:spPr bwMode="auto">
                              <a:xfrm>
                                <a:off x="2400" y="2400"/>
                                <a:ext cx="640" cy="640"/>
                              </a:xfrm>
                              <a:custGeom>
                                <a:avLst/>
                                <a:gdLst>
                                  <a:gd name="T0" fmla="*/ 0 w 640"/>
                                  <a:gd name="T1" fmla="*/ 0 h 640"/>
                                  <a:gd name="T2" fmla="*/ 0 w 640"/>
                                  <a:gd name="T3" fmla="*/ 640 h 640"/>
                                  <a:gd name="T4" fmla="*/ 160 w 640"/>
                                  <a:gd name="T5" fmla="*/ 640 h 640"/>
                                  <a:gd name="T6" fmla="*/ 160 w 640"/>
                                  <a:gd name="T7" fmla="*/ 0 h 640"/>
                                  <a:gd name="T8" fmla="*/ 320 w 640"/>
                                  <a:gd name="T9" fmla="*/ 0 h 640"/>
                                  <a:gd name="T10" fmla="*/ 320 w 640"/>
                                  <a:gd name="T11" fmla="*/ 640 h 640"/>
                                  <a:gd name="T12" fmla="*/ 480 w 640"/>
                                  <a:gd name="T13" fmla="*/ 640 h 640"/>
                                  <a:gd name="T14" fmla="*/ 480 w 640"/>
                                  <a:gd name="T15" fmla="*/ 0 h 640"/>
                                  <a:gd name="T16" fmla="*/ 640 w 640"/>
                                  <a:gd name="T17" fmla="*/ 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0" y="640"/>
                                    </a:lnTo>
                                    <a:lnTo>
                                      <a:pt x="160" y="640"/>
                                    </a:lnTo>
                                    <a:lnTo>
                                      <a:pt x="160" y="0"/>
                                    </a:lnTo>
                                    <a:lnTo>
                                      <a:pt x="320" y="0"/>
                                    </a:lnTo>
                                    <a:lnTo>
                                      <a:pt x="320" y="640"/>
                                    </a:lnTo>
                                    <a:lnTo>
                                      <a:pt x="480" y="640"/>
                                    </a:lnTo>
                                    <a:lnTo>
                                      <a:pt x="480" y="0"/>
                                    </a:lnTo>
                                    <a:lnTo>
                                      <a:pt x="640" y="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8" name="Text Box 2608"/>
                          <wps:cNvSpPr txBox="1">
                            <a:spLocks noChangeArrowheads="1"/>
                          </wps:cNvSpPr>
                          <wps:spPr bwMode="auto">
                            <a:xfrm>
                              <a:off x="2422" y="3306"/>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BFE38" w14:textId="6896FE58" w:rsidR="007C7660" w:rsidRPr="00A51160" w:rsidRDefault="007C7660" w:rsidP="00A44065">
                                <w:pPr>
                                  <w:rPr>
                                    <w:sz w:val="18"/>
                                    <w:szCs w:val="18"/>
                                  </w:rPr>
                                </w:pPr>
                                <w:r>
                                  <w:rPr>
                                    <w:rFonts w:hint="eastAsia"/>
                                    <w:sz w:val="18"/>
                                    <w:szCs w:val="18"/>
                                  </w:rPr>
                                  <w:t>20</w:t>
                                </w:r>
                              </w:p>
                            </w:txbxContent>
                          </wps:txbx>
                          <wps:bodyPr rot="0" vert="horz" wrap="square" lIns="91440" tIns="45720" rIns="91440" bIns="45720" anchor="t" anchorCtr="0" upright="1">
                            <a:noAutofit/>
                          </wps:bodyPr>
                        </wps:wsp>
                      </wpg:grpSp>
                      <wpg:grpSp>
                        <wpg:cNvPr id="1083" name="Group 2640"/>
                        <wpg:cNvGrpSpPr>
                          <a:grpSpLocks/>
                        </wpg:cNvGrpSpPr>
                        <wpg:grpSpPr bwMode="auto">
                          <a:xfrm>
                            <a:off x="8035" y="8103"/>
                            <a:ext cx="2259" cy="1810"/>
                            <a:chOff x="8107" y="4104"/>
                            <a:chExt cx="2349" cy="1810"/>
                          </a:xfrm>
                        </wpg:grpSpPr>
                        <wps:wsp>
                          <wps:cNvPr id="1084" name="Text Box 2624"/>
                          <wps:cNvSpPr txBox="1">
                            <a:spLocks noChangeArrowheads="1"/>
                          </wps:cNvSpPr>
                          <wps:spPr bwMode="auto">
                            <a:xfrm>
                              <a:off x="8107" y="4590"/>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A8054" w14:textId="77777777" w:rsidR="007C7660" w:rsidRPr="00A51160" w:rsidRDefault="007C7660" w:rsidP="00A44065">
                                <w:pPr>
                                  <w:rPr>
                                    <w:sz w:val="18"/>
                                    <w:szCs w:val="18"/>
                                  </w:rPr>
                                </w:pPr>
                                <w:r>
                                  <w:rPr>
                                    <w:rFonts w:hint="eastAsia"/>
                                    <w:sz w:val="18"/>
                                    <w:szCs w:val="18"/>
                                  </w:rPr>
                                  <w:t>3</w:t>
                                </w:r>
                              </w:p>
                            </w:txbxContent>
                          </wps:txbx>
                          <wps:bodyPr rot="0" vert="horz" wrap="square" lIns="91440" tIns="45720" rIns="91440" bIns="45720" anchor="t" anchorCtr="0" upright="1">
                            <a:noAutofit/>
                          </wps:bodyPr>
                        </wps:wsp>
                        <wps:wsp>
                          <wps:cNvPr id="1085" name="Text Box 2625"/>
                          <wps:cNvSpPr txBox="1">
                            <a:spLocks noChangeArrowheads="1"/>
                          </wps:cNvSpPr>
                          <wps:spPr bwMode="auto">
                            <a:xfrm>
                              <a:off x="8108" y="4848"/>
                              <a:ext cx="774"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86CA3" w14:textId="77777777" w:rsidR="007C7660" w:rsidRPr="00A51160" w:rsidRDefault="007C7660" w:rsidP="00A44065">
                                <w:pPr>
                                  <w:rPr>
                                    <w:sz w:val="18"/>
                                    <w:szCs w:val="18"/>
                                  </w:rPr>
                                </w:pPr>
                                <w:r>
                                  <w:rPr>
                                    <w:rFonts w:hint="eastAsia"/>
                                    <w:sz w:val="18"/>
                                    <w:szCs w:val="18"/>
                                  </w:rPr>
                                  <w:t>2</w:t>
                                </w:r>
                              </w:p>
                            </w:txbxContent>
                          </wps:txbx>
                          <wps:bodyPr rot="0" vert="horz" wrap="square" lIns="91440" tIns="45720" rIns="91440" bIns="45720" anchor="t" anchorCtr="0" upright="1">
                            <a:noAutofit/>
                          </wps:bodyPr>
                        </wps:wsp>
                        <wps:wsp>
                          <wps:cNvPr id="1086" name="Freeform 2626"/>
                          <wps:cNvSpPr>
                            <a:spLocks/>
                          </wps:cNvSpPr>
                          <wps:spPr bwMode="auto">
                            <a:xfrm>
                              <a:off x="8365" y="5555"/>
                              <a:ext cx="1861" cy="4"/>
                            </a:xfrm>
                            <a:custGeom>
                              <a:avLst/>
                              <a:gdLst>
                                <a:gd name="T0" fmla="*/ 0 w 1912"/>
                                <a:gd name="T1" fmla="*/ 0 h 4"/>
                                <a:gd name="T2" fmla="*/ 1912 w 1912"/>
                                <a:gd name="T3" fmla="*/ 4 h 4"/>
                              </a:gdLst>
                              <a:ahLst/>
                              <a:cxnLst>
                                <a:cxn ang="0">
                                  <a:pos x="T0" y="T1"/>
                                </a:cxn>
                                <a:cxn ang="0">
                                  <a:pos x="T2" y="T3"/>
                                </a:cxn>
                              </a:cxnLst>
                              <a:rect l="0" t="0" r="r" b="b"/>
                              <a:pathLst>
                                <a:path w="1912" h="4">
                                  <a:moveTo>
                                    <a:pt x="0" y="0"/>
                                  </a:moveTo>
                                  <a:lnTo>
                                    <a:pt x="1912" y="4"/>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2627"/>
                          <wps:cNvSpPr>
                            <a:spLocks/>
                          </wps:cNvSpPr>
                          <wps:spPr bwMode="auto">
                            <a:xfrm>
                              <a:off x="8365" y="4250"/>
                              <a:ext cx="2" cy="1305"/>
                            </a:xfrm>
                            <a:custGeom>
                              <a:avLst/>
                              <a:gdLst>
                                <a:gd name="T0" fmla="*/ 0 w 2"/>
                                <a:gd name="T1" fmla="*/ 1320 h 1320"/>
                                <a:gd name="T2" fmla="*/ 2 w 2"/>
                                <a:gd name="T3" fmla="*/ 0 h 1320"/>
                              </a:gdLst>
                              <a:ahLst/>
                              <a:cxnLst>
                                <a:cxn ang="0">
                                  <a:pos x="T0" y="T1"/>
                                </a:cxn>
                                <a:cxn ang="0">
                                  <a:pos x="T2" y="T3"/>
                                </a:cxn>
                              </a:cxnLst>
                              <a:rect l="0" t="0" r="r" b="b"/>
                              <a:pathLst>
                                <a:path w="2" h="1320">
                                  <a:moveTo>
                                    <a:pt x="0" y="1320"/>
                                  </a:moveTo>
                                  <a:lnTo>
                                    <a:pt x="2"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Text Box 2628"/>
                          <wps:cNvSpPr txBox="1">
                            <a:spLocks noChangeArrowheads="1"/>
                          </wps:cNvSpPr>
                          <wps:spPr bwMode="auto">
                            <a:xfrm>
                              <a:off x="8134" y="5420"/>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8D4A4" w14:textId="77777777" w:rsidR="007C7660" w:rsidRPr="00A51160" w:rsidRDefault="007C7660" w:rsidP="00A44065">
                                <w:pPr>
                                  <w:rPr>
                                    <w:sz w:val="18"/>
                                    <w:szCs w:val="18"/>
                                  </w:rPr>
                                </w:pPr>
                                <w:r>
                                  <w:rPr>
                                    <w:rFonts w:hint="eastAsia"/>
                                    <w:sz w:val="18"/>
                                    <w:szCs w:val="18"/>
                                  </w:rPr>
                                  <w:t>0</w:t>
                                </w:r>
                              </w:p>
                            </w:txbxContent>
                          </wps:txbx>
                          <wps:bodyPr rot="0" vert="horz" wrap="square" lIns="91440" tIns="45720" rIns="91440" bIns="45720" anchor="t" anchorCtr="0" upright="1">
                            <a:noAutofit/>
                          </wps:bodyPr>
                        </wps:wsp>
                        <wps:wsp>
                          <wps:cNvPr id="1089" name="Text Box 2629"/>
                          <wps:cNvSpPr txBox="1">
                            <a:spLocks noChangeArrowheads="1"/>
                          </wps:cNvSpPr>
                          <wps:spPr bwMode="auto">
                            <a:xfrm>
                              <a:off x="8588" y="5443"/>
                              <a:ext cx="511"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2FD45" w14:textId="77777777" w:rsidR="007C7660" w:rsidRPr="00A51160" w:rsidRDefault="007C7660" w:rsidP="00A44065">
                                <w:pPr>
                                  <w:rPr>
                                    <w:sz w:val="18"/>
                                    <w:szCs w:val="18"/>
                                  </w:rPr>
                                </w:pPr>
                                <w:r w:rsidRPr="00A51160">
                                  <w:rPr>
                                    <w:rFonts w:hint="eastAsia"/>
                                    <w:sz w:val="18"/>
                                    <w:szCs w:val="18"/>
                                  </w:rPr>
                                  <w:t>2</w:t>
                                </w:r>
                              </w:p>
                            </w:txbxContent>
                          </wps:txbx>
                          <wps:bodyPr rot="0" vert="horz" wrap="square" lIns="91440" tIns="45720" rIns="91440" bIns="45720" anchor="t" anchorCtr="0" upright="1">
                            <a:noAutofit/>
                          </wps:bodyPr>
                        </wps:wsp>
                        <wps:wsp>
                          <wps:cNvPr id="1090" name="Text Box 2630"/>
                          <wps:cNvSpPr txBox="1">
                            <a:spLocks noChangeArrowheads="1"/>
                          </wps:cNvSpPr>
                          <wps:spPr bwMode="auto">
                            <a:xfrm>
                              <a:off x="8974" y="5431"/>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168A1" w14:textId="77777777" w:rsidR="007C7660" w:rsidRPr="00A51160" w:rsidRDefault="007C7660" w:rsidP="00A44065">
                                <w:pPr>
                                  <w:rPr>
                                    <w:sz w:val="18"/>
                                    <w:szCs w:val="18"/>
                                  </w:rPr>
                                </w:pPr>
                                <w:r w:rsidRPr="00A51160">
                                  <w:rPr>
                                    <w:rFonts w:hint="eastAsia"/>
                                    <w:sz w:val="18"/>
                                    <w:szCs w:val="18"/>
                                  </w:rPr>
                                  <w:t>4</w:t>
                                </w:r>
                              </w:p>
                            </w:txbxContent>
                          </wps:txbx>
                          <wps:bodyPr rot="0" vert="horz" wrap="square" lIns="91440" tIns="45720" rIns="91440" bIns="45720" anchor="t" anchorCtr="0" upright="1">
                            <a:noAutofit/>
                          </wps:bodyPr>
                        </wps:wsp>
                        <wps:wsp>
                          <wps:cNvPr id="1091" name="Text Box 2631"/>
                          <wps:cNvSpPr txBox="1">
                            <a:spLocks noChangeArrowheads="1"/>
                          </wps:cNvSpPr>
                          <wps:spPr bwMode="auto">
                            <a:xfrm>
                              <a:off x="9392" y="5431"/>
                              <a:ext cx="511"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7A0C8" w14:textId="77777777" w:rsidR="007C7660" w:rsidRPr="00A51160" w:rsidRDefault="007C7660" w:rsidP="00A44065">
                                <w:pPr>
                                  <w:rPr>
                                    <w:sz w:val="18"/>
                                    <w:szCs w:val="18"/>
                                  </w:rPr>
                                </w:pPr>
                                <w:r w:rsidRPr="00A51160">
                                  <w:rPr>
                                    <w:rFonts w:hint="eastAsia"/>
                                    <w:sz w:val="18"/>
                                    <w:szCs w:val="18"/>
                                  </w:rPr>
                                  <w:t>6</w:t>
                                </w:r>
                              </w:p>
                            </w:txbxContent>
                          </wps:txbx>
                          <wps:bodyPr rot="0" vert="horz" wrap="square" lIns="91440" tIns="45720" rIns="91440" bIns="45720" anchor="t" anchorCtr="0" upright="1">
                            <a:noAutofit/>
                          </wps:bodyPr>
                        </wps:wsp>
                        <wps:wsp>
                          <wps:cNvPr id="1092" name="Text Box 2632"/>
                          <wps:cNvSpPr txBox="1">
                            <a:spLocks noChangeArrowheads="1"/>
                          </wps:cNvSpPr>
                          <wps:spPr bwMode="auto">
                            <a:xfrm>
                              <a:off x="8111" y="5092"/>
                              <a:ext cx="947"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A0519" w14:textId="77777777" w:rsidR="007C7660" w:rsidRPr="00A51160" w:rsidRDefault="007C7660" w:rsidP="00A44065">
                                <w:pPr>
                                  <w:rPr>
                                    <w:sz w:val="18"/>
                                    <w:szCs w:val="18"/>
                                  </w:rPr>
                                </w:pPr>
                                <w:r>
                                  <w:rPr>
                                    <w:rFonts w:hint="eastAsia"/>
                                    <w:sz w:val="18"/>
                                    <w:szCs w:val="18"/>
                                  </w:rPr>
                                  <w:t>1</w:t>
                                </w:r>
                              </w:p>
                            </w:txbxContent>
                          </wps:txbx>
                          <wps:bodyPr rot="0" vert="horz" wrap="square" lIns="91440" tIns="45720" rIns="91440" bIns="45720" anchor="t" anchorCtr="0" upright="1">
                            <a:noAutofit/>
                          </wps:bodyPr>
                        </wps:wsp>
                        <wps:wsp>
                          <wps:cNvPr id="1093" name="Text Box 2633"/>
                          <wps:cNvSpPr txBox="1">
                            <a:spLocks noChangeArrowheads="1"/>
                          </wps:cNvSpPr>
                          <wps:spPr bwMode="auto">
                            <a:xfrm>
                              <a:off x="9945" y="5451"/>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20E20" w14:textId="77777777" w:rsidR="007C7660" w:rsidRPr="00A51160" w:rsidRDefault="007C7660" w:rsidP="00A44065">
                                <w:pPr>
                                  <w:rPr>
                                    <w:sz w:val="18"/>
                                    <w:szCs w:val="18"/>
                                  </w:rPr>
                                </w:pPr>
                                <w:r w:rsidRPr="00A51160">
                                  <w:rPr>
                                    <w:rFonts w:hint="eastAsia"/>
                                    <w:i/>
                                    <w:sz w:val="18"/>
                                    <w:szCs w:val="18"/>
                                  </w:rPr>
                                  <w:t>t</w:t>
                                </w:r>
                                <w:r w:rsidRPr="00A51160">
                                  <w:rPr>
                                    <w:rFonts w:hint="eastAsia"/>
                                    <w:sz w:val="18"/>
                                    <w:szCs w:val="18"/>
                                  </w:rPr>
                                  <w:t>/s</w:t>
                                </w:r>
                              </w:p>
                            </w:txbxContent>
                          </wps:txbx>
                          <wps:bodyPr rot="0" vert="horz" wrap="square" lIns="91440" tIns="45720" rIns="91440" bIns="45720" anchor="t" anchorCtr="0" upright="1">
                            <a:noAutofit/>
                          </wps:bodyPr>
                        </wps:wsp>
                        <wps:wsp>
                          <wps:cNvPr id="1094" name="Text Box 2634"/>
                          <wps:cNvSpPr txBox="1">
                            <a:spLocks noChangeArrowheads="1"/>
                          </wps:cNvSpPr>
                          <wps:spPr bwMode="auto">
                            <a:xfrm>
                              <a:off x="8323" y="4104"/>
                              <a:ext cx="870" cy="4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E858F" w14:textId="77777777" w:rsidR="007C7660" w:rsidRPr="00A51160" w:rsidRDefault="007C7660" w:rsidP="00A44065">
                                <w:pPr>
                                  <w:rPr>
                                    <w:sz w:val="18"/>
                                    <w:szCs w:val="18"/>
                                  </w:rPr>
                                </w:pPr>
                                <w:r>
                                  <w:rPr>
                                    <w:rFonts w:hint="eastAsia"/>
                                    <w:i/>
                                    <w:sz w:val="18"/>
                                    <w:szCs w:val="18"/>
                                  </w:rPr>
                                  <w:t>v</w:t>
                                </w:r>
                                <w:r w:rsidRPr="00A51160">
                                  <w:rPr>
                                    <w:rFonts w:hint="eastAsia"/>
                                    <w:sz w:val="18"/>
                                    <w:szCs w:val="18"/>
                                  </w:rPr>
                                  <w:t>/m</w:t>
                                </w:r>
                                <w:r w:rsidRPr="00650C45">
                                  <w:rPr>
                                    <w:sz w:val="18"/>
                                    <w:szCs w:val="18"/>
                                  </w:rPr>
                                  <w:t>·s</w:t>
                                </w:r>
                                <w:r w:rsidRPr="00650C45">
                                  <w:rPr>
                                    <w:sz w:val="18"/>
                                    <w:szCs w:val="18"/>
                                    <w:vertAlign w:val="superscript"/>
                                  </w:rPr>
                                  <w:t>-1</w:t>
                                </w:r>
                              </w:p>
                            </w:txbxContent>
                          </wps:txbx>
                          <wps:bodyPr rot="0" vert="horz" wrap="square" lIns="91440" tIns="45720" rIns="91440" bIns="45720" anchor="t" anchorCtr="0" upright="1">
                            <a:noAutofit/>
                          </wps:bodyPr>
                        </wps:wsp>
                        <wps:wsp>
                          <wps:cNvPr id="1095" name="Text Box 2635"/>
                          <wps:cNvSpPr txBox="1">
                            <a:spLocks noChangeArrowheads="1"/>
                          </wps:cNvSpPr>
                          <wps:spPr bwMode="auto">
                            <a:xfrm>
                              <a:off x="9786" y="5425"/>
                              <a:ext cx="511"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80C9E" w14:textId="77777777" w:rsidR="007C7660" w:rsidRPr="00A51160" w:rsidRDefault="007C7660" w:rsidP="00A44065">
                                <w:pPr>
                                  <w:rPr>
                                    <w:sz w:val="18"/>
                                    <w:szCs w:val="18"/>
                                  </w:rPr>
                                </w:pPr>
                                <w:r>
                                  <w:rPr>
                                    <w:rFonts w:hint="eastAsia"/>
                                    <w:sz w:val="18"/>
                                    <w:szCs w:val="18"/>
                                  </w:rPr>
                                  <w:t>8</w:t>
                                </w:r>
                              </w:p>
                            </w:txbxContent>
                          </wps:txbx>
                          <wps:bodyPr rot="0" vert="horz" wrap="square" lIns="91440" tIns="45720" rIns="91440" bIns="45720" anchor="t" anchorCtr="0" upright="1">
                            <a:noAutofit/>
                          </wps:bodyPr>
                        </wps:wsp>
                        <wpg:grpSp>
                          <wpg:cNvPr id="1096" name="Group 2636"/>
                          <wpg:cNvGrpSpPr>
                            <a:grpSpLocks/>
                          </wpg:cNvGrpSpPr>
                          <wpg:grpSpPr bwMode="auto">
                            <a:xfrm>
                              <a:off x="8364" y="4561"/>
                              <a:ext cx="1610" cy="992"/>
                              <a:chOff x="2400" y="2400"/>
                              <a:chExt cx="641" cy="641"/>
                            </a:xfrm>
                          </wpg:grpSpPr>
                          <wps:wsp>
                            <wps:cNvPr id="1097" name="Freeform 2637"/>
                            <wps:cNvSpPr>
                              <a:spLocks/>
                            </wps:cNvSpPr>
                            <wps:spPr bwMode="auto">
                              <a:xfrm>
                                <a:off x="2400" y="2400"/>
                                <a:ext cx="640" cy="640"/>
                              </a:xfrm>
                              <a:custGeom>
                                <a:avLst/>
                                <a:gdLst>
                                  <a:gd name="T0" fmla="*/ 0 w 640"/>
                                  <a:gd name="T1" fmla="*/ 0 h 640"/>
                                  <a:gd name="T2" fmla="*/ 640 w 640"/>
                                  <a:gd name="T3" fmla="*/ 0 h 640"/>
                                  <a:gd name="T4" fmla="*/ 640 w 640"/>
                                  <a:gd name="T5" fmla="*/ 160 h 640"/>
                                  <a:gd name="T6" fmla="*/ 0 w 640"/>
                                  <a:gd name="T7" fmla="*/ 160 h 640"/>
                                  <a:gd name="T8" fmla="*/ 0 w 640"/>
                                  <a:gd name="T9" fmla="*/ 320 h 640"/>
                                  <a:gd name="T10" fmla="*/ 640 w 640"/>
                                  <a:gd name="T11" fmla="*/ 320 h 640"/>
                                  <a:gd name="T12" fmla="*/ 640 w 640"/>
                                  <a:gd name="T13" fmla="*/ 480 h 640"/>
                                  <a:gd name="T14" fmla="*/ 0 w 640"/>
                                  <a:gd name="T15" fmla="*/ 480 h 640"/>
                                  <a:gd name="T16" fmla="*/ 0 w 640"/>
                                  <a:gd name="T17" fmla="*/ 64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640" y="0"/>
                                    </a:lnTo>
                                    <a:lnTo>
                                      <a:pt x="640" y="160"/>
                                    </a:lnTo>
                                    <a:lnTo>
                                      <a:pt x="0" y="160"/>
                                    </a:lnTo>
                                    <a:lnTo>
                                      <a:pt x="0" y="320"/>
                                    </a:lnTo>
                                    <a:lnTo>
                                      <a:pt x="640" y="320"/>
                                    </a:lnTo>
                                    <a:lnTo>
                                      <a:pt x="640" y="480"/>
                                    </a:lnTo>
                                    <a:lnTo>
                                      <a:pt x="0" y="480"/>
                                    </a:lnTo>
                                    <a:lnTo>
                                      <a:pt x="0" y="64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2638"/>
                            <wps:cNvSpPr>
                              <a:spLocks/>
                            </wps:cNvSpPr>
                            <wps:spPr bwMode="auto">
                              <a:xfrm>
                                <a:off x="2401" y="2401"/>
                                <a:ext cx="640" cy="640"/>
                              </a:xfrm>
                              <a:custGeom>
                                <a:avLst/>
                                <a:gdLst>
                                  <a:gd name="T0" fmla="*/ 0 w 640"/>
                                  <a:gd name="T1" fmla="*/ 0 h 640"/>
                                  <a:gd name="T2" fmla="*/ 0 w 640"/>
                                  <a:gd name="T3" fmla="*/ 640 h 640"/>
                                  <a:gd name="T4" fmla="*/ 160 w 640"/>
                                  <a:gd name="T5" fmla="*/ 640 h 640"/>
                                  <a:gd name="T6" fmla="*/ 160 w 640"/>
                                  <a:gd name="T7" fmla="*/ 0 h 640"/>
                                  <a:gd name="T8" fmla="*/ 320 w 640"/>
                                  <a:gd name="T9" fmla="*/ 0 h 640"/>
                                  <a:gd name="T10" fmla="*/ 320 w 640"/>
                                  <a:gd name="T11" fmla="*/ 640 h 640"/>
                                  <a:gd name="T12" fmla="*/ 480 w 640"/>
                                  <a:gd name="T13" fmla="*/ 640 h 640"/>
                                  <a:gd name="T14" fmla="*/ 480 w 640"/>
                                  <a:gd name="T15" fmla="*/ 0 h 640"/>
                                  <a:gd name="T16" fmla="*/ 640 w 640"/>
                                  <a:gd name="T17" fmla="*/ 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0" y="640"/>
                                    </a:lnTo>
                                    <a:lnTo>
                                      <a:pt x="160" y="640"/>
                                    </a:lnTo>
                                    <a:lnTo>
                                      <a:pt x="160" y="0"/>
                                    </a:lnTo>
                                    <a:lnTo>
                                      <a:pt x="320" y="0"/>
                                    </a:lnTo>
                                    <a:lnTo>
                                      <a:pt x="320" y="640"/>
                                    </a:lnTo>
                                    <a:lnTo>
                                      <a:pt x="480" y="640"/>
                                    </a:lnTo>
                                    <a:lnTo>
                                      <a:pt x="480" y="0"/>
                                    </a:lnTo>
                                    <a:lnTo>
                                      <a:pt x="640" y="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99" name="Text Box 2639"/>
                          <wps:cNvSpPr txBox="1">
                            <a:spLocks noChangeArrowheads="1"/>
                          </wps:cNvSpPr>
                          <wps:spPr bwMode="auto">
                            <a:xfrm>
                              <a:off x="8107" y="4342"/>
                              <a:ext cx="669"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4E708" w14:textId="77777777" w:rsidR="007C7660" w:rsidRPr="00A51160" w:rsidRDefault="007C7660" w:rsidP="00A44065">
                                <w:pPr>
                                  <w:rPr>
                                    <w:sz w:val="18"/>
                                    <w:szCs w:val="18"/>
                                  </w:rPr>
                                </w:pPr>
                                <w:r>
                                  <w:rPr>
                                    <w:rFonts w:hint="eastAsia"/>
                                    <w:sz w:val="18"/>
                                    <w:szCs w:val="18"/>
                                  </w:rPr>
                                  <w:t>4</w:t>
                                </w:r>
                              </w:p>
                            </w:txbxContent>
                          </wps:txbx>
                          <wps:bodyPr rot="0" vert="horz" wrap="square" lIns="91440" tIns="45720" rIns="91440" bIns="45720" anchor="t" anchorCtr="0" upright="1">
                            <a:noAutofit/>
                          </wps:bodyPr>
                        </wps:wsp>
                      </wpg:grpSp>
                      <wps:wsp>
                        <wps:cNvPr id="1100" name="Text Box 2641"/>
                        <wps:cNvSpPr txBox="1">
                          <a:spLocks noChangeArrowheads="1"/>
                        </wps:cNvSpPr>
                        <wps:spPr bwMode="auto">
                          <a:xfrm>
                            <a:off x="6689" y="9705"/>
                            <a:ext cx="658" cy="2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3588C" w14:textId="77777777" w:rsidR="007C7660" w:rsidRDefault="007C7660" w:rsidP="004228F9">
                              <w:pPr>
                                <w:rPr>
                                  <w:sz w:val="18"/>
                                  <w:szCs w:val="18"/>
                                </w:rPr>
                              </w:pPr>
                              <w:r>
                                <w:rPr>
                                  <w:rFonts w:hint="eastAsia"/>
                                  <w:sz w:val="18"/>
                                  <w:szCs w:val="18"/>
                                </w:rPr>
                                <w:t>（</w:t>
                              </w:r>
                              <w:r>
                                <w:rPr>
                                  <w:rFonts w:hint="eastAsia"/>
                                  <w:sz w:val="18"/>
                                  <w:szCs w:val="18"/>
                                </w:rPr>
                                <w:t>a</w:t>
                              </w:r>
                              <w:r>
                                <w:rPr>
                                  <w:rFonts w:hint="eastAsia"/>
                                  <w:sz w:val="18"/>
                                  <w:szCs w:val="18"/>
                                </w:rPr>
                                <w:t>）</w:t>
                              </w:r>
                            </w:p>
                            <w:p w14:paraId="2FC8CA9A" w14:textId="77777777" w:rsidR="007C7660" w:rsidRPr="00416A88" w:rsidRDefault="007C7660" w:rsidP="004228F9">
                              <w:pPr>
                                <w:rPr>
                                  <w:sz w:val="18"/>
                                  <w:szCs w:val="18"/>
                                </w:rPr>
                              </w:pPr>
                            </w:p>
                          </w:txbxContent>
                        </wps:txbx>
                        <wps:bodyPr rot="0" vert="horz" wrap="square" lIns="0" tIns="0" rIns="0" bIns="0" anchor="t" anchorCtr="0" upright="1">
                          <a:noAutofit/>
                        </wps:bodyPr>
                      </wps:wsp>
                      <wps:wsp>
                        <wps:cNvPr id="1101" name="Text Box 2642"/>
                        <wps:cNvSpPr txBox="1">
                          <a:spLocks noChangeArrowheads="1"/>
                        </wps:cNvSpPr>
                        <wps:spPr bwMode="auto">
                          <a:xfrm>
                            <a:off x="8850" y="9675"/>
                            <a:ext cx="1122"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6D77A" w14:textId="77777777" w:rsidR="007C7660" w:rsidRDefault="007C7660" w:rsidP="004228F9">
                              <w:pPr>
                                <w:rPr>
                                  <w:sz w:val="18"/>
                                  <w:szCs w:val="18"/>
                                </w:rPr>
                              </w:pPr>
                              <w:r>
                                <w:rPr>
                                  <w:rFonts w:hint="eastAsia"/>
                                  <w:sz w:val="18"/>
                                  <w:szCs w:val="18"/>
                                </w:rPr>
                                <w:t>（</w:t>
                              </w:r>
                              <w:r>
                                <w:rPr>
                                  <w:rFonts w:hint="eastAsia"/>
                                  <w:sz w:val="18"/>
                                  <w:szCs w:val="18"/>
                                </w:rPr>
                                <w:t>b</w:t>
                              </w:r>
                              <w:r>
                                <w:rPr>
                                  <w:rFonts w:hint="eastAsia"/>
                                  <w:sz w:val="18"/>
                                  <w:szCs w:val="18"/>
                                </w:rPr>
                                <w:t>）</w:t>
                              </w:r>
                            </w:p>
                            <w:p w14:paraId="64354D6B" w14:textId="77777777" w:rsidR="007C7660" w:rsidRPr="00416A88" w:rsidRDefault="007C7660" w:rsidP="004228F9">
                              <w:pPr>
                                <w:rPr>
                                  <w:sz w:val="18"/>
                                  <w:szCs w:val="18"/>
                                </w:rPr>
                              </w:pPr>
                            </w:p>
                          </w:txbxContent>
                        </wps:txbx>
                        <wps:bodyPr rot="0" vert="horz" wrap="square" lIns="0" tIns="0" rIns="0" bIns="0" anchor="t" anchorCtr="0" upright="1">
                          <a:noAutofit/>
                        </wps:bodyPr>
                      </wps:wsp>
                    </wpg:wgp>
                  </a:graphicData>
                </a:graphic>
              </wp:inline>
            </w:drawing>
          </mc:Choice>
          <mc:Fallback>
            <w:pict>
              <v:group w14:anchorId="0F84C9F4" id="Group 3029" o:spid="_x0000_s1208" style="width:221.95pt;height:93.15pt;mso-position-horizontal-relative:char;mso-position-vertical-relative:line" coordorigin="5854,8103" coordsize="4440,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">
                <v:group id="Group 2607" o:spid="_x0000_s1209" style="position:absolute;left:5854;top:8103;width:2348;height:1810" coordorigin="2395,3068" coordsize="2543,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Text Box 2608" o:spid="_x0000_s1210" type="#_x0000_t202" style="position:absolute;left:2395;top:3554;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" stroked="f">
                    <v:fill opacity="0"/>
                    <v:textbox>
                      <w:txbxContent>
                        <w:p w14:paraId="513A28DF" w14:textId="77777777" w:rsidR="007C7660" w:rsidRPr="00A51160" w:rsidRDefault="007C7660" w:rsidP="00A44065">
                          <w:pPr>
                            <w:rPr>
                              <w:sz w:val="18"/>
                              <w:szCs w:val="18"/>
                            </w:rPr>
                          </w:pPr>
                          <w:r w:rsidRPr="00A51160">
                            <w:rPr>
                              <w:rFonts w:hint="eastAsia"/>
                              <w:sz w:val="18"/>
                              <w:szCs w:val="18"/>
                            </w:rPr>
                            <w:t>15</w:t>
                          </w:r>
                        </w:p>
                      </w:txbxContent>
                    </v:textbox>
                  </v:shape>
                  <v:shape id="Text Box 2609" o:spid="_x0000_s1211" type="#_x0000_t202" style="position:absolute;left:2400;top:3809;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" stroked="f">
                    <v:fill opacity="0"/>
                    <v:textbox>
                      <w:txbxContent>
                        <w:p w14:paraId="66AA5FD9" w14:textId="77777777" w:rsidR="007C7660" w:rsidRPr="00A51160" w:rsidRDefault="007C7660" w:rsidP="00A44065">
                          <w:pPr>
                            <w:rPr>
                              <w:sz w:val="18"/>
                              <w:szCs w:val="18"/>
                            </w:rPr>
                          </w:pPr>
                          <w:r w:rsidRPr="00A51160">
                            <w:rPr>
                              <w:rFonts w:hint="eastAsia"/>
                              <w:sz w:val="18"/>
                              <w:szCs w:val="18"/>
                            </w:rPr>
                            <w:t>10</w:t>
                          </w:r>
                        </w:p>
                      </w:txbxContent>
                    </v:textbox>
                  </v:shape>
                  <v:shape id="Freeform 2610" o:spid="_x0000_s1212" style="position:absolute;left:2790;top:4519;width:1912;height:4;visibility:visible;mso-wrap-style:square;v-text-anchor:top" coordsize="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" path="m,l1912,4e" filled="f">
                    <v:stroke endarrow="block" endarrowwidth="narrow"/>
                    <v:path arrowok="t" o:connecttype="custom" o:connectlocs="0,0;1912,4" o:connectangles="0,0"/>
                  </v:shape>
                  <v:shape id="Freeform 2611" o:spid="_x0000_s1213" style="position:absolute;left:2790;top:3214;width:2;height:1305;visibility:visible;mso-wrap-style:square;v-text-anchor:top" coordsize="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" path="m,1320l2,e" filled="f">
                    <v:stroke endarrow="block" endarrowwidth="narrow"/>
                    <v:path arrowok="t" o:connecttype="custom" o:connectlocs="0,1305;2,0" o:connectangles="0,0"/>
                  </v:shape>
                  <v:shape id="Text Box 2612" o:spid="_x0000_s1214" type="#_x0000_t202" style="position:absolute;left:2495;top:4384;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" stroked="f">
                    <v:fill opacity="0"/>
                    <v:textbox>
                      <w:txbxContent>
                        <w:p w14:paraId="0006A0EA" w14:textId="77777777" w:rsidR="007C7660" w:rsidRPr="00A51160" w:rsidRDefault="007C7660" w:rsidP="00A44065">
                          <w:pPr>
                            <w:rPr>
                              <w:sz w:val="18"/>
                              <w:szCs w:val="18"/>
                            </w:rPr>
                          </w:pPr>
                          <w:r>
                            <w:rPr>
                              <w:rFonts w:hint="eastAsia"/>
                              <w:sz w:val="18"/>
                              <w:szCs w:val="18"/>
                            </w:rPr>
                            <w:t>0</w:t>
                          </w:r>
                        </w:p>
                      </w:txbxContent>
                    </v:textbox>
                  </v:shape>
                  <v:shape id="Text Box 2613" o:spid="_x0000_s1215" type="#_x0000_t202" style="position:absolute;left:2989;top:4407;width:52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" stroked="f">
                    <v:fill opacity="0"/>
                    <v:textbox>
                      <w:txbxContent>
                        <w:p w14:paraId="598995E1" w14:textId="77777777" w:rsidR="007C7660" w:rsidRPr="00A51160" w:rsidRDefault="007C7660" w:rsidP="00A44065">
                          <w:pPr>
                            <w:rPr>
                              <w:sz w:val="18"/>
                              <w:szCs w:val="18"/>
                            </w:rPr>
                          </w:pPr>
                          <w:r w:rsidRPr="00A51160">
                            <w:rPr>
                              <w:rFonts w:hint="eastAsia"/>
                              <w:sz w:val="18"/>
                              <w:szCs w:val="18"/>
                            </w:rPr>
                            <w:t>2</w:t>
                          </w:r>
                        </w:p>
                      </w:txbxContent>
                    </v:textbox>
                  </v:shape>
                  <v:shape id="Text Box 2614" o:spid="_x0000_s1216" type="#_x0000_t202" style="position:absolute;left:3416;top:4395;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" stroked="f">
                    <v:fill opacity="0"/>
                    <v:textbox>
                      <w:txbxContent>
                        <w:p w14:paraId="6F0BA7DA" w14:textId="77777777" w:rsidR="007C7660" w:rsidRPr="00A51160" w:rsidRDefault="007C7660" w:rsidP="00A44065">
                          <w:pPr>
                            <w:rPr>
                              <w:sz w:val="18"/>
                              <w:szCs w:val="18"/>
                            </w:rPr>
                          </w:pPr>
                          <w:r w:rsidRPr="00A51160">
                            <w:rPr>
                              <w:rFonts w:hint="eastAsia"/>
                              <w:sz w:val="18"/>
                              <w:szCs w:val="18"/>
                            </w:rPr>
                            <w:t>4</w:t>
                          </w:r>
                        </w:p>
                      </w:txbxContent>
                    </v:textbox>
                  </v:shape>
                  <v:shape id="Text Box 2615" o:spid="_x0000_s1217" type="#_x0000_t202" style="position:absolute;left:3813;top:4396;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" stroked="f">
                    <v:fill opacity="0"/>
                    <v:textbox>
                      <w:txbxContent>
                        <w:p w14:paraId="216D2815" w14:textId="77777777" w:rsidR="007C7660" w:rsidRPr="00A51160" w:rsidRDefault="007C7660" w:rsidP="00A44065">
                          <w:pPr>
                            <w:rPr>
                              <w:sz w:val="18"/>
                              <w:szCs w:val="18"/>
                            </w:rPr>
                          </w:pPr>
                          <w:r w:rsidRPr="00A51160">
                            <w:rPr>
                              <w:rFonts w:hint="eastAsia"/>
                              <w:sz w:val="18"/>
                              <w:szCs w:val="18"/>
                            </w:rPr>
                            <w:t>6</w:t>
                          </w:r>
                        </w:p>
                      </w:txbxContent>
                    </v:textbox>
                  </v:shape>
                  <v:shape id="Text Box 2616" o:spid="_x0000_s1218" type="#_x0000_t202" style="position:absolute;left:2503;top:4050;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" stroked="f">
                    <v:fill opacity="0"/>
                    <v:textbox>
                      <w:txbxContent>
                        <w:p w14:paraId="7A7E155C" w14:textId="77777777" w:rsidR="007C7660" w:rsidRPr="00A51160" w:rsidRDefault="007C7660" w:rsidP="00A44065">
                          <w:pPr>
                            <w:rPr>
                              <w:sz w:val="18"/>
                              <w:szCs w:val="18"/>
                            </w:rPr>
                          </w:pPr>
                          <w:r>
                            <w:rPr>
                              <w:rFonts w:hint="eastAsia"/>
                              <w:sz w:val="18"/>
                              <w:szCs w:val="18"/>
                            </w:rPr>
                            <w:t>5</w:t>
                          </w:r>
                        </w:p>
                      </w:txbxContent>
                    </v:textbox>
                  </v:shape>
                  <v:shape id="Text Box 2617" o:spid="_x0000_s1219" type="#_x0000_t202" style="position:absolute;left:4413;top:4415;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" stroked="f">
                    <v:fill opacity="0"/>
                    <v:textbox>
                      <w:txbxContent>
                        <w:p w14:paraId="5C210344" w14:textId="77777777" w:rsidR="007C7660" w:rsidRPr="00A51160" w:rsidRDefault="007C7660" w:rsidP="00A44065">
                          <w:pPr>
                            <w:rPr>
                              <w:sz w:val="18"/>
                              <w:szCs w:val="18"/>
                            </w:rPr>
                          </w:pPr>
                          <w:r w:rsidRPr="00A51160">
                            <w:rPr>
                              <w:rFonts w:hint="eastAsia"/>
                              <w:i/>
                              <w:sz w:val="18"/>
                              <w:szCs w:val="18"/>
                            </w:rPr>
                            <w:t>t</w:t>
                          </w:r>
                          <w:r w:rsidRPr="00A51160">
                            <w:rPr>
                              <w:rFonts w:hint="eastAsia"/>
                              <w:sz w:val="18"/>
                              <w:szCs w:val="18"/>
                            </w:rPr>
                            <w:t>/s</w:t>
                          </w:r>
                        </w:p>
                      </w:txbxContent>
                    </v:textbox>
                  </v:shape>
                  <v:shape id="Text Box 2618" o:spid="_x0000_s1220" type="#_x0000_t202" style="position:absolute;left:2747;top:3068;width:89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" stroked="f">
                    <v:fill opacity="0"/>
                    <v:textbox>
                      <w:txbxContent>
                        <w:p w14:paraId="52326B3E" w14:textId="77777777" w:rsidR="007C7660" w:rsidRPr="00A51160" w:rsidRDefault="007C7660" w:rsidP="00A44065">
                          <w:pPr>
                            <w:rPr>
                              <w:sz w:val="18"/>
                              <w:szCs w:val="18"/>
                            </w:rPr>
                          </w:pPr>
                          <w:r>
                            <w:rPr>
                              <w:rFonts w:hint="eastAsia"/>
                              <w:i/>
                              <w:sz w:val="18"/>
                              <w:szCs w:val="18"/>
                            </w:rPr>
                            <w:t>s</w:t>
                          </w:r>
                          <w:r w:rsidRPr="00A51160">
                            <w:rPr>
                              <w:rFonts w:hint="eastAsia"/>
                              <w:sz w:val="18"/>
                              <w:szCs w:val="18"/>
                            </w:rPr>
                            <w:t>/m</w:t>
                          </w:r>
                        </w:p>
                      </w:txbxContent>
                    </v:textbox>
                  </v:shape>
                  <v:shape id="Text Box 2619" o:spid="_x0000_s1221" type="#_x0000_t202" style="position:absolute;left:4250;top:4389;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" stroked="f">
                    <v:fill opacity="0"/>
                    <v:textbox>
                      <w:txbxContent>
                        <w:p w14:paraId="53BF50B2" w14:textId="77777777" w:rsidR="007C7660" w:rsidRPr="00A51160" w:rsidRDefault="007C7660" w:rsidP="00A44065">
                          <w:pPr>
                            <w:rPr>
                              <w:sz w:val="18"/>
                              <w:szCs w:val="18"/>
                            </w:rPr>
                          </w:pPr>
                          <w:r>
                            <w:rPr>
                              <w:rFonts w:hint="eastAsia"/>
                              <w:sz w:val="18"/>
                              <w:szCs w:val="18"/>
                            </w:rPr>
                            <w:t>8</w:t>
                          </w:r>
                        </w:p>
                      </w:txbxContent>
                    </v:textbox>
                  </v:shape>
                  <v:group id="Group 2620" o:spid="_x0000_s1222" style="position:absolute;left:2791;top:3527;width:1652;height:991" coordorigin="2400,2400"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2621" o:spid="_x0000_s1223"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" path="m,l640,r,160l,160,,320r640,l640,480,,480,,640r640,e" filled="f">
                      <v:stroke dashstyle="1 1"/>
                      <v:path arrowok="t" o:connecttype="custom" o:connectlocs="0,0;640,0;640,160;0,160;0,320;640,320;640,480;0,480;0,640;640,640" o:connectangles="0,0,0,0,0,0,0,0,0,0"/>
                    </v:shape>
                    <v:shape id="Freeform 2622" o:spid="_x0000_s1224"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" path="m,l,640r160,l160,,320,r,640l480,640,480,,640,r,640e" filled="f">
                      <v:stroke dashstyle="1 1"/>
                      <v:path arrowok="t" o:connecttype="custom" o:connectlocs="0,0;0,640;160,640;160,0;320,0;320,640;480,640;480,0;640,0;640,640" o:connectangles="0,0,0,0,0,0,0,0,0,0"/>
                    </v:shape>
                  </v:group>
                  <v:shape id="Text Box 2608" o:spid="_x0000_s1225" type="#_x0000_t202" style="position:absolute;left:2422;top:3306;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" stroked="f">
                    <v:fill opacity="0"/>
                    <v:textbox>
                      <w:txbxContent>
                        <w:p w14:paraId="5F4BFE38" w14:textId="6896FE58" w:rsidR="007C7660" w:rsidRPr="00A51160" w:rsidRDefault="007C7660" w:rsidP="00A44065">
                          <w:pPr>
                            <w:rPr>
                              <w:sz w:val="18"/>
                              <w:szCs w:val="18"/>
                            </w:rPr>
                          </w:pPr>
                          <w:r>
                            <w:rPr>
                              <w:rFonts w:hint="eastAsia"/>
                              <w:sz w:val="18"/>
                              <w:szCs w:val="18"/>
                            </w:rPr>
                            <w:t>20</w:t>
                          </w:r>
                        </w:p>
                      </w:txbxContent>
                    </v:textbox>
                  </v:shape>
                </v:group>
                <v:group id="Group 2640" o:spid="_x0000_s1226" style="position:absolute;left:8035;top:8103;width:2259;height:1810" coordorigin="8107,4104" coordsize="23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Text Box 2624" o:spid="_x0000_s1227" type="#_x0000_t202" style="position:absolute;left:8107;top:4590;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" stroked="f">
                    <v:fill opacity="0"/>
                    <v:textbox>
                      <w:txbxContent>
                        <w:p w14:paraId="08CA8054" w14:textId="77777777" w:rsidR="007C7660" w:rsidRPr="00A51160" w:rsidRDefault="007C7660" w:rsidP="00A44065">
                          <w:pPr>
                            <w:rPr>
                              <w:sz w:val="18"/>
                              <w:szCs w:val="18"/>
                            </w:rPr>
                          </w:pPr>
                          <w:r>
                            <w:rPr>
                              <w:rFonts w:hint="eastAsia"/>
                              <w:sz w:val="18"/>
                              <w:szCs w:val="18"/>
                            </w:rPr>
                            <w:t>3</w:t>
                          </w:r>
                        </w:p>
                      </w:txbxContent>
                    </v:textbox>
                  </v:shape>
                  <v:shape id="Text Box 2625" o:spid="_x0000_s1228" type="#_x0000_t202" style="position:absolute;left:8108;top:4848;width:77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" stroked="f">
                    <v:fill opacity="0"/>
                    <v:textbox>
                      <w:txbxContent>
                        <w:p w14:paraId="1B386CA3" w14:textId="77777777" w:rsidR="007C7660" w:rsidRPr="00A51160" w:rsidRDefault="007C7660" w:rsidP="00A44065">
                          <w:pPr>
                            <w:rPr>
                              <w:sz w:val="18"/>
                              <w:szCs w:val="18"/>
                            </w:rPr>
                          </w:pPr>
                          <w:r>
                            <w:rPr>
                              <w:rFonts w:hint="eastAsia"/>
                              <w:sz w:val="18"/>
                              <w:szCs w:val="18"/>
                            </w:rPr>
                            <w:t>2</w:t>
                          </w:r>
                        </w:p>
                      </w:txbxContent>
                    </v:textbox>
                  </v:shape>
                  <v:shape id="Freeform 2626" o:spid="_x0000_s1229" style="position:absolute;left:8365;top:5555;width:1861;height:4;visibility:visible;mso-wrap-style:square;v-text-anchor:top" coordsize="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" path="m,l1912,4e" filled="f">
                    <v:stroke endarrow="block" endarrowwidth="narrow"/>
                    <v:path arrowok="t" o:connecttype="custom" o:connectlocs="0,0;1861,4" o:connectangles="0,0"/>
                  </v:shape>
                  <v:shape id="Freeform 2627" o:spid="_x0000_s1230" style="position:absolute;left:8365;top:4250;width:2;height:1305;visibility:visible;mso-wrap-style:square;v-text-anchor:top" coordsize="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" path="m,1320l2,e" filled="f">
                    <v:stroke endarrow="block" endarrowwidth="narrow"/>
                    <v:path arrowok="t" o:connecttype="custom" o:connectlocs="0,1305;2,0" o:connectangles="0,0"/>
                  </v:shape>
                  <v:shape id="Text Box 2628" o:spid="_x0000_s1231" type="#_x0000_t202" style="position:absolute;left:8134;top:5420;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" stroked="f">
                    <v:fill opacity="0"/>
                    <v:textbox>
                      <w:txbxContent>
                        <w:p w14:paraId="1988D4A4" w14:textId="77777777" w:rsidR="007C7660" w:rsidRPr="00A51160" w:rsidRDefault="007C7660" w:rsidP="00A44065">
                          <w:pPr>
                            <w:rPr>
                              <w:sz w:val="18"/>
                              <w:szCs w:val="18"/>
                            </w:rPr>
                          </w:pPr>
                          <w:r>
                            <w:rPr>
                              <w:rFonts w:hint="eastAsia"/>
                              <w:sz w:val="18"/>
                              <w:szCs w:val="18"/>
                            </w:rPr>
                            <w:t>0</w:t>
                          </w:r>
                        </w:p>
                      </w:txbxContent>
                    </v:textbox>
                  </v:shape>
                  <v:shape id="Text Box 2629" o:spid="_x0000_s1232" type="#_x0000_t202" style="position:absolute;left:8588;top:5443;width:51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" stroked="f">
                    <v:fill opacity="0"/>
                    <v:textbox>
                      <w:txbxContent>
                        <w:p w14:paraId="40F2FD45" w14:textId="77777777" w:rsidR="007C7660" w:rsidRPr="00A51160" w:rsidRDefault="007C7660" w:rsidP="00A44065">
                          <w:pPr>
                            <w:rPr>
                              <w:sz w:val="18"/>
                              <w:szCs w:val="18"/>
                            </w:rPr>
                          </w:pPr>
                          <w:r w:rsidRPr="00A51160">
                            <w:rPr>
                              <w:rFonts w:hint="eastAsia"/>
                              <w:sz w:val="18"/>
                              <w:szCs w:val="18"/>
                            </w:rPr>
                            <w:t>2</w:t>
                          </w:r>
                        </w:p>
                      </w:txbxContent>
                    </v:textbox>
                  </v:shape>
                  <v:shape id="Text Box 2630" o:spid="_x0000_s1233" type="#_x0000_t202" style="position:absolute;left:8974;top:5431;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" stroked="f">
                    <v:fill opacity="0"/>
                    <v:textbox>
                      <w:txbxContent>
                        <w:p w14:paraId="0A8168A1" w14:textId="77777777" w:rsidR="007C7660" w:rsidRPr="00A51160" w:rsidRDefault="007C7660" w:rsidP="00A44065">
                          <w:pPr>
                            <w:rPr>
                              <w:sz w:val="18"/>
                              <w:szCs w:val="18"/>
                            </w:rPr>
                          </w:pPr>
                          <w:r w:rsidRPr="00A51160">
                            <w:rPr>
                              <w:rFonts w:hint="eastAsia"/>
                              <w:sz w:val="18"/>
                              <w:szCs w:val="18"/>
                            </w:rPr>
                            <w:t>4</w:t>
                          </w:r>
                        </w:p>
                      </w:txbxContent>
                    </v:textbox>
                  </v:shape>
                  <v:shape id="Text Box 2631" o:spid="_x0000_s1234" type="#_x0000_t202" style="position:absolute;left:9392;top:5431;width:51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" stroked="f">
                    <v:fill opacity="0"/>
                    <v:textbox>
                      <w:txbxContent>
                        <w:p w14:paraId="5097A0C8" w14:textId="77777777" w:rsidR="007C7660" w:rsidRPr="00A51160" w:rsidRDefault="007C7660" w:rsidP="00A44065">
                          <w:pPr>
                            <w:rPr>
                              <w:sz w:val="18"/>
                              <w:szCs w:val="18"/>
                            </w:rPr>
                          </w:pPr>
                          <w:r w:rsidRPr="00A51160">
                            <w:rPr>
                              <w:rFonts w:hint="eastAsia"/>
                              <w:sz w:val="18"/>
                              <w:szCs w:val="18"/>
                            </w:rPr>
                            <w:t>6</w:t>
                          </w:r>
                        </w:p>
                      </w:txbxContent>
                    </v:textbox>
                  </v:shape>
                  <v:shape id="Text Box 2632" o:spid="_x0000_s1235" type="#_x0000_t202" style="position:absolute;left:8111;top:5092;width:9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" stroked="f">
                    <v:fill opacity="0"/>
                    <v:textbox>
                      <w:txbxContent>
                        <w:p w14:paraId="6CEA0519" w14:textId="77777777" w:rsidR="007C7660" w:rsidRPr="00A51160" w:rsidRDefault="007C7660" w:rsidP="00A44065">
                          <w:pPr>
                            <w:rPr>
                              <w:sz w:val="18"/>
                              <w:szCs w:val="18"/>
                            </w:rPr>
                          </w:pPr>
                          <w:r>
                            <w:rPr>
                              <w:rFonts w:hint="eastAsia"/>
                              <w:sz w:val="18"/>
                              <w:szCs w:val="18"/>
                            </w:rPr>
                            <w:t>1</w:t>
                          </w:r>
                        </w:p>
                      </w:txbxContent>
                    </v:textbox>
                  </v:shape>
                  <v:shape id="Text Box 2633" o:spid="_x0000_s1236" type="#_x0000_t202" style="position:absolute;left:9945;top:5451;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" stroked="f">
                    <v:fill opacity="0"/>
                    <v:textbox>
                      <w:txbxContent>
                        <w:p w14:paraId="71520E20" w14:textId="77777777" w:rsidR="007C7660" w:rsidRPr="00A51160" w:rsidRDefault="007C7660" w:rsidP="00A44065">
                          <w:pPr>
                            <w:rPr>
                              <w:sz w:val="18"/>
                              <w:szCs w:val="18"/>
                            </w:rPr>
                          </w:pPr>
                          <w:r w:rsidRPr="00A51160">
                            <w:rPr>
                              <w:rFonts w:hint="eastAsia"/>
                              <w:i/>
                              <w:sz w:val="18"/>
                              <w:szCs w:val="18"/>
                            </w:rPr>
                            <w:t>t</w:t>
                          </w:r>
                          <w:r w:rsidRPr="00A51160">
                            <w:rPr>
                              <w:rFonts w:hint="eastAsia"/>
                              <w:sz w:val="18"/>
                              <w:szCs w:val="18"/>
                            </w:rPr>
                            <w:t>/s</w:t>
                          </w:r>
                        </w:p>
                      </w:txbxContent>
                    </v:textbox>
                  </v:shape>
                  <v:shape id="Text Box 2634" o:spid="_x0000_s1237" type="#_x0000_t202" style="position:absolute;left:8323;top:4104;width:87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" stroked="f">
                    <v:fill opacity="0"/>
                    <v:textbox>
                      <w:txbxContent>
                        <w:p w14:paraId="12FE858F" w14:textId="77777777" w:rsidR="007C7660" w:rsidRPr="00A51160" w:rsidRDefault="007C7660" w:rsidP="00A44065">
                          <w:pPr>
                            <w:rPr>
                              <w:sz w:val="18"/>
                              <w:szCs w:val="18"/>
                            </w:rPr>
                          </w:pPr>
                          <w:r>
                            <w:rPr>
                              <w:rFonts w:hint="eastAsia"/>
                              <w:i/>
                              <w:sz w:val="18"/>
                              <w:szCs w:val="18"/>
                            </w:rPr>
                            <w:t>v</w:t>
                          </w:r>
                          <w:r w:rsidRPr="00A51160">
                            <w:rPr>
                              <w:rFonts w:hint="eastAsia"/>
                              <w:sz w:val="18"/>
                              <w:szCs w:val="18"/>
                            </w:rPr>
                            <w:t>/m</w:t>
                          </w:r>
                          <w:r w:rsidRPr="00650C45">
                            <w:rPr>
                              <w:sz w:val="18"/>
                              <w:szCs w:val="18"/>
                            </w:rPr>
                            <w:t>·s</w:t>
                          </w:r>
                          <w:r w:rsidRPr="00650C45">
                            <w:rPr>
                              <w:sz w:val="18"/>
                              <w:szCs w:val="18"/>
                              <w:vertAlign w:val="superscript"/>
                            </w:rPr>
                            <w:t>-1</w:t>
                          </w:r>
                        </w:p>
                      </w:txbxContent>
                    </v:textbox>
                  </v:shape>
                  <v:shape id="Text Box 2635" o:spid="_x0000_s1238" type="#_x0000_t202" style="position:absolute;left:9786;top:5425;width:51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" stroked="f">
                    <v:fill opacity="0"/>
                    <v:textbox>
                      <w:txbxContent>
                        <w:p w14:paraId="14D80C9E" w14:textId="77777777" w:rsidR="007C7660" w:rsidRPr="00A51160" w:rsidRDefault="007C7660" w:rsidP="00A44065">
                          <w:pPr>
                            <w:rPr>
                              <w:sz w:val="18"/>
                              <w:szCs w:val="18"/>
                            </w:rPr>
                          </w:pPr>
                          <w:r>
                            <w:rPr>
                              <w:rFonts w:hint="eastAsia"/>
                              <w:sz w:val="18"/>
                              <w:szCs w:val="18"/>
                            </w:rPr>
                            <w:t>8</w:t>
                          </w:r>
                        </w:p>
                      </w:txbxContent>
                    </v:textbox>
                  </v:shape>
                  <v:group id="Group 2636" o:spid="_x0000_s1239" style="position:absolute;left:8364;top:4561;width:1610;height:992" coordorigin="2400,2400" coordsize="64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2637" o:spid="_x0000_s1240"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" path="m,l640,r,160l,160,,320r640,l640,480,,480,,640r640,e" filled="f">
                      <v:stroke dashstyle="1 1"/>
                      <v:path arrowok="t" o:connecttype="custom" o:connectlocs="0,0;640,0;640,160;0,160;0,320;640,320;640,480;0,480;0,640;640,640" o:connectangles="0,0,0,0,0,0,0,0,0,0"/>
                    </v:shape>
                    <v:shape id="Freeform 2638" o:spid="_x0000_s1241" style="position:absolute;left:2401;top:2401;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" path="m,l,640r160,l160,,320,r,640l480,640,480,,640,r,640e" filled="f">
                      <v:stroke dashstyle="1 1"/>
                      <v:path arrowok="t" o:connecttype="custom" o:connectlocs="0,0;0,640;160,640;160,0;320,0;320,640;480,640;480,0;640,0;640,640" o:connectangles="0,0,0,0,0,0,0,0,0,0"/>
                    </v:shape>
                  </v:group>
                  <v:shape id="Text Box 2639" o:spid="_x0000_s1242" type="#_x0000_t202" style="position:absolute;left:8107;top:4342;width:66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" stroked="f">
                    <v:fill opacity="0"/>
                    <v:textbox>
                      <w:txbxContent>
                        <w:p w14:paraId="30D4E708" w14:textId="77777777" w:rsidR="007C7660" w:rsidRPr="00A51160" w:rsidRDefault="007C7660" w:rsidP="00A44065">
                          <w:pPr>
                            <w:rPr>
                              <w:sz w:val="18"/>
                              <w:szCs w:val="18"/>
                            </w:rPr>
                          </w:pPr>
                          <w:r>
                            <w:rPr>
                              <w:rFonts w:hint="eastAsia"/>
                              <w:sz w:val="18"/>
                              <w:szCs w:val="18"/>
                            </w:rPr>
                            <w:t>4</w:t>
                          </w:r>
                        </w:p>
                      </w:txbxContent>
                    </v:textbox>
                  </v:shape>
                </v:group>
                <v:shape id="Text Box 2641" o:spid="_x0000_s1243" type="#_x0000_t202" style="position:absolute;left:6689;top:9705;width:65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5FE3588C" w14:textId="77777777" w:rsidR="007C7660" w:rsidRDefault="007C7660" w:rsidP="004228F9">
                        <w:pPr>
                          <w:rPr>
                            <w:sz w:val="18"/>
                            <w:szCs w:val="18"/>
                          </w:rPr>
                        </w:pPr>
                        <w:r>
                          <w:rPr>
                            <w:rFonts w:hint="eastAsia"/>
                            <w:sz w:val="18"/>
                            <w:szCs w:val="18"/>
                          </w:rPr>
                          <w:t>（</w:t>
                        </w:r>
                        <w:r>
                          <w:rPr>
                            <w:rFonts w:hint="eastAsia"/>
                            <w:sz w:val="18"/>
                            <w:szCs w:val="18"/>
                          </w:rPr>
                          <w:t>a</w:t>
                        </w:r>
                        <w:r>
                          <w:rPr>
                            <w:rFonts w:hint="eastAsia"/>
                            <w:sz w:val="18"/>
                            <w:szCs w:val="18"/>
                          </w:rPr>
                          <w:t>）</w:t>
                        </w:r>
                      </w:p>
                      <w:p w14:paraId="2FC8CA9A" w14:textId="77777777" w:rsidR="007C7660" w:rsidRPr="00416A88" w:rsidRDefault="007C7660" w:rsidP="004228F9">
                        <w:pPr>
                          <w:rPr>
                            <w:sz w:val="18"/>
                            <w:szCs w:val="18"/>
                          </w:rPr>
                        </w:pPr>
                      </w:p>
                    </w:txbxContent>
                  </v:textbox>
                </v:shape>
                <v:shape id="Text Box 2642" o:spid="_x0000_s1244" type="#_x0000_t202" style="position:absolute;left:8850;top:9675;width:112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4276D77A" w14:textId="77777777" w:rsidR="007C7660" w:rsidRDefault="007C7660" w:rsidP="004228F9">
                        <w:pPr>
                          <w:rPr>
                            <w:sz w:val="18"/>
                            <w:szCs w:val="18"/>
                          </w:rPr>
                        </w:pPr>
                        <w:r>
                          <w:rPr>
                            <w:rFonts w:hint="eastAsia"/>
                            <w:sz w:val="18"/>
                            <w:szCs w:val="18"/>
                          </w:rPr>
                          <w:t>（</w:t>
                        </w:r>
                        <w:r>
                          <w:rPr>
                            <w:rFonts w:hint="eastAsia"/>
                            <w:sz w:val="18"/>
                            <w:szCs w:val="18"/>
                          </w:rPr>
                          <w:t>b</w:t>
                        </w:r>
                        <w:r>
                          <w:rPr>
                            <w:rFonts w:hint="eastAsia"/>
                            <w:sz w:val="18"/>
                            <w:szCs w:val="18"/>
                          </w:rPr>
                          <w:t>）</w:t>
                        </w:r>
                      </w:p>
                      <w:p w14:paraId="64354D6B" w14:textId="77777777" w:rsidR="007C7660" w:rsidRPr="00416A88" w:rsidRDefault="007C7660" w:rsidP="004228F9">
                        <w:pPr>
                          <w:rPr>
                            <w:sz w:val="18"/>
                            <w:szCs w:val="18"/>
                          </w:rPr>
                        </w:pPr>
                      </w:p>
                    </w:txbxContent>
                  </v:textbox>
                </v:shape>
                <w10:anchorlock/>
              </v:group>
            </w:pict>
          </mc:Fallback>
        </mc:AlternateContent>
      </w:r>
    </w:p>
    <w:p w14:paraId="0E2A5E1A" w14:textId="77777777" w:rsidR="007549DF" w:rsidRPr="003B1EFF" w:rsidRDefault="007549DF" w:rsidP="00DE6A7E"/>
    <w:p w14:paraId="0A68BC74" w14:textId="77777777" w:rsidR="00C87E4B" w:rsidRPr="003B1EFF" w:rsidRDefault="003F1777" w:rsidP="00C87E4B">
      <w:pPr>
        <w:pStyle w:val="af1"/>
        <w:numPr>
          <w:ilvl w:val="0"/>
          <w:numId w:val="2"/>
        </w:numPr>
        <w:ind w:firstLineChars="0"/>
      </w:pPr>
      <w:r>
        <w:rPr>
          <w:rFonts w:hint="eastAsia"/>
        </w:rPr>
        <w:t>如</w:t>
      </w:r>
      <w:r w:rsidR="00C87E4B" w:rsidRPr="003B1EFF">
        <w:rPr>
          <w:rFonts w:hint="eastAsia"/>
        </w:rPr>
        <w:t>图所示，是两个点电荷形成的</w:t>
      </w:r>
      <w:commentRangeStart w:id="22"/>
      <w:r w:rsidR="00C87E4B" w:rsidRPr="003B1EFF">
        <w:rPr>
          <w:rFonts w:hint="eastAsia"/>
        </w:rPr>
        <w:t>电场</w:t>
      </w:r>
      <w:commentRangeEnd w:id="22"/>
      <w:r w:rsidR="00A50789">
        <w:rPr>
          <w:rStyle w:val="a8"/>
          <w:lang w:val="x-none" w:eastAsia="x-none"/>
        </w:rPr>
        <w:commentReference w:id="22"/>
      </w:r>
      <w:r w:rsidR="00C87E4B" w:rsidRPr="003B1EFF">
        <w:rPr>
          <w:rFonts w:hint="eastAsia"/>
        </w:rPr>
        <w:t>：</w:t>
      </w:r>
    </w:p>
    <w:p w14:paraId="6F1259AC" w14:textId="77777777" w:rsidR="00C87E4B" w:rsidRPr="003B1EFF" w:rsidRDefault="00C87E4B" w:rsidP="00C87E4B">
      <w:r w:rsidRPr="003B1EFF">
        <w:rPr>
          <w:rFonts w:hint="eastAsia"/>
        </w:rPr>
        <w:t>（</w:t>
      </w:r>
      <w:r w:rsidRPr="003B1EFF">
        <w:rPr>
          <w:rFonts w:hint="eastAsia"/>
        </w:rPr>
        <w:t>1</w:t>
      </w:r>
      <w:r w:rsidRPr="003B1EFF">
        <w:rPr>
          <w:rFonts w:hint="eastAsia"/>
        </w:rPr>
        <w:t>）请根据电场线的分布，分别在两个“○”中标出点电荷的正负；</w:t>
      </w:r>
    </w:p>
    <w:p w14:paraId="2E0709C8" w14:textId="77777777" w:rsidR="00C87E4B" w:rsidRPr="003B1EFF" w:rsidRDefault="00C87E4B" w:rsidP="00C87E4B">
      <w:r w:rsidRPr="003B1EFF">
        <w:rPr>
          <w:rFonts w:hint="eastAsia"/>
        </w:rPr>
        <w:t>（</w:t>
      </w:r>
      <w:r w:rsidRPr="003B1EFF">
        <w:rPr>
          <w:rFonts w:hint="eastAsia"/>
        </w:rPr>
        <w:t>2</w:t>
      </w:r>
      <w:r w:rsidRPr="003B1EFF">
        <w:rPr>
          <w:rFonts w:hint="eastAsia"/>
        </w:rPr>
        <w:t>）请画出带正电的点电荷</w:t>
      </w:r>
      <w:r w:rsidRPr="003B1EFF">
        <w:rPr>
          <w:rFonts w:hint="eastAsia"/>
          <w:i/>
        </w:rPr>
        <w:t>q</w:t>
      </w:r>
      <w:r w:rsidRPr="003B1EFF">
        <w:rPr>
          <w:rFonts w:hint="eastAsia"/>
        </w:rPr>
        <w:t>在图中位置所受电场力的方向。</w:t>
      </w:r>
    </w:p>
    <w:p w14:paraId="5F0EFF84" w14:textId="77777777" w:rsidR="007549DF" w:rsidRPr="003B1EFF" w:rsidRDefault="00C87E4B" w:rsidP="00DE6A7E">
      <w:r w:rsidRPr="003B1EFF">
        <w:rPr>
          <w:rFonts w:hint="eastAsia"/>
          <w:noProof/>
        </w:rPr>
        <w:lastRenderedPageBreak/>
        <mc:AlternateContent>
          <mc:Choice Requires="wpg">
            <w:drawing>
              <wp:inline distT="0" distB="0" distL="0" distR="0" wp14:anchorId="7A627951" wp14:editId="470C818D">
                <wp:extent cx="2092367" cy="1019175"/>
                <wp:effectExtent l="0" t="0" r="22225" b="28575"/>
                <wp:docPr id="985"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67" cy="1019175"/>
                          <a:chOff x="7094" y="5295"/>
                          <a:chExt cx="3292" cy="1606"/>
                        </a:xfrm>
                      </wpg:grpSpPr>
                      <wpg:grpSp>
                        <wpg:cNvPr id="986" name="Group 2488"/>
                        <wpg:cNvGrpSpPr>
                          <a:grpSpLocks/>
                        </wpg:cNvGrpSpPr>
                        <wpg:grpSpPr bwMode="auto">
                          <a:xfrm>
                            <a:off x="7094" y="5295"/>
                            <a:ext cx="3292" cy="1606"/>
                            <a:chOff x="7094" y="5295"/>
                            <a:chExt cx="3292" cy="1606"/>
                          </a:xfrm>
                        </wpg:grpSpPr>
                        <wpg:grpSp>
                          <wpg:cNvPr id="987" name="Group 2489"/>
                          <wpg:cNvGrpSpPr>
                            <a:grpSpLocks/>
                          </wpg:cNvGrpSpPr>
                          <wpg:grpSpPr bwMode="auto">
                            <a:xfrm>
                              <a:off x="7094" y="5295"/>
                              <a:ext cx="1374" cy="1601"/>
                              <a:chOff x="6762" y="2595"/>
                              <a:chExt cx="1374" cy="1601"/>
                            </a:xfrm>
                          </wpg:grpSpPr>
                          <wpg:grpSp>
                            <wpg:cNvPr id="988" name="Group 2490"/>
                            <wpg:cNvGrpSpPr>
                              <a:grpSpLocks/>
                            </wpg:cNvGrpSpPr>
                            <wpg:grpSpPr bwMode="auto">
                              <a:xfrm>
                                <a:off x="6994" y="2595"/>
                                <a:ext cx="1142" cy="799"/>
                                <a:chOff x="6994" y="2595"/>
                                <a:chExt cx="1142" cy="799"/>
                              </a:xfrm>
                            </wpg:grpSpPr>
                            <wpg:grpSp>
                              <wpg:cNvPr id="989" name="Group 2491"/>
                              <wpg:cNvGrpSpPr>
                                <a:grpSpLocks/>
                              </wpg:cNvGrpSpPr>
                              <wpg:grpSpPr bwMode="auto">
                                <a:xfrm>
                                  <a:off x="6994" y="2595"/>
                                  <a:ext cx="1129" cy="799"/>
                                  <a:chOff x="3536" y="3495"/>
                                  <a:chExt cx="1487" cy="1053"/>
                                </a:xfrm>
                              </wpg:grpSpPr>
                              <wps:wsp>
                                <wps:cNvPr id="990" name="Freeform 2492"/>
                                <wps:cNvSpPr>
                                  <a:spLocks/>
                                </wps:cNvSpPr>
                                <wps:spPr bwMode="auto">
                                  <a:xfrm>
                                    <a:off x="4544" y="3525"/>
                                    <a:ext cx="479" cy="975"/>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2493"/>
                                <wps:cNvSpPr>
                                  <a:spLocks/>
                                </wps:cNvSpPr>
                                <wps:spPr bwMode="auto">
                                  <a:xfrm>
                                    <a:off x="4515" y="3495"/>
                                    <a:ext cx="290" cy="960"/>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2494"/>
                                <wps:cNvSpPr>
                                  <a:spLocks/>
                                </wps:cNvSpPr>
                                <wps:spPr bwMode="auto">
                                  <a:xfrm>
                                    <a:off x="4455" y="3540"/>
                                    <a:ext cx="157" cy="900"/>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2495"/>
                                <wps:cNvSpPr>
                                  <a:spLocks/>
                                </wps:cNvSpPr>
                                <wps:spPr bwMode="auto">
                                  <a:xfrm>
                                    <a:off x="4260" y="3585"/>
                                    <a:ext cx="182" cy="855"/>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2496"/>
                                <wps:cNvSpPr>
                                  <a:spLocks/>
                                </wps:cNvSpPr>
                                <wps:spPr bwMode="auto">
                                  <a:xfrm>
                                    <a:off x="3990" y="3675"/>
                                    <a:ext cx="375" cy="780"/>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2497"/>
                                <wps:cNvSpPr>
                                  <a:spLocks/>
                                </wps:cNvSpPr>
                                <wps:spPr bwMode="auto">
                                  <a:xfrm>
                                    <a:off x="3765" y="3885"/>
                                    <a:ext cx="554" cy="585"/>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2498"/>
                                <wps:cNvSpPr>
                                  <a:spLocks/>
                                </wps:cNvSpPr>
                                <wps:spPr bwMode="auto">
                                  <a:xfrm>
                                    <a:off x="3630" y="4140"/>
                                    <a:ext cx="674" cy="37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2499"/>
                                <wps:cNvCnPr>
                                  <a:cxnSpLocks noChangeShapeType="1"/>
                                </wps:cNvCnPr>
                                <wps:spPr bwMode="auto">
                                  <a:xfrm flipH="1" flipV="1">
                                    <a:off x="3536" y="4548"/>
                                    <a:ext cx="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8" name="AutoShape 2500"/>
                              <wps:cNvSpPr>
                                <a:spLocks noChangeArrowheads="1"/>
                              </wps:cNvSpPr>
                              <wps:spPr bwMode="auto">
                                <a:xfrm>
                                  <a:off x="8092" y="272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99" name="AutoShape 2501"/>
                              <wps:cNvSpPr>
                                <a:spLocks noChangeArrowheads="1"/>
                              </wps:cNvSpPr>
                              <wps:spPr bwMode="auto">
                                <a:xfrm>
                                  <a:off x="7926" y="272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0" name="AutoShape 2502"/>
                              <wps:cNvSpPr>
                                <a:spLocks noChangeArrowheads="1"/>
                              </wps:cNvSpPr>
                              <wps:spPr bwMode="auto">
                                <a:xfrm rot="-3600000">
                                  <a:off x="7206" y="310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1" name="AutoShape 2503"/>
                              <wps:cNvSpPr>
                                <a:spLocks noChangeArrowheads="1"/>
                              </wps:cNvSpPr>
                              <wps:spPr bwMode="auto">
                                <a:xfrm rot="-2700000">
                                  <a:off x="7296" y="296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2" name="AutoShape 2504"/>
                              <wps:cNvSpPr>
                                <a:spLocks noChangeArrowheads="1"/>
                              </wps:cNvSpPr>
                              <wps:spPr bwMode="auto">
                                <a:xfrm rot="-300000">
                                  <a:off x="7768" y="273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3" name="AutoShape 2505"/>
                              <wps:cNvSpPr>
                                <a:spLocks noChangeArrowheads="1"/>
                              </wps:cNvSpPr>
                              <wps:spPr bwMode="auto">
                                <a:xfrm rot="-1500000">
                                  <a:off x="7604" y="276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4" name="AutoShape 2506"/>
                              <wps:cNvSpPr>
                                <a:spLocks noChangeArrowheads="1"/>
                              </wps:cNvSpPr>
                              <wps:spPr bwMode="auto">
                                <a:xfrm rot="-2100000">
                                  <a:off x="7440" y="2816"/>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005" name="Group 2507"/>
                            <wpg:cNvGrpSpPr>
                              <a:grpSpLocks/>
                            </wpg:cNvGrpSpPr>
                            <wpg:grpSpPr bwMode="auto">
                              <a:xfrm>
                                <a:off x="6762" y="3397"/>
                                <a:ext cx="1352" cy="799"/>
                                <a:chOff x="6762" y="3397"/>
                                <a:chExt cx="1352" cy="799"/>
                              </a:xfrm>
                            </wpg:grpSpPr>
                            <wpg:grpSp>
                              <wpg:cNvPr id="1006" name="Group 2508"/>
                              <wpg:cNvGrpSpPr>
                                <a:grpSpLocks/>
                              </wpg:cNvGrpSpPr>
                              <wpg:grpSpPr bwMode="auto">
                                <a:xfrm>
                                  <a:off x="6762" y="3397"/>
                                  <a:ext cx="1339" cy="799"/>
                                  <a:chOff x="6762" y="3397"/>
                                  <a:chExt cx="1339" cy="799"/>
                                </a:xfrm>
                              </wpg:grpSpPr>
                              <wps:wsp>
                                <wps:cNvPr id="1007" name="Freeform 2509"/>
                                <wps:cNvSpPr>
                                  <a:spLocks/>
                                </wps:cNvSpPr>
                                <wps:spPr bwMode="auto">
                                  <a:xfrm flipV="1">
                                    <a:off x="7737" y="3433"/>
                                    <a:ext cx="364" cy="740"/>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2510"/>
                                <wps:cNvSpPr>
                                  <a:spLocks/>
                                </wps:cNvSpPr>
                                <wps:spPr bwMode="auto">
                                  <a:xfrm flipV="1">
                                    <a:off x="7715" y="3468"/>
                                    <a:ext cx="220" cy="728"/>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2511"/>
                                <wps:cNvSpPr>
                                  <a:spLocks/>
                                </wps:cNvSpPr>
                                <wps:spPr bwMode="auto">
                                  <a:xfrm flipV="1">
                                    <a:off x="7670" y="3479"/>
                                    <a:ext cx="119" cy="683"/>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2512"/>
                                <wps:cNvSpPr>
                                  <a:spLocks/>
                                </wps:cNvSpPr>
                                <wps:spPr bwMode="auto">
                                  <a:xfrm flipV="1">
                                    <a:off x="7522" y="3479"/>
                                    <a:ext cx="138" cy="649"/>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2513"/>
                                <wps:cNvSpPr>
                                  <a:spLocks/>
                                </wps:cNvSpPr>
                                <wps:spPr bwMode="auto">
                                  <a:xfrm flipV="1">
                                    <a:off x="7317" y="3468"/>
                                    <a:ext cx="284" cy="591"/>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2514"/>
                                <wps:cNvSpPr>
                                  <a:spLocks/>
                                </wps:cNvSpPr>
                                <wps:spPr bwMode="auto">
                                  <a:xfrm flipV="1">
                                    <a:off x="7146" y="3456"/>
                                    <a:ext cx="420" cy="444"/>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2515"/>
                                <wps:cNvSpPr>
                                  <a:spLocks/>
                                </wps:cNvSpPr>
                                <wps:spPr bwMode="auto">
                                  <a:xfrm flipV="1">
                                    <a:off x="7043" y="3422"/>
                                    <a:ext cx="512" cy="28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2516"/>
                                <wps:cNvCnPr>
                                  <a:cxnSpLocks noChangeShapeType="1"/>
                                </wps:cNvCnPr>
                                <wps:spPr bwMode="auto">
                                  <a:xfrm flipH="1">
                                    <a:off x="6762" y="3397"/>
                                    <a:ext cx="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5" name="AutoShape 2517"/>
                              <wps:cNvSpPr>
                                <a:spLocks noChangeArrowheads="1"/>
                              </wps:cNvSpPr>
                              <wps:spPr bwMode="auto">
                                <a:xfrm flipV="1">
                                  <a:off x="8070" y="394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6" name="AutoShape 2518"/>
                              <wps:cNvSpPr>
                                <a:spLocks noChangeArrowheads="1"/>
                              </wps:cNvSpPr>
                              <wps:spPr bwMode="auto">
                                <a:xfrm flipV="1">
                                  <a:off x="7904" y="394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7" name="AutoShape 2519"/>
                              <wps:cNvSpPr>
                                <a:spLocks noChangeArrowheads="1"/>
                              </wps:cNvSpPr>
                              <wps:spPr bwMode="auto">
                                <a:xfrm rot="3600000" flipV="1">
                                  <a:off x="7184" y="3568"/>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8" name="AutoShape 2520"/>
                              <wps:cNvSpPr>
                                <a:spLocks noChangeArrowheads="1"/>
                              </wps:cNvSpPr>
                              <wps:spPr bwMode="auto">
                                <a:xfrm rot="2700000" flipV="1">
                                  <a:off x="7274" y="3711"/>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19" name="AutoShape 2521"/>
                              <wps:cNvSpPr>
                                <a:spLocks noChangeArrowheads="1"/>
                              </wps:cNvSpPr>
                              <wps:spPr bwMode="auto">
                                <a:xfrm rot="300000" flipV="1">
                                  <a:off x="7746" y="393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0" name="AutoShape 2522"/>
                              <wps:cNvSpPr>
                                <a:spLocks noChangeArrowheads="1"/>
                              </wps:cNvSpPr>
                              <wps:spPr bwMode="auto">
                                <a:xfrm rot="1500000" flipV="1">
                                  <a:off x="7582" y="3908"/>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21" name="AutoShape 2523"/>
                              <wps:cNvSpPr>
                                <a:spLocks noChangeArrowheads="1"/>
                              </wps:cNvSpPr>
                              <wps:spPr bwMode="auto">
                                <a:xfrm rot="2100000" flipV="1">
                                  <a:off x="7418" y="3855"/>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22" name="AutoShape 2524"/>
                            <wps:cNvSpPr>
                              <a:spLocks noChangeArrowheads="1"/>
                            </wps:cNvSpPr>
                            <wps:spPr bwMode="auto">
                              <a:xfrm rot="-5400000">
                                <a:off x="7133" y="3329"/>
                                <a:ext cx="47" cy="1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023" name="Group 2525"/>
                          <wpg:cNvGrpSpPr>
                            <a:grpSpLocks/>
                          </wpg:cNvGrpSpPr>
                          <wpg:grpSpPr bwMode="auto">
                            <a:xfrm>
                              <a:off x="8600" y="5301"/>
                              <a:ext cx="1786" cy="1600"/>
                              <a:chOff x="8600" y="5301"/>
                              <a:chExt cx="1786" cy="1600"/>
                            </a:xfrm>
                          </wpg:grpSpPr>
                          <wpg:grpSp>
                            <wpg:cNvPr id="1024" name="Group 2526"/>
                            <wpg:cNvGrpSpPr>
                              <a:grpSpLocks/>
                            </wpg:cNvGrpSpPr>
                            <wpg:grpSpPr bwMode="auto">
                              <a:xfrm flipH="1">
                                <a:off x="8600" y="5301"/>
                                <a:ext cx="1142" cy="799"/>
                                <a:chOff x="5352" y="3315"/>
                                <a:chExt cx="1142" cy="799"/>
                              </a:xfrm>
                            </wpg:grpSpPr>
                            <wpg:grpSp>
                              <wpg:cNvPr id="1025" name="Group 2527"/>
                              <wpg:cNvGrpSpPr>
                                <a:grpSpLocks/>
                              </wpg:cNvGrpSpPr>
                              <wpg:grpSpPr bwMode="auto">
                                <a:xfrm>
                                  <a:off x="5352" y="3315"/>
                                  <a:ext cx="1129" cy="799"/>
                                  <a:chOff x="3536" y="3495"/>
                                  <a:chExt cx="1487" cy="1053"/>
                                </a:xfrm>
                              </wpg:grpSpPr>
                              <wps:wsp>
                                <wps:cNvPr id="1026" name="Freeform 2528"/>
                                <wps:cNvSpPr>
                                  <a:spLocks/>
                                </wps:cNvSpPr>
                                <wps:spPr bwMode="auto">
                                  <a:xfrm>
                                    <a:off x="4544" y="3525"/>
                                    <a:ext cx="479" cy="975"/>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2529"/>
                                <wps:cNvSpPr>
                                  <a:spLocks/>
                                </wps:cNvSpPr>
                                <wps:spPr bwMode="auto">
                                  <a:xfrm>
                                    <a:off x="4515" y="3495"/>
                                    <a:ext cx="290" cy="960"/>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2530"/>
                                <wps:cNvSpPr>
                                  <a:spLocks/>
                                </wps:cNvSpPr>
                                <wps:spPr bwMode="auto">
                                  <a:xfrm>
                                    <a:off x="4455" y="3540"/>
                                    <a:ext cx="157" cy="900"/>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2531"/>
                                <wps:cNvSpPr>
                                  <a:spLocks/>
                                </wps:cNvSpPr>
                                <wps:spPr bwMode="auto">
                                  <a:xfrm>
                                    <a:off x="4260" y="3585"/>
                                    <a:ext cx="182" cy="855"/>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532"/>
                                <wps:cNvSpPr>
                                  <a:spLocks/>
                                </wps:cNvSpPr>
                                <wps:spPr bwMode="auto">
                                  <a:xfrm>
                                    <a:off x="3990" y="3675"/>
                                    <a:ext cx="375" cy="780"/>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2533"/>
                                <wps:cNvSpPr>
                                  <a:spLocks/>
                                </wps:cNvSpPr>
                                <wps:spPr bwMode="auto">
                                  <a:xfrm>
                                    <a:off x="3765" y="3885"/>
                                    <a:ext cx="554" cy="585"/>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2534"/>
                                <wps:cNvSpPr>
                                  <a:spLocks/>
                                </wps:cNvSpPr>
                                <wps:spPr bwMode="auto">
                                  <a:xfrm>
                                    <a:off x="3630" y="4140"/>
                                    <a:ext cx="674" cy="37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2535"/>
                                <wps:cNvCnPr>
                                  <a:cxnSpLocks noChangeShapeType="1"/>
                                </wps:cNvCnPr>
                                <wps:spPr bwMode="auto">
                                  <a:xfrm flipH="1" flipV="1">
                                    <a:off x="3536" y="4548"/>
                                    <a:ext cx="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 name="AutoShape 2536"/>
                              <wps:cNvSpPr>
                                <a:spLocks noChangeArrowheads="1"/>
                              </wps:cNvSpPr>
                              <wps:spPr bwMode="auto">
                                <a:xfrm>
                                  <a:off x="6450" y="344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5" name="AutoShape 2537"/>
                              <wps:cNvSpPr>
                                <a:spLocks noChangeArrowheads="1"/>
                              </wps:cNvSpPr>
                              <wps:spPr bwMode="auto">
                                <a:xfrm>
                                  <a:off x="6284" y="344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6" name="AutoShape 2538"/>
                              <wps:cNvSpPr>
                                <a:spLocks noChangeArrowheads="1"/>
                              </wps:cNvSpPr>
                              <wps:spPr bwMode="auto">
                                <a:xfrm rot="-3600000">
                                  <a:off x="5564" y="382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7" name="AutoShape 2539"/>
                              <wps:cNvSpPr>
                                <a:spLocks noChangeArrowheads="1"/>
                              </wps:cNvSpPr>
                              <wps:spPr bwMode="auto">
                                <a:xfrm rot="-2700000">
                                  <a:off x="5654" y="368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8" name="AutoShape 2540"/>
                              <wps:cNvSpPr>
                                <a:spLocks noChangeArrowheads="1"/>
                              </wps:cNvSpPr>
                              <wps:spPr bwMode="auto">
                                <a:xfrm rot="-300000">
                                  <a:off x="6126" y="345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9" name="AutoShape 2541"/>
                              <wps:cNvSpPr>
                                <a:spLocks noChangeArrowheads="1"/>
                              </wps:cNvSpPr>
                              <wps:spPr bwMode="auto">
                                <a:xfrm rot="-1500000">
                                  <a:off x="5962" y="348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0" name="AutoShape 2542"/>
                              <wps:cNvSpPr>
                                <a:spLocks noChangeArrowheads="1"/>
                              </wps:cNvSpPr>
                              <wps:spPr bwMode="auto">
                                <a:xfrm rot="-2100000">
                                  <a:off x="5798" y="3536"/>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041" name="Group 2543"/>
                            <wpg:cNvGrpSpPr>
                              <a:grpSpLocks/>
                            </wpg:cNvGrpSpPr>
                            <wpg:grpSpPr bwMode="auto">
                              <a:xfrm>
                                <a:off x="8622" y="6097"/>
                                <a:ext cx="1764" cy="804"/>
                                <a:chOff x="8622" y="6097"/>
                                <a:chExt cx="1764" cy="804"/>
                              </a:xfrm>
                            </wpg:grpSpPr>
                            <wpg:grpSp>
                              <wpg:cNvPr id="1042" name="Group 2544"/>
                              <wpg:cNvGrpSpPr>
                                <a:grpSpLocks/>
                              </wpg:cNvGrpSpPr>
                              <wpg:grpSpPr bwMode="auto">
                                <a:xfrm>
                                  <a:off x="8636" y="6097"/>
                                  <a:ext cx="1750" cy="804"/>
                                  <a:chOff x="8636" y="6097"/>
                                  <a:chExt cx="1750" cy="804"/>
                                </a:xfrm>
                              </wpg:grpSpPr>
                              <wps:wsp>
                                <wps:cNvPr id="1043" name="Freeform 2545"/>
                                <wps:cNvSpPr>
                                  <a:spLocks/>
                                </wps:cNvSpPr>
                                <wps:spPr bwMode="auto">
                                  <a:xfrm flipH="1" flipV="1">
                                    <a:off x="8636" y="6138"/>
                                    <a:ext cx="364" cy="740"/>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2546"/>
                                <wps:cNvSpPr>
                                  <a:spLocks/>
                                </wps:cNvSpPr>
                                <wps:spPr bwMode="auto">
                                  <a:xfrm flipH="1" flipV="1">
                                    <a:off x="8802" y="6173"/>
                                    <a:ext cx="220" cy="728"/>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547"/>
                                <wps:cNvSpPr>
                                  <a:spLocks/>
                                </wps:cNvSpPr>
                                <wps:spPr bwMode="auto">
                                  <a:xfrm flipH="1" flipV="1">
                                    <a:off x="8948" y="6184"/>
                                    <a:ext cx="119" cy="683"/>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548"/>
                                <wps:cNvSpPr>
                                  <a:spLocks/>
                                </wps:cNvSpPr>
                                <wps:spPr bwMode="auto">
                                  <a:xfrm flipH="1" flipV="1">
                                    <a:off x="9077" y="6184"/>
                                    <a:ext cx="138" cy="649"/>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2549"/>
                                <wps:cNvSpPr>
                                  <a:spLocks/>
                                </wps:cNvSpPr>
                                <wps:spPr bwMode="auto">
                                  <a:xfrm flipH="1" flipV="1">
                                    <a:off x="9136" y="6173"/>
                                    <a:ext cx="284" cy="591"/>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2550"/>
                                <wps:cNvSpPr>
                                  <a:spLocks/>
                                </wps:cNvSpPr>
                                <wps:spPr bwMode="auto">
                                  <a:xfrm flipH="1" flipV="1">
                                    <a:off x="9171" y="6161"/>
                                    <a:ext cx="420" cy="444"/>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2551"/>
                                <wps:cNvSpPr>
                                  <a:spLocks/>
                                </wps:cNvSpPr>
                                <wps:spPr bwMode="auto">
                                  <a:xfrm flipH="1" flipV="1">
                                    <a:off x="9182" y="6127"/>
                                    <a:ext cx="512" cy="28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Line 2552"/>
                                <wps:cNvCnPr>
                                  <a:cxnSpLocks noChangeShapeType="1"/>
                                </wps:cNvCnPr>
                                <wps:spPr bwMode="auto">
                                  <a:xfrm flipV="1">
                                    <a:off x="9022" y="6097"/>
                                    <a:ext cx="1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1" name="AutoShape 2553"/>
                              <wps:cNvSpPr>
                                <a:spLocks noChangeArrowheads="1"/>
                              </wps:cNvSpPr>
                              <wps:spPr bwMode="auto">
                                <a:xfrm flipH="1" flipV="1">
                                  <a:off x="8622" y="665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2" name="AutoShape 2554"/>
                              <wps:cNvSpPr>
                                <a:spLocks noChangeArrowheads="1"/>
                              </wps:cNvSpPr>
                              <wps:spPr bwMode="auto">
                                <a:xfrm flipH="1" flipV="1">
                                  <a:off x="8788" y="665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3" name="AutoShape 2555"/>
                              <wps:cNvSpPr>
                                <a:spLocks noChangeArrowheads="1"/>
                              </wps:cNvSpPr>
                              <wps:spPr bwMode="auto">
                                <a:xfrm rot="-3600000" flipH="1" flipV="1">
                                  <a:off x="9508" y="627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4" name="AutoShape 2556"/>
                              <wps:cNvSpPr>
                                <a:spLocks noChangeArrowheads="1"/>
                              </wps:cNvSpPr>
                              <wps:spPr bwMode="auto">
                                <a:xfrm rot="-2700000" flipH="1" flipV="1">
                                  <a:off x="9418" y="641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5" name="AutoShape 2557"/>
                              <wps:cNvSpPr>
                                <a:spLocks noChangeArrowheads="1"/>
                              </wps:cNvSpPr>
                              <wps:spPr bwMode="auto">
                                <a:xfrm rot="-300000" flipH="1" flipV="1">
                                  <a:off x="8946" y="664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6" name="AutoShape 2558"/>
                              <wps:cNvSpPr>
                                <a:spLocks noChangeArrowheads="1"/>
                              </wps:cNvSpPr>
                              <wps:spPr bwMode="auto">
                                <a:xfrm rot="-1500000" flipH="1" flipV="1">
                                  <a:off x="9110" y="661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7" name="AutoShape 2559"/>
                              <wps:cNvSpPr>
                                <a:spLocks noChangeArrowheads="1"/>
                              </wps:cNvSpPr>
                              <wps:spPr bwMode="auto">
                                <a:xfrm rot="-2100000" flipH="1" flipV="1">
                                  <a:off x="9274" y="6561"/>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58" name="AutoShape 2560"/>
                            <wps:cNvSpPr>
                              <a:spLocks noChangeArrowheads="1"/>
                            </wps:cNvSpPr>
                            <wps:spPr bwMode="auto">
                              <a:xfrm rot="5400000" flipH="1">
                                <a:off x="9556" y="6035"/>
                                <a:ext cx="47" cy="1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059" name="Oval 2561"/>
                          <wps:cNvSpPr>
                            <a:spLocks noChangeArrowheads="1"/>
                          </wps:cNvSpPr>
                          <wps:spPr bwMode="auto">
                            <a:xfrm>
                              <a:off x="7838" y="5970"/>
                              <a:ext cx="254" cy="2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0" name="Oval 2562"/>
                          <wps:cNvSpPr>
                            <a:spLocks noChangeArrowheads="1"/>
                          </wps:cNvSpPr>
                          <wps:spPr bwMode="auto">
                            <a:xfrm>
                              <a:off x="8948" y="5971"/>
                              <a:ext cx="254" cy="2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61" name="Group 2563"/>
                        <wpg:cNvGrpSpPr>
                          <a:grpSpLocks/>
                        </wpg:cNvGrpSpPr>
                        <wpg:grpSpPr bwMode="auto">
                          <a:xfrm>
                            <a:off x="9900" y="5937"/>
                            <a:ext cx="268" cy="312"/>
                            <a:chOff x="9688" y="2361"/>
                            <a:chExt cx="268" cy="312"/>
                          </a:xfrm>
                        </wpg:grpSpPr>
                        <wps:wsp>
                          <wps:cNvPr id="1062" name="Oval 2564"/>
                          <wps:cNvSpPr>
                            <a:spLocks noChangeArrowheads="1"/>
                          </wps:cNvSpPr>
                          <wps:spPr bwMode="auto">
                            <a:xfrm>
                              <a:off x="9688" y="2454"/>
                              <a:ext cx="148" cy="1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3" name="Text Box 2565"/>
                          <wps:cNvSpPr txBox="1">
                            <a:spLocks noChangeArrowheads="1"/>
                          </wps:cNvSpPr>
                          <wps:spPr bwMode="auto">
                            <a:xfrm>
                              <a:off x="9700" y="2361"/>
                              <a:ext cx="2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9957" w14:textId="77777777" w:rsidR="007C7660" w:rsidRPr="008156A5" w:rsidRDefault="007C7660" w:rsidP="004228F9">
                                <w:pPr>
                                  <w:rPr>
                                    <w:i/>
                                    <w:sz w:val="18"/>
                                    <w:szCs w:val="18"/>
                                  </w:rPr>
                                </w:pPr>
                                <w:r>
                                  <w:rPr>
                                    <w:rFonts w:hint="eastAsia"/>
                                    <w:i/>
                                    <w:sz w:val="18"/>
                                    <w:szCs w:val="18"/>
                                  </w:rPr>
                                  <w:t>+</w:t>
                                </w:r>
                              </w:p>
                            </w:txbxContent>
                          </wps:txbx>
                          <wps:bodyPr rot="0" vert="horz" wrap="square" lIns="0" tIns="0" rIns="0" bIns="0" anchor="t" anchorCtr="0">
                            <a:noAutofit/>
                          </wps:bodyPr>
                        </wps:wsp>
                      </wpg:grpSp>
                      <wps:wsp>
                        <wps:cNvPr id="1064" name="Text Box 2566"/>
                        <wps:cNvSpPr txBox="1">
                          <a:spLocks noChangeArrowheads="1"/>
                        </wps:cNvSpPr>
                        <wps:spPr bwMode="auto">
                          <a:xfrm>
                            <a:off x="9926" y="5727"/>
                            <a:ext cx="3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30AFD" w14:textId="77777777" w:rsidR="007C7660" w:rsidRPr="008156A5" w:rsidRDefault="007C7660" w:rsidP="004228F9">
                              <w:pPr>
                                <w:rPr>
                                  <w:i/>
                                  <w:sz w:val="18"/>
                                  <w:szCs w:val="18"/>
                                </w:rPr>
                              </w:pPr>
                              <w:r>
                                <w:rPr>
                                  <w:rFonts w:hint="eastAsia"/>
                                  <w:i/>
                                  <w:sz w:val="18"/>
                                  <w:szCs w:val="18"/>
                                </w:rPr>
                                <w:t>q</w:t>
                              </w:r>
                            </w:p>
                          </w:txbxContent>
                        </wps:txbx>
                        <wps:bodyPr rot="0" vert="horz" wrap="square" lIns="0" tIns="0" rIns="0" bIns="0" anchor="t" anchorCtr="0">
                          <a:noAutofit/>
                        </wps:bodyPr>
                      </wps:wsp>
                    </wpg:wgp>
                  </a:graphicData>
                </a:graphic>
              </wp:inline>
            </w:drawing>
          </mc:Choice>
          <mc:Fallback>
            <w:pict>
              <v:group w14:anchorId="7A627951" id="Group 2487" o:spid="_x0000_s1245" style="width:164.75pt;height:80.25pt;mso-position-horizontal-relative:char;mso-position-vertical-relative:line" coordorigin="7094,5295" coordsize="3292,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">
                <v:group id="Group 2488" o:spid="_x0000_s1246" style="position:absolute;left:7094;top:5295;width:3292;height:1606" coordorigin="7094,5295" coordsize="329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2489" o:spid="_x0000_s1247" style="position:absolute;left:7094;top:5295;width:1374;height:1601" coordorigin="6762,2595" coordsize="137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group id="Group 2490" o:spid="_x0000_s1248" style="position:absolute;left:6994;top:2595;width:1142;height:799" coordorigin="6994,2595" coordsize="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group id="Group 2491" o:spid="_x0000_s1249" style="position:absolute;left:6994;top:2595;width:1129;height:799" coordorigin="3536,3495" coordsize="1487,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2492" o:spid="_x0000_s1250" style="position:absolute;left:4544;top:3525;width:479;height:975;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" path="m,975c72,937,145,900,210,840,275,780,347,707,390,615v43,-92,63,-228,76,-330c479,183,472,91,466,e" filled="f">
                          <v:path arrowok="t" o:connecttype="custom" o:connectlocs="0,975;210,840;390,615;466,285;466,0" o:connectangles="0,0,0,0,0"/>
                        </v:shape>
                        <v:shape id="Freeform 2493" o:spid="_x0000_s1251" style="position:absolute;left:4515;top:3495;width:290;height:960;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" path="m,960c27,928,120,842,165,765,210,688,250,580,270,495v20,-85,17,-158,15,-240c283,173,261,53,255,e" filled="f">
                          <v:path arrowok="t" o:connecttype="custom" o:connectlocs="0,960;165,765;270,495;285,255;255,0" o:connectangles="0,0,0,0,0"/>
                        </v:shape>
                        <v:shape id="Freeform 2494" o:spid="_x0000_s1252" style="position:absolute;left:4455;top:3540;width:157;height:900;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" path="m,900c23,855,113,737,135,630v22,-107,10,-270,,-375c125,150,87,53,75,e" filled="f">
                          <v:path arrowok="t" o:connecttype="custom" o:connectlocs="0,900;135,630;135,255;75,0" o:connectangles="0,0,0,0"/>
                        </v:shape>
                        <v:shape id="Freeform 2495" o:spid="_x0000_s1253" style="position:absolute;left:4260;top:3585;width:182;height:855;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" path="m150,855v20,-89,32,-203,30,-300c178,458,165,363,135,270,105,177,28,56,,e" filled="f">
                          <v:path arrowok="t" o:connecttype="custom" o:connectlocs="150,855;180,555;135,270;0,0" o:connectangles="0,0,0,0"/>
                        </v:shape>
                        <v:shape id="Freeform 2496" o:spid="_x0000_s1254" style="position:absolute;left:3990;top:3675;width:375;height:780;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" path="m375,780c348,637,312,483,269,375,226,267,165,197,120,135,75,73,25,28,,e" filled="f">
                          <v:path arrowok="t" o:connecttype="custom" o:connectlocs="375,780;269,375;120,135;0,0" o:connectangles="0,0,0,0"/>
                        </v:shape>
                        <v:shape id="Freeform 2497" o:spid="_x0000_s1255" style="position:absolute;left:3765;top:3885;width:554;height:585;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" path="m554,585c470,473,362,345,300,270,238,195,230,180,180,135,130,90,38,28,,e" filled="f">
                          <v:path arrowok="t" o:connecttype="custom" o:connectlocs="554,585;300,270;180,135;0,0" o:connectangles="0,0,0,0"/>
                        </v:shape>
                        <v:shape id="Freeform 2498" o:spid="_x0000_s1256" style="position:absolute;left:3630;top:4140;width:674;height:375;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" path="m674,375c614,338,427,212,315,150,203,88,66,31,,e" filled="f">
                          <v:path arrowok="t" o:connecttype="custom" o:connectlocs="674,375;315,150;0,0" o:connectangles="0,0,0"/>
                        </v:shape>
                        <v:line id="Line 2499" o:spid="_x0000_s1257" style="position:absolute;flip:x y;visibility:visible;mso-wrap-style:square" from="3536,4548" to="4304,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&#1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0" o:spid="_x0000_s1258" type="#_x0000_t5" style="position:absolute;left:8092;top:272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" fillcolor="black"/>
                      <v:shape id="AutoShape 2501" o:spid="_x0000_s1259" type="#_x0000_t5" style="position:absolute;left:7926;top:272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" fillcolor="black"/>
                      <v:shape id="AutoShape 2502" o:spid="_x0000_s1260" type="#_x0000_t5" style="position:absolute;left:7206;top:3103;width:44;height:120;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" fillcolor="black"/>
                      <v:shape id="AutoShape 2503" o:spid="_x0000_s1261" type="#_x0000_t5" style="position:absolute;left:7296;top:2960;width:44;height:12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" fillcolor="black"/>
                      <v:shape id="AutoShape 2504" o:spid="_x0000_s1262" type="#_x0000_t5" style="position:absolute;left:7768;top:2734;width:44;height:120;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" fillcolor="black"/>
                      <v:shape id="AutoShape 2505" o:spid="_x0000_s1263" type="#_x0000_t5" style="position:absolute;left:7604;top:2763;width:44;height:120;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" fillcolor="black"/>
                      <v:shape id="AutoShape 2506" o:spid="_x0000_s1264" type="#_x0000_t5" style="position:absolute;left:7440;top:2816;width:44;height:120;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" fillcolor="black"/>
                    </v:group>
                    <v:group id="Group 2507" o:spid="_x0000_s1265" style="position:absolute;left:6762;top:3397;width:1352;height:799" coordorigin="6762,3397" coordsize="135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group id="Group 2508" o:spid="_x0000_s1266" style="position:absolute;left:6762;top:3397;width:1339;height:799" coordorigin="6762,3397" coordsize="133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2509" o:spid="_x0000_s1267" style="position:absolute;left:7737;top:3433;width:364;height:740;flip:y;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" path="m,975c72,937,145,900,210,840,275,780,347,707,390,615v43,-92,63,-228,76,-330c479,183,472,91,466,e" filled="f">
                          <v:path arrowok="t" o:connecttype="custom" o:connectlocs="0,740;160,638;296,467;354,216;354,0" o:connectangles="0,0,0,0,0"/>
                        </v:shape>
                        <v:shape id="Freeform 2510" o:spid="_x0000_s1268" style="position:absolute;left:7715;top:3468;width:220;height:728;flip:y;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" path="m,960c27,928,120,842,165,765,210,688,250,580,270,495v20,-85,17,-158,15,-240c283,173,261,53,255,e" filled="f">
                          <v:path arrowok="t" o:connecttype="custom" o:connectlocs="0,728;125,580;205,375;216,193;193,0" o:connectangles="0,0,0,0,0"/>
                        </v:shape>
                        <v:shape id="Freeform 2511" o:spid="_x0000_s1269" style="position:absolute;left:7670;top:3479;width:119;height:683;flip:y;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" path="m,900c23,855,113,737,135,630v22,-107,10,-270,,-375c125,150,87,53,75,e" filled="f">
                          <v:path arrowok="t" o:connecttype="custom" o:connectlocs="0,683;102,478;102,194;57,0" o:connectangles="0,0,0,0"/>
                        </v:shape>
                        <v:shape id="Freeform 2512" o:spid="_x0000_s1270" style="position:absolute;left:7522;top:3479;width:138;height:649;flip:y;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" path="m150,855v20,-89,32,-203,30,-300c178,458,165,363,135,270,105,177,28,56,,e" filled="f">
                          <v:path arrowok="t" o:connecttype="custom" o:connectlocs="114,649;136,421;102,205;0,0" o:connectangles="0,0,0,0"/>
                        </v:shape>
                        <v:shape id="Freeform 2513" o:spid="_x0000_s1271" style="position:absolute;left:7317;top:3468;width:284;height:591;flip:y;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" path="m375,780c348,637,312,483,269,375,226,267,165,197,120,135,75,73,25,28,,e" filled="f">
                          <v:path arrowok="t" o:connecttype="custom" o:connectlocs="284,591;204,284;91,102;0,0" o:connectangles="0,0,0,0"/>
                        </v:shape>
                        <v:shape id="Freeform 2514" o:spid="_x0000_s1272" style="position:absolute;left:7146;top:3456;width:420;height:444;flip:y;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" path="m554,585c470,473,362,345,300,270,238,195,230,180,180,135,130,90,38,28,,e" filled="f">
                          <v:path arrowok="t" o:connecttype="custom" o:connectlocs="420,444;227,205;136,102;0,0" o:connectangles="0,0,0,0"/>
                        </v:shape>
                        <v:shape id="Freeform 2515" o:spid="_x0000_s1273" style="position:absolute;left:7043;top:3422;width:512;height:285;flip:y;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" path="m674,375c614,338,427,212,315,150,203,88,66,31,,e" filled="f">
                          <v:path arrowok="t" o:connecttype="custom" o:connectlocs="512,285;239,114;0,0" o:connectangles="0,0,0"/>
                        </v:shape>
                        <v:line id="Line 2516" o:spid="_x0000_s1274" style="position:absolute;flip:x;visibility:visible;mso-wrap-style:square" from="6762,3397" to="7555,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"/>
                      </v:group>
                      <v:shape id="AutoShape 2517" o:spid="_x0000_s1275" type="#_x0000_t5" style="position:absolute;left:8070;top:3944;width:44;height:1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" fillcolor="black"/>
                      <v:shape id="AutoShape 2518" o:spid="_x0000_s1276" type="#_x0000_t5" style="position:absolute;left:7904;top:3944;width:44;height:1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" fillcolor="black"/>
                      <v:shape id="AutoShape 2519" o:spid="_x0000_s1277" type="#_x0000_t5" style="position:absolute;left:7184;top:3568;width:44;height:120;rotation:-6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" fillcolor="black"/>
                      <v:shape id="AutoShape 2520" o:spid="_x0000_s1278" type="#_x0000_t5" style="position:absolute;left:7274;top:3711;width:44;height:120;rotation:-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" fillcolor="black"/>
                      <v:shape id="AutoShape 2521" o:spid="_x0000_s1279" type="#_x0000_t5" style="position:absolute;left:7746;top:3937;width:44;height:120;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" fillcolor="black"/>
                      <v:shape id="AutoShape 2522" o:spid="_x0000_s1280" type="#_x0000_t5" style="position:absolute;left:7582;top:3908;width:44;height:120;rotation:-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" fillcolor="black"/>
                      <v:shape id="AutoShape 2523" o:spid="_x0000_s1281" type="#_x0000_t5" style="position:absolute;left:7418;top:3855;width:44;height:120;rotation:-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" fillcolor="black"/>
                    </v:group>
                    <v:shape id="AutoShape 2524" o:spid="_x0000_s1282" type="#_x0000_t5" style="position:absolute;left:7133;top:3329;width:47;height: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" fillcolor="black"/>
                  </v:group>
                  <v:group id="Group 2525" o:spid="_x0000_s1283" style="position:absolute;left:8600;top:5301;width:1786;height:1600" coordorigin="8600,5301" coordsize="178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group id="Group 2526" o:spid="_x0000_s1284" style="position:absolute;left:8600;top:5301;width:1142;height:799;flip:x" coordorigin="5352,3315" coordsize="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">
                      <v:group id="Group 2527" o:spid="_x0000_s1285" style="position:absolute;left:5352;top:3315;width:1129;height:799" coordorigin="3536,3495" coordsize="1487,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528" o:spid="_x0000_s1286" style="position:absolute;left:4544;top:3525;width:479;height:975;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" path="m,975c72,937,145,900,210,840,275,780,347,707,390,615v43,-92,63,-228,76,-330c479,183,472,91,466,e" filled="f">
                          <v:path arrowok="t" o:connecttype="custom" o:connectlocs="0,975;210,840;390,615;466,285;466,0" o:connectangles="0,0,0,0,0"/>
                        </v:shape>
                        <v:shape id="Freeform 2529" o:spid="_x0000_s1287" style="position:absolute;left:4515;top:3495;width:290;height:960;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" path="m,960c27,928,120,842,165,765,210,688,250,580,270,495v20,-85,17,-158,15,-240c283,173,261,53,255,e" filled="f">
                          <v:path arrowok="t" o:connecttype="custom" o:connectlocs="0,960;165,765;270,495;285,255;255,0" o:connectangles="0,0,0,0,0"/>
                        </v:shape>
                        <v:shape id="Freeform 2530" o:spid="_x0000_s1288" style="position:absolute;left:4455;top:3540;width:157;height:900;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" path="m,900c23,855,113,737,135,630v22,-107,10,-270,,-375c125,150,87,53,75,e" filled="f">
                          <v:path arrowok="t" o:connecttype="custom" o:connectlocs="0,900;135,630;135,255;75,0" o:connectangles="0,0,0,0"/>
                        </v:shape>
                        <v:shape id="Freeform 2531" o:spid="_x0000_s1289" style="position:absolute;left:4260;top:3585;width:182;height:855;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" path="m150,855v20,-89,32,-203,30,-300c178,458,165,363,135,270,105,177,28,56,,e" filled="f">
                          <v:path arrowok="t" o:connecttype="custom" o:connectlocs="150,855;180,555;135,270;0,0" o:connectangles="0,0,0,0"/>
                        </v:shape>
                        <v:shape id="Freeform 2532" o:spid="_x0000_s1290" style="position:absolute;left:3990;top:3675;width:375;height:780;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" path="m375,780c348,637,312,483,269,375,226,267,165,197,120,135,75,73,25,28,,e" filled="f">
                          <v:path arrowok="t" o:connecttype="custom" o:connectlocs="375,780;269,375;120,135;0,0" o:connectangles="0,0,0,0"/>
                        </v:shape>
                        <v:shape id="Freeform 2533" o:spid="_x0000_s1291" style="position:absolute;left:3765;top:3885;width:554;height:585;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" path="m554,585c470,473,362,345,300,270,238,195,230,180,180,135,130,90,38,28,,e" filled="f">
                          <v:path arrowok="t" o:connecttype="custom" o:connectlocs="554,585;300,270;180,135;0,0" o:connectangles="0,0,0,0"/>
                        </v:shape>
                        <v:shape id="Freeform 2534" o:spid="_x0000_s1292" style="position:absolute;left:3630;top:4140;width:674;height:375;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" path="m674,375c614,338,427,212,315,150,203,88,66,31,,e" filled="f">
                          <v:path arrowok="t" o:connecttype="custom" o:connectlocs="674,375;315,150;0,0" o:connectangles="0,0,0"/>
                        </v:shape>
                        <v:line id="Line 2535" o:spid="_x0000_s1293" style="position:absolute;flip:x y;visibility:visible;mso-wrap-style:square" from="3536,4548" to="4304,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"/>
                      </v:group>
                      <v:shape id="AutoShape 2536" o:spid="_x0000_s1294" type="#_x0000_t5" style="position:absolute;left:6450;top:344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" fillcolor="black"/>
                      <v:shape id="AutoShape 2537" o:spid="_x0000_s1295" type="#_x0000_t5" style="position:absolute;left:6284;top:344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" fillcolor="black"/>
                      <v:shape id="AutoShape 2538" o:spid="_x0000_s1296" type="#_x0000_t5" style="position:absolute;left:5564;top:3823;width:44;height:120;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" fillcolor="black"/>
                      <v:shape id="AutoShape 2539" o:spid="_x0000_s1297" type="#_x0000_t5" style="position:absolute;left:5654;top:3680;width:44;height:12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" fillcolor="black"/>
                      <v:shape id="AutoShape 2540" o:spid="_x0000_s1298" type="#_x0000_t5" style="position:absolute;left:6126;top:3454;width:44;height:120;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" fillcolor="black"/>
                      <v:shape id="AutoShape 2541" o:spid="_x0000_s1299" type="#_x0000_t5" style="position:absolute;left:5962;top:3483;width:44;height:120;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" fillcolor="black"/>
                      <v:shape id="AutoShape 2542" o:spid="_x0000_s1300" type="#_x0000_t5" style="position:absolute;left:5798;top:3536;width:44;height:120;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" fillcolor="black"/>
                    </v:group>
                    <v:group id="Group 2543" o:spid="_x0000_s1301" style="position:absolute;left:8622;top:6097;width:1764;height:804" coordorigin="8622,6097" coordsize="176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2544" o:spid="_x0000_s1302" style="position:absolute;left:8636;top:6097;width:1750;height:804" coordorigin="8636,6097" coordsize="175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2545" o:spid="_x0000_s1303" style="position:absolute;left:8636;top:6138;width:364;height:740;flip:x y;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" path="m,975c72,937,145,900,210,840,275,780,347,707,390,615v43,-92,63,-228,76,-330c479,183,472,91,466,e" filled="f">
                          <v:path arrowok="t" o:connecttype="custom" o:connectlocs="0,740;160,638;296,467;354,216;354,0" o:connectangles="0,0,0,0,0"/>
                        </v:shape>
                        <v:shape id="Freeform 2546" o:spid="_x0000_s1304" style="position:absolute;left:8802;top:6173;width:220;height:728;flip:x y;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" path="m,960c27,928,120,842,165,765,210,688,250,580,270,495v20,-85,17,-158,15,-240c283,173,261,53,255,e" filled="f">
                          <v:path arrowok="t" o:connecttype="custom" o:connectlocs="0,728;125,580;205,375;216,193;193,0" o:connectangles="0,0,0,0,0"/>
                        </v:shape>
                        <v:shape id="Freeform 2547" o:spid="_x0000_s1305" style="position:absolute;left:8948;top:6184;width:119;height:683;flip:x y;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" path="m,900c23,855,113,737,135,630v22,-107,10,-270,,-375c125,150,87,53,75,e" filled="f">
                          <v:path arrowok="t" o:connecttype="custom" o:connectlocs="0,683;102,478;102,194;57,0" o:connectangles="0,0,0,0"/>
                        </v:shape>
                        <v:shape id="Freeform 2548" o:spid="_x0000_s1306" style="position:absolute;left:9077;top:6184;width:138;height:649;flip:x y;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" path="m150,855v20,-89,32,-203,30,-300c178,458,165,363,135,270,105,177,28,56,,e" filled="f">
                          <v:path arrowok="t" o:connecttype="custom" o:connectlocs="114,649;136,421;102,205;0,0" o:connectangles="0,0,0,0"/>
                        </v:shape>
                        <v:shape id="Freeform 2549" o:spid="_x0000_s1307" style="position:absolute;left:9136;top:6173;width:284;height:591;flip:x y;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" path="m375,780c348,637,312,483,269,375,226,267,165,197,120,135,75,73,25,28,,e" filled="f">
                          <v:path arrowok="t" o:connecttype="custom" o:connectlocs="284,591;204,284;91,102;0,0" o:connectangles="0,0,0,0"/>
                        </v:shape>
                        <v:shape id="Freeform 2550" o:spid="_x0000_s1308" style="position:absolute;left:9171;top:6161;width:420;height:444;flip:x y;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" path="m554,585c470,473,362,345,300,270,238,195,230,180,180,135,130,90,38,28,,e" filled="f">
                          <v:path arrowok="t" o:connecttype="custom" o:connectlocs="420,444;227,205;136,102;0,0" o:connectangles="0,0,0,0"/>
                        </v:shape>
                        <v:shape id="Freeform 2551" o:spid="_x0000_s1309" style="position:absolute;left:9182;top:6127;width:512;height:285;flip:x y;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" path="m674,375c614,338,427,212,315,150,203,88,66,31,,e" filled="f">
                          <v:path arrowok="t" o:connecttype="custom" o:connectlocs="512,285;239,114;0,0" o:connectangles="0,0,0"/>
                        </v:shape>
                        <v:line id="Line 2552" o:spid="_x0000_s1310" style="position:absolute;flip:y;visibility:visible;mso-wrap-style:square" from="9022,6097" to="10386,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"/>
                      </v:group>
                      <v:shape id="AutoShape 2553" o:spid="_x0000_s1311" type="#_x0000_t5" style="position:absolute;left:8622;top:6650;width:44;height:12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" fillcolor="black"/>
                      <v:shape id="AutoShape 2554" o:spid="_x0000_s1312" type="#_x0000_t5" style="position:absolute;left:8788;top:6650;width:44;height:12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" fillcolor="black"/>
                      <v:shape id="AutoShape 2555" o:spid="_x0000_s1313" type="#_x0000_t5" style="position:absolute;left:9508;top:6274;width:44;height:120;rotation:-6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" fillcolor="black"/>
                      <v:shape id="AutoShape 2556" o:spid="_x0000_s1314" type="#_x0000_t5" style="position:absolute;left:9418;top:6417;width:44;height:120;rotation:-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" fillcolor="black"/>
                      <v:shape id="AutoShape 2557" o:spid="_x0000_s1315" type="#_x0000_t5" style="position:absolute;left:8946;top:6643;width:44;height:120;rotation:-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" fillcolor="black"/>
                      <v:shape id="AutoShape 2558" o:spid="_x0000_s1316" type="#_x0000_t5" style="position:absolute;left:9110;top:6614;width:44;height:120;rotation:-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" fillcolor="black"/>
                      <v:shape id="AutoShape 2559" o:spid="_x0000_s1317" type="#_x0000_t5" style="position:absolute;left:9274;top:6561;width:44;height:120;rotation:-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" fillcolor="black"/>
                    </v:group>
                    <v:shape id="AutoShape 2560" o:spid="_x0000_s1318" type="#_x0000_t5" style="position:absolute;left:9556;top:6035;width:47;height:13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" fillcolor="black"/>
                  </v:group>
                  <v:oval id="Oval 2561" o:spid="_x0000_s1319" style="position:absolute;left:7838;top:597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"/>
                  <v:oval id="Oval 2562" o:spid="_x0000_s1320" style="position:absolute;left:8948;top:597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1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"/>
                </v:group>
                <v:group id="Group 2563" o:spid="_x0000_s1321" style="position:absolute;left:9900;top:5937;width:268;height:312" coordorigin="9688,2361" coordsize="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oval id="Oval 2564" o:spid="_x0000_s1322" style="position:absolute;left:9688;top:2454;width:1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"/>
                  <v:shape id="Text Box 2565" o:spid="_x0000_s1323" type="#_x0000_t202" style="position:absolute;left:9700;top:2361;width:25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3A0F9957" w14:textId="77777777" w:rsidR="007C7660" w:rsidRPr="008156A5" w:rsidRDefault="007C7660" w:rsidP="004228F9">
                          <w:pPr>
                            <w:rPr>
                              <w:i/>
                              <w:sz w:val="18"/>
                              <w:szCs w:val="18"/>
                            </w:rPr>
                          </w:pPr>
                          <w:r>
                            <w:rPr>
                              <w:rFonts w:hint="eastAsia"/>
                              <w:i/>
                              <w:sz w:val="18"/>
                              <w:szCs w:val="18"/>
                            </w:rPr>
                            <w:t>+</w:t>
                          </w:r>
                        </w:p>
                      </w:txbxContent>
                    </v:textbox>
                  </v:shape>
                </v:group>
                <v:shape id="Text Box 2566" o:spid="_x0000_s1324" type="#_x0000_t202" style="position:absolute;left:9926;top:5727;width:3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0B630AFD" w14:textId="77777777" w:rsidR="007C7660" w:rsidRPr="008156A5" w:rsidRDefault="007C7660" w:rsidP="004228F9">
                        <w:pPr>
                          <w:rPr>
                            <w:i/>
                            <w:sz w:val="18"/>
                            <w:szCs w:val="18"/>
                          </w:rPr>
                        </w:pPr>
                        <w:r>
                          <w:rPr>
                            <w:rFonts w:hint="eastAsia"/>
                            <w:i/>
                            <w:sz w:val="18"/>
                            <w:szCs w:val="18"/>
                          </w:rPr>
                          <w:t>q</w:t>
                        </w:r>
                      </w:p>
                    </w:txbxContent>
                  </v:textbox>
                </v:shape>
                <w10:anchorlock/>
              </v:group>
            </w:pict>
          </mc:Fallback>
        </mc:AlternateContent>
      </w:r>
    </w:p>
    <w:p w14:paraId="5D6D5E31" w14:textId="77777777" w:rsidR="007549DF" w:rsidRPr="003B1EFF" w:rsidRDefault="007549DF" w:rsidP="00DE6A7E"/>
    <w:p w14:paraId="47C36594" w14:textId="77777777" w:rsidR="003C5F71" w:rsidRPr="003B1EFF" w:rsidRDefault="003C5F71" w:rsidP="00DE6A7E"/>
    <w:p w14:paraId="2E1CA832" w14:textId="77777777" w:rsidR="003C5F71" w:rsidRPr="003B1EFF" w:rsidRDefault="003C5F71" w:rsidP="00DE6A7E"/>
    <w:p w14:paraId="1C6D604E" w14:textId="77777777" w:rsidR="00977D13" w:rsidRPr="003B1EFF" w:rsidRDefault="00453CD6" w:rsidP="00C87E4B">
      <w:pPr>
        <w:pStyle w:val="af1"/>
        <w:numPr>
          <w:ilvl w:val="0"/>
          <w:numId w:val="2"/>
        </w:numPr>
        <w:ind w:firstLineChars="0"/>
      </w:pPr>
      <w:r w:rsidRPr="003B1EFF">
        <w:rPr>
          <w:rFonts w:hint="eastAsia"/>
        </w:rPr>
        <w:t>如图所示，金属棒</w:t>
      </w:r>
      <w:r w:rsidRPr="003B1EFF">
        <w:rPr>
          <w:rFonts w:hint="eastAsia"/>
        </w:rPr>
        <w:t>ab</w:t>
      </w:r>
      <w:r w:rsidRPr="003B1EFF">
        <w:rPr>
          <w:rFonts w:hint="eastAsia"/>
        </w:rPr>
        <w:t>在匀强磁场中沿金属导轨向右运动，请在图中</w:t>
      </w:r>
      <w:r w:rsidR="003C5F71" w:rsidRPr="003B1EFF">
        <w:rPr>
          <w:rFonts w:hint="eastAsia"/>
        </w:rPr>
        <w:t>画</w:t>
      </w:r>
      <w:r w:rsidRPr="003B1EFF">
        <w:rPr>
          <w:rFonts w:hint="eastAsia"/>
        </w:rPr>
        <w:t>出螺线管中感应电流的方向和</w:t>
      </w:r>
      <w:r w:rsidRPr="003B1EFF">
        <w:rPr>
          <w:rFonts w:hint="eastAsia"/>
        </w:rPr>
        <w:t>ab</w:t>
      </w:r>
      <w:r w:rsidRPr="003B1EFF">
        <w:rPr>
          <w:rFonts w:hint="eastAsia"/>
        </w:rPr>
        <w:t>棒所受磁场力的</w:t>
      </w:r>
      <w:commentRangeStart w:id="23"/>
      <w:r w:rsidRPr="003B1EFF">
        <w:rPr>
          <w:rFonts w:hint="eastAsia"/>
        </w:rPr>
        <w:t>方向</w:t>
      </w:r>
      <w:commentRangeEnd w:id="23"/>
      <w:r w:rsidR="00A50789">
        <w:rPr>
          <w:rStyle w:val="a8"/>
          <w:lang w:val="x-none" w:eastAsia="x-none"/>
        </w:rPr>
        <w:commentReference w:id="23"/>
      </w:r>
      <w:r w:rsidRPr="003B1EFF">
        <w:rPr>
          <w:rFonts w:hint="eastAsia"/>
        </w:rPr>
        <w:t>。</w:t>
      </w:r>
    </w:p>
    <w:p w14:paraId="2B145785" w14:textId="77777777" w:rsidR="00453CD6" w:rsidRPr="003B1EFF" w:rsidRDefault="001944B8" w:rsidP="00DE6A7E">
      <w:r w:rsidRPr="003B1EFF">
        <w:rPr>
          <w:rFonts w:hint="eastAsia"/>
          <w:noProof/>
        </w:rPr>
        <mc:AlternateContent>
          <mc:Choice Requires="wpg">
            <w:drawing>
              <wp:inline distT="0" distB="0" distL="0" distR="0" wp14:anchorId="40B9E340" wp14:editId="364FF640">
                <wp:extent cx="2085975" cy="1162050"/>
                <wp:effectExtent l="0" t="0" r="28575" b="0"/>
                <wp:docPr id="932"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1162050"/>
                          <a:chOff x="3240" y="5559"/>
                          <a:chExt cx="3278" cy="1836"/>
                        </a:xfrm>
                      </wpg:grpSpPr>
                      <wps:wsp>
                        <wps:cNvPr id="933" name="Text Box 1472"/>
                        <wps:cNvSpPr txBox="1">
                          <a:spLocks noChangeArrowheads="1"/>
                        </wps:cNvSpPr>
                        <wps:spPr bwMode="auto">
                          <a:xfrm>
                            <a:off x="3512" y="5559"/>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D32D" w14:textId="77777777" w:rsidR="007C7660" w:rsidRPr="00091536" w:rsidRDefault="007C7660" w:rsidP="00977D13">
                              <w:pPr>
                                <w:rPr>
                                  <w:sz w:val="18"/>
                                  <w:szCs w:val="18"/>
                                </w:rPr>
                              </w:pPr>
                              <w:r>
                                <w:rPr>
                                  <w:rFonts w:hint="eastAsia"/>
                                  <w:sz w:val="18"/>
                                  <w:szCs w:val="18"/>
                                </w:rPr>
                                <w:t>a</w:t>
                              </w:r>
                            </w:p>
                          </w:txbxContent>
                        </wps:txbx>
                        <wps:bodyPr rot="0" vert="horz" wrap="square" lIns="0" tIns="0" rIns="0" bIns="0" anchor="t" anchorCtr="0">
                          <a:noAutofit/>
                        </wps:bodyPr>
                      </wps:wsp>
                      <wpg:grpSp>
                        <wpg:cNvPr id="934" name="Group 1473"/>
                        <wpg:cNvGrpSpPr>
                          <a:grpSpLocks/>
                        </wpg:cNvGrpSpPr>
                        <wpg:grpSpPr bwMode="auto">
                          <a:xfrm>
                            <a:off x="3240" y="5806"/>
                            <a:ext cx="3278" cy="1410"/>
                            <a:chOff x="3240" y="5806"/>
                            <a:chExt cx="3278" cy="1410"/>
                          </a:xfrm>
                        </wpg:grpSpPr>
                        <wps:wsp>
                          <wps:cNvPr id="935" name="Line 1474"/>
                          <wps:cNvCnPr>
                            <a:cxnSpLocks noChangeShapeType="1"/>
                          </wps:cNvCnPr>
                          <wps:spPr bwMode="auto">
                            <a:xfrm flipV="1">
                              <a:off x="5400" y="636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6" name="Group 1475"/>
                          <wpg:cNvGrpSpPr>
                            <a:grpSpLocks/>
                          </wpg:cNvGrpSpPr>
                          <wpg:grpSpPr bwMode="auto">
                            <a:xfrm>
                              <a:off x="3404" y="5934"/>
                              <a:ext cx="1090" cy="1104"/>
                              <a:chOff x="4800" y="3000"/>
                              <a:chExt cx="1600" cy="1600"/>
                            </a:xfrm>
                          </wpg:grpSpPr>
                          <wps:wsp>
                            <wps:cNvPr id="937" name="Line 1476"/>
                            <wps:cNvCnPr>
                              <a:cxnSpLocks noChangeShapeType="1"/>
                            </wps:cNvCnPr>
                            <wps:spPr bwMode="auto">
                              <a:xfrm>
                                <a:off x="480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1477"/>
                            <wps:cNvCnPr>
                              <a:cxnSpLocks noChangeShapeType="1"/>
                            </wps:cNvCnPr>
                            <wps:spPr bwMode="auto">
                              <a:xfrm flipH="1">
                                <a:off x="480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478"/>
                            <wps:cNvCnPr>
                              <a:cxnSpLocks noChangeShapeType="1"/>
                            </wps:cNvCnPr>
                            <wps:spPr bwMode="auto">
                              <a:xfrm>
                                <a:off x="480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479"/>
                            <wps:cNvCnPr>
                              <a:cxnSpLocks noChangeShapeType="1"/>
                            </wps:cNvCnPr>
                            <wps:spPr bwMode="auto">
                              <a:xfrm flipH="1">
                                <a:off x="480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1480"/>
                            <wps:cNvCnPr>
                              <a:cxnSpLocks noChangeShapeType="1"/>
                            </wps:cNvCnPr>
                            <wps:spPr bwMode="auto">
                              <a:xfrm>
                                <a:off x="480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1481"/>
                            <wps:cNvCnPr>
                              <a:cxnSpLocks noChangeShapeType="1"/>
                            </wps:cNvCnPr>
                            <wps:spPr bwMode="auto">
                              <a:xfrm flipH="1">
                                <a:off x="480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482"/>
                            <wps:cNvCnPr>
                              <a:cxnSpLocks noChangeShapeType="1"/>
                            </wps:cNvCnPr>
                            <wps:spPr bwMode="auto">
                              <a:xfrm>
                                <a:off x="480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483"/>
                            <wps:cNvCnPr>
                              <a:cxnSpLocks noChangeShapeType="1"/>
                            </wps:cNvCnPr>
                            <wps:spPr bwMode="auto">
                              <a:xfrm flipH="1">
                                <a:off x="480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484"/>
                            <wps:cNvCnPr>
                              <a:cxnSpLocks noChangeShapeType="1"/>
                            </wps:cNvCnPr>
                            <wps:spPr bwMode="auto">
                              <a:xfrm>
                                <a:off x="528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485"/>
                            <wps:cNvCnPr>
                              <a:cxnSpLocks noChangeShapeType="1"/>
                            </wps:cNvCnPr>
                            <wps:spPr bwMode="auto">
                              <a:xfrm flipH="1">
                                <a:off x="528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486"/>
                            <wps:cNvCnPr>
                              <a:cxnSpLocks noChangeShapeType="1"/>
                            </wps:cNvCnPr>
                            <wps:spPr bwMode="auto">
                              <a:xfrm>
                                <a:off x="528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487"/>
                            <wps:cNvCnPr>
                              <a:cxnSpLocks noChangeShapeType="1"/>
                            </wps:cNvCnPr>
                            <wps:spPr bwMode="auto">
                              <a:xfrm flipH="1">
                                <a:off x="528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488"/>
                            <wps:cNvCnPr>
                              <a:cxnSpLocks noChangeShapeType="1"/>
                            </wps:cNvCnPr>
                            <wps:spPr bwMode="auto">
                              <a:xfrm>
                                <a:off x="528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489"/>
                            <wps:cNvCnPr>
                              <a:cxnSpLocks noChangeShapeType="1"/>
                            </wps:cNvCnPr>
                            <wps:spPr bwMode="auto">
                              <a:xfrm flipH="1">
                                <a:off x="528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490"/>
                            <wps:cNvCnPr>
                              <a:cxnSpLocks noChangeShapeType="1"/>
                            </wps:cNvCnPr>
                            <wps:spPr bwMode="auto">
                              <a:xfrm>
                                <a:off x="528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491"/>
                            <wps:cNvCnPr>
                              <a:cxnSpLocks noChangeShapeType="1"/>
                            </wps:cNvCnPr>
                            <wps:spPr bwMode="auto">
                              <a:xfrm flipH="1">
                                <a:off x="528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492"/>
                            <wps:cNvCnPr>
                              <a:cxnSpLocks noChangeShapeType="1"/>
                            </wps:cNvCnPr>
                            <wps:spPr bwMode="auto">
                              <a:xfrm>
                                <a:off x="576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493"/>
                            <wps:cNvCnPr>
                              <a:cxnSpLocks noChangeShapeType="1"/>
                            </wps:cNvCnPr>
                            <wps:spPr bwMode="auto">
                              <a:xfrm flipH="1">
                                <a:off x="576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94"/>
                            <wps:cNvCnPr>
                              <a:cxnSpLocks noChangeShapeType="1"/>
                            </wps:cNvCnPr>
                            <wps:spPr bwMode="auto">
                              <a:xfrm>
                                <a:off x="576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495"/>
                            <wps:cNvCnPr>
                              <a:cxnSpLocks noChangeShapeType="1"/>
                            </wps:cNvCnPr>
                            <wps:spPr bwMode="auto">
                              <a:xfrm flipH="1">
                                <a:off x="576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496"/>
                            <wps:cNvCnPr>
                              <a:cxnSpLocks noChangeShapeType="1"/>
                            </wps:cNvCnPr>
                            <wps:spPr bwMode="auto">
                              <a:xfrm>
                                <a:off x="576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497"/>
                            <wps:cNvCnPr>
                              <a:cxnSpLocks noChangeShapeType="1"/>
                            </wps:cNvCnPr>
                            <wps:spPr bwMode="auto">
                              <a:xfrm flipH="1">
                                <a:off x="576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498"/>
                            <wps:cNvCnPr>
                              <a:cxnSpLocks noChangeShapeType="1"/>
                            </wps:cNvCnPr>
                            <wps:spPr bwMode="auto">
                              <a:xfrm>
                                <a:off x="576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499"/>
                            <wps:cNvCnPr>
                              <a:cxnSpLocks noChangeShapeType="1"/>
                            </wps:cNvCnPr>
                            <wps:spPr bwMode="auto">
                              <a:xfrm flipH="1">
                                <a:off x="576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500"/>
                            <wps:cNvCnPr>
                              <a:cxnSpLocks noChangeShapeType="1"/>
                            </wps:cNvCnPr>
                            <wps:spPr bwMode="auto">
                              <a:xfrm>
                                <a:off x="624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501"/>
                            <wps:cNvCnPr>
                              <a:cxnSpLocks noChangeShapeType="1"/>
                            </wps:cNvCnPr>
                            <wps:spPr bwMode="auto">
                              <a:xfrm flipH="1">
                                <a:off x="624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502"/>
                            <wps:cNvCnPr>
                              <a:cxnSpLocks noChangeShapeType="1"/>
                            </wps:cNvCnPr>
                            <wps:spPr bwMode="auto">
                              <a:xfrm>
                                <a:off x="624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03"/>
                            <wps:cNvCnPr>
                              <a:cxnSpLocks noChangeShapeType="1"/>
                            </wps:cNvCnPr>
                            <wps:spPr bwMode="auto">
                              <a:xfrm flipH="1">
                                <a:off x="624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04"/>
                            <wps:cNvCnPr>
                              <a:cxnSpLocks noChangeShapeType="1"/>
                            </wps:cNvCnPr>
                            <wps:spPr bwMode="auto">
                              <a:xfrm>
                                <a:off x="624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505"/>
                            <wps:cNvCnPr>
                              <a:cxnSpLocks noChangeShapeType="1"/>
                            </wps:cNvCnPr>
                            <wps:spPr bwMode="auto">
                              <a:xfrm flipH="1">
                                <a:off x="624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506"/>
                            <wps:cNvCnPr>
                              <a:cxnSpLocks noChangeShapeType="1"/>
                            </wps:cNvCnPr>
                            <wps:spPr bwMode="auto">
                              <a:xfrm>
                                <a:off x="624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507"/>
                            <wps:cNvCnPr>
                              <a:cxnSpLocks noChangeShapeType="1"/>
                            </wps:cNvCnPr>
                            <wps:spPr bwMode="auto">
                              <a:xfrm flipH="1">
                                <a:off x="624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9" name="Line 1508"/>
                          <wps:cNvCnPr>
                            <a:cxnSpLocks noChangeShapeType="1"/>
                          </wps:cNvCnPr>
                          <wps:spPr bwMode="auto">
                            <a:xfrm>
                              <a:off x="3240" y="5895"/>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509"/>
                          <wps:cNvCnPr>
                            <a:cxnSpLocks noChangeShapeType="1"/>
                          </wps:cNvCnPr>
                          <wps:spPr bwMode="auto">
                            <a:xfrm>
                              <a:off x="3300" y="7111"/>
                              <a:ext cx="30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510"/>
                          <wps:cNvCnPr>
                            <a:cxnSpLocks noChangeShapeType="1"/>
                          </wps:cNvCnPr>
                          <wps:spPr bwMode="auto">
                            <a:xfrm>
                              <a:off x="3630" y="5806"/>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1511"/>
                          <wps:cNvCnPr>
                            <a:cxnSpLocks noChangeShapeType="1"/>
                          </wps:cNvCnPr>
                          <wps:spPr bwMode="auto">
                            <a:xfrm>
                              <a:off x="4710" y="6630"/>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1512"/>
                          <wps:cNvSpPr>
                            <a:spLocks noChangeArrowheads="1"/>
                          </wps:cNvSpPr>
                          <wps:spPr bwMode="auto">
                            <a:xfrm rot="5400000">
                              <a:off x="5774" y="5645"/>
                              <a:ext cx="280" cy="1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4" name="Freeform 1513"/>
                          <wps:cNvSpPr>
                            <a:spLocks/>
                          </wps:cNvSpPr>
                          <wps:spPr bwMode="auto">
                            <a:xfrm>
                              <a:off x="6227" y="6035"/>
                              <a:ext cx="126" cy="1075"/>
                            </a:xfrm>
                            <a:custGeom>
                              <a:avLst/>
                              <a:gdLst>
                                <a:gd name="T0" fmla="*/ 118 w 126"/>
                                <a:gd name="T1" fmla="*/ 1075 h 1075"/>
                                <a:gd name="T2" fmla="*/ 118 w 126"/>
                                <a:gd name="T3" fmla="*/ 415 h 1075"/>
                                <a:gd name="T4" fmla="*/ 71 w 126"/>
                                <a:gd name="T5" fmla="*/ 68 h 1075"/>
                                <a:gd name="T6" fmla="*/ 32 w 126"/>
                                <a:gd name="T7" fmla="*/ 5 h 1075"/>
                                <a:gd name="T8" fmla="*/ 0 w 126"/>
                                <a:gd name="T9" fmla="*/ 78 h 1075"/>
                              </a:gdLst>
                              <a:ahLst/>
                              <a:cxnLst>
                                <a:cxn ang="0">
                                  <a:pos x="T0" y="T1"/>
                                </a:cxn>
                                <a:cxn ang="0">
                                  <a:pos x="T2" y="T3"/>
                                </a:cxn>
                                <a:cxn ang="0">
                                  <a:pos x="T4" y="T5"/>
                                </a:cxn>
                                <a:cxn ang="0">
                                  <a:pos x="T6" y="T7"/>
                                </a:cxn>
                                <a:cxn ang="0">
                                  <a:pos x="T8" y="T9"/>
                                </a:cxn>
                              </a:cxnLst>
                              <a:rect l="0" t="0" r="r" b="b"/>
                              <a:pathLst>
                                <a:path w="126" h="1075">
                                  <a:moveTo>
                                    <a:pt x="118" y="1075"/>
                                  </a:moveTo>
                                  <a:cubicBezTo>
                                    <a:pt x="118" y="965"/>
                                    <a:pt x="126" y="583"/>
                                    <a:pt x="118" y="415"/>
                                  </a:cubicBezTo>
                                  <a:cubicBezTo>
                                    <a:pt x="110" y="247"/>
                                    <a:pt x="85" y="136"/>
                                    <a:pt x="71" y="68"/>
                                  </a:cubicBezTo>
                                  <a:cubicBezTo>
                                    <a:pt x="57" y="0"/>
                                    <a:pt x="44" y="4"/>
                                    <a:pt x="32" y="5"/>
                                  </a:cubicBezTo>
                                  <a:cubicBezTo>
                                    <a:pt x="21" y="7"/>
                                    <a:pt x="6" y="63"/>
                                    <a:pt x="0" y="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514"/>
                          <wps:cNvSpPr>
                            <a:spLocks/>
                          </wps:cNvSpPr>
                          <wps:spPr bwMode="auto">
                            <a:xfrm rot="5400000">
                              <a:off x="5951" y="6163"/>
                              <a:ext cx="423" cy="17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515"/>
                          <wps:cNvSpPr>
                            <a:spLocks/>
                          </wps:cNvSpPr>
                          <wps:spPr bwMode="auto">
                            <a:xfrm rot="5400000">
                              <a:off x="5788" y="6163"/>
                              <a:ext cx="423" cy="17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516"/>
                          <wps:cNvSpPr>
                            <a:spLocks/>
                          </wps:cNvSpPr>
                          <wps:spPr bwMode="auto">
                            <a:xfrm rot="5400000">
                              <a:off x="5634"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517"/>
                          <wps:cNvSpPr>
                            <a:spLocks/>
                          </wps:cNvSpPr>
                          <wps:spPr bwMode="auto">
                            <a:xfrm rot="5400000">
                              <a:off x="5491"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518"/>
                          <wps:cNvSpPr>
                            <a:spLocks/>
                          </wps:cNvSpPr>
                          <wps:spPr bwMode="auto">
                            <a:xfrm rot="5400000">
                              <a:off x="5328"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Line 1519"/>
                          <wps:cNvCnPr>
                            <a:cxnSpLocks noChangeShapeType="1"/>
                          </wps:cNvCnPr>
                          <wps:spPr bwMode="auto">
                            <a:xfrm>
                              <a:off x="4710" y="5895"/>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1" name="Text Box 1520"/>
                        <wps:cNvSpPr txBox="1">
                          <a:spLocks noChangeArrowheads="1"/>
                        </wps:cNvSpPr>
                        <wps:spPr bwMode="auto">
                          <a:xfrm>
                            <a:off x="3512" y="7083"/>
                            <a:ext cx="3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2327" w14:textId="77777777" w:rsidR="007C7660" w:rsidRPr="00091536" w:rsidRDefault="007C7660" w:rsidP="00977D13">
                              <w:pPr>
                                <w:rPr>
                                  <w:sz w:val="18"/>
                                  <w:szCs w:val="18"/>
                                </w:rPr>
                              </w:pPr>
                              <w:r>
                                <w:rPr>
                                  <w:rFonts w:hint="eastAsia"/>
                                  <w:sz w:val="18"/>
                                  <w:szCs w:val="18"/>
                                </w:rPr>
                                <w:t>b</w:t>
                              </w:r>
                            </w:p>
                          </w:txbxContent>
                        </wps:txbx>
                        <wps:bodyPr rot="0" vert="horz" wrap="square" lIns="0" tIns="0" rIns="0" bIns="0" anchor="t" anchorCtr="0">
                          <a:noAutofit/>
                        </wps:bodyPr>
                      </wps:wsp>
                      <wps:wsp>
                        <wps:cNvPr id="982" name="Text Box 1521"/>
                        <wps:cNvSpPr txBox="1">
                          <a:spLocks noChangeArrowheads="1"/>
                        </wps:cNvSpPr>
                        <wps:spPr bwMode="auto">
                          <a:xfrm>
                            <a:off x="4222" y="5952"/>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17D4" w14:textId="77777777" w:rsidR="007C7660" w:rsidRPr="008156A5" w:rsidRDefault="007C7660" w:rsidP="00977D13">
                              <w:pPr>
                                <w:rPr>
                                  <w:i/>
                                  <w:sz w:val="18"/>
                                  <w:szCs w:val="18"/>
                                </w:rPr>
                              </w:pPr>
                              <w:r>
                                <w:rPr>
                                  <w:rFonts w:hint="eastAsia"/>
                                  <w:i/>
                                  <w:sz w:val="18"/>
                                  <w:szCs w:val="18"/>
                                </w:rPr>
                                <w:t>B</w:t>
                              </w:r>
                            </w:p>
                          </w:txbxContent>
                        </wps:txbx>
                        <wps:bodyPr rot="0" vert="horz" wrap="square" lIns="0" tIns="0" rIns="0" bIns="0" anchor="t" anchorCtr="0">
                          <a:noAutofit/>
                        </wps:bodyPr>
                      </wps:wsp>
                      <wps:wsp>
                        <wps:cNvPr id="983" name="Line 1522"/>
                        <wps:cNvCnPr>
                          <a:cxnSpLocks noChangeShapeType="1"/>
                        </wps:cNvCnPr>
                        <wps:spPr bwMode="auto">
                          <a:xfrm>
                            <a:off x="3630" y="6489"/>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4" name="Text Box 1523"/>
                        <wps:cNvSpPr txBox="1">
                          <a:spLocks noChangeArrowheads="1"/>
                        </wps:cNvSpPr>
                        <wps:spPr bwMode="auto">
                          <a:xfrm>
                            <a:off x="4072" y="6297"/>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758AE" w14:textId="77777777" w:rsidR="007C7660" w:rsidRPr="008156A5" w:rsidRDefault="007C7660" w:rsidP="00977D13">
                              <w:pPr>
                                <w:rPr>
                                  <w:i/>
                                  <w:sz w:val="18"/>
                                  <w:szCs w:val="18"/>
                                </w:rPr>
                              </w:pPr>
                              <w:r>
                                <w:rPr>
                                  <w:rFonts w:hint="eastAsia"/>
                                  <w:i/>
                                  <w:sz w:val="18"/>
                                  <w:szCs w:val="18"/>
                                </w:rPr>
                                <w:t>v</w:t>
                              </w:r>
                            </w:p>
                          </w:txbxContent>
                        </wps:txbx>
                        <wps:bodyPr rot="0" vert="horz" wrap="square" lIns="0" tIns="0" rIns="0" bIns="0" anchor="t" anchorCtr="0">
                          <a:noAutofit/>
                        </wps:bodyPr>
                      </wps:wsp>
                    </wpg:wgp>
                  </a:graphicData>
                </a:graphic>
              </wp:inline>
            </w:drawing>
          </mc:Choice>
          <mc:Fallback>
            <w:pict>
              <v:group w14:anchorId="40B9E340" id="Group 1471" o:spid="_x0000_s1325" style="width:164.25pt;height:91.5pt;mso-position-horizontal-relative:char;mso-position-vertical-relative:line" coordorigin="3240,5559" coordsize="3278,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">
                <v:shape id="Text Box 1472" o:spid="_x0000_s1326" type="#_x0000_t202" style="position:absolute;left:3512;top:5559;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0433D32D" w14:textId="77777777" w:rsidR="007C7660" w:rsidRPr="00091536" w:rsidRDefault="007C7660" w:rsidP="00977D13">
                        <w:pPr>
                          <w:rPr>
                            <w:sz w:val="18"/>
                            <w:szCs w:val="18"/>
                          </w:rPr>
                        </w:pPr>
                        <w:r>
                          <w:rPr>
                            <w:rFonts w:hint="eastAsia"/>
                            <w:sz w:val="18"/>
                            <w:szCs w:val="18"/>
                          </w:rPr>
                          <w:t>a</w:t>
                        </w:r>
                      </w:p>
                    </w:txbxContent>
                  </v:textbox>
                </v:shape>
                <v:group id="Group 1473" o:spid="_x0000_s1327" style="position:absolute;left:3240;top:5806;width:3278;height:1410" coordorigin="3240,5806" coordsize="327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line id="Line 1474" o:spid="_x0000_s1328" style="position:absolute;flip:y;visibility:visible;mso-wrap-style:square" from="5400,6360" to="540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G3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k9R2uZ9IRkLMLAAAA//8DAFBLAQItABQABgAIAAAAIQDb4fbL7gAAAIUBAAATAAAAAAAA&#10;AAAAAAAAAAAAAABbQ29udGVudF9UeXBlc10ueG1sUEsBAi0AFAAGAAgAAAAhAFr0LFu/AAAAFQEA&#10;AAsAAAAAAAAAAAAAAAAAHwEAAF9yZWxzLy5yZWxzUEsBAi0AFAAGAAgAAAAhAKfYsbfHAAAA3AAA&#10;AA8AAAAAAAAAAAAAAAAABwIAAGRycy9kb3ducmV2LnhtbFBLBQYAAAAAAwADALcAAAD7AgAAAAA=&#10;"/>
                  <v:group id="Group 1475" o:spid="_x0000_s1329" style="position:absolute;left:3404;top:5934;width:1090;height:1104" coordorigin="4800,3000" coordsize="1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line id="Line 1476" o:spid="_x0000_s1330" style="position:absolute;visibility:visible;mso-wrap-style:square" from="4800,3000" to="496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line id="Line 1477" o:spid="_x0000_s1331" style="position:absolute;flip:x;visibility:visible;mso-wrap-style:square" from="4800,3000" to="496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line id="Line 1478" o:spid="_x0000_s1332" style="position:absolute;visibility:visible;mso-wrap-style:square" from="4800,3480" to="496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"/>
                    <v:line id="Line 1479" o:spid="_x0000_s1333" style="position:absolute;flip:x;visibility:visible;mso-wrap-style:square" from="4800,3480" to="496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"/>
                    <v:line id="Line 1480" o:spid="_x0000_s1334" style="position:absolute;visibility:visible;mso-wrap-style:square" from="4800,3960" to="496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"/>
                    <v:line id="Line 1481" o:spid="_x0000_s1335" style="position:absolute;flip:x;visibility:visible;mso-wrap-style:square" from="4800,3960" to="496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"/>
                    <v:line id="Line 1482" o:spid="_x0000_s1336" style="position:absolute;visibility:visible;mso-wrap-style:square" from="4800,4440" to="496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axwAAANwAAAAPAAAAZHJzL2Rvd25yZXYueG1sRI9Ba8JA&#10;FITvBf/D8gq91U1rC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MZfflrHAAAA3AAA&#10;AA8AAAAAAAAAAAAAAAAABwIAAGRycy9kb3ducmV2LnhtbFBLBQYAAAAAAwADALcAAAD7AgAAAAA=&#10;"/>
                    <v:line id="Line 1483" o:spid="_x0000_s1337" style="position:absolute;flip:x;visibility:visible;mso-wrap-style:square" from="4800,4440" to="496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dR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sE8z+HvTDoCcnUDAAD//wMAUEsBAi0AFAAGAAgAAAAhANvh9svuAAAAhQEAABMAAAAAAAAA&#10;AAAAAAAAAAAAAFtDb250ZW50X1R5cGVzXS54bWxQSwECLQAUAAYACAAAACEAWvQsW78AAAAVAQAA&#10;CwAAAAAAAAAAAAAAAAAfAQAAX3JlbHMvLnJlbHNQSwECLQAUAAYACAAAACEAkJJnUcYAAADcAAAA&#10;DwAAAAAAAAAAAAAAAAAHAgAAZHJzL2Rvd25yZXYueG1sUEsFBgAAAAADAAMAtwAAAPoCAAAAAA==&#10;"/>
                    <v:line id="Line 1484" o:spid="_x0000_s1338" style="position:absolute;visibility:visible;mso-wrap-style:square" from="5280,3000" to="544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1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n+A3zPxCMj5GQAA//8DAFBLAQItABQABgAIAAAAIQDb4fbL7gAAAIUBAAATAAAAAAAA&#10;AAAAAAAAAAAAAABbQ29udGVudF9UeXBlc10ueG1sUEsBAi0AFAAGAAgAAAAhAFr0LFu/AAAAFQEA&#10;AAsAAAAAAAAAAAAAAAAAHwEAAF9yZWxzLy5yZWxzUEsBAi0AFAAGAAgAAAAhACb6Q7XHAAAA3AAA&#10;AA8AAAAAAAAAAAAAAAAABwIAAGRycy9kb3ducmV2LnhtbFBLBQYAAAAAAwADALcAAAD7AgAAAAA=&#10;"/>
                    <v:line id="Line 1485" o:spid="_x0000_s1339" style="position:absolute;flip:x;visibility:visible;mso-wrap-style:square" from="5280,3000" to="544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y9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OoPbmXQE5PoKAAD//wMAUEsBAi0AFAAGAAgAAAAhANvh9svuAAAAhQEAABMAAAAAAAAA&#10;AAAAAAAAAAAAAFtDb250ZW50X1R5cGVzXS54bWxQSwECLQAUAAYACAAAACEAWvQsW78AAAAVAQAA&#10;CwAAAAAAAAAAAAAAAAAfAQAAX3JlbHMvLnJlbHNQSwECLQAUAAYACAAAACEADwxcvcYAAADcAAAA&#10;DwAAAAAAAAAAAAAAAAAHAgAAZHJzL2Rvd25yZXYueG1sUEsFBgAAAAADAAMAtwAAAPoCAAAAAA==&#10;"/>
                    <v:line id="Line 1486" o:spid="_x0000_s1340" style="position:absolute;visibility:visible;mso-wrap-style:square" from="5280,3480" to="54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hZ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C5ZHhZyAAAANwA&#10;AAAPAAAAAAAAAAAAAAAAAAcCAABkcnMvZG93bnJldi54bWxQSwUGAAAAAAMAAwC3AAAA/AIAAAAA&#10;"/>
                    <v:line id="Line 1487" o:spid="_x0000_s1341" style="position:absolute;flip:x;visibility:visible;mso-wrap-style:square" from="5280,3480" to="54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"/>
                    <v:line id="Line 1488" o:spid="_x0000_s1342" style="position:absolute;visibility:visible;mso-wrap-style:square" from="5280,3960" to="544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mwxwAAANwAAAAPAAAAZHJzL2Rvd25yZXYueG1sRI9Ba8JA&#10;FITvBf/D8oTe6qZWQk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Ke3SbDHAAAA3AAA&#10;AA8AAAAAAAAAAAAAAAAABwIAAGRycy9kb3ducmV2LnhtbFBLBQYAAAAAAwADALcAAAD7AgAAAAA=&#10;"/>
                    <v:line id="Line 1489" o:spid="_x0000_s1343" style="position:absolute;flip:x;visibility:visible;mso-wrap-style:square" from="5280,3960" to="544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"/>
                    <v:line id="Line 1490" o:spid="_x0000_s1344" style="position:absolute;visibility:visible;mso-wrap-style:square" from="5280,4440" to="544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"/>
                    <v:line id="Line 1491" o:spid="_x0000_s1345" style="position:absolute;flip:x;visibility:visible;mso-wrap-style:square" from="5280,4440" to="544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"/>
                    <v:line id="Line 1492" o:spid="_x0000_s1346" style="position:absolute;visibility:visible;mso-wrap-style:square" from="5760,3000" to="592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iHxwAAANwAAAAPAAAAZHJzL2Rvd25yZXYueG1sRI9Ba8JA&#10;FITvBf/D8gq91U0rD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EOG6IfHAAAA3AAA&#10;AA8AAAAAAAAAAAAAAAAABwIAAGRycy9kb3ducmV2LnhtbFBLBQYAAAAAAwADALcAAAD7AgAAAAA=&#10;"/>
                    <v:line id="Line 1493" o:spid="_x0000_s1347" style="position:absolute;flip:x;visibility:visible;mso-wrap-style:square" from="5760,3000" to="592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"/>
                    <v:line id="Line 1494" o:spid="_x0000_s1348" style="position:absolute;visibility:visible;mso-wrap-style:square" from="5760,3480" to="592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line id="Line 1495" o:spid="_x0000_s1349" style="position:absolute;flip:x;visibility:visible;mso-wrap-style:square" from="5760,3480" to="592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"/>
                    <v:line id="Line 1496" o:spid="_x0000_s1350" style="position:absolute;visibility:visible;mso-wrap-style:square" from="5760,3960" to="59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6E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A8ve6EyAAAANwA&#10;AAAPAAAAAAAAAAAAAAAAAAcCAABkcnMvZG93bnJldi54bWxQSwUGAAAAAAMAAwC3AAAA/AIAAAAA&#10;"/>
                    <v:line id="Line 1497" o:spid="_x0000_s1351" style="position:absolute;flip:x;visibility:visible;mso-wrap-style:square" from="5760,3960" to="59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"/>
                    <v:line id="Line 1498" o:spid="_x0000_s1352" style="position:absolute;visibility:visible;mso-wrap-style:square" from="5760,4440" to="592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txwAAANwAAAAPAAAAZHJzL2Rvd25yZXYueG1sRI9Ba8JA&#10;FITvBf/D8oTe6qYWQ0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CJu323HAAAA3AAA&#10;AA8AAAAAAAAAAAAAAAAABwIAAGRycy9kb3ducmV2LnhtbFBLBQYAAAAAAwADALcAAAD7AgAAAAA=&#10;"/>
                    <v:line id="Line 1499" o:spid="_x0000_s1353" style="position:absolute;flip:x;visibility:visible;mso-wrap-style:square" from="5760,4440" to="592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"/>
                    <v:line id="Line 1500" o:spid="_x0000_s1354" style="position:absolute;visibility:visible;mso-wrap-style:square" from="6240,3000" to="640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line id="Line 1501" o:spid="_x0000_s1355" style="position:absolute;flip:x;visibility:visible;mso-wrap-style:square" from="6240,3000" to="640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be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fPpGP7PpCMgV38AAAD//wMAUEsBAi0AFAAGAAgAAAAhANvh9svuAAAAhQEAABMAAAAAAAAA&#10;AAAAAAAAAAAAAFtDb250ZW50X1R5cGVzXS54bWxQSwECLQAUAAYACAAAACEAWvQsW78AAAAVAQAA&#10;CwAAAAAAAAAAAAAAAAAfAQAAX3JlbHMvLnJlbHNQSwECLQAUAAYACAAAACEAO4IG3sYAAADcAAAA&#10;DwAAAAAAAAAAAAAAAAAHAgAAZHJzL2Rvd25yZXYueG1sUEsFBgAAAAADAAMAtwAAAPoCAAAAAA==&#10;"/>
                    <v:line id="Line 1502" o:spid="_x0000_s1356" style="position:absolute;visibility:visible;mso-wrap-style:square" from="6240,3480" to="640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"/>
                    <v:line id="Line 1503" o:spid="_x0000_s1357" style="position:absolute;flip:x;visibility:visible;mso-wrap-style:square" from="6240,3480" to="640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sx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NoXbmXQE5PoKAAD//wMAUEsBAi0AFAAGAAgAAAAhANvh9svuAAAAhQEAABMAAAAAAAAA&#10;AAAAAAAAAAAAAFtDb250ZW50X1R5cGVzXS54bWxQSwECLQAUAAYACAAAACEAWvQsW78AAAAVAQAA&#10;CwAAAAAAAAAAAAAAAAAfAQAAX3JlbHMvLnJlbHNQSwECLQAUAAYACAAAACEA2yc7McYAAADcAAAA&#10;DwAAAAAAAAAAAAAAAAAHAgAAZHJzL2Rvd25yZXYueG1sUEsFBgAAAAADAAMAtwAAAPoCAAAAAA==&#10;"/>
                    <v:line id="Line 1504" o:spid="_x0000_s1358" style="position:absolute;visibility:visible;mso-wrap-style:square" from="6240,3960" to="640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VxwAAANwAAAAPAAAAZHJzL2Rvd25yZXYueG1sRI9Ba8JA&#10;FITvgv9heUJvummL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G1PH9XHAAAA3AAA&#10;AA8AAAAAAAAAAAAAAAAABwIAAGRycy9kb3ducmV2LnhtbFBLBQYAAAAAAwADALcAAAD7AgAAAAA=&#10;"/>
                    <v:line id="Line 1505" o:spid="_x0000_s1359" style="position:absolute;flip:x;visibility:visible;mso-wrap-style:square" from="6240,3960" to="640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d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pmeQ7/Z9IRkMs/AAAA//8DAFBLAQItABQABgAIAAAAIQDb4fbL7gAAAIUBAAATAAAAAAAA&#10;AAAAAAAAAAAAAABbQ29udGVudF9UeXBlc10ueG1sUEsBAi0AFAAGAAgAAAAhAFr0LFu/AAAAFQEA&#10;AAsAAAAAAAAAAAAAAAAAHwEAAF9yZWxzLy5yZWxzUEsBAi0AFAAGAAgAAAAhAES5AN3HAAAA3AAA&#10;AA8AAAAAAAAAAAAAAAAABwIAAGRycy9kb3ducmV2LnhtbFBLBQYAAAAAAwADALcAAAD7AgAAAAA=&#10;"/>
                    <v:line id="Line 1506" o:spid="_x0000_s1360" style="position:absolute;visibility:visible;mso-wrap-style:square" from="6240,4440" to="640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line id="Line 1507" o:spid="_x0000_s1361" style="position:absolute;flip:x;visibility:visible;mso-wrap-style:square" from="6240,4440" to="640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"/>
                  </v:group>
                  <v:line id="Line 1508" o:spid="_x0000_s1362" style="position:absolute;visibility:visible;mso-wrap-style:square" from="3240,5895" to="4711,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line id="Line 1509" o:spid="_x0000_s1363" style="position:absolute;visibility:visible;mso-wrap-style:square" from="3300,7111" to="6344,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line id="Line 1510" o:spid="_x0000_s1364" style="position:absolute;visibility:visible;mso-wrap-style:square" from="3630,5806" to="36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1511" o:spid="_x0000_s1365" style="position:absolute;visibility:visible;mso-wrap-style:square" from="4710,6630" to="5394,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rect id="Rectangle 1512" o:spid="_x0000_s1366" style="position:absolute;left:5774;top:5645;width:280;height:12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"/>
                  <v:shape id="Freeform 1513" o:spid="_x0000_s1367" style="position:absolute;left:6227;top:6035;width:126;height:1075;visibility:visible;mso-wrap-style:square;v-text-anchor:top" coordsize="126,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" path="m118,1075v,-110,8,-492,,-660c110,247,85,136,71,68,57,,44,4,32,5,21,7,6,63,,78e" filled="f">
                    <v:path arrowok="t" o:connecttype="custom" o:connectlocs="118,1075;118,415;71,68;32,5;0,78" o:connectangles="0,0,0,0,0"/>
                  </v:shape>
                  <v:shape id="Freeform 1514" o:spid="_x0000_s1368" style="position:absolute;left:5951;top:6163;width:423;height:176;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" path="m527,v12,12,75,50,75,75c602,100,612,123,527,150,442,177,179,210,92,240,5,270,,303,2,330v2,27,83,60,105,75e" filled="f">
                    <v:path arrowok="t" o:connecttype="custom" o:connectlocs="364,0;416,33;364,65;64,104;1,143;74,176" o:connectangles="0,0,0,0,0,0"/>
                  </v:shape>
                  <v:shape id="Freeform 1515" o:spid="_x0000_s1369" style="position:absolute;left:5788;top:6163;width:423;height:176;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" path="m527,v12,12,75,50,75,75c602,100,612,123,527,150,442,177,179,210,92,240,5,270,,303,2,330v2,27,83,60,105,75e" filled="f">
                    <v:path arrowok="t" o:connecttype="custom" o:connectlocs="364,0;416,33;364,65;64,104;1,143;74,176" o:connectangles="0,0,0,0,0,0"/>
                  </v:shape>
                  <v:shape id="Freeform 1516" o:spid="_x0000_s1370" style="position:absolute;left:5634;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" path="m527,v12,12,75,50,75,75c602,100,612,123,527,150,442,177,179,210,92,240,5,270,,303,2,330v2,27,83,60,105,75e" filled="f">
                    <v:path arrowok="t" o:connecttype="custom" o:connectlocs="364,0;416,32;364,65;64,104;1,143;74,175" o:connectangles="0,0,0,0,0,0"/>
                  </v:shape>
                  <v:shape id="Freeform 1517" o:spid="_x0000_s1371" style="position:absolute;left:5491;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" path="m527,v12,12,75,50,75,75c602,100,612,123,527,150,442,177,179,210,92,240,5,270,,303,2,330v2,27,83,60,105,75e" filled="f">
                    <v:path arrowok="t" o:connecttype="custom" o:connectlocs="364,0;416,32;364,65;64,104;1,143;74,175" o:connectangles="0,0,0,0,0,0"/>
                  </v:shape>
                  <v:shape id="Freeform 1518" o:spid="_x0000_s1372" style="position:absolute;left:5328;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" path="m527,v12,12,75,50,75,75c602,100,612,123,527,150,442,177,179,210,92,240,5,270,,303,2,330v2,27,83,60,105,75e" filled="f">
                    <v:path arrowok="t" o:connecttype="custom" o:connectlocs="364,0;416,32;364,65;64,104;1,143;74,175" o:connectangles="0,0,0,0,0,0"/>
                  </v:shape>
                  <v:line id="Line 1519" o:spid="_x0000_s1373" style="position:absolute;visibility:visible;mso-wrap-style:square" from="4710,5895" to="471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q3xAAAANwAAAAPAAAAZHJzL2Rvd25yZXYueG1sRE/LasJA&#10;FN0X/IfhCt3ViRWCj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M00WrfEAAAA3AAAAA8A&#10;AAAAAAAAAAAAAAAABwIAAGRycy9kb3ducmV2LnhtbFBLBQYAAAAAAwADALcAAAD4AgAAAAA=&#10;"/>
                </v:group>
                <v:shape id="Text Box 1520" o:spid="_x0000_s1374" type="#_x0000_t202" style="position:absolute;left:3512;top:7083;width:34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50ED2327" w14:textId="77777777" w:rsidR="007C7660" w:rsidRPr="00091536" w:rsidRDefault="007C7660" w:rsidP="00977D13">
                        <w:pPr>
                          <w:rPr>
                            <w:sz w:val="18"/>
                            <w:szCs w:val="18"/>
                          </w:rPr>
                        </w:pPr>
                        <w:r>
                          <w:rPr>
                            <w:rFonts w:hint="eastAsia"/>
                            <w:sz w:val="18"/>
                            <w:szCs w:val="18"/>
                          </w:rPr>
                          <w:t>b</w:t>
                        </w:r>
                      </w:p>
                    </w:txbxContent>
                  </v:textbox>
                </v:shape>
                <v:shape id="Text Box 1521" o:spid="_x0000_s1375" type="#_x0000_t202" style="position:absolute;left:4222;top:5952;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6F8517D4" w14:textId="77777777" w:rsidR="007C7660" w:rsidRPr="008156A5" w:rsidRDefault="007C7660" w:rsidP="00977D13">
                        <w:pPr>
                          <w:rPr>
                            <w:i/>
                            <w:sz w:val="18"/>
                            <w:szCs w:val="18"/>
                          </w:rPr>
                        </w:pPr>
                        <w:r>
                          <w:rPr>
                            <w:rFonts w:hint="eastAsia"/>
                            <w:i/>
                            <w:sz w:val="18"/>
                            <w:szCs w:val="18"/>
                          </w:rPr>
                          <w:t>B</w:t>
                        </w:r>
                      </w:p>
                    </w:txbxContent>
                  </v:textbox>
                </v:shape>
                <v:line id="Line 1522" o:spid="_x0000_s1376" style="position:absolute;visibility:visible;mso-wrap-style:square" from="3630,6489" to="4050,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">
                  <v:stroke endarrow="block" endarrowwidth="narrow"/>
                </v:line>
                <v:shape id="Text Box 1523" o:spid="_x0000_s1377" type="#_x0000_t202" style="position:absolute;left:4072;top:6297;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19D758AE" w14:textId="77777777" w:rsidR="007C7660" w:rsidRPr="008156A5" w:rsidRDefault="007C7660" w:rsidP="00977D13">
                        <w:pPr>
                          <w:rPr>
                            <w:i/>
                            <w:sz w:val="18"/>
                            <w:szCs w:val="18"/>
                          </w:rPr>
                        </w:pPr>
                        <w:r>
                          <w:rPr>
                            <w:rFonts w:hint="eastAsia"/>
                            <w:i/>
                            <w:sz w:val="18"/>
                            <w:szCs w:val="18"/>
                          </w:rPr>
                          <w:t>v</w:t>
                        </w:r>
                      </w:p>
                    </w:txbxContent>
                  </v:textbox>
                </v:shape>
                <w10:anchorlock/>
              </v:group>
            </w:pict>
          </mc:Fallback>
        </mc:AlternateContent>
      </w:r>
    </w:p>
    <w:p w14:paraId="466E5239" w14:textId="77777777" w:rsidR="00AC1DC1" w:rsidRPr="0002370D" w:rsidRDefault="00AC1DC1" w:rsidP="00C87E4B">
      <w:pPr>
        <w:pStyle w:val="af"/>
      </w:pPr>
      <w:r w:rsidRPr="0002370D">
        <w:t>四．实验题（本题共</w:t>
      </w:r>
      <w:r w:rsidRPr="0002370D">
        <w:rPr>
          <w:rFonts w:hint="eastAsia"/>
        </w:rPr>
        <w:t>4</w:t>
      </w:r>
      <w:r w:rsidRPr="0002370D">
        <w:t>小题，第</w:t>
      </w:r>
      <w:r w:rsidRPr="0002370D">
        <w:t>1</w:t>
      </w:r>
      <w:r w:rsidR="009F77B0" w:rsidRPr="0002370D">
        <w:rPr>
          <w:rFonts w:hint="eastAsia"/>
        </w:rPr>
        <w:t>小题</w:t>
      </w:r>
      <w:r w:rsidR="009F77B0" w:rsidRPr="0002370D">
        <w:rPr>
          <w:rFonts w:hint="eastAsia"/>
        </w:rPr>
        <w:t>3</w:t>
      </w:r>
      <w:r w:rsidR="009F77B0" w:rsidRPr="0002370D">
        <w:rPr>
          <w:rFonts w:hint="eastAsia"/>
        </w:rPr>
        <w:t>分，第</w:t>
      </w:r>
      <w:r w:rsidRPr="0002370D">
        <w:t>2</w:t>
      </w:r>
      <w:r w:rsidR="009F77B0" w:rsidRPr="0002370D">
        <w:rPr>
          <w:rFonts w:hint="eastAsia"/>
        </w:rPr>
        <w:t>、</w:t>
      </w:r>
      <w:r w:rsidRPr="0002370D">
        <w:t>3</w:t>
      </w:r>
      <w:r w:rsidR="009F77B0" w:rsidRPr="0002370D">
        <w:rPr>
          <w:rFonts w:hint="eastAsia"/>
        </w:rPr>
        <w:t>、</w:t>
      </w:r>
      <w:r w:rsidR="009F77B0" w:rsidRPr="0002370D">
        <w:rPr>
          <w:rFonts w:hint="eastAsia"/>
        </w:rPr>
        <w:t>4</w:t>
      </w:r>
      <w:r w:rsidRPr="0002370D">
        <w:t>小题</w:t>
      </w:r>
      <w:r w:rsidR="009F77B0" w:rsidRPr="0002370D">
        <w:rPr>
          <w:rFonts w:hint="eastAsia"/>
        </w:rPr>
        <w:t>各</w:t>
      </w:r>
      <w:r w:rsidR="009F77B0" w:rsidRPr="0002370D">
        <w:rPr>
          <w:rFonts w:hint="eastAsia"/>
        </w:rPr>
        <w:t>4</w:t>
      </w:r>
      <w:r w:rsidR="009F77B0" w:rsidRPr="0002370D">
        <w:rPr>
          <w:rFonts w:hint="eastAsia"/>
        </w:rPr>
        <w:t>分</w:t>
      </w:r>
      <w:r w:rsidRPr="0002370D">
        <w:t>，共</w:t>
      </w:r>
      <w:r w:rsidR="009F77B0" w:rsidRPr="0002370D">
        <w:rPr>
          <w:rFonts w:hint="eastAsia"/>
        </w:rPr>
        <w:t>15</w:t>
      </w:r>
      <w:r w:rsidRPr="0002370D">
        <w:t>分）</w:t>
      </w:r>
    </w:p>
    <w:p w14:paraId="1155246F" w14:textId="77777777" w:rsidR="003D3DB0" w:rsidRPr="00C87E4B" w:rsidRDefault="001944B8" w:rsidP="00C87E4B">
      <w:pPr>
        <w:pStyle w:val="af1"/>
        <w:numPr>
          <w:ilvl w:val="0"/>
          <w:numId w:val="2"/>
        </w:numPr>
        <w:ind w:firstLineChars="0"/>
        <w:rPr>
          <w:bCs/>
        </w:rPr>
      </w:pPr>
      <w:r>
        <w:rPr>
          <w:bCs/>
          <w:noProof/>
        </w:rPr>
        <mc:AlternateContent>
          <mc:Choice Requires="wpg">
            <w:drawing>
              <wp:anchor distT="0" distB="0" distL="114300" distR="114300" simplePos="0" relativeHeight="251670528" behindDoc="0" locked="0" layoutInCell="1" allowOverlap="1" wp14:anchorId="34A6D396" wp14:editId="7F0FEF44">
                <wp:simplePos x="0" y="0"/>
                <wp:positionH relativeFrom="column">
                  <wp:posOffset>3819525</wp:posOffset>
                </wp:positionH>
                <wp:positionV relativeFrom="paragraph">
                  <wp:posOffset>80645</wp:posOffset>
                </wp:positionV>
                <wp:extent cx="1396365" cy="1025525"/>
                <wp:effectExtent l="0" t="0" r="0" b="3175"/>
                <wp:wrapSquare wrapText="bothSides"/>
                <wp:docPr id="925" name="Group 3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025525"/>
                          <a:chOff x="7834" y="1509"/>
                          <a:chExt cx="2199" cy="1615"/>
                        </a:xfrm>
                      </wpg:grpSpPr>
                      <pic:pic xmlns:pic="http://schemas.openxmlformats.org/drawingml/2006/picture">
                        <pic:nvPicPr>
                          <pic:cNvPr id="926" name="Picture 4" descr="图1－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34" y="1509"/>
                            <a:ext cx="2199"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Line 2396"/>
                        <wps:cNvCnPr>
                          <a:cxnSpLocks noChangeShapeType="1"/>
                        </wps:cNvCnPr>
                        <wps:spPr bwMode="auto">
                          <a:xfrm>
                            <a:off x="8976" y="1704"/>
                            <a:ext cx="358" cy="1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Text Box 3031"/>
                        <wps:cNvSpPr txBox="1">
                          <a:spLocks noChangeArrowheads="1"/>
                        </wps:cNvSpPr>
                        <wps:spPr bwMode="auto">
                          <a:xfrm>
                            <a:off x="8744" y="1521"/>
                            <a:ext cx="206" cy="2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81C288" w14:textId="1388AB78" w:rsidR="007C7660" w:rsidRPr="0002370D" w:rsidRDefault="007C7660" w:rsidP="0002370D">
                              <w:pPr>
                                <w:rPr>
                                  <w:szCs w:val="18"/>
                                </w:rPr>
                              </w:pPr>
                              <w:r>
                                <w:rPr>
                                  <w:rFonts w:ascii="宋体" w:hAnsi="宋体" w:hint="eastAsia"/>
                                  <w:szCs w:val="18"/>
                                </w:rPr>
                                <w:t>①</w:t>
                              </w:r>
                              <w:r>
                                <w:rPr>
                                  <w:szCs w:val="18"/>
                                </w:rPr>
                                <w:fldChar w:fldCharType="begin"/>
                              </w:r>
                              <w:r>
                                <w:rPr>
                                  <w:szCs w:val="18"/>
                                </w:rPr>
                                <w:instrText xml:space="preserve"> </w:instrText>
                              </w:r>
                              <w:r>
                                <w:rPr>
                                  <w:rFonts w:hint="eastAsia"/>
                                  <w:szCs w:val="18"/>
                                </w:rPr>
                                <w:instrText>eq \o\ac(</w:instrText>
                              </w:r>
                              <w:r>
                                <w:rPr>
                                  <w:rFonts w:hint="eastAsia"/>
                                  <w:szCs w:val="18"/>
                                </w:rPr>
                                <w:instrText>○</w:instrText>
                              </w:r>
                              <w:r>
                                <w:rPr>
                                  <w:rFonts w:hint="eastAsia"/>
                                  <w:szCs w:val="18"/>
                                </w:rPr>
                                <w:instrText>,</w:instrText>
                              </w:r>
                              <w:r w:rsidRPr="0002370D">
                                <w:rPr>
                                  <w:rFonts w:hint="eastAsia"/>
                                  <w:position w:val="2"/>
                                  <w:sz w:val="12"/>
                                  <w:szCs w:val="18"/>
                                </w:rPr>
                                <w:instrText>1</w:instrText>
                              </w:r>
                              <w:r>
                                <w:rPr>
                                  <w:rFonts w:hint="eastAsia"/>
                                  <w:szCs w:val="18"/>
                                </w:rPr>
                                <w:instrText>)</w:instrText>
                              </w:r>
                              <w:r>
                                <w:rPr>
                                  <w:szCs w:val="18"/>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6D396" id="Group 3738" o:spid="_x0000_s1378" style="position:absolute;left:0;text-align:left;margin-left:300.75pt;margin-top:6.35pt;width:109.95pt;height:80.75pt;z-index:251670528;mso-position-horizontal-relative:text;mso-position-vertical-relative:text" coordorigin="7834,1509" coordsize="2199,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379" type="#_x0000_t75" alt="图1－41" style="position:absolute;left:7834;top:1509;width:219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">
                  <v:imagedata r:id="rId14" o:title="图1－41"/>
                </v:shape>
                <v:line id="Line 2396" o:spid="_x0000_s1380" style="position:absolute;visibility:visible;mso-wrap-style:square" from="8976,1704" to="9334,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type id="_x0000_t202" coordsize="21600,21600" o:spt="202" path="m,l,21600r21600,l21600,xe">
                  <v:stroke joinstyle="miter"/>
                  <v:path gradientshapeok="t" o:connecttype="rect"/>
                </v:shapetype>
                <v:shape id="Text Box 3031" o:spid="_x0000_s1381" type="#_x0000_t202" style="position:absolute;left:8744;top:1521;width:2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2981C288" w14:textId="1388AB78" w:rsidR="007C7660" w:rsidRPr="0002370D" w:rsidRDefault="007C7660" w:rsidP="0002370D">
                        <w:pPr>
                          <w:rPr>
                            <w:szCs w:val="18"/>
                          </w:rPr>
                        </w:pPr>
                        <w:r>
                          <w:rPr>
                            <w:rFonts w:ascii="宋体" w:hAnsi="宋体" w:hint="eastAsia"/>
                            <w:szCs w:val="18"/>
                          </w:rPr>
                          <w:t>①</w:t>
                        </w:r>
                        <w:r>
                          <w:rPr>
                            <w:szCs w:val="18"/>
                          </w:rPr>
                          <w:fldChar w:fldCharType="begin"/>
                        </w:r>
                        <w:r>
                          <w:rPr>
                            <w:szCs w:val="18"/>
                          </w:rPr>
                          <w:instrText xml:space="preserve"> </w:instrText>
                        </w:r>
                        <w:r>
                          <w:rPr>
                            <w:rFonts w:hint="eastAsia"/>
                            <w:szCs w:val="18"/>
                          </w:rPr>
                          <w:instrText>eq \o\ac(</w:instrText>
                        </w:r>
                        <w:r>
                          <w:rPr>
                            <w:rFonts w:hint="eastAsia"/>
                            <w:szCs w:val="18"/>
                          </w:rPr>
                          <w:instrText>○</w:instrText>
                        </w:r>
                        <w:r>
                          <w:rPr>
                            <w:rFonts w:hint="eastAsia"/>
                            <w:szCs w:val="18"/>
                          </w:rPr>
                          <w:instrText>,</w:instrText>
                        </w:r>
                        <w:r w:rsidRPr="0002370D">
                          <w:rPr>
                            <w:rFonts w:hint="eastAsia"/>
                            <w:position w:val="2"/>
                            <w:sz w:val="12"/>
                            <w:szCs w:val="18"/>
                          </w:rPr>
                          <w:instrText>1</w:instrText>
                        </w:r>
                        <w:r>
                          <w:rPr>
                            <w:rFonts w:hint="eastAsia"/>
                            <w:szCs w:val="18"/>
                          </w:rPr>
                          <w:instrText>)</w:instrText>
                        </w:r>
                        <w:r>
                          <w:rPr>
                            <w:szCs w:val="18"/>
                          </w:rPr>
                          <w:fldChar w:fldCharType="end"/>
                        </w:r>
                      </w:p>
                    </w:txbxContent>
                  </v:textbox>
                </v:shape>
                <w10:wrap type="square"/>
              </v:group>
            </w:pict>
          </mc:Fallback>
        </mc:AlternateContent>
      </w:r>
      <w:r w:rsidR="003D3DB0" w:rsidRPr="003B1EFF">
        <w:t>利用现代信息技术进行的实验叫做</w:t>
      </w:r>
      <w:r w:rsidR="003D3DB0" w:rsidRPr="003B1EFF">
        <w:t>DIS</w:t>
      </w:r>
      <w:r w:rsidR="003D3DB0" w:rsidRPr="003B1EFF">
        <w:t>实验，</w:t>
      </w:r>
      <w:r w:rsidR="003D3DB0" w:rsidRPr="003B1EFF">
        <w:t>DIS</w:t>
      </w:r>
      <w:r w:rsidR="003D3DB0" w:rsidRPr="003B1EFF">
        <w:t>由传感器、</w:t>
      </w:r>
      <w:r w:rsidR="00EA6CB6" w:rsidRPr="00C87E4B">
        <w:rPr>
          <w:szCs w:val="21"/>
        </w:rPr>
        <w:t>数据采集器</w:t>
      </w:r>
      <w:r w:rsidR="003D3DB0" w:rsidRPr="00C87E4B">
        <w:rPr>
          <w:szCs w:val="21"/>
        </w:rPr>
        <w:t>和</w:t>
      </w:r>
      <w:r w:rsidR="003D3DB0" w:rsidRPr="00C87E4B">
        <w:rPr>
          <w:szCs w:val="21"/>
        </w:rPr>
        <w:t>___________</w:t>
      </w:r>
      <w:r w:rsidR="003D3DB0" w:rsidRPr="00C87E4B">
        <w:rPr>
          <w:szCs w:val="21"/>
        </w:rPr>
        <w:t>组成</w:t>
      </w:r>
      <w:r w:rsidR="00EE39C0" w:rsidRPr="00C87E4B">
        <w:rPr>
          <w:szCs w:val="21"/>
        </w:rPr>
        <w:t>。</w:t>
      </w:r>
      <w:r w:rsidR="003D3DB0" w:rsidRPr="00C87E4B">
        <w:rPr>
          <w:szCs w:val="21"/>
        </w:rPr>
        <w:t>如图所示为</w:t>
      </w:r>
      <w:r w:rsidR="003F1777">
        <w:rPr>
          <w:rFonts w:hint="eastAsia"/>
          <w:szCs w:val="21"/>
        </w:rPr>
        <w:t>“</w:t>
      </w:r>
      <w:r w:rsidR="003D3DB0" w:rsidRPr="00C87E4B">
        <w:rPr>
          <w:szCs w:val="21"/>
        </w:rPr>
        <w:t>用</w:t>
      </w:r>
      <w:r w:rsidR="003D3DB0" w:rsidRPr="00C87E4B">
        <w:rPr>
          <w:szCs w:val="21"/>
        </w:rPr>
        <w:t>DIS</w:t>
      </w:r>
      <w:r w:rsidR="003D3DB0" w:rsidRPr="00C87E4B">
        <w:rPr>
          <w:szCs w:val="21"/>
        </w:rPr>
        <w:t>测变速直线运动的瞬时速度</w:t>
      </w:r>
      <w:r w:rsidR="003F1777">
        <w:rPr>
          <w:rFonts w:hint="eastAsia"/>
          <w:szCs w:val="21"/>
        </w:rPr>
        <w:t>”</w:t>
      </w:r>
      <w:r w:rsidR="003D3DB0" w:rsidRPr="00C87E4B">
        <w:rPr>
          <w:szCs w:val="21"/>
        </w:rPr>
        <w:t>实验的装置图，图中</w:t>
      </w:r>
      <w:r w:rsidR="003D3DB0" w:rsidRPr="00C87E4B">
        <w:rPr>
          <w:rFonts w:hAnsi="宋体"/>
          <w:szCs w:val="21"/>
        </w:rPr>
        <w:t>①所示的器材为</w:t>
      </w:r>
      <w:r w:rsidR="003075DE" w:rsidRPr="00C87E4B">
        <w:rPr>
          <w:rFonts w:hAnsi="宋体"/>
          <w:szCs w:val="21"/>
        </w:rPr>
        <w:t>（</w:t>
      </w:r>
      <w:r w:rsidR="003075DE" w:rsidRPr="00C87E4B">
        <w:rPr>
          <w:szCs w:val="21"/>
        </w:rPr>
        <w:t xml:space="preserve">     </w:t>
      </w:r>
      <w:r w:rsidR="003075DE" w:rsidRPr="00C87E4B">
        <w:rPr>
          <w:rFonts w:hAnsi="宋体"/>
          <w:szCs w:val="21"/>
        </w:rPr>
        <w:t>）</w:t>
      </w:r>
      <w:commentRangeStart w:id="24"/>
      <w:commentRangeEnd w:id="24"/>
      <w:r w:rsidR="00680227">
        <w:rPr>
          <w:rStyle w:val="a8"/>
          <w:lang w:val="x-none" w:eastAsia="x-none"/>
        </w:rPr>
        <w:commentReference w:id="24"/>
      </w:r>
    </w:p>
    <w:p w14:paraId="0A6373FE" w14:textId="77777777" w:rsidR="00592645" w:rsidRPr="003B1EFF" w:rsidRDefault="003D3DB0" w:rsidP="00DE6A7E">
      <w:pPr>
        <w:rPr>
          <w:bCs/>
          <w:szCs w:val="21"/>
        </w:rPr>
      </w:pPr>
      <w:r w:rsidRPr="003B1EFF">
        <w:rPr>
          <w:bCs/>
          <w:szCs w:val="21"/>
        </w:rPr>
        <w:t>（</w:t>
      </w:r>
      <w:r w:rsidRPr="003B1EFF">
        <w:rPr>
          <w:bCs/>
          <w:szCs w:val="21"/>
        </w:rPr>
        <w:t>A</w:t>
      </w:r>
      <w:r w:rsidRPr="003B1EFF">
        <w:rPr>
          <w:bCs/>
          <w:szCs w:val="21"/>
        </w:rPr>
        <w:t>）位移传感器</w:t>
      </w:r>
      <w:r w:rsidR="003F1777">
        <w:rPr>
          <w:bCs/>
          <w:szCs w:val="21"/>
        </w:rPr>
        <w:tab/>
      </w:r>
      <w:r w:rsidR="003F1777">
        <w:rPr>
          <w:bCs/>
          <w:szCs w:val="21"/>
        </w:rPr>
        <w:tab/>
      </w:r>
      <w:r w:rsidRPr="003B1EFF">
        <w:rPr>
          <w:bCs/>
          <w:szCs w:val="21"/>
        </w:rPr>
        <w:t>（</w:t>
      </w:r>
      <w:r w:rsidRPr="003B1EFF">
        <w:rPr>
          <w:bCs/>
          <w:szCs w:val="21"/>
        </w:rPr>
        <w:t>B</w:t>
      </w:r>
      <w:r w:rsidRPr="003B1EFF">
        <w:rPr>
          <w:bCs/>
          <w:szCs w:val="21"/>
        </w:rPr>
        <w:t>）速度传感器</w:t>
      </w:r>
    </w:p>
    <w:p w14:paraId="24659D8F" w14:textId="77777777" w:rsidR="003D3DB0" w:rsidRPr="003B1EFF" w:rsidRDefault="003D3DB0" w:rsidP="00DE6A7E">
      <w:pPr>
        <w:rPr>
          <w:bCs/>
          <w:szCs w:val="21"/>
        </w:rPr>
      </w:pPr>
      <w:r w:rsidRPr="003B1EFF">
        <w:rPr>
          <w:bCs/>
          <w:szCs w:val="21"/>
        </w:rPr>
        <w:t>（</w:t>
      </w:r>
      <w:r w:rsidRPr="003B1EFF">
        <w:rPr>
          <w:bCs/>
          <w:szCs w:val="21"/>
        </w:rPr>
        <w:t>C</w:t>
      </w:r>
      <w:r w:rsidRPr="003B1EFF">
        <w:rPr>
          <w:bCs/>
          <w:szCs w:val="21"/>
        </w:rPr>
        <w:t>）时间传感器</w:t>
      </w:r>
      <w:r w:rsidR="003F1777">
        <w:rPr>
          <w:bCs/>
          <w:szCs w:val="21"/>
        </w:rPr>
        <w:tab/>
      </w:r>
      <w:r w:rsidR="003F1777">
        <w:rPr>
          <w:bCs/>
          <w:szCs w:val="21"/>
        </w:rPr>
        <w:tab/>
      </w:r>
      <w:r w:rsidRPr="003B1EFF">
        <w:rPr>
          <w:bCs/>
          <w:szCs w:val="21"/>
        </w:rPr>
        <w:t>（</w:t>
      </w:r>
      <w:r w:rsidRPr="003B1EFF">
        <w:rPr>
          <w:bCs/>
          <w:szCs w:val="21"/>
        </w:rPr>
        <w:t>D</w:t>
      </w:r>
      <w:r w:rsidRPr="003B1EFF">
        <w:rPr>
          <w:bCs/>
          <w:szCs w:val="21"/>
        </w:rPr>
        <w:t>）光电门传感器</w:t>
      </w:r>
    </w:p>
    <w:p w14:paraId="695A38F5" w14:textId="77777777" w:rsidR="00C87E4B" w:rsidRDefault="00C87E4B" w:rsidP="00DE6A7E"/>
    <w:p w14:paraId="4548102E" w14:textId="77777777" w:rsidR="00A6323C" w:rsidRPr="003B1EFF" w:rsidRDefault="00A6323C" w:rsidP="00C87E4B">
      <w:pPr>
        <w:pStyle w:val="af1"/>
        <w:numPr>
          <w:ilvl w:val="0"/>
          <w:numId w:val="2"/>
        </w:numPr>
        <w:ind w:firstLineChars="0"/>
      </w:pPr>
      <w:r w:rsidRPr="003B1EFF">
        <w:rPr>
          <w:rFonts w:hint="eastAsia"/>
        </w:rPr>
        <w:t>用多用表测电阻</w:t>
      </w:r>
      <w:commentRangeStart w:id="25"/>
      <w:r w:rsidRPr="003B1EFF">
        <w:rPr>
          <w:rFonts w:hint="eastAsia"/>
        </w:rPr>
        <w:t>时</w:t>
      </w:r>
      <w:commentRangeEnd w:id="25"/>
      <w:r w:rsidR="00680227">
        <w:rPr>
          <w:rStyle w:val="a8"/>
          <w:lang w:val="x-none" w:eastAsia="x-none"/>
        </w:rPr>
        <w:commentReference w:id="25"/>
      </w:r>
      <w:r w:rsidRPr="003B1EFF">
        <w:rPr>
          <w:rFonts w:hint="eastAsia"/>
        </w:rPr>
        <w:t>，</w:t>
      </w:r>
    </w:p>
    <w:p w14:paraId="78A1943E" w14:textId="77777777" w:rsidR="00A6323C" w:rsidRPr="003B1EFF" w:rsidRDefault="00A6323C" w:rsidP="00DE6A7E">
      <w:r w:rsidRPr="003B1EFF">
        <w:rPr>
          <w:rFonts w:hint="eastAsia"/>
        </w:rPr>
        <w:t>（</w:t>
      </w:r>
      <w:r w:rsidRPr="003B1EFF">
        <w:rPr>
          <w:rFonts w:hint="eastAsia"/>
        </w:rPr>
        <w:t>1</w:t>
      </w:r>
      <w:r w:rsidRPr="003B1EFF">
        <w:rPr>
          <w:rFonts w:hint="eastAsia"/>
        </w:rPr>
        <w:t>）</w:t>
      </w:r>
      <w:r w:rsidR="00A40309" w:rsidRPr="003B1EFF">
        <w:rPr>
          <w:rFonts w:hint="eastAsia"/>
        </w:rPr>
        <w:t>在</w:t>
      </w:r>
      <w:r w:rsidRPr="003B1EFF">
        <w:rPr>
          <w:rFonts w:hint="eastAsia"/>
        </w:rPr>
        <w:t>某次测量中，实验操作正确，选择开关的</w:t>
      </w:r>
      <w:r w:rsidR="00833BD2" w:rsidRPr="003B1EFF">
        <w:rPr>
          <w:rFonts w:hint="eastAsia"/>
        </w:rPr>
        <w:t>位置如图（</w:t>
      </w:r>
      <w:r w:rsidR="00833BD2" w:rsidRPr="003B1EFF">
        <w:rPr>
          <w:rFonts w:hint="eastAsia"/>
        </w:rPr>
        <w:t>a</w:t>
      </w:r>
      <w:r w:rsidR="00833BD2" w:rsidRPr="003B1EFF">
        <w:rPr>
          <w:rFonts w:hint="eastAsia"/>
        </w:rPr>
        <w:t>）所示，表头</w:t>
      </w:r>
      <w:r w:rsidR="005F079D" w:rsidRPr="003B1EFF">
        <w:rPr>
          <w:rFonts w:hint="eastAsia"/>
        </w:rPr>
        <w:t>刻度</w:t>
      </w:r>
      <w:r w:rsidR="00833BD2" w:rsidRPr="003B1EFF">
        <w:rPr>
          <w:rFonts w:hint="eastAsia"/>
        </w:rPr>
        <w:t>和指针</w:t>
      </w:r>
      <w:r w:rsidR="005F079D" w:rsidRPr="003B1EFF">
        <w:rPr>
          <w:rFonts w:hint="eastAsia"/>
        </w:rPr>
        <w:t>位置</w:t>
      </w:r>
      <w:r w:rsidR="00833BD2" w:rsidRPr="003B1EFF">
        <w:rPr>
          <w:rFonts w:hint="eastAsia"/>
        </w:rPr>
        <w:t>如图（</w:t>
      </w:r>
      <w:r w:rsidR="00833BD2" w:rsidRPr="003B1EFF">
        <w:rPr>
          <w:rFonts w:hint="eastAsia"/>
        </w:rPr>
        <w:t>b</w:t>
      </w:r>
      <w:r w:rsidR="00833BD2" w:rsidRPr="003B1EFF">
        <w:rPr>
          <w:rFonts w:hint="eastAsia"/>
        </w:rPr>
        <w:t>）所示，</w:t>
      </w:r>
      <w:r w:rsidR="002E65E1" w:rsidRPr="003B1EFF">
        <w:rPr>
          <w:rFonts w:hint="eastAsia"/>
        </w:rPr>
        <w:t>则被测电阻的阻</w:t>
      </w:r>
      <w:r w:rsidR="00833BD2" w:rsidRPr="003B1EFF">
        <w:rPr>
          <w:rFonts w:hint="eastAsia"/>
        </w:rPr>
        <w:t>值为</w:t>
      </w:r>
      <w:r w:rsidR="00833BD2" w:rsidRPr="003B1EFF">
        <w:rPr>
          <w:rFonts w:hint="eastAsia"/>
        </w:rPr>
        <w:t>___________</w:t>
      </w:r>
      <w:r w:rsidR="002E65E1" w:rsidRPr="003B1EFF">
        <w:t>Ω</w:t>
      </w:r>
      <w:r w:rsidRPr="003B1EFF">
        <w:rPr>
          <w:rFonts w:hint="eastAsia"/>
        </w:rPr>
        <w:t>；</w:t>
      </w:r>
    </w:p>
    <w:p w14:paraId="69C0FF10" w14:textId="77777777" w:rsidR="00833BD2" w:rsidRPr="003B1EFF" w:rsidRDefault="00A6323C" w:rsidP="00DE6A7E">
      <w:pPr>
        <w:rPr>
          <w:spacing w:val="8"/>
        </w:rPr>
      </w:pPr>
      <w:r w:rsidRPr="003B1EFF">
        <w:rPr>
          <w:rFonts w:hint="eastAsia"/>
        </w:rPr>
        <w:t>（</w:t>
      </w:r>
      <w:r w:rsidRPr="003B1EFF">
        <w:rPr>
          <w:rFonts w:hint="eastAsia"/>
        </w:rPr>
        <w:t>2</w:t>
      </w:r>
      <w:r w:rsidRPr="003B1EFF">
        <w:rPr>
          <w:rFonts w:hint="eastAsia"/>
        </w:rPr>
        <w:t>）</w:t>
      </w:r>
      <w:r w:rsidRPr="003B1EFF">
        <w:rPr>
          <w:rFonts w:hint="eastAsia"/>
          <w:spacing w:val="8"/>
        </w:rPr>
        <w:t>若继续用该表测量另一阻值约为</w:t>
      </w:r>
      <w:r w:rsidRPr="003B1EFF">
        <w:rPr>
          <w:rFonts w:hint="eastAsia"/>
        </w:rPr>
        <w:t>2.0</w:t>
      </w:r>
      <w:r w:rsidRPr="003B1EFF">
        <w:t>×</w:t>
      </w:r>
      <w:r w:rsidRPr="003B1EFF">
        <w:rPr>
          <w:rFonts w:hint="eastAsia"/>
        </w:rPr>
        <w:t>10</w:t>
      </w:r>
      <w:r w:rsidRPr="003B1EFF">
        <w:rPr>
          <w:rFonts w:hint="eastAsia"/>
          <w:vertAlign w:val="superscript"/>
        </w:rPr>
        <w:t>4</w:t>
      </w:r>
      <w:r w:rsidR="002E65E1" w:rsidRPr="003B1EFF">
        <w:t>Ω</w:t>
      </w:r>
      <w:r w:rsidRPr="003B1EFF">
        <w:rPr>
          <w:rFonts w:hint="eastAsia"/>
          <w:spacing w:val="8"/>
        </w:rPr>
        <w:t>的电阻，</w:t>
      </w:r>
      <w:r w:rsidR="002E65E1" w:rsidRPr="003B1EFF">
        <w:rPr>
          <w:rFonts w:hint="eastAsia"/>
          <w:spacing w:val="8"/>
        </w:rPr>
        <w:t>则</w:t>
      </w:r>
      <w:r w:rsidRPr="003B1EFF">
        <w:rPr>
          <w:rFonts w:hint="eastAsia"/>
          <w:spacing w:val="8"/>
        </w:rPr>
        <w:t>应将选择开关旋至倍率为</w:t>
      </w:r>
      <w:r w:rsidRPr="003B1EFF">
        <w:rPr>
          <w:rFonts w:hint="eastAsia"/>
        </w:rPr>
        <w:t>__________</w:t>
      </w:r>
      <w:r w:rsidRPr="003B1EFF">
        <w:rPr>
          <w:rFonts w:hint="eastAsia"/>
          <w:spacing w:val="8"/>
        </w:rPr>
        <w:t>挡，并在测量电阻前先进行</w:t>
      </w:r>
      <w:r w:rsidRPr="003B1EFF">
        <w:rPr>
          <w:rFonts w:hint="eastAsia"/>
        </w:rPr>
        <w:t>__________</w:t>
      </w:r>
      <w:r w:rsidRPr="003B1EFF">
        <w:rPr>
          <w:rFonts w:hint="eastAsia"/>
          <w:spacing w:val="8"/>
        </w:rPr>
        <w:t>操作；</w:t>
      </w:r>
    </w:p>
    <w:p w14:paraId="2C06026C" w14:textId="77777777" w:rsidR="00A6323C" w:rsidRPr="003B1EFF" w:rsidRDefault="00A6323C" w:rsidP="00DE6A7E">
      <w:r w:rsidRPr="003B1EFF">
        <w:rPr>
          <w:rFonts w:hint="eastAsia"/>
          <w:spacing w:val="8"/>
        </w:rPr>
        <w:t>（</w:t>
      </w:r>
      <w:r w:rsidRPr="003B1EFF">
        <w:rPr>
          <w:rFonts w:hint="eastAsia"/>
          <w:spacing w:val="8"/>
        </w:rPr>
        <w:t>3</w:t>
      </w:r>
      <w:r w:rsidRPr="003B1EFF">
        <w:rPr>
          <w:rFonts w:hint="eastAsia"/>
          <w:spacing w:val="8"/>
        </w:rPr>
        <w:t>）测量结束后，应将选择开关旋至</w:t>
      </w:r>
      <w:r w:rsidRPr="003B1EFF">
        <w:rPr>
          <w:rFonts w:hint="eastAsia"/>
        </w:rPr>
        <w:t>__________</w:t>
      </w:r>
      <w:r w:rsidRPr="003B1EFF">
        <w:rPr>
          <w:rFonts w:hint="eastAsia"/>
          <w:spacing w:val="8"/>
        </w:rPr>
        <w:t>挡。</w:t>
      </w:r>
    </w:p>
    <w:p w14:paraId="7D97BB81" w14:textId="77777777" w:rsidR="00833BD2" w:rsidRPr="003B1EFF" w:rsidRDefault="001944B8" w:rsidP="00DE6A7E">
      <w:r w:rsidRPr="003B1EFF">
        <w:rPr>
          <w:rFonts w:hint="eastAsia"/>
          <w:noProof/>
        </w:rPr>
        <mc:AlternateContent>
          <mc:Choice Requires="wpg">
            <w:drawing>
              <wp:inline distT="0" distB="0" distL="0" distR="0" wp14:anchorId="215AF260" wp14:editId="30C26CDC">
                <wp:extent cx="2038350" cy="1362075"/>
                <wp:effectExtent l="0" t="0" r="0" b="9525"/>
                <wp:docPr id="9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362075"/>
                          <a:chOff x="2312" y="3791"/>
                          <a:chExt cx="3214" cy="2256"/>
                        </a:xfrm>
                      </wpg:grpSpPr>
                      <pic:pic xmlns:pic="http://schemas.openxmlformats.org/drawingml/2006/picture">
                        <pic:nvPicPr>
                          <pic:cNvPr id="914" name="Picture 2712" descr="12-15by"/>
                          <pic:cNvPicPr>
                            <a:picLocks noChangeAspect="1" noChangeArrowheads="1"/>
                          </pic:cNvPicPr>
                        </pic:nvPicPr>
                        <pic:blipFill>
                          <a:blip r:embed="rId15" cstate="print">
                            <a:lum bright="-60000" contrast="84000"/>
                            <a:extLst>
                              <a:ext uri="{28A0092B-C50C-407E-A947-70E740481C1C}">
                                <a14:useLocalDpi xmlns:a14="http://schemas.microsoft.com/office/drawing/2010/main" val="0"/>
                              </a:ext>
                            </a:extLst>
                          </a:blip>
                          <a:srcRect l="3867" t="34067" r="18272" b="21904"/>
                          <a:stretch>
                            <a:fillRect/>
                          </a:stretch>
                        </pic:blipFill>
                        <pic:spPr bwMode="auto">
                          <a:xfrm>
                            <a:off x="2312" y="3791"/>
                            <a:ext cx="3214"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Text Box 2713"/>
                        <wps:cNvSpPr txBox="1">
                          <a:spLocks noChangeArrowheads="1"/>
                        </wps:cNvSpPr>
                        <wps:spPr bwMode="auto">
                          <a:xfrm>
                            <a:off x="3606" y="4334"/>
                            <a:ext cx="1170"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965F7" w14:textId="77777777" w:rsidR="007C7660" w:rsidRPr="003075DE" w:rsidRDefault="007C7660" w:rsidP="004C71F1">
                              <w:pPr>
                                <w:spacing w:line="160" w:lineRule="exact"/>
                                <w:rPr>
                                  <w:sz w:val="13"/>
                                  <w:szCs w:val="13"/>
                                </w:rPr>
                              </w:pPr>
                              <w:r w:rsidRPr="00FC62D2">
                                <w:rPr>
                                  <w:sz w:val="13"/>
                                  <w:szCs w:val="13"/>
                                </w:rPr>
                                <w:t>×</w:t>
                              </w:r>
                              <w:r w:rsidRPr="00FC62D2">
                                <w:rPr>
                                  <w:rFonts w:hint="eastAsia"/>
                                  <w:sz w:val="13"/>
                                  <w:szCs w:val="13"/>
                                </w:rPr>
                                <w:t>1k</w:t>
                              </w:r>
                              <w:r>
                                <w:rPr>
                                  <w:rFonts w:hint="eastAsia"/>
                                  <w:sz w:val="13"/>
                                  <w:szCs w:val="13"/>
                                </w:rPr>
                                <w:t xml:space="preserve"> </w:t>
                              </w:r>
                              <w:r w:rsidRPr="00FC62D2">
                                <w:rPr>
                                  <w:sz w:val="13"/>
                                  <w:szCs w:val="13"/>
                                </w:rPr>
                                <w:t>×</w:t>
                              </w:r>
                              <w:r w:rsidRPr="00FC62D2">
                                <w:rPr>
                                  <w:rFonts w:hint="eastAsia"/>
                                  <w:sz w:val="13"/>
                                  <w:szCs w:val="13"/>
                                </w:rPr>
                                <w:t>1</w:t>
                              </w:r>
                              <w:r w:rsidRPr="003075DE">
                                <w:rPr>
                                  <w:rFonts w:hint="eastAsia"/>
                                  <w:sz w:val="13"/>
                                  <w:szCs w:val="13"/>
                                </w:rPr>
                                <w:t>00</w:t>
                              </w:r>
                              <w:r>
                                <w:rPr>
                                  <w:rFonts w:hint="eastAsia"/>
                                  <w:sz w:val="13"/>
                                  <w:szCs w:val="13"/>
                                </w:rPr>
                                <w:t xml:space="preserve"> </w:t>
                              </w:r>
                              <w:r w:rsidRPr="00FC62D2">
                                <w:rPr>
                                  <w:sz w:val="13"/>
                                  <w:szCs w:val="13"/>
                                </w:rPr>
                                <w:t>×</w:t>
                              </w:r>
                              <w:r w:rsidRPr="00FC62D2">
                                <w:rPr>
                                  <w:rFonts w:hint="eastAsia"/>
                                  <w:sz w:val="13"/>
                                  <w:szCs w:val="13"/>
                                </w:rPr>
                                <w:t>1</w:t>
                              </w:r>
                              <w:r w:rsidRPr="003075DE">
                                <w:rPr>
                                  <w:rFonts w:hint="eastAsia"/>
                                  <w:sz w:val="13"/>
                                  <w:szCs w:val="13"/>
                                </w:rPr>
                                <w:t>0</w:t>
                              </w:r>
                              <w:r>
                                <w:rPr>
                                  <w:rFonts w:hint="eastAsia"/>
                                  <w:sz w:val="13"/>
                                  <w:szCs w:val="13"/>
                                </w:rPr>
                                <w:t xml:space="preserve"> </w:t>
                              </w:r>
                              <w:r w:rsidRPr="00FC62D2">
                                <w:rPr>
                                  <w:sz w:val="13"/>
                                  <w:szCs w:val="13"/>
                                </w:rPr>
                                <w:t>×</w:t>
                              </w:r>
                              <w:r w:rsidRPr="00FC62D2">
                                <w:rPr>
                                  <w:rFonts w:hint="eastAsia"/>
                                  <w:sz w:val="13"/>
                                  <w:szCs w:val="13"/>
                                </w:rPr>
                                <w:t>1</w:t>
                              </w:r>
                            </w:p>
                          </w:txbxContent>
                        </wps:txbx>
                        <wps:bodyPr rot="0" vert="horz" wrap="square" lIns="0" tIns="0" rIns="0" bIns="0" anchor="t" anchorCtr="0" upright="1">
                          <a:noAutofit/>
                        </wps:bodyPr>
                      </wps:wsp>
                      <wps:wsp>
                        <wps:cNvPr id="916" name="Oval 2714"/>
                        <wps:cNvSpPr>
                          <a:spLocks noChangeArrowheads="1"/>
                        </wps:cNvSpPr>
                        <wps:spPr bwMode="auto">
                          <a:xfrm>
                            <a:off x="3596" y="4584"/>
                            <a:ext cx="984" cy="97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17" name="Oval 2715"/>
                        <wps:cNvSpPr>
                          <a:spLocks noChangeArrowheads="1"/>
                        </wps:cNvSpPr>
                        <wps:spPr bwMode="auto">
                          <a:xfrm>
                            <a:off x="3780" y="4770"/>
                            <a:ext cx="63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918" name="Group 2716"/>
                        <wpg:cNvGrpSpPr>
                          <a:grpSpLocks/>
                        </wpg:cNvGrpSpPr>
                        <wpg:grpSpPr bwMode="auto">
                          <a:xfrm rot="4616744">
                            <a:off x="3596" y="4831"/>
                            <a:ext cx="994" cy="414"/>
                            <a:chOff x="7992" y="10377"/>
                            <a:chExt cx="994" cy="414"/>
                          </a:xfrm>
                        </wpg:grpSpPr>
                        <wps:wsp>
                          <wps:cNvPr id="919" name="Freeform 2717"/>
                          <wps:cNvSpPr>
                            <a:spLocks/>
                          </wps:cNvSpPr>
                          <wps:spPr bwMode="auto">
                            <a:xfrm>
                              <a:off x="7992" y="10377"/>
                              <a:ext cx="994" cy="414"/>
                            </a:xfrm>
                            <a:custGeom>
                              <a:avLst/>
                              <a:gdLst>
                                <a:gd name="T0" fmla="*/ 24 w 994"/>
                                <a:gd name="T1" fmla="*/ 208 h 414"/>
                                <a:gd name="T2" fmla="*/ 212 w 994"/>
                                <a:gd name="T3" fmla="*/ 283 h 414"/>
                                <a:gd name="T4" fmla="*/ 812 w 994"/>
                                <a:gd name="T5" fmla="*/ 334 h 414"/>
                                <a:gd name="T6" fmla="*/ 908 w 994"/>
                                <a:gd name="T7" fmla="*/ 409 h 414"/>
                                <a:gd name="T8" fmla="*/ 976 w 994"/>
                                <a:gd name="T9" fmla="*/ 304 h 414"/>
                                <a:gd name="T10" fmla="*/ 984 w 994"/>
                                <a:gd name="T11" fmla="*/ 73 h 414"/>
                                <a:gd name="T12" fmla="*/ 916 w 994"/>
                                <a:gd name="T13" fmla="*/ 4 h 414"/>
                                <a:gd name="T14" fmla="*/ 872 w 994"/>
                                <a:gd name="T15" fmla="*/ 49 h 414"/>
                                <a:gd name="T16" fmla="*/ 278 w 994"/>
                                <a:gd name="T17" fmla="*/ 88 h 414"/>
                                <a:gd name="T18" fmla="*/ 68 w 994"/>
                                <a:gd name="T19" fmla="*/ 178 h 414"/>
                                <a:gd name="T20" fmla="*/ 24 w 994"/>
                                <a:gd name="T21" fmla="*/ 20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4" h="414">
                                  <a:moveTo>
                                    <a:pt x="24" y="208"/>
                                  </a:moveTo>
                                  <a:cubicBezTo>
                                    <a:pt x="48" y="225"/>
                                    <a:pt x="81" y="262"/>
                                    <a:pt x="212" y="283"/>
                                  </a:cubicBezTo>
                                  <a:cubicBezTo>
                                    <a:pt x="343" y="304"/>
                                    <a:pt x="696" y="313"/>
                                    <a:pt x="812" y="334"/>
                                  </a:cubicBezTo>
                                  <a:cubicBezTo>
                                    <a:pt x="928" y="355"/>
                                    <a:pt x="881" y="414"/>
                                    <a:pt x="908" y="409"/>
                                  </a:cubicBezTo>
                                  <a:cubicBezTo>
                                    <a:pt x="935" y="404"/>
                                    <a:pt x="963" y="360"/>
                                    <a:pt x="976" y="304"/>
                                  </a:cubicBezTo>
                                  <a:cubicBezTo>
                                    <a:pt x="989" y="248"/>
                                    <a:pt x="994" y="123"/>
                                    <a:pt x="984" y="73"/>
                                  </a:cubicBezTo>
                                  <a:cubicBezTo>
                                    <a:pt x="974" y="23"/>
                                    <a:pt x="935" y="8"/>
                                    <a:pt x="916" y="4"/>
                                  </a:cubicBezTo>
                                  <a:cubicBezTo>
                                    <a:pt x="897" y="0"/>
                                    <a:pt x="978" y="35"/>
                                    <a:pt x="872" y="49"/>
                                  </a:cubicBezTo>
                                  <a:cubicBezTo>
                                    <a:pt x="766" y="63"/>
                                    <a:pt x="412" y="67"/>
                                    <a:pt x="278" y="88"/>
                                  </a:cubicBezTo>
                                  <a:cubicBezTo>
                                    <a:pt x="144" y="109"/>
                                    <a:pt x="113" y="161"/>
                                    <a:pt x="68" y="178"/>
                                  </a:cubicBezTo>
                                  <a:cubicBezTo>
                                    <a:pt x="23" y="195"/>
                                    <a:pt x="0" y="191"/>
                                    <a:pt x="24" y="20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Freeform 2718"/>
                          <wps:cNvSpPr>
                            <a:spLocks/>
                          </wps:cNvSpPr>
                          <wps:spPr bwMode="auto">
                            <a:xfrm>
                              <a:off x="8196" y="10593"/>
                              <a:ext cx="732" cy="192"/>
                            </a:xfrm>
                            <a:custGeom>
                              <a:avLst/>
                              <a:gdLst>
                                <a:gd name="T0" fmla="*/ 0 w 732"/>
                                <a:gd name="T1" fmla="*/ 60 h 192"/>
                                <a:gd name="T2" fmla="*/ 42 w 732"/>
                                <a:gd name="T3" fmla="*/ 0 h 192"/>
                                <a:gd name="T4" fmla="*/ 622 w 732"/>
                                <a:gd name="T5" fmla="*/ 0 h 192"/>
                                <a:gd name="T6" fmla="*/ 672 w 732"/>
                                <a:gd name="T7" fmla="*/ 6 h 192"/>
                                <a:gd name="T8" fmla="*/ 690 w 732"/>
                                <a:gd name="T9" fmla="*/ 21 h 192"/>
                                <a:gd name="T10" fmla="*/ 720 w 732"/>
                                <a:gd name="T11" fmla="*/ 39 h 192"/>
                                <a:gd name="T12" fmla="*/ 732 w 732"/>
                                <a:gd name="T13" fmla="*/ 57 h 192"/>
                                <a:gd name="T14" fmla="*/ 706 w 732"/>
                                <a:gd name="T15" fmla="*/ 192 h 1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2" h="192">
                                  <a:moveTo>
                                    <a:pt x="0" y="60"/>
                                  </a:moveTo>
                                  <a:lnTo>
                                    <a:pt x="42" y="0"/>
                                  </a:lnTo>
                                  <a:lnTo>
                                    <a:pt x="622" y="0"/>
                                  </a:lnTo>
                                  <a:lnTo>
                                    <a:pt x="672" y="6"/>
                                  </a:lnTo>
                                  <a:lnTo>
                                    <a:pt x="690" y="21"/>
                                  </a:lnTo>
                                  <a:lnTo>
                                    <a:pt x="720" y="39"/>
                                  </a:lnTo>
                                  <a:lnTo>
                                    <a:pt x="732" y="57"/>
                                  </a:lnTo>
                                  <a:lnTo>
                                    <a:pt x="706" y="1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2719"/>
                          <wps:cNvSpPr>
                            <a:spLocks/>
                          </wps:cNvSpPr>
                          <wps:spPr bwMode="auto">
                            <a:xfrm>
                              <a:off x="8204" y="10464"/>
                              <a:ext cx="770" cy="126"/>
                            </a:xfrm>
                            <a:custGeom>
                              <a:avLst/>
                              <a:gdLst>
                                <a:gd name="T0" fmla="*/ 42 w 770"/>
                                <a:gd name="T1" fmla="*/ 126 h 126"/>
                                <a:gd name="T2" fmla="*/ 0 w 770"/>
                                <a:gd name="T3" fmla="*/ 66 h 126"/>
                                <a:gd name="T4" fmla="*/ 42 w 770"/>
                                <a:gd name="T5" fmla="*/ 27 h 126"/>
                                <a:gd name="T6" fmla="*/ 770 w 770"/>
                                <a:gd name="T7" fmla="*/ 0 h 126"/>
                                <a:gd name="T8" fmla="*/ 770 w 770"/>
                                <a:gd name="T9" fmla="*/ 96 h 126"/>
                                <a:gd name="T10" fmla="*/ 38 w 770"/>
                                <a:gd name="T11" fmla="*/ 105 h 126"/>
                              </a:gdLst>
                              <a:ahLst/>
                              <a:cxnLst>
                                <a:cxn ang="0">
                                  <a:pos x="T0" y="T1"/>
                                </a:cxn>
                                <a:cxn ang="0">
                                  <a:pos x="T2" y="T3"/>
                                </a:cxn>
                                <a:cxn ang="0">
                                  <a:pos x="T4" y="T5"/>
                                </a:cxn>
                                <a:cxn ang="0">
                                  <a:pos x="T6" y="T7"/>
                                </a:cxn>
                                <a:cxn ang="0">
                                  <a:pos x="T8" y="T9"/>
                                </a:cxn>
                                <a:cxn ang="0">
                                  <a:pos x="T10" y="T11"/>
                                </a:cxn>
                              </a:cxnLst>
                              <a:rect l="0" t="0" r="r" b="b"/>
                              <a:pathLst>
                                <a:path w="770" h="126">
                                  <a:moveTo>
                                    <a:pt x="42" y="126"/>
                                  </a:moveTo>
                                  <a:lnTo>
                                    <a:pt x="0" y="66"/>
                                  </a:lnTo>
                                  <a:lnTo>
                                    <a:pt x="42" y="27"/>
                                  </a:lnTo>
                                  <a:lnTo>
                                    <a:pt x="770" y="0"/>
                                  </a:lnTo>
                                  <a:lnTo>
                                    <a:pt x="770" y="96"/>
                                  </a:lnTo>
                                  <a:lnTo>
                                    <a:pt x="38" y="105"/>
                                  </a:lnTo>
                                </a:path>
                              </a:pathLst>
                            </a:cu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22" name="Freeform 2720"/>
                          <wps:cNvSpPr>
                            <a:spLocks/>
                          </wps:cNvSpPr>
                          <wps:spPr bwMode="auto">
                            <a:xfrm>
                              <a:off x="8010" y="10527"/>
                              <a:ext cx="188" cy="54"/>
                            </a:xfrm>
                            <a:custGeom>
                              <a:avLst/>
                              <a:gdLst>
                                <a:gd name="T0" fmla="*/ 188 w 188"/>
                                <a:gd name="T1" fmla="*/ 0 h 54"/>
                                <a:gd name="T2" fmla="*/ 146 w 188"/>
                                <a:gd name="T3" fmla="*/ 27 h 54"/>
                                <a:gd name="T4" fmla="*/ 96 w 188"/>
                                <a:gd name="T5" fmla="*/ 42 h 54"/>
                                <a:gd name="T6" fmla="*/ 50 w 188"/>
                                <a:gd name="T7" fmla="*/ 51 h 54"/>
                                <a:gd name="T8" fmla="*/ 0 w 188"/>
                                <a:gd name="T9" fmla="*/ 54 h 54"/>
                              </a:gdLst>
                              <a:ahLst/>
                              <a:cxnLst>
                                <a:cxn ang="0">
                                  <a:pos x="T0" y="T1"/>
                                </a:cxn>
                                <a:cxn ang="0">
                                  <a:pos x="T2" y="T3"/>
                                </a:cxn>
                                <a:cxn ang="0">
                                  <a:pos x="T4" y="T5"/>
                                </a:cxn>
                                <a:cxn ang="0">
                                  <a:pos x="T6" y="T7"/>
                                </a:cxn>
                                <a:cxn ang="0">
                                  <a:pos x="T8" y="T9"/>
                                </a:cxn>
                              </a:cxnLst>
                              <a:rect l="0" t="0" r="r" b="b"/>
                              <a:pathLst>
                                <a:path w="188" h="54">
                                  <a:moveTo>
                                    <a:pt x="188" y="0"/>
                                  </a:moveTo>
                                  <a:cubicBezTo>
                                    <a:pt x="174" y="10"/>
                                    <a:pt x="161" y="20"/>
                                    <a:pt x="146" y="27"/>
                                  </a:cubicBezTo>
                                  <a:cubicBezTo>
                                    <a:pt x="131" y="34"/>
                                    <a:pt x="112" y="38"/>
                                    <a:pt x="96" y="42"/>
                                  </a:cubicBezTo>
                                  <a:cubicBezTo>
                                    <a:pt x="80" y="46"/>
                                    <a:pt x="66" y="49"/>
                                    <a:pt x="50" y="51"/>
                                  </a:cubicBezTo>
                                  <a:cubicBezTo>
                                    <a:pt x="34" y="53"/>
                                    <a:pt x="17" y="53"/>
                                    <a:pt x="0"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3" name="Text Box 2721"/>
                        <wps:cNvSpPr txBox="1">
                          <a:spLocks noChangeArrowheads="1"/>
                        </wps:cNvSpPr>
                        <wps:spPr bwMode="auto">
                          <a:xfrm>
                            <a:off x="3206" y="4415"/>
                            <a:ext cx="201"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A7E7" w14:textId="77777777" w:rsidR="007C7660" w:rsidRPr="003075DE" w:rsidRDefault="007C7660" w:rsidP="004C71F1">
                              <w:pPr>
                                <w:spacing w:beforeLines="50" w:before="156" w:line="100" w:lineRule="exact"/>
                                <w:rPr>
                                  <w:sz w:val="13"/>
                                  <w:szCs w:val="13"/>
                                </w:rPr>
                              </w:pPr>
                              <w:r w:rsidRPr="003075DE">
                                <w:rPr>
                                  <w:sz w:val="13"/>
                                  <w:szCs w:val="13"/>
                                </w:rPr>
                                <w:t>O</w:t>
                              </w:r>
                              <w:r w:rsidRPr="003075DE">
                                <w:rPr>
                                  <w:rFonts w:hint="eastAsia"/>
                                  <w:sz w:val="13"/>
                                  <w:szCs w:val="13"/>
                                </w:rPr>
                                <w:t>ff</w:t>
                              </w:r>
                            </w:p>
                            <w:p w14:paraId="4524EEFB" w14:textId="77777777" w:rsidR="007C7660" w:rsidRPr="003075DE" w:rsidRDefault="007C7660" w:rsidP="004C71F1">
                              <w:pPr>
                                <w:spacing w:beforeLines="50" w:before="156" w:line="100" w:lineRule="exact"/>
                                <w:rPr>
                                  <w:sz w:val="13"/>
                                  <w:szCs w:val="13"/>
                                </w:rPr>
                              </w:pPr>
                              <w:r w:rsidRPr="003075DE">
                                <w:rPr>
                                  <w:rFonts w:hint="eastAsia"/>
                                  <w:sz w:val="13"/>
                                  <w:szCs w:val="13"/>
                                </w:rPr>
                                <w:t>100</w:t>
                              </w:r>
                            </w:p>
                            <w:p w14:paraId="34F0F783" w14:textId="77777777" w:rsidR="007C7660" w:rsidRPr="003075DE" w:rsidRDefault="007C7660" w:rsidP="004C71F1">
                              <w:pPr>
                                <w:spacing w:beforeLines="50" w:before="156" w:line="100" w:lineRule="exact"/>
                                <w:ind w:firstLineChars="50" w:firstLine="65"/>
                                <w:rPr>
                                  <w:sz w:val="13"/>
                                  <w:szCs w:val="13"/>
                                </w:rPr>
                              </w:pPr>
                              <w:r w:rsidRPr="003075DE">
                                <w:rPr>
                                  <w:rFonts w:hint="eastAsia"/>
                                  <w:sz w:val="13"/>
                                  <w:szCs w:val="13"/>
                                </w:rPr>
                                <w:t>20</w:t>
                              </w:r>
                            </w:p>
                            <w:p w14:paraId="1B543EC0" w14:textId="77777777" w:rsidR="007C7660" w:rsidRDefault="007C7660" w:rsidP="004C71F1">
                              <w:pPr>
                                <w:spacing w:beforeLines="50" w:before="156" w:line="100" w:lineRule="exact"/>
                                <w:ind w:firstLineChars="100" w:firstLine="130"/>
                              </w:pPr>
                              <w:r w:rsidRPr="003075DE">
                                <w:rPr>
                                  <w:rFonts w:hint="eastAsia"/>
                                  <w:sz w:val="13"/>
                                  <w:szCs w:val="13"/>
                                </w:rPr>
                                <w:t>1</w:t>
                              </w:r>
                            </w:p>
                          </w:txbxContent>
                        </wps:txbx>
                        <wps:bodyPr rot="0" vert="horz" wrap="square" lIns="0" tIns="0" rIns="0" bIns="0" anchor="t" anchorCtr="0" upright="1">
                          <a:noAutofit/>
                        </wps:bodyPr>
                      </wps:wsp>
                      <wps:wsp>
                        <wps:cNvPr id="924" name="Text Box 2722"/>
                        <wps:cNvSpPr txBox="1">
                          <a:spLocks noChangeArrowheads="1"/>
                        </wps:cNvSpPr>
                        <wps:spPr bwMode="auto">
                          <a:xfrm>
                            <a:off x="3042" y="5345"/>
                            <a:ext cx="263"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C691C" w14:textId="77777777" w:rsidR="007C7660" w:rsidRPr="003075DE" w:rsidRDefault="007C7660" w:rsidP="004C71F1">
                              <w:pPr>
                                <w:spacing w:line="160" w:lineRule="exact"/>
                                <w:rPr>
                                  <w:b/>
                                  <w:sz w:val="15"/>
                                  <w:szCs w:val="15"/>
                                </w:rPr>
                              </w:pPr>
                              <w:r w:rsidRPr="003075DE">
                                <w:rPr>
                                  <w:rFonts w:hint="eastAsia"/>
                                  <w:b/>
                                  <w:sz w:val="15"/>
                                  <w:szCs w:val="15"/>
                                </w:rPr>
                                <w:t>mA</w:t>
                              </w:r>
                            </w:p>
                          </w:txbxContent>
                        </wps:txbx>
                        <wps:bodyPr rot="0" vert="horz" wrap="square" lIns="0" tIns="0" rIns="0" bIns="0" anchor="t" anchorCtr="0" upright="1">
                          <a:noAutofit/>
                        </wps:bodyPr>
                      </wps:wsp>
                    </wpg:wgp>
                  </a:graphicData>
                </a:graphic>
              </wp:inline>
            </w:drawing>
          </mc:Choice>
          <mc:Fallback>
            <w:pict>
              <v:group w14:anchorId="215AF260" id="Group 2924" o:spid="_x0000_s1382" style="width:160.5pt;height:107.25pt;mso-position-horizontal-relative:char;mso-position-vertical-relative:line" coordorigin="2312,3791" coordsize="3214,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">
                <v:shape id="Picture 2712" o:spid="_x0000_s1383" type="#_x0000_t75" alt="12-15by" style="position:absolute;left:2312;top:3791;width:3214;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">
                  <v:imagedata r:id="rId16" o:title="12-15by" croptop="22326f" cropbottom="14355f" cropleft="2534f" cropright="11975f" gain="6.25" blacklevel="-19661f"/>
                </v:shape>
                <v:shape id="Text Box 2713" o:spid="_x0000_s1384" type="#_x0000_t202" style="position:absolute;left:3606;top:4334;width:117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9p9xQAAANwAAAAPAAAAZHJzL2Rvd25yZXYueG1sRI/Ni8Iw&#10;FMTvC/4P4Ql7WdZUQ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DS19p9xQAAANwAAAAP&#10;AAAAAAAAAAAAAAAAAAcCAABkcnMvZG93bnJldi54bWxQSwUGAAAAAAMAAwC3AAAA+QIAAAAA&#10;" stroked="f">
                  <v:textbox inset="0,0,0,0">
                    <w:txbxContent>
                      <w:p w14:paraId="030965F7" w14:textId="77777777" w:rsidR="007C7660" w:rsidRPr="003075DE" w:rsidRDefault="007C7660" w:rsidP="004C71F1">
                        <w:pPr>
                          <w:spacing w:line="160" w:lineRule="exact"/>
                          <w:rPr>
                            <w:sz w:val="13"/>
                            <w:szCs w:val="13"/>
                          </w:rPr>
                        </w:pPr>
                        <w:r w:rsidRPr="00FC62D2">
                          <w:rPr>
                            <w:sz w:val="13"/>
                            <w:szCs w:val="13"/>
                          </w:rPr>
                          <w:t>×</w:t>
                        </w:r>
                        <w:r w:rsidRPr="00FC62D2">
                          <w:rPr>
                            <w:rFonts w:hint="eastAsia"/>
                            <w:sz w:val="13"/>
                            <w:szCs w:val="13"/>
                          </w:rPr>
                          <w:t>1k</w:t>
                        </w:r>
                        <w:r>
                          <w:rPr>
                            <w:rFonts w:hint="eastAsia"/>
                            <w:sz w:val="13"/>
                            <w:szCs w:val="13"/>
                          </w:rPr>
                          <w:t xml:space="preserve"> </w:t>
                        </w:r>
                        <w:r w:rsidRPr="00FC62D2">
                          <w:rPr>
                            <w:sz w:val="13"/>
                            <w:szCs w:val="13"/>
                          </w:rPr>
                          <w:t>×</w:t>
                        </w:r>
                        <w:r w:rsidRPr="00FC62D2">
                          <w:rPr>
                            <w:rFonts w:hint="eastAsia"/>
                            <w:sz w:val="13"/>
                            <w:szCs w:val="13"/>
                          </w:rPr>
                          <w:t>1</w:t>
                        </w:r>
                        <w:r w:rsidRPr="003075DE">
                          <w:rPr>
                            <w:rFonts w:hint="eastAsia"/>
                            <w:sz w:val="13"/>
                            <w:szCs w:val="13"/>
                          </w:rPr>
                          <w:t>00</w:t>
                        </w:r>
                        <w:r>
                          <w:rPr>
                            <w:rFonts w:hint="eastAsia"/>
                            <w:sz w:val="13"/>
                            <w:szCs w:val="13"/>
                          </w:rPr>
                          <w:t xml:space="preserve"> </w:t>
                        </w:r>
                        <w:r w:rsidRPr="00FC62D2">
                          <w:rPr>
                            <w:sz w:val="13"/>
                            <w:szCs w:val="13"/>
                          </w:rPr>
                          <w:t>×</w:t>
                        </w:r>
                        <w:r w:rsidRPr="00FC62D2">
                          <w:rPr>
                            <w:rFonts w:hint="eastAsia"/>
                            <w:sz w:val="13"/>
                            <w:szCs w:val="13"/>
                          </w:rPr>
                          <w:t>1</w:t>
                        </w:r>
                        <w:r w:rsidRPr="003075DE">
                          <w:rPr>
                            <w:rFonts w:hint="eastAsia"/>
                            <w:sz w:val="13"/>
                            <w:szCs w:val="13"/>
                          </w:rPr>
                          <w:t>0</w:t>
                        </w:r>
                        <w:r>
                          <w:rPr>
                            <w:rFonts w:hint="eastAsia"/>
                            <w:sz w:val="13"/>
                            <w:szCs w:val="13"/>
                          </w:rPr>
                          <w:t xml:space="preserve"> </w:t>
                        </w:r>
                        <w:r w:rsidRPr="00FC62D2">
                          <w:rPr>
                            <w:sz w:val="13"/>
                            <w:szCs w:val="13"/>
                          </w:rPr>
                          <w:t>×</w:t>
                        </w:r>
                        <w:r w:rsidRPr="00FC62D2">
                          <w:rPr>
                            <w:rFonts w:hint="eastAsia"/>
                            <w:sz w:val="13"/>
                            <w:szCs w:val="13"/>
                          </w:rPr>
                          <w:t>1</w:t>
                        </w:r>
                      </w:p>
                    </w:txbxContent>
                  </v:textbox>
                </v:shape>
                <v:oval id="Oval 2714" o:spid="_x0000_s1385" style="position:absolute;left:3596;top:4584;width:984;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" strokeweight="1.5pt"/>
                <v:oval id="Oval 2715" o:spid="_x0000_s1386" style="position:absolute;left:3780;top:4770;width:6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" strokeweight="1pt"/>
                <v:group id="Group 2716" o:spid="_x0000_s1387" style="position:absolute;left:3596;top:4831;width:994;height:414;rotation:5042716fd" coordorigin="7992,10377" coordsize="9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">
                  <v:shape id="Freeform 2717" o:spid="_x0000_s1388" style="position:absolute;left:7992;top:10377;width:994;height:414;visibility:visible;mso-wrap-style:square;v-text-anchor:top" coordsize="9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" path="m24,208v24,17,57,54,188,75c343,304,696,313,812,334v116,21,69,80,96,75c935,404,963,360,976,304v13,-56,18,-181,8,-231c974,23,935,8,916,4,897,,978,35,872,49,766,63,412,67,278,88,144,109,113,161,68,178,23,195,,191,24,208xe">
                    <v:path arrowok="t" o:connecttype="custom" o:connectlocs="24,208;212,283;812,334;908,409;976,304;984,73;916,4;872,49;278,88;68,178;24,208" o:connectangles="0,0,0,0,0,0,0,0,0,0,0"/>
                  </v:shape>
                  <v:shape id="Freeform 2718" o:spid="_x0000_s1389" style="position:absolute;left:8196;top:10593;width:732;height:192;visibility:visible;mso-wrap-style:square;v-text-anchor:top" coordsize="7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" path="m,60l42,,622,r50,6l690,21r30,18l732,57,706,192e" filled="f">
                    <v:path arrowok="t" o:connecttype="custom" o:connectlocs="0,60;42,0;622,0;672,6;690,21;720,39;732,57;706,192" o:connectangles="0,0,0,0,0,0,0,0"/>
                  </v:shape>
                  <v:shape id="Freeform 2719" o:spid="_x0000_s1390" style="position:absolute;left:8204;top:10464;width:770;height:126;visibility:visible;mso-wrap-style:square;v-text-anchor:top" coordsize="77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" path="m42,126l,66,42,27,770,r,96l38,105e" fillcolor="#333">
                    <v:path arrowok="t" o:connecttype="custom" o:connectlocs="42,126;0,66;42,27;770,0;770,96;38,105" o:connectangles="0,0,0,0,0,0"/>
                  </v:shape>
                  <v:shape id="Freeform 2720" o:spid="_x0000_s1391" style="position:absolute;left:8010;top:10527;width:188;height:54;visibility:visible;mso-wrap-style:square;v-text-anchor:top" coordsize="1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" path="m188,c174,10,161,20,146,27,131,34,112,38,96,42,80,46,66,49,50,51,34,53,17,53,,54e" filled="f">
                    <v:path arrowok="t" o:connecttype="custom" o:connectlocs="188,0;146,27;96,42;50,51;0,54" o:connectangles="0,0,0,0,0"/>
                  </v:shape>
                </v:group>
                <v:shape id="Text Box 2721" o:spid="_x0000_s1392" type="#_x0000_t202" style="position:absolute;left:3206;top:4415;width:2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" stroked="f">
                  <v:textbox inset="0,0,0,0">
                    <w:txbxContent>
                      <w:p w14:paraId="07BBA7E7" w14:textId="77777777" w:rsidR="007C7660" w:rsidRPr="003075DE" w:rsidRDefault="007C7660" w:rsidP="004C71F1">
                        <w:pPr>
                          <w:spacing w:beforeLines="50" w:before="156" w:line="100" w:lineRule="exact"/>
                          <w:rPr>
                            <w:sz w:val="13"/>
                            <w:szCs w:val="13"/>
                          </w:rPr>
                        </w:pPr>
                        <w:r w:rsidRPr="003075DE">
                          <w:rPr>
                            <w:sz w:val="13"/>
                            <w:szCs w:val="13"/>
                          </w:rPr>
                          <w:t>O</w:t>
                        </w:r>
                        <w:r w:rsidRPr="003075DE">
                          <w:rPr>
                            <w:rFonts w:hint="eastAsia"/>
                            <w:sz w:val="13"/>
                            <w:szCs w:val="13"/>
                          </w:rPr>
                          <w:t>ff</w:t>
                        </w:r>
                      </w:p>
                      <w:p w14:paraId="4524EEFB" w14:textId="77777777" w:rsidR="007C7660" w:rsidRPr="003075DE" w:rsidRDefault="007C7660" w:rsidP="004C71F1">
                        <w:pPr>
                          <w:spacing w:beforeLines="50" w:before="156" w:line="100" w:lineRule="exact"/>
                          <w:rPr>
                            <w:sz w:val="13"/>
                            <w:szCs w:val="13"/>
                          </w:rPr>
                        </w:pPr>
                        <w:r w:rsidRPr="003075DE">
                          <w:rPr>
                            <w:rFonts w:hint="eastAsia"/>
                            <w:sz w:val="13"/>
                            <w:szCs w:val="13"/>
                          </w:rPr>
                          <w:t>100</w:t>
                        </w:r>
                      </w:p>
                      <w:p w14:paraId="34F0F783" w14:textId="77777777" w:rsidR="007C7660" w:rsidRPr="003075DE" w:rsidRDefault="007C7660" w:rsidP="004C71F1">
                        <w:pPr>
                          <w:spacing w:beforeLines="50" w:before="156" w:line="100" w:lineRule="exact"/>
                          <w:ind w:firstLineChars="50" w:firstLine="65"/>
                          <w:rPr>
                            <w:sz w:val="13"/>
                            <w:szCs w:val="13"/>
                          </w:rPr>
                        </w:pPr>
                        <w:r w:rsidRPr="003075DE">
                          <w:rPr>
                            <w:rFonts w:hint="eastAsia"/>
                            <w:sz w:val="13"/>
                            <w:szCs w:val="13"/>
                          </w:rPr>
                          <w:t>20</w:t>
                        </w:r>
                      </w:p>
                      <w:p w14:paraId="1B543EC0" w14:textId="77777777" w:rsidR="007C7660" w:rsidRDefault="007C7660" w:rsidP="004C71F1">
                        <w:pPr>
                          <w:spacing w:beforeLines="50" w:before="156" w:line="100" w:lineRule="exact"/>
                          <w:ind w:firstLineChars="100" w:firstLine="130"/>
                        </w:pPr>
                        <w:r w:rsidRPr="003075DE">
                          <w:rPr>
                            <w:rFonts w:hint="eastAsia"/>
                            <w:sz w:val="13"/>
                            <w:szCs w:val="13"/>
                          </w:rPr>
                          <w:t>1</w:t>
                        </w:r>
                      </w:p>
                    </w:txbxContent>
                  </v:textbox>
                </v:shape>
                <v:shape id="Text Box 2722" o:spid="_x0000_s1393" type="#_x0000_t202" style="position:absolute;left:3042;top:5345;width:263;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" stroked="f">
                  <v:textbox inset="0,0,0,0">
                    <w:txbxContent>
                      <w:p w14:paraId="09BC691C" w14:textId="77777777" w:rsidR="007C7660" w:rsidRPr="003075DE" w:rsidRDefault="007C7660" w:rsidP="004C71F1">
                        <w:pPr>
                          <w:spacing w:line="160" w:lineRule="exact"/>
                          <w:rPr>
                            <w:b/>
                            <w:sz w:val="15"/>
                            <w:szCs w:val="15"/>
                          </w:rPr>
                        </w:pPr>
                        <w:r w:rsidRPr="003075DE">
                          <w:rPr>
                            <w:rFonts w:hint="eastAsia"/>
                            <w:b/>
                            <w:sz w:val="15"/>
                            <w:szCs w:val="15"/>
                          </w:rPr>
                          <w:t>mA</w:t>
                        </w:r>
                      </w:p>
                    </w:txbxContent>
                  </v:textbox>
                </v:shape>
                <w10:anchorlock/>
              </v:group>
            </w:pict>
          </mc:Fallback>
        </mc:AlternateContent>
      </w:r>
      <w:r w:rsidRPr="003B1EFF">
        <w:rPr>
          <w:rFonts w:hint="eastAsia"/>
          <w:noProof/>
        </w:rPr>
        <mc:AlternateContent>
          <mc:Choice Requires="wpg">
            <w:drawing>
              <wp:anchor distT="0" distB="0" distL="114300" distR="114300" simplePos="0" relativeHeight="251651072" behindDoc="0" locked="0" layoutInCell="1" allowOverlap="1" wp14:anchorId="5DEAFB7C" wp14:editId="6025B8D7">
                <wp:simplePos x="0" y="0"/>
                <wp:positionH relativeFrom="column">
                  <wp:posOffset>2707640</wp:posOffset>
                </wp:positionH>
                <wp:positionV relativeFrom="paragraph">
                  <wp:posOffset>62865</wp:posOffset>
                </wp:positionV>
                <wp:extent cx="2473960" cy="1303020"/>
                <wp:effectExtent l="0" t="0" r="0" b="0"/>
                <wp:wrapNone/>
                <wp:docPr id="904" name="Group 2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960" cy="1303020"/>
                          <a:chOff x="5314" y="7752"/>
                          <a:chExt cx="3896" cy="2098"/>
                        </a:xfrm>
                      </wpg:grpSpPr>
                      <pic:pic xmlns:pic="http://schemas.openxmlformats.org/drawingml/2006/picture">
                        <pic:nvPicPr>
                          <pic:cNvPr id="905" name="Picture 2745" descr="12-15by"/>
                          <pic:cNvPicPr>
                            <a:picLocks noChangeAspect="1" noChangeArrowheads="1"/>
                          </pic:cNvPicPr>
                        </pic:nvPicPr>
                        <pic:blipFill>
                          <a:blip r:embed="rId17">
                            <a:extLst>
                              <a:ext uri="{28A0092B-C50C-407E-A947-70E740481C1C}">
                                <a14:useLocalDpi xmlns:a14="http://schemas.microsoft.com/office/drawing/2010/main" val="0"/>
                              </a:ext>
                            </a:extLst>
                          </a:blip>
                          <a:srcRect l="18924" t="7007" r="25810" b="72633"/>
                          <a:stretch>
                            <a:fillRect/>
                          </a:stretch>
                        </pic:blipFill>
                        <pic:spPr bwMode="auto">
                          <a:xfrm>
                            <a:off x="5314" y="7752"/>
                            <a:ext cx="3896"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Freeform 2746"/>
                        <wps:cNvSpPr>
                          <a:spLocks/>
                        </wps:cNvSpPr>
                        <wps:spPr bwMode="auto">
                          <a:xfrm>
                            <a:off x="6336" y="8190"/>
                            <a:ext cx="116" cy="189"/>
                          </a:xfrm>
                          <a:custGeom>
                            <a:avLst/>
                            <a:gdLst>
                              <a:gd name="T0" fmla="*/ 0 w 116"/>
                              <a:gd name="T1" fmla="*/ 15 h 189"/>
                              <a:gd name="T2" fmla="*/ 62 w 116"/>
                              <a:gd name="T3" fmla="*/ 0 h 189"/>
                              <a:gd name="T4" fmla="*/ 116 w 116"/>
                              <a:gd name="T5" fmla="*/ 171 h 189"/>
                              <a:gd name="T6" fmla="*/ 56 w 116"/>
                              <a:gd name="T7" fmla="*/ 189 h 189"/>
                              <a:gd name="T8" fmla="*/ 0 w 116"/>
                              <a:gd name="T9" fmla="*/ 15 h 189"/>
                            </a:gdLst>
                            <a:ahLst/>
                            <a:cxnLst>
                              <a:cxn ang="0">
                                <a:pos x="T0" y="T1"/>
                              </a:cxn>
                              <a:cxn ang="0">
                                <a:pos x="T2" y="T3"/>
                              </a:cxn>
                              <a:cxn ang="0">
                                <a:pos x="T4" y="T5"/>
                              </a:cxn>
                              <a:cxn ang="0">
                                <a:pos x="T6" y="T7"/>
                              </a:cxn>
                              <a:cxn ang="0">
                                <a:pos x="T8" y="T9"/>
                              </a:cxn>
                            </a:cxnLst>
                            <a:rect l="0" t="0" r="r" b="b"/>
                            <a:pathLst>
                              <a:path w="116" h="189">
                                <a:moveTo>
                                  <a:pt x="0" y="15"/>
                                </a:moveTo>
                                <a:lnTo>
                                  <a:pt x="62" y="0"/>
                                </a:lnTo>
                                <a:lnTo>
                                  <a:pt x="116" y="171"/>
                                </a:lnTo>
                                <a:lnTo>
                                  <a:pt x="56" y="189"/>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Rectangle 2747"/>
                        <wps:cNvSpPr>
                          <a:spLocks noChangeArrowheads="1"/>
                        </wps:cNvSpPr>
                        <wps:spPr bwMode="auto">
                          <a:xfrm rot="4200000">
                            <a:off x="6243" y="7996"/>
                            <a:ext cx="120" cy="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2748"/>
                        <wps:cNvSpPr>
                          <a:spLocks noChangeArrowheads="1"/>
                        </wps:cNvSpPr>
                        <wps:spPr bwMode="auto">
                          <a:xfrm rot="-900000">
                            <a:off x="6338" y="8095"/>
                            <a:ext cx="22" cy="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2749"/>
                        <wps:cNvSpPr>
                          <a:spLocks noChangeArrowheads="1"/>
                        </wps:cNvSpPr>
                        <wps:spPr bwMode="auto">
                          <a:xfrm rot="-1034487">
                            <a:off x="6493" y="8438"/>
                            <a:ext cx="82"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2750"/>
                        <wps:cNvSpPr>
                          <a:spLocks noChangeArrowheads="1"/>
                        </wps:cNvSpPr>
                        <wps:spPr bwMode="auto">
                          <a:xfrm rot="-1034487">
                            <a:off x="6725" y="8995"/>
                            <a:ext cx="82"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Text Box 2751"/>
                        <wps:cNvSpPr txBox="1">
                          <a:spLocks noChangeArrowheads="1"/>
                        </wps:cNvSpPr>
                        <wps:spPr bwMode="auto">
                          <a:xfrm>
                            <a:off x="6664" y="9420"/>
                            <a:ext cx="1066"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86277" w14:textId="77777777" w:rsidR="007C7660" w:rsidRPr="008744FF" w:rsidRDefault="007C7660" w:rsidP="00320E23">
                              <w:r w:rsidRPr="008744FF">
                                <w:t>A</w:t>
                              </w:r>
                              <w:r>
                                <w:rPr>
                                  <w:rFonts w:hint="eastAsia"/>
                                </w:rPr>
                                <w:t xml:space="preserve"> </w:t>
                              </w:r>
                              <w:r>
                                <w:t>–</w:t>
                              </w:r>
                              <w:r w:rsidRPr="008744FF">
                                <w:t>V</w:t>
                              </w:r>
                              <w:r>
                                <w:t>–</w:t>
                              </w:r>
                              <w:r w:rsidRPr="008744FF">
                                <w:t>Ω</w:t>
                              </w:r>
                            </w:p>
                          </w:txbxContent>
                        </wps:txbx>
                        <wps:bodyPr rot="0" vert="horz" wrap="square" lIns="91440" tIns="45720" rIns="91440" bIns="45720" anchor="t" anchorCtr="0" upright="1">
                          <a:noAutofit/>
                        </wps:bodyPr>
                      </wps:wsp>
                      <wps:wsp>
                        <wps:cNvPr id="912" name="Line 2752"/>
                        <wps:cNvCnPr>
                          <a:cxnSpLocks noChangeShapeType="1"/>
                        </wps:cNvCnPr>
                        <wps:spPr bwMode="auto">
                          <a:xfrm flipH="1">
                            <a:off x="7242" y="7884"/>
                            <a:ext cx="152" cy="18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AFB7C" id="Group 2744" o:spid="_x0000_s1394" style="position:absolute;left:0;text-align:left;margin-left:213.2pt;margin-top:4.95pt;width:194.8pt;height:102.6pt;z-index:251651072;mso-position-horizontal-relative:text;mso-position-vertical-relative:text" coordorigin="5314,7752" coordsize="3896,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">
                <v:shape id="Picture 2745" o:spid="_x0000_s1395" type="#_x0000_t75" alt="12-15by" style="position:absolute;left:5314;top:7752;width:3896;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">
                  <v:imagedata r:id="rId18" o:title="12-15by" croptop="4592f" cropbottom="47601f" cropleft="12402f" cropright="16915f"/>
                </v:shape>
                <v:shape id="Freeform 2746" o:spid="_x0000_s1396" style="position:absolute;left:6336;top:8190;width:116;height:189;visibility:visible;mso-wrap-style:square;v-text-anchor:top" coordsize="11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" path="m,15l62,r54,171l56,189,,15xe" stroked="f">
                  <v:path arrowok="t" o:connecttype="custom" o:connectlocs="0,15;62,0;116,171;56,189;0,15" o:connectangles="0,0,0,0,0"/>
                </v:shape>
                <v:rect id="Rectangle 2747" o:spid="_x0000_s1397" style="position:absolute;left:6243;top:7996;width:120;height:105;rotation: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" stroked="f"/>
                <v:rect id="Rectangle 2748" o:spid="_x0000_s1398" style="position:absolute;left:6338;top:8095;width:22;height:69;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" stroked="f"/>
                <v:rect id="Rectangle 2749" o:spid="_x0000_s1399" style="position:absolute;left:6493;top:8438;width:82;height:522;rotation:-11299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" stroked="f"/>
                <v:rect id="Rectangle 2750" o:spid="_x0000_s1400" style="position:absolute;left:6725;top:8995;width:82;height:855;rotation:-11299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" stroked="f"/>
                <v:shape id="Text Box 2751" o:spid="_x0000_s1401" type="#_x0000_t202" style="position:absolute;left:6664;top:9420;width:106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06786277" w14:textId="77777777" w:rsidR="007C7660" w:rsidRPr="008744FF" w:rsidRDefault="007C7660" w:rsidP="00320E23">
                        <w:r w:rsidRPr="008744FF">
                          <w:t>A</w:t>
                        </w:r>
                        <w:r>
                          <w:rPr>
                            <w:rFonts w:hint="eastAsia"/>
                          </w:rPr>
                          <w:t xml:space="preserve"> </w:t>
                        </w:r>
                        <w:r>
                          <w:t>–</w:t>
                        </w:r>
                        <w:r w:rsidRPr="008744FF">
                          <w:t>V</w:t>
                        </w:r>
                        <w:r>
                          <w:t>–</w:t>
                        </w:r>
                        <w:r w:rsidRPr="008744FF">
                          <w:t>Ω</w:t>
                        </w:r>
                      </w:p>
                    </w:txbxContent>
                  </v:textbox>
                </v:shape>
                <v:line id="Line 2752" o:spid="_x0000_s1402" style="position:absolute;flip:x;visibility:visible;mso-wrap-style:square" from="7242,7884" to="7394,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" strokeweight="1pt"/>
              </v:group>
            </w:pict>
          </mc:Fallback>
        </mc:AlternateContent>
      </w:r>
    </w:p>
    <w:p w14:paraId="41012EA3" w14:textId="77777777" w:rsidR="00833BD2" w:rsidRPr="003B1EFF" w:rsidRDefault="001944B8" w:rsidP="00DE6A7E">
      <w:r w:rsidRPr="003B1EFF">
        <w:rPr>
          <w:rFonts w:hint="eastAsia"/>
          <w:noProof/>
        </w:rPr>
        <mc:AlternateContent>
          <mc:Choice Requires="wps">
            <w:drawing>
              <wp:anchor distT="0" distB="0" distL="114300" distR="114300" simplePos="0" relativeHeight="251639808" behindDoc="0" locked="0" layoutInCell="1" allowOverlap="1" wp14:anchorId="1F7C4AF7" wp14:editId="7E54A20B">
                <wp:simplePos x="0" y="0"/>
                <wp:positionH relativeFrom="column">
                  <wp:posOffset>3639820</wp:posOffset>
                </wp:positionH>
                <wp:positionV relativeFrom="paragraph">
                  <wp:posOffset>19050</wp:posOffset>
                </wp:positionV>
                <wp:extent cx="628650" cy="276225"/>
                <wp:effectExtent l="0" t="0" r="0" b="0"/>
                <wp:wrapNone/>
                <wp:docPr id="903"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0A23" w14:textId="77777777" w:rsidR="007C7660" w:rsidRDefault="007C7660">
                            <w:r>
                              <w:rPr>
                                <w:rFonts w:hint="eastAsia"/>
                              </w:rPr>
                              <w:t>（</w:t>
                            </w:r>
                            <w:r>
                              <w:rPr>
                                <w:rFonts w:hint="eastAsia"/>
                              </w:rPr>
                              <w:t>b</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4AF7" id="Text Box 2410" o:spid="_x0000_s1403" type="#_x0000_t202" style="position:absolute;left:0;text-align:left;margin-left:286.6pt;margin-top:1.5pt;width:49.5pt;height:2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" filled="f" stroked="f">
                <v:textbox>
                  <w:txbxContent>
                    <w:p w14:paraId="106B0A23" w14:textId="77777777" w:rsidR="007C7660" w:rsidRDefault="007C7660">
                      <w:r>
                        <w:rPr>
                          <w:rFonts w:hint="eastAsia"/>
                        </w:rPr>
                        <w:t>（</w:t>
                      </w:r>
                      <w:r>
                        <w:rPr>
                          <w:rFonts w:hint="eastAsia"/>
                        </w:rPr>
                        <w:t>b</w:t>
                      </w:r>
                      <w:r>
                        <w:rPr>
                          <w:rFonts w:hint="eastAsia"/>
                        </w:rPr>
                        <w:t>）</w:t>
                      </w:r>
                    </w:p>
                  </w:txbxContent>
                </v:textbox>
              </v:shape>
            </w:pict>
          </mc:Fallback>
        </mc:AlternateContent>
      </w:r>
      <w:r w:rsidRPr="003B1EFF">
        <w:rPr>
          <w:rFonts w:hint="eastAsia"/>
          <w:noProof/>
        </w:rPr>
        <mc:AlternateContent>
          <mc:Choice Requires="wps">
            <w:drawing>
              <wp:anchor distT="0" distB="0" distL="114300" distR="114300" simplePos="0" relativeHeight="251638784" behindDoc="0" locked="0" layoutInCell="1" allowOverlap="1" wp14:anchorId="0FD988AB" wp14:editId="275CC796">
                <wp:simplePos x="0" y="0"/>
                <wp:positionH relativeFrom="column">
                  <wp:posOffset>1115060</wp:posOffset>
                </wp:positionH>
                <wp:positionV relativeFrom="paragraph">
                  <wp:posOffset>59055</wp:posOffset>
                </wp:positionV>
                <wp:extent cx="628650" cy="276225"/>
                <wp:effectExtent l="0" t="0" r="0" b="0"/>
                <wp:wrapNone/>
                <wp:docPr id="902" name="Text Box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37329" w14:textId="77777777" w:rsidR="007C7660" w:rsidRDefault="007C7660">
                            <w:r>
                              <w:rPr>
                                <w:rFonts w:hint="eastAsia"/>
                              </w:rPr>
                              <w:t>（</w:t>
                            </w:r>
                            <w:r>
                              <w:rPr>
                                <w:rFonts w:hint="eastAsia"/>
                              </w:rPr>
                              <w:t>a</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88AB" id="Text Box 2409" o:spid="_x0000_s1404" type="#_x0000_t202" style="position:absolute;left:0;text-align:left;margin-left:87.8pt;margin-top:4.65pt;width:49.5pt;height: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" filled="f" stroked="f">
                <v:textbox>
                  <w:txbxContent>
                    <w:p w14:paraId="7A737329" w14:textId="77777777" w:rsidR="007C7660" w:rsidRDefault="007C7660">
                      <w:r>
                        <w:rPr>
                          <w:rFonts w:hint="eastAsia"/>
                        </w:rPr>
                        <w:t>（</w:t>
                      </w:r>
                      <w:r>
                        <w:rPr>
                          <w:rFonts w:hint="eastAsia"/>
                        </w:rPr>
                        <w:t>a</w:t>
                      </w:r>
                      <w:r>
                        <w:rPr>
                          <w:rFonts w:hint="eastAsia"/>
                        </w:rPr>
                        <w:t>）</w:t>
                      </w:r>
                    </w:p>
                  </w:txbxContent>
                </v:textbox>
              </v:shape>
            </w:pict>
          </mc:Fallback>
        </mc:AlternateContent>
      </w:r>
    </w:p>
    <w:p w14:paraId="6566F6E8" w14:textId="77777777" w:rsidR="00833BD2" w:rsidRPr="003B1EFF" w:rsidRDefault="00833BD2" w:rsidP="00DE6A7E"/>
    <w:p w14:paraId="3A1B1E5D" w14:textId="77777777" w:rsidR="00686CAB" w:rsidRPr="009A44B9" w:rsidRDefault="00D91F0C" w:rsidP="0073433F">
      <w:pPr>
        <w:pStyle w:val="af1"/>
        <w:numPr>
          <w:ilvl w:val="0"/>
          <w:numId w:val="2"/>
        </w:numPr>
        <w:ind w:firstLineChars="0"/>
        <w:rPr>
          <w:szCs w:val="21"/>
        </w:rPr>
      </w:pPr>
      <w:r w:rsidRPr="009A44B9">
        <w:rPr>
          <w:rFonts w:hint="eastAsia"/>
          <w:szCs w:val="21"/>
        </w:rPr>
        <w:t>如图所示，</w:t>
      </w:r>
      <w:r w:rsidR="00686CAB" w:rsidRPr="009A44B9">
        <w:rPr>
          <w:szCs w:val="21"/>
        </w:rPr>
        <w:t>在用</w:t>
      </w:r>
      <w:r w:rsidR="009A44B9" w:rsidRPr="009A44B9">
        <w:rPr>
          <w:rFonts w:hint="eastAsia"/>
          <w:szCs w:val="21"/>
        </w:rPr>
        <w:t>“</w:t>
      </w:r>
      <w:r w:rsidR="00686CAB" w:rsidRPr="009A44B9">
        <w:rPr>
          <w:szCs w:val="21"/>
        </w:rPr>
        <w:t>DIS</w:t>
      </w:r>
      <w:r w:rsidR="00686CAB" w:rsidRPr="009A44B9">
        <w:rPr>
          <w:szCs w:val="21"/>
        </w:rPr>
        <w:t>研究通电螺线管的磁感应强度</w:t>
      </w:r>
      <w:r w:rsidR="009A44B9" w:rsidRPr="009A44B9">
        <w:rPr>
          <w:rFonts w:hint="eastAsia"/>
          <w:szCs w:val="21"/>
        </w:rPr>
        <w:t>”</w:t>
      </w:r>
      <w:r w:rsidR="00686CAB" w:rsidRPr="009A44B9">
        <w:rPr>
          <w:szCs w:val="21"/>
        </w:rPr>
        <w:t>的实验中</w:t>
      </w:r>
      <w:r w:rsidR="00F232A6" w:rsidRPr="009A44B9">
        <w:rPr>
          <w:rFonts w:hint="eastAsia"/>
          <w:szCs w:val="21"/>
        </w:rPr>
        <w:t>，</w:t>
      </w:r>
      <w:r w:rsidR="00C00C59" w:rsidRPr="009A44B9">
        <w:rPr>
          <w:rFonts w:hint="eastAsia"/>
          <w:szCs w:val="21"/>
        </w:rPr>
        <w:t>M</w:t>
      </w:r>
      <w:r w:rsidR="00844513" w:rsidRPr="009A44B9">
        <w:rPr>
          <w:rFonts w:hint="eastAsia"/>
          <w:szCs w:val="21"/>
        </w:rPr>
        <w:t>、</w:t>
      </w:r>
      <w:r w:rsidR="00C00C59" w:rsidRPr="009A44B9">
        <w:rPr>
          <w:rFonts w:hint="eastAsia"/>
          <w:szCs w:val="21"/>
        </w:rPr>
        <w:t>N</w:t>
      </w:r>
      <w:r w:rsidR="00844513" w:rsidRPr="009A44B9">
        <w:rPr>
          <w:rFonts w:hint="eastAsia"/>
          <w:szCs w:val="21"/>
        </w:rPr>
        <w:t>是通电螺线管</w:t>
      </w:r>
      <w:r w:rsidR="003F1777">
        <w:rPr>
          <w:rFonts w:ascii="宋体" w:hAnsi="宋体" w:hint="eastAsia"/>
          <w:noProof/>
        </w:rPr>
        <mc:AlternateContent>
          <mc:Choice Requires="wpg">
            <w:drawing>
              <wp:anchor distT="0" distB="0" distL="114300" distR="114300" simplePos="0" relativeHeight="251669504" behindDoc="0" locked="0" layoutInCell="1" allowOverlap="1" wp14:anchorId="2D619990" wp14:editId="144CFB83">
                <wp:simplePos x="0" y="0"/>
                <wp:positionH relativeFrom="column">
                  <wp:posOffset>1743075</wp:posOffset>
                </wp:positionH>
                <wp:positionV relativeFrom="paragraph">
                  <wp:posOffset>10160</wp:posOffset>
                </wp:positionV>
                <wp:extent cx="3543300" cy="600075"/>
                <wp:effectExtent l="0" t="0" r="38100" b="9525"/>
                <wp:wrapSquare wrapText="largest"/>
                <wp:docPr id="890"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600075"/>
                          <a:chOff x="1800" y="1590"/>
                          <a:chExt cx="5580" cy="943"/>
                        </a:xfrm>
                      </wpg:grpSpPr>
                      <pic:pic xmlns:pic="http://schemas.openxmlformats.org/drawingml/2006/picture">
                        <pic:nvPicPr>
                          <pic:cNvPr id="891" name="Picture 31" descr="图10--31"/>
                          <pic:cNvPicPr>
                            <a:picLocks noChangeAspect="1" noChangeArrowheads="1"/>
                          </pic:cNvPicPr>
                        </pic:nvPicPr>
                        <pic:blipFill>
                          <a:blip r:embed="rId19">
                            <a:extLst>
                              <a:ext uri="{28A0092B-C50C-407E-A947-70E740481C1C}">
                                <a14:useLocalDpi xmlns:a14="http://schemas.microsoft.com/office/drawing/2010/main" val="0"/>
                              </a:ext>
                            </a:extLst>
                          </a:blip>
                          <a:srcRect t="32121" b="23256"/>
                          <a:stretch>
                            <a:fillRect/>
                          </a:stretch>
                        </pic:blipFill>
                        <pic:spPr bwMode="auto">
                          <a:xfrm flipH="1">
                            <a:off x="1800" y="1590"/>
                            <a:ext cx="5580"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2" name="Group 3724"/>
                        <wpg:cNvGrpSpPr>
                          <a:grpSpLocks/>
                        </wpg:cNvGrpSpPr>
                        <wpg:grpSpPr bwMode="auto">
                          <a:xfrm>
                            <a:off x="5097" y="1674"/>
                            <a:ext cx="2207" cy="396"/>
                            <a:chOff x="5097" y="1674"/>
                            <a:chExt cx="2207" cy="396"/>
                          </a:xfrm>
                        </wpg:grpSpPr>
                        <wps:wsp>
                          <wps:cNvPr id="893" name="Line 3725"/>
                          <wps:cNvCnPr>
                            <a:cxnSpLocks noChangeShapeType="1"/>
                          </wps:cNvCnPr>
                          <wps:spPr bwMode="auto">
                            <a:xfrm>
                              <a:off x="6600" y="2025"/>
                              <a:ext cx="70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4" name="Oval 3726"/>
                          <wps:cNvSpPr>
                            <a:spLocks noChangeArrowheads="1"/>
                          </wps:cNvSpPr>
                          <wps:spPr bwMode="auto">
                            <a:xfrm>
                              <a:off x="5189" y="1995"/>
                              <a:ext cx="74"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5" name="Oval 3727"/>
                          <wps:cNvSpPr>
                            <a:spLocks noChangeArrowheads="1"/>
                          </wps:cNvSpPr>
                          <wps:spPr bwMode="auto">
                            <a:xfrm>
                              <a:off x="6705" y="1995"/>
                              <a:ext cx="74"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96" name="Group 3728"/>
                          <wpg:cNvGrpSpPr>
                            <a:grpSpLocks/>
                          </wpg:cNvGrpSpPr>
                          <wpg:grpSpPr bwMode="auto">
                            <a:xfrm>
                              <a:off x="5097" y="1674"/>
                              <a:ext cx="2185" cy="382"/>
                              <a:chOff x="5097" y="1674"/>
                              <a:chExt cx="2185" cy="382"/>
                            </a:xfrm>
                          </wpg:grpSpPr>
                          <wps:wsp>
                            <wps:cNvPr id="897" name="Text Box 3729"/>
                            <wps:cNvSpPr txBox="1">
                              <a:spLocks noChangeArrowheads="1"/>
                            </wps:cNvSpPr>
                            <wps:spPr bwMode="auto">
                              <a:xfrm>
                                <a:off x="7074" y="1719"/>
                                <a:ext cx="20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2ACEE" w14:textId="13773202" w:rsidR="007C7660" w:rsidRPr="0095734D" w:rsidRDefault="007C7660" w:rsidP="00016A7B">
                                  <w:pPr>
                                    <w:spacing w:line="200" w:lineRule="exact"/>
                                    <w:rPr>
                                      <w:i/>
                                      <w:sz w:val="18"/>
                                      <w:szCs w:val="18"/>
                                    </w:rPr>
                                  </w:pPr>
                                  <w:r>
                                    <w:rPr>
                                      <w:rFonts w:hint="eastAsia"/>
                                      <w:i/>
                                      <w:sz w:val="18"/>
                                      <w:szCs w:val="18"/>
                                    </w:rPr>
                                    <w:t>x</w:t>
                                  </w:r>
                                </w:p>
                              </w:txbxContent>
                            </wps:txbx>
                            <wps:bodyPr rot="0" vert="horz" wrap="square" lIns="0" tIns="0" rIns="0" bIns="0" anchor="t" anchorCtr="0">
                              <a:noAutofit/>
                            </wps:bodyPr>
                          </wps:wsp>
                          <wps:wsp>
                            <wps:cNvPr id="898" name="Text Box 3730"/>
                            <wps:cNvSpPr txBox="1">
                              <a:spLocks noChangeArrowheads="1"/>
                            </wps:cNvSpPr>
                            <wps:spPr bwMode="auto">
                              <a:xfrm>
                                <a:off x="5097" y="1714"/>
                                <a:ext cx="24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ECEC" w14:textId="77777777" w:rsidR="007C7660" w:rsidRPr="00EA7928" w:rsidRDefault="007C7660" w:rsidP="00C00C59">
                                  <w:pPr>
                                    <w:rPr>
                                      <w:sz w:val="18"/>
                                      <w:szCs w:val="18"/>
                                    </w:rPr>
                                  </w:pPr>
                                  <w:r>
                                    <w:rPr>
                                      <w:rFonts w:hint="eastAsia"/>
                                      <w:sz w:val="18"/>
                                      <w:szCs w:val="18"/>
                                    </w:rPr>
                                    <w:t>M</w:t>
                                  </w:r>
                                </w:p>
                              </w:txbxContent>
                            </wps:txbx>
                            <wps:bodyPr rot="0" vert="horz" wrap="square" lIns="0" tIns="0" rIns="0" bIns="0" anchor="t" anchorCtr="0">
                              <a:noAutofit/>
                            </wps:bodyPr>
                          </wps:wsp>
                          <wps:wsp>
                            <wps:cNvPr id="899" name="Text Box 3731"/>
                            <wps:cNvSpPr txBox="1">
                              <a:spLocks noChangeArrowheads="1"/>
                            </wps:cNvSpPr>
                            <wps:spPr bwMode="auto">
                              <a:xfrm>
                                <a:off x="6672" y="1674"/>
                                <a:ext cx="24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4035" w14:textId="77777777" w:rsidR="007C7660" w:rsidRPr="00EA7928" w:rsidRDefault="007C7660" w:rsidP="00C00C59">
                                  <w:pPr>
                                    <w:rPr>
                                      <w:sz w:val="18"/>
                                      <w:szCs w:val="18"/>
                                    </w:rPr>
                                  </w:pPr>
                                  <w:r>
                                    <w:rPr>
                                      <w:rFonts w:hint="eastAsia"/>
                                      <w:sz w:val="18"/>
                                      <w:szCs w:val="18"/>
                                    </w:rPr>
                                    <w:t>N</w:t>
                                  </w:r>
                                </w:p>
                              </w:txbxContent>
                            </wps:txbx>
                            <wps:bodyPr rot="0" vert="horz" wrap="square" lIns="0" tIns="0" rIns="0" bIns="0" anchor="t" anchorCtr="0">
                              <a:noAutofit/>
                            </wps:bodyPr>
                          </wps:wsp>
                        </wpg:grpSp>
                        <wps:wsp>
                          <wps:cNvPr id="900" name="Line 3732"/>
                          <wps:cNvCnPr>
                            <a:cxnSpLocks noChangeShapeType="1"/>
                          </wps:cNvCnPr>
                          <wps:spPr bwMode="auto">
                            <a:xfrm>
                              <a:off x="5203" y="2025"/>
                              <a:ext cx="1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D619990" id="Group 3722" o:spid="_x0000_s1405" style="position:absolute;left:0;text-align:left;margin-left:137.25pt;margin-top:.8pt;width:279pt;height:47.25pt;z-index:251669504;mso-position-horizontal-relative:text;mso-position-vertical-relative:text" coordorigin="1800,1590" coordsize="5580,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">
                <v:shape id="Picture 31" o:spid="_x0000_s1406" type="#_x0000_t75" alt="图10--31" style="position:absolute;left:1800;top:1590;width:5580;height:9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">
                  <v:imagedata r:id="rId20" o:title="图10--31" croptop="21051f" cropbottom="15241f"/>
                </v:shape>
                <v:group id="Group 3724" o:spid="_x0000_s1407" style="position:absolute;left:5097;top:1674;width:2207;height:396" coordorigin="5097,1674" coordsize="220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line id="Line 3725" o:spid="_x0000_s1408" style="position:absolute;visibility:visible;mso-wrap-style:square" from="6600,2025" to="730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" strokeweight="1.5pt">
                    <v:stroke endarrow="block"/>
                  </v:line>
                  <v:oval id="Oval 3726" o:spid="_x0000_s1409" style="position:absolute;left:5189;top:1995;width:7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" fillcolor="black"/>
                  <v:oval id="Oval 3727" o:spid="_x0000_s1410" style="position:absolute;left:6705;top:1995;width:7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" fillcolor="black"/>
                  <v:group id="Group 3728" o:spid="_x0000_s1411" style="position:absolute;left:5097;top:1674;width:2185;height:382" coordorigin="5097,1674" coordsize="218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Text Box 3729" o:spid="_x0000_s1412" type="#_x0000_t202" style="position:absolute;left:7074;top:1719;width:20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7102ACEE" w14:textId="13773202" w:rsidR="007C7660" w:rsidRPr="0095734D" w:rsidRDefault="007C7660" w:rsidP="00016A7B">
                            <w:pPr>
                              <w:spacing w:line="200" w:lineRule="exact"/>
                              <w:rPr>
                                <w:i/>
                                <w:sz w:val="18"/>
                                <w:szCs w:val="18"/>
                              </w:rPr>
                            </w:pPr>
                            <w:r>
                              <w:rPr>
                                <w:rFonts w:hint="eastAsia"/>
                                <w:i/>
                                <w:sz w:val="18"/>
                                <w:szCs w:val="18"/>
                              </w:rPr>
                              <w:t>x</w:t>
                            </w:r>
                          </w:p>
                        </w:txbxContent>
                      </v:textbox>
                    </v:shape>
                    <v:shape id="Text Box 3730" o:spid="_x0000_s1413" type="#_x0000_t202" style="position:absolute;left:5097;top:1714;width:24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38AFECEC" w14:textId="77777777" w:rsidR="007C7660" w:rsidRPr="00EA7928" w:rsidRDefault="007C7660" w:rsidP="00C00C59">
                            <w:pPr>
                              <w:rPr>
                                <w:sz w:val="18"/>
                                <w:szCs w:val="18"/>
                              </w:rPr>
                            </w:pPr>
                            <w:r>
                              <w:rPr>
                                <w:rFonts w:hint="eastAsia"/>
                                <w:sz w:val="18"/>
                                <w:szCs w:val="18"/>
                              </w:rPr>
                              <w:t>M</w:t>
                            </w:r>
                          </w:p>
                        </w:txbxContent>
                      </v:textbox>
                    </v:shape>
                    <v:shape id="Text Box 3731" o:spid="_x0000_s1414" type="#_x0000_t202" style="position:absolute;left:6672;top:1674;width:24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1B2A4035" w14:textId="77777777" w:rsidR="007C7660" w:rsidRPr="00EA7928" w:rsidRDefault="007C7660" w:rsidP="00C00C59">
                            <w:pPr>
                              <w:rPr>
                                <w:sz w:val="18"/>
                                <w:szCs w:val="18"/>
                              </w:rPr>
                            </w:pPr>
                            <w:r>
                              <w:rPr>
                                <w:rFonts w:hint="eastAsia"/>
                                <w:sz w:val="18"/>
                                <w:szCs w:val="18"/>
                              </w:rPr>
                              <w:t>N</w:t>
                            </w:r>
                          </w:p>
                        </w:txbxContent>
                      </v:textbox>
                    </v:shape>
                  </v:group>
                  <v:line id="Line 3732" o:spid="_x0000_s1415" style="position:absolute;visibility:visible;mso-wrap-style:square" from="5203,2025" to="53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" strokeweight="1.5pt"/>
                </v:group>
                <w10:wrap type="square" side="largest"/>
              </v:group>
            </w:pict>
          </mc:Fallback>
        </mc:AlternateContent>
      </w:r>
      <w:r w:rsidR="00844513" w:rsidRPr="009A44B9">
        <w:rPr>
          <w:rFonts w:hint="eastAsia"/>
          <w:szCs w:val="21"/>
        </w:rPr>
        <w:t>轴线上的两点，</w:t>
      </w:r>
      <w:r w:rsidR="00021990" w:rsidRPr="009A44B9">
        <w:rPr>
          <w:rFonts w:hint="eastAsia"/>
          <w:szCs w:val="21"/>
        </w:rPr>
        <w:t>且这</w:t>
      </w:r>
      <w:r w:rsidR="00021990" w:rsidRPr="009A44B9">
        <w:rPr>
          <w:rFonts w:hint="eastAsia"/>
          <w:szCs w:val="21"/>
        </w:rPr>
        <w:lastRenderedPageBreak/>
        <w:t>两点到螺线管中心的距离相等。</w:t>
      </w:r>
      <w:r w:rsidRPr="009A44B9">
        <w:rPr>
          <w:rFonts w:hint="eastAsia"/>
          <w:szCs w:val="21"/>
        </w:rPr>
        <w:t>用磁传感器测量轴线上</w:t>
      </w:r>
      <w:r w:rsidR="00C00C59" w:rsidRPr="009A44B9">
        <w:rPr>
          <w:rFonts w:hint="eastAsia"/>
          <w:szCs w:val="21"/>
        </w:rPr>
        <w:t>M</w:t>
      </w:r>
      <w:r w:rsidR="00021990" w:rsidRPr="009A44B9">
        <w:rPr>
          <w:rFonts w:hint="eastAsia"/>
          <w:szCs w:val="21"/>
        </w:rPr>
        <w:t>、</w:t>
      </w:r>
      <w:r w:rsidR="00C00C59" w:rsidRPr="009A44B9">
        <w:rPr>
          <w:rFonts w:hint="eastAsia"/>
          <w:szCs w:val="21"/>
        </w:rPr>
        <w:t>N</w:t>
      </w:r>
      <w:r w:rsidR="00021990" w:rsidRPr="009A44B9">
        <w:rPr>
          <w:rFonts w:hint="eastAsia"/>
          <w:szCs w:val="21"/>
        </w:rPr>
        <w:t>之间</w:t>
      </w:r>
      <w:r w:rsidRPr="009A44B9">
        <w:rPr>
          <w:rFonts w:hint="eastAsia"/>
          <w:szCs w:val="21"/>
        </w:rPr>
        <w:t>各点的磁感应强度</w:t>
      </w:r>
      <w:r w:rsidRPr="009A44B9">
        <w:rPr>
          <w:rFonts w:hint="eastAsia"/>
          <w:i/>
          <w:szCs w:val="21"/>
        </w:rPr>
        <w:t>B</w:t>
      </w:r>
      <w:r w:rsidRPr="009A44B9">
        <w:rPr>
          <w:rFonts w:hint="eastAsia"/>
          <w:szCs w:val="21"/>
        </w:rPr>
        <w:t>的大小，</w:t>
      </w:r>
      <w:r w:rsidRPr="009A44B9">
        <w:rPr>
          <w:rFonts w:ascii="宋体" w:hAnsi="宋体" w:hint="eastAsia"/>
        </w:rPr>
        <w:t>并将磁传感器顶端与</w:t>
      </w:r>
      <w:r w:rsidR="00C00C59">
        <w:rPr>
          <w:rFonts w:hint="eastAsia"/>
        </w:rPr>
        <w:t>M</w:t>
      </w:r>
      <w:r w:rsidR="00ED264E" w:rsidRPr="003B1EFF">
        <w:rPr>
          <w:rFonts w:hint="eastAsia"/>
        </w:rPr>
        <w:t>点</w:t>
      </w:r>
      <w:r w:rsidRPr="009A44B9">
        <w:rPr>
          <w:rFonts w:ascii="宋体" w:hAnsi="宋体" w:hint="eastAsia"/>
        </w:rPr>
        <w:t>的距离记作</w:t>
      </w:r>
      <w:commentRangeStart w:id="26"/>
      <w:r w:rsidRPr="009A44B9">
        <w:rPr>
          <w:rFonts w:hint="eastAsia"/>
          <w:i/>
        </w:rPr>
        <w:t>x</w:t>
      </w:r>
      <w:commentRangeEnd w:id="26"/>
      <w:r w:rsidR="00680227">
        <w:rPr>
          <w:rStyle w:val="a8"/>
          <w:lang w:val="x-none" w:eastAsia="x-none"/>
        </w:rPr>
        <w:commentReference w:id="26"/>
      </w:r>
      <w:r w:rsidR="00844513" w:rsidRPr="009A44B9">
        <w:rPr>
          <w:rFonts w:hint="eastAsia"/>
          <w:szCs w:val="21"/>
        </w:rPr>
        <w:t>。</w:t>
      </w:r>
    </w:p>
    <w:p w14:paraId="3D68A7D5" w14:textId="77777777" w:rsidR="007D12D2" w:rsidRPr="003B1EFF" w:rsidRDefault="00686CAB" w:rsidP="00DE6A7E">
      <w:pPr>
        <w:rPr>
          <w:rFonts w:ascii="宋体" w:hAnsi="宋体"/>
          <w:szCs w:val="21"/>
        </w:rPr>
      </w:pPr>
      <w:r w:rsidRPr="003B1EFF">
        <w:rPr>
          <w:szCs w:val="21"/>
        </w:rPr>
        <w:t>（</w:t>
      </w:r>
      <w:r w:rsidRPr="003B1EFF">
        <w:rPr>
          <w:szCs w:val="21"/>
        </w:rPr>
        <w:t>1</w:t>
      </w:r>
      <w:r w:rsidRPr="003B1EFF">
        <w:rPr>
          <w:szCs w:val="21"/>
        </w:rPr>
        <w:t>）</w:t>
      </w:r>
      <w:r w:rsidR="001B6F7A" w:rsidRPr="003B1EFF">
        <w:rPr>
          <w:rFonts w:hint="eastAsia"/>
          <w:szCs w:val="21"/>
        </w:rPr>
        <w:t>如果</w:t>
      </w:r>
      <w:r w:rsidRPr="003B1EFF">
        <w:rPr>
          <w:szCs w:val="21"/>
        </w:rPr>
        <w:t>实验操作正确，</w:t>
      </w:r>
      <w:r w:rsidRPr="003B1EFF">
        <w:rPr>
          <w:rFonts w:hAnsi="宋体"/>
          <w:szCs w:val="21"/>
        </w:rPr>
        <w:t>得到</w:t>
      </w:r>
      <w:r w:rsidR="00936176" w:rsidRPr="003B1EFF">
        <w:rPr>
          <w:rFonts w:hAnsi="宋体" w:hint="eastAsia"/>
          <w:szCs w:val="21"/>
        </w:rPr>
        <w:t>的</w:t>
      </w:r>
      <w:r w:rsidRPr="003B1EFF">
        <w:rPr>
          <w:i/>
          <w:szCs w:val="21"/>
        </w:rPr>
        <w:t>B</w:t>
      </w:r>
      <w:r w:rsidR="0044462D">
        <w:rPr>
          <w:szCs w:val="21"/>
        </w:rPr>
        <w:t>－</w:t>
      </w:r>
      <w:r w:rsidRPr="003B1EFF">
        <w:rPr>
          <w:i/>
          <w:szCs w:val="21"/>
        </w:rPr>
        <w:t>x</w:t>
      </w:r>
      <w:r w:rsidRPr="003B1EFF">
        <w:rPr>
          <w:rFonts w:hAnsi="宋体"/>
          <w:szCs w:val="21"/>
        </w:rPr>
        <w:t>图线应如图</w:t>
      </w:r>
      <w:r w:rsidRPr="003B1EFF">
        <w:rPr>
          <w:rFonts w:ascii="宋体" w:hAnsi="宋体" w:hint="eastAsia"/>
          <w:szCs w:val="21"/>
        </w:rPr>
        <w:t>中的（      ）</w:t>
      </w:r>
    </w:p>
    <w:bookmarkStart w:id="27" w:name="_Hlk71406659"/>
    <w:p w14:paraId="72FB6C3E" w14:textId="77777777" w:rsidR="00936176" w:rsidRPr="003B1EFF" w:rsidRDefault="001944B8" w:rsidP="00DE6A7E">
      <w:pPr>
        <w:rPr>
          <w:rFonts w:ascii="宋体" w:hAnsi="宋体"/>
          <w:szCs w:val="21"/>
        </w:rPr>
      </w:pPr>
      <w:r w:rsidRPr="003B1EFF">
        <w:rPr>
          <w:rFonts w:hint="eastAsia"/>
          <w:noProof/>
          <w:szCs w:val="21"/>
        </w:rPr>
        <mc:AlternateContent>
          <mc:Choice Requires="wpg">
            <w:drawing>
              <wp:inline distT="0" distB="0" distL="0" distR="0" wp14:anchorId="68598E07" wp14:editId="4EAAA0A6">
                <wp:extent cx="5400675" cy="1257300"/>
                <wp:effectExtent l="0" t="0" r="9525" b="0"/>
                <wp:docPr id="480" name="Group 3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257300"/>
                          <a:chOff x="1719" y="1530"/>
                          <a:chExt cx="8702" cy="1978"/>
                        </a:xfrm>
                      </wpg:grpSpPr>
                      <wpg:grpSp>
                        <wpg:cNvPr id="481" name="Group 3044"/>
                        <wpg:cNvGrpSpPr>
                          <a:grpSpLocks/>
                        </wpg:cNvGrpSpPr>
                        <wpg:grpSpPr bwMode="auto">
                          <a:xfrm>
                            <a:off x="1719" y="1530"/>
                            <a:ext cx="2281" cy="1930"/>
                            <a:chOff x="4396" y="1785"/>
                            <a:chExt cx="2362" cy="1930"/>
                          </a:xfrm>
                        </wpg:grpSpPr>
                        <wpg:grpSp>
                          <wpg:cNvPr id="482" name="Group 3045"/>
                          <wpg:cNvGrpSpPr>
                            <a:grpSpLocks/>
                          </wpg:cNvGrpSpPr>
                          <wpg:grpSpPr bwMode="auto">
                            <a:xfrm>
                              <a:off x="4396" y="1785"/>
                              <a:ext cx="2362" cy="1930"/>
                              <a:chOff x="5310" y="1461"/>
                              <a:chExt cx="2362" cy="1930"/>
                            </a:xfrm>
                          </wpg:grpSpPr>
                          <wpg:grpSp>
                            <wpg:cNvPr id="483" name="Group 3046"/>
                            <wpg:cNvGrpSpPr>
                              <a:grpSpLocks/>
                            </wpg:cNvGrpSpPr>
                            <wpg:grpSpPr bwMode="auto">
                              <a:xfrm>
                                <a:off x="5496" y="1704"/>
                                <a:ext cx="1642" cy="1479"/>
                                <a:chOff x="5586" y="2853"/>
                                <a:chExt cx="1642" cy="1479"/>
                              </a:xfrm>
                            </wpg:grpSpPr>
                            <wpg:grpSp>
                              <wpg:cNvPr id="484" name="Group 3047"/>
                              <wpg:cNvGrpSpPr>
                                <a:grpSpLocks/>
                              </wpg:cNvGrpSpPr>
                              <wpg:grpSpPr bwMode="auto">
                                <a:xfrm>
                                  <a:off x="5609" y="4290"/>
                                  <a:ext cx="498" cy="39"/>
                                  <a:chOff x="4646" y="1914"/>
                                  <a:chExt cx="2880" cy="120"/>
                                </a:xfrm>
                              </wpg:grpSpPr>
                              <wps:wsp>
                                <wps:cNvPr id="485" name="Line 3048"/>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049"/>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050"/>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051"/>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52"/>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0" name="Line 3053"/>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1" name="Line 3054"/>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2" name="Line 3055"/>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3" name="Line 3056"/>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4" name="Line 3057"/>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5" name="Line 3058"/>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3059"/>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3060"/>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8" name="Line 3061"/>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062"/>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0" name="Line 3063"/>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01" name="Group 3064"/>
                              <wpg:cNvGrpSpPr>
                                <a:grpSpLocks/>
                              </wpg:cNvGrpSpPr>
                              <wpg:grpSpPr bwMode="auto">
                                <a:xfrm>
                                  <a:off x="5586" y="2853"/>
                                  <a:ext cx="1642" cy="1479"/>
                                  <a:chOff x="2400" y="2400"/>
                                  <a:chExt cx="1920" cy="1440"/>
                                </a:xfrm>
                              </wpg:grpSpPr>
                              <wps:wsp>
                                <wps:cNvPr id="502" name="Freeform 3065"/>
                                <wps:cNvSpPr>
                                  <a:spLocks/>
                                </wps:cNvSpPr>
                                <wps:spPr bwMode="auto">
                                  <a:xfrm>
                                    <a:off x="2400" y="2400"/>
                                    <a:ext cx="1920" cy="1440"/>
                                  </a:xfrm>
                                  <a:custGeom>
                                    <a:avLst/>
                                    <a:gdLst>
                                      <a:gd name="T0" fmla="*/ 0 w 1920"/>
                                      <a:gd name="T1" fmla="*/ 0 h 1440"/>
                                      <a:gd name="T2" fmla="*/ 1920 w 1920"/>
                                      <a:gd name="T3" fmla="*/ 0 h 1440"/>
                                      <a:gd name="T4" fmla="*/ 1920 w 1920"/>
                                      <a:gd name="T5" fmla="*/ 160 h 1440"/>
                                      <a:gd name="T6" fmla="*/ 0 w 1920"/>
                                      <a:gd name="T7" fmla="*/ 160 h 1440"/>
                                      <a:gd name="T8" fmla="*/ 0 w 1920"/>
                                      <a:gd name="T9" fmla="*/ 320 h 1440"/>
                                      <a:gd name="T10" fmla="*/ 1920 w 1920"/>
                                      <a:gd name="T11" fmla="*/ 320 h 1440"/>
                                      <a:gd name="T12" fmla="*/ 1920 w 1920"/>
                                      <a:gd name="T13" fmla="*/ 480 h 1440"/>
                                      <a:gd name="T14" fmla="*/ 0 w 1920"/>
                                      <a:gd name="T15" fmla="*/ 480 h 1440"/>
                                      <a:gd name="T16" fmla="*/ 0 w 1920"/>
                                      <a:gd name="T17" fmla="*/ 640 h 1440"/>
                                      <a:gd name="T18" fmla="*/ 1920 w 1920"/>
                                      <a:gd name="T19" fmla="*/ 640 h 1440"/>
                                      <a:gd name="T20" fmla="*/ 1920 w 1920"/>
                                      <a:gd name="T21" fmla="*/ 800 h 1440"/>
                                      <a:gd name="T22" fmla="*/ 0 w 1920"/>
                                      <a:gd name="T23" fmla="*/ 800 h 1440"/>
                                      <a:gd name="T24" fmla="*/ 0 w 1920"/>
                                      <a:gd name="T25" fmla="*/ 960 h 1440"/>
                                      <a:gd name="T26" fmla="*/ 1920 w 1920"/>
                                      <a:gd name="T27" fmla="*/ 960 h 1440"/>
                                      <a:gd name="T28" fmla="*/ 1920 w 1920"/>
                                      <a:gd name="T29" fmla="*/ 1120 h 1440"/>
                                      <a:gd name="T30" fmla="*/ 0 w 1920"/>
                                      <a:gd name="T31" fmla="*/ 1120 h 1440"/>
                                      <a:gd name="T32" fmla="*/ 0 w 1920"/>
                                      <a:gd name="T33" fmla="*/ 1280 h 1440"/>
                                      <a:gd name="T34" fmla="*/ 1920 w 1920"/>
                                      <a:gd name="T35" fmla="*/ 1280 h 1440"/>
                                      <a:gd name="T36" fmla="*/ 1920 w 1920"/>
                                      <a:gd name="T37" fmla="*/ 1440 h 1440"/>
                                      <a:gd name="T38" fmla="*/ 0 w 1920"/>
                                      <a:gd name="T39"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0" h="1440">
                                        <a:moveTo>
                                          <a:pt x="0" y="0"/>
                                        </a:moveTo>
                                        <a:lnTo>
                                          <a:pt x="1920" y="0"/>
                                        </a:lnTo>
                                        <a:lnTo>
                                          <a:pt x="1920" y="160"/>
                                        </a:lnTo>
                                        <a:lnTo>
                                          <a:pt x="0" y="160"/>
                                        </a:lnTo>
                                        <a:lnTo>
                                          <a:pt x="0" y="320"/>
                                        </a:lnTo>
                                        <a:lnTo>
                                          <a:pt x="1920" y="320"/>
                                        </a:lnTo>
                                        <a:lnTo>
                                          <a:pt x="1920" y="480"/>
                                        </a:lnTo>
                                        <a:lnTo>
                                          <a:pt x="0" y="480"/>
                                        </a:lnTo>
                                        <a:lnTo>
                                          <a:pt x="0" y="640"/>
                                        </a:lnTo>
                                        <a:lnTo>
                                          <a:pt x="1920" y="640"/>
                                        </a:lnTo>
                                        <a:lnTo>
                                          <a:pt x="1920" y="800"/>
                                        </a:lnTo>
                                        <a:lnTo>
                                          <a:pt x="0" y="800"/>
                                        </a:lnTo>
                                        <a:lnTo>
                                          <a:pt x="0" y="960"/>
                                        </a:lnTo>
                                        <a:lnTo>
                                          <a:pt x="1920" y="960"/>
                                        </a:lnTo>
                                        <a:lnTo>
                                          <a:pt x="1920" y="1120"/>
                                        </a:lnTo>
                                        <a:lnTo>
                                          <a:pt x="0" y="1120"/>
                                        </a:lnTo>
                                        <a:lnTo>
                                          <a:pt x="0" y="1280"/>
                                        </a:lnTo>
                                        <a:lnTo>
                                          <a:pt x="1920" y="1280"/>
                                        </a:lnTo>
                                        <a:lnTo>
                                          <a:pt x="1920" y="1440"/>
                                        </a:lnTo>
                                        <a:lnTo>
                                          <a:pt x="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066"/>
                                <wps:cNvSpPr>
                                  <a:spLocks/>
                                </wps:cNvSpPr>
                                <wps:spPr bwMode="auto">
                                  <a:xfrm>
                                    <a:off x="2400" y="2400"/>
                                    <a:ext cx="1920" cy="1440"/>
                                  </a:xfrm>
                                  <a:custGeom>
                                    <a:avLst/>
                                    <a:gdLst>
                                      <a:gd name="T0" fmla="*/ 0 w 1920"/>
                                      <a:gd name="T1" fmla="*/ 0 h 1440"/>
                                      <a:gd name="T2" fmla="*/ 0 w 1920"/>
                                      <a:gd name="T3" fmla="*/ 1440 h 1440"/>
                                      <a:gd name="T4" fmla="*/ 160 w 1920"/>
                                      <a:gd name="T5" fmla="*/ 1440 h 1440"/>
                                      <a:gd name="T6" fmla="*/ 160 w 1920"/>
                                      <a:gd name="T7" fmla="*/ 0 h 1440"/>
                                      <a:gd name="T8" fmla="*/ 320 w 1920"/>
                                      <a:gd name="T9" fmla="*/ 0 h 1440"/>
                                      <a:gd name="T10" fmla="*/ 320 w 1920"/>
                                      <a:gd name="T11" fmla="*/ 1440 h 1440"/>
                                      <a:gd name="T12" fmla="*/ 480 w 1920"/>
                                      <a:gd name="T13" fmla="*/ 1440 h 1440"/>
                                      <a:gd name="T14" fmla="*/ 480 w 1920"/>
                                      <a:gd name="T15" fmla="*/ 0 h 1440"/>
                                      <a:gd name="T16" fmla="*/ 640 w 1920"/>
                                      <a:gd name="T17" fmla="*/ 0 h 1440"/>
                                      <a:gd name="T18" fmla="*/ 640 w 1920"/>
                                      <a:gd name="T19" fmla="*/ 1440 h 1440"/>
                                      <a:gd name="T20" fmla="*/ 800 w 1920"/>
                                      <a:gd name="T21" fmla="*/ 1440 h 1440"/>
                                      <a:gd name="T22" fmla="*/ 800 w 1920"/>
                                      <a:gd name="T23" fmla="*/ 0 h 1440"/>
                                      <a:gd name="T24" fmla="*/ 960 w 1920"/>
                                      <a:gd name="T25" fmla="*/ 0 h 1440"/>
                                      <a:gd name="T26" fmla="*/ 960 w 1920"/>
                                      <a:gd name="T27" fmla="*/ 1440 h 1440"/>
                                      <a:gd name="T28" fmla="*/ 1120 w 1920"/>
                                      <a:gd name="T29" fmla="*/ 1440 h 1440"/>
                                      <a:gd name="T30" fmla="*/ 1120 w 1920"/>
                                      <a:gd name="T31" fmla="*/ 0 h 1440"/>
                                      <a:gd name="T32" fmla="*/ 1280 w 1920"/>
                                      <a:gd name="T33" fmla="*/ 0 h 1440"/>
                                      <a:gd name="T34" fmla="*/ 1280 w 1920"/>
                                      <a:gd name="T35" fmla="*/ 1440 h 1440"/>
                                      <a:gd name="T36" fmla="*/ 1440 w 1920"/>
                                      <a:gd name="T37" fmla="*/ 1440 h 1440"/>
                                      <a:gd name="T38" fmla="*/ 1440 w 1920"/>
                                      <a:gd name="T39" fmla="*/ 0 h 1440"/>
                                      <a:gd name="T40" fmla="*/ 1600 w 1920"/>
                                      <a:gd name="T41" fmla="*/ 0 h 1440"/>
                                      <a:gd name="T42" fmla="*/ 1600 w 1920"/>
                                      <a:gd name="T43" fmla="*/ 1440 h 1440"/>
                                      <a:gd name="T44" fmla="*/ 1760 w 1920"/>
                                      <a:gd name="T45" fmla="*/ 1440 h 1440"/>
                                      <a:gd name="T46" fmla="*/ 1760 w 1920"/>
                                      <a:gd name="T47" fmla="*/ 0 h 1440"/>
                                      <a:gd name="T48" fmla="*/ 1920 w 1920"/>
                                      <a:gd name="T49" fmla="*/ 0 h 1440"/>
                                      <a:gd name="T50" fmla="*/ 1920 w 1920"/>
                                      <a:gd name="T51"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1440">
                                        <a:moveTo>
                                          <a:pt x="0" y="0"/>
                                        </a:moveTo>
                                        <a:lnTo>
                                          <a:pt x="0" y="1440"/>
                                        </a:lnTo>
                                        <a:lnTo>
                                          <a:pt x="160" y="1440"/>
                                        </a:lnTo>
                                        <a:lnTo>
                                          <a:pt x="160" y="0"/>
                                        </a:lnTo>
                                        <a:lnTo>
                                          <a:pt x="320" y="0"/>
                                        </a:lnTo>
                                        <a:lnTo>
                                          <a:pt x="320" y="1440"/>
                                        </a:lnTo>
                                        <a:lnTo>
                                          <a:pt x="480" y="1440"/>
                                        </a:lnTo>
                                        <a:lnTo>
                                          <a:pt x="480" y="0"/>
                                        </a:lnTo>
                                        <a:lnTo>
                                          <a:pt x="640" y="0"/>
                                        </a:lnTo>
                                        <a:lnTo>
                                          <a:pt x="640" y="1440"/>
                                        </a:lnTo>
                                        <a:lnTo>
                                          <a:pt x="800" y="1440"/>
                                        </a:lnTo>
                                        <a:lnTo>
                                          <a:pt x="800" y="0"/>
                                        </a:lnTo>
                                        <a:lnTo>
                                          <a:pt x="960" y="0"/>
                                        </a:lnTo>
                                        <a:lnTo>
                                          <a:pt x="960" y="1440"/>
                                        </a:lnTo>
                                        <a:lnTo>
                                          <a:pt x="1120" y="1440"/>
                                        </a:lnTo>
                                        <a:lnTo>
                                          <a:pt x="1120" y="0"/>
                                        </a:lnTo>
                                        <a:lnTo>
                                          <a:pt x="1280" y="0"/>
                                        </a:lnTo>
                                        <a:lnTo>
                                          <a:pt x="1280" y="1440"/>
                                        </a:lnTo>
                                        <a:lnTo>
                                          <a:pt x="1440" y="1440"/>
                                        </a:lnTo>
                                        <a:lnTo>
                                          <a:pt x="1440" y="0"/>
                                        </a:lnTo>
                                        <a:lnTo>
                                          <a:pt x="1600" y="0"/>
                                        </a:lnTo>
                                        <a:lnTo>
                                          <a:pt x="1600" y="1440"/>
                                        </a:lnTo>
                                        <a:lnTo>
                                          <a:pt x="1760" y="1440"/>
                                        </a:lnTo>
                                        <a:lnTo>
                                          <a:pt x="1760" y="0"/>
                                        </a:lnTo>
                                        <a:lnTo>
                                          <a:pt x="1920" y="0"/>
                                        </a:lnTo>
                                        <a:lnTo>
                                          <a:pt x="192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3067"/>
                              <wpg:cNvGrpSpPr>
                                <a:grpSpLocks/>
                              </wpg:cNvGrpSpPr>
                              <wpg:grpSpPr bwMode="auto">
                                <a:xfrm>
                                  <a:off x="6156" y="4290"/>
                                  <a:ext cx="498" cy="39"/>
                                  <a:chOff x="4646" y="1914"/>
                                  <a:chExt cx="2880" cy="120"/>
                                </a:xfrm>
                              </wpg:grpSpPr>
                              <wps:wsp>
                                <wps:cNvPr id="505" name="Line 3068"/>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069"/>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7" name="Line 3070"/>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071"/>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072"/>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073"/>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074"/>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2" name="Line 3075"/>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3" name="Line 3076"/>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3077"/>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3078"/>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3079"/>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3080"/>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8" name="Line 3081"/>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 name="Line 3082"/>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0" name="Line 3083"/>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1" name="Group 3084"/>
                              <wpg:cNvGrpSpPr>
                                <a:grpSpLocks/>
                              </wpg:cNvGrpSpPr>
                              <wpg:grpSpPr bwMode="auto">
                                <a:xfrm>
                                  <a:off x="6704" y="4290"/>
                                  <a:ext cx="498" cy="39"/>
                                  <a:chOff x="4646" y="1914"/>
                                  <a:chExt cx="2880" cy="120"/>
                                </a:xfrm>
                              </wpg:grpSpPr>
                              <wps:wsp>
                                <wps:cNvPr id="522" name="Line 3085"/>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3" name="Line 3086"/>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3087"/>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5" name="Line 3088"/>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6" name="Line 3089"/>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7" name="Line 3090"/>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91"/>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92"/>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93"/>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 name="Line 3094"/>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 name="Line 3095"/>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3" name="Line 3096"/>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4" name="Line 3097"/>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5" name="Line 3098"/>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3099"/>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7" name="Line 3100"/>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8" name="Group 3101"/>
                              <wpg:cNvGrpSpPr>
                                <a:grpSpLocks/>
                              </wpg:cNvGrpSpPr>
                              <wpg:grpSpPr bwMode="auto">
                                <a:xfrm rot="-5400000">
                                  <a:off x="5312" y="3983"/>
                                  <a:ext cx="597" cy="42"/>
                                  <a:chOff x="4646" y="1914"/>
                                  <a:chExt cx="2880" cy="120"/>
                                </a:xfrm>
                              </wpg:grpSpPr>
                              <wps:wsp>
                                <wps:cNvPr id="539" name="Line 3102"/>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0" name="Line 3103"/>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3104"/>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2" name="Line 3105"/>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3106"/>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4" name="Line 3107"/>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5" name="Line 3108"/>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3109"/>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7" name="Line 3110"/>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111"/>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112"/>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3113"/>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3114"/>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2" name="Line 3115"/>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3116"/>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3117"/>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55" name="Group 3118"/>
                              <wpg:cNvGrpSpPr>
                                <a:grpSpLocks/>
                              </wpg:cNvGrpSpPr>
                              <wpg:grpSpPr bwMode="auto">
                                <a:xfrm rot="-5400000">
                                  <a:off x="5313" y="3326"/>
                                  <a:ext cx="597" cy="42"/>
                                  <a:chOff x="4646" y="1914"/>
                                  <a:chExt cx="2880" cy="120"/>
                                </a:xfrm>
                              </wpg:grpSpPr>
                              <wps:wsp>
                                <wps:cNvPr id="556" name="Line 3119"/>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7" name="Line 3120"/>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3121"/>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3122"/>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3123"/>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1" name="Line 3124"/>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25"/>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3126"/>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3127"/>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5" name="Line 3128"/>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3129"/>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3130"/>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3131"/>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9" name="Line 3132"/>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3133"/>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3134"/>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Line 3135"/>
                              <wps:cNvCnPr>
                                <a:cxnSpLocks noChangeShapeType="1"/>
                              </wps:cNvCnPr>
                              <wps:spPr bwMode="auto">
                                <a:xfrm rot="-5400000">
                                  <a:off x="5612" y="29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3" name="Line 3136"/>
                              <wps:cNvCnPr>
                                <a:cxnSpLocks noChangeShapeType="1"/>
                              </wps:cNvCnPr>
                              <wps:spPr bwMode="auto">
                                <a:xfrm rot="-5400000">
                                  <a:off x="5612" y="2932"/>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3137"/>
                              <wps:cNvCnPr>
                                <a:cxnSpLocks noChangeShapeType="1"/>
                              </wps:cNvCnPr>
                              <wps:spPr bwMode="auto">
                                <a:xfrm rot="-5400000">
                                  <a:off x="5612" y="2899"/>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3138"/>
                              <wps:cNvCnPr>
                                <a:cxnSpLocks noChangeShapeType="1"/>
                              </wps:cNvCnPr>
                              <wps:spPr bwMode="auto">
                                <a:xfrm rot="-5400000">
                                  <a:off x="5612" y="28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76" name="Text Box 3139"/>
                            <wps:cNvSpPr txBox="1">
                              <a:spLocks noChangeArrowheads="1"/>
                            </wps:cNvSpPr>
                            <wps:spPr bwMode="auto">
                              <a:xfrm>
                                <a:off x="5334" y="1461"/>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98545"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wps:txbx>
                            <wps:bodyPr rot="0" vert="horz" wrap="square" lIns="0" tIns="0" rIns="0" bIns="0" anchor="t" anchorCtr="0">
                              <a:noAutofit/>
                            </wps:bodyPr>
                          </wps:wsp>
                          <wps:wsp>
                            <wps:cNvPr id="577" name="Text Box 3140"/>
                            <wps:cNvSpPr txBox="1">
                              <a:spLocks noChangeArrowheads="1"/>
                            </wps:cNvSpPr>
                            <wps:spPr bwMode="auto">
                              <a:xfrm>
                                <a:off x="5400" y="3072"/>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530" w14:textId="77777777" w:rsidR="007C7660" w:rsidRPr="00F43783" w:rsidRDefault="007C7660" w:rsidP="00936176">
                                  <w:pPr>
                                    <w:rPr>
                                      <w:sz w:val="15"/>
                                      <w:szCs w:val="15"/>
                                    </w:rPr>
                                  </w:pPr>
                                  <w:r w:rsidRPr="00F43783">
                                    <w:rPr>
                                      <w:rFonts w:hint="eastAsia"/>
                                      <w:sz w:val="15"/>
                                      <w:szCs w:val="15"/>
                                    </w:rPr>
                                    <w:t>0</w:t>
                                  </w:r>
                                </w:p>
                              </w:txbxContent>
                            </wps:txbx>
                            <wps:bodyPr rot="0" vert="horz" wrap="square" lIns="0" tIns="0" rIns="0" bIns="0" anchor="t" anchorCtr="0">
                              <a:noAutofit/>
                            </wps:bodyPr>
                          </wps:wsp>
                          <wps:wsp>
                            <wps:cNvPr id="578" name="Text Box 3141"/>
                            <wps:cNvSpPr txBox="1">
                              <a:spLocks noChangeArrowheads="1"/>
                            </wps:cNvSpPr>
                            <wps:spPr bwMode="auto">
                              <a:xfrm>
                                <a:off x="5670" y="3123"/>
                                <a:ext cx="135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D88B"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wps:txbx>
                            <wps:bodyPr rot="0" vert="horz" wrap="square" lIns="0" tIns="0" rIns="0" bIns="0" anchor="t" anchorCtr="0">
                              <a:noAutofit/>
                            </wps:bodyPr>
                          </wps:wsp>
                          <wps:wsp>
                            <wps:cNvPr id="579" name="Text Box 3142"/>
                            <wps:cNvSpPr txBox="1">
                              <a:spLocks noChangeArrowheads="1"/>
                            </wps:cNvSpPr>
                            <wps:spPr bwMode="auto">
                              <a:xfrm>
                                <a:off x="7110" y="3108"/>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9EDA"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wps:txbx>
                            <wps:bodyPr rot="0" vert="horz" wrap="square" lIns="0" tIns="0" rIns="0" bIns="0" anchor="t" anchorCtr="0">
                              <a:noAutofit/>
                            </wps:bodyPr>
                          </wps:wsp>
                          <wps:wsp>
                            <wps:cNvPr id="580" name="Text Box 3143"/>
                            <wps:cNvSpPr txBox="1">
                              <a:spLocks noChangeArrowheads="1"/>
                            </wps:cNvSpPr>
                            <wps:spPr bwMode="auto">
                              <a:xfrm>
                                <a:off x="5310" y="1622"/>
                                <a:ext cx="52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967D"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0342F595"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3AD40323"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72891D6C"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wps:txbx>
                            <wps:bodyPr rot="0" vert="horz" wrap="square" lIns="0" tIns="0" rIns="0" bIns="0" anchor="t" anchorCtr="0">
                              <a:noAutofit/>
                            </wps:bodyPr>
                          </wps:wsp>
                        </wpg:grpSp>
                        <wps:wsp>
                          <wps:cNvPr id="581" name="Freeform 3144"/>
                          <wps:cNvSpPr>
                            <a:spLocks/>
                          </wps:cNvSpPr>
                          <wps:spPr bwMode="auto">
                            <a:xfrm>
                              <a:off x="4582" y="2553"/>
                              <a:ext cx="1489" cy="818"/>
                            </a:xfrm>
                            <a:custGeom>
                              <a:avLst/>
                              <a:gdLst>
                                <a:gd name="T0" fmla="*/ 0 w 1489"/>
                                <a:gd name="T1" fmla="*/ 0 h 818"/>
                                <a:gd name="T2" fmla="*/ 50 w 1489"/>
                                <a:gd name="T3" fmla="*/ 55 h 818"/>
                                <a:gd name="T4" fmla="*/ 128 w 1489"/>
                                <a:gd name="T5" fmla="*/ 149 h 818"/>
                                <a:gd name="T6" fmla="*/ 194 w 1489"/>
                                <a:gd name="T7" fmla="*/ 271 h 818"/>
                                <a:gd name="T8" fmla="*/ 270 w 1489"/>
                                <a:gd name="T9" fmla="*/ 407 h 818"/>
                                <a:gd name="T10" fmla="*/ 338 w 1489"/>
                                <a:gd name="T11" fmla="*/ 519 h 818"/>
                                <a:gd name="T12" fmla="*/ 398 w 1489"/>
                                <a:gd name="T13" fmla="*/ 628 h 818"/>
                                <a:gd name="T14" fmla="*/ 468 w 1489"/>
                                <a:gd name="T15" fmla="*/ 719 h 818"/>
                                <a:gd name="T16" fmla="*/ 529 w 1489"/>
                                <a:gd name="T17" fmla="*/ 776 h 818"/>
                                <a:gd name="T18" fmla="*/ 608 w 1489"/>
                                <a:gd name="T19" fmla="*/ 805 h 818"/>
                                <a:gd name="T20" fmla="*/ 666 w 1489"/>
                                <a:gd name="T21" fmla="*/ 813 h 818"/>
                                <a:gd name="T22" fmla="*/ 738 w 1489"/>
                                <a:gd name="T23" fmla="*/ 818 h 818"/>
                                <a:gd name="T24" fmla="*/ 799 w 1489"/>
                                <a:gd name="T25" fmla="*/ 813 h 818"/>
                                <a:gd name="T26" fmla="*/ 883 w 1489"/>
                                <a:gd name="T27" fmla="*/ 806 h 818"/>
                                <a:gd name="T28" fmla="*/ 955 w 1489"/>
                                <a:gd name="T29" fmla="*/ 773 h 818"/>
                                <a:gd name="T30" fmla="*/ 1033 w 1489"/>
                                <a:gd name="T31" fmla="*/ 680 h 818"/>
                                <a:gd name="T32" fmla="*/ 1108 w 1489"/>
                                <a:gd name="T33" fmla="*/ 578 h 818"/>
                                <a:gd name="T34" fmla="*/ 1174 w 1489"/>
                                <a:gd name="T35" fmla="*/ 473 h 818"/>
                                <a:gd name="T36" fmla="*/ 1261 w 1489"/>
                                <a:gd name="T37" fmla="*/ 329 h 818"/>
                                <a:gd name="T38" fmla="*/ 1318 w 1489"/>
                                <a:gd name="T39" fmla="*/ 242 h 818"/>
                                <a:gd name="T40" fmla="*/ 1357 w 1489"/>
                                <a:gd name="T41" fmla="*/ 164 h 818"/>
                                <a:gd name="T42" fmla="*/ 1444 w 1489"/>
                                <a:gd name="T43" fmla="*/ 62 h 818"/>
                                <a:gd name="T44" fmla="*/ 1489 w 1489"/>
                                <a:gd name="T45" fmla="*/ 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89" h="818">
                                  <a:moveTo>
                                    <a:pt x="0" y="0"/>
                                  </a:moveTo>
                                  <a:lnTo>
                                    <a:pt x="50" y="55"/>
                                  </a:lnTo>
                                  <a:lnTo>
                                    <a:pt x="128" y="149"/>
                                  </a:lnTo>
                                  <a:lnTo>
                                    <a:pt x="194" y="271"/>
                                  </a:lnTo>
                                  <a:lnTo>
                                    <a:pt x="270" y="407"/>
                                  </a:lnTo>
                                  <a:lnTo>
                                    <a:pt x="338" y="519"/>
                                  </a:lnTo>
                                  <a:lnTo>
                                    <a:pt x="398" y="628"/>
                                  </a:lnTo>
                                  <a:lnTo>
                                    <a:pt x="468" y="719"/>
                                  </a:lnTo>
                                  <a:lnTo>
                                    <a:pt x="529" y="776"/>
                                  </a:lnTo>
                                  <a:lnTo>
                                    <a:pt x="608" y="805"/>
                                  </a:lnTo>
                                  <a:lnTo>
                                    <a:pt x="666" y="813"/>
                                  </a:lnTo>
                                  <a:lnTo>
                                    <a:pt x="738" y="818"/>
                                  </a:lnTo>
                                  <a:lnTo>
                                    <a:pt x="799" y="813"/>
                                  </a:lnTo>
                                  <a:lnTo>
                                    <a:pt x="883" y="806"/>
                                  </a:lnTo>
                                  <a:lnTo>
                                    <a:pt x="955" y="773"/>
                                  </a:lnTo>
                                  <a:lnTo>
                                    <a:pt x="1033" y="680"/>
                                  </a:lnTo>
                                  <a:lnTo>
                                    <a:pt x="1108" y="578"/>
                                  </a:lnTo>
                                  <a:lnTo>
                                    <a:pt x="1174" y="473"/>
                                  </a:lnTo>
                                  <a:lnTo>
                                    <a:pt x="1261" y="329"/>
                                  </a:lnTo>
                                  <a:lnTo>
                                    <a:pt x="1318" y="242"/>
                                  </a:lnTo>
                                  <a:lnTo>
                                    <a:pt x="1357" y="164"/>
                                  </a:lnTo>
                                  <a:lnTo>
                                    <a:pt x="1444" y="62"/>
                                  </a:lnTo>
                                  <a:lnTo>
                                    <a:pt x="1489" y="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3145"/>
                        <wpg:cNvGrpSpPr>
                          <a:grpSpLocks/>
                        </wpg:cNvGrpSpPr>
                        <wpg:grpSpPr bwMode="auto">
                          <a:xfrm>
                            <a:off x="3876" y="1563"/>
                            <a:ext cx="2281" cy="1930"/>
                            <a:chOff x="7732" y="1393"/>
                            <a:chExt cx="2362" cy="1930"/>
                          </a:xfrm>
                        </wpg:grpSpPr>
                        <wps:wsp>
                          <wps:cNvPr id="583" name="Freeform 3146"/>
                          <wps:cNvSpPr>
                            <a:spLocks/>
                          </wps:cNvSpPr>
                          <wps:spPr bwMode="auto">
                            <a:xfrm flipV="1">
                              <a:off x="7924" y="2054"/>
                              <a:ext cx="1489" cy="818"/>
                            </a:xfrm>
                            <a:custGeom>
                              <a:avLst/>
                              <a:gdLst>
                                <a:gd name="T0" fmla="*/ 0 w 1489"/>
                                <a:gd name="T1" fmla="*/ 0 h 818"/>
                                <a:gd name="T2" fmla="*/ 50 w 1489"/>
                                <a:gd name="T3" fmla="*/ 55 h 818"/>
                                <a:gd name="T4" fmla="*/ 128 w 1489"/>
                                <a:gd name="T5" fmla="*/ 149 h 818"/>
                                <a:gd name="T6" fmla="*/ 194 w 1489"/>
                                <a:gd name="T7" fmla="*/ 271 h 818"/>
                                <a:gd name="T8" fmla="*/ 270 w 1489"/>
                                <a:gd name="T9" fmla="*/ 407 h 818"/>
                                <a:gd name="T10" fmla="*/ 338 w 1489"/>
                                <a:gd name="T11" fmla="*/ 519 h 818"/>
                                <a:gd name="T12" fmla="*/ 398 w 1489"/>
                                <a:gd name="T13" fmla="*/ 628 h 818"/>
                                <a:gd name="T14" fmla="*/ 468 w 1489"/>
                                <a:gd name="T15" fmla="*/ 719 h 818"/>
                                <a:gd name="T16" fmla="*/ 529 w 1489"/>
                                <a:gd name="T17" fmla="*/ 776 h 818"/>
                                <a:gd name="T18" fmla="*/ 608 w 1489"/>
                                <a:gd name="T19" fmla="*/ 805 h 818"/>
                                <a:gd name="T20" fmla="*/ 666 w 1489"/>
                                <a:gd name="T21" fmla="*/ 813 h 818"/>
                                <a:gd name="T22" fmla="*/ 738 w 1489"/>
                                <a:gd name="T23" fmla="*/ 818 h 818"/>
                                <a:gd name="T24" fmla="*/ 799 w 1489"/>
                                <a:gd name="T25" fmla="*/ 813 h 818"/>
                                <a:gd name="T26" fmla="*/ 883 w 1489"/>
                                <a:gd name="T27" fmla="*/ 806 h 818"/>
                                <a:gd name="T28" fmla="*/ 955 w 1489"/>
                                <a:gd name="T29" fmla="*/ 773 h 818"/>
                                <a:gd name="T30" fmla="*/ 1033 w 1489"/>
                                <a:gd name="T31" fmla="*/ 680 h 818"/>
                                <a:gd name="T32" fmla="*/ 1108 w 1489"/>
                                <a:gd name="T33" fmla="*/ 578 h 818"/>
                                <a:gd name="T34" fmla="*/ 1174 w 1489"/>
                                <a:gd name="T35" fmla="*/ 473 h 818"/>
                                <a:gd name="T36" fmla="*/ 1261 w 1489"/>
                                <a:gd name="T37" fmla="*/ 329 h 818"/>
                                <a:gd name="T38" fmla="*/ 1318 w 1489"/>
                                <a:gd name="T39" fmla="*/ 242 h 818"/>
                                <a:gd name="T40" fmla="*/ 1357 w 1489"/>
                                <a:gd name="T41" fmla="*/ 164 h 818"/>
                                <a:gd name="T42" fmla="*/ 1444 w 1489"/>
                                <a:gd name="T43" fmla="*/ 62 h 818"/>
                                <a:gd name="T44" fmla="*/ 1489 w 1489"/>
                                <a:gd name="T45" fmla="*/ 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89" h="818">
                                  <a:moveTo>
                                    <a:pt x="0" y="0"/>
                                  </a:moveTo>
                                  <a:lnTo>
                                    <a:pt x="50" y="55"/>
                                  </a:lnTo>
                                  <a:lnTo>
                                    <a:pt x="128" y="149"/>
                                  </a:lnTo>
                                  <a:lnTo>
                                    <a:pt x="194" y="271"/>
                                  </a:lnTo>
                                  <a:lnTo>
                                    <a:pt x="270" y="407"/>
                                  </a:lnTo>
                                  <a:lnTo>
                                    <a:pt x="338" y="519"/>
                                  </a:lnTo>
                                  <a:lnTo>
                                    <a:pt x="398" y="628"/>
                                  </a:lnTo>
                                  <a:lnTo>
                                    <a:pt x="468" y="719"/>
                                  </a:lnTo>
                                  <a:lnTo>
                                    <a:pt x="529" y="776"/>
                                  </a:lnTo>
                                  <a:lnTo>
                                    <a:pt x="608" y="805"/>
                                  </a:lnTo>
                                  <a:lnTo>
                                    <a:pt x="666" y="813"/>
                                  </a:lnTo>
                                  <a:lnTo>
                                    <a:pt x="738" y="818"/>
                                  </a:lnTo>
                                  <a:lnTo>
                                    <a:pt x="799" y="813"/>
                                  </a:lnTo>
                                  <a:lnTo>
                                    <a:pt x="883" y="806"/>
                                  </a:lnTo>
                                  <a:lnTo>
                                    <a:pt x="955" y="773"/>
                                  </a:lnTo>
                                  <a:lnTo>
                                    <a:pt x="1033" y="680"/>
                                  </a:lnTo>
                                  <a:lnTo>
                                    <a:pt x="1108" y="578"/>
                                  </a:lnTo>
                                  <a:lnTo>
                                    <a:pt x="1174" y="473"/>
                                  </a:lnTo>
                                  <a:lnTo>
                                    <a:pt x="1261" y="329"/>
                                  </a:lnTo>
                                  <a:lnTo>
                                    <a:pt x="1318" y="242"/>
                                  </a:lnTo>
                                  <a:lnTo>
                                    <a:pt x="1357" y="164"/>
                                  </a:lnTo>
                                  <a:lnTo>
                                    <a:pt x="1444" y="62"/>
                                  </a:lnTo>
                                  <a:lnTo>
                                    <a:pt x="1489" y="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4" name="Group 3147"/>
                          <wpg:cNvGrpSpPr>
                            <a:grpSpLocks/>
                          </wpg:cNvGrpSpPr>
                          <wpg:grpSpPr bwMode="auto">
                            <a:xfrm>
                              <a:off x="7732" y="1393"/>
                              <a:ext cx="2362" cy="1930"/>
                              <a:chOff x="5310" y="1461"/>
                              <a:chExt cx="2362" cy="1930"/>
                            </a:xfrm>
                          </wpg:grpSpPr>
                          <wpg:grpSp>
                            <wpg:cNvPr id="585" name="Group 3148"/>
                            <wpg:cNvGrpSpPr>
                              <a:grpSpLocks/>
                            </wpg:cNvGrpSpPr>
                            <wpg:grpSpPr bwMode="auto">
                              <a:xfrm>
                                <a:off x="5496" y="1704"/>
                                <a:ext cx="1642" cy="1479"/>
                                <a:chOff x="5586" y="2853"/>
                                <a:chExt cx="1642" cy="1479"/>
                              </a:xfrm>
                            </wpg:grpSpPr>
                            <wpg:grpSp>
                              <wpg:cNvPr id="586" name="Group 3149"/>
                              <wpg:cNvGrpSpPr>
                                <a:grpSpLocks/>
                              </wpg:cNvGrpSpPr>
                              <wpg:grpSpPr bwMode="auto">
                                <a:xfrm>
                                  <a:off x="5609" y="4290"/>
                                  <a:ext cx="498" cy="39"/>
                                  <a:chOff x="4646" y="1914"/>
                                  <a:chExt cx="2880" cy="120"/>
                                </a:xfrm>
                              </wpg:grpSpPr>
                              <wps:wsp>
                                <wps:cNvPr id="587" name="Line 3150"/>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8" name="Line 3151"/>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3152"/>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0" name="Line 3153"/>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54"/>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3155"/>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3156"/>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4" name="Line 3157"/>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158"/>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159"/>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160"/>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161"/>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162"/>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0" name="Line 3163"/>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 name="Line 3164"/>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2" name="Line 3165"/>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03" name="Group 3166"/>
                              <wpg:cNvGrpSpPr>
                                <a:grpSpLocks/>
                              </wpg:cNvGrpSpPr>
                              <wpg:grpSpPr bwMode="auto">
                                <a:xfrm>
                                  <a:off x="5586" y="2853"/>
                                  <a:ext cx="1642" cy="1479"/>
                                  <a:chOff x="2400" y="2400"/>
                                  <a:chExt cx="1920" cy="1440"/>
                                </a:xfrm>
                              </wpg:grpSpPr>
                              <wps:wsp>
                                <wps:cNvPr id="604" name="Freeform 3167"/>
                                <wps:cNvSpPr>
                                  <a:spLocks/>
                                </wps:cNvSpPr>
                                <wps:spPr bwMode="auto">
                                  <a:xfrm>
                                    <a:off x="2400" y="2400"/>
                                    <a:ext cx="1920" cy="1440"/>
                                  </a:xfrm>
                                  <a:custGeom>
                                    <a:avLst/>
                                    <a:gdLst>
                                      <a:gd name="T0" fmla="*/ 0 w 1920"/>
                                      <a:gd name="T1" fmla="*/ 0 h 1440"/>
                                      <a:gd name="T2" fmla="*/ 1920 w 1920"/>
                                      <a:gd name="T3" fmla="*/ 0 h 1440"/>
                                      <a:gd name="T4" fmla="*/ 1920 w 1920"/>
                                      <a:gd name="T5" fmla="*/ 160 h 1440"/>
                                      <a:gd name="T6" fmla="*/ 0 w 1920"/>
                                      <a:gd name="T7" fmla="*/ 160 h 1440"/>
                                      <a:gd name="T8" fmla="*/ 0 w 1920"/>
                                      <a:gd name="T9" fmla="*/ 320 h 1440"/>
                                      <a:gd name="T10" fmla="*/ 1920 w 1920"/>
                                      <a:gd name="T11" fmla="*/ 320 h 1440"/>
                                      <a:gd name="T12" fmla="*/ 1920 w 1920"/>
                                      <a:gd name="T13" fmla="*/ 480 h 1440"/>
                                      <a:gd name="T14" fmla="*/ 0 w 1920"/>
                                      <a:gd name="T15" fmla="*/ 480 h 1440"/>
                                      <a:gd name="T16" fmla="*/ 0 w 1920"/>
                                      <a:gd name="T17" fmla="*/ 640 h 1440"/>
                                      <a:gd name="T18" fmla="*/ 1920 w 1920"/>
                                      <a:gd name="T19" fmla="*/ 640 h 1440"/>
                                      <a:gd name="T20" fmla="*/ 1920 w 1920"/>
                                      <a:gd name="T21" fmla="*/ 800 h 1440"/>
                                      <a:gd name="T22" fmla="*/ 0 w 1920"/>
                                      <a:gd name="T23" fmla="*/ 800 h 1440"/>
                                      <a:gd name="T24" fmla="*/ 0 w 1920"/>
                                      <a:gd name="T25" fmla="*/ 960 h 1440"/>
                                      <a:gd name="T26" fmla="*/ 1920 w 1920"/>
                                      <a:gd name="T27" fmla="*/ 960 h 1440"/>
                                      <a:gd name="T28" fmla="*/ 1920 w 1920"/>
                                      <a:gd name="T29" fmla="*/ 1120 h 1440"/>
                                      <a:gd name="T30" fmla="*/ 0 w 1920"/>
                                      <a:gd name="T31" fmla="*/ 1120 h 1440"/>
                                      <a:gd name="T32" fmla="*/ 0 w 1920"/>
                                      <a:gd name="T33" fmla="*/ 1280 h 1440"/>
                                      <a:gd name="T34" fmla="*/ 1920 w 1920"/>
                                      <a:gd name="T35" fmla="*/ 1280 h 1440"/>
                                      <a:gd name="T36" fmla="*/ 1920 w 1920"/>
                                      <a:gd name="T37" fmla="*/ 1440 h 1440"/>
                                      <a:gd name="T38" fmla="*/ 0 w 1920"/>
                                      <a:gd name="T39"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0" h="1440">
                                        <a:moveTo>
                                          <a:pt x="0" y="0"/>
                                        </a:moveTo>
                                        <a:lnTo>
                                          <a:pt x="1920" y="0"/>
                                        </a:lnTo>
                                        <a:lnTo>
                                          <a:pt x="1920" y="160"/>
                                        </a:lnTo>
                                        <a:lnTo>
                                          <a:pt x="0" y="160"/>
                                        </a:lnTo>
                                        <a:lnTo>
                                          <a:pt x="0" y="320"/>
                                        </a:lnTo>
                                        <a:lnTo>
                                          <a:pt x="1920" y="320"/>
                                        </a:lnTo>
                                        <a:lnTo>
                                          <a:pt x="1920" y="480"/>
                                        </a:lnTo>
                                        <a:lnTo>
                                          <a:pt x="0" y="480"/>
                                        </a:lnTo>
                                        <a:lnTo>
                                          <a:pt x="0" y="640"/>
                                        </a:lnTo>
                                        <a:lnTo>
                                          <a:pt x="1920" y="640"/>
                                        </a:lnTo>
                                        <a:lnTo>
                                          <a:pt x="1920" y="800"/>
                                        </a:lnTo>
                                        <a:lnTo>
                                          <a:pt x="0" y="800"/>
                                        </a:lnTo>
                                        <a:lnTo>
                                          <a:pt x="0" y="960"/>
                                        </a:lnTo>
                                        <a:lnTo>
                                          <a:pt x="1920" y="960"/>
                                        </a:lnTo>
                                        <a:lnTo>
                                          <a:pt x="1920" y="1120"/>
                                        </a:lnTo>
                                        <a:lnTo>
                                          <a:pt x="0" y="1120"/>
                                        </a:lnTo>
                                        <a:lnTo>
                                          <a:pt x="0" y="1280"/>
                                        </a:lnTo>
                                        <a:lnTo>
                                          <a:pt x="1920" y="1280"/>
                                        </a:lnTo>
                                        <a:lnTo>
                                          <a:pt x="1920" y="1440"/>
                                        </a:lnTo>
                                        <a:lnTo>
                                          <a:pt x="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168"/>
                                <wps:cNvSpPr>
                                  <a:spLocks/>
                                </wps:cNvSpPr>
                                <wps:spPr bwMode="auto">
                                  <a:xfrm>
                                    <a:off x="2400" y="2400"/>
                                    <a:ext cx="1920" cy="1440"/>
                                  </a:xfrm>
                                  <a:custGeom>
                                    <a:avLst/>
                                    <a:gdLst>
                                      <a:gd name="T0" fmla="*/ 0 w 1920"/>
                                      <a:gd name="T1" fmla="*/ 0 h 1440"/>
                                      <a:gd name="T2" fmla="*/ 0 w 1920"/>
                                      <a:gd name="T3" fmla="*/ 1440 h 1440"/>
                                      <a:gd name="T4" fmla="*/ 160 w 1920"/>
                                      <a:gd name="T5" fmla="*/ 1440 h 1440"/>
                                      <a:gd name="T6" fmla="*/ 160 w 1920"/>
                                      <a:gd name="T7" fmla="*/ 0 h 1440"/>
                                      <a:gd name="T8" fmla="*/ 320 w 1920"/>
                                      <a:gd name="T9" fmla="*/ 0 h 1440"/>
                                      <a:gd name="T10" fmla="*/ 320 w 1920"/>
                                      <a:gd name="T11" fmla="*/ 1440 h 1440"/>
                                      <a:gd name="T12" fmla="*/ 480 w 1920"/>
                                      <a:gd name="T13" fmla="*/ 1440 h 1440"/>
                                      <a:gd name="T14" fmla="*/ 480 w 1920"/>
                                      <a:gd name="T15" fmla="*/ 0 h 1440"/>
                                      <a:gd name="T16" fmla="*/ 640 w 1920"/>
                                      <a:gd name="T17" fmla="*/ 0 h 1440"/>
                                      <a:gd name="T18" fmla="*/ 640 w 1920"/>
                                      <a:gd name="T19" fmla="*/ 1440 h 1440"/>
                                      <a:gd name="T20" fmla="*/ 800 w 1920"/>
                                      <a:gd name="T21" fmla="*/ 1440 h 1440"/>
                                      <a:gd name="T22" fmla="*/ 800 w 1920"/>
                                      <a:gd name="T23" fmla="*/ 0 h 1440"/>
                                      <a:gd name="T24" fmla="*/ 960 w 1920"/>
                                      <a:gd name="T25" fmla="*/ 0 h 1440"/>
                                      <a:gd name="T26" fmla="*/ 960 w 1920"/>
                                      <a:gd name="T27" fmla="*/ 1440 h 1440"/>
                                      <a:gd name="T28" fmla="*/ 1120 w 1920"/>
                                      <a:gd name="T29" fmla="*/ 1440 h 1440"/>
                                      <a:gd name="T30" fmla="*/ 1120 w 1920"/>
                                      <a:gd name="T31" fmla="*/ 0 h 1440"/>
                                      <a:gd name="T32" fmla="*/ 1280 w 1920"/>
                                      <a:gd name="T33" fmla="*/ 0 h 1440"/>
                                      <a:gd name="T34" fmla="*/ 1280 w 1920"/>
                                      <a:gd name="T35" fmla="*/ 1440 h 1440"/>
                                      <a:gd name="T36" fmla="*/ 1440 w 1920"/>
                                      <a:gd name="T37" fmla="*/ 1440 h 1440"/>
                                      <a:gd name="T38" fmla="*/ 1440 w 1920"/>
                                      <a:gd name="T39" fmla="*/ 0 h 1440"/>
                                      <a:gd name="T40" fmla="*/ 1600 w 1920"/>
                                      <a:gd name="T41" fmla="*/ 0 h 1440"/>
                                      <a:gd name="T42" fmla="*/ 1600 w 1920"/>
                                      <a:gd name="T43" fmla="*/ 1440 h 1440"/>
                                      <a:gd name="T44" fmla="*/ 1760 w 1920"/>
                                      <a:gd name="T45" fmla="*/ 1440 h 1440"/>
                                      <a:gd name="T46" fmla="*/ 1760 w 1920"/>
                                      <a:gd name="T47" fmla="*/ 0 h 1440"/>
                                      <a:gd name="T48" fmla="*/ 1920 w 1920"/>
                                      <a:gd name="T49" fmla="*/ 0 h 1440"/>
                                      <a:gd name="T50" fmla="*/ 1920 w 1920"/>
                                      <a:gd name="T51"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1440">
                                        <a:moveTo>
                                          <a:pt x="0" y="0"/>
                                        </a:moveTo>
                                        <a:lnTo>
                                          <a:pt x="0" y="1440"/>
                                        </a:lnTo>
                                        <a:lnTo>
                                          <a:pt x="160" y="1440"/>
                                        </a:lnTo>
                                        <a:lnTo>
                                          <a:pt x="160" y="0"/>
                                        </a:lnTo>
                                        <a:lnTo>
                                          <a:pt x="320" y="0"/>
                                        </a:lnTo>
                                        <a:lnTo>
                                          <a:pt x="320" y="1440"/>
                                        </a:lnTo>
                                        <a:lnTo>
                                          <a:pt x="480" y="1440"/>
                                        </a:lnTo>
                                        <a:lnTo>
                                          <a:pt x="480" y="0"/>
                                        </a:lnTo>
                                        <a:lnTo>
                                          <a:pt x="640" y="0"/>
                                        </a:lnTo>
                                        <a:lnTo>
                                          <a:pt x="640" y="1440"/>
                                        </a:lnTo>
                                        <a:lnTo>
                                          <a:pt x="800" y="1440"/>
                                        </a:lnTo>
                                        <a:lnTo>
                                          <a:pt x="800" y="0"/>
                                        </a:lnTo>
                                        <a:lnTo>
                                          <a:pt x="960" y="0"/>
                                        </a:lnTo>
                                        <a:lnTo>
                                          <a:pt x="960" y="1440"/>
                                        </a:lnTo>
                                        <a:lnTo>
                                          <a:pt x="1120" y="1440"/>
                                        </a:lnTo>
                                        <a:lnTo>
                                          <a:pt x="1120" y="0"/>
                                        </a:lnTo>
                                        <a:lnTo>
                                          <a:pt x="1280" y="0"/>
                                        </a:lnTo>
                                        <a:lnTo>
                                          <a:pt x="1280" y="1440"/>
                                        </a:lnTo>
                                        <a:lnTo>
                                          <a:pt x="1440" y="1440"/>
                                        </a:lnTo>
                                        <a:lnTo>
                                          <a:pt x="1440" y="0"/>
                                        </a:lnTo>
                                        <a:lnTo>
                                          <a:pt x="1600" y="0"/>
                                        </a:lnTo>
                                        <a:lnTo>
                                          <a:pt x="1600" y="1440"/>
                                        </a:lnTo>
                                        <a:lnTo>
                                          <a:pt x="1760" y="1440"/>
                                        </a:lnTo>
                                        <a:lnTo>
                                          <a:pt x="1760" y="0"/>
                                        </a:lnTo>
                                        <a:lnTo>
                                          <a:pt x="1920" y="0"/>
                                        </a:lnTo>
                                        <a:lnTo>
                                          <a:pt x="192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3169"/>
                              <wpg:cNvGrpSpPr>
                                <a:grpSpLocks/>
                              </wpg:cNvGrpSpPr>
                              <wpg:grpSpPr bwMode="auto">
                                <a:xfrm>
                                  <a:off x="6156" y="4290"/>
                                  <a:ext cx="498" cy="39"/>
                                  <a:chOff x="4646" y="1914"/>
                                  <a:chExt cx="2880" cy="120"/>
                                </a:xfrm>
                              </wpg:grpSpPr>
                              <wps:wsp>
                                <wps:cNvPr id="607" name="Line 3170"/>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8" name="Line 3171"/>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9" name="Line 3172"/>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0" name="Line 3173"/>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1" name="Line 3174"/>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2" name="Line 3175"/>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3176"/>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4" name="Line 3177"/>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5" name="Line 3178"/>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6" name="Line 3179"/>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7" name="Line 3180"/>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8" name="Line 3181"/>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9" name="Line 3182"/>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0" name="Line 3183"/>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1" name="Line 3184"/>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2" name="Line 3185"/>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3" name="Group 3186"/>
                              <wpg:cNvGrpSpPr>
                                <a:grpSpLocks/>
                              </wpg:cNvGrpSpPr>
                              <wpg:grpSpPr bwMode="auto">
                                <a:xfrm>
                                  <a:off x="6704" y="4290"/>
                                  <a:ext cx="498" cy="39"/>
                                  <a:chOff x="4646" y="1914"/>
                                  <a:chExt cx="2880" cy="120"/>
                                </a:xfrm>
                              </wpg:grpSpPr>
                              <wps:wsp>
                                <wps:cNvPr id="624" name="Line 3187"/>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5" name="Line 3188"/>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6" name="Line 3189"/>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7" name="Line 3190"/>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8" name="Line 3191"/>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9" name="Line 3192"/>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0" name="Line 3193"/>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1" name="Line 3194"/>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2" name="Line 3195"/>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3196"/>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4" name="Line 3197"/>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5" name="Line 3198"/>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6" name="Line 3199"/>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3200"/>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8" name="Line 3201"/>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9" name="Line 3202"/>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3203"/>
                              <wpg:cNvGrpSpPr>
                                <a:grpSpLocks/>
                              </wpg:cNvGrpSpPr>
                              <wpg:grpSpPr bwMode="auto">
                                <a:xfrm rot="-5400000">
                                  <a:off x="5312" y="3983"/>
                                  <a:ext cx="597" cy="42"/>
                                  <a:chOff x="4646" y="1914"/>
                                  <a:chExt cx="2880" cy="120"/>
                                </a:xfrm>
                              </wpg:grpSpPr>
                              <wps:wsp>
                                <wps:cNvPr id="641" name="Line 3204"/>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2" name="Line 3205"/>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3" name="Line 3206"/>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3207"/>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 name="Line 3208"/>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6" name="Line 3209"/>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3210"/>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3211"/>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9" name="Line 3212"/>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3213"/>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1" name="Line 3214"/>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2" name="Line 3215"/>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3216"/>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4" name="Line 3217"/>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5" name="Line 3218"/>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6" name="Line 3219"/>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7" name="Group 3220"/>
                              <wpg:cNvGrpSpPr>
                                <a:grpSpLocks/>
                              </wpg:cNvGrpSpPr>
                              <wpg:grpSpPr bwMode="auto">
                                <a:xfrm rot="-5400000">
                                  <a:off x="5313" y="3326"/>
                                  <a:ext cx="597" cy="42"/>
                                  <a:chOff x="4646" y="1914"/>
                                  <a:chExt cx="2880" cy="120"/>
                                </a:xfrm>
                              </wpg:grpSpPr>
                              <wps:wsp>
                                <wps:cNvPr id="658" name="Line 3221"/>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9" name="Line 3222"/>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0" name="Line 3223"/>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1" name="Line 3224"/>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2" name="Line 3225"/>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3" name="Line 3226"/>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4" name="Line 3227"/>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5" name="Line 3228"/>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6" name="Line 3229"/>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7" name="Line 3230"/>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8" name="Line 3231"/>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9" name="Line 3232"/>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0" name="Line 3233"/>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1" name="Line 3234"/>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2" name="Line 3235"/>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3" name="Line 3236"/>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Line 3237"/>
                              <wps:cNvCnPr>
                                <a:cxnSpLocks noChangeShapeType="1"/>
                              </wps:cNvCnPr>
                              <wps:spPr bwMode="auto">
                                <a:xfrm rot="-5400000">
                                  <a:off x="5612" y="29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3238"/>
                              <wps:cNvCnPr>
                                <a:cxnSpLocks noChangeShapeType="1"/>
                              </wps:cNvCnPr>
                              <wps:spPr bwMode="auto">
                                <a:xfrm rot="-5400000">
                                  <a:off x="5612" y="2932"/>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6" name="Line 3239"/>
                              <wps:cNvCnPr>
                                <a:cxnSpLocks noChangeShapeType="1"/>
                              </wps:cNvCnPr>
                              <wps:spPr bwMode="auto">
                                <a:xfrm rot="-5400000">
                                  <a:off x="5612" y="2899"/>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7" name="Line 3240"/>
                              <wps:cNvCnPr>
                                <a:cxnSpLocks noChangeShapeType="1"/>
                              </wps:cNvCnPr>
                              <wps:spPr bwMode="auto">
                                <a:xfrm rot="-5400000">
                                  <a:off x="5612" y="28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78" name="Text Box 3241"/>
                            <wps:cNvSpPr txBox="1">
                              <a:spLocks noChangeArrowheads="1"/>
                            </wps:cNvSpPr>
                            <wps:spPr bwMode="auto">
                              <a:xfrm>
                                <a:off x="5334" y="1461"/>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1833"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wps:txbx>
                            <wps:bodyPr rot="0" vert="horz" wrap="square" lIns="0" tIns="0" rIns="0" bIns="0" anchor="t" anchorCtr="0">
                              <a:noAutofit/>
                            </wps:bodyPr>
                          </wps:wsp>
                          <wps:wsp>
                            <wps:cNvPr id="679" name="Text Box 3242"/>
                            <wps:cNvSpPr txBox="1">
                              <a:spLocks noChangeArrowheads="1"/>
                            </wps:cNvSpPr>
                            <wps:spPr bwMode="auto">
                              <a:xfrm>
                                <a:off x="5400" y="3072"/>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4478" w14:textId="77777777" w:rsidR="007C7660" w:rsidRPr="00F43783" w:rsidRDefault="007C7660" w:rsidP="00936176">
                                  <w:pPr>
                                    <w:rPr>
                                      <w:sz w:val="15"/>
                                      <w:szCs w:val="15"/>
                                    </w:rPr>
                                  </w:pPr>
                                  <w:r w:rsidRPr="00F43783">
                                    <w:rPr>
                                      <w:rFonts w:hint="eastAsia"/>
                                      <w:sz w:val="15"/>
                                      <w:szCs w:val="15"/>
                                    </w:rPr>
                                    <w:t>0</w:t>
                                  </w:r>
                                </w:p>
                              </w:txbxContent>
                            </wps:txbx>
                            <wps:bodyPr rot="0" vert="horz" wrap="square" lIns="0" tIns="0" rIns="0" bIns="0" anchor="t" anchorCtr="0">
                              <a:noAutofit/>
                            </wps:bodyPr>
                          </wps:wsp>
                          <wps:wsp>
                            <wps:cNvPr id="680" name="Text Box 3243"/>
                            <wps:cNvSpPr txBox="1">
                              <a:spLocks noChangeArrowheads="1"/>
                            </wps:cNvSpPr>
                            <wps:spPr bwMode="auto">
                              <a:xfrm>
                                <a:off x="5670" y="3123"/>
                                <a:ext cx="135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77B62"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wps:txbx>
                            <wps:bodyPr rot="0" vert="horz" wrap="square" lIns="0" tIns="0" rIns="0" bIns="0" anchor="t" anchorCtr="0">
                              <a:noAutofit/>
                            </wps:bodyPr>
                          </wps:wsp>
                          <wps:wsp>
                            <wps:cNvPr id="681" name="Text Box 3244"/>
                            <wps:cNvSpPr txBox="1">
                              <a:spLocks noChangeArrowheads="1"/>
                            </wps:cNvSpPr>
                            <wps:spPr bwMode="auto">
                              <a:xfrm>
                                <a:off x="7110" y="3108"/>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6133"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wps:txbx>
                            <wps:bodyPr rot="0" vert="horz" wrap="square" lIns="0" tIns="0" rIns="0" bIns="0" anchor="t" anchorCtr="0">
                              <a:noAutofit/>
                            </wps:bodyPr>
                          </wps:wsp>
                          <wps:wsp>
                            <wps:cNvPr id="682" name="Text Box 3245"/>
                            <wps:cNvSpPr txBox="1">
                              <a:spLocks noChangeArrowheads="1"/>
                            </wps:cNvSpPr>
                            <wps:spPr bwMode="auto">
                              <a:xfrm>
                                <a:off x="5310" y="1622"/>
                                <a:ext cx="52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48E57"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2A958788"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457D43C6"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719DD4D3"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wps:txbx>
                            <wps:bodyPr rot="0" vert="horz" wrap="square" lIns="0" tIns="0" rIns="0" bIns="0" anchor="t" anchorCtr="0">
                              <a:noAutofit/>
                            </wps:bodyPr>
                          </wps:wsp>
                        </wpg:grpSp>
                      </wpg:grpSp>
                      <wpg:grpSp>
                        <wpg:cNvPr id="683" name="Group 3246"/>
                        <wpg:cNvGrpSpPr>
                          <a:grpSpLocks/>
                        </wpg:cNvGrpSpPr>
                        <wpg:grpSpPr bwMode="auto">
                          <a:xfrm>
                            <a:off x="6024" y="1569"/>
                            <a:ext cx="2281" cy="1930"/>
                            <a:chOff x="2214" y="1713"/>
                            <a:chExt cx="2362" cy="1930"/>
                          </a:xfrm>
                        </wpg:grpSpPr>
                        <wpg:grpSp>
                          <wpg:cNvPr id="684" name="Group 3247"/>
                          <wpg:cNvGrpSpPr>
                            <a:grpSpLocks/>
                          </wpg:cNvGrpSpPr>
                          <wpg:grpSpPr bwMode="auto">
                            <a:xfrm>
                              <a:off x="2214" y="1713"/>
                              <a:ext cx="2362" cy="1930"/>
                              <a:chOff x="5310" y="1461"/>
                              <a:chExt cx="2362" cy="1930"/>
                            </a:xfrm>
                          </wpg:grpSpPr>
                          <wpg:grpSp>
                            <wpg:cNvPr id="685" name="Group 3248"/>
                            <wpg:cNvGrpSpPr>
                              <a:grpSpLocks/>
                            </wpg:cNvGrpSpPr>
                            <wpg:grpSpPr bwMode="auto">
                              <a:xfrm>
                                <a:off x="5496" y="1704"/>
                                <a:ext cx="1642" cy="1479"/>
                                <a:chOff x="5586" y="2853"/>
                                <a:chExt cx="1642" cy="1479"/>
                              </a:xfrm>
                            </wpg:grpSpPr>
                            <wpg:grpSp>
                              <wpg:cNvPr id="686" name="Group 3249"/>
                              <wpg:cNvGrpSpPr>
                                <a:grpSpLocks/>
                              </wpg:cNvGrpSpPr>
                              <wpg:grpSpPr bwMode="auto">
                                <a:xfrm>
                                  <a:off x="5609" y="4290"/>
                                  <a:ext cx="498" cy="39"/>
                                  <a:chOff x="4646" y="1914"/>
                                  <a:chExt cx="2880" cy="120"/>
                                </a:xfrm>
                              </wpg:grpSpPr>
                              <wps:wsp>
                                <wps:cNvPr id="687" name="Line 3250"/>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 name="Line 3251"/>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9" name="Line 3252"/>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0" name="Line 3253"/>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1" name="Line 3254"/>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 name="Line 3255"/>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3" name="Line 3256"/>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4" name="Line 3257"/>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5" name="Line 3258"/>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 name="Line 3259"/>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7" name="Line 3260"/>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 name="Line 3261"/>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9" name="Line 3262"/>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0" name="Line 3263"/>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1" name="Line 3264"/>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2" name="Line 3265"/>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03" name="Group 3266"/>
                              <wpg:cNvGrpSpPr>
                                <a:grpSpLocks/>
                              </wpg:cNvGrpSpPr>
                              <wpg:grpSpPr bwMode="auto">
                                <a:xfrm>
                                  <a:off x="5586" y="2853"/>
                                  <a:ext cx="1642" cy="1479"/>
                                  <a:chOff x="2400" y="2400"/>
                                  <a:chExt cx="1920" cy="1440"/>
                                </a:xfrm>
                              </wpg:grpSpPr>
                              <wps:wsp>
                                <wps:cNvPr id="704" name="Freeform 3267"/>
                                <wps:cNvSpPr>
                                  <a:spLocks/>
                                </wps:cNvSpPr>
                                <wps:spPr bwMode="auto">
                                  <a:xfrm>
                                    <a:off x="2400" y="2400"/>
                                    <a:ext cx="1920" cy="1440"/>
                                  </a:xfrm>
                                  <a:custGeom>
                                    <a:avLst/>
                                    <a:gdLst>
                                      <a:gd name="T0" fmla="*/ 0 w 1920"/>
                                      <a:gd name="T1" fmla="*/ 0 h 1440"/>
                                      <a:gd name="T2" fmla="*/ 1920 w 1920"/>
                                      <a:gd name="T3" fmla="*/ 0 h 1440"/>
                                      <a:gd name="T4" fmla="*/ 1920 w 1920"/>
                                      <a:gd name="T5" fmla="*/ 160 h 1440"/>
                                      <a:gd name="T6" fmla="*/ 0 w 1920"/>
                                      <a:gd name="T7" fmla="*/ 160 h 1440"/>
                                      <a:gd name="T8" fmla="*/ 0 w 1920"/>
                                      <a:gd name="T9" fmla="*/ 320 h 1440"/>
                                      <a:gd name="T10" fmla="*/ 1920 w 1920"/>
                                      <a:gd name="T11" fmla="*/ 320 h 1440"/>
                                      <a:gd name="T12" fmla="*/ 1920 w 1920"/>
                                      <a:gd name="T13" fmla="*/ 480 h 1440"/>
                                      <a:gd name="T14" fmla="*/ 0 w 1920"/>
                                      <a:gd name="T15" fmla="*/ 480 h 1440"/>
                                      <a:gd name="T16" fmla="*/ 0 w 1920"/>
                                      <a:gd name="T17" fmla="*/ 640 h 1440"/>
                                      <a:gd name="T18" fmla="*/ 1920 w 1920"/>
                                      <a:gd name="T19" fmla="*/ 640 h 1440"/>
                                      <a:gd name="T20" fmla="*/ 1920 w 1920"/>
                                      <a:gd name="T21" fmla="*/ 800 h 1440"/>
                                      <a:gd name="T22" fmla="*/ 0 w 1920"/>
                                      <a:gd name="T23" fmla="*/ 800 h 1440"/>
                                      <a:gd name="T24" fmla="*/ 0 w 1920"/>
                                      <a:gd name="T25" fmla="*/ 960 h 1440"/>
                                      <a:gd name="T26" fmla="*/ 1920 w 1920"/>
                                      <a:gd name="T27" fmla="*/ 960 h 1440"/>
                                      <a:gd name="T28" fmla="*/ 1920 w 1920"/>
                                      <a:gd name="T29" fmla="*/ 1120 h 1440"/>
                                      <a:gd name="T30" fmla="*/ 0 w 1920"/>
                                      <a:gd name="T31" fmla="*/ 1120 h 1440"/>
                                      <a:gd name="T32" fmla="*/ 0 w 1920"/>
                                      <a:gd name="T33" fmla="*/ 1280 h 1440"/>
                                      <a:gd name="T34" fmla="*/ 1920 w 1920"/>
                                      <a:gd name="T35" fmla="*/ 1280 h 1440"/>
                                      <a:gd name="T36" fmla="*/ 1920 w 1920"/>
                                      <a:gd name="T37" fmla="*/ 1440 h 1440"/>
                                      <a:gd name="T38" fmla="*/ 0 w 1920"/>
                                      <a:gd name="T39"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0" h="1440">
                                        <a:moveTo>
                                          <a:pt x="0" y="0"/>
                                        </a:moveTo>
                                        <a:lnTo>
                                          <a:pt x="1920" y="0"/>
                                        </a:lnTo>
                                        <a:lnTo>
                                          <a:pt x="1920" y="160"/>
                                        </a:lnTo>
                                        <a:lnTo>
                                          <a:pt x="0" y="160"/>
                                        </a:lnTo>
                                        <a:lnTo>
                                          <a:pt x="0" y="320"/>
                                        </a:lnTo>
                                        <a:lnTo>
                                          <a:pt x="1920" y="320"/>
                                        </a:lnTo>
                                        <a:lnTo>
                                          <a:pt x="1920" y="480"/>
                                        </a:lnTo>
                                        <a:lnTo>
                                          <a:pt x="0" y="480"/>
                                        </a:lnTo>
                                        <a:lnTo>
                                          <a:pt x="0" y="640"/>
                                        </a:lnTo>
                                        <a:lnTo>
                                          <a:pt x="1920" y="640"/>
                                        </a:lnTo>
                                        <a:lnTo>
                                          <a:pt x="1920" y="800"/>
                                        </a:lnTo>
                                        <a:lnTo>
                                          <a:pt x="0" y="800"/>
                                        </a:lnTo>
                                        <a:lnTo>
                                          <a:pt x="0" y="960"/>
                                        </a:lnTo>
                                        <a:lnTo>
                                          <a:pt x="1920" y="960"/>
                                        </a:lnTo>
                                        <a:lnTo>
                                          <a:pt x="1920" y="1120"/>
                                        </a:lnTo>
                                        <a:lnTo>
                                          <a:pt x="0" y="1120"/>
                                        </a:lnTo>
                                        <a:lnTo>
                                          <a:pt x="0" y="1280"/>
                                        </a:lnTo>
                                        <a:lnTo>
                                          <a:pt x="1920" y="1280"/>
                                        </a:lnTo>
                                        <a:lnTo>
                                          <a:pt x="1920" y="1440"/>
                                        </a:lnTo>
                                        <a:lnTo>
                                          <a:pt x="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3268"/>
                                <wps:cNvSpPr>
                                  <a:spLocks/>
                                </wps:cNvSpPr>
                                <wps:spPr bwMode="auto">
                                  <a:xfrm>
                                    <a:off x="2400" y="2400"/>
                                    <a:ext cx="1920" cy="1440"/>
                                  </a:xfrm>
                                  <a:custGeom>
                                    <a:avLst/>
                                    <a:gdLst>
                                      <a:gd name="T0" fmla="*/ 0 w 1920"/>
                                      <a:gd name="T1" fmla="*/ 0 h 1440"/>
                                      <a:gd name="T2" fmla="*/ 0 w 1920"/>
                                      <a:gd name="T3" fmla="*/ 1440 h 1440"/>
                                      <a:gd name="T4" fmla="*/ 160 w 1920"/>
                                      <a:gd name="T5" fmla="*/ 1440 h 1440"/>
                                      <a:gd name="T6" fmla="*/ 160 w 1920"/>
                                      <a:gd name="T7" fmla="*/ 0 h 1440"/>
                                      <a:gd name="T8" fmla="*/ 320 w 1920"/>
                                      <a:gd name="T9" fmla="*/ 0 h 1440"/>
                                      <a:gd name="T10" fmla="*/ 320 w 1920"/>
                                      <a:gd name="T11" fmla="*/ 1440 h 1440"/>
                                      <a:gd name="T12" fmla="*/ 480 w 1920"/>
                                      <a:gd name="T13" fmla="*/ 1440 h 1440"/>
                                      <a:gd name="T14" fmla="*/ 480 w 1920"/>
                                      <a:gd name="T15" fmla="*/ 0 h 1440"/>
                                      <a:gd name="T16" fmla="*/ 640 w 1920"/>
                                      <a:gd name="T17" fmla="*/ 0 h 1440"/>
                                      <a:gd name="T18" fmla="*/ 640 w 1920"/>
                                      <a:gd name="T19" fmla="*/ 1440 h 1440"/>
                                      <a:gd name="T20" fmla="*/ 800 w 1920"/>
                                      <a:gd name="T21" fmla="*/ 1440 h 1440"/>
                                      <a:gd name="T22" fmla="*/ 800 w 1920"/>
                                      <a:gd name="T23" fmla="*/ 0 h 1440"/>
                                      <a:gd name="T24" fmla="*/ 960 w 1920"/>
                                      <a:gd name="T25" fmla="*/ 0 h 1440"/>
                                      <a:gd name="T26" fmla="*/ 960 w 1920"/>
                                      <a:gd name="T27" fmla="*/ 1440 h 1440"/>
                                      <a:gd name="T28" fmla="*/ 1120 w 1920"/>
                                      <a:gd name="T29" fmla="*/ 1440 h 1440"/>
                                      <a:gd name="T30" fmla="*/ 1120 w 1920"/>
                                      <a:gd name="T31" fmla="*/ 0 h 1440"/>
                                      <a:gd name="T32" fmla="*/ 1280 w 1920"/>
                                      <a:gd name="T33" fmla="*/ 0 h 1440"/>
                                      <a:gd name="T34" fmla="*/ 1280 w 1920"/>
                                      <a:gd name="T35" fmla="*/ 1440 h 1440"/>
                                      <a:gd name="T36" fmla="*/ 1440 w 1920"/>
                                      <a:gd name="T37" fmla="*/ 1440 h 1440"/>
                                      <a:gd name="T38" fmla="*/ 1440 w 1920"/>
                                      <a:gd name="T39" fmla="*/ 0 h 1440"/>
                                      <a:gd name="T40" fmla="*/ 1600 w 1920"/>
                                      <a:gd name="T41" fmla="*/ 0 h 1440"/>
                                      <a:gd name="T42" fmla="*/ 1600 w 1920"/>
                                      <a:gd name="T43" fmla="*/ 1440 h 1440"/>
                                      <a:gd name="T44" fmla="*/ 1760 w 1920"/>
                                      <a:gd name="T45" fmla="*/ 1440 h 1440"/>
                                      <a:gd name="T46" fmla="*/ 1760 w 1920"/>
                                      <a:gd name="T47" fmla="*/ 0 h 1440"/>
                                      <a:gd name="T48" fmla="*/ 1920 w 1920"/>
                                      <a:gd name="T49" fmla="*/ 0 h 1440"/>
                                      <a:gd name="T50" fmla="*/ 1920 w 1920"/>
                                      <a:gd name="T51"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1440">
                                        <a:moveTo>
                                          <a:pt x="0" y="0"/>
                                        </a:moveTo>
                                        <a:lnTo>
                                          <a:pt x="0" y="1440"/>
                                        </a:lnTo>
                                        <a:lnTo>
                                          <a:pt x="160" y="1440"/>
                                        </a:lnTo>
                                        <a:lnTo>
                                          <a:pt x="160" y="0"/>
                                        </a:lnTo>
                                        <a:lnTo>
                                          <a:pt x="320" y="0"/>
                                        </a:lnTo>
                                        <a:lnTo>
                                          <a:pt x="320" y="1440"/>
                                        </a:lnTo>
                                        <a:lnTo>
                                          <a:pt x="480" y="1440"/>
                                        </a:lnTo>
                                        <a:lnTo>
                                          <a:pt x="480" y="0"/>
                                        </a:lnTo>
                                        <a:lnTo>
                                          <a:pt x="640" y="0"/>
                                        </a:lnTo>
                                        <a:lnTo>
                                          <a:pt x="640" y="1440"/>
                                        </a:lnTo>
                                        <a:lnTo>
                                          <a:pt x="800" y="1440"/>
                                        </a:lnTo>
                                        <a:lnTo>
                                          <a:pt x="800" y="0"/>
                                        </a:lnTo>
                                        <a:lnTo>
                                          <a:pt x="960" y="0"/>
                                        </a:lnTo>
                                        <a:lnTo>
                                          <a:pt x="960" y="1440"/>
                                        </a:lnTo>
                                        <a:lnTo>
                                          <a:pt x="1120" y="1440"/>
                                        </a:lnTo>
                                        <a:lnTo>
                                          <a:pt x="1120" y="0"/>
                                        </a:lnTo>
                                        <a:lnTo>
                                          <a:pt x="1280" y="0"/>
                                        </a:lnTo>
                                        <a:lnTo>
                                          <a:pt x="1280" y="1440"/>
                                        </a:lnTo>
                                        <a:lnTo>
                                          <a:pt x="1440" y="1440"/>
                                        </a:lnTo>
                                        <a:lnTo>
                                          <a:pt x="1440" y="0"/>
                                        </a:lnTo>
                                        <a:lnTo>
                                          <a:pt x="1600" y="0"/>
                                        </a:lnTo>
                                        <a:lnTo>
                                          <a:pt x="1600" y="1440"/>
                                        </a:lnTo>
                                        <a:lnTo>
                                          <a:pt x="1760" y="1440"/>
                                        </a:lnTo>
                                        <a:lnTo>
                                          <a:pt x="1760" y="0"/>
                                        </a:lnTo>
                                        <a:lnTo>
                                          <a:pt x="1920" y="0"/>
                                        </a:lnTo>
                                        <a:lnTo>
                                          <a:pt x="192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3269"/>
                              <wpg:cNvGrpSpPr>
                                <a:grpSpLocks/>
                              </wpg:cNvGrpSpPr>
                              <wpg:grpSpPr bwMode="auto">
                                <a:xfrm>
                                  <a:off x="6156" y="4290"/>
                                  <a:ext cx="498" cy="39"/>
                                  <a:chOff x="4646" y="1914"/>
                                  <a:chExt cx="2880" cy="120"/>
                                </a:xfrm>
                              </wpg:grpSpPr>
                              <wps:wsp>
                                <wps:cNvPr id="707" name="Line 3270"/>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8" name="Line 3271"/>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3272"/>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0" name="Line 3273"/>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1" name="Line 3274"/>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2" name="Line 3275"/>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3" name="Line 3276"/>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4" name="Line 3277"/>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5" name="Line 3278"/>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6" name="Line 3279"/>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7" name="Line 3280"/>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8" name="Line 3281"/>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9" name="Line 3282"/>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0" name="Line 3283"/>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1" name="Line 3284"/>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2" name="Line 3285"/>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23" name="Group 3286"/>
                              <wpg:cNvGrpSpPr>
                                <a:grpSpLocks/>
                              </wpg:cNvGrpSpPr>
                              <wpg:grpSpPr bwMode="auto">
                                <a:xfrm>
                                  <a:off x="6704" y="4290"/>
                                  <a:ext cx="498" cy="39"/>
                                  <a:chOff x="4646" y="1914"/>
                                  <a:chExt cx="2880" cy="120"/>
                                </a:xfrm>
                              </wpg:grpSpPr>
                              <wps:wsp>
                                <wps:cNvPr id="724" name="Line 3287"/>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5" name="Line 3288"/>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6" name="Line 3289"/>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7" name="Line 3290"/>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8" name="Line 3291"/>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9" name="Line 3292"/>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0" name="Line 3293"/>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3294"/>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Line 3295"/>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3" name="Line 3296"/>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3297"/>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3298"/>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3299"/>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7" name="Line 3300"/>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8" name="Line 3301"/>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9" name="Line 3302"/>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40" name="Group 3303"/>
                              <wpg:cNvGrpSpPr>
                                <a:grpSpLocks/>
                              </wpg:cNvGrpSpPr>
                              <wpg:grpSpPr bwMode="auto">
                                <a:xfrm rot="-5400000">
                                  <a:off x="5312" y="3983"/>
                                  <a:ext cx="597" cy="42"/>
                                  <a:chOff x="4646" y="1914"/>
                                  <a:chExt cx="2880" cy="120"/>
                                </a:xfrm>
                              </wpg:grpSpPr>
                              <wps:wsp>
                                <wps:cNvPr id="741" name="Line 3304"/>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2" name="Line 3305"/>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3" name="Line 3306"/>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4" name="Line 3307"/>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5" name="Line 3308"/>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6" name="Line 3309"/>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7" name="Line 3310"/>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8" name="Line 3311"/>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9" name="Line 3312"/>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0" name="Line 3313"/>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1" name="Line 3314"/>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2" name="Line 3315"/>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3" name="Line 3316"/>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4" name="Line 3317"/>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5" name="Line 3318"/>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6" name="Line 3319"/>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7" name="Group 3320"/>
                              <wpg:cNvGrpSpPr>
                                <a:grpSpLocks/>
                              </wpg:cNvGrpSpPr>
                              <wpg:grpSpPr bwMode="auto">
                                <a:xfrm rot="-5400000">
                                  <a:off x="5313" y="3326"/>
                                  <a:ext cx="597" cy="42"/>
                                  <a:chOff x="4646" y="1914"/>
                                  <a:chExt cx="2880" cy="120"/>
                                </a:xfrm>
                              </wpg:grpSpPr>
                              <wps:wsp>
                                <wps:cNvPr id="758" name="Line 3321"/>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 name="Line 3322"/>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0" name="Line 3323"/>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1" name="Line 3324"/>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2" name="Line 3325"/>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3" name="Line 3326"/>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4" name="Line 3327"/>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5" name="Line 3328"/>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6" name="Line 3329"/>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7" name="Line 3330"/>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8" name="Line 3331"/>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9" name="Line 3332"/>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0" name="Line 3333"/>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1" name="Line 3334"/>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2" name="Line 3335"/>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3" name="Line 3336"/>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774" name="Line 3337"/>
                              <wps:cNvCnPr>
                                <a:cxnSpLocks noChangeShapeType="1"/>
                              </wps:cNvCnPr>
                              <wps:spPr bwMode="auto">
                                <a:xfrm rot="-5400000">
                                  <a:off x="5612" y="29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5" name="Line 3338"/>
                              <wps:cNvCnPr>
                                <a:cxnSpLocks noChangeShapeType="1"/>
                              </wps:cNvCnPr>
                              <wps:spPr bwMode="auto">
                                <a:xfrm rot="-5400000">
                                  <a:off x="5612" y="2932"/>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6" name="Line 3339"/>
                              <wps:cNvCnPr>
                                <a:cxnSpLocks noChangeShapeType="1"/>
                              </wps:cNvCnPr>
                              <wps:spPr bwMode="auto">
                                <a:xfrm rot="-5400000">
                                  <a:off x="5612" y="2899"/>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7" name="Line 3340"/>
                              <wps:cNvCnPr>
                                <a:cxnSpLocks noChangeShapeType="1"/>
                              </wps:cNvCnPr>
                              <wps:spPr bwMode="auto">
                                <a:xfrm rot="-5400000">
                                  <a:off x="5612" y="28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778" name="Text Box 3341"/>
                            <wps:cNvSpPr txBox="1">
                              <a:spLocks noChangeArrowheads="1"/>
                            </wps:cNvSpPr>
                            <wps:spPr bwMode="auto">
                              <a:xfrm>
                                <a:off x="5334" y="1461"/>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7C23"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wps:txbx>
                            <wps:bodyPr rot="0" vert="horz" wrap="square" lIns="0" tIns="0" rIns="0" bIns="0" anchor="t" anchorCtr="0">
                              <a:noAutofit/>
                            </wps:bodyPr>
                          </wps:wsp>
                          <wps:wsp>
                            <wps:cNvPr id="779" name="Text Box 3342"/>
                            <wps:cNvSpPr txBox="1">
                              <a:spLocks noChangeArrowheads="1"/>
                            </wps:cNvSpPr>
                            <wps:spPr bwMode="auto">
                              <a:xfrm>
                                <a:off x="5400" y="3072"/>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A192" w14:textId="77777777" w:rsidR="007C7660" w:rsidRPr="00F43783" w:rsidRDefault="007C7660" w:rsidP="00936176">
                                  <w:pPr>
                                    <w:rPr>
                                      <w:sz w:val="15"/>
                                      <w:szCs w:val="15"/>
                                    </w:rPr>
                                  </w:pPr>
                                  <w:r w:rsidRPr="00F43783">
                                    <w:rPr>
                                      <w:rFonts w:hint="eastAsia"/>
                                      <w:sz w:val="15"/>
                                      <w:szCs w:val="15"/>
                                    </w:rPr>
                                    <w:t>0</w:t>
                                  </w:r>
                                </w:p>
                              </w:txbxContent>
                            </wps:txbx>
                            <wps:bodyPr rot="0" vert="horz" wrap="square" lIns="0" tIns="0" rIns="0" bIns="0" anchor="t" anchorCtr="0">
                              <a:noAutofit/>
                            </wps:bodyPr>
                          </wps:wsp>
                          <wps:wsp>
                            <wps:cNvPr id="780" name="Text Box 3343"/>
                            <wps:cNvSpPr txBox="1">
                              <a:spLocks noChangeArrowheads="1"/>
                            </wps:cNvSpPr>
                            <wps:spPr bwMode="auto">
                              <a:xfrm>
                                <a:off x="5670" y="3123"/>
                                <a:ext cx="135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EAE5"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wps:txbx>
                            <wps:bodyPr rot="0" vert="horz" wrap="square" lIns="0" tIns="0" rIns="0" bIns="0" anchor="t" anchorCtr="0">
                              <a:noAutofit/>
                            </wps:bodyPr>
                          </wps:wsp>
                          <wps:wsp>
                            <wps:cNvPr id="781" name="Text Box 3344"/>
                            <wps:cNvSpPr txBox="1">
                              <a:spLocks noChangeArrowheads="1"/>
                            </wps:cNvSpPr>
                            <wps:spPr bwMode="auto">
                              <a:xfrm>
                                <a:off x="7110" y="3108"/>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5C7D"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wps:txbx>
                            <wps:bodyPr rot="0" vert="horz" wrap="square" lIns="0" tIns="0" rIns="0" bIns="0" anchor="t" anchorCtr="0">
                              <a:noAutofit/>
                            </wps:bodyPr>
                          </wps:wsp>
                          <wps:wsp>
                            <wps:cNvPr id="782" name="Text Box 3345"/>
                            <wps:cNvSpPr txBox="1">
                              <a:spLocks noChangeArrowheads="1"/>
                            </wps:cNvSpPr>
                            <wps:spPr bwMode="auto">
                              <a:xfrm>
                                <a:off x="5310" y="1622"/>
                                <a:ext cx="52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7C4B"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663D3909"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55C20EC5"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10BD891D"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wps:txbx>
                            <wps:bodyPr rot="0" vert="horz" wrap="square" lIns="0" tIns="0" rIns="0" bIns="0" anchor="t" anchorCtr="0">
                              <a:noAutofit/>
                            </wps:bodyPr>
                          </wps:wsp>
                        </wpg:grpSp>
                        <wpg:grpSp>
                          <wpg:cNvPr id="783" name="Group 3346"/>
                          <wpg:cNvGrpSpPr>
                            <a:grpSpLocks/>
                          </wpg:cNvGrpSpPr>
                          <wpg:grpSpPr bwMode="auto">
                            <a:xfrm>
                              <a:off x="2408" y="2484"/>
                              <a:ext cx="1484" cy="816"/>
                              <a:chOff x="2408" y="2484"/>
                              <a:chExt cx="1484" cy="816"/>
                            </a:xfrm>
                          </wpg:grpSpPr>
                          <wps:wsp>
                            <wps:cNvPr id="784" name="Line 3347"/>
                            <wps:cNvCnPr>
                              <a:cxnSpLocks noChangeShapeType="1"/>
                            </wps:cNvCnPr>
                            <wps:spPr bwMode="auto">
                              <a:xfrm>
                                <a:off x="2408" y="2484"/>
                                <a:ext cx="742"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3348"/>
                            <wps:cNvCnPr>
                              <a:cxnSpLocks noChangeShapeType="1"/>
                            </wps:cNvCnPr>
                            <wps:spPr bwMode="auto">
                              <a:xfrm flipH="1">
                                <a:off x="3150" y="2484"/>
                                <a:ext cx="742"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86" name="Group 3349"/>
                        <wpg:cNvGrpSpPr>
                          <a:grpSpLocks/>
                        </wpg:cNvGrpSpPr>
                        <wpg:grpSpPr bwMode="auto">
                          <a:xfrm>
                            <a:off x="8139" y="1578"/>
                            <a:ext cx="2282" cy="1930"/>
                            <a:chOff x="3272" y="93"/>
                            <a:chExt cx="2362" cy="1930"/>
                          </a:xfrm>
                        </wpg:grpSpPr>
                        <wpg:grpSp>
                          <wpg:cNvPr id="787" name="Group 3350"/>
                          <wpg:cNvGrpSpPr>
                            <a:grpSpLocks/>
                          </wpg:cNvGrpSpPr>
                          <wpg:grpSpPr bwMode="auto">
                            <a:xfrm>
                              <a:off x="3272" y="93"/>
                              <a:ext cx="2362" cy="1930"/>
                              <a:chOff x="5310" y="1461"/>
                              <a:chExt cx="2362" cy="1930"/>
                            </a:xfrm>
                          </wpg:grpSpPr>
                          <wpg:grpSp>
                            <wpg:cNvPr id="788" name="Group 3351"/>
                            <wpg:cNvGrpSpPr>
                              <a:grpSpLocks/>
                            </wpg:cNvGrpSpPr>
                            <wpg:grpSpPr bwMode="auto">
                              <a:xfrm>
                                <a:off x="5496" y="1704"/>
                                <a:ext cx="1642" cy="1479"/>
                                <a:chOff x="5586" y="2853"/>
                                <a:chExt cx="1642" cy="1479"/>
                              </a:xfrm>
                            </wpg:grpSpPr>
                            <wpg:grpSp>
                              <wpg:cNvPr id="789" name="Group 3352"/>
                              <wpg:cNvGrpSpPr>
                                <a:grpSpLocks/>
                              </wpg:cNvGrpSpPr>
                              <wpg:grpSpPr bwMode="auto">
                                <a:xfrm>
                                  <a:off x="5609" y="4290"/>
                                  <a:ext cx="498" cy="39"/>
                                  <a:chOff x="4646" y="1914"/>
                                  <a:chExt cx="2880" cy="120"/>
                                </a:xfrm>
                              </wpg:grpSpPr>
                              <wps:wsp>
                                <wps:cNvPr id="790" name="Line 3353"/>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3354"/>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2" name="Line 3355"/>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3" name="Line 3356"/>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4" name="Line 3357"/>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5" name="Line 3358"/>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6" name="Line 3359"/>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7" name="Line 3360"/>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8" name="Line 3361"/>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9" name="Line 3362"/>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3363"/>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1" name="Line 3364"/>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2" name="Line 3365"/>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3" name="Line 3366"/>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67"/>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5" name="Line 3368"/>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6" name="Group 3369"/>
                              <wpg:cNvGrpSpPr>
                                <a:grpSpLocks/>
                              </wpg:cNvGrpSpPr>
                              <wpg:grpSpPr bwMode="auto">
                                <a:xfrm>
                                  <a:off x="5586" y="2853"/>
                                  <a:ext cx="1642" cy="1479"/>
                                  <a:chOff x="2400" y="2400"/>
                                  <a:chExt cx="1920" cy="1440"/>
                                </a:xfrm>
                              </wpg:grpSpPr>
                              <wps:wsp>
                                <wps:cNvPr id="807" name="Freeform 3370"/>
                                <wps:cNvSpPr>
                                  <a:spLocks/>
                                </wps:cNvSpPr>
                                <wps:spPr bwMode="auto">
                                  <a:xfrm>
                                    <a:off x="2400" y="2400"/>
                                    <a:ext cx="1920" cy="1440"/>
                                  </a:xfrm>
                                  <a:custGeom>
                                    <a:avLst/>
                                    <a:gdLst>
                                      <a:gd name="T0" fmla="*/ 0 w 1920"/>
                                      <a:gd name="T1" fmla="*/ 0 h 1440"/>
                                      <a:gd name="T2" fmla="*/ 1920 w 1920"/>
                                      <a:gd name="T3" fmla="*/ 0 h 1440"/>
                                      <a:gd name="T4" fmla="*/ 1920 w 1920"/>
                                      <a:gd name="T5" fmla="*/ 160 h 1440"/>
                                      <a:gd name="T6" fmla="*/ 0 w 1920"/>
                                      <a:gd name="T7" fmla="*/ 160 h 1440"/>
                                      <a:gd name="T8" fmla="*/ 0 w 1920"/>
                                      <a:gd name="T9" fmla="*/ 320 h 1440"/>
                                      <a:gd name="T10" fmla="*/ 1920 w 1920"/>
                                      <a:gd name="T11" fmla="*/ 320 h 1440"/>
                                      <a:gd name="T12" fmla="*/ 1920 w 1920"/>
                                      <a:gd name="T13" fmla="*/ 480 h 1440"/>
                                      <a:gd name="T14" fmla="*/ 0 w 1920"/>
                                      <a:gd name="T15" fmla="*/ 480 h 1440"/>
                                      <a:gd name="T16" fmla="*/ 0 w 1920"/>
                                      <a:gd name="T17" fmla="*/ 640 h 1440"/>
                                      <a:gd name="T18" fmla="*/ 1920 w 1920"/>
                                      <a:gd name="T19" fmla="*/ 640 h 1440"/>
                                      <a:gd name="T20" fmla="*/ 1920 w 1920"/>
                                      <a:gd name="T21" fmla="*/ 800 h 1440"/>
                                      <a:gd name="T22" fmla="*/ 0 w 1920"/>
                                      <a:gd name="T23" fmla="*/ 800 h 1440"/>
                                      <a:gd name="T24" fmla="*/ 0 w 1920"/>
                                      <a:gd name="T25" fmla="*/ 960 h 1440"/>
                                      <a:gd name="T26" fmla="*/ 1920 w 1920"/>
                                      <a:gd name="T27" fmla="*/ 960 h 1440"/>
                                      <a:gd name="T28" fmla="*/ 1920 w 1920"/>
                                      <a:gd name="T29" fmla="*/ 1120 h 1440"/>
                                      <a:gd name="T30" fmla="*/ 0 w 1920"/>
                                      <a:gd name="T31" fmla="*/ 1120 h 1440"/>
                                      <a:gd name="T32" fmla="*/ 0 w 1920"/>
                                      <a:gd name="T33" fmla="*/ 1280 h 1440"/>
                                      <a:gd name="T34" fmla="*/ 1920 w 1920"/>
                                      <a:gd name="T35" fmla="*/ 1280 h 1440"/>
                                      <a:gd name="T36" fmla="*/ 1920 w 1920"/>
                                      <a:gd name="T37" fmla="*/ 1440 h 1440"/>
                                      <a:gd name="T38" fmla="*/ 0 w 1920"/>
                                      <a:gd name="T39"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0" h="1440">
                                        <a:moveTo>
                                          <a:pt x="0" y="0"/>
                                        </a:moveTo>
                                        <a:lnTo>
                                          <a:pt x="1920" y="0"/>
                                        </a:lnTo>
                                        <a:lnTo>
                                          <a:pt x="1920" y="160"/>
                                        </a:lnTo>
                                        <a:lnTo>
                                          <a:pt x="0" y="160"/>
                                        </a:lnTo>
                                        <a:lnTo>
                                          <a:pt x="0" y="320"/>
                                        </a:lnTo>
                                        <a:lnTo>
                                          <a:pt x="1920" y="320"/>
                                        </a:lnTo>
                                        <a:lnTo>
                                          <a:pt x="1920" y="480"/>
                                        </a:lnTo>
                                        <a:lnTo>
                                          <a:pt x="0" y="480"/>
                                        </a:lnTo>
                                        <a:lnTo>
                                          <a:pt x="0" y="640"/>
                                        </a:lnTo>
                                        <a:lnTo>
                                          <a:pt x="1920" y="640"/>
                                        </a:lnTo>
                                        <a:lnTo>
                                          <a:pt x="1920" y="800"/>
                                        </a:lnTo>
                                        <a:lnTo>
                                          <a:pt x="0" y="800"/>
                                        </a:lnTo>
                                        <a:lnTo>
                                          <a:pt x="0" y="960"/>
                                        </a:lnTo>
                                        <a:lnTo>
                                          <a:pt x="1920" y="960"/>
                                        </a:lnTo>
                                        <a:lnTo>
                                          <a:pt x="1920" y="1120"/>
                                        </a:lnTo>
                                        <a:lnTo>
                                          <a:pt x="0" y="1120"/>
                                        </a:lnTo>
                                        <a:lnTo>
                                          <a:pt x="0" y="1280"/>
                                        </a:lnTo>
                                        <a:lnTo>
                                          <a:pt x="1920" y="1280"/>
                                        </a:lnTo>
                                        <a:lnTo>
                                          <a:pt x="1920" y="1440"/>
                                        </a:lnTo>
                                        <a:lnTo>
                                          <a:pt x="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3371"/>
                                <wps:cNvSpPr>
                                  <a:spLocks/>
                                </wps:cNvSpPr>
                                <wps:spPr bwMode="auto">
                                  <a:xfrm>
                                    <a:off x="2400" y="2400"/>
                                    <a:ext cx="1920" cy="1440"/>
                                  </a:xfrm>
                                  <a:custGeom>
                                    <a:avLst/>
                                    <a:gdLst>
                                      <a:gd name="T0" fmla="*/ 0 w 1920"/>
                                      <a:gd name="T1" fmla="*/ 0 h 1440"/>
                                      <a:gd name="T2" fmla="*/ 0 w 1920"/>
                                      <a:gd name="T3" fmla="*/ 1440 h 1440"/>
                                      <a:gd name="T4" fmla="*/ 160 w 1920"/>
                                      <a:gd name="T5" fmla="*/ 1440 h 1440"/>
                                      <a:gd name="T6" fmla="*/ 160 w 1920"/>
                                      <a:gd name="T7" fmla="*/ 0 h 1440"/>
                                      <a:gd name="T8" fmla="*/ 320 w 1920"/>
                                      <a:gd name="T9" fmla="*/ 0 h 1440"/>
                                      <a:gd name="T10" fmla="*/ 320 w 1920"/>
                                      <a:gd name="T11" fmla="*/ 1440 h 1440"/>
                                      <a:gd name="T12" fmla="*/ 480 w 1920"/>
                                      <a:gd name="T13" fmla="*/ 1440 h 1440"/>
                                      <a:gd name="T14" fmla="*/ 480 w 1920"/>
                                      <a:gd name="T15" fmla="*/ 0 h 1440"/>
                                      <a:gd name="T16" fmla="*/ 640 w 1920"/>
                                      <a:gd name="T17" fmla="*/ 0 h 1440"/>
                                      <a:gd name="T18" fmla="*/ 640 w 1920"/>
                                      <a:gd name="T19" fmla="*/ 1440 h 1440"/>
                                      <a:gd name="T20" fmla="*/ 800 w 1920"/>
                                      <a:gd name="T21" fmla="*/ 1440 h 1440"/>
                                      <a:gd name="T22" fmla="*/ 800 w 1920"/>
                                      <a:gd name="T23" fmla="*/ 0 h 1440"/>
                                      <a:gd name="T24" fmla="*/ 960 w 1920"/>
                                      <a:gd name="T25" fmla="*/ 0 h 1440"/>
                                      <a:gd name="T26" fmla="*/ 960 w 1920"/>
                                      <a:gd name="T27" fmla="*/ 1440 h 1440"/>
                                      <a:gd name="T28" fmla="*/ 1120 w 1920"/>
                                      <a:gd name="T29" fmla="*/ 1440 h 1440"/>
                                      <a:gd name="T30" fmla="*/ 1120 w 1920"/>
                                      <a:gd name="T31" fmla="*/ 0 h 1440"/>
                                      <a:gd name="T32" fmla="*/ 1280 w 1920"/>
                                      <a:gd name="T33" fmla="*/ 0 h 1440"/>
                                      <a:gd name="T34" fmla="*/ 1280 w 1920"/>
                                      <a:gd name="T35" fmla="*/ 1440 h 1440"/>
                                      <a:gd name="T36" fmla="*/ 1440 w 1920"/>
                                      <a:gd name="T37" fmla="*/ 1440 h 1440"/>
                                      <a:gd name="T38" fmla="*/ 1440 w 1920"/>
                                      <a:gd name="T39" fmla="*/ 0 h 1440"/>
                                      <a:gd name="T40" fmla="*/ 1600 w 1920"/>
                                      <a:gd name="T41" fmla="*/ 0 h 1440"/>
                                      <a:gd name="T42" fmla="*/ 1600 w 1920"/>
                                      <a:gd name="T43" fmla="*/ 1440 h 1440"/>
                                      <a:gd name="T44" fmla="*/ 1760 w 1920"/>
                                      <a:gd name="T45" fmla="*/ 1440 h 1440"/>
                                      <a:gd name="T46" fmla="*/ 1760 w 1920"/>
                                      <a:gd name="T47" fmla="*/ 0 h 1440"/>
                                      <a:gd name="T48" fmla="*/ 1920 w 1920"/>
                                      <a:gd name="T49" fmla="*/ 0 h 1440"/>
                                      <a:gd name="T50" fmla="*/ 1920 w 1920"/>
                                      <a:gd name="T51" fmla="*/ 144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0" h="1440">
                                        <a:moveTo>
                                          <a:pt x="0" y="0"/>
                                        </a:moveTo>
                                        <a:lnTo>
                                          <a:pt x="0" y="1440"/>
                                        </a:lnTo>
                                        <a:lnTo>
                                          <a:pt x="160" y="1440"/>
                                        </a:lnTo>
                                        <a:lnTo>
                                          <a:pt x="160" y="0"/>
                                        </a:lnTo>
                                        <a:lnTo>
                                          <a:pt x="320" y="0"/>
                                        </a:lnTo>
                                        <a:lnTo>
                                          <a:pt x="320" y="1440"/>
                                        </a:lnTo>
                                        <a:lnTo>
                                          <a:pt x="480" y="1440"/>
                                        </a:lnTo>
                                        <a:lnTo>
                                          <a:pt x="480" y="0"/>
                                        </a:lnTo>
                                        <a:lnTo>
                                          <a:pt x="640" y="0"/>
                                        </a:lnTo>
                                        <a:lnTo>
                                          <a:pt x="640" y="1440"/>
                                        </a:lnTo>
                                        <a:lnTo>
                                          <a:pt x="800" y="1440"/>
                                        </a:lnTo>
                                        <a:lnTo>
                                          <a:pt x="800" y="0"/>
                                        </a:lnTo>
                                        <a:lnTo>
                                          <a:pt x="960" y="0"/>
                                        </a:lnTo>
                                        <a:lnTo>
                                          <a:pt x="960" y="1440"/>
                                        </a:lnTo>
                                        <a:lnTo>
                                          <a:pt x="1120" y="1440"/>
                                        </a:lnTo>
                                        <a:lnTo>
                                          <a:pt x="1120" y="0"/>
                                        </a:lnTo>
                                        <a:lnTo>
                                          <a:pt x="1280" y="0"/>
                                        </a:lnTo>
                                        <a:lnTo>
                                          <a:pt x="1280" y="1440"/>
                                        </a:lnTo>
                                        <a:lnTo>
                                          <a:pt x="1440" y="1440"/>
                                        </a:lnTo>
                                        <a:lnTo>
                                          <a:pt x="1440" y="0"/>
                                        </a:lnTo>
                                        <a:lnTo>
                                          <a:pt x="1600" y="0"/>
                                        </a:lnTo>
                                        <a:lnTo>
                                          <a:pt x="1600" y="1440"/>
                                        </a:lnTo>
                                        <a:lnTo>
                                          <a:pt x="1760" y="1440"/>
                                        </a:lnTo>
                                        <a:lnTo>
                                          <a:pt x="1760" y="0"/>
                                        </a:lnTo>
                                        <a:lnTo>
                                          <a:pt x="1920" y="0"/>
                                        </a:lnTo>
                                        <a:lnTo>
                                          <a:pt x="1920" y="144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3372"/>
                              <wpg:cNvGrpSpPr>
                                <a:grpSpLocks/>
                              </wpg:cNvGrpSpPr>
                              <wpg:grpSpPr bwMode="auto">
                                <a:xfrm>
                                  <a:off x="6156" y="4290"/>
                                  <a:ext cx="498" cy="39"/>
                                  <a:chOff x="4646" y="1914"/>
                                  <a:chExt cx="2880" cy="120"/>
                                </a:xfrm>
                              </wpg:grpSpPr>
                              <wps:wsp>
                                <wps:cNvPr id="810" name="Line 3373"/>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1" name="Line 3374"/>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2" name="Line 3375"/>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3" name="Line 3376"/>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4" name="Line 3377"/>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5" name="Line 3378"/>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3379"/>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3380"/>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8" name="Line 3381"/>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9" name="Line 3382"/>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3383"/>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84"/>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 name="Line 3385"/>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3" name="Line 3386"/>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4" name="Line 3387"/>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5" name="Line 3388"/>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6" name="Group 3389"/>
                              <wpg:cNvGrpSpPr>
                                <a:grpSpLocks/>
                              </wpg:cNvGrpSpPr>
                              <wpg:grpSpPr bwMode="auto">
                                <a:xfrm>
                                  <a:off x="6704" y="4290"/>
                                  <a:ext cx="498" cy="39"/>
                                  <a:chOff x="4646" y="1914"/>
                                  <a:chExt cx="2880" cy="120"/>
                                </a:xfrm>
                              </wpg:grpSpPr>
                              <wps:wsp>
                                <wps:cNvPr id="827" name="Line 3390"/>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8" name="Line 3391"/>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9" name="Line 3392"/>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0" name="Line 3393"/>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1" name="Line 3394"/>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2" name="Line 3395"/>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3" name="Line 3396"/>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4" name="Line 3397"/>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5" name="Line 3398"/>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6" name="Line 3399"/>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7" name="Line 3400"/>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8" name="Line 3401"/>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3402"/>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0" name="Line 3403"/>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3404"/>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2" name="Line 3405"/>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43" name="Group 3406"/>
                              <wpg:cNvGrpSpPr>
                                <a:grpSpLocks/>
                              </wpg:cNvGrpSpPr>
                              <wpg:grpSpPr bwMode="auto">
                                <a:xfrm rot="-5400000">
                                  <a:off x="5312" y="3983"/>
                                  <a:ext cx="597" cy="42"/>
                                  <a:chOff x="4646" y="1914"/>
                                  <a:chExt cx="2880" cy="120"/>
                                </a:xfrm>
                              </wpg:grpSpPr>
                              <wps:wsp>
                                <wps:cNvPr id="844" name="Line 3407"/>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5" name="Line 3408"/>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6" name="Line 3409"/>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7" name="Line 3410"/>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8" name="Line 3411"/>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9" name="Line 3412"/>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0" name="Line 3413"/>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1" name="Line 3414"/>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2" name="Line 3415"/>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3" name="Line 3416"/>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4" name="Line 3417"/>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5" name="Line 3418"/>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6" name="Line 3419"/>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7" name="Line 3420"/>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8" name="Line 3421"/>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9" name="Line 3422"/>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0" name="Group 3423"/>
                              <wpg:cNvGrpSpPr>
                                <a:grpSpLocks/>
                              </wpg:cNvGrpSpPr>
                              <wpg:grpSpPr bwMode="auto">
                                <a:xfrm rot="-5400000">
                                  <a:off x="5313" y="3326"/>
                                  <a:ext cx="597" cy="42"/>
                                  <a:chOff x="4646" y="1914"/>
                                  <a:chExt cx="2880" cy="120"/>
                                </a:xfrm>
                              </wpg:grpSpPr>
                              <wps:wsp>
                                <wps:cNvPr id="861" name="Line 3424"/>
                                <wps:cNvCnPr>
                                  <a:cxnSpLocks noChangeShapeType="1"/>
                                </wps:cNvCnPr>
                                <wps:spPr bwMode="auto">
                                  <a:xfrm>
                                    <a:off x="46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2" name="Line 3425"/>
                                <wps:cNvCnPr>
                                  <a:cxnSpLocks noChangeShapeType="1"/>
                                </wps:cNvCnPr>
                                <wps:spPr bwMode="auto">
                                  <a:xfrm>
                                    <a:off x="48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3" name="Line 3426"/>
                                <wps:cNvCnPr>
                                  <a:cxnSpLocks noChangeShapeType="1"/>
                                </wps:cNvCnPr>
                                <wps:spPr bwMode="auto">
                                  <a:xfrm>
                                    <a:off x="49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4" name="Line 3427"/>
                                <wps:cNvCnPr>
                                  <a:cxnSpLocks noChangeShapeType="1"/>
                                </wps:cNvCnPr>
                                <wps:spPr bwMode="auto">
                                  <a:xfrm>
                                    <a:off x="51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5" name="Line 3428"/>
                                <wps:cNvCnPr>
                                  <a:cxnSpLocks noChangeShapeType="1"/>
                                </wps:cNvCnPr>
                                <wps:spPr bwMode="auto">
                                  <a:xfrm>
                                    <a:off x="54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6" name="Line 3429"/>
                                <wps:cNvCnPr>
                                  <a:cxnSpLocks noChangeShapeType="1"/>
                                </wps:cNvCnPr>
                                <wps:spPr bwMode="auto">
                                  <a:xfrm>
                                    <a:off x="56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7" name="Line 3430"/>
                                <wps:cNvCnPr>
                                  <a:cxnSpLocks noChangeShapeType="1"/>
                                </wps:cNvCnPr>
                                <wps:spPr bwMode="auto">
                                  <a:xfrm>
                                    <a:off x="57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8" name="Line 3431"/>
                                <wps:cNvCnPr>
                                  <a:cxnSpLocks noChangeShapeType="1"/>
                                </wps:cNvCnPr>
                                <wps:spPr bwMode="auto">
                                  <a:xfrm>
                                    <a:off x="59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9" name="Line 3432"/>
                                <wps:cNvCnPr>
                                  <a:cxnSpLocks noChangeShapeType="1"/>
                                </wps:cNvCnPr>
                                <wps:spPr bwMode="auto">
                                  <a:xfrm>
                                    <a:off x="62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0" name="Line 3433"/>
                                <wps:cNvCnPr>
                                  <a:cxnSpLocks noChangeShapeType="1"/>
                                </wps:cNvCnPr>
                                <wps:spPr bwMode="auto">
                                  <a:xfrm>
                                    <a:off x="64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1" name="Line 3434"/>
                                <wps:cNvCnPr>
                                  <a:cxnSpLocks noChangeShapeType="1"/>
                                </wps:cNvCnPr>
                                <wps:spPr bwMode="auto">
                                  <a:xfrm>
                                    <a:off x="65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35"/>
                                <wps:cNvCnPr>
                                  <a:cxnSpLocks noChangeShapeType="1"/>
                                </wps:cNvCnPr>
                                <wps:spPr bwMode="auto">
                                  <a:xfrm>
                                    <a:off x="67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3" name="Line 3436"/>
                                <wps:cNvCnPr>
                                  <a:cxnSpLocks noChangeShapeType="1"/>
                                </wps:cNvCnPr>
                                <wps:spPr bwMode="auto">
                                  <a:xfrm>
                                    <a:off x="704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4" name="Line 3437"/>
                                <wps:cNvCnPr>
                                  <a:cxnSpLocks noChangeShapeType="1"/>
                                </wps:cNvCnPr>
                                <wps:spPr bwMode="auto">
                                  <a:xfrm>
                                    <a:off x="720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5" name="Line 3438"/>
                                <wps:cNvCnPr>
                                  <a:cxnSpLocks noChangeShapeType="1"/>
                                </wps:cNvCnPr>
                                <wps:spPr bwMode="auto">
                                  <a:xfrm>
                                    <a:off x="736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6" name="Line 3439"/>
                                <wps:cNvCnPr>
                                  <a:cxnSpLocks noChangeShapeType="1"/>
                                </wps:cNvCnPr>
                                <wps:spPr bwMode="auto">
                                  <a:xfrm>
                                    <a:off x="7526" y="1914"/>
                                    <a:ext cx="0" cy="1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77" name="Line 3440"/>
                              <wps:cNvCnPr>
                                <a:cxnSpLocks noChangeShapeType="1"/>
                              </wps:cNvCnPr>
                              <wps:spPr bwMode="auto">
                                <a:xfrm rot="-5400000">
                                  <a:off x="5612" y="29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8" name="Line 3441"/>
                              <wps:cNvCnPr>
                                <a:cxnSpLocks noChangeShapeType="1"/>
                              </wps:cNvCnPr>
                              <wps:spPr bwMode="auto">
                                <a:xfrm rot="-5400000">
                                  <a:off x="5612" y="2932"/>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9" name="Line 3442"/>
                              <wps:cNvCnPr>
                                <a:cxnSpLocks noChangeShapeType="1"/>
                              </wps:cNvCnPr>
                              <wps:spPr bwMode="auto">
                                <a:xfrm rot="-5400000">
                                  <a:off x="5612" y="2899"/>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0" name="Line 3443"/>
                              <wps:cNvCnPr>
                                <a:cxnSpLocks noChangeShapeType="1"/>
                              </wps:cNvCnPr>
                              <wps:spPr bwMode="auto">
                                <a:xfrm rot="-5400000">
                                  <a:off x="5612" y="2865"/>
                                  <a:ext cx="0" cy="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81" name="Text Box 3444"/>
                            <wps:cNvSpPr txBox="1">
                              <a:spLocks noChangeArrowheads="1"/>
                            </wps:cNvSpPr>
                            <wps:spPr bwMode="auto">
                              <a:xfrm>
                                <a:off x="5334" y="1461"/>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24CC6"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wps:txbx>
                            <wps:bodyPr rot="0" vert="horz" wrap="square" lIns="0" tIns="0" rIns="0" bIns="0" anchor="t" anchorCtr="0">
                              <a:noAutofit/>
                            </wps:bodyPr>
                          </wps:wsp>
                          <wps:wsp>
                            <wps:cNvPr id="882" name="Text Box 3445"/>
                            <wps:cNvSpPr txBox="1">
                              <a:spLocks noChangeArrowheads="1"/>
                            </wps:cNvSpPr>
                            <wps:spPr bwMode="auto">
                              <a:xfrm>
                                <a:off x="5400" y="3072"/>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42A6" w14:textId="77777777" w:rsidR="007C7660" w:rsidRPr="00F43783" w:rsidRDefault="007C7660" w:rsidP="00936176">
                                  <w:pPr>
                                    <w:rPr>
                                      <w:sz w:val="15"/>
                                      <w:szCs w:val="15"/>
                                    </w:rPr>
                                  </w:pPr>
                                  <w:r w:rsidRPr="00F43783">
                                    <w:rPr>
                                      <w:rFonts w:hint="eastAsia"/>
                                      <w:sz w:val="15"/>
                                      <w:szCs w:val="15"/>
                                    </w:rPr>
                                    <w:t>0</w:t>
                                  </w:r>
                                </w:p>
                              </w:txbxContent>
                            </wps:txbx>
                            <wps:bodyPr rot="0" vert="horz" wrap="square" lIns="0" tIns="0" rIns="0" bIns="0" anchor="t" anchorCtr="0">
                              <a:noAutofit/>
                            </wps:bodyPr>
                          </wps:wsp>
                          <wps:wsp>
                            <wps:cNvPr id="883" name="Text Box 3446"/>
                            <wps:cNvSpPr txBox="1">
                              <a:spLocks noChangeArrowheads="1"/>
                            </wps:cNvSpPr>
                            <wps:spPr bwMode="auto">
                              <a:xfrm>
                                <a:off x="5670" y="3123"/>
                                <a:ext cx="135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681A"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wps:txbx>
                            <wps:bodyPr rot="0" vert="horz" wrap="square" lIns="0" tIns="0" rIns="0" bIns="0" anchor="t" anchorCtr="0">
                              <a:noAutofit/>
                            </wps:bodyPr>
                          </wps:wsp>
                          <wps:wsp>
                            <wps:cNvPr id="884" name="Text Box 3447"/>
                            <wps:cNvSpPr txBox="1">
                              <a:spLocks noChangeArrowheads="1"/>
                            </wps:cNvSpPr>
                            <wps:spPr bwMode="auto">
                              <a:xfrm>
                                <a:off x="7110" y="3108"/>
                                <a:ext cx="56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D98D"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wps:txbx>
                            <wps:bodyPr rot="0" vert="horz" wrap="square" lIns="0" tIns="0" rIns="0" bIns="0" anchor="t" anchorCtr="0">
                              <a:noAutofit/>
                            </wps:bodyPr>
                          </wps:wsp>
                          <wps:wsp>
                            <wps:cNvPr id="885" name="Text Box 3448"/>
                            <wps:cNvSpPr txBox="1">
                              <a:spLocks noChangeArrowheads="1"/>
                            </wps:cNvSpPr>
                            <wps:spPr bwMode="auto">
                              <a:xfrm>
                                <a:off x="5310" y="1622"/>
                                <a:ext cx="52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727A"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659390CE"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69270A9F"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19CF6329"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wps:txbx>
                            <wps:bodyPr rot="0" vert="horz" wrap="square" lIns="0" tIns="0" rIns="0" bIns="0" anchor="t" anchorCtr="0">
                              <a:noAutofit/>
                            </wps:bodyPr>
                          </wps:wsp>
                        </wpg:grpSp>
                        <wpg:grpSp>
                          <wpg:cNvPr id="886" name="Group 3449"/>
                          <wpg:cNvGrpSpPr>
                            <a:grpSpLocks/>
                          </wpg:cNvGrpSpPr>
                          <wpg:grpSpPr bwMode="auto">
                            <a:xfrm flipV="1">
                              <a:off x="3462" y="755"/>
                              <a:ext cx="1484" cy="816"/>
                              <a:chOff x="2408" y="2484"/>
                              <a:chExt cx="1484" cy="816"/>
                            </a:xfrm>
                          </wpg:grpSpPr>
                          <wps:wsp>
                            <wps:cNvPr id="887" name="Line 3450"/>
                            <wps:cNvCnPr>
                              <a:cxnSpLocks noChangeShapeType="1"/>
                            </wps:cNvCnPr>
                            <wps:spPr bwMode="auto">
                              <a:xfrm>
                                <a:off x="2408" y="2484"/>
                                <a:ext cx="742"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3451"/>
                            <wps:cNvCnPr>
                              <a:cxnSpLocks noChangeShapeType="1"/>
                            </wps:cNvCnPr>
                            <wps:spPr bwMode="auto">
                              <a:xfrm flipH="1">
                                <a:off x="3150" y="2484"/>
                                <a:ext cx="742"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8598E07" id="Group 3043" o:spid="_x0000_s1416" style="width:425.25pt;height:99pt;mso-position-horizontal-relative:char;mso-position-vertical-relative:line" coordorigin="1719,1530" coordsize="870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">
                <v:group id="Group 3044" o:spid="_x0000_s1417" style="position:absolute;left:1719;top:1530;width:2281;height:1930" coordorigin="4396,1785"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3045" o:spid="_x0000_s1418" style="position:absolute;left:4396;top:1785;width:2362;height:1930" coordorigin="5310,1461"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3046" o:spid="_x0000_s1419" style="position:absolute;left:5496;top:1704;width:1642;height:1479" coordorigin="5586,2853" coordsize="164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3047" o:spid="_x0000_s1420" style="position:absolute;left:5609;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Line 3048" o:spid="_x0000_s1421"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" strokeweight=".5pt"/>
                        <v:line id="Line 3049" o:spid="_x0000_s1422"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" strokeweight=".5pt"/>
                        <v:line id="Line 3050" o:spid="_x0000_s1423"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" strokeweight=".5pt"/>
                        <v:line id="Line 3051" o:spid="_x0000_s1424"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" strokeweight=".5pt"/>
                        <v:line id="Line 3052" o:spid="_x0000_s1425"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" strokeweight=".5pt"/>
                        <v:line id="Line 3053" o:spid="_x0000_s1426"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" strokeweight=".5pt"/>
                        <v:line id="Line 3054" o:spid="_x0000_s1427"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" strokeweight=".5pt"/>
                        <v:line id="Line 3055" o:spid="_x0000_s1428"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" strokeweight=".5pt"/>
                        <v:line id="Line 3056" o:spid="_x0000_s1429"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" strokeweight=".5pt"/>
                        <v:line id="Line 3057" o:spid="_x0000_s1430"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" strokeweight=".5pt"/>
                        <v:line id="Line 3058" o:spid="_x0000_s1431"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" strokeweight=".5pt"/>
                        <v:line id="Line 3059" o:spid="_x0000_s1432"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line id="Line 3060" o:spid="_x0000_s1433"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line id="Line 3061" o:spid="_x0000_s1434"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" strokeweight=".5pt"/>
                        <v:line id="Line 3062" o:spid="_x0000_s1435"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" strokeweight=".5pt"/>
                        <v:line id="Line 3063" o:spid="_x0000_s1436"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" strokeweight=".5pt"/>
                      </v:group>
                      <v:group id="Group 3064" o:spid="_x0000_s1437" style="position:absolute;left:5586;top:2853;width:1642;height:1479" coordorigin="2400,2400"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3065" o:spid="_x0000_s1438"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" path="m,l1920,r,160l,160,,320r1920,l1920,480,,480,,640r1920,l1920,800,,800,,960r1920,l1920,1120,,1120r,160l1920,1280r,160l,1440e" filled="f" strokeweight=".5pt">
                          <v:path arrowok="t" o:connecttype="custom" o:connectlocs="0,0;1920,0;1920,160;0,160;0,320;1920,320;1920,480;0,480;0,640;1920,640;1920,800;0,800;0,960;1920,960;1920,1120;0,1120;0,1280;1920,1280;1920,1440;0,1440" o:connectangles="0,0,0,0,0,0,0,0,0,0,0,0,0,0,0,0,0,0,0,0"/>
                        </v:shape>
                        <v:shape id="Freeform 3066" o:spid="_x0000_s1439"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" path="m,l,1440r160,l160,,320,r,1440l480,1440,480,,640,r,1440l800,1440,800,,960,r,1440l1120,1440,1120,r160,l1280,1440r160,l1440,r160,l1600,1440r160,l1760,r160,l1920,1440e" filled="f" strokeweight=".5pt">
                          <v:path arrowok="t" o:connecttype="custom" o:connectlocs="0,0;0,1440;160,1440;160,0;320,0;320,1440;480,1440;480,0;640,0;640,1440;800,1440;800,0;960,0;960,1440;1120,1440;1120,0;1280,0;1280,1440;1440,1440;1440,0;1600,0;1600,1440;1760,1440;1760,0;1920,0;1920,1440" o:connectangles="0,0,0,0,0,0,0,0,0,0,0,0,0,0,0,0,0,0,0,0,0,0,0,0,0,0"/>
                        </v:shape>
                      </v:group>
                      <v:group id="Group 3067" o:spid="_x0000_s1440" style="position:absolute;left:6156;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line id="Line 3068" o:spid="_x0000_s1441"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" strokeweight=".5pt"/>
                        <v:line id="Line 3069" o:spid="_x0000_s1442"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" strokeweight=".5pt"/>
                        <v:line id="Line 3070" o:spid="_x0000_s1443"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" strokeweight=".5pt"/>
                        <v:line id="Line 3071" o:spid="_x0000_s1444"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" strokeweight=".5pt"/>
                        <v:line id="Line 3072" o:spid="_x0000_s1445"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" strokeweight=".5pt"/>
                        <v:line id="Line 3073" o:spid="_x0000_s1446"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" strokeweight=".5pt"/>
                        <v:line id="Line 3074" o:spid="_x0000_s1447"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" strokeweight=".5pt"/>
                        <v:line id="Line 3075" o:spid="_x0000_s1448"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" strokeweight=".5pt"/>
                        <v:line id="Line 3076" o:spid="_x0000_s1449"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" strokeweight=".5pt"/>
                        <v:line id="Line 3077" o:spid="_x0000_s1450"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" strokeweight=".5pt"/>
                        <v:line id="Line 3078" o:spid="_x0000_s1451"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" strokeweight=".5pt"/>
                        <v:line id="Line 3079" o:spid="_x0000_s1452"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" strokeweight=".5pt"/>
                        <v:line id="Line 3080" o:spid="_x0000_s1453"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" strokeweight=".5pt"/>
                        <v:line id="Line 3081" o:spid="_x0000_s1454"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" strokeweight=".5pt"/>
                        <v:line id="Line 3082" o:spid="_x0000_s1455"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" strokeweight=".5pt"/>
                        <v:line id="Line 3083" o:spid="_x0000_s1456"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" strokeweight=".5pt"/>
                      </v:group>
                      <v:group id="Group 3084" o:spid="_x0000_s1457" style="position:absolute;left:6704;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3085" o:spid="_x0000_s1458"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" strokeweight=".5pt"/>
                        <v:line id="Line 3086" o:spid="_x0000_s1459"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" strokeweight=".5pt"/>
                        <v:line id="Line 3087" o:spid="_x0000_s1460"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" strokeweight=".5pt"/>
                        <v:line id="Line 3088" o:spid="_x0000_s1461"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" strokeweight=".5pt"/>
                        <v:line id="Line 3089" o:spid="_x0000_s1462"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" strokeweight=".5pt"/>
                        <v:line id="Line 3090" o:spid="_x0000_s1463"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" strokeweight=".5pt"/>
                        <v:line id="Line 3091" o:spid="_x0000_s1464"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" strokeweight=".5pt"/>
                        <v:line id="Line 3092" o:spid="_x0000_s1465"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" strokeweight=".5pt"/>
                        <v:line id="Line 3093" o:spid="_x0000_s1466"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" strokeweight=".5pt"/>
                        <v:line id="Line 3094" o:spid="_x0000_s1467"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" strokeweight=".5pt"/>
                        <v:line id="Line 3095" o:spid="_x0000_s1468"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" strokeweight=".5pt"/>
                        <v:line id="Line 3096" o:spid="_x0000_s1469"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" strokeweight=".5pt"/>
                        <v:line id="Line 3097" o:spid="_x0000_s1470"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" strokeweight=".5pt"/>
                        <v:line id="Line 3098" o:spid="_x0000_s1471"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" strokeweight=".5pt"/>
                        <v:line id="Line 3099" o:spid="_x0000_s1472"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" strokeweight=".5pt"/>
                        <v:line id="Line 3100" o:spid="_x0000_s1473"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" strokeweight=".5pt"/>
                      </v:group>
                      <v:group id="Group 3101" o:spid="_x0000_s1474" style="position:absolute;left:5312;top:3983;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">
                        <v:line id="Line 3102" o:spid="_x0000_s1475"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" strokeweight=".5pt"/>
                        <v:line id="Line 3103" o:spid="_x0000_s1476"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" strokeweight=".5pt"/>
                        <v:line id="Line 3104" o:spid="_x0000_s1477"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" strokeweight=".5pt"/>
                        <v:line id="Line 3105" o:spid="_x0000_s1478"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" strokeweight=".5pt"/>
                        <v:line id="Line 3106" o:spid="_x0000_s1479"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" strokeweight=".5pt"/>
                        <v:line id="Line 3107" o:spid="_x0000_s1480"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" strokeweight=".5pt"/>
                        <v:line id="Line 3108" o:spid="_x0000_s1481"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" strokeweight=".5pt"/>
                        <v:line id="Line 3109" o:spid="_x0000_s1482"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" strokeweight=".5pt"/>
                        <v:line id="Line 3110" o:spid="_x0000_s1483"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" strokeweight=".5pt"/>
                        <v:line id="Line 3111" o:spid="_x0000_s1484"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" strokeweight=".5pt"/>
                        <v:line id="Line 3112" o:spid="_x0000_s1485"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" strokeweight=".5pt"/>
                        <v:line id="Line 3113" o:spid="_x0000_s1486"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" strokeweight=".5pt"/>
                        <v:line id="Line 3114" o:spid="_x0000_s1487"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" strokeweight=".5pt"/>
                        <v:line id="Line 3115" o:spid="_x0000_s1488"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" strokeweight=".5pt"/>
                        <v:line id="Line 3116" o:spid="_x0000_s1489"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" strokeweight=".5pt"/>
                        <v:line id="Line 3117" o:spid="_x0000_s1490"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" strokeweight=".5pt"/>
                      </v:group>
                      <v:group id="Group 3118" o:spid="_x0000_s1491" style="position:absolute;left:5313;top:3326;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">
                        <v:line id="Line 3119" o:spid="_x0000_s1492"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j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YvFEv7OxCMgi18AAAD//wMAUEsBAi0AFAAGAAgAAAAhANvh9svuAAAAhQEAABMAAAAAAAAA&#10;AAAAAAAAAAAAAFtDb250ZW50X1R5cGVzXS54bWxQSwECLQAUAAYACAAAACEAWvQsW78AAAAVAQAA&#10;CwAAAAAAAAAAAAAAAAAfAQAAX3JlbHMvLnJlbHNQSwECLQAUAAYACAAAACEA/4aeY8YAAADcAAAA&#10;DwAAAAAAAAAAAAAAAAAHAgAAZHJzL2Rvd25yZXYueG1sUEsFBgAAAAADAAMAtwAAAPoCAAAAAA==&#10;" strokeweight=".5pt"/>
                        <v:line id="Line 3120" o:spid="_x0000_s1493"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" strokeweight=".5pt"/>
                        <v:line id="Line 3121" o:spid="_x0000_s1494"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" strokeweight=".5pt"/>
                        <v:line id="Line 3122" o:spid="_x0000_s1495"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" strokeweight=".5pt"/>
                        <v:line id="Line 3123" o:spid="_x0000_s1496"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" strokeweight=".5pt"/>
                        <v:line id="Line 3124" o:spid="_x0000_s1497"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" strokeweight=".5pt"/>
                        <v:line id="Line 3125" o:spid="_x0000_s1498"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" strokeweight=".5pt"/>
                        <v:line id="Line 3126" o:spid="_x0000_s1499"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" strokeweight=".5pt"/>
                        <v:line id="Line 3127" o:spid="_x0000_s1500"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" strokeweight=".5pt"/>
                        <v:line id="Line 3128" o:spid="_x0000_s1501"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qp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YvlAv7OxCMgi18AAAD//wMAUEsBAi0AFAAGAAgAAAAhANvh9svuAAAAhQEAABMAAAAAAAAA&#10;AAAAAAAAAAAAAFtDb250ZW50X1R5cGVzXS54bWxQSwECLQAUAAYACAAAACEAWvQsW78AAAAVAQAA&#10;CwAAAAAAAAAAAAAAAAAfAQAAX3JlbHMvLnJlbHNQSwECLQAUAAYACAAAACEAwTjKqcYAAADcAAAA&#10;DwAAAAAAAAAAAAAAAAAHAgAAZHJzL2Rvd25yZXYueG1sUEsFBgAAAAADAAMAtwAAAPoCAAAAAA==&#10;" strokeweight=".5pt"/>
                        <v:line id="Line 3129" o:spid="_x0000_s1502"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" strokeweight=".5pt"/>
                        <v:line id="Line 3130" o:spid="_x0000_s1503"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" strokeweight=".5pt"/>
                        <v:line id="Line 3131" o:spid="_x0000_s1504"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" strokeweight=".5pt"/>
                        <v:line id="Line 3132" o:spid="_x0000_s1505"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" strokeweight=".5pt"/>
                        <v:line id="Line 3133" o:spid="_x0000_s1506"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" strokeweight=".5pt"/>
                        <v:line id="Line 3134" o:spid="_x0000_s1507"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" strokeweight=".5pt"/>
                      </v:group>
                      <v:line id="Line 3135" o:spid="_x0000_s1508" style="position:absolute;rotation:-90;visibility:visible;mso-wrap-style:square" from="5612,2965" to="561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" strokeweight=".5pt"/>
                      <v:line id="Line 3136" o:spid="_x0000_s1509" style="position:absolute;rotation:-90;visibility:visible;mso-wrap-style:square" from="5612,2932" to="5612,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" strokeweight=".5pt"/>
                      <v:line id="Line 3137" o:spid="_x0000_s1510" style="position:absolute;rotation:-90;visibility:visible;mso-wrap-style:square" from="5612,2899" to="5612,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" strokeweight=".5pt"/>
                      <v:line id="Line 3138" o:spid="_x0000_s1511" style="position:absolute;rotation:-90;visibility:visible;mso-wrap-style:square" from="5612,2865" to="56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" strokeweight=".5pt"/>
                    </v:group>
                    <v:shape id="Text Box 3139" o:spid="_x0000_s1512" type="#_x0000_t202" style="position:absolute;left:5334;top:1461;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47F98545"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v:textbox>
                    </v:shape>
                    <v:shape id="Text Box 3140" o:spid="_x0000_s1513" type="#_x0000_t202" style="position:absolute;left:5400;top:3072;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57412530" w14:textId="77777777" w:rsidR="007C7660" w:rsidRPr="00F43783" w:rsidRDefault="007C7660" w:rsidP="00936176">
                            <w:pPr>
                              <w:rPr>
                                <w:sz w:val="15"/>
                                <w:szCs w:val="15"/>
                              </w:rPr>
                            </w:pPr>
                            <w:r w:rsidRPr="00F43783">
                              <w:rPr>
                                <w:rFonts w:hint="eastAsia"/>
                                <w:sz w:val="15"/>
                                <w:szCs w:val="15"/>
                              </w:rPr>
                              <w:t>0</w:t>
                            </w:r>
                          </w:p>
                        </w:txbxContent>
                      </v:textbox>
                    </v:shape>
                    <v:shape id="Text Box 3141" o:spid="_x0000_s1514" type="#_x0000_t202" style="position:absolute;left:5670;top:3123;width:135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13ED88B"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v:textbox>
                    </v:shape>
                    <v:shape id="Text Box 3142" o:spid="_x0000_s1515" type="#_x0000_t202" style="position:absolute;left:7110;top:3108;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B8C9EDA"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v:textbox>
                    </v:shape>
                    <v:shape id="Text Box 3143" o:spid="_x0000_s1516" type="#_x0000_t202" style="position:absolute;left:5310;top:1622;width:5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0BBD967D"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0342F595"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3AD40323"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72891D6C"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v:textbox>
                    </v:shape>
                  </v:group>
                  <v:shape id="Freeform 3144" o:spid="_x0000_s1517" style="position:absolute;left:4582;top:2553;width:1489;height:818;visibility:visible;mso-wrap-style:square;v-text-anchor:top" coordsize="148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" path="m,l50,55r78,94l194,271r76,136l338,519r60,109l468,719r61,57l608,805r58,8l738,818r61,-5l883,806r72,-33l1033,680r75,-102l1174,473r87,-144l1318,242r39,-78l1444,62,1489,8e" filled="f">
                    <v:path arrowok="t" o:connecttype="custom" o:connectlocs="0,0;50,55;128,149;194,271;270,407;338,519;398,628;468,719;529,776;608,805;666,813;738,818;799,813;883,806;955,773;1033,680;1108,578;1174,473;1261,329;1318,242;1357,164;1444,62;1489,8" o:connectangles="0,0,0,0,0,0,0,0,0,0,0,0,0,0,0,0,0,0,0,0,0,0,0"/>
                  </v:shape>
                </v:group>
                <v:group id="Group 3145" o:spid="_x0000_s1518" style="position:absolute;left:3876;top:1563;width:2281;height:1930" coordorigin="7732,1393"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3146" o:spid="_x0000_s1519" style="position:absolute;left:7924;top:2054;width:1489;height:818;flip:y;visibility:visible;mso-wrap-style:square;v-text-anchor:top" coordsize="148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" path="m,l50,55r78,94l194,271r76,136l338,519r60,109l468,719r61,57l608,805r58,8l738,818r61,-5l883,806r72,-33l1033,680r75,-102l1174,473r87,-144l1318,242r39,-78l1444,62,1489,8e" filled="f">
                    <v:path arrowok="t" o:connecttype="custom" o:connectlocs="0,0;50,55;128,149;194,271;270,407;338,519;398,628;468,719;529,776;608,805;666,813;738,818;799,813;883,806;955,773;1033,680;1108,578;1174,473;1261,329;1318,242;1357,164;1444,62;1489,8" o:connectangles="0,0,0,0,0,0,0,0,0,0,0,0,0,0,0,0,0,0,0,0,0,0,0"/>
                  </v:shape>
                  <v:group id="Group 3147" o:spid="_x0000_s1520" style="position:absolute;left:7732;top:1393;width:2362;height:1930" coordorigin="5310,1461"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3148" o:spid="_x0000_s1521" style="position:absolute;left:5496;top:1704;width:1642;height:1479" coordorigin="5586,2853" coordsize="164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3149" o:spid="_x0000_s1522" style="position:absolute;left:5609;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line id="Line 3150" o:spid="_x0000_s1523"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" strokeweight=".5pt"/>
                        <v:line id="Line 3151" o:spid="_x0000_s1524"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" strokeweight=".5pt"/>
                        <v:line id="Line 3152" o:spid="_x0000_s1525"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" strokeweight=".5pt"/>
                        <v:line id="Line 3153" o:spid="_x0000_s1526"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" strokeweight=".5pt"/>
                        <v:line id="Line 3154" o:spid="_x0000_s1527"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" strokeweight=".5pt"/>
                        <v:line id="Line 3155" o:spid="_x0000_s1528"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" strokeweight=".5pt"/>
                        <v:line id="Line 3156" o:spid="_x0000_s1529"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" strokeweight=".5pt"/>
                        <v:line id="Line 3157" o:spid="_x0000_s1530"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" strokeweight=".5pt"/>
                        <v:line id="Line 3158" o:spid="_x0000_s1531"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" strokeweight=".5pt"/>
                        <v:line id="Line 3159" o:spid="_x0000_s1532"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" strokeweight=".5pt"/>
                        <v:line id="Line 3160" o:spid="_x0000_s1533"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" strokeweight=".5pt"/>
                        <v:line id="Line 3161" o:spid="_x0000_s1534"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" strokeweight=".5pt"/>
                        <v:line id="Line 3162" o:spid="_x0000_s1535"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" strokeweight=".5pt"/>
                        <v:line id="Line 3163" o:spid="_x0000_s1536"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" strokeweight=".5pt"/>
                        <v:line id="Line 3164" o:spid="_x0000_s1537"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" strokeweight=".5pt"/>
                        <v:line id="Line 3165" o:spid="_x0000_s1538"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" strokeweight=".5pt"/>
                      </v:group>
                      <v:group id="Group 3166" o:spid="_x0000_s1539" style="position:absolute;left:5586;top:2853;width:1642;height:1479" coordorigin="2400,2400"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3167" o:spid="_x0000_s1540"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" path="m,l1920,r,160l,160,,320r1920,l1920,480,,480,,640r1920,l1920,800,,800,,960r1920,l1920,1120,,1120r,160l1920,1280r,160l,1440e" filled="f" strokeweight=".5pt">
                          <v:path arrowok="t" o:connecttype="custom" o:connectlocs="0,0;1920,0;1920,160;0,160;0,320;1920,320;1920,480;0,480;0,640;1920,640;1920,800;0,800;0,960;1920,960;1920,1120;0,1120;0,1280;1920,1280;1920,1440;0,1440" o:connectangles="0,0,0,0,0,0,0,0,0,0,0,0,0,0,0,0,0,0,0,0"/>
                        </v:shape>
                        <v:shape id="Freeform 3168" o:spid="_x0000_s1541"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" path="m,l,1440r160,l160,,320,r,1440l480,1440,480,,640,r,1440l800,1440,800,,960,r,1440l1120,1440,1120,r160,l1280,1440r160,l1440,r160,l1600,1440r160,l1760,r160,l1920,1440e" filled="f" strokeweight=".5pt">
                          <v:path arrowok="t" o:connecttype="custom" o:connectlocs="0,0;0,1440;160,1440;160,0;320,0;320,1440;480,1440;480,0;640,0;640,1440;800,1440;800,0;960,0;960,1440;1120,1440;1120,0;1280,0;1280,1440;1440,1440;1440,0;1600,0;1600,1440;1760,1440;1760,0;1920,0;1920,1440" o:connectangles="0,0,0,0,0,0,0,0,0,0,0,0,0,0,0,0,0,0,0,0,0,0,0,0,0,0"/>
                        </v:shape>
                      </v:group>
                      <v:group id="Group 3169" o:spid="_x0000_s1542" style="position:absolute;left:6156;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3170" o:spid="_x0000_s1543"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" strokeweight=".5pt"/>
                        <v:line id="Line 3171" o:spid="_x0000_s1544"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" strokeweight=".5pt"/>
                        <v:line id="Line 3172" o:spid="_x0000_s1545"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" strokeweight=".5pt"/>
                        <v:line id="Line 3173" o:spid="_x0000_s1546"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" strokeweight=".5pt"/>
                        <v:line id="Line 3174" o:spid="_x0000_s1547"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" strokeweight=".5pt"/>
                        <v:line id="Line 3175" o:spid="_x0000_s1548"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" strokeweight=".5pt"/>
                        <v:line id="Line 3176" o:spid="_x0000_s1549"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" strokeweight=".5pt"/>
                        <v:line id="Line 3177" o:spid="_x0000_s1550"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" strokeweight=".5pt"/>
                        <v:line id="Line 3178" o:spid="_x0000_s1551"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" strokeweight=".5pt"/>
                        <v:line id="Line 3179" o:spid="_x0000_s1552"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" strokeweight=".5pt"/>
                        <v:line id="Line 3180" o:spid="_x0000_s1553"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" strokeweight=".5pt"/>
                        <v:line id="Line 3181" o:spid="_x0000_s1554"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" strokeweight=".5pt"/>
                        <v:line id="Line 3182" o:spid="_x0000_s1555"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" strokeweight=".5pt"/>
                        <v:line id="Line 3183" o:spid="_x0000_s1556"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" strokeweight=".5pt"/>
                        <v:line id="Line 3184" o:spid="_x0000_s1557"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" strokeweight=".5pt"/>
                        <v:line id="Line 3185" o:spid="_x0000_s1558"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" strokeweight=".5pt"/>
                      </v:group>
                      <v:group id="Group 3186" o:spid="_x0000_s1559" style="position:absolute;left:6704;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Line 3187" o:spid="_x0000_s1560"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" strokeweight=".5pt"/>
                        <v:line id="Line 3188" o:spid="_x0000_s1561"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" strokeweight=".5pt"/>
                        <v:line id="Line 3189" o:spid="_x0000_s1562"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" strokeweight=".5pt"/>
                        <v:line id="Line 3190" o:spid="_x0000_s1563"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n5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RlP4PxOPgFw8AQAA//8DAFBLAQItABQABgAIAAAAIQDb4fbL7gAAAIUBAAATAAAAAAAAAAAA&#10;AAAAAAAAAABbQ29udGVudF9UeXBlc10ueG1sUEsBAi0AFAAGAAgAAAAhAFr0LFu/AAAAFQEAAAsA&#10;AAAAAAAAAAAAAAAAHwEAAF9yZWxzLy5yZWxzUEsBAi0AFAAGAAgAAAAhABPpKfnEAAAA3AAAAA8A&#10;AAAAAAAAAAAAAAAABwIAAGRycy9kb3ducmV2LnhtbFBLBQYAAAAAAwADALcAAAD4AgAAAAA=&#10;" strokeweight=".5pt"/>
                        <v:line id="Line 3191" o:spid="_x0000_s1564"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v:line id="Line 3192" o:spid="_x0000_s1565"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" strokeweight=".5pt"/>
                        <v:line id="Line 3193" o:spid="_x0000_s1566"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" strokeweight=".5pt"/>
                        <v:line id="Line 3194" o:spid="_x0000_s1567"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" strokeweight=".5pt"/>
                        <v:line id="Line 3195" o:spid="_x0000_s1568"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" strokeweight=".5pt"/>
                        <v:line id="Line 3196" o:spid="_x0000_s1569"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kn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cv5HP7OxCMgi18AAAD//wMAUEsBAi0AFAAGAAgAAAAhANvh9svuAAAAhQEAABMAAAAAAAAA&#10;AAAAAAAAAAAAAFtDb250ZW50X1R5cGVzXS54bWxQSwECLQAUAAYACAAAACEAWvQsW78AAAAVAQAA&#10;CwAAAAAAAAAAAAAAAAAfAQAAX3JlbHMvLnJlbHNQSwECLQAUAAYACAAAACEA6Qu5J8YAAADcAAAA&#10;DwAAAAAAAAAAAAAAAAAHAgAAZHJzL2Rvd25yZXYueG1sUEsFBgAAAAADAAMAtwAAAPoCAAAAAA==&#10;" strokeweight=".5pt"/>
                        <v:line id="Line 3197" o:spid="_x0000_s1570"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FT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" strokeweight=".5pt"/>
                        <v:line id="Line 3198" o:spid="_x0000_s1571"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" strokeweight=".5pt"/>
                        <v:line id="Line 3199" o:spid="_x0000_s1572"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q/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" strokeweight=".5pt"/>
                        <v:line id="Line 3200" o:spid="_x0000_s1573"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" strokeweight=".5pt"/>
                        <v:line id="Line 3201" o:spid="_x0000_s1574"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" strokeweight=".5pt"/>
                        <v:line id="Line 3202" o:spid="_x0000_s1575"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" strokeweight=".5pt"/>
                      </v:group>
                      <v:group id="Group 3203" o:spid="_x0000_s1576" style="position:absolute;left:5312;top:3983;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">
                        <v:line id="Line 3204" o:spid="_x0000_s1577"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" strokeweight=".5pt"/>
                        <v:line id="Line 3205" o:spid="_x0000_s1578"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" strokeweight=".5pt"/>
                        <v:line id="Line 3206" o:spid="_x0000_s1579"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a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" strokeweight=".5pt"/>
                        <v:line id="Line 3207" o:spid="_x0000_s1580"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" strokeweight=".5pt"/>
                        <v:line id="Line 3208" o:spid="_x0000_s1581"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" strokeweight=".5pt"/>
                        <v:line id="Line 3209" o:spid="_x0000_s1582"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" strokeweight=".5pt"/>
                        <v:line id="Line 3210" o:spid="_x0000_s1583"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" strokeweight=".5pt"/>
                        <v:line id="Line 3211" o:spid="_x0000_s1584"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" strokeweight=".5pt"/>
                        <v:line id="Line 3212" o:spid="_x0000_s1585"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" strokeweight=".5pt"/>
                        <v:line id="Line 3213" o:spid="_x0000_s1586"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" strokeweight=".5pt"/>
                        <v:line id="Line 3214" o:spid="_x0000_s1587"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" strokeweight=".5pt"/>
                        <v:line id="Line 3215" o:spid="_x0000_s1588"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" strokeweight=".5pt"/>
                        <v:line id="Line 3216" o:spid="_x0000_s1589"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" strokeweight=".5pt"/>
                        <v:line id="Line 3217" o:spid="_x0000_s1590"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" strokeweight=".5pt"/>
                        <v:line id="Line 3218" o:spid="_x0000_s1591"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" strokeweight=".5pt"/>
                        <v:line id="Line 3219" o:spid="_x0000_s1592"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" strokeweight=".5pt"/>
                      </v:group>
                      <v:group id="Group 3220" o:spid="_x0000_s1593" style="position:absolute;left:5313;top:3326;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">
                        <v:line id="Line 3221" o:spid="_x0000_s1594"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" strokeweight=".5pt"/>
                        <v:line id="Line 3222" o:spid="_x0000_s1595"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" strokeweight=".5pt"/>
                        <v:line id="Line 3223" o:spid="_x0000_s1596"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" strokeweight=".5pt"/>
                        <v:line id="Line 3224" o:spid="_x0000_s1597"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" strokeweight=".5pt"/>
                        <v:line id="Line 3225" o:spid="_x0000_s1598"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" strokeweight=".5pt"/>
                        <v:line id="Line 3226" o:spid="_x0000_s1599"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" strokeweight=".5pt"/>
                        <v:line id="Line 3227" o:spid="_x0000_s1600"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" strokeweight=".5pt"/>
                        <v:line id="Line 3228" o:spid="_x0000_s1601"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" strokeweight=".5pt"/>
                        <v:line id="Line 3229" o:spid="_x0000_s1602"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" strokeweight=".5pt"/>
                        <v:line id="Line 3230" o:spid="_x0000_s1603"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" strokeweight=".5pt"/>
                        <v:line id="Line 3231" o:spid="_x0000_s1604"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" strokeweight=".5pt"/>
                        <v:line id="Line 3232" o:spid="_x0000_s1605"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" strokeweight=".5pt"/>
                        <v:line id="Line 3233" o:spid="_x0000_s1606"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" strokeweight=".5pt"/>
                        <v:line id="Line 3234" o:spid="_x0000_s1607"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" strokeweight=".5pt"/>
                        <v:line id="Line 3235" o:spid="_x0000_s1608"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V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piP4PxOPgFw8AQAA//8DAFBLAQItABQABgAIAAAAIQDb4fbL7gAAAIUBAAATAAAAAAAAAAAA&#10;AAAAAAAAAABbQ29udGVudF9UeXBlc10ueG1sUEsBAi0AFAAGAAgAAAAhAFr0LFu/AAAAFQEAAAsA&#10;AAAAAAAAAAAAAAAAHwEAAF9yZWxzLy5yZWxzUEsBAi0AFAAGAAgAAAAhABAtpXzEAAAA3AAAAA8A&#10;AAAAAAAAAAAAAAAABwIAAGRycy9kb3ducmV2LnhtbFBLBQYAAAAAAwADALcAAAD4AgAAAAA=&#10;" strokeweight=".5pt"/>
                        <v:line id="Line 3236" o:spid="_x0000_s1609"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" strokeweight=".5pt"/>
                      </v:group>
                      <v:line id="Line 3237" o:spid="_x0000_s1610" style="position:absolute;rotation:-90;visibility:visible;mso-wrap-style:square" from="5612,2965" to="561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" strokeweight=".5pt"/>
                      <v:line id="Line 3238" o:spid="_x0000_s1611" style="position:absolute;rotation:-90;visibility:visible;mso-wrap-style:square" from="5612,2932" to="5612,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" strokeweight=".5pt"/>
                      <v:line id="Line 3239" o:spid="_x0000_s1612" style="position:absolute;rotation:-90;visibility:visible;mso-wrap-style:square" from="5612,2899" to="5612,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" strokeweight=".5pt"/>
                      <v:line id="Line 3240" o:spid="_x0000_s1613" style="position:absolute;rotation:-90;visibility:visible;mso-wrap-style:square" from="5612,2865" to="56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" strokeweight=".5pt"/>
                    </v:group>
                    <v:shape id="Text Box 3241" o:spid="_x0000_s1614" type="#_x0000_t202" style="position:absolute;left:5334;top:1461;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117B1833"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v:textbox>
                    </v:shape>
                    <v:shape id="Text Box 3242" o:spid="_x0000_s1615" type="#_x0000_t202" style="position:absolute;left:5400;top:3072;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7BF54478" w14:textId="77777777" w:rsidR="007C7660" w:rsidRPr="00F43783" w:rsidRDefault="007C7660" w:rsidP="00936176">
                            <w:pPr>
                              <w:rPr>
                                <w:sz w:val="15"/>
                                <w:szCs w:val="15"/>
                              </w:rPr>
                            </w:pPr>
                            <w:r w:rsidRPr="00F43783">
                              <w:rPr>
                                <w:rFonts w:hint="eastAsia"/>
                                <w:sz w:val="15"/>
                                <w:szCs w:val="15"/>
                              </w:rPr>
                              <w:t>0</w:t>
                            </w:r>
                          </w:p>
                        </w:txbxContent>
                      </v:textbox>
                    </v:shape>
                    <v:shape id="Text Box 3243" o:spid="_x0000_s1616" type="#_x0000_t202" style="position:absolute;left:5670;top:3123;width:135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2E477B62"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v:textbox>
                    </v:shape>
                    <v:shape id="Text Box 3244" o:spid="_x0000_s1617" type="#_x0000_t202" style="position:absolute;left:7110;top:3108;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67DF6133"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v:textbox>
                    </v:shape>
                    <v:shape id="Text Box 3245" o:spid="_x0000_s1618" type="#_x0000_t202" style="position:absolute;left:5310;top:1622;width:5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7C48E57"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2A958788"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457D43C6"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719DD4D3"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v:textbox>
                    </v:shape>
                  </v:group>
                </v:group>
                <v:group id="Group 3246" o:spid="_x0000_s1619" style="position:absolute;left:6024;top:1569;width:2281;height:1930" coordorigin="2214,1713"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3247" o:spid="_x0000_s1620" style="position:absolute;left:2214;top:1713;width:2362;height:1930" coordorigin="5310,1461"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Group 3248" o:spid="_x0000_s1621" style="position:absolute;left:5496;top:1704;width:1642;height:1479" coordorigin="5586,2853" coordsize="164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Group 3249" o:spid="_x0000_s1622" style="position:absolute;left:5609;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line id="Line 3250" o:spid="_x0000_s1623"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" strokeweight=".5pt"/>
                        <v:line id="Line 3251" o:spid="_x0000_s1624"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" strokeweight=".5pt"/>
                        <v:line id="Line 3252" o:spid="_x0000_s1625"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" strokeweight=".5pt"/>
                        <v:line id="Line 3253" o:spid="_x0000_s1626"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" strokeweight=".5pt"/>
                        <v:line id="Line 3254" o:spid="_x0000_s1627"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" strokeweight=".5pt"/>
                        <v:line id="Line 3255" o:spid="_x0000_s1628"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" strokeweight=".5pt"/>
                        <v:line id="Line 3256" o:spid="_x0000_s1629"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" strokeweight=".5pt"/>
                        <v:line id="Line 3257" o:spid="_x0000_s1630"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" strokeweight=".5pt"/>
                        <v:line id="Line 3258" o:spid="_x0000_s1631"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" strokeweight=".5pt"/>
                        <v:line id="Line 3259" o:spid="_x0000_s1632"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" strokeweight=".5pt"/>
                        <v:line id="Line 3260" o:spid="_x0000_s1633"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" strokeweight=".5pt"/>
                        <v:line id="Line 3261" o:spid="_x0000_s1634"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" strokeweight=".5pt"/>
                        <v:line id="Line 3262" o:spid="_x0000_s1635"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" strokeweight=".5pt"/>
                        <v:line id="Line 3263" o:spid="_x0000_s1636"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" strokeweight=".5pt"/>
                        <v:line id="Line 3264" o:spid="_x0000_s1637"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" strokeweight=".5pt"/>
                        <v:line id="Line 3265" o:spid="_x0000_s1638"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" strokeweight=".5pt"/>
                      </v:group>
                      <v:group id="Group 3266" o:spid="_x0000_s1639" style="position:absolute;left:5586;top:2853;width:1642;height:1479" coordorigin="2400,2400"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3267" o:spid="_x0000_s1640"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" path="m,l1920,r,160l,160,,320r1920,l1920,480,,480,,640r1920,l1920,800,,800,,960r1920,l1920,1120,,1120r,160l1920,1280r,160l,1440e" filled="f" strokeweight=".5pt">
                          <v:path arrowok="t" o:connecttype="custom" o:connectlocs="0,0;1920,0;1920,160;0,160;0,320;1920,320;1920,480;0,480;0,640;1920,640;1920,800;0,800;0,960;1920,960;1920,1120;0,1120;0,1280;1920,1280;1920,1440;0,1440" o:connectangles="0,0,0,0,0,0,0,0,0,0,0,0,0,0,0,0,0,0,0,0"/>
                        </v:shape>
                        <v:shape id="Freeform 3268" o:spid="_x0000_s1641"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" path="m,l,1440r160,l160,,320,r,1440l480,1440,480,,640,r,1440l800,1440,800,,960,r,1440l1120,1440,1120,r160,l1280,1440r160,l1440,r160,l1600,1440r160,l1760,r160,l1920,1440e" filled="f" strokeweight=".5pt">
                          <v:path arrowok="t" o:connecttype="custom" o:connectlocs="0,0;0,1440;160,1440;160,0;320,0;320,1440;480,1440;480,0;640,0;640,1440;800,1440;800,0;960,0;960,1440;1120,1440;1120,0;1280,0;1280,1440;1440,1440;1440,0;1600,0;1600,1440;1760,1440;1760,0;1920,0;1920,1440" o:connectangles="0,0,0,0,0,0,0,0,0,0,0,0,0,0,0,0,0,0,0,0,0,0,0,0,0,0"/>
                        </v:shape>
                      </v:group>
                      <v:group id="Group 3269" o:spid="_x0000_s1642" style="position:absolute;left:6156;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line id="Line 3270" o:spid="_x0000_s1643"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" strokeweight=".5pt"/>
                        <v:line id="Line 3271" o:spid="_x0000_s1644"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" strokeweight=".5pt"/>
                        <v:line id="Line 3272" o:spid="_x0000_s1645"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" strokeweight=".5pt"/>
                        <v:line id="Line 3273" o:spid="_x0000_s1646"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" strokeweight=".5pt"/>
                        <v:line id="Line 3274" o:spid="_x0000_s1647"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" strokeweight=".5pt"/>
                        <v:line id="Line 3275" o:spid="_x0000_s1648"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" strokeweight=".5pt"/>
                        <v:line id="Line 3276" o:spid="_x0000_s1649"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" strokeweight=".5pt"/>
                        <v:line id="Line 3277" o:spid="_x0000_s1650"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" strokeweight=".5pt"/>
                        <v:line id="Line 3278" o:spid="_x0000_s1651"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" strokeweight=".5pt"/>
                        <v:line id="Line 3279" o:spid="_x0000_s1652"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" strokeweight=".5pt"/>
                        <v:line id="Line 3280" o:spid="_x0000_s1653"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" strokeweight=".5pt"/>
                        <v:line id="Line 3281" o:spid="_x0000_s1654"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" strokeweight=".5pt"/>
                        <v:line id="Line 3282" o:spid="_x0000_s1655"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" strokeweight=".5pt"/>
                        <v:line id="Line 3283" o:spid="_x0000_s1656"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" strokeweight=".5pt"/>
                        <v:line id="Line 3284" o:spid="_x0000_s1657"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" strokeweight=".5pt"/>
                        <v:line id="Line 3285" o:spid="_x0000_s1658"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" strokeweight=".5pt"/>
                      </v:group>
                      <v:group id="Group 3286" o:spid="_x0000_s1659" style="position:absolute;left:6704;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line id="Line 3287" o:spid="_x0000_s1660"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" strokeweight=".5pt"/>
                        <v:line id="Line 3288" o:spid="_x0000_s1661"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" strokeweight=".5pt"/>
                        <v:line id="Line 3289" o:spid="_x0000_s1662"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P/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RxP4PxOPgFw8AQAA//8DAFBLAQItABQABgAIAAAAIQDb4fbL7gAAAIUBAAATAAAAAAAAAAAA&#10;AAAAAAAAAABbQ29udGVudF9UeXBlc10ueG1sUEsBAi0AFAAGAAgAAAAhAFr0LFu/AAAAFQEAAAsA&#10;AAAAAAAAAAAAAAAAHwEAAF9yZWxzLy5yZWxzUEsBAi0AFAAGAAgAAAAhAApEg//EAAAA3AAAAA8A&#10;AAAAAAAAAAAAAAAABwIAAGRycy9kb3ducmV2LnhtbFBLBQYAAAAAAwADALcAAAD4AgAAAAA=&#10;" strokeweight=".5pt"/>
                        <v:line id="Line 3290" o:spid="_x0000_s1663"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" strokeweight=".5pt"/>
                        <v:line id="Line 3291" o:spid="_x0000_s1664"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" strokeweight=".5pt"/>
                        <v:line id="Line 3292" o:spid="_x0000_s1665"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" strokeweight=".5pt"/>
                        <v:line id="Line 3293" o:spid="_x0000_s1666"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" strokeweight=".5pt"/>
                        <v:line id="Line 3294" o:spid="_x0000_s1667"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" strokeweight=".5pt"/>
                        <v:line id="Line 3295" o:spid="_x0000_s1668"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" strokeweight=".5pt"/>
                        <v:line id="Line 3296" o:spid="_x0000_s1669"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" strokeweight=".5pt"/>
                        <v:line id="Line 3297" o:spid="_x0000_s1670"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" strokeweight=".5pt"/>
                        <v:line id="Line 3298" o:spid="_x0000_s1671"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" strokeweight=".5pt"/>
                        <v:line id="Line 3299" o:spid="_x0000_s1672"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" strokeweight=".5pt"/>
                        <v:line id="Line 3300" o:spid="_x0000_s1673"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" strokeweight=".5pt"/>
                        <v:line id="Line 3301" o:spid="_x0000_s1674"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" strokeweight=".5pt"/>
                        <v:line id="Line 3302" o:spid="_x0000_s1675"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" strokeweight=".5pt"/>
                      </v:group>
                      <v:group id="Group 3303" o:spid="_x0000_s1676" style="position:absolute;left:5312;top:3983;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">
                        <v:line id="Line 3304" o:spid="_x0000_s1677"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" strokeweight=".5pt"/>
                        <v:line id="Line 3305" o:spid="_x0000_s1678"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" strokeweight=".5pt"/>
                        <v:line id="Line 3306" o:spid="_x0000_s1679"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" strokeweight=".5pt"/>
                        <v:line id="Line 3307" o:spid="_x0000_s1680"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" strokeweight=".5pt"/>
                        <v:line id="Line 3308" o:spid="_x0000_s1681"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" strokeweight=".5pt"/>
                        <v:line id="Line 3309" o:spid="_x0000_s1682"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" strokeweight=".5pt"/>
                        <v:line id="Line 3310" o:spid="_x0000_s1683"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" strokeweight=".5pt"/>
                        <v:line id="Line 3311" o:spid="_x0000_s1684"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" strokeweight=".5pt"/>
                        <v:line id="Line 3312" o:spid="_x0000_s1685"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" strokeweight=".5pt"/>
                        <v:line id="Line 3313" o:spid="_x0000_s1686"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" strokeweight=".5pt"/>
                        <v:line id="Line 3314" o:spid="_x0000_s1687"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" strokeweight=".5pt"/>
                        <v:line id="Line 3315" o:spid="_x0000_s1688"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" strokeweight=".5pt"/>
                        <v:line id="Line 3316" o:spid="_x0000_s1689"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" strokeweight=".5pt"/>
                        <v:line id="Line 3317" o:spid="_x0000_s1690"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" strokeweight=".5pt"/>
                        <v:line id="Line 3318" o:spid="_x0000_s1691"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" strokeweight=".5pt"/>
                        <v:line id="Line 3319" o:spid="_x0000_s1692"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" strokeweight=".5pt"/>
                      </v:group>
                      <v:group id="Group 3320" o:spid="_x0000_s1693" style="position:absolute;left:5313;top:3326;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">
                        <v:line id="Line 3321" o:spid="_x0000_s1694"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" strokeweight=".5pt"/>
                        <v:line id="Line 3322" o:spid="_x0000_s1695"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" strokeweight=".5pt"/>
                        <v:line id="Line 3323" o:spid="_x0000_s1696"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" strokeweight=".5pt"/>
                        <v:line id="Line 3324" o:spid="_x0000_s1697"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" strokeweight=".5pt"/>
                        <v:line id="Line 3325" o:spid="_x0000_s1698"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line id="Line 3326" o:spid="_x0000_s1699"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" strokeweight=".5pt"/>
                        <v:line id="Line 3327" o:spid="_x0000_s1700"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" strokeweight=".5pt"/>
                        <v:line id="Line 3328" o:spid="_x0000_s1701"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" strokeweight=".5pt"/>
                        <v:line id="Line 3329" o:spid="_x0000_s1702"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" strokeweight=".5pt"/>
                        <v:line id="Line 3330" o:spid="_x0000_s1703"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k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FEv7OxCMgi18AAAD//wMAUEsBAi0AFAAGAAgAAAAhANvh9svuAAAAhQEAABMAAAAAAAAA&#10;AAAAAAAAAAAAAFtDb250ZW50X1R5cGVzXS54bWxQSwECLQAUAAYACAAAACEAWvQsW78AAAAVAQAA&#10;CwAAAAAAAAAAAAAAAAAfAQAAX3JlbHMvLnJlbHNQSwECLQAUAAYACAAAACEA82KfpMYAAADcAAAA&#10;DwAAAAAAAAAAAAAAAAAHAgAAZHJzL2Rvd25yZXYueG1sUEsFBgAAAAADAAMAtwAAAPoCAAAAAA==&#10;" strokeweight=".5pt"/>
                        <v:line id="Line 3331" o:spid="_x0000_s1704"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" strokeweight=".5pt"/>
                        <v:line id="Line 3332" o:spid="_x0000_s1705"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" strokeweight=".5pt"/>
                        <v:line id="Line 3333" o:spid="_x0000_s1706"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" strokeweight=".5pt"/>
                        <v:line id="Line 3334" o:spid="_x0000_s1707"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" strokeweight=".5pt"/>
                        <v:line id="Line 3335" o:spid="_x0000_s1708"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" strokeweight=".5pt"/>
                        <v:line id="Line 3336" o:spid="_x0000_s1709"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" strokeweight=".5pt"/>
                      </v:group>
                      <v:line id="Line 3337" o:spid="_x0000_s1710" style="position:absolute;rotation:-90;visibility:visible;mso-wrap-style:square" from="5612,2965" to="561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" strokeweight=".5pt"/>
                      <v:line id="Line 3338" o:spid="_x0000_s1711" style="position:absolute;rotation:-90;visibility:visible;mso-wrap-style:square" from="5612,2932" to="5612,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" strokeweight=".5pt"/>
                      <v:line id="Line 3339" o:spid="_x0000_s1712" style="position:absolute;rotation:-90;visibility:visible;mso-wrap-style:square" from="5612,2899" to="5612,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" strokeweight=".5pt"/>
                      <v:line id="Line 3340" o:spid="_x0000_s1713" style="position:absolute;rotation:-90;visibility:visible;mso-wrap-style:square" from="5612,2865" to="56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" strokeweight=".5pt"/>
                    </v:group>
                    <v:shape id="Text Box 3341" o:spid="_x0000_s1714" type="#_x0000_t202" style="position:absolute;left:5334;top:1461;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7D977C23"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v:textbox>
                    </v:shape>
                    <v:shape id="Text Box 3342" o:spid="_x0000_s1715" type="#_x0000_t202" style="position:absolute;left:5400;top:3072;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1A8FA192" w14:textId="77777777" w:rsidR="007C7660" w:rsidRPr="00F43783" w:rsidRDefault="007C7660" w:rsidP="00936176">
                            <w:pPr>
                              <w:rPr>
                                <w:sz w:val="15"/>
                                <w:szCs w:val="15"/>
                              </w:rPr>
                            </w:pPr>
                            <w:r w:rsidRPr="00F43783">
                              <w:rPr>
                                <w:rFonts w:hint="eastAsia"/>
                                <w:sz w:val="15"/>
                                <w:szCs w:val="15"/>
                              </w:rPr>
                              <w:t>0</w:t>
                            </w:r>
                          </w:p>
                        </w:txbxContent>
                      </v:textbox>
                    </v:shape>
                    <v:shape id="Text Box 3343" o:spid="_x0000_s1716" type="#_x0000_t202" style="position:absolute;left:5670;top:3123;width:135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1BEBEAE5"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v:textbox>
                    </v:shape>
                    <v:shape id="Text Box 3344" o:spid="_x0000_s1717" type="#_x0000_t202" style="position:absolute;left:7110;top:3108;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26E05C7D"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v:textbox>
                    </v:shape>
                    <v:shape id="Text Box 3345" o:spid="_x0000_s1718" type="#_x0000_t202" style="position:absolute;left:5310;top:1622;width:5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71D07C4B"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663D3909"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55C20EC5"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10BD891D"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v:textbox>
                    </v:shape>
                  </v:group>
                  <v:group id="Group 3346" o:spid="_x0000_s1719" style="position:absolute;left:2408;top:2484;width:1484;height:816" coordorigin="2408,2484" coordsize="1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line id="Line 3347" o:spid="_x0000_s1720" style="position:absolute;visibility:visible;mso-wrap-style:square" from="2408,2484" to="315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line id="Line 3348" o:spid="_x0000_s1721" style="position:absolute;flip:x;visibility:visible;mso-wrap-style:square" from="3150,2484" to="389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group>
                </v:group>
                <v:group id="Group 3349" o:spid="_x0000_s1722" style="position:absolute;left:8139;top:1578;width:2282;height:1930" coordorigin="3272,93"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group id="Group 3350" o:spid="_x0000_s1723" style="position:absolute;left:3272;top:93;width:2362;height:1930" coordorigin="5310,1461" coordsize="2362,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group id="Group 3351" o:spid="_x0000_s1724" style="position:absolute;left:5496;top:1704;width:1642;height:1479" coordorigin="5586,2853" coordsize="164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3352" o:spid="_x0000_s1725" style="position:absolute;left:5609;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line id="Line 3353" o:spid="_x0000_s1726"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" strokeweight=".5pt"/>
                        <v:line id="Line 3354" o:spid="_x0000_s1727"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" strokeweight=".5pt"/>
                        <v:line id="Line 3355" o:spid="_x0000_s1728"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" strokeweight=".5pt"/>
                        <v:line id="Line 3356" o:spid="_x0000_s1729"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" strokeweight=".5pt"/>
                        <v:line id="Line 3357" o:spid="_x0000_s1730"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" strokeweight=".5pt"/>
                        <v:line id="Line 3358" o:spid="_x0000_s1731"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" strokeweight=".5pt"/>
                        <v:line id="Line 3359" o:spid="_x0000_s1732"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" strokeweight=".5pt"/>
                        <v:line id="Line 3360" o:spid="_x0000_s1733"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" strokeweight=".5pt"/>
                        <v:line id="Line 3361" o:spid="_x0000_s1734"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" strokeweight=".5pt"/>
                        <v:line id="Line 3362" o:spid="_x0000_s1735"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" strokeweight=".5pt"/>
                        <v:line id="Line 3363" o:spid="_x0000_s1736"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" strokeweight=".5pt"/>
                        <v:line id="Line 3364" o:spid="_x0000_s1737"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" strokeweight=".5pt"/>
                        <v:line id="Line 3365" o:spid="_x0000_s1738"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" strokeweight=".5pt"/>
                        <v:line id="Line 3366" o:spid="_x0000_s1739"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" strokeweight=".5pt"/>
                        <v:line id="Line 3367" o:spid="_x0000_s1740"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" strokeweight=".5pt"/>
                        <v:line id="Line 3368" o:spid="_x0000_s1741"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" strokeweight=".5pt"/>
                      </v:group>
                      <v:group id="Group 3369" o:spid="_x0000_s1742" style="position:absolute;left:5586;top:2853;width:1642;height:1479" coordorigin="2400,2400"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3370" o:spid="_x0000_s1743"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" path="m,l1920,r,160l,160,,320r1920,l1920,480,,480,,640r1920,l1920,800,,800,,960r1920,l1920,1120,,1120r,160l1920,1280r,160l,1440e" filled="f" strokeweight=".5pt">
                          <v:path arrowok="t" o:connecttype="custom" o:connectlocs="0,0;1920,0;1920,160;0,160;0,320;1920,320;1920,480;0,480;0,640;1920,640;1920,800;0,800;0,960;1920,960;1920,1120;0,1120;0,1280;1920,1280;1920,1440;0,1440" o:connectangles="0,0,0,0,0,0,0,0,0,0,0,0,0,0,0,0,0,0,0,0"/>
                        </v:shape>
                        <v:shape id="Freeform 3371" o:spid="_x0000_s1744" style="position:absolute;left:2400;top:2400;width:1920;height:1440;visibility:visible;mso-wrap-style:square;v-text-anchor:top" coordsize="19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" path="m,l,1440r160,l160,,320,r,1440l480,1440,480,,640,r,1440l800,1440,800,,960,r,1440l1120,1440,1120,r160,l1280,1440r160,l1440,r160,l1600,1440r160,l1760,r160,l1920,1440e" filled="f" strokeweight=".5pt">
                          <v:path arrowok="t" o:connecttype="custom" o:connectlocs="0,0;0,1440;160,1440;160,0;320,0;320,1440;480,1440;480,0;640,0;640,1440;800,1440;800,0;960,0;960,1440;1120,1440;1120,0;1280,0;1280,1440;1440,1440;1440,0;1600,0;1600,1440;1760,1440;1760,0;1920,0;1920,1440" o:connectangles="0,0,0,0,0,0,0,0,0,0,0,0,0,0,0,0,0,0,0,0,0,0,0,0,0,0"/>
                        </v:shape>
                      </v:group>
                      <v:group id="Group 3372" o:spid="_x0000_s1745" style="position:absolute;left:6156;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line id="Line 3373" o:spid="_x0000_s1746"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" strokeweight=".5pt"/>
                        <v:line id="Line 3374" o:spid="_x0000_s1747"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" strokeweight=".5pt"/>
                        <v:line id="Line 3375" o:spid="_x0000_s1748"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" strokeweight=".5pt"/>
                        <v:line id="Line 3376" o:spid="_x0000_s1749"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" strokeweight=".5pt"/>
                        <v:line id="Line 3377" o:spid="_x0000_s1750"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" strokeweight=".5pt"/>
                        <v:line id="Line 3378" o:spid="_x0000_s1751"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" strokeweight=".5pt"/>
                        <v:line id="Line 3379" o:spid="_x0000_s1752"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" strokeweight=".5pt"/>
                        <v:line id="Line 3380" o:spid="_x0000_s1753"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" strokeweight=".5pt"/>
                        <v:line id="Line 3381" o:spid="_x0000_s1754"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" strokeweight=".5pt"/>
                        <v:line id="Line 3382" o:spid="_x0000_s1755"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" strokeweight=".5pt"/>
                        <v:line id="Line 3383" o:spid="_x0000_s1756"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" strokeweight=".5pt"/>
                        <v:line id="Line 3384" o:spid="_x0000_s1757"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" strokeweight=".5pt"/>
                        <v:line id="Line 3385" o:spid="_x0000_s1758"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" strokeweight=".5pt"/>
                        <v:line id="Line 3386" o:spid="_x0000_s1759"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" strokeweight=".5pt"/>
                        <v:line id="Line 3387" o:spid="_x0000_s1760"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" strokeweight=".5pt"/>
                        <v:line id="Line 3388" o:spid="_x0000_s1761"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" strokeweight=".5pt"/>
                      </v:group>
                      <v:group id="Group 3389" o:spid="_x0000_s1762" style="position:absolute;left:6704;top:4290;width:498;height:39"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line id="Line 3390" o:spid="_x0000_s1763"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" strokeweight=".5pt"/>
                        <v:line id="Line 3391" o:spid="_x0000_s1764"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" strokeweight=".5pt"/>
                        <v:line id="Line 3392" o:spid="_x0000_s1765"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" strokeweight=".5pt"/>
                        <v:line id="Line 3393" o:spid="_x0000_s1766"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" strokeweight=".5pt"/>
                        <v:line id="Line 3394" o:spid="_x0000_s1767"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" strokeweight=".5pt"/>
                        <v:line id="Line 3395" o:spid="_x0000_s1768"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" strokeweight=".5pt"/>
                        <v:line id="Line 3396" o:spid="_x0000_s1769"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" strokeweight=".5pt"/>
                        <v:line id="Line 3397" o:spid="_x0000_s1770"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" strokeweight=".5pt"/>
                        <v:line id="Line 3398" o:spid="_x0000_s1771"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" strokeweight=".5pt"/>
                        <v:line id="Line 3399" o:spid="_x0000_s1772"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" strokeweight=".5pt"/>
                        <v:line id="Line 3400" o:spid="_x0000_s1773"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" strokeweight=".5pt"/>
                        <v:line id="Line 3401" o:spid="_x0000_s1774"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" strokeweight=".5pt"/>
                        <v:line id="Line 3402" o:spid="_x0000_s1775"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" strokeweight=".5pt"/>
                        <v:line id="Line 3403" o:spid="_x0000_s1776"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" strokeweight=".5pt"/>
                        <v:line id="Line 3404" o:spid="_x0000_s1777"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" strokeweight=".5pt"/>
                        <v:line id="Line 3405" o:spid="_x0000_s1778"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" strokeweight=".5pt"/>
                      </v:group>
                      <v:group id="Group 3406" o:spid="_x0000_s1779" style="position:absolute;left:5312;top:3983;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">
                        <v:line id="Line 3407" o:spid="_x0000_s1780"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" strokeweight=".5pt"/>
                        <v:line id="Line 3408" o:spid="_x0000_s1781"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" strokeweight=".5pt"/>
                        <v:line id="Line 3409" o:spid="_x0000_s1782"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" strokeweight=".5pt"/>
                        <v:line id="Line 3410" o:spid="_x0000_s1783"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" strokeweight=".5pt"/>
                        <v:line id="Line 3411" o:spid="_x0000_s1784"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" strokeweight=".5pt"/>
                        <v:line id="Line 3412" o:spid="_x0000_s1785"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" strokeweight=".5pt"/>
                        <v:line id="Line 3413" o:spid="_x0000_s1786"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" strokeweight=".5pt"/>
                        <v:line id="Line 3414" o:spid="_x0000_s1787"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" strokeweight=".5pt"/>
                        <v:line id="Line 3415" o:spid="_x0000_s1788"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" strokeweight=".5pt"/>
                        <v:line id="Line 3416" o:spid="_x0000_s1789"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" strokeweight=".5pt"/>
                        <v:line id="Line 3417" o:spid="_x0000_s1790"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" strokeweight=".5pt"/>
                        <v:line id="Line 3418" o:spid="_x0000_s1791"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" strokeweight=".5pt"/>
                        <v:line id="Line 3419" o:spid="_x0000_s1792"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" strokeweight=".5pt"/>
                        <v:line id="Line 3420" o:spid="_x0000_s1793"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" strokeweight=".5pt"/>
                        <v:line id="Line 3421" o:spid="_x0000_s1794"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" strokeweight=".5pt"/>
                        <v:line id="Line 3422" o:spid="_x0000_s1795"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" strokeweight=".5pt"/>
                      </v:group>
                      <v:group id="Group 3423" o:spid="_x0000_s1796" style="position:absolute;left:5313;top:3326;width:597;height:42;rotation:-90" coordorigin="4646,1914" coordsize="2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">
                        <v:line id="Line 3424" o:spid="_x0000_s1797" style="position:absolute;visibility:visible;mso-wrap-style:square" from="4646,1914" to="46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" strokeweight=".5pt"/>
                        <v:line id="Line 3425" o:spid="_x0000_s1798" style="position:absolute;visibility:visible;mso-wrap-style:square" from="4806,1914" to="48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" strokeweight=".5pt"/>
                        <v:line id="Line 3426" o:spid="_x0000_s1799" style="position:absolute;visibility:visible;mso-wrap-style:square" from="4966,1914" to="49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" strokeweight=".5pt"/>
                        <v:line id="Line 3427" o:spid="_x0000_s1800" style="position:absolute;visibility:visible;mso-wrap-style:square" from="5126,1914" to="51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" strokeweight=".5pt"/>
                        <v:line id="Line 3428" o:spid="_x0000_s1801" style="position:absolute;visibility:visible;mso-wrap-style:square" from="5446,1914" to="54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" strokeweight=".5pt"/>
                        <v:line id="Line 3429" o:spid="_x0000_s1802" style="position:absolute;visibility:visible;mso-wrap-style:square" from="5606,1914" to="56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" strokeweight=".5pt"/>
                        <v:line id="Line 3430" o:spid="_x0000_s1803" style="position:absolute;visibility:visible;mso-wrap-style:square" from="5766,1914" to="57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" strokeweight=".5pt"/>
                        <v:line id="Line 3431" o:spid="_x0000_s1804" style="position:absolute;visibility:visible;mso-wrap-style:square" from="5926,1914" to="59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" strokeweight=".5pt"/>
                        <v:line id="Line 3432" o:spid="_x0000_s1805" style="position:absolute;visibility:visible;mso-wrap-style:square" from="6246,1914" to="62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" strokeweight=".5pt"/>
                        <v:line id="Line 3433" o:spid="_x0000_s1806" style="position:absolute;visibility:visible;mso-wrap-style:square" from="6406,1914" to="64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" strokeweight=".5pt"/>
                        <v:line id="Line 3434" o:spid="_x0000_s1807" style="position:absolute;visibility:visible;mso-wrap-style:square" from="6566,1914" to="65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" strokeweight=".5pt"/>
                        <v:line id="Line 3435" o:spid="_x0000_s1808" style="position:absolute;visibility:visible;mso-wrap-style:square" from="6726,1914" to="67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" strokeweight=".5pt"/>
                        <v:line id="Line 3436" o:spid="_x0000_s1809" style="position:absolute;visibility:visible;mso-wrap-style:square" from="7046,1914" to="704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" strokeweight=".5pt"/>
                        <v:line id="Line 3437" o:spid="_x0000_s1810" style="position:absolute;visibility:visible;mso-wrap-style:square" from="7206,1914" to="720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" strokeweight=".5pt"/>
                        <v:line id="Line 3438" o:spid="_x0000_s1811" style="position:absolute;visibility:visible;mso-wrap-style:square" from="7366,1914" to="736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" strokeweight=".5pt"/>
                        <v:line id="Line 3439" o:spid="_x0000_s1812" style="position:absolute;visibility:visible;mso-wrap-style:square" from="7526,1914" to="7526,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" strokeweight=".5pt"/>
                      </v:group>
                      <v:line id="Line 3440" o:spid="_x0000_s1813" style="position:absolute;rotation:-90;visibility:visible;mso-wrap-style:square" from="5612,2965" to="561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" strokeweight=".5pt"/>
                      <v:line id="Line 3441" o:spid="_x0000_s1814" style="position:absolute;rotation:-90;visibility:visible;mso-wrap-style:square" from="5612,2932" to="5612,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" strokeweight=".5pt"/>
                      <v:line id="Line 3442" o:spid="_x0000_s1815" style="position:absolute;rotation:-90;visibility:visible;mso-wrap-style:square" from="5612,2899" to="5612,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" strokeweight=".5pt"/>
                      <v:line id="Line 3443" o:spid="_x0000_s1816" style="position:absolute;rotation:-90;visibility:visible;mso-wrap-style:square" from="5612,2865" to="5612,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" strokeweight=".5pt"/>
                    </v:group>
                    <v:shape id="Text Box 3444" o:spid="_x0000_s1817" type="#_x0000_t202" style="position:absolute;left:5334;top:1461;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45324CC6" w14:textId="77777777" w:rsidR="007C7660" w:rsidRPr="00F43783" w:rsidRDefault="007C7660" w:rsidP="00936176">
                            <w:pPr>
                              <w:rPr>
                                <w:sz w:val="15"/>
                                <w:szCs w:val="15"/>
                              </w:rPr>
                            </w:pPr>
                            <w:r w:rsidRPr="00F43783">
                              <w:rPr>
                                <w:i/>
                                <w:sz w:val="15"/>
                                <w:szCs w:val="15"/>
                              </w:rPr>
                              <w:t>B</w:t>
                            </w:r>
                            <w:r>
                              <w:rPr>
                                <w:rFonts w:hint="eastAsia"/>
                                <w:sz w:val="15"/>
                                <w:szCs w:val="15"/>
                              </w:rPr>
                              <w:t>(</w:t>
                            </w:r>
                            <w:r w:rsidRPr="00F43783">
                              <w:rPr>
                                <w:sz w:val="15"/>
                                <w:szCs w:val="15"/>
                              </w:rPr>
                              <w:t>mT</w:t>
                            </w:r>
                            <w:r>
                              <w:rPr>
                                <w:rFonts w:hint="eastAsia"/>
                                <w:sz w:val="15"/>
                                <w:szCs w:val="15"/>
                              </w:rPr>
                              <w:t>)</w:t>
                            </w:r>
                          </w:p>
                        </w:txbxContent>
                      </v:textbox>
                    </v:shape>
                    <v:shape id="Text Box 3445" o:spid="_x0000_s1818" type="#_x0000_t202" style="position:absolute;left:5400;top:3072;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757B42A6" w14:textId="77777777" w:rsidR="007C7660" w:rsidRPr="00F43783" w:rsidRDefault="007C7660" w:rsidP="00936176">
                            <w:pPr>
                              <w:rPr>
                                <w:sz w:val="15"/>
                                <w:szCs w:val="15"/>
                              </w:rPr>
                            </w:pPr>
                            <w:r w:rsidRPr="00F43783">
                              <w:rPr>
                                <w:rFonts w:hint="eastAsia"/>
                                <w:sz w:val="15"/>
                                <w:szCs w:val="15"/>
                              </w:rPr>
                              <w:t>0</w:t>
                            </w:r>
                          </w:p>
                        </w:txbxContent>
                      </v:textbox>
                    </v:shape>
                    <v:shape id="Text Box 3446" o:spid="_x0000_s1819" type="#_x0000_t202" style="position:absolute;left:5670;top:3123;width:135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0F11681A" w14:textId="77777777" w:rsidR="007C7660" w:rsidRPr="00F43783" w:rsidRDefault="007C7660" w:rsidP="00936176">
                            <w:pPr>
                              <w:rPr>
                                <w:spacing w:val="-10"/>
                                <w:sz w:val="15"/>
                                <w:szCs w:val="15"/>
                              </w:rPr>
                            </w:pPr>
                            <w:r w:rsidRPr="00F43783">
                              <w:rPr>
                                <w:rFonts w:hint="eastAsia"/>
                                <w:spacing w:val="-10"/>
                                <w:sz w:val="15"/>
                                <w:szCs w:val="15"/>
                              </w:rPr>
                              <w:t>2.0</w:t>
                            </w:r>
                            <w:r>
                              <w:rPr>
                                <w:rFonts w:hint="eastAsia"/>
                                <w:spacing w:val="-10"/>
                                <w:sz w:val="15"/>
                                <w:szCs w:val="15"/>
                              </w:rPr>
                              <w:t xml:space="preserve"> </w:t>
                            </w:r>
                            <w:r w:rsidRPr="00F43783">
                              <w:rPr>
                                <w:rFonts w:hint="eastAsia"/>
                                <w:spacing w:val="-10"/>
                                <w:sz w:val="15"/>
                                <w:szCs w:val="15"/>
                              </w:rPr>
                              <w:t xml:space="preserve"> 4.0</w:t>
                            </w:r>
                            <w:r>
                              <w:rPr>
                                <w:rFonts w:hint="eastAsia"/>
                                <w:spacing w:val="-10"/>
                                <w:sz w:val="15"/>
                                <w:szCs w:val="15"/>
                              </w:rPr>
                              <w:t xml:space="preserve">  </w:t>
                            </w:r>
                            <w:r w:rsidRPr="00F43783">
                              <w:rPr>
                                <w:rFonts w:hint="eastAsia"/>
                                <w:spacing w:val="-10"/>
                                <w:sz w:val="15"/>
                                <w:szCs w:val="15"/>
                              </w:rPr>
                              <w:t>6.0</w:t>
                            </w:r>
                            <w:r>
                              <w:rPr>
                                <w:rFonts w:hint="eastAsia"/>
                                <w:spacing w:val="-10"/>
                                <w:sz w:val="15"/>
                                <w:szCs w:val="15"/>
                              </w:rPr>
                              <w:t xml:space="preserve">  </w:t>
                            </w:r>
                            <w:r w:rsidRPr="00F43783">
                              <w:rPr>
                                <w:rFonts w:hint="eastAsia"/>
                                <w:spacing w:val="-10"/>
                                <w:sz w:val="15"/>
                                <w:szCs w:val="15"/>
                              </w:rPr>
                              <w:t>8.0</w:t>
                            </w:r>
                            <w:r>
                              <w:rPr>
                                <w:rFonts w:hint="eastAsia"/>
                                <w:spacing w:val="-10"/>
                                <w:sz w:val="15"/>
                                <w:szCs w:val="15"/>
                              </w:rPr>
                              <w:t xml:space="preserve">  </w:t>
                            </w:r>
                            <w:r w:rsidRPr="00F43783">
                              <w:rPr>
                                <w:rFonts w:hint="eastAsia"/>
                                <w:spacing w:val="-10"/>
                                <w:sz w:val="15"/>
                                <w:szCs w:val="15"/>
                              </w:rPr>
                              <w:t>10.0</w:t>
                            </w:r>
                          </w:p>
                        </w:txbxContent>
                      </v:textbox>
                    </v:shape>
                    <v:shape id="Text Box 3447" o:spid="_x0000_s1820" type="#_x0000_t202" style="position:absolute;left:7110;top:3108;width:56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14:paraId="2F1FD98D" w14:textId="77777777" w:rsidR="007C7660" w:rsidRPr="00F43783" w:rsidRDefault="007C7660" w:rsidP="00936176">
                            <w:pPr>
                              <w:rPr>
                                <w:sz w:val="15"/>
                                <w:szCs w:val="15"/>
                              </w:rPr>
                            </w:pPr>
                            <w:r>
                              <w:rPr>
                                <w:rFonts w:hint="eastAsia"/>
                                <w:i/>
                                <w:sz w:val="15"/>
                                <w:szCs w:val="15"/>
                              </w:rPr>
                              <w:t>x</w:t>
                            </w:r>
                            <w:r>
                              <w:rPr>
                                <w:rFonts w:hint="eastAsia"/>
                                <w:sz w:val="15"/>
                                <w:szCs w:val="15"/>
                              </w:rPr>
                              <w:t>(cm)</w:t>
                            </w:r>
                          </w:p>
                        </w:txbxContent>
                      </v:textbox>
                    </v:shape>
                    <v:shape id="Text Box 3448" o:spid="_x0000_s1821" type="#_x0000_t202" style="position:absolute;left:5310;top:1622;width:52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6AEB727A" w14:textId="77777777" w:rsidR="007C7660" w:rsidRDefault="007C7660" w:rsidP="00936176">
                            <w:pPr>
                              <w:spacing w:line="340" w:lineRule="exact"/>
                              <w:rPr>
                                <w:spacing w:val="-10"/>
                                <w:sz w:val="15"/>
                                <w:szCs w:val="15"/>
                              </w:rPr>
                            </w:pPr>
                            <w:r>
                              <w:rPr>
                                <w:rFonts w:hint="eastAsia"/>
                                <w:spacing w:val="-10"/>
                                <w:sz w:val="15"/>
                                <w:szCs w:val="15"/>
                              </w:rPr>
                              <w:t>4</w:t>
                            </w:r>
                            <w:r w:rsidRPr="00F43783">
                              <w:rPr>
                                <w:rFonts w:hint="eastAsia"/>
                                <w:spacing w:val="-10"/>
                                <w:sz w:val="15"/>
                                <w:szCs w:val="15"/>
                              </w:rPr>
                              <w:t>.0</w:t>
                            </w:r>
                            <w:r>
                              <w:rPr>
                                <w:rFonts w:hint="eastAsia"/>
                                <w:spacing w:val="-10"/>
                                <w:sz w:val="15"/>
                                <w:szCs w:val="15"/>
                              </w:rPr>
                              <w:t xml:space="preserve"> </w:t>
                            </w:r>
                            <w:r w:rsidRPr="00F43783">
                              <w:rPr>
                                <w:rFonts w:hint="eastAsia"/>
                                <w:spacing w:val="-10"/>
                                <w:sz w:val="15"/>
                                <w:szCs w:val="15"/>
                              </w:rPr>
                              <w:t xml:space="preserve"> </w:t>
                            </w:r>
                          </w:p>
                          <w:p w14:paraId="659390CE" w14:textId="77777777" w:rsidR="007C7660" w:rsidRDefault="007C7660" w:rsidP="00936176">
                            <w:pPr>
                              <w:spacing w:line="340" w:lineRule="exact"/>
                              <w:rPr>
                                <w:spacing w:val="-10"/>
                                <w:sz w:val="15"/>
                                <w:szCs w:val="15"/>
                              </w:rPr>
                            </w:pPr>
                            <w:r>
                              <w:rPr>
                                <w:rFonts w:hint="eastAsia"/>
                                <w:spacing w:val="-10"/>
                                <w:sz w:val="15"/>
                                <w:szCs w:val="15"/>
                              </w:rPr>
                              <w:t>3</w:t>
                            </w:r>
                            <w:r w:rsidRPr="00F43783">
                              <w:rPr>
                                <w:rFonts w:hint="eastAsia"/>
                                <w:spacing w:val="-10"/>
                                <w:sz w:val="15"/>
                                <w:szCs w:val="15"/>
                              </w:rPr>
                              <w:t>.0</w:t>
                            </w:r>
                            <w:r>
                              <w:rPr>
                                <w:rFonts w:hint="eastAsia"/>
                                <w:spacing w:val="-10"/>
                                <w:sz w:val="15"/>
                                <w:szCs w:val="15"/>
                              </w:rPr>
                              <w:t xml:space="preserve">  </w:t>
                            </w:r>
                          </w:p>
                          <w:p w14:paraId="69270A9F" w14:textId="77777777" w:rsidR="007C7660" w:rsidRDefault="007C7660" w:rsidP="00936176">
                            <w:pPr>
                              <w:spacing w:line="340" w:lineRule="exact"/>
                              <w:rPr>
                                <w:spacing w:val="-10"/>
                                <w:sz w:val="15"/>
                                <w:szCs w:val="15"/>
                              </w:rPr>
                            </w:pPr>
                            <w:r>
                              <w:rPr>
                                <w:rFonts w:hint="eastAsia"/>
                                <w:spacing w:val="-10"/>
                                <w:sz w:val="15"/>
                                <w:szCs w:val="15"/>
                              </w:rPr>
                              <w:t>2</w:t>
                            </w:r>
                            <w:r w:rsidRPr="00F43783">
                              <w:rPr>
                                <w:rFonts w:hint="eastAsia"/>
                                <w:spacing w:val="-10"/>
                                <w:sz w:val="15"/>
                                <w:szCs w:val="15"/>
                              </w:rPr>
                              <w:t>.0</w:t>
                            </w:r>
                            <w:r>
                              <w:rPr>
                                <w:rFonts w:hint="eastAsia"/>
                                <w:spacing w:val="-10"/>
                                <w:sz w:val="15"/>
                                <w:szCs w:val="15"/>
                              </w:rPr>
                              <w:t xml:space="preserve">  </w:t>
                            </w:r>
                          </w:p>
                          <w:p w14:paraId="19CF6329" w14:textId="77777777" w:rsidR="007C7660" w:rsidRPr="00F43783" w:rsidRDefault="007C7660" w:rsidP="00936176">
                            <w:pPr>
                              <w:spacing w:line="340" w:lineRule="exact"/>
                              <w:rPr>
                                <w:spacing w:val="-10"/>
                                <w:sz w:val="15"/>
                                <w:szCs w:val="15"/>
                              </w:rPr>
                            </w:pPr>
                            <w:r>
                              <w:rPr>
                                <w:rFonts w:hint="eastAsia"/>
                                <w:spacing w:val="-10"/>
                                <w:sz w:val="15"/>
                                <w:szCs w:val="15"/>
                              </w:rPr>
                              <w:t>1</w:t>
                            </w:r>
                            <w:r w:rsidRPr="00F43783">
                              <w:rPr>
                                <w:rFonts w:hint="eastAsia"/>
                                <w:spacing w:val="-10"/>
                                <w:sz w:val="15"/>
                                <w:szCs w:val="15"/>
                              </w:rPr>
                              <w:t>.0</w:t>
                            </w:r>
                            <w:r>
                              <w:rPr>
                                <w:rFonts w:hint="eastAsia"/>
                                <w:spacing w:val="-10"/>
                                <w:sz w:val="15"/>
                                <w:szCs w:val="15"/>
                              </w:rPr>
                              <w:t xml:space="preserve">  </w:t>
                            </w:r>
                          </w:p>
                        </w:txbxContent>
                      </v:textbox>
                    </v:shape>
                  </v:group>
                  <v:group id="Group 3449" o:spid="_x0000_s1822" style="position:absolute;left:3462;top:755;width:1484;height:816;flip:y" coordorigin="2408,2484" coordsize="1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">
                    <v:line id="Line 3450" o:spid="_x0000_s1823" style="position:absolute;visibility:visible;mso-wrap-style:square" from="2408,2484" to="315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"/>
                    <v:line id="Line 3451" o:spid="_x0000_s1824" style="position:absolute;flip:x;visibility:visible;mso-wrap-style:square" from="3150,2484" to="389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"/>
                  </v:group>
                </v:group>
                <w10:anchorlock/>
              </v:group>
            </w:pict>
          </mc:Fallback>
        </mc:AlternateContent>
      </w:r>
    </w:p>
    <w:p w14:paraId="32748CDF" w14:textId="77777777" w:rsidR="00936176" w:rsidRPr="003B1EFF" w:rsidRDefault="001944B8" w:rsidP="00DE6A7E">
      <w:pPr>
        <w:rPr>
          <w:rFonts w:ascii="宋体" w:hAnsi="宋体"/>
          <w:szCs w:val="21"/>
        </w:rPr>
      </w:pPr>
      <w:r w:rsidRPr="003B1EFF">
        <w:rPr>
          <w:rFonts w:hint="eastAsia"/>
          <w:noProof/>
          <w:szCs w:val="21"/>
        </w:rPr>
        <mc:AlternateContent>
          <mc:Choice Requires="wps">
            <w:drawing>
              <wp:inline distT="0" distB="0" distL="0" distR="0" wp14:anchorId="589653BA" wp14:editId="309C2DE9">
                <wp:extent cx="4867200" cy="313200"/>
                <wp:effectExtent l="0" t="0" r="0" b="0"/>
                <wp:docPr id="479"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00" cy="31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EB43F" w14:textId="77777777" w:rsidR="007C7660" w:rsidRDefault="007C7660">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r>
                              <w:rPr>
                                <w:rFonts w:hint="eastAsia"/>
                              </w:rPr>
                              <w:t>（</w:t>
                            </w:r>
                            <w:r>
                              <w:rPr>
                                <w:rFonts w:hint="eastAsia"/>
                              </w:rPr>
                              <w:t>D</w:t>
                            </w:r>
                            <w:r>
                              <w:rPr>
                                <w:rFonts w:hint="eastAsia"/>
                              </w:rPr>
                              <w:t>）</w:t>
                            </w:r>
                          </w:p>
                        </w:txbxContent>
                      </wps:txbx>
                      <wps:bodyPr rot="0" vert="horz" wrap="square" lIns="91440" tIns="45720" rIns="91440" bIns="45720" anchor="t" anchorCtr="0" upright="1">
                        <a:noAutofit/>
                      </wps:bodyPr>
                    </wps:wsp>
                  </a:graphicData>
                </a:graphic>
              </wp:inline>
            </w:drawing>
          </mc:Choice>
          <mc:Fallback>
            <w:pict>
              <v:shape w14:anchorId="589653BA" id="Text Box 3034" o:spid="_x0000_s1825" type="#_x0000_t202" style="width:383.2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" filled="f" stroked="f">
                <v:textbox>
                  <w:txbxContent>
                    <w:p w14:paraId="7B0EB43F" w14:textId="77777777" w:rsidR="007C7660" w:rsidRDefault="007C7660">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r>
                        <w:rPr>
                          <w:rFonts w:hint="eastAsia"/>
                        </w:rPr>
                        <w:t>（</w:t>
                      </w:r>
                      <w:r>
                        <w:rPr>
                          <w:rFonts w:hint="eastAsia"/>
                        </w:rPr>
                        <w:t>D</w:t>
                      </w:r>
                      <w:r>
                        <w:rPr>
                          <w:rFonts w:hint="eastAsia"/>
                        </w:rPr>
                        <w:t>）</w:t>
                      </w:r>
                    </w:p>
                  </w:txbxContent>
                </v:textbox>
                <w10:anchorlock/>
              </v:shape>
            </w:pict>
          </mc:Fallback>
        </mc:AlternateContent>
      </w:r>
    </w:p>
    <w:bookmarkEnd w:id="27"/>
    <w:p w14:paraId="742071D1" w14:textId="77777777" w:rsidR="00F27E74" w:rsidRPr="003B1EFF" w:rsidRDefault="006E10FB" w:rsidP="00DE6A7E">
      <w:pPr>
        <w:rPr>
          <w:rFonts w:ascii="宋体" w:hAnsi="宋体"/>
          <w:szCs w:val="21"/>
        </w:rPr>
      </w:pPr>
      <w:r w:rsidRPr="003B1EFF">
        <w:rPr>
          <w:rFonts w:ascii="宋体" w:hAnsi="宋体" w:hint="eastAsia"/>
          <w:szCs w:val="21"/>
        </w:rPr>
        <w:t>（</w:t>
      </w:r>
      <w:r w:rsidRPr="003B1EFF">
        <w:rPr>
          <w:rFonts w:hint="eastAsia"/>
          <w:szCs w:val="21"/>
        </w:rPr>
        <w:t>2</w:t>
      </w:r>
      <w:r w:rsidRPr="003B1EFF">
        <w:rPr>
          <w:rFonts w:ascii="宋体" w:hAnsi="宋体" w:hint="eastAsia"/>
          <w:szCs w:val="21"/>
        </w:rPr>
        <w:t>）</w:t>
      </w:r>
      <w:r w:rsidR="00F232A6" w:rsidRPr="003B1EFF">
        <w:rPr>
          <w:rFonts w:ascii="宋体" w:hAnsi="宋体" w:hint="eastAsia"/>
          <w:szCs w:val="21"/>
        </w:rPr>
        <w:t>请写出通电螺线管</w:t>
      </w:r>
      <w:r w:rsidR="007A03EB" w:rsidRPr="003B1EFF">
        <w:rPr>
          <w:rFonts w:ascii="宋体" w:hAnsi="宋体" w:hint="eastAsia"/>
          <w:szCs w:val="21"/>
        </w:rPr>
        <w:t>中</w:t>
      </w:r>
      <w:r w:rsidR="00F232A6" w:rsidRPr="003B1EFF">
        <w:rPr>
          <w:rFonts w:ascii="宋体" w:hAnsi="宋体" w:hint="eastAsia"/>
          <w:szCs w:val="21"/>
        </w:rPr>
        <w:t>轴线上各点磁感应强度大小随</w:t>
      </w:r>
      <w:r w:rsidR="00F232A6" w:rsidRPr="003B1EFF">
        <w:rPr>
          <w:i/>
          <w:szCs w:val="21"/>
        </w:rPr>
        <w:t>x</w:t>
      </w:r>
      <w:r w:rsidR="00F232A6" w:rsidRPr="003B1EFF">
        <w:rPr>
          <w:rFonts w:ascii="宋体" w:hAnsi="宋体" w:hint="eastAsia"/>
          <w:szCs w:val="21"/>
        </w:rPr>
        <w:t>变化的特点</w:t>
      </w:r>
      <w:r w:rsidR="00A31C96" w:rsidRPr="003B1EFF">
        <w:rPr>
          <w:rFonts w:ascii="宋体" w:hAnsi="宋体" w:hint="eastAsia"/>
          <w:szCs w:val="21"/>
        </w:rPr>
        <w:t>（请写两个）</w:t>
      </w:r>
      <w:r w:rsidRPr="003B1EFF">
        <w:rPr>
          <w:rFonts w:ascii="宋体" w:hAnsi="宋体" w:hint="eastAsia"/>
          <w:szCs w:val="21"/>
        </w:rPr>
        <w:t>：</w:t>
      </w:r>
    </w:p>
    <w:p w14:paraId="1BBB47C1" w14:textId="77777777" w:rsidR="00F232A6" w:rsidRPr="003B1EFF" w:rsidRDefault="006E10FB" w:rsidP="00DE6A7E">
      <w:pPr>
        <w:rPr>
          <w:rFonts w:ascii="宋体" w:hAnsi="宋体"/>
          <w:szCs w:val="21"/>
        </w:rPr>
      </w:pPr>
      <w:r w:rsidRPr="003B1EFF">
        <w:rPr>
          <w:rFonts w:ascii="宋体" w:hAnsi="宋体" w:hint="eastAsia"/>
          <w:szCs w:val="21"/>
        </w:rPr>
        <w:t>________________</w:t>
      </w:r>
      <w:r w:rsidR="003A27D7" w:rsidRPr="003B1EFF">
        <w:rPr>
          <w:rFonts w:ascii="宋体" w:hAnsi="宋体" w:hint="eastAsia"/>
          <w:szCs w:val="21"/>
        </w:rPr>
        <w:t>___________________________</w:t>
      </w:r>
      <w:r w:rsidRPr="003B1EFF">
        <w:rPr>
          <w:rFonts w:ascii="宋体" w:hAnsi="宋体" w:hint="eastAsia"/>
          <w:szCs w:val="21"/>
        </w:rPr>
        <w:t>__________________________</w:t>
      </w:r>
    </w:p>
    <w:p w14:paraId="7ABC6F15" w14:textId="77777777" w:rsidR="006E10FB" w:rsidRPr="003B1EFF" w:rsidRDefault="00F232A6" w:rsidP="00DE6A7E">
      <w:pPr>
        <w:rPr>
          <w:rFonts w:ascii="宋体" w:hAnsi="宋体"/>
          <w:szCs w:val="21"/>
        </w:rPr>
      </w:pPr>
      <w:r w:rsidRPr="003B1EFF">
        <w:rPr>
          <w:rFonts w:ascii="宋体" w:hAnsi="宋体" w:hint="eastAsia"/>
          <w:szCs w:val="21"/>
        </w:rPr>
        <w:t>______________________</w:t>
      </w:r>
      <w:r w:rsidR="003A27D7" w:rsidRPr="003B1EFF">
        <w:rPr>
          <w:rFonts w:ascii="宋体" w:hAnsi="宋体" w:hint="eastAsia"/>
          <w:szCs w:val="21"/>
        </w:rPr>
        <w:t>___________________________</w:t>
      </w:r>
      <w:r w:rsidRPr="003B1EFF">
        <w:rPr>
          <w:rFonts w:ascii="宋体" w:hAnsi="宋体" w:hint="eastAsia"/>
          <w:szCs w:val="21"/>
        </w:rPr>
        <w:t>____________________</w:t>
      </w:r>
      <w:r w:rsidR="006E10FB" w:rsidRPr="003B1EFF">
        <w:rPr>
          <w:rFonts w:ascii="宋体" w:hAnsi="宋体" w:hint="eastAsia"/>
          <w:szCs w:val="21"/>
        </w:rPr>
        <w:t>。</w:t>
      </w:r>
    </w:p>
    <w:p w14:paraId="29FE6CC5" w14:textId="77777777" w:rsidR="009A44B9" w:rsidRDefault="009A44B9" w:rsidP="009A44B9">
      <w:pPr>
        <w:pStyle w:val="af1"/>
        <w:ind w:firstLineChars="0" w:firstLine="0"/>
      </w:pPr>
    </w:p>
    <w:p w14:paraId="209F8A06" w14:textId="77777777" w:rsidR="00686CAB" w:rsidRPr="003B1EFF" w:rsidRDefault="001944B8" w:rsidP="00C87E4B">
      <w:pPr>
        <w:pStyle w:val="af1"/>
        <w:numPr>
          <w:ilvl w:val="0"/>
          <w:numId w:val="2"/>
        </w:numPr>
        <w:ind w:firstLineChars="0"/>
      </w:pPr>
      <w:r>
        <w:rPr>
          <w:rFonts w:hAnsi="宋体" w:hint="eastAsia"/>
          <w:noProof/>
        </w:rPr>
        <mc:AlternateContent>
          <mc:Choice Requires="wpg">
            <w:drawing>
              <wp:anchor distT="0" distB="0" distL="114300" distR="114300" simplePos="0" relativeHeight="251668480" behindDoc="0" locked="0" layoutInCell="1" allowOverlap="1" wp14:anchorId="69BBDBA7" wp14:editId="66E68E4D">
                <wp:simplePos x="0" y="0"/>
                <wp:positionH relativeFrom="margin">
                  <wp:align>right</wp:align>
                </wp:positionH>
                <wp:positionV relativeFrom="paragraph">
                  <wp:posOffset>43815</wp:posOffset>
                </wp:positionV>
                <wp:extent cx="1971675" cy="1356360"/>
                <wp:effectExtent l="0" t="38100" r="66675" b="15240"/>
                <wp:wrapSquare wrapText="bothSides"/>
                <wp:docPr id="397" name="Group 3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356360"/>
                          <a:chOff x="6483" y="2799"/>
                          <a:chExt cx="3105" cy="2136"/>
                        </a:xfrm>
                      </wpg:grpSpPr>
                      <wps:wsp>
                        <wps:cNvPr id="398" name="Text Box 3642"/>
                        <wps:cNvSpPr txBox="1">
                          <a:spLocks noChangeArrowheads="1"/>
                        </wps:cNvSpPr>
                        <wps:spPr bwMode="auto">
                          <a:xfrm>
                            <a:off x="6513" y="2988"/>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D4D0" w14:textId="77777777" w:rsidR="007C7660" w:rsidRPr="00A0596E" w:rsidRDefault="007C7660" w:rsidP="007E7CF6">
                              <w:pPr>
                                <w:spacing w:line="240" w:lineRule="exact"/>
                                <w:rPr>
                                  <w:sz w:val="18"/>
                                  <w:szCs w:val="18"/>
                                </w:rPr>
                              </w:pPr>
                              <w:r w:rsidRPr="00A0596E">
                                <w:rPr>
                                  <w:rFonts w:hint="eastAsia"/>
                                  <w:sz w:val="18"/>
                                  <w:szCs w:val="18"/>
                                </w:rPr>
                                <w:t>2.0</w:t>
                              </w:r>
                            </w:p>
                          </w:txbxContent>
                        </wps:txbx>
                        <wps:bodyPr rot="0" vert="horz" wrap="square" lIns="0" tIns="0" rIns="0" bIns="0" anchor="t" anchorCtr="0" upright="1">
                          <a:noAutofit/>
                        </wps:bodyPr>
                      </wps:wsp>
                      <wpg:grpSp>
                        <wpg:cNvPr id="400" name="Group 3644"/>
                        <wpg:cNvGrpSpPr>
                          <a:grpSpLocks/>
                        </wpg:cNvGrpSpPr>
                        <wpg:grpSpPr bwMode="auto">
                          <a:xfrm>
                            <a:off x="6770" y="3127"/>
                            <a:ext cx="2408" cy="1587"/>
                            <a:chOff x="6227" y="14062"/>
                            <a:chExt cx="2408" cy="1616"/>
                          </a:xfrm>
                        </wpg:grpSpPr>
                        <wpg:grpSp>
                          <wpg:cNvPr id="401" name="Group 3645"/>
                          <wpg:cNvGrpSpPr>
                            <a:grpSpLocks/>
                          </wpg:cNvGrpSpPr>
                          <wpg:grpSpPr bwMode="auto">
                            <a:xfrm>
                              <a:off x="6227" y="14067"/>
                              <a:ext cx="482" cy="1611"/>
                              <a:chOff x="5400" y="1985"/>
                              <a:chExt cx="900" cy="3259"/>
                            </a:xfrm>
                          </wpg:grpSpPr>
                          <wpg:grpSp>
                            <wpg:cNvPr id="402" name="Group 3646"/>
                            <wpg:cNvGrpSpPr>
                              <a:grpSpLocks/>
                            </wpg:cNvGrpSpPr>
                            <wpg:grpSpPr bwMode="auto">
                              <a:xfrm>
                                <a:off x="5400" y="1985"/>
                                <a:ext cx="450" cy="3255"/>
                                <a:chOff x="5415" y="1985"/>
                                <a:chExt cx="450" cy="3255"/>
                              </a:xfrm>
                            </wpg:grpSpPr>
                            <wps:wsp>
                              <wps:cNvPr id="403" name="Line 3647"/>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04" name="Line 3648"/>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05" name="Group 3649"/>
                            <wpg:cNvGrpSpPr>
                              <a:grpSpLocks/>
                            </wpg:cNvGrpSpPr>
                            <wpg:grpSpPr bwMode="auto">
                              <a:xfrm>
                                <a:off x="5850" y="1989"/>
                                <a:ext cx="450" cy="3255"/>
                                <a:chOff x="5415" y="1985"/>
                                <a:chExt cx="450" cy="3255"/>
                              </a:xfrm>
                            </wpg:grpSpPr>
                            <wps:wsp>
                              <wps:cNvPr id="406" name="Line 3650"/>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07" name="Line 3651"/>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08" name="Group 3652"/>
                          <wpg:cNvGrpSpPr>
                            <a:grpSpLocks/>
                          </wpg:cNvGrpSpPr>
                          <wpg:grpSpPr bwMode="auto">
                            <a:xfrm>
                              <a:off x="6709" y="14066"/>
                              <a:ext cx="481" cy="1611"/>
                              <a:chOff x="5400" y="1985"/>
                              <a:chExt cx="900" cy="3259"/>
                            </a:xfrm>
                          </wpg:grpSpPr>
                          <wpg:grpSp>
                            <wpg:cNvPr id="409" name="Group 3653"/>
                            <wpg:cNvGrpSpPr>
                              <a:grpSpLocks/>
                            </wpg:cNvGrpSpPr>
                            <wpg:grpSpPr bwMode="auto">
                              <a:xfrm>
                                <a:off x="5400" y="1985"/>
                                <a:ext cx="450" cy="3255"/>
                                <a:chOff x="5415" y="1985"/>
                                <a:chExt cx="450" cy="3255"/>
                              </a:xfrm>
                            </wpg:grpSpPr>
                            <wps:wsp>
                              <wps:cNvPr id="410" name="Line 3654"/>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11" name="Line 3655"/>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12" name="Group 3656"/>
                            <wpg:cNvGrpSpPr>
                              <a:grpSpLocks/>
                            </wpg:cNvGrpSpPr>
                            <wpg:grpSpPr bwMode="auto">
                              <a:xfrm>
                                <a:off x="5850" y="1989"/>
                                <a:ext cx="450" cy="3255"/>
                                <a:chOff x="5415" y="1985"/>
                                <a:chExt cx="450" cy="3255"/>
                              </a:xfrm>
                            </wpg:grpSpPr>
                            <wps:wsp>
                              <wps:cNvPr id="413" name="Line 3657"/>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14" name="Line 3658"/>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15" name="Group 3659"/>
                          <wpg:cNvGrpSpPr>
                            <a:grpSpLocks/>
                          </wpg:cNvGrpSpPr>
                          <wpg:grpSpPr bwMode="auto">
                            <a:xfrm>
                              <a:off x="7190" y="14066"/>
                              <a:ext cx="482" cy="1611"/>
                              <a:chOff x="5400" y="1985"/>
                              <a:chExt cx="900" cy="3259"/>
                            </a:xfrm>
                          </wpg:grpSpPr>
                          <wpg:grpSp>
                            <wpg:cNvPr id="416" name="Group 3660"/>
                            <wpg:cNvGrpSpPr>
                              <a:grpSpLocks/>
                            </wpg:cNvGrpSpPr>
                            <wpg:grpSpPr bwMode="auto">
                              <a:xfrm>
                                <a:off x="5400" y="1985"/>
                                <a:ext cx="450" cy="3255"/>
                                <a:chOff x="5415" y="1985"/>
                                <a:chExt cx="450" cy="3255"/>
                              </a:xfrm>
                            </wpg:grpSpPr>
                            <wps:wsp>
                              <wps:cNvPr id="417" name="Line 3661"/>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18" name="Line 3662"/>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19" name="Group 3663"/>
                            <wpg:cNvGrpSpPr>
                              <a:grpSpLocks/>
                            </wpg:cNvGrpSpPr>
                            <wpg:grpSpPr bwMode="auto">
                              <a:xfrm>
                                <a:off x="5850" y="1989"/>
                                <a:ext cx="450" cy="3255"/>
                                <a:chOff x="5415" y="1985"/>
                                <a:chExt cx="450" cy="3255"/>
                              </a:xfrm>
                            </wpg:grpSpPr>
                            <wps:wsp>
                              <wps:cNvPr id="420" name="Line 3664"/>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21" name="Line 3665"/>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22" name="Group 3666"/>
                          <wpg:cNvGrpSpPr>
                            <a:grpSpLocks/>
                          </wpg:cNvGrpSpPr>
                          <wpg:grpSpPr bwMode="auto">
                            <a:xfrm>
                              <a:off x="7672" y="14066"/>
                              <a:ext cx="481" cy="1611"/>
                              <a:chOff x="5400" y="1985"/>
                              <a:chExt cx="900" cy="3259"/>
                            </a:xfrm>
                          </wpg:grpSpPr>
                          <wpg:grpSp>
                            <wpg:cNvPr id="423" name="Group 3667"/>
                            <wpg:cNvGrpSpPr>
                              <a:grpSpLocks/>
                            </wpg:cNvGrpSpPr>
                            <wpg:grpSpPr bwMode="auto">
                              <a:xfrm>
                                <a:off x="5400" y="1985"/>
                                <a:ext cx="450" cy="3255"/>
                                <a:chOff x="5415" y="1985"/>
                                <a:chExt cx="450" cy="3255"/>
                              </a:xfrm>
                            </wpg:grpSpPr>
                            <wps:wsp>
                              <wps:cNvPr id="424" name="Line 3668"/>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25" name="Line 3669"/>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26" name="Group 3670"/>
                            <wpg:cNvGrpSpPr>
                              <a:grpSpLocks/>
                            </wpg:cNvGrpSpPr>
                            <wpg:grpSpPr bwMode="auto">
                              <a:xfrm>
                                <a:off x="5850" y="1989"/>
                                <a:ext cx="450" cy="3255"/>
                                <a:chOff x="5415" y="1985"/>
                                <a:chExt cx="450" cy="3255"/>
                              </a:xfrm>
                            </wpg:grpSpPr>
                            <wps:wsp>
                              <wps:cNvPr id="427" name="Line 3671"/>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28" name="Line 3672"/>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29" name="Group 3673"/>
                          <wpg:cNvGrpSpPr>
                            <a:grpSpLocks/>
                          </wpg:cNvGrpSpPr>
                          <wpg:grpSpPr bwMode="auto">
                            <a:xfrm>
                              <a:off x="8153" y="14062"/>
                              <a:ext cx="482" cy="1611"/>
                              <a:chOff x="5400" y="1985"/>
                              <a:chExt cx="900" cy="3259"/>
                            </a:xfrm>
                          </wpg:grpSpPr>
                          <wpg:grpSp>
                            <wpg:cNvPr id="430" name="Group 3674"/>
                            <wpg:cNvGrpSpPr>
                              <a:grpSpLocks/>
                            </wpg:cNvGrpSpPr>
                            <wpg:grpSpPr bwMode="auto">
                              <a:xfrm>
                                <a:off x="5400" y="1985"/>
                                <a:ext cx="450" cy="3255"/>
                                <a:chOff x="5415" y="1985"/>
                                <a:chExt cx="450" cy="3255"/>
                              </a:xfrm>
                            </wpg:grpSpPr>
                            <wps:wsp>
                              <wps:cNvPr id="431" name="Line 3675"/>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32" name="Line 3676"/>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33" name="Group 3677"/>
                            <wpg:cNvGrpSpPr>
                              <a:grpSpLocks/>
                            </wpg:cNvGrpSpPr>
                            <wpg:grpSpPr bwMode="auto">
                              <a:xfrm>
                                <a:off x="5850" y="1989"/>
                                <a:ext cx="450" cy="3255"/>
                                <a:chOff x="5415" y="1985"/>
                                <a:chExt cx="450" cy="3255"/>
                              </a:xfrm>
                            </wpg:grpSpPr>
                            <wps:wsp>
                              <wps:cNvPr id="434" name="Line 3678"/>
                              <wps:cNvCnPr>
                                <a:cxnSpLocks noChangeAspect="1" noChangeShapeType="1"/>
                              </wps:cNvCnPr>
                              <wps:spPr bwMode="auto">
                                <a:xfrm rot="16200000">
                                  <a:off x="4239" y="3611"/>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5" name="Line 3679"/>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436" name="Group 3680"/>
                        <wpg:cNvGrpSpPr>
                          <a:grpSpLocks/>
                        </wpg:cNvGrpSpPr>
                        <wpg:grpSpPr bwMode="auto">
                          <a:xfrm rot="5400000">
                            <a:off x="7774" y="2107"/>
                            <a:ext cx="401" cy="2403"/>
                            <a:chOff x="5400" y="1985"/>
                            <a:chExt cx="900" cy="3259"/>
                          </a:xfrm>
                        </wpg:grpSpPr>
                        <wpg:grpSp>
                          <wpg:cNvPr id="437" name="Group 3681"/>
                          <wpg:cNvGrpSpPr>
                            <a:grpSpLocks/>
                          </wpg:cNvGrpSpPr>
                          <wpg:grpSpPr bwMode="auto">
                            <a:xfrm>
                              <a:off x="5400" y="1985"/>
                              <a:ext cx="450" cy="3255"/>
                              <a:chOff x="5415" y="1985"/>
                              <a:chExt cx="450" cy="3255"/>
                            </a:xfrm>
                          </wpg:grpSpPr>
                          <wps:wsp>
                            <wps:cNvPr id="438" name="Line 3682"/>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39" name="Line 3683"/>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40" name="Group 3684"/>
                          <wpg:cNvGrpSpPr>
                            <a:grpSpLocks/>
                          </wpg:cNvGrpSpPr>
                          <wpg:grpSpPr bwMode="auto">
                            <a:xfrm>
                              <a:off x="5850" y="1989"/>
                              <a:ext cx="450" cy="3255"/>
                              <a:chOff x="5415" y="1985"/>
                              <a:chExt cx="450" cy="3255"/>
                            </a:xfrm>
                          </wpg:grpSpPr>
                          <wps:wsp>
                            <wps:cNvPr id="441" name="Line 3685"/>
                            <wps:cNvCnPr>
                              <a:cxnSpLocks noChangeAspect="1" noChangeShapeType="1"/>
                            </wps:cNvCnPr>
                            <wps:spPr bwMode="auto">
                              <a:xfrm rot="16200000">
                                <a:off x="4239" y="3611"/>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3686"/>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43" name="Line 3687"/>
                        <wps:cNvCnPr>
                          <a:cxnSpLocks noChangeAspect="1" noChangeShapeType="1"/>
                        </wps:cNvCnPr>
                        <wps:spPr bwMode="auto">
                          <a:xfrm rot="21600000">
                            <a:off x="6774" y="3717"/>
                            <a:ext cx="239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4" name="Group 3688"/>
                        <wpg:cNvGrpSpPr>
                          <a:grpSpLocks/>
                        </wpg:cNvGrpSpPr>
                        <wpg:grpSpPr bwMode="auto">
                          <a:xfrm rot="5400000">
                            <a:off x="7774" y="2909"/>
                            <a:ext cx="401" cy="2403"/>
                            <a:chOff x="5400" y="1985"/>
                            <a:chExt cx="900" cy="3259"/>
                          </a:xfrm>
                        </wpg:grpSpPr>
                        <wpg:grpSp>
                          <wpg:cNvPr id="445" name="Group 3689"/>
                          <wpg:cNvGrpSpPr>
                            <a:grpSpLocks/>
                          </wpg:cNvGrpSpPr>
                          <wpg:grpSpPr bwMode="auto">
                            <a:xfrm>
                              <a:off x="5400" y="1985"/>
                              <a:ext cx="450" cy="3255"/>
                              <a:chOff x="5415" y="1985"/>
                              <a:chExt cx="450" cy="3255"/>
                            </a:xfrm>
                          </wpg:grpSpPr>
                          <wps:wsp>
                            <wps:cNvPr id="446" name="Line 3690"/>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47" name="Line 3691"/>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48" name="Group 3692"/>
                          <wpg:cNvGrpSpPr>
                            <a:grpSpLocks/>
                          </wpg:cNvGrpSpPr>
                          <wpg:grpSpPr bwMode="auto">
                            <a:xfrm>
                              <a:off x="5850" y="1989"/>
                              <a:ext cx="450" cy="3255"/>
                              <a:chOff x="5415" y="1985"/>
                              <a:chExt cx="450" cy="3255"/>
                            </a:xfrm>
                          </wpg:grpSpPr>
                          <wps:wsp>
                            <wps:cNvPr id="449" name="Line 3693"/>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50" name="Line 3694"/>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51" name="Group 3695"/>
                        <wpg:cNvGrpSpPr>
                          <a:grpSpLocks/>
                        </wpg:cNvGrpSpPr>
                        <wpg:grpSpPr bwMode="auto">
                          <a:xfrm rot="5400000">
                            <a:off x="7781" y="3309"/>
                            <a:ext cx="400" cy="2404"/>
                            <a:chOff x="5400" y="1985"/>
                            <a:chExt cx="900" cy="3259"/>
                          </a:xfrm>
                        </wpg:grpSpPr>
                        <wpg:grpSp>
                          <wpg:cNvPr id="452" name="Group 3696"/>
                          <wpg:cNvGrpSpPr>
                            <a:grpSpLocks/>
                          </wpg:cNvGrpSpPr>
                          <wpg:grpSpPr bwMode="auto">
                            <a:xfrm>
                              <a:off x="5400" y="1985"/>
                              <a:ext cx="450" cy="3255"/>
                              <a:chOff x="5415" y="1985"/>
                              <a:chExt cx="450" cy="3255"/>
                            </a:xfrm>
                          </wpg:grpSpPr>
                          <wps:wsp>
                            <wps:cNvPr id="453" name="Line 3697"/>
                            <wps:cNvCnPr>
                              <a:cxnSpLocks noChangeAspect="1" noChangeShapeType="1"/>
                            </wps:cNvCnPr>
                            <wps:spPr bwMode="auto">
                              <a:xfrm rot="16200000">
                                <a:off x="4239" y="3611"/>
                                <a:ext cx="3251" cy="0"/>
                              </a:xfrm>
                              <a:prstGeom prst="line">
                                <a:avLst/>
                              </a:prstGeom>
                              <a:noFill/>
                              <a:ln w="635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54" name="Line 3698"/>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55" name="Group 3699"/>
                          <wpg:cNvGrpSpPr>
                            <a:grpSpLocks/>
                          </wpg:cNvGrpSpPr>
                          <wpg:grpSpPr bwMode="auto">
                            <a:xfrm>
                              <a:off x="5850" y="1989"/>
                              <a:ext cx="450" cy="3255"/>
                              <a:chOff x="5415" y="1985"/>
                              <a:chExt cx="450" cy="3255"/>
                            </a:xfrm>
                          </wpg:grpSpPr>
                          <wps:wsp>
                            <wps:cNvPr id="456" name="Line 3700"/>
                            <wps:cNvCnPr>
                              <a:cxnSpLocks noChangeAspect="1" noChangeShapeType="1"/>
                            </wps:cNvCnPr>
                            <wps:spPr bwMode="auto">
                              <a:xfrm rot="16200000">
                                <a:off x="4239" y="3611"/>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Line 3701"/>
                            <wps:cNvCnPr>
                              <a:cxnSpLocks noChangeAspect="1" noChangeShapeType="1"/>
                            </wps:cNvCnPr>
                            <wps:spPr bwMode="auto">
                              <a:xfrm rot="16200000">
                                <a:off x="3789" y="3615"/>
                                <a:ext cx="325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58" name="Oval 3702"/>
                        <wps:cNvSpPr>
                          <a:spLocks noChangeAspect="1" noChangeArrowheads="1"/>
                        </wps:cNvSpPr>
                        <wps:spPr bwMode="auto">
                          <a:xfrm>
                            <a:off x="7279" y="4282"/>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Oval 3703"/>
                        <wps:cNvSpPr>
                          <a:spLocks noChangeAspect="1" noChangeArrowheads="1"/>
                        </wps:cNvSpPr>
                        <wps:spPr bwMode="auto">
                          <a:xfrm>
                            <a:off x="7800" y="3896"/>
                            <a:ext cx="30"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0" name="Oval 3704"/>
                        <wps:cNvSpPr>
                          <a:spLocks noChangeAspect="1" noChangeArrowheads="1"/>
                        </wps:cNvSpPr>
                        <wps:spPr bwMode="auto">
                          <a:xfrm>
                            <a:off x="8860" y="3093"/>
                            <a:ext cx="31"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Oval 3705"/>
                        <wps:cNvSpPr>
                          <a:spLocks noChangeAspect="1" noChangeArrowheads="1"/>
                        </wps:cNvSpPr>
                        <wps:spPr bwMode="auto">
                          <a:xfrm>
                            <a:off x="6753" y="4686"/>
                            <a:ext cx="30"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Text Box 3706"/>
                        <wps:cNvSpPr txBox="1">
                          <a:spLocks noChangeArrowheads="1"/>
                        </wps:cNvSpPr>
                        <wps:spPr bwMode="auto">
                          <a:xfrm>
                            <a:off x="6483" y="3770"/>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205D" w14:textId="77777777" w:rsidR="007C7660" w:rsidRPr="00A0596E" w:rsidRDefault="007C7660" w:rsidP="007E7CF6">
                              <w:pPr>
                                <w:spacing w:line="240" w:lineRule="exact"/>
                                <w:rPr>
                                  <w:sz w:val="18"/>
                                  <w:szCs w:val="18"/>
                                </w:rPr>
                              </w:pPr>
                              <w:r w:rsidRPr="00A0596E">
                                <w:rPr>
                                  <w:rFonts w:hint="eastAsia"/>
                                  <w:sz w:val="18"/>
                                  <w:szCs w:val="18"/>
                                </w:rPr>
                                <w:t>1.0</w:t>
                              </w:r>
                            </w:p>
                          </w:txbxContent>
                        </wps:txbx>
                        <wps:bodyPr rot="0" vert="horz" wrap="square" lIns="0" tIns="0" rIns="0" bIns="0" anchor="t" anchorCtr="0" upright="1">
                          <a:noAutofit/>
                        </wps:bodyPr>
                      </wps:wsp>
                      <wps:wsp>
                        <wps:cNvPr id="463" name="Text Box 3707"/>
                        <wps:cNvSpPr txBox="1">
                          <a:spLocks noChangeArrowheads="1"/>
                        </wps:cNvSpPr>
                        <wps:spPr bwMode="auto">
                          <a:xfrm>
                            <a:off x="9198" y="4386"/>
                            <a:ext cx="39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33515" w14:textId="77777777" w:rsidR="007C7660" w:rsidRPr="00A0596E" w:rsidRDefault="007C7660" w:rsidP="007E7CF6">
                              <w:pPr>
                                <w:spacing w:line="240" w:lineRule="exact"/>
                                <w:ind w:firstLine="50"/>
                                <w:rPr>
                                  <w:sz w:val="18"/>
                                  <w:szCs w:val="18"/>
                                </w:rPr>
                              </w:pPr>
                              <w:r w:rsidRPr="00A0596E">
                                <w:rPr>
                                  <w:rFonts w:hint="eastAsia"/>
                                  <w:i/>
                                  <w:sz w:val="18"/>
                                  <w:szCs w:val="18"/>
                                </w:rPr>
                                <w:t>F</w:t>
                              </w:r>
                              <w:r w:rsidRPr="00A0596E">
                                <w:rPr>
                                  <w:rFonts w:hint="eastAsia"/>
                                  <w:sz w:val="18"/>
                                  <w:szCs w:val="18"/>
                                </w:rPr>
                                <w:t>/N</w:t>
                              </w:r>
                            </w:p>
                            <w:p w14:paraId="26D8353B" w14:textId="77777777" w:rsidR="007C7660" w:rsidRPr="00A0596E" w:rsidRDefault="007C7660" w:rsidP="007E7CF6">
                              <w:pPr>
                                <w:spacing w:line="240" w:lineRule="exact"/>
                                <w:ind w:firstLine="50"/>
                                <w:rPr>
                                  <w:sz w:val="18"/>
                                  <w:szCs w:val="18"/>
                                </w:rPr>
                              </w:pPr>
                            </w:p>
                          </w:txbxContent>
                        </wps:txbx>
                        <wps:bodyPr rot="0" vert="horz" wrap="square" lIns="0" tIns="0" rIns="0" bIns="0" anchor="t" anchorCtr="0" upright="1">
                          <a:noAutofit/>
                        </wps:bodyPr>
                      </wps:wsp>
                      <wps:wsp>
                        <wps:cNvPr id="464" name="Text Box 3708"/>
                        <wps:cNvSpPr txBox="1">
                          <a:spLocks noChangeArrowheads="1"/>
                        </wps:cNvSpPr>
                        <wps:spPr bwMode="auto">
                          <a:xfrm>
                            <a:off x="6640" y="4681"/>
                            <a:ext cx="19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B77E" w14:textId="77777777" w:rsidR="007C7660" w:rsidRPr="00A0596E" w:rsidRDefault="007C7660" w:rsidP="007E7CF6">
                              <w:pPr>
                                <w:rPr>
                                  <w:sz w:val="18"/>
                                  <w:szCs w:val="18"/>
                                </w:rPr>
                              </w:pPr>
                              <w:r w:rsidRPr="00A0596E">
                                <w:rPr>
                                  <w:rFonts w:hint="eastAsia"/>
                                  <w:sz w:val="18"/>
                                  <w:szCs w:val="18"/>
                                </w:rPr>
                                <w:t>0</w:t>
                              </w:r>
                            </w:p>
                          </w:txbxContent>
                        </wps:txbx>
                        <wps:bodyPr rot="0" vert="horz" wrap="square" lIns="0" tIns="0" rIns="0" bIns="0" anchor="t" anchorCtr="0" upright="1">
                          <a:noAutofit/>
                        </wps:bodyPr>
                      </wps:wsp>
                      <wps:wsp>
                        <wps:cNvPr id="465" name="Text Box 3709"/>
                        <wps:cNvSpPr txBox="1">
                          <a:spLocks noChangeArrowheads="1"/>
                        </wps:cNvSpPr>
                        <wps:spPr bwMode="auto">
                          <a:xfrm>
                            <a:off x="7604" y="4695"/>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0752" w14:textId="77777777" w:rsidR="007C7660" w:rsidRPr="00A0596E" w:rsidRDefault="007C7660" w:rsidP="007E7CF6">
                              <w:pPr>
                                <w:ind w:firstLineChars="50" w:firstLine="90"/>
                                <w:rPr>
                                  <w:sz w:val="18"/>
                                  <w:szCs w:val="18"/>
                                </w:rPr>
                              </w:pPr>
                              <w:r w:rsidRPr="00A0596E">
                                <w:rPr>
                                  <w:sz w:val="18"/>
                                  <w:szCs w:val="18"/>
                                </w:rPr>
                                <w:t>2</w:t>
                              </w:r>
                            </w:p>
                          </w:txbxContent>
                        </wps:txbx>
                        <wps:bodyPr rot="0" vert="horz" wrap="square" lIns="0" tIns="0" rIns="0" bIns="0" anchor="t" anchorCtr="0" upright="1">
                          <a:noAutofit/>
                        </wps:bodyPr>
                      </wps:wsp>
                      <wps:wsp>
                        <wps:cNvPr id="466" name="Text Box 3710"/>
                        <wps:cNvSpPr txBox="1">
                          <a:spLocks noChangeArrowheads="1"/>
                        </wps:cNvSpPr>
                        <wps:spPr bwMode="auto">
                          <a:xfrm>
                            <a:off x="6498" y="3386"/>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23CCC" w14:textId="77777777" w:rsidR="007C7660" w:rsidRPr="00A0596E" w:rsidRDefault="007C7660" w:rsidP="007E7CF6">
                              <w:pPr>
                                <w:spacing w:line="240" w:lineRule="exact"/>
                                <w:rPr>
                                  <w:sz w:val="18"/>
                                  <w:szCs w:val="18"/>
                                </w:rPr>
                              </w:pPr>
                              <w:r w:rsidRPr="00A0596E">
                                <w:rPr>
                                  <w:rFonts w:hint="eastAsia"/>
                                  <w:sz w:val="18"/>
                                  <w:szCs w:val="18"/>
                                </w:rPr>
                                <w:t>1.5</w:t>
                              </w:r>
                            </w:p>
                          </w:txbxContent>
                        </wps:txbx>
                        <wps:bodyPr rot="0" vert="horz" wrap="square" lIns="0" tIns="0" rIns="0" bIns="0" anchor="t" anchorCtr="0" upright="1">
                          <a:noAutofit/>
                        </wps:bodyPr>
                      </wps:wsp>
                      <wps:wsp>
                        <wps:cNvPr id="467" name="Text Box 3711"/>
                        <wps:cNvSpPr txBox="1">
                          <a:spLocks noChangeArrowheads="1"/>
                        </wps:cNvSpPr>
                        <wps:spPr bwMode="auto">
                          <a:xfrm>
                            <a:off x="6852" y="2799"/>
                            <a:ext cx="5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0F5C" w14:textId="77777777" w:rsidR="007C7660" w:rsidRPr="00A0596E" w:rsidRDefault="007C7660" w:rsidP="007E7CF6">
                              <w:pPr>
                                <w:spacing w:line="220" w:lineRule="exact"/>
                                <w:rPr>
                                  <w:sz w:val="18"/>
                                  <w:szCs w:val="18"/>
                                </w:rPr>
                              </w:pPr>
                              <w:r w:rsidRPr="00A0596E">
                                <w:rPr>
                                  <w:rFonts w:hint="eastAsia"/>
                                  <w:i/>
                                  <w:sz w:val="18"/>
                                  <w:szCs w:val="18"/>
                                </w:rPr>
                                <w:t>a</w:t>
                              </w:r>
                              <w:r w:rsidRPr="00A0596E">
                                <w:rPr>
                                  <w:rFonts w:hint="eastAsia"/>
                                  <w:sz w:val="18"/>
                                  <w:szCs w:val="18"/>
                                </w:rPr>
                                <w:t>/m</w:t>
                              </w:r>
                              <w:r w:rsidRPr="00A0596E">
                                <w:rPr>
                                  <w:sz w:val="18"/>
                                  <w:szCs w:val="18"/>
                                </w:rPr>
                                <w:t>·</w:t>
                              </w:r>
                              <w:r w:rsidRPr="00A0596E">
                                <w:rPr>
                                  <w:rFonts w:hint="eastAsia"/>
                                  <w:sz w:val="18"/>
                                  <w:szCs w:val="18"/>
                                </w:rPr>
                                <w:t>s</w:t>
                              </w:r>
                              <w:r w:rsidRPr="00A0596E">
                                <w:rPr>
                                  <w:rFonts w:hint="eastAsia"/>
                                  <w:sz w:val="18"/>
                                  <w:szCs w:val="18"/>
                                  <w:vertAlign w:val="superscript"/>
                                </w:rPr>
                                <w:t>-2</w:t>
                              </w:r>
                            </w:p>
                            <w:p w14:paraId="7C2145D6" w14:textId="77777777" w:rsidR="007C7660" w:rsidRPr="00A0596E" w:rsidRDefault="007C7660" w:rsidP="007E7CF6">
                              <w:pPr>
                                <w:rPr>
                                  <w:sz w:val="18"/>
                                  <w:szCs w:val="18"/>
                                </w:rPr>
                              </w:pPr>
                            </w:p>
                          </w:txbxContent>
                        </wps:txbx>
                        <wps:bodyPr rot="0" vert="horz" wrap="square" lIns="0" tIns="0" rIns="0" bIns="0" anchor="t" anchorCtr="0" upright="1">
                          <a:noAutofit/>
                        </wps:bodyPr>
                      </wps:wsp>
                      <wps:wsp>
                        <wps:cNvPr id="468" name="Freeform 3712"/>
                        <wps:cNvSpPr>
                          <a:spLocks/>
                        </wps:cNvSpPr>
                        <wps:spPr bwMode="auto">
                          <a:xfrm>
                            <a:off x="6769" y="4707"/>
                            <a:ext cx="2804" cy="7"/>
                          </a:xfrm>
                          <a:custGeom>
                            <a:avLst/>
                            <a:gdLst>
                              <a:gd name="T0" fmla="*/ 0 w 2804"/>
                              <a:gd name="T1" fmla="*/ 7 h 7"/>
                              <a:gd name="T2" fmla="*/ 2804 w 2804"/>
                              <a:gd name="T3" fmla="*/ 0 h 7"/>
                            </a:gdLst>
                            <a:ahLst/>
                            <a:cxnLst>
                              <a:cxn ang="0">
                                <a:pos x="T0" y="T1"/>
                              </a:cxn>
                              <a:cxn ang="0">
                                <a:pos x="T2" y="T3"/>
                              </a:cxn>
                            </a:cxnLst>
                            <a:rect l="0" t="0" r="r" b="b"/>
                            <a:pathLst>
                              <a:path w="2804" h="7">
                                <a:moveTo>
                                  <a:pt x="0" y="7"/>
                                </a:moveTo>
                                <a:lnTo>
                                  <a:pt x="2804" y="0"/>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713"/>
                        <wps:cNvSpPr>
                          <a:spLocks/>
                        </wps:cNvSpPr>
                        <wps:spPr bwMode="auto">
                          <a:xfrm>
                            <a:off x="6768" y="2862"/>
                            <a:ext cx="8" cy="1850"/>
                          </a:xfrm>
                          <a:custGeom>
                            <a:avLst/>
                            <a:gdLst>
                              <a:gd name="T0" fmla="*/ 8 w 8"/>
                              <a:gd name="T1" fmla="*/ 1850 h 1850"/>
                              <a:gd name="T2" fmla="*/ 0 w 8"/>
                              <a:gd name="T3" fmla="*/ 0 h 1850"/>
                            </a:gdLst>
                            <a:ahLst/>
                            <a:cxnLst>
                              <a:cxn ang="0">
                                <a:pos x="T0" y="T1"/>
                              </a:cxn>
                              <a:cxn ang="0">
                                <a:pos x="T2" y="T3"/>
                              </a:cxn>
                            </a:cxnLst>
                            <a:rect l="0" t="0" r="r" b="b"/>
                            <a:pathLst>
                              <a:path w="8" h="1850">
                                <a:moveTo>
                                  <a:pt x="8" y="1850"/>
                                </a:moveTo>
                                <a:lnTo>
                                  <a:pt x="0" y="0"/>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3714"/>
                        <wps:cNvSpPr txBox="1">
                          <a:spLocks noChangeArrowheads="1"/>
                        </wps:cNvSpPr>
                        <wps:spPr bwMode="auto">
                          <a:xfrm>
                            <a:off x="6489" y="4161"/>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E6DE" w14:textId="77777777" w:rsidR="007C7660" w:rsidRPr="00A0596E" w:rsidRDefault="007C7660" w:rsidP="007E7CF6">
                              <w:pPr>
                                <w:spacing w:line="240" w:lineRule="exact"/>
                                <w:rPr>
                                  <w:sz w:val="18"/>
                                  <w:szCs w:val="18"/>
                                </w:rPr>
                              </w:pPr>
                              <w:r w:rsidRPr="00A0596E">
                                <w:rPr>
                                  <w:rFonts w:hint="eastAsia"/>
                                  <w:sz w:val="18"/>
                                  <w:szCs w:val="18"/>
                                </w:rPr>
                                <w:t>0.5</w:t>
                              </w:r>
                            </w:p>
                          </w:txbxContent>
                        </wps:txbx>
                        <wps:bodyPr rot="0" vert="horz" wrap="square" lIns="0" tIns="0" rIns="0" bIns="0" anchor="t" anchorCtr="0" upright="1">
                          <a:noAutofit/>
                        </wps:bodyPr>
                      </wps:wsp>
                      <wps:wsp>
                        <wps:cNvPr id="471" name="Text Box 3715"/>
                        <wps:cNvSpPr txBox="1">
                          <a:spLocks noChangeArrowheads="1"/>
                        </wps:cNvSpPr>
                        <wps:spPr bwMode="auto">
                          <a:xfrm>
                            <a:off x="7128" y="4690"/>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B201" w14:textId="77777777" w:rsidR="007C7660" w:rsidRPr="00A0596E" w:rsidRDefault="007C7660" w:rsidP="007E7CF6">
                              <w:pPr>
                                <w:ind w:firstLineChars="50" w:firstLine="90"/>
                                <w:rPr>
                                  <w:sz w:val="18"/>
                                  <w:szCs w:val="18"/>
                                </w:rPr>
                              </w:pPr>
                              <w:r w:rsidRPr="00A0596E">
                                <w:rPr>
                                  <w:rFonts w:hint="eastAsia"/>
                                  <w:sz w:val="18"/>
                                  <w:szCs w:val="18"/>
                                </w:rPr>
                                <w:t>1</w:t>
                              </w:r>
                            </w:p>
                          </w:txbxContent>
                        </wps:txbx>
                        <wps:bodyPr rot="0" vert="horz" wrap="square" lIns="0" tIns="0" rIns="0" bIns="0" anchor="t" anchorCtr="0" upright="1">
                          <a:noAutofit/>
                        </wps:bodyPr>
                      </wps:wsp>
                      <wps:wsp>
                        <wps:cNvPr id="472" name="Text Box 3716"/>
                        <wps:cNvSpPr txBox="1">
                          <a:spLocks noChangeArrowheads="1"/>
                        </wps:cNvSpPr>
                        <wps:spPr bwMode="auto">
                          <a:xfrm>
                            <a:off x="8085" y="4690"/>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9A40E" w14:textId="77777777" w:rsidR="007C7660" w:rsidRPr="00A0596E" w:rsidRDefault="007C7660" w:rsidP="007E7CF6">
                              <w:pPr>
                                <w:ind w:firstLineChars="50" w:firstLine="90"/>
                                <w:rPr>
                                  <w:sz w:val="18"/>
                                  <w:szCs w:val="18"/>
                                </w:rPr>
                              </w:pPr>
                              <w:r w:rsidRPr="00A0596E">
                                <w:rPr>
                                  <w:rFonts w:hint="eastAsia"/>
                                  <w:sz w:val="18"/>
                                  <w:szCs w:val="18"/>
                                </w:rPr>
                                <w:t>3</w:t>
                              </w:r>
                            </w:p>
                          </w:txbxContent>
                        </wps:txbx>
                        <wps:bodyPr rot="0" vert="horz" wrap="square" lIns="0" tIns="0" rIns="0" bIns="0" anchor="t" anchorCtr="0" upright="1">
                          <a:noAutofit/>
                        </wps:bodyPr>
                      </wps:wsp>
                      <wps:wsp>
                        <wps:cNvPr id="473" name="Text Box 3717"/>
                        <wps:cNvSpPr txBox="1">
                          <a:spLocks noChangeArrowheads="1"/>
                        </wps:cNvSpPr>
                        <wps:spPr bwMode="auto">
                          <a:xfrm>
                            <a:off x="8541" y="4690"/>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682F" w14:textId="77777777" w:rsidR="007C7660" w:rsidRPr="00A0596E" w:rsidRDefault="007C7660" w:rsidP="007E7CF6">
                              <w:pPr>
                                <w:ind w:firstLineChars="50" w:firstLine="90"/>
                                <w:rPr>
                                  <w:sz w:val="18"/>
                                  <w:szCs w:val="18"/>
                                </w:rPr>
                              </w:pPr>
                              <w:r w:rsidRPr="00A0596E">
                                <w:rPr>
                                  <w:rFonts w:hint="eastAsia"/>
                                  <w:sz w:val="18"/>
                                  <w:szCs w:val="18"/>
                                </w:rPr>
                                <w:t>4</w:t>
                              </w:r>
                            </w:p>
                          </w:txbxContent>
                        </wps:txbx>
                        <wps:bodyPr rot="0" vert="horz" wrap="square" lIns="0" tIns="0" rIns="0" bIns="0" anchor="t" anchorCtr="0" upright="1">
                          <a:noAutofit/>
                        </wps:bodyPr>
                      </wps:wsp>
                      <wps:wsp>
                        <wps:cNvPr id="474" name="Text Box 3718"/>
                        <wps:cNvSpPr txBox="1">
                          <a:spLocks noChangeArrowheads="1"/>
                        </wps:cNvSpPr>
                        <wps:spPr bwMode="auto">
                          <a:xfrm>
                            <a:off x="9061" y="4690"/>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4AF7" w14:textId="77777777" w:rsidR="007C7660" w:rsidRPr="00A0596E" w:rsidRDefault="007C7660" w:rsidP="007E7CF6">
                              <w:pPr>
                                <w:ind w:firstLineChars="50" w:firstLine="90"/>
                                <w:rPr>
                                  <w:sz w:val="18"/>
                                  <w:szCs w:val="18"/>
                                </w:rPr>
                              </w:pPr>
                              <w:r w:rsidRPr="00A0596E">
                                <w:rPr>
                                  <w:rFonts w:hint="eastAsia"/>
                                  <w:sz w:val="18"/>
                                  <w:szCs w:val="18"/>
                                </w:rPr>
                                <w:t>5</w:t>
                              </w:r>
                            </w:p>
                          </w:txbxContent>
                        </wps:txbx>
                        <wps:bodyPr rot="0" vert="horz" wrap="square" lIns="0" tIns="0" rIns="0" bIns="0" anchor="t" anchorCtr="0" upright="1">
                          <a:noAutofit/>
                        </wps:bodyPr>
                      </wps:wsp>
                      <wps:wsp>
                        <wps:cNvPr id="475" name="Oval 3719"/>
                        <wps:cNvSpPr>
                          <a:spLocks noChangeAspect="1" noChangeArrowheads="1"/>
                        </wps:cNvSpPr>
                        <wps:spPr bwMode="auto">
                          <a:xfrm>
                            <a:off x="7795" y="3881"/>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6" name="Oval 3720"/>
                        <wps:cNvSpPr>
                          <a:spLocks noChangeAspect="1" noChangeArrowheads="1"/>
                        </wps:cNvSpPr>
                        <wps:spPr bwMode="auto">
                          <a:xfrm>
                            <a:off x="8843" y="3081"/>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Oval 3721"/>
                        <wps:cNvSpPr>
                          <a:spLocks noChangeAspect="1" noChangeArrowheads="1"/>
                        </wps:cNvSpPr>
                        <wps:spPr bwMode="auto">
                          <a:xfrm>
                            <a:off x="6743" y="4671"/>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BDBA7" id="Group 3641" o:spid="_x0000_s1826" style="position:absolute;left:0;text-align:left;margin-left:104.05pt;margin-top:3.45pt;width:155.25pt;height:106.8pt;z-index:251668480;mso-position-horizontal:right;mso-position-horizontal-relative:margin;mso-position-vertical-relative:text" coordorigin="6483,2799" coordsize="310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">
                <v:shape id="Text Box 3642" o:spid="_x0000_s1827" type="#_x0000_t202" style="position:absolute;left:6513;top:2988;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DD6D4D0" w14:textId="77777777" w:rsidR="007C7660" w:rsidRPr="00A0596E" w:rsidRDefault="007C7660" w:rsidP="007E7CF6">
                        <w:pPr>
                          <w:spacing w:line="240" w:lineRule="exact"/>
                          <w:rPr>
                            <w:sz w:val="18"/>
                            <w:szCs w:val="18"/>
                          </w:rPr>
                        </w:pPr>
                        <w:r w:rsidRPr="00A0596E">
                          <w:rPr>
                            <w:rFonts w:hint="eastAsia"/>
                            <w:sz w:val="18"/>
                            <w:szCs w:val="18"/>
                          </w:rPr>
                          <w:t>2.0</w:t>
                        </w:r>
                      </w:p>
                    </w:txbxContent>
                  </v:textbox>
                </v:shape>
                <v:group id="Group 3644" o:spid="_x0000_s1828" style="position:absolute;left:6770;top:3127;width:2408;height:1587" coordorigin="6227,14062" coordsize="240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3645" o:spid="_x0000_s1829" style="position:absolute;left:6227;top:14067;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3646" o:spid="_x0000_s1830"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line id="Line 3647" o:spid="_x0000_s1831"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" strokecolor="blue" strokeweight=".5pt">
                        <v:stroke dashstyle="dash"/>
                        <o:lock v:ext="edit" aspectratio="t"/>
                      </v:line>
                      <v:line id="Line 3648" o:spid="_x0000_s1832"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" strokeweight=".5pt">
                        <v:stroke dashstyle="dash"/>
                        <o:lock v:ext="edit" aspectratio="t"/>
                      </v:line>
                    </v:group>
                    <v:group id="Group 3649" o:spid="_x0000_s1833"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Line 3650" o:spid="_x0000_s1834"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" strokecolor="blue" strokeweight=".5pt">
                        <v:stroke dashstyle="dash"/>
                        <o:lock v:ext="edit" aspectratio="t"/>
                      </v:line>
                      <v:line id="Line 3651" o:spid="_x0000_s1835"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" strokeweight=".5pt">
                        <v:stroke dashstyle="dash"/>
                        <o:lock v:ext="edit" aspectratio="t"/>
                      </v:line>
                    </v:group>
                  </v:group>
                  <v:group id="Group 3652" o:spid="_x0000_s1836" style="position:absolute;left:6709;top:14066;width:481;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3653" o:spid="_x0000_s1837"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line id="Line 3654" o:spid="_x0000_s1838"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" strokecolor="blue" strokeweight=".5pt">
                        <v:stroke dashstyle="dash"/>
                        <o:lock v:ext="edit" aspectratio="t"/>
                      </v:line>
                      <v:line id="Line 3655" o:spid="_x0000_s1839"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" strokeweight=".5pt">
                        <v:stroke dashstyle="dash"/>
                        <o:lock v:ext="edit" aspectratio="t"/>
                      </v:line>
                    </v:group>
                    <v:group id="Group 3656" o:spid="_x0000_s1840"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line id="Line 3657" o:spid="_x0000_s1841"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" strokecolor="blue" strokeweight=".5pt">
                        <v:stroke dashstyle="dash"/>
                        <o:lock v:ext="edit" aspectratio="t"/>
                      </v:line>
                      <v:line id="Line 3658" o:spid="_x0000_s1842"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" strokeweight=".5pt">
                        <v:stroke dashstyle="dash"/>
                        <o:lock v:ext="edit" aspectratio="t"/>
                      </v:line>
                    </v:group>
                  </v:group>
                  <v:group id="Group 3659" o:spid="_x0000_s1843" style="position:absolute;left:7190;top:14066;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3660" o:spid="_x0000_s1844"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line id="Line 3661" o:spid="_x0000_s1845"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" strokecolor="blue" strokeweight=".5pt">
                        <v:stroke dashstyle="dash"/>
                        <o:lock v:ext="edit" aspectratio="t"/>
                      </v:line>
                      <v:line id="Line 3662" o:spid="_x0000_s1846"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" strokeweight=".5pt">
                        <v:stroke dashstyle="dash"/>
                        <o:lock v:ext="edit" aspectratio="t"/>
                      </v:line>
                    </v:group>
                    <v:group id="Group 3663" o:spid="_x0000_s1847"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3664" o:spid="_x0000_s1848"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" strokecolor="blue" strokeweight=".5pt">
                        <v:stroke dashstyle="dash"/>
                        <o:lock v:ext="edit" aspectratio="t"/>
                      </v:line>
                      <v:line id="Line 3665" o:spid="_x0000_s1849"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" strokeweight=".5pt">
                        <v:stroke dashstyle="dash"/>
                        <o:lock v:ext="edit" aspectratio="t"/>
                      </v:line>
                    </v:group>
                  </v:group>
                  <v:group id="Group 3666" o:spid="_x0000_s1850" style="position:absolute;left:7672;top:14066;width:481;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Group 3667" o:spid="_x0000_s1851"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3668" o:spid="_x0000_s1852"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" strokecolor="blue" strokeweight=".5pt">
                        <v:stroke dashstyle="dash"/>
                        <o:lock v:ext="edit" aspectratio="t"/>
                      </v:line>
                      <v:line id="Line 3669" o:spid="_x0000_s1853"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" strokeweight=".5pt">
                        <v:stroke dashstyle="dash"/>
                        <o:lock v:ext="edit" aspectratio="t"/>
                      </v:line>
                    </v:group>
                    <v:group id="Group 3670" o:spid="_x0000_s1854"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line id="Line 3671" o:spid="_x0000_s1855"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" strokecolor="blue" strokeweight=".5pt">
                        <v:stroke dashstyle="dash"/>
                        <o:lock v:ext="edit" aspectratio="t"/>
                      </v:line>
                      <v:line id="Line 3672" o:spid="_x0000_s1856"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" strokeweight=".5pt">
                        <v:stroke dashstyle="dash"/>
                        <o:lock v:ext="edit" aspectratio="t"/>
                      </v:line>
                    </v:group>
                  </v:group>
                  <v:group id="Group 3673" o:spid="_x0000_s1857" style="position:absolute;left:8153;top:14062;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oup 3674" o:spid="_x0000_s1858"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line id="Line 3675" o:spid="_x0000_s1859"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" strokecolor="blue" strokeweight=".5pt">
                        <v:stroke dashstyle="dash"/>
                        <o:lock v:ext="edit" aspectratio="t"/>
                      </v:line>
                      <v:line id="Line 3676" o:spid="_x0000_s1860"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" strokeweight=".5pt">
                        <v:stroke dashstyle="dash"/>
                        <o:lock v:ext="edit" aspectratio="t"/>
                      </v:line>
                    </v:group>
                    <v:group id="Group 3677" o:spid="_x0000_s1861"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Line 3678" o:spid="_x0000_s1862"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" strokeweight=".5pt">
                        <v:stroke dashstyle="dash"/>
                        <o:lock v:ext="edit" aspectratio="t"/>
                      </v:line>
                      <v:line id="Line 3679" o:spid="_x0000_s1863"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" strokeweight=".5pt">
                        <v:stroke dashstyle="dash"/>
                        <o:lock v:ext="edit" aspectratio="t"/>
                      </v:line>
                    </v:group>
                  </v:group>
                </v:group>
                <v:group id="Group 3680" o:spid="_x0000_s1864" style="position:absolute;left:7774;top:2107;width:401;height:2403;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">
                  <v:group id="Group 3681" o:spid="_x0000_s1865"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Line 3682" o:spid="_x0000_s1866"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" strokecolor="blue" strokeweight=".5pt">
                      <v:stroke dashstyle="dash"/>
                      <o:lock v:ext="edit" aspectratio="t"/>
                    </v:line>
                    <v:line id="Line 3683" o:spid="_x0000_s1867"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" strokeweight=".5pt">
                      <v:stroke dashstyle="dash"/>
                      <o:lock v:ext="edit" aspectratio="t"/>
                    </v:line>
                  </v:group>
                  <v:group id="Group 3684" o:spid="_x0000_s1868"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685" o:spid="_x0000_s1869"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" strokeweight=".5pt">
                      <v:stroke dashstyle="dash"/>
                      <o:lock v:ext="edit" aspectratio="t"/>
                    </v:line>
                    <v:line id="Line 3686" o:spid="_x0000_s1870"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" strokeweight=".5pt">
                      <v:stroke dashstyle="dash"/>
                      <o:lock v:ext="edit" aspectratio="t"/>
                    </v:line>
                  </v:group>
                </v:group>
                <v:line id="Line 3687" o:spid="_x0000_s1871" style="position:absolute;visibility:visible;mso-wrap-style:square" from="6774,3717" to="917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" strokeweight=".5pt">
                  <v:stroke dashstyle="dash"/>
                  <o:lock v:ext="edit" aspectratio="t"/>
                </v:line>
                <v:group id="Group 3688" o:spid="_x0000_s1872" style="position:absolute;left:7774;top:2909;width:401;height:2403;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">
                  <v:group id="Group 3689" o:spid="_x0000_s1873"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690" o:spid="_x0000_s1874"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" strokecolor="blue" strokeweight=".5pt">
                      <v:stroke dashstyle="dash"/>
                      <o:lock v:ext="edit" aspectratio="t"/>
                    </v:line>
                    <v:line id="Line 3691" o:spid="_x0000_s1875"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" strokeweight=".5pt">
                      <v:stroke dashstyle="dash"/>
                      <o:lock v:ext="edit" aspectratio="t"/>
                    </v:line>
                  </v:group>
                  <v:group id="Group 3692" o:spid="_x0000_s1876"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Line 3693" o:spid="_x0000_s1877"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" strokecolor="blue" strokeweight=".5pt">
                      <v:stroke dashstyle="dash"/>
                      <o:lock v:ext="edit" aspectratio="t"/>
                    </v:line>
                    <v:line id="Line 3694" o:spid="_x0000_s1878"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" strokeweight=".5pt">
                      <v:stroke dashstyle="dash"/>
                      <o:lock v:ext="edit" aspectratio="t"/>
                    </v:line>
                  </v:group>
                </v:group>
                <v:group id="Group 3695" o:spid="_x0000_s1879" style="position:absolute;left:7781;top:3309;width:400;height:2404;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">
                  <v:group id="Group 3696" o:spid="_x0000_s1880"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3697" o:spid="_x0000_s1881"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" strokecolor="blue" strokeweight=".5pt">
                      <v:stroke dashstyle="dash"/>
                      <o:lock v:ext="edit" aspectratio="t"/>
                    </v:line>
                    <v:line id="Line 3698" o:spid="_x0000_s1882"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" strokeweight=".5pt">
                      <v:stroke dashstyle="dash"/>
                      <o:lock v:ext="edit" aspectratio="t"/>
                    </v:line>
                  </v:group>
                  <v:group id="Group 3699" o:spid="_x0000_s1883"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Line 3700" o:spid="_x0000_s1884"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" strokeweight=".5pt">
                      <v:stroke dashstyle="dash"/>
                      <o:lock v:ext="edit" aspectratio="t"/>
                    </v:line>
                    <v:line id="Line 3701" o:spid="_x0000_s1885"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" strokeweight=".5pt">
                      <v:stroke dashstyle="dash"/>
                      <o:lock v:ext="edit" aspectratio="t"/>
                    </v:line>
                  </v:group>
                </v:group>
                <v:oval id="Oval 3702" o:spid="_x0000_s1886" style="position:absolute;left:7279;top:4282;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" fillcolor="black">
                  <o:lock v:ext="edit" aspectratio="t"/>
                </v:oval>
                <v:oval id="Oval 3703" o:spid="_x0000_s1887" style="position:absolute;left:7800;top:3896;width:3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" fillcolor="black">
                  <o:lock v:ext="edit" aspectratio="t"/>
                </v:oval>
                <v:oval id="Oval 3704" o:spid="_x0000_s1888" style="position:absolute;left:8860;top:3093;width:31;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" fillcolor="black">
                  <o:lock v:ext="edit" aspectratio="t"/>
                </v:oval>
                <v:oval id="Oval 3705" o:spid="_x0000_s1889" style="position:absolute;left:6753;top:4686;width:3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" fillcolor="black">
                  <o:lock v:ext="edit" aspectratio="t"/>
                </v:oval>
                <v:shape id="Text Box 3706" o:spid="_x0000_s1890" type="#_x0000_t202" style="position:absolute;left:6483;top:3770;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1F32205D" w14:textId="77777777" w:rsidR="007C7660" w:rsidRPr="00A0596E" w:rsidRDefault="007C7660" w:rsidP="007E7CF6">
                        <w:pPr>
                          <w:spacing w:line="240" w:lineRule="exact"/>
                          <w:rPr>
                            <w:sz w:val="18"/>
                            <w:szCs w:val="18"/>
                          </w:rPr>
                        </w:pPr>
                        <w:r w:rsidRPr="00A0596E">
                          <w:rPr>
                            <w:rFonts w:hint="eastAsia"/>
                            <w:sz w:val="18"/>
                            <w:szCs w:val="18"/>
                          </w:rPr>
                          <w:t>1.0</w:t>
                        </w:r>
                      </w:p>
                    </w:txbxContent>
                  </v:textbox>
                </v:shape>
                <v:shape id="Text Box 3707" o:spid="_x0000_s1891" type="#_x0000_t202" style="position:absolute;left:9198;top:4386;width:39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47C33515" w14:textId="77777777" w:rsidR="007C7660" w:rsidRPr="00A0596E" w:rsidRDefault="007C7660" w:rsidP="007E7CF6">
                        <w:pPr>
                          <w:spacing w:line="240" w:lineRule="exact"/>
                          <w:ind w:firstLine="50"/>
                          <w:rPr>
                            <w:sz w:val="18"/>
                            <w:szCs w:val="18"/>
                          </w:rPr>
                        </w:pPr>
                        <w:r w:rsidRPr="00A0596E">
                          <w:rPr>
                            <w:rFonts w:hint="eastAsia"/>
                            <w:i/>
                            <w:sz w:val="18"/>
                            <w:szCs w:val="18"/>
                          </w:rPr>
                          <w:t>F</w:t>
                        </w:r>
                        <w:r w:rsidRPr="00A0596E">
                          <w:rPr>
                            <w:rFonts w:hint="eastAsia"/>
                            <w:sz w:val="18"/>
                            <w:szCs w:val="18"/>
                          </w:rPr>
                          <w:t>/N</w:t>
                        </w:r>
                      </w:p>
                      <w:p w14:paraId="26D8353B" w14:textId="77777777" w:rsidR="007C7660" w:rsidRPr="00A0596E" w:rsidRDefault="007C7660" w:rsidP="007E7CF6">
                        <w:pPr>
                          <w:spacing w:line="240" w:lineRule="exact"/>
                          <w:ind w:firstLine="50"/>
                          <w:rPr>
                            <w:sz w:val="18"/>
                            <w:szCs w:val="18"/>
                          </w:rPr>
                        </w:pPr>
                      </w:p>
                    </w:txbxContent>
                  </v:textbox>
                </v:shape>
                <v:shape id="Text Box 3708" o:spid="_x0000_s1892" type="#_x0000_t202" style="position:absolute;left:6640;top:4681;width:19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17DB77E" w14:textId="77777777" w:rsidR="007C7660" w:rsidRPr="00A0596E" w:rsidRDefault="007C7660" w:rsidP="007E7CF6">
                        <w:pPr>
                          <w:rPr>
                            <w:sz w:val="18"/>
                            <w:szCs w:val="18"/>
                          </w:rPr>
                        </w:pPr>
                        <w:r w:rsidRPr="00A0596E">
                          <w:rPr>
                            <w:rFonts w:hint="eastAsia"/>
                            <w:sz w:val="18"/>
                            <w:szCs w:val="18"/>
                          </w:rPr>
                          <w:t>0</w:t>
                        </w:r>
                      </w:p>
                    </w:txbxContent>
                  </v:textbox>
                </v:shape>
                <v:shape id="Text Box 3709" o:spid="_x0000_s1893" type="#_x0000_t202" style="position:absolute;left:7604;top:4695;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1930752" w14:textId="77777777" w:rsidR="007C7660" w:rsidRPr="00A0596E" w:rsidRDefault="007C7660" w:rsidP="007E7CF6">
                        <w:pPr>
                          <w:ind w:firstLineChars="50" w:firstLine="90"/>
                          <w:rPr>
                            <w:sz w:val="18"/>
                            <w:szCs w:val="18"/>
                          </w:rPr>
                        </w:pPr>
                        <w:r w:rsidRPr="00A0596E">
                          <w:rPr>
                            <w:sz w:val="18"/>
                            <w:szCs w:val="18"/>
                          </w:rPr>
                          <w:t>2</w:t>
                        </w:r>
                      </w:p>
                    </w:txbxContent>
                  </v:textbox>
                </v:shape>
                <v:shape id="Text Box 3710" o:spid="_x0000_s1894" type="#_x0000_t202" style="position:absolute;left:6498;top:3386;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2B823CCC" w14:textId="77777777" w:rsidR="007C7660" w:rsidRPr="00A0596E" w:rsidRDefault="007C7660" w:rsidP="007E7CF6">
                        <w:pPr>
                          <w:spacing w:line="240" w:lineRule="exact"/>
                          <w:rPr>
                            <w:sz w:val="18"/>
                            <w:szCs w:val="18"/>
                          </w:rPr>
                        </w:pPr>
                        <w:r w:rsidRPr="00A0596E">
                          <w:rPr>
                            <w:rFonts w:hint="eastAsia"/>
                            <w:sz w:val="18"/>
                            <w:szCs w:val="18"/>
                          </w:rPr>
                          <w:t>1.5</w:t>
                        </w:r>
                      </w:p>
                    </w:txbxContent>
                  </v:textbox>
                </v:shape>
                <v:shape id="Text Box 3711" o:spid="_x0000_s1895" type="#_x0000_t202" style="position:absolute;left:6852;top:2799;width:5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F730F5C" w14:textId="77777777" w:rsidR="007C7660" w:rsidRPr="00A0596E" w:rsidRDefault="007C7660" w:rsidP="007E7CF6">
                        <w:pPr>
                          <w:spacing w:line="220" w:lineRule="exact"/>
                          <w:rPr>
                            <w:sz w:val="18"/>
                            <w:szCs w:val="18"/>
                          </w:rPr>
                        </w:pPr>
                        <w:r w:rsidRPr="00A0596E">
                          <w:rPr>
                            <w:rFonts w:hint="eastAsia"/>
                            <w:i/>
                            <w:sz w:val="18"/>
                            <w:szCs w:val="18"/>
                          </w:rPr>
                          <w:t>a</w:t>
                        </w:r>
                        <w:r w:rsidRPr="00A0596E">
                          <w:rPr>
                            <w:rFonts w:hint="eastAsia"/>
                            <w:sz w:val="18"/>
                            <w:szCs w:val="18"/>
                          </w:rPr>
                          <w:t>/m</w:t>
                        </w:r>
                        <w:r w:rsidRPr="00A0596E">
                          <w:rPr>
                            <w:sz w:val="18"/>
                            <w:szCs w:val="18"/>
                          </w:rPr>
                          <w:t>·</w:t>
                        </w:r>
                        <w:r w:rsidRPr="00A0596E">
                          <w:rPr>
                            <w:rFonts w:hint="eastAsia"/>
                            <w:sz w:val="18"/>
                            <w:szCs w:val="18"/>
                          </w:rPr>
                          <w:t>s</w:t>
                        </w:r>
                        <w:r w:rsidRPr="00A0596E">
                          <w:rPr>
                            <w:rFonts w:hint="eastAsia"/>
                            <w:sz w:val="18"/>
                            <w:szCs w:val="18"/>
                            <w:vertAlign w:val="superscript"/>
                          </w:rPr>
                          <w:t>-2</w:t>
                        </w:r>
                      </w:p>
                      <w:p w14:paraId="7C2145D6" w14:textId="77777777" w:rsidR="007C7660" w:rsidRPr="00A0596E" w:rsidRDefault="007C7660" w:rsidP="007E7CF6">
                        <w:pPr>
                          <w:rPr>
                            <w:sz w:val="18"/>
                            <w:szCs w:val="18"/>
                          </w:rPr>
                        </w:pPr>
                      </w:p>
                    </w:txbxContent>
                  </v:textbox>
                </v:shape>
                <v:shape id="Freeform 3712" o:spid="_x0000_s1896" style="position:absolute;left:6769;top:4707;width:2804;height:7;visibility:visible;mso-wrap-style:square;v-text-anchor:top" coordsize="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" path="m,7l2804,e" filled="f">
                  <v:stroke endarrow="block" endarrowwidth="narrow"/>
                  <v:path arrowok="t" o:connecttype="custom" o:connectlocs="0,7;2804,0" o:connectangles="0,0"/>
                </v:shape>
                <v:shape id="Freeform 3713" o:spid="_x0000_s1897" style="position:absolute;left:6768;top:2862;width:8;height:1850;visibility:visible;mso-wrap-style:square;v-text-anchor:top" coordsize="8,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" path="m8,1850l,e" filled="f">
                  <v:stroke endarrow="block" endarrowwidth="narrow"/>
                  <v:path arrowok="t" o:connecttype="custom" o:connectlocs="8,1850;0,0" o:connectangles="0,0"/>
                </v:shape>
                <v:shape id="Text Box 3714" o:spid="_x0000_s1898" type="#_x0000_t202" style="position:absolute;left:6489;top:4161;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CE9E6DE" w14:textId="77777777" w:rsidR="007C7660" w:rsidRPr="00A0596E" w:rsidRDefault="007C7660" w:rsidP="007E7CF6">
                        <w:pPr>
                          <w:spacing w:line="240" w:lineRule="exact"/>
                          <w:rPr>
                            <w:sz w:val="18"/>
                            <w:szCs w:val="18"/>
                          </w:rPr>
                        </w:pPr>
                        <w:r w:rsidRPr="00A0596E">
                          <w:rPr>
                            <w:rFonts w:hint="eastAsia"/>
                            <w:sz w:val="18"/>
                            <w:szCs w:val="18"/>
                          </w:rPr>
                          <w:t>0.5</w:t>
                        </w:r>
                      </w:p>
                    </w:txbxContent>
                  </v:textbox>
                </v:shape>
                <v:shape id="Text Box 3715" o:spid="_x0000_s1899" type="#_x0000_t202" style="position:absolute;left:7128;top:4690;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F01B201" w14:textId="77777777" w:rsidR="007C7660" w:rsidRPr="00A0596E" w:rsidRDefault="007C7660" w:rsidP="007E7CF6">
                        <w:pPr>
                          <w:ind w:firstLineChars="50" w:firstLine="90"/>
                          <w:rPr>
                            <w:sz w:val="18"/>
                            <w:szCs w:val="18"/>
                          </w:rPr>
                        </w:pPr>
                        <w:r w:rsidRPr="00A0596E">
                          <w:rPr>
                            <w:rFonts w:hint="eastAsia"/>
                            <w:sz w:val="18"/>
                            <w:szCs w:val="18"/>
                          </w:rPr>
                          <w:t>1</w:t>
                        </w:r>
                      </w:p>
                    </w:txbxContent>
                  </v:textbox>
                </v:shape>
                <v:shape id="Text Box 3716" o:spid="_x0000_s1900" type="#_x0000_t202" style="position:absolute;left:8085;top:4690;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5D9A40E" w14:textId="77777777" w:rsidR="007C7660" w:rsidRPr="00A0596E" w:rsidRDefault="007C7660" w:rsidP="007E7CF6">
                        <w:pPr>
                          <w:ind w:firstLineChars="50" w:firstLine="90"/>
                          <w:rPr>
                            <w:sz w:val="18"/>
                            <w:szCs w:val="18"/>
                          </w:rPr>
                        </w:pPr>
                        <w:r w:rsidRPr="00A0596E">
                          <w:rPr>
                            <w:rFonts w:hint="eastAsia"/>
                            <w:sz w:val="18"/>
                            <w:szCs w:val="18"/>
                          </w:rPr>
                          <w:t>3</w:t>
                        </w:r>
                      </w:p>
                    </w:txbxContent>
                  </v:textbox>
                </v:shape>
                <v:shape id="Text Box 3717" o:spid="_x0000_s1901" type="#_x0000_t202" style="position:absolute;left:8541;top:4690;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438F682F" w14:textId="77777777" w:rsidR="007C7660" w:rsidRPr="00A0596E" w:rsidRDefault="007C7660" w:rsidP="007E7CF6">
                        <w:pPr>
                          <w:ind w:firstLineChars="50" w:firstLine="90"/>
                          <w:rPr>
                            <w:sz w:val="18"/>
                            <w:szCs w:val="18"/>
                          </w:rPr>
                        </w:pPr>
                        <w:r w:rsidRPr="00A0596E">
                          <w:rPr>
                            <w:rFonts w:hint="eastAsia"/>
                            <w:sz w:val="18"/>
                            <w:szCs w:val="18"/>
                          </w:rPr>
                          <w:t>4</w:t>
                        </w:r>
                      </w:p>
                    </w:txbxContent>
                  </v:textbox>
                </v:shape>
                <v:shape id="Text Box 3718" o:spid="_x0000_s1902" type="#_x0000_t202" style="position:absolute;left:9061;top:4690;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7914AF7" w14:textId="77777777" w:rsidR="007C7660" w:rsidRPr="00A0596E" w:rsidRDefault="007C7660" w:rsidP="007E7CF6">
                        <w:pPr>
                          <w:ind w:firstLineChars="50" w:firstLine="90"/>
                          <w:rPr>
                            <w:sz w:val="18"/>
                            <w:szCs w:val="18"/>
                          </w:rPr>
                        </w:pPr>
                        <w:r w:rsidRPr="00A0596E">
                          <w:rPr>
                            <w:rFonts w:hint="eastAsia"/>
                            <w:sz w:val="18"/>
                            <w:szCs w:val="18"/>
                          </w:rPr>
                          <w:t>5</w:t>
                        </w:r>
                      </w:p>
                    </w:txbxContent>
                  </v:textbox>
                </v:shape>
                <v:oval id="Oval 3719" o:spid="_x0000_s1903" style="position:absolute;left:7795;top:3881;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" fillcolor="black">
                  <o:lock v:ext="edit" aspectratio="t"/>
                </v:oval>
                <v:oval id="Oval 3720" o:spid="_x0000_s1904" style="position:absolute;left:8843;top:3081;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78xAAAANwAAAAPAAAAZHJzL2Rvd25yZXYueG1sRI9Ba8JA&#10;FITvQv/D8gq9SN1YNJX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AoUHvzEAAAA3AAAAA8A&#10;AAAAAAAAAAAAAAAABwIAAGRycy9kb3ducmV2LnhtbFBLBQYAAAAAAwADALcAAAD4AgAAAAA=&#10;" fillcolor="black">
                  <o:lock v:ext="edit" aspectratio="t"/>
                </v:oval>
                <v:oval id="Oval 3721" o:spid="_x0000_s1905" style="position:absolute;left:6743;top:4671;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" fillcolor="black">
                  <o:lock v:ext="edit" aspectratio="t"/>
                </v:oval>
                <w10:wrap type="square" anchorx="margin"/>
              </v:group>
            </w:pict>
          </mc:Fallback>
        </mc:AlternateContent>
      </w:r>
      <w:r w:rsidR="00686CAB" w:rsidRPr="003B1EFF">
        <w:rPr>
          <w:rFonts w:hint="eastAsia"/>
        </w:rPr>
        <w:t>在“用</w:t>
      </w:r>
      <w:r w:rsidR="00686CAB" w:rsidRPr="003B1EFF">
        <w:rPr>
          <w:rFonts w:hint="eastAsia"/>
        </w:rPr>
        <w:t>DIS</w:t>
      </w:r>
      <w:r w:rsidR="00686CAB" w:rsidRPr="003B1EFF">
        <w:rPr>
          <w:rFonts w:hint="eastAsia"/>
        </w:rPr>
        <w:t>研究加速度与力的关系、加速度与质量的关系”实验中，保持小车质量不变，改变小车所受的作用力，测得了下表所示的</w:t>
      </w:r>
      <w:r w:rsidR="00686CAB" w:rsidRPr="003B1EFF">
        <w:rPr>
          <w:rFonts w:hint="eastAsia"/>
        </w:rPr>
        <w:t>5</w:t>
      </w:r>
      <w:r w:rsidR="00686CAB" w:rsidRPr="003B1EFF">
        <w:rPr>
          <w:rFonts w:hint="eastAsia"/>
        </w:rPr>
        <w:t>组数据，并已在坐标平面上画出部分数据点，如图所</w:t>
      </w:r>
      <w:commentRangeStart w:id="28"/>
      <w:r w:rsidR="00686CAB" w:rsidRPr="003B1EFF">
        <w:rPr>
          <w:rFonts w:hint="eastAsia"/>
        </w:rPr>
        <w:t>示</w:t>
      </w:r>
      <w:commentRangeEnd w:id="28"/>
      <w:r w:rsidR="00A50789">
        <w:rPr>
          <w:rStyle w:val="a8"/>
          <w:lang w:val="x-none" w:eastAsia="x-none"/>
        </w:rPr>
        <w:commentReference w:id="28"/>
      </w:r>
      <w:r w:rsidR="00686CAB" w:rsidRPr="003B1EFF">
        <w:rPr>
          <w:rFonts w:hint="eastAsia"/>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99"/>
        <w:gridCol w:w="631"/>
        <w:gridCol w:w="642"/>
        <w:gridCol w:w="631"/>
        <w:gridCol w:w="620"/>
        <w:gridCol w:w="631"/>
      </w:tblGrid>
      <w:tr w:rsidR="00686CAB" w:rsidRPr="003B1EFF" w14:paraId="1DC84EC8" w14:textId="77777777" w:rsidTr="003111BD">
        <w:trPr>
          <w:trHeight w:val="50"/>
        </w:trPr>
        <w:tc>
          <w:tcPr>
            <w:tcW w:w="999" w:type="dxa"/>
            <w:tcMar>
              <w:left w:w="57" w:type="dxa"/>
              <w:right w:w="57" w:type="dxa"/>
            </w:tcMar>
            <w:vAlign w:val="center"/>
          </w:tcPr>
          <w:p w14:paraId="237ED475" w14:textId="77777777" w:rsidR="00686CAB" w:rsidRPr="009A44B9" w:rsidRDefault="00686CAB" w:rsidP="003111BD">
            <w:pPr>
              <w:jc w:val="center"/>
              <w:rPr>
                <w:szCs w:val="21"/>
              </w:rPr>
            </w:pPr>
            <w:r w:rsidRPr="009A44B9">
              <w:rPr>
                <w:rFonts w:hint="eastAsia"/>
                <w:szCs w:val="21"/>
              </w:rPr>
              <w:t>组别</w:t>
            </w:r>
          </w:p>
        </w:tc>
        <w:tc>
          <w:tcPr>
            <w:tcW w:w="631" w:type="dxa"/>
            <w:tcMar>
              <w:left w:w="57" w:type="dxa"/>
              <w:right w:w="57" w:type="dxa"/>
            </w:tcMar>
            <w:vAlign w:val="center"/>
          </w:tcPr>
          <w:p w14:paraId="53A962E5" w14:textId="77777777" w:rsidR="00686CAB" w:rsidRPr="009A44B9" w:rsidRDefault="00686CAB" w:rsidP="003111BD">
            <w:pPr>
              <w:jc w:val="center"/>
              <w:rPr>
                <w:szCs w:val="21"/>
              </w:rPr>
            </w:pPr>
            <w:r w:rsidRPr="009A44B9">
              <w:rPr>
                <w:rFonts w:hint="eastAsia"/>
                <w:szCs w:val="21"/>
              </w:rPr>
              <w:t>1</w:t>
            </w:r>
          </w:p>
        </w:tc>
        <w:tc>
          <w:tcPr>
            <w:tcW w:w="642" w:type="dxa"/>
            <w:tcMar>
              <w:left w:w="57" w:type="dxa"/>
              <w:right w:w="57" w:type="dxa"/>
            </w:tcMar>
            <w:vAlign w:val="center"/>
          </w:tcPr>
          <w:p w14:paraId="2443D597" w14:textId="77777777" w:rsidR="00686CAB" w:rsidRPr="009A44B9" w:rsidRDefault="00686CAB" w:rsidP="003111BD">
            <w:pPr>
              <w:jc w:val="center"/>
              <w:rPr>
                <w:szCs w:val="21"/>
              </w:rPr>
            </w:pPr>
            <w:r w:rsidRPr="009A44B9">
              <w:rPr>
                <w:rFonts w:hint="eastAsia"/>
                <w:szCs w:val="21"/>
              </w:rPr>
              <w:t>2</w:t>
            </w:r>
          </w:p>
        </w:tc>
        <w:tc>
          <w:tcPr>
            <w:tcW w:w="631" w:type="dxa"/>
            <w:tcMar>
              <w:left w:w="57" w:type="dxa"/>
              <w:right w:w="57" w:type="dxa"/>
            </w:tcMar>
            <w:vAlign w:val="center"/>
          </w:tcPr>
          <w:p w14:paraId="5965D8FF" w14:textId="77777777" w:rsidR="00686CAB" w:rsidRPr="009A44B9" w:rsidRDefault="00686CAB" w:rsidP="003111BD">
            <w:pPr>
              <w:jc w:val="center"/>
              <w:rPr>
                <w:szCs w:val="21"/>
              </w:rPr>
            </w:pPr>
            <w:r w:rsidRPr="009A44B9">
              <w:rPr>
                <w:rFonts w:hint="eastAsia"/>
                <w:szCs w:val="21"/>
              </w:rPr>
              <w:t>3</w:t>
            </w:r>
          </w:p>
        </w:tc>
        <w:tc>
          <w:tcPr>
            <w:tcW w:w="620" w:type="dxa"/>
            <w:tcMar>
              <w:left w:w="57" w:type="dxa"/>
              <w:right w:w="57" w:type="dxa"/>
            </w:tcMar>
            <w:vAlign w:val="center"/>
          </w:tcPr>
          <w:p w14:paraId="334291FE" w14:textId="77777777" w:rsidR="00686CAB" w:rsidRPr="009A44B9" w:rsidRDefault="00686CAB" w:rsidP="003111BD">
            <w:pPr>
              <w:jc w:val="center"/>
              <w:rPr>
                <w:szCs w:val="21"/>
              </w:rPr>
            </w:pPr>
            <w:r w:rsidRPr="009A44B9">
              <w:rPr>
                <w:rFonts w:hint="eastAsia"/>
                <w:szCs w:val="21"/>
              </w:rPr>
              <w:t>4</w:t>
            </w:r>
          </w:p>
        </w:tc>
        <w:tc>
          <w:tcPr>
            <w:tcW w:w="631" w:type="dxa"/>
            <w:tcMar>
              <w:left w:w="57" w:type="dxa"/>
              <w:right w:w="57" w:type="dxa"/>
            </w:tcMar>
            <w:vAlign w:val="center"/>
          </w:tcPr>
          <w:p w14:paraId="1BE79192" w14:textId="77777777" w:rsidR="00686CAB" w:rsidRPr="009A44B9" w:rsidRDefault="00686CAB" w:rsidP="003111BD">
            <w:pPr>
              <w:jc w:val="center"/>
              <w:rPr>
                <w:szCs w:val="21"/>
              </w:rPr>
            </w:pPr>
            <w:r w:rsidRPr="009A44B9">
              <w:rPr>
                <w:rFonts w:hint="eastAsia"/>
                <w:szCs w:val="21"/>
              </w:rPr>
              <w:t>5</w:t>
            </w:r>
          </w:p>
        </w:tc>
      </w:tr>
      <w:tr w:rsidR="00686CAB" w:rsidRPr="003B1EFF" w14:paraId="636EB87E" w14:textId="77777777" w:rsidTr="003111BD">
        <w:trPr>
          <w:trHeight w:val="65"/>
        </w:trPr>
        <w:tc>
          <w:tcPr>
            <w:tcW w:w="999" w:type="dxa"/>
            <w:tcMar>
              <w:left w:w="57" w:type="dxa"/>
              <w:right w:w="57" w:type="dxa"/>
            </w:tcMar>
            <w:vAlign w:val="center"/>
          </w:tcPr>
          <w:p w14:paraId="2882FFBC" w14:textId="77777777" w:rsidR="00686CAB" w:rsidRPr="009A44B9" w:rsidRDefault="00686CAB" w:rsidP="003111BD">
            <w:pPr>
              <w:jc w:val="center"/>
              <w:rPr>
                <w:szCs w:val="21"/>
              </w:rPr>
            </w:pPr>
            <w:r w:rsidRPr="009A44B9">
              <w:rPr>
                <w:rFonts w:hint="eastAsia"/>
                <w:i/>
                <w:szCs w:val="21"/>
              </w:rPr>
              <w:t>F</w:t>
            </w:r>
            <w:r w:rsidRPr="009A44B9">
              <w:rPr>
                <w:rFonts w:hint="eastAsia"/>
                <w:szCs w:val="21"/>
              </w:rPr>
              <w:t>/N</w:t>
            </w:r>
          </w:p>
        </w:tc>
        <w:tc>
          <w:tcPr>
            <w:tcW w:w="631" w:type="dxa"/>
            <w:tcMar>
              <w:left w:w="57" w:type="dxa"/>
              <w:right w:w="57" w:type="dxa"/>
            </w:tcMar>
            <w:vAlign w:val="center"/>
          </w:tcPr>
          <w:p w14:paraId="4499A829" w14:textId="77777777" w:rsidR="00686CAB" w:rsidRPr="009A44B9" w:rsidRDefault="00686CAB" w:rsidP="003111BD">
            <w:pPr>
              <w:jc w:val="center"/>
              <w:rPr>
                <w:szCs w:val="21"/>
              </w:rPr>
            </w:pPr>
            <w:r w:rsidRPr="009A44B9">
              <w:rPr>
                <w:rFonts w:hint="eastAsia"/>
                <w:szCs w:val="21"/>
              </w:rPr>
              <w:t>0</w:t>
            </w:r>
          </w:p>
        </w:tc>
        <w:tc>
          <w:tcPr>
            <w:tcW w:w="642" w:type="dxa"/>
            <w:tcMar>
              <w:left w:w="57" w:type="dxa"/>
              <w:right w:w="57" w:type="dxa"/>
            </w:tcMar>
            <w:vAlign w:val="center"/>
          </w:tcPr>
          <w:p w14:paraId="55D51711" w14:textId="77777777" w:rsidR="00686CAB" w:rsidRPr="009A44B9" w:rsidRDefault="00686CAB" w:rsidP="003111BD">
            <w:pPr>
              <w:jc w:val="center"/>
              <w:rPr>
                <w:szCs w:val="21"/>
              </w:rPr>
            </w:pPr>
            <w:r w:rsidRPr="009A44B9">
              <w:rPr>
                <w:rFonts w:hint="eastAsia"/>
                <w:szCs w:val="21"/>
              </w:rPr>
              <w:t>1.1</w:t>
            </w:r>
          </w:p>
        </w:tc>
        <w:tc>
          <w:tcPr>
            <w:tcW w:w="631" w:type="dxa"/>
            <w:tcMar>
              <w:left w:w="57" w:type="dxa"/>
              <w:right w:w="57" w:type="dxa"/>
            </w:tcMar>
            <w:vAlign w:val="center"/>
          </w:tcPr>
          <w:p w14:paraId="6AE2CFC6" w14:textId="77777777" w:rsidR="00686CAB" w:rsidRPr="009A44B9" w:rsidRDefault="00686CAB" w:rsidP="003111BD">
            <w:pPr>
              <w:jc w:val="center"/>
              <w:rPr>
                <w:szCs w:val="21"/>
              </w:rPr>
            </w:pPr>
            <w:r w:rsidRPr="009A44B9">
              <w:rPr>
                <w:rFonts w:hint="eastAsia"/>
                <w:szCs w:val="21"/>
              </w:rPr>
              <w:t>2.2</w:t>
            </w:r>
          </w:p>
        </w:tc>
        <w:tc>
          <w:tcPr>
            <w:tcW w:w="620" w:type="dxa"/>
            <w:tcMar>
              <w:left w:w="57" w:type="dxa"/>
              <w:right w:w="57" w:type="dxa"/>
            </w:tcMar>
            <w:vAlign w:val="center"/>
          </w:tcPr>
          <w:p w14:paraId="1A49CEA7" w14:textId="77777777" w:rsidR="00686CAB" w:rsidRPr="009A44B9" w:rsidRDefault="00686CAB" w:rsidP="003111BD">
            <w:pPr>
              <w:jc w:val="center"/>
              <w:rPr>
                <w:szCs w:val="21"/>
              </w:rPr>
            </w:pPr>
            <w:r w:rsidRPr="009A44B9">
              <w:rPr>
                <w:rFonts w:hint="eastAsia"/>
                <w:szCs w:val="21"/>
              </w:rPr>
              <w:t>3.3</w:t>
            </w:r>
          </w:p>
        </w:tc>
        <w:tc>
          <w:tcPr>
            <w:tcW w:w="631" w:type="dxa"/>
            <w:tcMar>
              <w:left w:w="57" w:type="dxa"/>
              <w:right w:w="57" w:type="dxa"/>
            </w:tcMar>
            <w:vAlign w:val="center"/>
          </w:tcPr>
          <w:p w14:paraId="1C89898D" w14:textId="77777777" w:rsidR="00686CAB" w:rsidRPr="009A44B9" w:rsidRDefault="00686CAB" w:rsidP="003111BD">
            <w:pPr>
              <w:jc w:val="center"/>
              <w:rPr>
                <w:szCs w:val="21"/>
              </w:rPr>
            </w:pPr>
            <w:r w:rsidRPr="009A44B9">
              <w:rPr>
                <w:rFonts w:hint="eastAsia"/>
                <w:szCs w:val="21"/>
              </w:rPr>
              <w:t>4.4</w:t>
            </w:r>
          </w:p>
        </w:tc>
      </w:tr>
      <w:tr w:rsidR="00686CAB" w:rsidRPr="003B1EFF" w14:paraId="2A1BA57D" w14:textId="77777777" w:rsidTr="003111BD">
        <w:trPr>
          <w:trHeight w:val="65"/>
        </w:trPr>
        <w:tc>
          <w:tcPr>
            <w:tcW w:w="999" w:type="dxa"/>
            <w:tcMar>
              <w:left w:w="57" w:type="dxa"/>
              <w:right w:w="57" w:type="dxa"/>
            </w:tcMar>
            <w:vAlign w:val="center"/>
          </w:tcPr>
          <w:p w14:paraId="29A8A48C" w14:textId="6219CC9B" w:rsidR="00686CAB" w:rsidRPr="009A44B9" w:rsidRDefault="00686CAB" w:rsidP="003111BD">
            <w:pPr>
              <w:jc w:val="center"/>
              <w:rPr>
                <w:szCs w:val="21"/>
                <w:vertAlign w:val="superscript"/>
              </w:rPr>
            </w:pPr>
            <w:r w:rsidRPr="009A44B9">
              <w:rPr>
                <w:rFonts w:hint="eastAsia"/>
                <w:i/>
                <w:szCs w:val="21"/>
              </w:rPr>
              <w:t>a</w:t>
            </w:r>
            <w:r w:rsidRPr="009A44B9">
              <w:rPr>
                <w:rFonts w:hint="eastAsia"/>
                <w:szCs w:val="21"/>
              </w:rPr>
              <w:t>/m</w:t>
            </w:r>
            <w:r w:rsidRPr="009A44B9">
              <w:rPr>
                <w:szCs w:val="21"/>
              </w:rPr>
              <w:t>·</w:t>
            </w:r>
            <w:r w:rsidRPr="009A44B9">
              <w:rPr>
                <w:rFonts w:hint="eastAsia"/>
                <w:szCs w:val="21"/>
              </w:rPr>
              <w:t>s</w:t>
            </w:r>
            <w:r w:rsidR="006862B0">
              <w:rPr>
                <w:rFonts w:hint="eastAsia"/>
                <w:szCs w:val="21"/>
                <w:vertAlign w:val="superscript"/>
              </w:rPr>
              <w:t>-</w:t>
            </w:r>
            <w:r w:rsidRPr="009A44B9">
              <w:rPr>
                <w:rFonts w:hint="eastAsia"/>
                <w:szCs w:val="21"/>
                <w:vertAlign w:val="superscript"/>
              </w:rPr>
              <w:t>2</w:t>
            </w:r>
          </w:p>
        </w:tc>
        <w:tc>
          <w:tcPr>
            <w:tcW w:w="631" w:type="dxa"/>
            <w:tcMar>
              <w:left w:w="57" w:type="dxa"/>
              <w:right w:w="57" w:type="dxa"/>
            </w:tcMar>
            <w:vAlign w:val="center"/>
          </w:tcPr>
          <w:p w14:paraId="45BD627B" w14:textId="77777777" w:rsidR="00686CAB" w:rsidRPr="009A44B9" w:rsidRDefault="00686CAB" w:rsidP="003111BD">
            <w:pPr>
              <w:jc w:val="center"/>
              <w:rPr>
                <w:szCs w:val="21"/>
              </w:rPr>
            </w:pPr>
            <w:r w:rsidRPr="009A44B9">
              <w:rPr>
                <w:rFonts w:hint="eastAsia"/>
                <w:szCs w:val="21"/>
              </w:rPr>
              <w:t>0</w:t>
            </w:r>
          </w:p>
        </w:tc>
        <w:tc>
          <w:tcPr>
            <w:tcW w:w="642" w:type="dxa"/>
            <w:tcMar>
              <w:left w:w="57" w:type="dxa"/>
              <w:right w:w="57" w:type="dxa"/>
            </w:tcMar>
            <w:vAlign w:val="center"/>
          </w:tcPr>
          <w:p w14:paraId="0D77D770" w14:textId="77777777" w:rsidR="00686CAB" w:rsidRPr="009A44B9" w:rsidRDefault="00686CAB" w:rsidP="003111BD">
            <w:pPr>
              <w:jc w:val="center"/>
              <w:rPr>
                <w:szCs w:val="21"/>
              </w:rPr>
            </w:pPr>
            <w:r w:rsidRPr="009A44B9">
              <w:rPr>
                <w:rFonts w:hint="eastAsia"/>
                <w:szCs w:val="21"/>
              </w:rPr>
              <w:t>0.5</w:t>
            </w:r>
          </w:p>
        </w:tc>
        <w:tc>
          <w:tcPr>
            <w:tcW w:w="631" w:type="dxa"/>
            <w:tcMar>
              <w:left w:w="57" w:type="dxa"/>
              <w:right w:w="57" w:type="dxa"/>
            </w:tcMar>
            <w:vAlign w:val="center"/>
          </w:tcPr>
          <w:p w14:paraId="4990937E" w14:textId="77777777" w:rsidR="00686CAB" w:rsidRPr="009A44B9" w:rsidRDefault="00686CAB" w:rsidP="003111BD">
            <w:pPr>
              <w:jc w:val="center"/>
              <w:rPr>
                <w:szCs w:val="21"/>
              </w:rPr>
            </w:pPr>
            <w:r w:rsidRPr="009A44B9">
              <w:rPr>
                <w:rFonts w:hint="eastAsia"/>
                <w:szCs w:val="21"/>
              </w:rPr>
              <w:t>1.0</w:t>
            </w:r>
          </w:p>
        </w:tc>
        <w:tc>
          <w:tcPr>
            <w:tcW w:w="620" w:type="dxa"/>
            <w:tcMar>
              <w:left w:w="57" w:type="dxa"/>
              <w:right w:w="57" w:type="dxa"/>
            </w:tcMar>
            <w:vAlign w:val="center"/>
          </w:tcPr>
          <w:p w14:paraId="4A771E44" w14:textId="77777777" w:rsidR="00686CAB" w:rsidRPr="009A44B9" w:rsidRDefault="00686CAB" w:rsidP="003111BD">
            <w:pPr>
              <w:jc w:val="center"/>
              <w:rPr>
                <w:szCs w:val="21"/>
              </w:rPr>
            </w:pPr>
            <w:r w:rsidRPr="009A44B9">
              <w:rPr>
                <w:rFonts w:hint="eastAsia"/>
                <w:szCs w:val="21"/>
              </w:rPr>
              <w:t>1.5</w:t>
            </w:r>
          </w:p>
        </w:tc>
        <w:tc>
          <w:tcPr>
            <w:tcW w:w="631" w:type="dxa"/>
            <w:tcMar>
              <w:left w:w="57" w:type="dxa"/>
              <w:right w:w="57" w:type="dxa"/>
            </w:tcMar>
            <w:vAlign w:val="center"/>
          </w:tcPr>
          <w:p w14:paraId="56D0FA35" w14:textId="77777777" w:rsidR="00686CAB" w:rsidRPr="009A44B9" w:rsidRDefault="00686CAB" w:rsidP="003111BD">
            <w:pPr>
              <w:jc w:val="center"/>
              <w:rPr>
                <w:szCs w:val="21"/>
              </w:rPr>
            </w:pPr>
            <w:r w:rsidRPr="009A44B9">
              <w:rPr>
                <w:rFonts w:hint="eastAsia"/>
                <w:szCs w:val="21"/>
              </w:rPr>
              <w:t>2.0</w:t>
            </w:r>
          </w:p>
        </w:tc>
      </w:tr>
    </w:tbl>
    <w:p w14:paraId="3433F079" w14:textId="12CB39D1" w:rsidR="00686CAB" w:rsidRPr="003B1EFF" w:rsidRDefault="00686CAB" w:rsidP="00DE6A7E">
      <w:pPr>
        <w:rPr>
          <w:rFonts w:hAnsi="宋体"/>
        </w:rPr>
      </w:pPr>
      <w:r w:rsidRPr="003B1EFF">
        <w:rPr>
          <w:rFonts w:hAnsi="宋体"/>
        </w:rPr>
        <w:t>（</w:t>
      </w:r>
      <w:r w:rsidRPr="003B1EFF">
        <w:t>1</w:t>
      </w:r>
      <w:r w:rsidRPr="003B1EFF">
        <w:rPr>
          <w:rFonts w:hAnsi="宋体"/>
        </w:rPr>
        <w:t>）</w:t>
      </w:r>
      <w:r w:rsidRPr="003B1EFF">
        <w:rPr>
          <w:rFonts w:hint="eastAsia"/>
        </w:rPr>
        <w:t>在图中画出第</w:t>
      </w:r>
      <w:r w:rsidRPr="003B1EFF">
        <w:rPr>
          <w:rFonts w:hint="eastAsia"/>
        </w:rPr>
        <w:t>4</w:t>
      </w:r>
      <w:r w:rsidRPr="003B1EFF">
        <w:rPr>
          <w:rFonts w:hint="eastAsia"/>
        </w:rPr>
        <w:t>组数据对应的数据点，然后作出</w:t>
      </w:r>
      <w:r w:rsidRPr="003B1EFF">
        <w:rPr>
          <w:rFonts w:hint="eastAsia"/>
          <w:i/>
          <w:szCs w:val="21"/>
        </w:rPr>
        <w:t>a</w:t>
      </w:r>
      <w:r w:rsidR="0044462D">
        <w:rPr>
          <w:rFonts w:ascii="宋体" w:hAnsi="宋体" w:hint="eastAsia"/>
          <w:szCs w:val="21"/>
        </w:rPr>
        <w:t>－</w:t>
      </w:r>
      <w:r w:rsidRPr="003B1EFF">
        <w:rPr>
          <w:rFonts w:hint="eastAsia"/>
          <w:i/>
          <w:szCs w:val="21"/>
        </w:rPr>
        <w:t>F</w:t>
      </w:r>
      <w:r w:rsidRPr="003B1EFF">
        <w:rPr>
          <w:rFonts w:hint="eastAsia"/>
        </w:rPr>
        <w:t>的关系图线；</w:t>
      </w:r>
    </w:p>
    <w:p w14:paraId="479D23C8" w14:textId="77777777" w:rsidR="00977D13" w:rsidRPr="003B1EFF" w:rsidRDefault="00686CAB" w:rsidP="00DE6A7E">
      <w:r w:rsidRPr="003B1EFF">
        <w:rPr>
          <w:rFonts w:hAnsi="宋体" w:hint="eastAsia"/>
        </w:rPr>
        <w:t>（</w:t>
      </w:r>
      <w:r w:rsidRPr="003B1EFF">
        <w:rPr>
          <w:rFonts w:hAnsi="宋体" w:hint="eastAsia"/>
        </w:rPr>
        <w:t>2</w:t>
      </w:r>
      <w:r w:rsidRPr="003B1EFF">
        <w:rPr>
          <w:rFonts w:hAnsi="宋体" w:hint="eastAsia"/>
        </w:rPr>
        <w:t>）由所作图线</w:t>
      </w:r>
      <w:r w:rsidRPr="003B1EFF">
        <w:rPr>
          <w:rFonts w:hint="eastAsia"/>
        </w:rPr>
        <w:t>可以得到结论：在质量一定的情况下，加速度</w:t>
      </w:r>
      <w:r w:rsidRPr="003B1EFF">
        <w:rPr>
          <w:rFonts w:hint="eastAsia"/>
          <w:i/>
        </w:rPr>
        <w:t>a</w:t>
      </w:r>
      <w:r w:rsidRPr="003B1EFF">
        <w:rPr>
          <w:rFonts w:hint="eastAsia"/>
        </w:rPr>
        <w:t>与作用力</w:t>
      </w:r>
      <w:r w:rsidRPr="003B1EFF">
        <w:rPr>
          <w:rFonts w:hint="eastAsia"/>
          <w:i/>
        </w:rPr>
        <w:t>F</w:t>
      </w:r>
      <w:r w:rsidRPr="003B1EFF">
        <w:rPr>
          <w:rFonts w:hint="eastAsia"/>
        </w:rPr>
        <w:t>成</w:t>
      </w:r>
      <w:r w:rsidRPr="003B1EFF">
        <w:t>_______</w:t>
      </w:r>
      <w:r w:rsidRPr="003B1EFF">
        <w:rPr>
          <w:rFonts w:hint="eastAsia"/>
        </w:rPr>
        <w:t>比</w:t>
      </w:r>
      <w:r w:rsidR="000851A3" w:rsidRPr="003B1EFF">
        <w:rPr>
          <w:rFonts w:hint="eastAsia"/>
        </w:rPr>
        <w:t>。</w:t>
      </w:r>
    </w:p>
    <w:p w14:paraId="72727C1E" w14:textId="77777777" w:rsidR="00AC1DC1" w:rsidRPr="0002370D" w:rsidRDefault="00AC1DC1" w:rsidP="00C87E4B">
      <w:pPr>
        <w:pStyle w:val="af"/>
      </w:pPr>
      <w:r w:rsidRPr="0002370D">
        <w:t>五、计算题（本题共有</w:t>
      </w:r>
      <w:r w:rsidRPr="0002370D">
        <w:t>4</w:t>
      </w:r>
      <w:r w:rsidRPr="0002370D">
        <w:t>小题，</w:t>
      </w:r>
      <w:r w:rsidR="006E10FB" w:rsidRPr="0002370D">
        <w:rPr>
          <w:rFonts w:hint="eastAsia"/>
        </w:rPr>
        <w:t>第</w:t>
      </w:r>
      <w:r w:rsidR="006E10FB" w:rsidRPr="0002370D">
        <w:rPr>
          <w:rFonts w:hint="eastAsia"/>
        </w:rPr>
        <w:t>1</w:t>
      </w:r>
      <w:r w:rsidR="006E10FB" w:rsidRPr="0002370D">
        <w:rPr>
          <w:rFonts w:hint="eastAsia"/>
        </w:rPr>
        <w:t>小题</w:t>
      </w:r>
      <w:r w:rsidR="006E10FB" w:rsidRPr="0002370D">
        <w:rPr>
          <w:rFonts w:hint="eastAsia"/>
        </w:rPr>
        <w:t>7</w:t>
      </w:r>
      <w:r w:rsidR="006E10FB" w:rsidRPr="0002370D">
        <w:rPr>
          <w:rFonts w:hint="eastAsia"/>
        </w:rPr>
        <w:t>分，第</w:t>
      </w:r>
      <w:r w:rsidR="006E10FB" w:rsidRPr="0002370D">
        <w:rPr>
          <w:rFonts w:hint="eastAsia"/>
        </w:rPr>
        <w:t>2</w:t>
      </w:r>
      <w:r w:rsidR="006E10FB" w:rsidRPr="0002370D">
        <w:rPr>
          <w:rFonts w:hint="eastAsia"/>
        </w:rPr>
        <w:t>、</w:t>
      </w:r>
      <w:r w:rsidR="006E10FB" w:rsidRPr="0002370D">
        <w:rPr>
          <w:rFonts w:hint="eastAsia"/>
        </w:rPr>
        <w:t>3</w:t>
      </w:r>
      <w:r w:rsidR="006E10FB" w:rsidRPr="0002370D">
        <w:rPr>
          <w:rFonts w:hint="eastAsia"/>
        </w:rPr>
        <w:t>小题各</w:t>
      </w:r>
      <w:r w:rsidR="006E10FB" w:rsidRPr="0002370D">
        <w:rPr>
          <w:rFonts w:hint="eastAsia"/>
        </w:rPr>
        <w:t>6</w:t>
      </w:r>
      <w:r w:rsidR="006E10FB" w:rsidRPr="0002370D">
        <w:rPr>
          <w:rFonts w:hint="eastAsia"/>
        </w:rPr>
        <w:t>分，第</w:t>
      </w:r>
      <w:r w:rsidR="006E10FB" w:rsidRPr="0002370D">
        <w:rPr>
          <w:rFonts w:hint="eastAsia"/>
        </w:rPr>
        <w:t>4</w:t>
      </w:r>
      <w:r w:rsidR="006E10FB" w:rsidRPr="0002370D">
        <w:rPr>
          <w:rFonts w:hint="eastAsia"/>
        </w:rPr>
        <w:t>小题</w:t>
      </w:r>
      <w:r w:rsidR="006E10FB" w:rsidRPr="0002370D">
        <w:rPr>
          <w:rFonts w:hint="eastAsia"/>
        </w:rPr>
        <w:t>8</w:t>
      </w:r>
      <w:r w:rsidR="006E10FB" w:rsidRPr="0002370D">
        <w:rPr>
          <w:rFonts w:hint="eastAsia"/>
        </w:rPr>
        <w:t>分，</w:t>
      </w:r>
      <w:r w:rsidRPr="0002370D">
        <w:t>共</w:t>
      </w:r>
      <w:r w:rsidR="006E10FB" w:rsidRPr="0002370D">
        <w:rPr>
          <w:rFonts w:hint="eastAsia"/>
        </w:rPr>
        <w:t>27</w:t>
      </w:r>
      <w:r w:rsidRPr="0002370D">
        <w:t>分）</w:t>
      </w:r>
    </w:p>
    <w:p w14:paraId="2D1085EF" w14:textId="77777777" w:rsidR="00AC1DC1" w:rsidRPr="003B1EFF" w:rsidRDefault="00A62741" w:rsidP="00C87E4B">
      <w:pPr>
        <w:pStyle w:val="af1"/>
        <w:numPr>
          <w:ilvl w:val="0"/>
          <w:numId w:val="2"/>
        </w:numPr>
        <w:ind w:firstLineChars="0"/>
      </w:pPr>
      <w:r w:rsidRPr="003B1EFF">
        <w:rPr>
          <w:rFonts w:hint="eastAsia"/>
        </w:rPr>
        <w:t>一个竖直向上的恒力</w:t>
      </w:r>
      <w:r w:rsidR="00C76C11" w:rsidRPr="00C87E4B">
        <w:rPr>
          <w:rFonts w:hint="eastAsia"/>
          <w:i/>
        </w:rPr>
        <w:t>F</w:t>
      </w:r>
      <w:r w:rsidRPr="003B1EFF">
        <w:rPr>
          <w:rFonts w:hint="eastAsia"/>
        </w:rPr>
        <w:t>作用在质量为</w:t>
      </w:r>
      <w:smartTag w:uri="urn:schemas-microsoft-com:office:smarttags" w:element="chmetcnv">
        <w:smartTagPr>
          <w:attr w:name="UnitName" w:val="kg"/>
          <w:attr w:name="SourceValue" w:val="2"/>
          <w:attr w:name="HasSpace" w:val="False"/>
          <w:attr w:name="Negative" w:val="False"/>
          <w:attr w:name="NumberType" w:val="1"/>
          <w:attr w:name="TCSC" w:val="0"/>
        </w:smartTagPr>
        <w:r w:rsidRPr="003B1EFF">
          <w:rPr>
            <w:rFonts w:hint="eastAsia"/>
          </w:rPr>
          <w:t>2kg</w:t>
        </w:r>
      </w:smartTag>
      <w:r w:rsidRPr="003B1EFF">
        <w:rPr>
          <w:rFonts w:hint="eastAsia"/>
        </w:rPr>
        <w:t>的物体上，使物体由静止开始向上做匀加速直线运动。已知物体在</w:t>
      </w:r>
      <w:r w:rsidR="00CE7CEC" w:rsidRPr="003B1EFF">
        <w:rPr>
          <w:rFonts w:hint="eastAsia"/>
        </w:rPr>
        <w:t>第</w:t>
      </w:r>
      <w:r w:rsidRPr="003B1EFF">
        <w:rPr>
          <w:rFonts w:hint="eastAsia"/>
        </w:rPr>
        <w:t>1s</w:t>
      </w:r>
      <w:r w:rsidR="00C76C11" w:rsidRPr="003B1EFF">
        <w:rPr>
          <w:rFonts w:hint="eastAsia"/>
        </w:rPr>
        <w:t>末</w:t>
      </w:r>
      <w:r w:rsidR="00CE7CEC" w:rsidRPr="003B1EFF">
        <w:rPr>
          <w:rFonts w:hint="eastAsia"/>
        </w:rPr>
        <w:t>的速度为</w:t>
      </w:r>
      <w:smartTag w:uri="urn:schemas-microsoft-com:office:smarttags" w:element="chmetcnv">
        <w:smartTagPr>
          <w:attr w:name="UnitName" w:val="m"/>
          <w:attr w:name="SourceValue" w:val="4"/>
          <w:attr w:name="HasSpace" w:val="False"/>
          <w:attr w:name="Negative" w:val="False"/>
          <w:attr w:name="NumberType" w:val="1"/>
          <w:attr w:name="TCSC" w:val="0"/>
        </w:smartTagPr>
        <w:r w:rsidR="00831619" w:rsidRPr="003B1EFF">
          <w:rPr>
            <w:rFonts w:hint="eastAsia"/>
          </w:rPr>
          <w:t>4m</w:t>
        </w:r>
      </w:smartTag>
      <w:r w:rsidR="00831619" w:rsidRPr="003B1EFF">
        <w:rPr>
          <w:rFonts w:hint="eastAsia"/>
        </w:rPr>
        <w:t>/s</w:t>
      </w:r>
      <w:r w:rsidRPr="003B1EFF">
        <w:rPr>
          <w:rFonts w:hint="eastAsia"/>
        </w:rPr>
        <w:t>，</w:t>
      </w:r>
      <w:r w:rsidR="00CE7CEC" w:rsidRPr="003B1EFF">
        <w:rPr>
          <w:rFonts w:hint="eastAsia"/>
        </w:rPr>
        <w:t>试</w:t>
      </w:r>
      <w:commentRangeStart w:id="29"/>
      <w:r w:rsidR="00CE7CEC" w:rsidRPr="003B1EFF">
        <w:rPr>
          <w:rFonts w:hint="eastAsia"/>
        </w:rPr>
        <w:t>求</w:t>
      </w:r>
      <w:commentRangeEnd w:id="29"/>
      <w:r w:rsidR="00680227">
        <w:rPr>
          <w:rStyle w:val="a8"/>
          <w:lang w:val="x-none" w:eastAsia="x-none"/>
        </w:rPr>
        <w:commentReference w:id="29"/>
      </w:r>
      <w:r w:rsidR="00CE7CEC" w:rsidRPr="003B1EFF">
        <w:rPr>
          <w:rFonts w:hint="eastAsia"/>
        </w:rPr>
        <w:t>：</w:t>
      </w:r>
    </w:p>
    <w:p w14:paraId="6DEEDF30" w14:textId="77777777" w:rsidR="00CE7CEC" w:rsidRPr="003B1EFF" w:rsidRDefault="00CE7CEC" w:rsidP="00DE6A7E">
      <w:r w:rsidRPr="003B1EFF">
        <w:rPr>
          <w:rFonts w:hint="eastAsia"/>
        </w:rPr>
        <w:t>（</w:t>
      </w:r>
      <w:r w:rsidRPr="003B1EFF">
        <w:rPr>
          <w:rFonts w:hint="eastAsia"/>
        </w:rPr>
        <w:t>1</w:t>
      </w:r>
      <w:r w:rsidRPr="003B1EFF">
        <w:rPr>
          <w:rFonts w:hint="eastAsia"/>
        </w:rPr>
        <w:t>）</w:t>
      </w:r>
      <w:r w:rsidR="005744A8" w:rsidRPr="003B1EFF">
        <w:rPr>
          <w:rFonts w:hint="eastAsia"/>
        </w:rPr>
        <w:t>物体运动的加速度</w:t>
      </w:r>
      <w:r w:rsidR="00831619" w:rsidRPr="003B1EFF">
        <w:rPr>
          <w:rFonts w:hint="eastAsia"/>
        </w:rPr>
        <w:t>大小；</w:t>
      </w:r>
    </w:p>
    <w:p w14:paraId="7FF52B92" w14:textId="77777777" w:rsidR="00C76C11" w:rsidRPr="003B1EFF" w:rsidRDefault="00831619" w:rsidP="00DE6A7E">
      <w:r w:rsidRPr="003B1EFF">
        <w:rPr>
          <w:rFonts w:hint="eastAsia"/>
        </w:rPr>
        <w:t>（</w:t>
      </w:r>
      <w:r w:rsidRPr="003B1EFF">
        <w:rPr>
          <w:rFonts w:hint="eastAsia"/>
        </w:rPr>
        <w:t>2</w:t>
      </w:r>
      <w:r w:rsidR="00EC5DF7" w:rsidRPr="003B1EFF">
        <w:rPr>
          <w:rFonts w:hint="eastAsia"/>
        </w:rPr>
        <w:t>）</w:t>
      </w:r>
      <w:r w:rsidR="00C76C11" w:rsidRPr="003B1EFF">
        <w:rPr>
          <w:rFonts w:hint="eastAsia"/>
        </w:rPr>
        <w:t>恒力</w:t>
      </w:r>
      <w:r w:rsidR="00C76C11" w:rsidRPr="003B1EFF">
        <w:rPr>
          <w:rFonts w:hint="eastAsia"/>
          <w:i/>
        </w:rPr>
        <w:t>F</w:t>
      </w:r>
      <w:r w:rsidR="00C76C11" w:rsidRPr="003B1EFF">
        <w:rPr>
          <w:rFonts w:hint="eastAsia"/>
        </w:rPr>
        <w:t>的大小。</w:t>
      </w:r>
    </w:p>
    <w:p w14:paraId="7B95790C" w14:textId="77777777" w:rsidR="00831619" w:rsidRPr="003B1EFF" w:rsidRDefault="00831619" w:rsidP="00DE6A7E"/>
    <w:p w14:paraId="3051A8B0" w14:textId="77777777" w:rsidR="007A03EB" w:rsidRPr="003B1EFF" w:rsidRDefault="007A03EB" w:rsidP="00DE6A7E"/>
    <w:p w14:paraId="47C12DFF" w14:textId="77777777" w:rsidR="00F03FD9" w:rsidRPr="003B1EFF" w:rsidRDefault="001944B8" w:rsidP="00C87E4B">
      <w:pPr>
        <w:pStyle w:val="af1"/>
        <w:numPr>
          <w:ilvl w:val="0"/>
          <w:numId w:val="2"/>
        </w:numPr>
        <w:ind w:firstLineChars="0"/>
      </w:pPr>
      <w:r w:rsidRPr="003B1EFF">
        <w:rPr>
          <w:noProof/>
          <w:sz w:val="20"/>
        </w:rPr>
        <mc:AlternateContent>
          <mc:Choice Requires="wpg">
            <w:drawing>
              <wp:anchor distT="0" distB="0" distL="114300" distR="114300" simplePos="0" relativeHeight="251652096" behindDoc="0" locked="0" layoutInCell="1" allowOverlap="1" wp14:anchorId="35EE0ABF" wp14:editId="37EF00DE">
                <wp:simplePos x="0" y="0"/>
                <wp:positionH relativeFrom="margin">
                  <wp:align>right</wp:align>
                </wp:positionH>
                <wp:positionV relativeFrom="paragraph">
                  <wp:posOffset>8890</wp:posOffset>
                </wp:positionV>
                <wp:extent cx="1551940" cy="1168400"/>
                <wp:effectExtent l="0" t="38100" r="29210" b="50800"/>
                <wp:wrapSquare wrapText="bothSides"/>
                <wp:docPr id="373"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168400"/>
                          <a:chOff x="7716" y="1617"/>
                          <a:chExt cx="2444" cy="1840"/>
                        </a:xfrm>
                      </wpg:grpSpPr>
                      <wpg:grpSp>
                        <wpg:cNvPr id="374" name="Group 2817"/>
                        <wpg:cNvGrpSpPr>
                          <a:grpSpLocks/>
                        </wpg:cNvGrpSpPr>
                        <wpg:grpSpPr bwMode="auto">
                          <a:xfrm>
                            <a:off x="7716" y="1617"/>
                            <a:ext cx="2444" cy="1840"/>
                            <a:chOff x="7716" y="1617"/>
                            <a:chExt cx="2444" cy="1840"/>
                          </a:xfrm>
                        </wpg:grpSpPr>
                        <wpg:grpSp>
                          <wpg:cNvPr id="375" name="Group 190"/>
                          <wpg:cNvGrpSpPr>
                            <a:grpSpLocks/>
                          </wpg:cNvGrpSpPr>
                          <wpg:grpSpPr bwMode="auto">
                            <a:xfrm>
                              <a:off x="7828" y="3403"/>
                              <a:ext cx="2286" cy="54"/>
                              <a:chOff x="6510" y="12504"/>
                              <a:chExt cx="322" cy="51"/>
                            </a:xfrm>
                          </wpg:grpSpPr>
                          <wps:wsp>
                            <wps:cNvPr id="376" name="Line 188"/>
                            <wps:cNvCnPr>
                              <a:cxnSpLocks noChangeShapeType="1"/>
                            </wps:cNvCnPr>
                            <wps:spPr bwMode="auto">
                              <a:xfrm>
                                <a:off x="6510" y="12555"/>
                                <a:ext cx="322"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77" name="Line 189"/>
                            <wps:cNvCnPr>
                              <a:cxnSpLocks noChangeShapeType="1"/>
                            </wps:cNvCnPr>
                            <wps:spPr bwMode="auto">
                              <a:xfrm>
                                <a:off x="6510" y="12504"/>
                                <a:ext cx="3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78" name="Group 191"/>
                          <wpg:cNvGrpSpPr>
                            <a:grpSpLocks/>
                          </wpg:cNvGrpSpPr>
                          <wpg:grpSpPr bwMode="auto">
                            <a:xfrm flipV="1">
                              <a:off x="8544" y="1626"/>
                              <a:ext cx="472" cy="39"/>
                              <a:chOff x="6510" y="12504"/>
                              <a:chExt cx="322" cy="51"/>
                            </a:xfrm>
                          </wpg:grpSpPr>
                          <wps:wsp>
                            <wps:cNvPr id="379" name="Line 192"/>
                            <wps:cNvCnPr>
                              <a:cxnSpLocks noChangeShapeType="1"/>
                            </wps:cNvCnPr>
                            <wps:spPr bwMode="auto">
                              <a:xfrm>
                                <a:off x="6510" y="12555"/>
                                <a:ext cx="322"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80" name="Line 193"/>
                            <wps:cNvCnPr>
                              <a:cxnSpLocks noChangeShapeType="1"/>
                            </wps:cNvCnPr>
                            <wps:spPr bwMode="auto">
                              <a:xfrm>
                                <a:off x="6510" y="12504"/>
                                <a:ext cx="3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Freeform 230"/>
                          <wps:cNvSpPr>
                            <a:spLocks/>
                          </wps:cNvSpPr>
                          <wps:spPr bwMode="auto">
                            <a:xfrm>
                              <a:off x="8798" y="2478"/>
                              <a:ext cx="1132" cy="921"/>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rc 221"/>
                          <wps:cNvSpPr>
                            <a:spLocks/>
                          </wps:cNvSpPr>
                          <wps:spPr bwMode="auto">
                            <a:xfrm rot="8492057">
                              <a:off x="8276" y="1893"/>
                              <a:ext cx="792" cy="593"/>
                            </a:xfrm>
                            <a:custGeom>
                              <a:avLst/>
                              <a:gdLst>
                                <a:gd name="G0" fmla="+- 0 0 0"/>
                                <a:gd name="G1" fmla="+- 17012 0 0"/>
                                <a:gd name="G2" fmla="+- 21600 0 0"/>
                                <a:gd name="T0" fmla="*/ 13310 w 21600"/>
                                <a:gd name="T1" fmla="*/ 0 h 17012"/>
                                <a:gd name="T2" fmla="*/ 21600 w 21600"/>
                                <a:gd name="T3" fmla="*/ 17012 h 17012"/>
                                <a:gd name="T4" fmla="*/ 0 w 21600"/>
                                <a:gd name="T5" fmla="*/ 17012 h 17012"/>
                              </a:gdLst>
                              <a:ahLst/>
                              <a:cxnLst>
                                <a:cxn ang="0">
                                  <a:pos x="T0" y="T1"/>
                                </a:cxn>
                                <a:cxn ang="0">
                                  <a:pos x="T2" y="T3"/>
                                </a:cxn>
                                <a:cxn ang="0">
                                  <a:pos x="T4" y="T5"/>
                                </a:cxn>
                              </a:cxnLst>
                              <a:rect l="0" t="0" r="r" b="b"/>
                              <a:pathLst>
                                <a:path w="21600" h="17012" fill="none" extrusionOk="0">
                                  <a:moveTo>
                                    <a:pt x="13309" y="0"/>
                                  </a:moveTo>
                                  <a:cubicBezTo>
                                    <a:pt x="18542" y="4093"/>
                                    <a:pt x="21600" y="10368"/>
                                    <a:pt x="21600" y="17012"/>
                                  </a:cubicBezTo>
                                </a:path>
                                <a:path w="21600" h="17012" stroke="0" extrusionOk="0">
                                  <a:moveTo>
                                    <a:pt x="13309" y="0"/>
                                  </a:moveTo>
                                  <a:cubicBezTo>
                                    <a:pt x="18542" y="4093"/>
                                    <a:pt x="21600" y="10368"/>
                                    <a:pt x="21600" y="17012"/>
                                  </a:cubicBezTo>
                                  <a:lnTo>
                                    <a:pt x="0" y="17012"/>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3" name="Group 2816"/>
                          <wpg:cNvGrpSpPr>
                            <a:grpSpLocks/>
                          </wpg:cNvGrpSpPr>
                          <wpg:grpSpPr bwMode="auto">
                            <a:xfrm>
                              <a:off x="8552" y="1748"/>
                              <a:ext cx="470" cy="781"/>
                              <a:chOff x="8552" y="1748"/>
                              <a:chExt cx="470" cy="781"/>
                            </a:xfrm>
                          </wpg:grpSpPr>
                          <wps:wsp>
                            <wps:cNvPr id="384" name="Line 226"/>
                            <wps:cNvCnPr>
                              <a:cxnSpLocks noChangeShapeType="1"/>
                            </wps:cNvCnPr>
                            <wps:spPr bwMode="auto">
                              <a:xfrm rot="19329082" flipH="1">
                                <a:off x="8552" y="1748"/>
                                <a:ext cx="47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 name="Oval 227"/>
                            <wps:cNvSpPr>
                              <a:spLocks noChangeArrowheads="1"/>
                            </wps:cNvSpPr>
                            <wps:spPr bwMode="auto">
                              <a:xfrm rot="-2270918">
                                <a:off x="8745" y="2428"/>
                                <a:ext cx="93" cy="101"/>
                              </a:xfrm>
                              <a:prstGeom prst="ellipse">
                                <a:avLst/>
                              </a:prstGeom>
                              <a:solidFill>
                                <a:srgbClr val="808080"/>
                              </a:solidFill>
                              <a:ln w="9525" cap="rnd">
                                <a:solidFill>
                                  <a:srgbClr val="000000"/>
                                </a:solidFill>
                                <a:prstDash val="sysDot"/>
                                <a:round/>
                                <a:headEnd/>
                                <a:tailEnd/>
                              </a:ln>
                            </wps:spPr>
                            <wps:bodyPr rot="0" vert="horz" wrap="square" lIns="91440" tIns="45720" rIns="91440" bIns="45720" anchor="t" anchorCtr="0" upright="1">
                              <a:noAutofit/>
                            </wps:bodyPr>
                          </wps:wsp>
                        </wpg:grpSp>
                        <wpg:grpSp>
                          <wpg:cNvPr id="386" name="Group 220"/>
                          <wpg:cNvGrpSpPr>
                            <a:grpSpLocks/>
                          </wpg:cNvGrpSpPr>
                          <wpg:grpSpPr bwMode="auto">
                            <a:xfrm rot="569527">
                              <a:off x="8193" y="1617"/>
                              <a:ext cx="527" cy="690"/>
                              <a:chOff x="8247" y="11484"/>
                              <a:chExt cx="527" cy="690"/>
                            </a:xfrm>
                          </wpg:grpSpPr>
                          <wps:wsp>
                            <wps:cNvPr id="387" name="Line 200"/>
                            <wps:cNvCnPr>
                              <a:cxnSpLocks noChangeShapeType="1"/>
                            </wps:cNvCnPr>
                            <wps:spPr bwMode="auto">
                              <a:xfrm flipH="1">
                                <a:off x="8304" y="11484"/>
                                <a:ext cx="47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Oval 219"/>
                            <wps:cNvSpPr>
                              <a:spLocks noChangeArrowheads="1"/>
                            </wps:cNvSpPr>
                            <wps:spPr bwMode="auto">
                              <a:xfrm>
                                <a:off x="8247" y="12073"/>
                                <a:ext cx="93" cy="10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s:wsp>
                          <wps:cNvPr id="389" name="Text Box 232"/>
                          <wps:cNvSpPr txBox="1">
                            <a:spLocks noChangeArrowheads="1"/>
                          </wps:cNvSpPr>
                          <wps:spPr bwMode="auto">
                            <a:xfrm>
                              <a:off x="8048" y="1935"/>
                              <a:ext cx="1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88C8" w14:textId="77777777" w:rsidR="007C7660" w:rsidRPr="0095734D" w:rsidRDefault="007C7660" w:rsidP="001E4F52">
                                <w:pPr>
                                  <w:rPr>
                                    <w:sz w:val="18"/>
                                    <w:szCs w:val="18"/>
                                  </w:rPr>
                                </w:pPr>
                                <w:r>
                                  <w:rPr>
                                    <w:rFonts w:hint="eastAsia"/>
                                    <w:sz w:val="18"/>
                                    <w:szCs w:val="18"/>
                                  </w:rPr>
                                  <w:t>A</w:t>
                                </w:r>
                              </w:p>
                            </w:txbxContent>
                          </wps:txbx>
                          <wps:bodyPr rot="0" vert="horz" wrap="square" lIns="0" tIns="0" rIns="0" bIns="0" anchor="t" anchorCtr="0">
                            <a:noAutofit/>
                          </wps:bodyPr>
                        </wps:wsp>
                        <wps:wsp>
                          <wps:cNvPr id="390" name="Text Box 234"/>
                          <wps:cNvSpPr txBox="1">
                            <a:spLocks noChangeArrowheads="1"/>
                          </wps:cNvSpPr>
                          <wps:spPr bwMode="auto">
                            <a:xfrm>
                              <a:off x="9964" y="3135"/>
                              <a:ext cx="1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95DBA" w14:textId="77777777" w:rsidR="007C7660" w:rsidRPr="0095734D" w:rsidRDefault="007C7660" w:rsidP="001E4F52">
                                <w:pPr>
                                  <w:rPr>
                                    <w:sz w:val="18"/>
                                    <w:szCs w:val="18"/>
                                  </w:rPr>
                                </w:pPr>
                                <w:r>
                                  <w:rPr>
                                    <w:rFonts w:hint="eastAsia"/>
                                    <w:sz w:val="18"/>
                                    <w:szCs w:val="18"/>
                                  </w:rPr>
                                  <w:t>C</w:t>
                                </w:r>
                              </w:p>
                            </w:txbxContent>
                          </wps:txbx>
                          <wps:bodyPr rot="0" vert="horz" wrap="square" lIns="0" tIns="0" rIns="0" bIns="0" anchor="t" anchorCtr="0">
                            <a:noAutofit/>
                          </wps:bodyPr>
                        </wps:wsp>
                        <wps:wsp>
                          <wps:cNvPr id="391" name="Text Box 235"/>
                          <wps:cNvSpPr txBox="1">
                            <a:spLocks noChangeArrowheads="1"/>
                          </wps:cNvSpPr>
                          <wps:spPr bwMode="auto">
                            <a:xfrm>
                              <a:off x="8626" y="1761"/>
                              <a:ext cx="27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A9D0" w14:textId="77777777" w:rsidR="007C7660" w:rsidRPr="00A30763" w:rsidRDefault="007C7660" w:rsidP="001E4F52">
                                <w:pPr>
                                  <w:rPr>
                                    <w:i/>
                                    <w:sz w:val="18"/>
                                    <w:szCs w:val="18"/>
                                  </w:rPr>
                                </w:pPr>
                                <w:r w:rsidRPr="00A30763">
                                  <w:rPr>
                                    <w:i/>
                                    <w:sz w:val="18"/>
                                    <w:szCs w:val="18"/>
                                  </w:rPr>
                                  <w:t>θ</w:t>
                                </w:r>
                              </w:p>
                            </w:txbxContent>
                          </wps:txbx>
                          <wps:bodyPr rot="0" vert="horz" wrap="square" lIns="0" tIns="0" rIns="0" bIns="0" anchor="t" anchorCtr="0">
                            <a:noAutofit/>
                          </wps:bodyPr>
                        </wps:wsp>
                        <wps:wsp>
                          <wps:cNvPr id="392" name="Freeform 239"/>
                          <wps:cNvSpPr>
                            <a:spLocks/>
                          </wps:cNvSpPr>
                          <wps:spPr bwMode="auto">
                            <a:xfrm>
                              <a:off x="8672" y="1764"/>
                              <a:ext cx="90" cy="48"/>
                            </a:xfrm>
                            <a:custGeom>
                              <a:avLst/>
                              <a:gdLst>
                                <a:gd name="T0" fmla="*/ 0 w 90"/>
                                <a:gd name="T1" fmla="*/ 0 h 48"/>
                                <a:gd name="T2" fmla="*/ 32 w 90"/>
                                <a:gd name="T3" fmla="*/ 33 h 48"/>
                                <a:gd name="T4" fmla="*/ 90 w 90"/>
                                <a:gd name="T5" fmla="*/ 48 h 48"/>
                              </a:gdLst>
                              <a:ahLst/>
                              <a:cxnLst>
                                <a:cxn ang="0">
                                  <a:pos x="T0" y="T1"/>
                                </a:cxn>
                                <a:cxn ang="0">
                                  <a:pos x="T2" y="T3"/>
                                </a:cxn>
                                <a:cxn ang="0">
                                  <a:pos x="T4" y="T5"/>
                                </a:cxn>
                              </a:cxnLst>
                              <a:rect l="0" t="0" r="r" b="b"/>
                              <a:pathLst>
                                <a:path w="90" h="48">
                                  <a:moveTo>
                                    <a:pt x="0" y="0"/>
                                  </a:moveTo>
                                  <a:cubicBezTo>
                                    <a:pt x="8" y="12"/>
                                    <a:pt x="17" y="25"/>
                                    <a:pt x="32" y="33"/>
                                  </a:cubicBezTo>
                                  <a:cubicBezTo>
                                    <a:pt x="47" y="41"/>
                                    <a:pt x="68" y="44"/>
                                    <a:pt x="90" y="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242"/>
                          <wps:cNvCnPr>
                            <a:cxnSpLocks noChangeShapeType="1"/>
                          </wps:cNvCnPr>
                          <wps:spPr bwMode="auto">
                            <a:xfrm flipH="1">
                              <a:off x="7716" y="1668"/>
                              <a:ext cx="1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Line 243"/>
                          <wps:cNvCnPr>
                            <a:cxnSpLocks noChangeShapeType="1"/>
                          </wps:cNvCnPr>
                          <wps:spPr bwMode="auto">
                            <a:xfrm>
                              <a:off x="7856" y="1668"/>
                              <a:ext cx="0" cy="1719"/>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95" name="Text Box 244"/>
                          <wps:cNvSpPr txBox="1">
                            <a:spLocks noChangeArrowheads="1"/>
                          </wps:cNvSpPr>
                          <wps:spPr bwMode="auto">
                            <a:xfrm>
                              <a:off x="7788" y="2367"/>
                              <a:ext cx="196"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67EB1" w14:textId="77777777" w:rsidR="007C7660" w:rsidRPr="001A0709" w:rsidRDefault="007C7660" w:rsidP="001E4F52">
                                <w:pPr>
                                  <w:rPr>
                                    <w:i/>
                                    <w:sz w:val="18"/>
                                    <w:szCs w:val="18"/>
                                  </w:rPr>
                                </w:pPr>
                                <w:r w:rsidRPr="001A0709">
                                  <w:rPr>
                                    <w:rFonts w:hint="eastAsia"/>
                                    <w:i/>
                                    <w:sz w:val="18"/>
                                    <w:szCs w:val="18"/>
                                  </w:rPr>
                                  <w:t>H</w:t>
                                </w:r>
                              </w:p>
                              <w:p w14:paraId="59473307" w14:textId="77777777" w:rsidR="007C7660" w:rsidRPr="0095734D" w:rsidRDefault="007C7660" w:rsidP="001E4F52">
                                <w:pPr>
                                  <w:rPr>
                                    <w:sz w:val="18"/>
                                    <w:szCs w:val="18"/>
                                  </w:rPr>
                                </w:pPr>
                              </w:p>
                            </w:txbxContent>
                          </wps:txbx>
                          <wps:bodyPr rot="0" vert="horz" wrap="square" lIns="0" tIns="0" rIns="0" bIns="0" anchor="t" anchorCtr="0">
                            <a:noAutofit/>
                          </wps:bodyPr>
                        </wps:wsp>
                      </wpg:grpSp>
                      <wps:wsp>
                        <wps:cNvPr id="396" name="Oval 2815"/>
                        <wps:cNvSpPr>
                          <a:spLocks noChangeArrowheads="1"/>
                        </wps:cNvSpPr>
                        <wps:spPr bwMode="auto">
                          <a:xfrm rot="-2270918">
                            <a:off x="9837" y="3294"/>
                            <a:ext cx="93" cy="101"/>
                          </a:xfrm>
                          <a:prstGeom prst="ellipse">
                            <a:avLst/>
                          </a:prstGeom>
                          <a:solidFill>
                            <a:srgbClr val="808080"/>
                          </a:solidFill>
                          <a:ln w="9525" cap="rnd">
                            <a:solidFill>
                              <a:srgbClr val="000000"/>
                            </a:solidFill>
                            <a:prstDash val="sysDot"/>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E0ABF" id="Group 2818" o:spid="_x0000_s1906" style="position:absolute;left:0;text-align:left;margin-left:71pt;margin-top:.7pt;width:122.2pt;height:92pt;z-index:251652096;mso-position-horizontal:right;mso-position-horizontal-relative:margin;mso-position-vertical-relative:text" coordorigin="7716,1617" coordsize="2444,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">
                <v:group id="Group 2817" o:spid="_x0000_s1907" style="position:absolute;left:7716;top:1617;width:2444;height:1840" coordorigin="7716,1617" coordsize="244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190" o:spid="_x0000_s1908" style="position:absolute;left:7828;top:3403;width:2286;height:54" coordorigin="6510,12504" coordsize="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Line 188" o:spid="_x0000_s1909" style="position:absolute;visibility:visible;mso-wrap-style:square" from="6510,12555" to="6832,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" strokeweight="4.5pt">
                      <v:stroke r:id="rId21" o:title="" filltype="pattern"/>
                    </v:line>
                    <v:line id="Line 189" o:spid="_x0000_s1910" style="position:absolute;visibility:visible;mso-wrap-style:square" from="6510,12504" to="6832,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OPxQAAANwAAAAPAAAAZHJzL2Rvd25yZXYueG1sRI/RagIx&#10;FETfC/5DuELfatYW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Ca6yOPxQAAANwAAAAP&#10;AAAAAAAAAAAAAAAAAAcCAABkcnMvZG93bnJldi54bWxQSwUGAAAAAAMAAwC3AAAA+QIAAAAA&#10;" strokeweight="1pt"/>
                  </v:group>
                  <v:group id="Group 191" o:spid="_x0000_s1911" style="position:absolute;left:8544;top:1626;width:472;height:39;flip:y" coordorigin="6510,12504" coordsize="3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">
                    <v:line id="Line 192" o:spid="_x0000_s1912" style="position:absolute;visibility:visible;mso-wrap-style:square" from="6510,12555" to="6832,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" strokeweight="4.5pt">
                      <v:stroke r:id="rId21" o:title="" filltype="pattern"/>
                    </v:line>
                    <v:line id="Line 193" o:spid="_x0000_s1913" style="position:absolute;visibility:visible;mso-wrap-style:square" from="6510,12504" to="6832,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group>
                  <v:shape id="Freeform 230" o:spid="_x0000_s1914" style="position:absolute;left:8798;top:2478;width:1132;height:921;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" path="m,c53,3,107,7,160,20v53,13,107,33,160,60c373,107,427,140,480,180v53,40,107,87,160,140c693,373,747,433,800,500v53,67,107,140,160,220c1013,800,1067,887,1120,980v53,93,106,196,160,300e" filled="f">
                    <v:stroke dashstyle="1 1"/>
                    <v:path arrowok="t" o:connecttype="custom" o:connectlocs="0,0;142,14;283,58;425,130;566,230;708,360;849,518;991,705;1132,921" o:connectangles="0,0,0,0,0,0,0,0,0"/>
                  </v:shape>
                  <v:shape id="Arc 221" o:spid="_x0000_s1915" style="position:absolute;left:8276;top:1893;width:792;height:593;rotation:9275591fd;visibility:visible;mso-wrap-style:square;v-text-anchor:top" coordsize="21600,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" path="m13309,nfc18542,4093,21600,10368,21600,17012em13309,nsc18542,4093,21600,10368,21600,17012l,17012,13309,xe" filled="f">
                    <v:stroke dashstyle="1 1"/>
                    <v:path arrowok="t" o:extrusionok="f" o:connecttype="custom" o:connectlocs="488,0;792,593;0,593" o:connectangles="0,0,0"/>
                  </v:shape>
                  <v:group id="Group 2816" o:spid="_x0000_s1916" style="position:absolute;left:8552;top:1748;width:470;height:781" coordorigin="8552,1748" coordsize="47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Line 226" o:spid="_x0000_s1917" style="position:absolute;rotation:2480448fd;flip:x;visibility:visible;mso-wrap-style:square" from="8552,1748" to="9022,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">
                      <v:stroke dashstyle="dash"/>
                    </v:line>
                    <v:oval id="Oval 227" o:spid="_x0000_s1918" style="position:absolute;left:8745;top:2428;width:93;height:101;rotation:-2480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" fillcolor="gray">
                      <v:stroke dashstyle="1 1" endcap="round"/>
                    </v:oval>
                  </v:group>
                  <v:group id="Group 220" o:spid="_x0000_s1919" style="position:absolute;left:8193;top:1617;width:527;height:690;rotation:622075fd" coordorigin="8247,11484" coordsize="52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">
                    <v:line id="Line 200" o:spid="_x0000_s1920" style="position:absolute;flip:x;visibility:visible;mso-wrap-style:square" from="8304,11484" to="877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"/>
                    <v:oval id="Oval 219" o:spid="_x0000_s1921" style="position:absolute;left:8247;top:12073;width:9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" fillcolor="gray"/>
                  </v:group>
                  <v:shape id="Text Box 232" o:spid="_x0000_s1922" type="#_x0000_t202" style="position:absolute;left:8048;top:1935;width:19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EE288C8" w14:textId="77777777" w:rsidR="007C7660" w:rsidRPr="0095734D" w:rsidRDefault="007C7660" w:rsidP="001E4F52">
                          <w:pPr>
                            <w:rPr>
                              <w:sz w:val="18"/>
                              <w:szCs w:val="18"/>
                            </w:rPr>
                          </w:pPr>
                          <w:r>
                            <w:rPr>
                              <w:rFonts w:hint="eastAsia"/>
                              <w:sz w:val="18"/>
                              <w:szCs w:val="18"/>
                            </w:rPr>
                            <w:t>A</w:t>
                          </w:r>
                        </w:p>
                      </w:txbxContent>
                    </v:textbox>
                  </v:shape>
                  <v:shape id="Text Box 234" o:spid="_x0000_s1923" type="#_x0000_t202" style="position:absolute;left:9964;top:3135;width:19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6C95DBA" w14:textId="77777777" w:rsidR="007C7660" w:rsidRPr="0095734D" w:rsidRDefault="007C7660" w:rsidP="001E4F52">
                          <w:pPr>
                            <w:rPr>
                              <w:sz w:val="18"/>
                              <w:szCs w:val="18"/>
                            </w:rPr>
                          </w:pPr>
                          <w:r>
                            <w:rPr>
                              <w:rFonts w:hint="eastAsia"/>
                              <w:sz w:val="18"/>
                              <w:szCs w:val="18"/>
                            </w:rPr>
                            <w:t>C</w:t>
                          </w:r>
                        </w:p>
                      </w:txbxContent>
                    </v:textbox>
                  </v:shape>
                  <v:shape id="Text Box 235" o:spid="_x0000_s1924" type="#_x0000_t202" style="position:absolute;left:8626;top:1761;width:27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7BBA9D0" w14:textId="77777777" w:rsidR="007C7660" w:rsidRPr="00A30763" w:rsidRDefault="007C7660" w:rsidP="001E4F52">
                          <w:pPr>
                            <w:rPr>
                              <w:i/>
                              <w:sz w:val="18"/>
                              <w:szCs w:val="18"/>
                            </w:rPr>
                          </w:pPr>
                          <w:r w:rsidRPr="00A30763">
                            <w:rPr>
                              <w:i/>
                              <w:sz w:val="18"/>
                              <w:szCs w:val="18"/>
                            </w:rPr>
                            <w:t>θ</w:t>
                          </w:r>
                        </w:p>
                      </w:txbxContent>
                    </v:textbox>
                  </v:shape>
                  <v:shape id="Freeform 239" o:spid="_x0000_s1925" style="position:absolute;left:8672;top:1764;width:90;height:48;visibility:visible;mso-wrap-style:square;v-text-anchor:top" coordsize="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" path="m,c8,12,17,25,32,33v15,8,36,11,58,15e" filled="f">
                    <v:path arrowok="t" o:connecttype="custom" o:connectlocs="0,0;32,33;90,48" o:connectangles="0,0,0"/>
                  </v:shape>
                  <v:line id="Line 242" o:spid="_x0000_s1926" style="position:absolute;flip:x;visibility:visible;mso-wrap-style:square" from="7716,1668" to="8836,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">
                    <v:stroke dashstyle="dash"/>
                  </v:line>
                  <v:line id="Line 243" o:spid="_x0000_s1927" style="position:absolute;visibility:visible;mso-wrap-style:square" from="7856,1668" to="7856,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">
                    <v:stroke startarrow="block" startarrowwidth="narrow" endarrow="block" endarrowwidth="narrow"/>
                  </v:line>
                  <v:shape id="Text Box 244" o:spid="_x0000_s1928" type="#_x0000_t202" style="position:absolute;left:7788;top:2367;width:19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" stroked="f">
                    <v:textbox inset="0,0,0,0">
                      <w:txbxContent>
                        <w:p w14:paraId="68567EB1" w14:textId="77777777" w:rsidR="007C7660" w:rsidRPr="001A0709" w:rsidRDefault="007C7660" w:rsidP="001E4F52">
                          <w:pPr>
                            <w:rPr>
                              <w:i/>
                              <w:sz w:val="18"/>
                              <w:szCs w:val="18"/>
                            </w:rPr>
                          </w:pPr>
                          <w:r w:rsidRPr="001A0709">
                            <w:rPr>
                              <w:rFonts w:hint="eastAsia"/>
                              <w:i/>
                              <w:sz w:val="18"/>
                              <w:szCs w:val="18"/>
                            </w:rPr>
                            <w:t>H</w:t>
                          </w:r>
                        </w:p>
                        <w:p w14:paraId="59473307" w14:textId="77777777" w:rsidR="007C7660" w:rsidRPr="0095734D" w:rsidRDefault="007C7660" w:rsidP="001E4F52">
                          <w:pPr>
                            <w:rPr>
                              <w:sz w:val="18"/>
                              <w:szCs w:val="18"/>
                            </w:rPr>
                          </w:pPr>
                        </w:p>
                      </w:txbxContent>
                    </v:textbox>
                  </v:shape>
                </v:group>
                <v:oval id="Oval 2815" o:spid="_x0000_s1929" style="position:absolute;left:9837;top:3294;width:93;height:101;rotation:-2480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" fillcolor="gray">
                  <v:stroke dashstyle="1 1" endcap="round"/>
                </v:oval>
                <w10:wrap type="square" anchorx="margin"/>
              </v:group>
            </w:pict>
          </mc:Fallback>
        </mc:AlternateContent>
      </w:r>
      <w:r w:rsidR="000851A3" w:rsidRPr="003B1EFF">
        <w:rPr>
          <w:rFonts w:hint="eastAsia"/>
        </w:rPr>
        <w:t>如图所示，</w:t>
      </w:r>
      <w:r w:rsidR="00F03FD9" w:rsidRPr="003B1EFF">
        <w:rPr>
          <w:rFonts w:hint="eastAsia"/>
        </w:rPr>
        <w:t>一根长为</w:t>
      </w:r>
      <w:r w:rsidR="00F03FD9" w:rsidRPr="00C87E4B">
        <w:rPr>
          <w:rFonts w:hint="eastAsia"/>
          <w:i/>
        </w:rPr>
        <w:t>l</w:t>
      </w:r>
      <w:r w:rsidR="00F03FD9" w:rsidRPr="003B1EFF">
        <w:rPr>
          <w:rFonts w:hint="eastAsia"/>
        </w:rPr>
        <w:t>的</w:t>
      </w:r>
      <w:r w:rsidR="001A0709" w:rsidRPr="003B1EFF">
        <w:rPr>
          <w:rFonts w:hint="eastAsia"/>
        </w:rPr>
        <w:t>细</w:t>
      </w:r>
      <w:r w:rsidR="00F03FD9" w:rsidRPr="003B1EFF">
        <w:rPr>
          <w:rFonts w:hint="eastAsia"/>
        </w:rPr>
        <w:t>绳悬挂在离地面高为</w:t>
      </w:r>
      <w:r w:rsidR="00F03FD9" w:rsidRPr="00C87E4B">
        <w:rPr>
          <w:rFonts w:hint="eastAsia"/>
          <w:i/>
        </w:rPr>
        <w:t>H</w:t>
      </w:r>
      <w:r w:rsidR="00F03FD9" w:rsidRPr="003B1EFF">
        <w:rPr>
          <w:rFonts w:hint="eastAsia"/>
        </w:rPr>
        <w:t>的天花板上，</w:t>
      </w:r>
      <w:r w:rsidR="00793E09" w:rsidRPr="003B1EFF">
        <w:rPr>
          <w:rFonts w:hint="eastAsia"/>
        </w:rPr>
        <w:t>绳的下端</w:t>
      </w:r>
      <w:r w:rsidR="001A0709" w:rsidRPr="003B1EFF">
        <w:rPr>
          <w:rFonts w:hint="eastAsia"/>
        </w:rPr>
        <w:t>系</w:t>
      </w:r>
      <w:r w:rsidR="00793E09" w:rsidRPr="003B1EFF">
        <w:rPr>
          <w:rFonts w:hint="eastAsia"/>
        </w:rPr>
        <w:t>有</w:t>
      </w:r>
      <w:r w:rsidR="00F03FD9" w:rsidRPr="003B1EFF">
        <w:rPr>
          <w:rFonts w:hint="eastAsia"/>
        </w:rPr>
        <w:t>一质量为</w:t>
      </w:r>
      <w:r w:rsidR="00F03FD9" w:rsidRPr="00C87E4B">
        <w:rPr>
          <w:rFonts w:hint="eastAsia"/>
          <w:i/>
        </w:rPr>
        <w:t>m</w:t>
      </w:r>
      <w:r w:rsidR="00F03FD9" w:rsidRPr="003B1EFF">
        <w:rPr>
          <w:rFonts w:hint="eastAsia"/>
        </w:rPr>
        <w:t>的</w:t>
      </w:r>
      <w:r w:rsidR="00793E09" w:rsidRPr="003B1EFF">
        <w:rPr>
          <w:rFonts w:hint="eastAsia"/>
        </w:rPr>
        <w:t>小球，小球在竖直平面内来回摆动，运动</w:t>
      </w:r>
      <w:r w:rsidR="001A0709" w:rsidRPr="003B1EFF">
        <w:rPr>
          <w:rFonts w:hint="eastAsia"/>
        </w:rPr>
        <w:t>至</w:t>
      </w:r>
      <w:r w:rsidR="00793E09" w:rsidRPr="003B1EFF">
        <w:rPr>
          <w:rFonts w:hint="eastAsia"/>
        </w:rPr>
        <w:t>最高点</w:t>
      </w:r>
      <w:r w:rsidR="00793E09" w:rsidRPr="003B1EFF">
        <w:rPr>
          <w:rFonts w:hint="eastAsia"/>
        </w:rPr>
        <w:t>A</w:t>
      </w:r>
      <w:r w:rsidR="00793E09" w:rsidRPr="003B1EFF">
        <w:rPr>
          <w:rFonts w:hint="eastAsia"/>
        </w:rPr>
        <w:t>时绳与竖直方向的夹角为</w:t>
      </w:r>
      <w:r w:rsidR="00793E09" w:rsidRPr="003111BD">
        <w:rPr>
          <w:i/>
        </w:rPr>
        <w:t>θ</w:t>
      </w:r>
      <w:r w:rsidR="00793E09" w:rsidRPr="003B1EFF">
        <w:rPr>
          <w:rFonts w:hint="eastAsia"/>
        </w:rPr>
        <w:t>。在一次摆动中经过</w:t>
      </w:r>
      <w:r w:rsidR="00C76C11" w:rsidRPr="003B1EFF">
        <w:rPr>
          <w:rFonts w:hint="eastAsia"/>
        </w:rPr>
        <w:t>最低</w:t>
      </w:r>
      <w:r w:rsidR="00793E09" w:rsidRPr="003B1EFF">
        <w:rPr>
          <w:rFonts w:hint="eastAsia"/>
        </w:rPr>
        <w:t>点时绳子突然断裂，小球落到地面上的</w:t>
      </w:r>
      <w:r w:rsidR="00793E09" w:rsidRPr="003B1EFF">
        <w:rPr>
          <w:rFonts w:hint="eastAsia"/>
        </w:rPr>
        <w:t>C</w:t>
      </w:r>
      <w:r w:rsidR="00793E09" w:rsidRPr="003B1EFF">
        <w:rPr>
          <w:rFonts w:hint="eastAsia"/>
        </w:rPr>
        <w:t>点，图中虚线为小球的运动轨迹。</w:t>
      </w:r>
      <w:r w:rsidR="007D12D2" w:rsidRPr="003B1EFF">
        <w:rPr>
          <w:rFonts w:hint="eastAsia"/>
        </w:rPr>
        <w:t>不计空气阻力，也不计绳子断裂时机械能的损失，</w:t>
      </w:r>
      <w:r w:rsidR="00F03FD9" w:rsidRPr="003B1EFF">
        <w:rPr>
          <w:rFonts w:hint="eastAsia"/>
        </w:rPr>
        <w:t>试</w:t>
      </w:r>
      <w:commentRangeStart w:id="30"/>
      <w:r w:rsidR="00F03FD9" w:rsidRPr="003B1EFF">
        <w:rPr>
          <w:rFonts w:hint="eastAsia"/>
        </w:rPr>
        <w:t>求</w:t>
      </w:r>
      <w:commentRangeEnd w:id="30"/>
      <w:r w:rsidR="00680227">
        <w:rPr>
          <w:rStyle w:val="a8"/>
          <w:lang w:val="x-none" w:eastAsia="x-none"/>
        </w:rPr>
        <w:commentReference w:id="30"/>
      </w:r>
      <w:r w:rsidR="00F03FD9" w:rsidRPr="003B1EFF">
        <w:rPr>
          <w:rFonts w:hint="eastAsia"/>
        </w:rPr>
        <w:t>：</w:t>
      </w:r>
    </w:p>
    <w:p w14:paraId="590E631B" w14:textId="77777777" w:rsidR="00F03FD9" w:rsidRPr="003B1EFF" w:rsidRDefault="00F03FD9" w:rsidP="00DE6A7E">
      <w:r w:rsidRPr="003B1EFF">
        <w:rPr>
          <w:rFonts w:hint="eastAsia"/>
        </w:rPr>
        <w:t>（</w:t>
      </w:r>
      <w:r w:rsidRPr="003B1EFF">
        <w:rPr>
          <w:rFonts w:hint="eastAsia"/>
        </w:rPr>
        <w:t>1</w:t>
      </w:r>
      <w:r w:rsidRPr="003B1EFF">
        <w:rPr>
          <w:rFonts w:hint="eastAsia"/>
        </w:rPr>
        <w:t>）以地面为参考平面，</w:t>
      </w:r>
      <w:r w:rsidR="006455FD" w:rsidRPr="003B1EFF">
        <w:rPr>
          <w:rFonts w:hint="eastAsia"/>
        </w:rPr>
        <w:t>小球在</w:t>
      </w:r>
      <w:r w:rsidR="006455FD" w:rsidRPr="003B1EFF">
        <w:rPr>
          <w:rFonts w:hint="eastAsia"/>
        </w:rPr>
        <w:t>A</w:t>
      </w:r>
      <w:r w:rsidR="006455FD" w:rsidRPr="003B1EFF">
        <w:rPr>
          <w:rFonts w:hint="eastAsia"/>
        </w:rPr>
        <w:t>点时</w:t>
      </w:r>
      <w:r w:rsidRPr="003B1EFF">
        <w:rPr>
          <w:rFonts w:hint="eastAsia"/>
        </w:rPr>
        <w:t>的重力势能为多少？</w:t>
      </w:r>
    </w:p>
    <w:p w14:paraId="17FCE9FD" w14:textId="77777777" w:rsidR="00F03FD9" w:rsidRPr="003B1EFF" w:rsidRDefault="00F03FD9" w:rsidP="00DE6A7E">
      <w:r w:rsidRPr="003B1EFF">
        <w:rPr>
          <w:rFonts w:hint="eastAsia"/>
        </w:rPr>
        <w:t>（</w:t>
      </w:r>
      <w:r w:rsidRPr="003B1EFF">
        <w:rPr>
          <w:rFonts w:hint="eastAsia"/>
        </w:rPr>
        <w:t>2</w:t>
      </w:r>
      <w:r w:rsidRPr="003B1EFF">
        <w:rPr>
          <w:rFonts w:hint="eastAsia"/>
        </w:rPr>
        <w:t>）</w:t>
      </w:r>
      <w:r w:rsidR="006455FD" w:rsidRPr="003B1EFF">
        <w:rPr>
          <w:rFonts w:hint="eastAsia"/>
        </w:rPr>
        <w:t>小球落地前瞬间的速度大小为多少？</w:t>
      </w:r>
    </w:p>
    <w:p w14:paraId="5CA946F5" w14:textId="77777777" w:rsidR="00A03334" w:rsidRPr="003B1EFF" w:rsidRDefault="00A03334" w:rsidP="00DE6A7E">
      <w:pPr>
        <w:sectPr w:rsidR="00A03334" w:rsidRPr="003B1EFF" w:rsidSect="00453CD6">
          <w:footerReference w:type="default" r:id="rId22"/>
          <w:type w:val="continuous"/>
          <w:pgSz w:w="11906" w:h="16838"/>
          <w:pgMar w:top="1440" w:right="1800" w:bottom="1440" w:left="1800" w:header="851" w:footer="992" w:gutter="0"/>
          <w:cols w:space="425"/>
          <w:docGrid w:type="lines" w:linePitch="312"/>
        </w:sectPr>
      </w:pPr>
    </w:p>
    <w:p w14:paraId="6513F9BF" w14:textId="77777777" w:rsidR="001923EB" w:rsidRPr="003B1EFF" w:rsidRDefault="001923EB" w:rsidP="00C87E4B">
      <w:pPr>
        <w:pStyle w:val="af1"/>
        <w:numPr>
          <w:ilvl w:val="0"/>
          <w:numId w:val="2"/>
        </w:numPr>
        <w:ind w:firstLineChars="0"/>
      </w:pPr>
      <w:r w:rsidRPr="003B1EFF">
        <w:rPr>
          <w:rFonts w:hint="eastAsia"/>
        </w:rPr>
        <w:lastRenderedPageBreak/>
        <w:t>如图（</w:t>
      </w:r>
      <w:r w:rsidRPr="003B1EFF">
        <w:rPr>
          <w:rFonts w:hint="eastAsia"/>
        </w:rPr>
        <w:t>a</w:t>
      </w:r>
      <w:r w:rsidRPr="003B1EFF">
        <w:rPr>
          <w:rFonts w:hint="eastAsia"/>
        </w:rPr>
        <w:t>）所示，竖直放置的</w:t>
      </w:r>
      <w:r w:rsidRPr="003B1EFF">
        <w:rPr>
          <w:rFonts w:hint="eastAsia"/>
        </w:rPr>
        <w:t>U</w:t>
      </w:r>
      <w:r w:rsidRPr="003B1EFF">
        <w:rPr>
          <w:rFonts w:hint="eastAsia"/>
        </w:rPr>
        <w:t>型管内封闭有</w:t>
      </w:r>
      <w:smartTag w:uri="urn:schemas-microsoft-com:office:smarttags" w:element="chmetcnv">
        <w:smartTagPr>
          <w:attr w:name="TCSC" w:val="0"/>
          <w:attr w:name="NumberType" w:val="1"/>
          <w:attr w:name="Negative" w:val="False"/>
          <w:attr w:name="HasSpace" w:val="False"/>
          <w:attr w:name="SourceValue" w:val="10"/>
          <w:attr w:name="UnitName" w:val="cm"/>
        </w:smartTagPr>
        <w:r w:rsidRPr="003B1EFF">
          <w:rPr>
            <w:rFonts w:hint="eastAsia"/>
          </w:rPr>
          <w:t>10cm</w:t>
        </w:r>
      </w:smartTag>
      <w:r w:rsidRPr="003B1EFF">
        <w:rPr>
          <w:rFonts w:hint="eastAsia"/>
        </w:rPr>
        <w:t>长的空气柱，封闭端内水银液面比开口端液面高</w:t>
      </w:r>
      <w:smartTag w:uri="urn:schemas-microsoft-com:office:smarttags" w:element="chmetcnv">
        <w:smartTagPr>
          <w:attr w:name="TCSC" w:val="0"/>
          <w:attr w:name="NumberType" w:val="1"/>
          <w:attr w:name="Negative" w:val="False"/>
          <w:attr w:name="HasSpace" w:val="False"/>
          <w:attr w:name="SourceValue" w:val="4"/>
          <w:attr w:name="UnitName" w:val="cm"/>
        </w:smartTagPr>
        <w:r w:rsidRPr="003B1EFF">
          <w:rPr>
            <w:rFonts w:hint="eastAsia"/>
          </w:rPr>
          <w:t>4cm</w:t>
        </w:r>
      </w:smartTag>
      <w:r w:rsidRPr="003B1EFF">
        <w:rPr>
          <w:rFonts w:hint="eastAsia"/>
        </w:rPr>
        <w:t>。外界大气压强为</w:t>
      </w:r>
      <w:r w:rsidRPr="003B1EFF">
        <w:rPr>
          <w:rFonts w:hint="eastAsia"/>
        </w:rPr>
        <w:t>76cmHg</w:t>
      </w:r>
      <w:r w:rsidRPr="003B1EFF">
        <w:rPr>
          <w:rFonts w:hint="eastAsia"/>
        </w:rPr>
        <w:t>，在温度不变的情况下，向开口端内加入一些水银后，开口端液面比封闭端液面高</w:t>
      </w:r>
      <w:smartTag w:uri="urn:schemas-microsoft-com:office:smarttags" w:element="chmetcnv">
        <w:smartTagPr>
          <w:attr w:name="TCSC" w:val="0"/>
          <w:attr w:name="NumberType" w:val="1"/>
          <w:attr w:name="Negative" w:val="False"/>
          <w:attr w:name="HasSpace" w:val="False"/>
          <w:attr w:name="SourceValue" w:val="4"/>
          <w:attr w:name="UnitName" w:val="cm"/>
        </w:smartTagPr>
        <w:r w:rsidRPr="003B1EFF">
          <w:rPr>
            <w:rFonts w:hint="eastAsia"/>
          </w:rPr>
          <w:t>4cm</w:t>
        </w:r>
      </w:smartTag>
      <w:r w:rsidRPr="003B1EFF">
        <w:rPr>
          <w:rFonts w:hint="eastAsia"/>
        </w:rPr>
        <w:t>，如图（</w:t>
      </w:r>
      <w:r w:rsidRPr="003B1EFF">
        <w:rPr>
          <w:rFonts w:hint="eastAsia"/>
        </w:rPr>
        <w:t>b</w:t>
      </w:r>
      <w:r w:rsidRPr="003B1EFF">
        <w:rPr>
          <w:rFonts w:hint="eastAsia"/>
        </w:rPr>
        <w:t>）所示。求：</w:t>
      </w:r>
    </w:p>
    <w:p w14:paraId="4A60FEEF" w14:textId="77777777" w:rsidR="001923EB" w:rsidRPr="003B1EFF" w:rsidRDefault="001944B8" w:rsidP="00DE6A7E">
      <w:r w:rsidRPr="003B1EFF">
        <w:rPr>
          <w:rFonts w:hint="eastAsia"/>
          <w:noProof/>
        </w:rPr>
        <mc:AlternateContent>
          <mc:Choice Requires="wpg">
            <w:drawing>
              <wp:anchor distT="0" distB="0" distL="114300" distR="114300" simplePos="0" relativeHeight="251635712" behindDoc="0" locked="0" layoutInCell="1" allowOverlap="1" wp14:anchorId="2B75BC7A" wp14:editId="2A495482">
                <wp:simplePos x="0" y="0"/>
                <wp:positionH relativeFrom="column">
                  <wp:posOffset>3547872</wp:posOffset>
                </wp:positionH>
                <wp:positionV relativeFrom="paragraph">
                  <wp:posOffset>36576</wp:posOffset>
                </wp:positionV>
                <wp:extent cx="1675130" cy="1312545"/>
                <wp:effectExtent l="0" t="0" r="20320" b="1905"/>
                <wp:wrapNone/>
                <wp:docPr id="332"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1312545"/>
                          <a:chOff x="6360" y="13509"/>
                          <a:chExt cx="2638" cy="2067"/>
                        </a:xfrm>
                      </wpg:grpSpPr>
                      <wps:wsp>
                        <wps:cNvPr id="333" name="Text Box 2060"/>
                        <wps:cNvSpPr txBox="1">
                          <a:spLocks noChangeArrowheads="1"/>
                        </wps:cNvSpPr>
                        <wps:spPr bwMode="auto">
                          <a:xfrm>
                            <a:off x="6712" y="15264"/>
                            <a:ext cx="61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3856" w14:textId="77777777" w:rsidR="007C7660" w:rsidRPr="00344395" w:rsidRDefault="007C7660" w:rsidP="001923EB">
                              <w:pPr>
                                <w:rPr>
                                  <w:sz w:val="18"/>
                                  <w:szCs w:val="18"/>
                                </w:rPr>
                              </w:pPr>
                              <w:r w:rsidRPr="00344395">
                                <w:rPr>
                                  <w:rFonts w:hint="eastAsia"/>
                                  <w:sz w:val="18"/>
                                  <w:szCs w:val="18"/>
                                </w:rPr>
                                <w:t>（</w:t>
                              </w:r>
                              <w:r>
                                <w:rPr>
                                  <w:rFonts w:hint="eastAsia"/>
                                  <w:sz w:val="18"/>
                                  <w:szCs w:val="18"/>
                                </w:rPr>
                                <w:t>a</w:t>
                              </w:r>
                              <w:r w:rsidRPr="00344395">
                                <w:rPr>
                                  <w:rFonts w:hint="eastAsia"/>
                                  <w:sz w:val="18"/>
                                  <w:szCs w:val="18"/>
                                </w:rPr>
                                <w:t>）</w:t>
                              </w:r>
                            </w:p>
                          </w:txbxContent>
                        </wps:txbx>
                        <wps:bodyPr rot="0" vert="horz" wrap="square" lIns="0" tIns="0" rIns="0" bIns="0" anchor="t" anchorCtr="0">
                          <a:noAutofit/>
                        </wps:bodyPr>
                      </wps:wsp>
                      <wpg:grpSp>
                        <wpg:cNvPr id="334" name="Group 2061"/>
                        <wpg:cNvGrpSpPr>
                          <a:grpSpLocks/>
                        </wpg:cNvGrpSpPr>
                        <wpg:grpSpPr bwMode="auto">
                          <a:xfrm>
                            <a:off x="7868" y="13509"/>
                            <a:ext cx="1130" cy="1677"/>
                            <a:chOff x="7050" y="13284"/>
                            <a:chExt cx="1130" cy="1677"/>
                          </a:xfrm>
                        </wpg:grpSpPr>
                        <wps:wsp>
                          <wps:cNvPr id="335" name="AutoShape 2062" descr="浅色上对角线"/>
                          <wps:cNvSpPr>
                            <a:spLocks noChangeAspect="1" noChangeArrowheads="1"/>
                          </wps:cNvSpPr>
                          <wps:spPr bwMode="auto">
                            <a:xfrm rot="-5400000">
                              <a:off x="7097" y="13603"/>
                              <a:ext cx="71" cy="148"/>
                            </a:xfrm>
                            <a:prstGeom prst="flowChartDelay">
                              <a:avLst/>
                            </a:prstGeom>
                            <a:pattFill prst="ltUpDiag">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36" name="Rectangle 2063" descr="浅色上对角线"/>
                          <wps:cNvSpPr>
                            <a:spLocks noChangeArrowheads="1"/>
                          </wps:cNvSpPr>
                          <wps:spPr bwMode="auto">
                            <a:xfrm rot="-5400000">
                              <a:off x="6750" y="13983"/>
                              <a:ext cx="756" cy="155"/>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2064" descr="浅色上对角线"/>
                          <wps:cNvSpPr>
                            <a:spLocks noChangeAspect="1" noChangeArrowheads="1"/>
                          </wps:cNvSpPr>
                          <wps:spPr bwMode="auto">
                            <a:xfrm rot="-5400000">
                              <a:off x="8050" y="13838"/>
                              <a:ext cx="94" cy="150"/>
                            </a:xfrm>
                            <a:prstGeom prst="flowChartDelay">
                              <a:avLst/>
                            </a:prstGeom>
                            <a:pattFill prst="ltUpDiag">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38" name="Rectangle 2065" descr="浅色上对角线"/>
                          <wps:cNvSpPr>
                            <a:spLocks noChangeArrowheads="1"/>
                          </wps:cNvSpPr>
                          <wps:spPr bwMode="auto">
                            <a:xfrm rot="-5400000">
                              <a:off x="7848" y="14079"/>
                              <a:ext cx="510" cy="155"/>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066"/>
                          <wps:cNvCnPr>
                            <a:cxnSpLocks noChangeShapeType="1"/>
                          </wps:cNvCnPr>
                          <wps:spPr bwMode="auto">
                            <a:xfrm>
                              <a:off x="7056" y="1344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067"/>
                          <wps:cNvCnPr>
                            <a:cxnSpLocks noChangeShapeType="1"/>
                          </wps:cNvCnPr>
                          <wps:spPr bwMode="auto">
                            <a:xfrm>
                              <a:off x="7210" y="1344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068"/>
                          <wps:cNvCnPr>
                            <a:cxnSpLocks noChangeShapeType="1"/>
                          </wps:cNvCnPr>
                          <wps:spPr bwMode="auto">
                            <a:xfrm>
                              <a:off x="8024" y="1344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069"/>
                          <wps:cNvCnPr>
                            <a:cxnSpLocks noChangeShapeType="1"/>
                          </wps:cNvCnPr>
                          <wps:spPr bwMode="auto">
                            <a:xfrm>
                              <a:off x="8171" y="1344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3" name="Group 2070"/>
                          <wpg:cNvGrpSpPr>
                            <a:grpSpLocks/>
                          </wpg:cNvGrpSpPr>
                          <wpg:grpSpPr bwMode="auto">
                            <a:xfrm>
                              <a:off x="7057" y="14403"/>
                              <a:ext cx="1113" cy="558"/>
                              <a:chOff x="4682" y="3149"/>
                              <a:chExt cx="1553" cy="777"/>
                            </a:xfrm>
                          </wpg:grpSpPr>
                          <wps:wsp>
                            <wps:cNvPr id="344" name="Arc 2071" descr="浅色上对角线"/>
                            <wps:cNvSpPr>
                              <a:spLocks/>
                            </wps:cNvSpPr>
                            <wps:spPr bwMode="auto">
                              <a:xfrm rot="5400000" flipV="1">
                                <a:off x="5070" y="2761"/>
                                <a:ext cx="777" cy="1553"/>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50"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50"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45" name="Arc 2072"/>
                            <wps:cNvSpPr>
                              <a:spLocks/>
                            </wps:cNvSpPr>
                            <wps:spPr bwMode="auto">
                              <a:xfrm rot="5400000" flipV="1">
                                <a:off x="5177" y="2868"/>
                                <a:ext cx="567" cy="1134"/>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50"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50"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46" name="Line 2073"/>
                          <wps:cNvCnPr>
                            <a:cxnSpLocks noChangeShapeType="1"/>
                          </wps:cNvCnPr>
                          <wps:spPr bwMode="auto">
                            <a:xfrm>
                              <a:off x="8022" y="13440"/>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74"/>
                          <wps:cNvCnPr>
                            <a:cxnSpLocks noChangeShapeType="1"/>
                          </wps:cNvCnPr>
                          <wps:spPr bwMode="auto">
                            <a:xfrm>
                              <a:off x="7142" y="13641"/>
                              <a:ext cx="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75"/>
                          <wps:cNvCnPr>
                            <a:cxnSpLocks noChangeShapeType="1"/>
                          </wps:cNvCnPr>
                          <wps:spPr bwMode="auto">
                            <a:xfrm>
                              <a:off x="7540" y="13866"/>
                              <a:ext cx="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9" name="Group 2076"/>
                          <wpg:cNvGrpSpPr>
                            <a:grpSpLocks/>
                          </wpg:cNvGrpSpPr>
                          <wpg:grpSpPr bwMode="auto">
                            <a:xfrm>
                              <a:off x="7604" y="13284"/>
                              <a:ext cx="3" cy="939"/>
                              <a:chOff x="7605" y="13674"/>
                              <a:chExt cx="3" cy="939"/>
                            </a:xfrm>
                          </wpg:grpSpPr>
                          <wps:wsp>
                            <wps:cNvPr id="350" name="Line 2077"/>
                            <wps:cNvCnPr>
                              <a:cxnSpLocks noChangeShapeType="1"/>
                            </wps:cNvCnPr>
                            <wps:spPr bwMode="auto">
                              <a:xfrm flipV="1">
                                <a:off x="7608" y="14253"/>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1" name="Line 2078"/>
                            <wps:cNvCnPr>
                              <a:cxnSpLocks noChangeShapeType="1"/>
                            </wps:cNvCnPr>
                            <wps:spPr bwMode="auto">
                              <a:xfrm>
                                <a:off x="7605" y="13674"/>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52" name="Text Box 2079"/>
                          <wps:cNvSpPr txBox="1">
                            <a:spLocks noChangeArrowheads="1"/>
                          </wps:cNvSpPr>
                          <wps:spPr bwMode="auto">
                            <a:xfrm>
                              <a:off x="7454" y="13595"/>
                              <a:ext cx="4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A18E" w14:textId="77777777" w:rsidR="007C7660" w:rsidRPr="00371756" w:rsidRDefault="007C7660" w:rsidP="001923EB">
                                <w:pPr>
                                  <w:rPr>
                                    <w:sz w:val="18"/>
                                    <w:szCs w:val="1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371756">
                                    <w:rPr>
                                      <w:rFonts w:hint="eastAsia"/>
                                      <w:sz w:val="18"/>
                                      <w:szCs w:val="18"/>
                                    </w:rPr>
                                    <w:t>4</w:t>
                                  </w:r>
                                  <w:r>
                                    <w:rPr>
                                      <w:rFonts w:hint="eastAsia"/>
                                      <w:sz w:val="18"/>
                                      <w:szCs w:val="18"/>
                                    </w:rPr>
                                    <w:t>cm</w:t>
                                  </w:r>
                                </w:smartTag>
                              </w:p>
                            </w:txbxContent>
                          </wps:txbx>
                          <wps:bodyPr rot="0" vert="horz" wrap="square" lIns="0" tIns="0" rIns="0" bIns="0" anchor="t" anchorCtr="0">
                            <a:noAutofit/>
                          </wps:bodyPr>
                        </wps:wsp>
                      </wpg:grpSp>
                      <wpg:grpSp>
                        <wpg:cNvPr id="353" name="Group 2080"/>
                        <wpg:cNvGrpSpPr>
                          <a:grpSpLocks/>
                        </wpg:cNvGrpSpPr>
                        <wpg:grpSpPr bwMode="auto">
                          <a:xfrm>
                            <a:off x="6360" y="13663"/>
                            <a:ext cx="1130" cy="1521"/>
                            <a:chOff x="9239" y="13371"/>
                            <a:chExt cx="1130" cy="1521"/>
                          </a:xfrm>
                        </wpg:grpSpPr>
                        <wps:wsp>
                          <wps:cNvPr id="354" name="AutoShape 2081" descr="浅色上对角线"/>
                          <wps:cNvSpPr>
                            <a:spLocks noChangeAspect="1" noChangeArrowheads="1"/>
                          </wps:cNvSpPr>
                          <wps:spPr bwMode="auto">
                            <a:xfrm rot="-5400000">
                              <a:off x="9286" y="14149"/>
                              <a:ext cx="71" cy="148"/>
                            </a:xfrm>
                            <a:prstGeom prst="flowChartDelay">
                              <a:avLst/>
                            </a:prstGeom>
                            <a:pattFill prst="ltUpDiag">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55" name="Rectangle 2082" descr="浅色上对角线"/>
                          <wps:cNvSpPr>
                            <a:spLocks noChangeArrowheads="1"/>
                          </wps:cNvSpPr>
                          <wps:spPr bwMode="auto">
                            <a:xfrm rot="-5400000">
                              <a:off x="9254" y="14229"/>
                              <a:ext cx="126" cy="155"/>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083" descr="浅色上对角线"/>
                          <wps:cNvSpPr>
                            <a:spLocks noChangeAspect="1" noChangeArrowheads="1"/>
                          </wps:cNvSpPr>
                          <wps:spPr bwMode="auto">
                            <a:xfrm rot="-5400000">
                              <a:off x="10239" y="13940"/>
                              <a:ext cx="94" cy="150"/>
                            </a:xfrm>
                            <a:prstGeom prst="flowChartDelay">
                              <a:avLst/>
                            </a:prstGeom>
                            <a:pattFill prst="ltUpDiag">
                              <a:fgClr>
                                <a:srgbClr val="333333"/>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57" name="Rectangle 2084" descr="浅色上对角线"/>
                          <wps:cNvSpPr>
                            <a:spLocks noChangeArrowheads="1"/>
                          </wps:cNvSpPr>
                          <wps:spPr bwMode="auto">
                            <a:xfrm rot="-5400000">
                              <a:off x="10146" y="14120"/>
                              <a:ext cx="291" cy="155"/>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2085"/>
                          <wps:cNvCnPr>
                            <a:cxnSpLocks noChangeShapeType="1"/>
                          </wps:cNvCnPr>
                          <wps:spPr bwMode="auto">
                            <a:xfrm>
                              <a:off x="9245" y="13377"/>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086"/>
                          <wps:cNvCnPr>
                            <a:cxnSpLocks noChangeShapeType="1"/>
                          </wps:cNvCnPr>
                          <wps:spPr bwMode="auto">
                            <a:xfrm>
                              <a:off x="9399" y="13377"/>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087"/>
                          <wps:cNvCnPr>
                            <a:cxnSpLocks noChangeShapeType="1"/>
                          </wps:cNvCnPr>
                          <wps:spPr bwMode="auto">
                            <a:xfrm>
                              <a:off x="10213" y="13377"/>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088"/>
                          <wps:cNvCnPr>
                            <a:cxnSpLocks noChangeShapeType="1"/>
                          </wps:cNvCnPr>
                          <wps:spPr bwMode="auto">
                            <a:xfrm>
                              <a:off x="10360" y="13377"/>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2" name="Group 2089"/>
                          <wpg:cNvGrpSpPr>
                            <a:grpSpLocks/>
                          </wpg:cNvGrpSpPr>
                          <wpg:grpSpPr bwMode="auto">
                            <a:xfrm>
                              <a:off x="9246" y="14334"/>
                              <a:ext cx="1113" cy="558"/>
                              <a:chOff x="4682" y="3148"/>
                              <a:chExt cx="1553" cy="777"/>
                            </a:xfrm>
                          </wpg:grpSpPr>
                          <wps:wsp>
                            <wps:cNvPr id="363" name="Arc 2090" descr="浅色上对角线"/>
                            <wps:cNvSpPr>
                              <a:spLocks/>
                            </wps:cNvSpPr>
                            <wps:spPr bwMode="auto">
                              <a:xfrm rot="5400000" flipV="1">
                                <a:off x="5070" y="2760"/>
                                <a:ext cx="777" cy="1553"/>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50"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50"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64" name="Arc 2091"/>
                            <wps:cNvSpPr>
                              <a:spLocks/>
                            </wps:cNvSpPr>
                            <wps:spPr bwMode="auto">
                              <a:xfrm rot="5400000" flipV="1">
                                <a:off x="5177" y="2868"/>
                                <a:ext cx="567" cy="1134"/>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50"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50"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65" name="Line 2092"/>
                          <wps:cNvCnPr>
                            <a:cxnSpLocks noChangeShapeType="1"/>
                          </wps:cNvCnPr>
                          <wps:spPr bwMode="auto">
                            <a:xfrm>
                              <a:off x="10211" y="13371"/>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093"/>
                          <wps:cNvCnPr>
                            <a:cxnSpLocks noChangeShapeType="1"/>
                          </wps:cNvCnPr>
                          <wps:spPr bwMode="auto">
                            <a:xfrm>
                              <a:off x="9325" y="14187"/>
                              <a:ext cx="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094"/>
                          <wps:cNvCnPr>
                            <a:cxnSpLocks noChangeShapeType="1"/>
                          </wps:cNvCnPr>
                          <wps:spPr bwMode="auto">
                            <a:xfrm>
                              <a:off x="9709" y="13965"/>
                              <a:ext cx="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095"/>
                          <wps:cNvCnPr>
                            <a:cxnSpLocks noChangeShapeType="1"/>
                          </wps:cNvCnPr>
                          <wps:spPr bwMode="auto">
                            <a:xfrm flipV="1">
                              <a:off x="9797" y="14184"/>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 name="Line 2096"/>
                          <wps:cNvCnPr>
                            <a:cxnSpLocks noChangeShapeType="1"/>
                          </wps:cNvCnPr>
                          <wps:spPr bwMode="auto">
                            <a:xfrm>
                              <a:off x="9794" y="13605"/>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0" name="Text Box 2097"/>
                          <wps:cNvSpPr txBox="1">
                            <a:spLocks noChangeArrowheads="1"/>
                          </wps:cNvSpPr>
                          <wps:spPr bwMode="auto">
                            <a:xfrm>
                              <a:off x="9659" y="13928"/>
                              <a:ext cx="4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27CA" w14:textId="77777777" w:rsidR="007C7660" w:rsidRPr="00371756" w:rsidRDefault="007C7660" w:rsidP="001923EB">
                                <w:pPr>
                                  <w:rPr>
                                    <w:sz w:val="18"/>
                                    <w:szCs w:val="1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371756">
                                    <w:rPr>
                                      <w:rFonts w:hint="eastAsia"/>
                                      <w:sz w:val="18"/>
                                      <w:szCs w:val="18"/>
                                    </w:rPr>
                                    <w:t>4</w:t>
                                  </w:r>
                                  <w:r>
                                    <w:rPr>
                                      <w:rFonts w:hint="eastAsia"/>
                                      <w:sz w:val="18"/>
                                      <w:szCs w:val="18"/>
                                    </w:rPr>
                                    <w:t>cm</w:t>
                                  </w:r>
                                </w:smartTag>
                              </w:p>
                            </w:txbxContent>
                          </wps:txbx>
                          <wps:bodyPr rot="0" vert="horz" wrap="square" lIns="0" tIns="0" rIns="0" bIns="0" anchor="t" anchorCtr="0">
                            <a:noAutofit/>
                          </wps:bodyPr>
                        </wps:wsp>
                      </wpg:grpSp>
                      <wps:wsp>
                        <wps:cNvPr id="371" name="Text Box 2098"/>
                        <wps:cNvSpPr txBox="1">
                          <a:spLocks noChangeArrowheads="1"/>
                        </wps:cNvSpPr>
                        <wps:spPr bwMode="auto">
                          <a:xfrm>
                            <a:off x="8242" y="15249"/>
                            <a:ext cx="61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8F4F" w14:textId="77777777" w:rsidR="007C7660" w:rsidRPr="00344395" w:rsidRDefault="007C7660" w:rsidP="001923EB">
                              <w:pPr>
                                <w:rPr>
                                  <w:sz w:val="18"/>
                                  <w:szCs w:val="18"/>
                                </w:rPr>
                              </w:pPr>
                              <w:r w:rsidRPr="00344395">
                                <w:rPr>
                                  <w:rFonts w:hint="eastAsia"/>
                                  <w:sz w:val="18"/>
                                  <w:szCs w:val="18"/>
                                </w:rPr>
                                <w:t>（</w:t>
                              </w:r>
                              <w:r>
                                <w:rPr>
                                  <w:rFonts w:hint="eastAsia"/>
                                  <w:sz w:val="18"/>
                                  <w:szCs w:val="18"/>
                                </w:rPr>
                                <w:t>b</w:t>
                              </w:r>
                              <w:r w:rsidRPr="00344395">
                                <w:rPr>
                                  <w:rFonts w:hint="eastAsia"/>
                                  <w:sz w:val="18"/>
                                  <w:szCs w:val="18"/>
                                </w:rPr>
                                <w:t>）</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B75BC7A" id="Group 2059" o:spid="_x0000_s1930" style="position:absolute;left:0;text-align:left;margin-left:279.35pt;margin-top:2.9pt;width:131.9pt;height:103.35pt;z-index:251635712;mso-position-horizontal-relative:text;mso-position-vertical-relative:text" coordorigin="6360,13509" coordsize="2638,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">
                <v:shape id="Text Box 2060" o:spid="_x0000_s1931" type="#_x0000_t202" style="position:absolute;left:6712;top:15264;width:61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6053856" w14:textId="77777777" w:rsidR="007C7660" w:rsidRPr="00344395" w:rsidRDefault="007C7660" w:rsidP="001923EB">
                        <w:pPr>
                          <w:rPr>
                            <w:sz w:val="18"/>
                            <w:szCs w:val="18"/>
                          </w:rPr>
                        </w:pPr>
                        <w:r w:rsidRPr="00344395">
                          <w:rPr>
                            <w:rFonts w:hint="eastAsia"/>
                            <w:sz w:val="18"/>
                            <w:szCs w:val="18"/>
                          </w:rPr>
                          <w:t>（</w:t>
                        </w:r>
                        <w:r>
                          <w:rPr>
                            <w:rFonts w:hint="eastAsia"/>
                            <w:sz w:val="18"/>
                            <w:szCs w:val="18"/>
                          </w:rPr>
                          <w:t>a</w:t>
                        </w:r>
                        <w:r w:rsidRPr="00344395">
                          <w:rPr>
                            <w:rFonts w:hint="eastAsia"/>
                            <w:sz w:val="18"/>
                            <w:szCs w:val="18"/>
                          </w:rPr>
                          <w:t>）</w:t>
                        </w:r>
                      </w:p>
                    </w:txbxContent>
                  </v:textbox>
                </v:shape>
                <v:group id="Group 2061" o:spid="_x0000_s1932" style="position:absolute;left:7868;top:13509;width:1130;height:1677" coordorigin="7050,13284" coordsize="113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type id="_x0000_t135" coordsize="21600,21600" o:spt="135" path="m10800,qx21600,10800,10800,21600l,21600,,xe">
                    <v:stroke joinstyle="miter"/>
                    <v:path gradientshapeok="t" o:connecttype="rect" textboxrect="0,3163,18437,18437"/>
                  </v:shapetype>
                  <v:shape id="AutoShape 2062" o:spid="_x0000_s1933" type="#_x0000_t135" alt="浅色上对角线" style="position:absolute;left:7097;top:13603;width:71;height:1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" fillcolor="#333">
                    <v:fill r:id="rId10" o:title="" type="pattern"/>
                    <o:lock v:ext="edit" aspectratio="t"/>
                  </v:shape>
                  <v:rect id="Rectangle 2063" o:spid="_x0000_s1934" alt="浅色上对角线" style="position:absolute;left:6750;top:13983;width:756;height:1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" fillcolor="#333" stroked="f">
                    <v:fill r:id="rId10" o:title="" type="pattern"/>
                  </v:rect>
                  <v:shape id="AutoShape 2064" o:spid="_x0000_s1935" type="#_x0000_t135" alt="浅色上对角线" style="position:absolute;left:8050;top:13838;width:9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" fillcolor="#333">
                    <v:fill r:id="rId10" o:title="" type="pattern"/>
                    <o:lock v:ext="edit" aspectratio="t"/>
                  </v:shape>
                  <v:rect id="Rectangle 2065" o:spid="_x0000_s1936" alt="浅色上对角线" style="position:absolute;left:7848;top:14079;width:510;height:1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" fillcolor="#333" stroked="f">
                    <v:fill r:id="rId10" o:title="" type="pattern"/>
                  </v:rect>
                  <v:line id="Line 2066" o:spid="_x0000_s1937" style="position:absolute;visibility:visible;mso-wrap-style:square" from="7056,13446" to="7056,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2067" o:spid="_x0000_s1938" style="position:absolute;visibility:visible;mso-wrap-style:square" from="7210,13446" to="7210,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2068" o:spid="_x0000_s1939" style="position:absolute;visibility:visible;mso-wrap-style:square" from="8024,13446" to="8024,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2069" o:spid="_x0000_s1940" style="position:absolute;visibility:visible;mso-wrap-style:square" from="8171,13446" to="8171,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group id="Group 2070" o:spid="_x0000_s1941" style="position:absolute;left:7057;top:14403;width:1113;height:558" coordorigin="4682,3149" coordsize="155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Arc 2071" o:spid="_x0000_s1942" alt="浅色上对角线" style="position:absolute;left:5070;top:2761;width:777;height:1553;rotation:-90;flip:y;visibility:visible;mso-wrap-style:square;v-text-anchor:top" coordsize="2205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" path="m450,nfc12379,,22050,9670,22050,21600v,11929,-9671,21600,-21600,21600c299,43200,149,43198,-1,43195em450,nsc12379,,22050,9670,22050,21600v,11929,-9671,21600,-21600,21600c299,43200,149,43198,-1,43195l450,21600,450,xe" fillcolor="black">
                      <v:fill r:id="rId10" o:title="" type="pattern"/>
                      <v:path arrowok="t" o:extrusionok="f" o:connecttype="custom" o:connectlocs="16,0;0,1553;16,776" o:connectangles="0,0,0"/>
                    </v:shape>
                    <v:shape id="Arc 2072" o:spid="_x0000_s1943" style="position:absolute;left:5177;top:2868;width:567;height:1134;rotation:-90;flip:y;visibility:visible;mso-wrap-style:square;v-text-anchor:top" coordsize="2205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" path="m450,nfc12379,,22050,9670,22050,21600v,11929,-9671,21600,-21600,21600c299,43200,149,43198,-1,43195em450,nsc12379,,22050,9670,22050,21600v,11929,-9671,21600,-21600,21600c299,43200,149,43198,-1,43195l450,21600,450,xe">
                      <v:path arrowok="t" o:extrusionok="f" o:connecttype="custom" o:connectlocs="12,0;0,1134;12,567" o:connectangles="0,0,0"/>
                    </v:shape>
                  </v:group>
                  <v:line id="Line 2073" o:spid="_x0000_s1944" style="position:absolute;visibility:visible;mso-wrap-style:square" from="8022,13440" to="8172,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2074" o:spid="_x0000_s1945" style="position:absolute;visibility:visible;mso-wrap-style:square" from="7142,13641" to="7716,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2075" o:spid="_x0000_s1946" style="position:absolute;visibility:visible;mso-wrap-style:square" from="7540,13866" to="8122,1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group id="Group 2076" o:spid="_x0000_s1947" style="position:absolute;left:7604;top:13284;width:3;height:939" coordorigin="7605,13674"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line id="Line 2077" o:spid="_x0000_s1948" style="position:absolute;flip:y;visibility:visible;mso-wrap-style:square" from="7608,14253" to="7608,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">
                      <v:stroke endarrow="block" endarrowwidth="narrow"/>
                    </v:line>
                    <v:line id="Line 2078" o:spid="_x0000_s1949" style="position:absolute;visibility:visible;mso-wrap-style:square" from="7605,13674" to="7605,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">
                      <v:stroke endarrow="block" endarrowwidth="narrow"/>
                    </v:line>
                  </v:group>
                  <v:shape id="Text Box 2079" o:spid="_x0000_s1950" type="#_x0000_t202" style="position:absolute;left:7454;top:13595;width:45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E53A18E" w14:textId="77777777" w:rsidR="007C7660" w:rsidRPr="00371756" w:rsidRDefault="007C7660" w:rsidP="001923EB">
                          <w:pPr>
                            <w:rPr>
                              <w:sz w:val="18"/>
                              <w:szCs w:val="1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371756">
                              <w:rPr>
                                <w:rFonts w:hint="eastAsia"/>
                                <w:sz w:val="18"/>
                                <w:szCs w:val="18"/>
                              </w:rPr>
                              <w:t>4</w:t>
                            </w:r>
                            <w:r>
                              <w:rPr>
                                <w:rFonts w:hint="eastAsia"/>
                                <w:sz w:val="18"/>
                                <w:szCs w:val="18"/>
                              </w:rPr>
                              <w:t>cm</w:t>
                            </w:r>
                          </w:smartTag>
                        </w:p>
                      </w:txbxContent>
                    </v:textbox>
                  </v:shape>
                </v:group>
                <v:group id="Group 2080" o:spid="_x0000_s1951" style="position:absolute;left:6360;top:13663;width:1130;height:1521" coordorigin="9239,13371" coordsize="1130,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AutoShape 2081" o:spid="_x0000_s1952" type="#_x0000_t135" alt="浅色上对角线" style="position:absolute;left:9286;top:14149;width:71;height:1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" fillcolor="#333">
                    <v:fill r:id="rId10" o:title="" type="pattern"/>
                    <o:lock v:ext="edit" aspectratio="t"/>
                  </v:shape>
                  <v:rect id="Rectangle 2082" o:spid="_x0000_s1953" alt="浅色上对角线" style="position:absolute;left:9254;top:14229;width:126;height:1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" fillcolor="#333" stroked="f">
                    <v:fill r:id="rId10" o:title="" type="pattern"/>
                  </v:rect>
                  <v:shape id="AutoShape 2083" o:spid="_x0000_s1954" type="#_x0000_t135" alt="浅色上对角线" style="position:absolute;left:10239;top:13940;width:94;height: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" fillcolor="#333">
                    <v:fill r:id="rId10" o:title="" type="pattern"/>
                    <o:lock v:ext="edit" aspectratio="t"/>
                  </v:shape>
                  <v:rect id="Rectangle 2084" o:spid="_x0000_s1955" alt="浅色上对角线" style="position:absolute;left:10146;top:14120;width:291;height:1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" fillcolor="#333" stroked="f">
                    <v:fill r:id="rId10" o:title="" type="pattern"/>
                  </v:rect>
                  <v:line id="Line 2085" o:spid="_x0000_s1956" style="position:absolute;visibility:visible;mso-wrap-style:square" from="9245,13377" to="9245,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2086" o:spid="_x0000_s1957" style="position:absolute;visibility:visible;mso-wrap-style:square" from="9399,13377" to="939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2087" o:spid="_x0000_s1958" style="position:absolute;visibility:visible;mso-wrap-style:square" from="10213,13377" to="10213,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2088" o:spid="_x0000_s1959" style="position:absolute;visibility:visible;mso-wrap-style:square" from="10360,13377" to="10360,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group id="Group 2089" o:spid="_x0000_s1960" style="position:absolute;left:9246;top:14334;width:1113;height:558" coordorigin="4682,3148" coordsize="155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rc 2090" o:spid="_x0000_s1961" alt="浅色上对角线" style="position:absolute;left:5070;top:2760;width:777;height:1553;rotation:-90;flip:y;visibility:visible;mso-wrap-style:square;v-text-anchor:top" coordsize="2205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" path="m450,nfc12379,,22050,9670,22050,21600v,11929,-9671,21600,-21600,21600c299,43200,149,43198,-1,43195em450,nsc12379,,22050,9670,22050,21600v,11929,-9671,21600,-21600,21600c299,43200,149,43198,-1,43195l450,21600,450,xe" fillcolor="black">
                      <v:fill r:id="rId10" o:title="" type="pattern"/>
                      <v:path arrowok="t" o:extrusionok="f" o:connecttype="custom" o:connectlocs="16,0;0,1553;16,776" o:connectangles="0,0,0"/>
                    </v:shape>
                    <v:shape id="Arc 2091" o:spid="_x0000_s1962" style="position:absolute;left:5177;top:2868;width:567;height:1134;rotation:-90;flip:y;visibility:visible;mso-wrap-style:square;v-text-anchor:top" coordsize="2205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" path="m450,nfc12379,,22050,9670,22050,21600v,11929,-9671,21600,-21600,21600c299,43200,149,43198,-1,43195em450,nsc12379,,22050,9670,22050,21600v,11929,-9671,21600,-21600,21600c299,43200,149,43198,-1,43195l450,21600,450,xe">
                      <v:path arrowok="t" o:extrusionok="f" o:connecttype="custom" o:connectlocs="12,0;0,1134;12,567" o:connectangles="0,0,0"/>
                    </v:shape>
                  </v:group>
                  <v:line id="Line 2092" o:spid="_x0000_s1963" style="position:absolute;visibility:visible;mso-wrap-style:square" from="10211,13371" to="10361,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2093" o:spid="_x0000_s1964" style="position:absolute;visibility:visible;mso-wrap-style:square" from="9325,14187" to="9899,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2094" o:spid="_x0000_s1965" style="position:absolute;visibility:visible;mso-wrap-style:square" from="9709,13965" to="10291,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2095" o:spid="_x0000_s1966" style="position:absolute;flip:y;visibility:visible;mso-wrap-style:square" from="9797,14184" to="9797,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">
                    <v:stroke endarrow="block" endarrowwidth="narrow"/>
                  </v:line>
                  <v:line id="Line 2096" o:spid="_x0000_s1967" style="position:absolute;visibility:visible;mso-wrap-style:square" from="9794,13605" to="9794,1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">
                    <v:stroke endarrow="block" endarrowwidth="narrow"/>
                  </v:line>
                  <v:shape id="Text Box 2097" o:spid="_x0000_s1968" type="#_x0000_t202" style="position:absolute;left:9659;top:13928;width:45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656827CA" w14:textId="77777777" w:rsidR="007C7660" w:rsidRPr="00371756" w:rsidRDefault="007C7660" w:rsidP="001923EB">
                          <w:pPr>
                            <w:rPr>
                              <w:sz w:val="18"/>
                              <w:szCs w:val="18"/>
                            </w:rPr>
                          </w:pPr>
                          <w:smartTag w:uri="urn:schemas-microsoft-com:office:smarttags" w:element="chmetcnv">
                            <w:smartTagPr>
                              <w:attr w:name="UnitName" w:val="cm"/>
                              <w:attr w:name="SourceValue" w:val="4"/>
                              <w:attr w:name="HasSpace" w:val="False"/>
                              <w:attr w:name="Negative" w:val="False"/>
                              <w:attr w:name="NumberType" w:val="1"/>
                              <w:attr w:name="TCSC" w:val="0"/>
                            </w:smartTagPr>
                            <w:r w:rsidRPr="00371756">
                              <w:rPr>
                                <w:rFonts w:hint="eastAsia"/>
                                <w:sz w:val="18"/>
                                <w:szCs w:val="18"/>
                              </w:rPr>
                              <w:t>4</w:t>
                            </w:r>
                            <w:r>
                              <w:rPr>
                                <w:rFonts w:hint="eastAsia"/>
                                <w:sz w:val="18"/>
                                <w:szCs w:val="18"/>
                              </w:rPr>
                              <w:t>cm</w:t>
                            </w:r>
                          </w:smartTag>
                        </w:p>
                      </w:txbxContent>
                    </v:textbox>
                  </v:shape>
                </v:group>
                <v:shape id="Text Box 2098" o:spid="_x0000_s1969" type="#_x0000_t202" style="position:absolute;left:8242;top:15249;width:61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1018F4F" w14:textId="77777777" w:rsidR="007C7660" w:rsidRPr="00344395" w:rsidRDefault="007C7660" w:rsidP="001923EB">
                        <w:pPr>
                          <w:rPr>
                            <w:sz w:val="18"/>
                            <w:szCs w:val="18"/>
                          </w:rPr>
                        </w:pPr>
                        <w:r w:rsidRPr="00344395">
                          <w:rPr>
                            <w:rFonts w:hint="eastAsia"/>
                            <w:sz w:val="18"/>
                            <w:szCs w:val="18"/>
                          </w:rPr>
                          <w:t>（</w:t>
                        </w:r>
                        <w:r>
                          <w:rPr>
                            <w:rFonts w:hint="eastAsia"/>
                            <w:sz w:val="18"/>
                            <w:szCs w:val="18"/>
                          </w:rPr>
                          <w:t>b</w:t>
                        </w:r>
                        <w:r w:rsidRPr="00344395">
                          <w:rPr>
                            <w:rFonts w:hint="eastAsia"/>
                            <w:sz w:val="18"/>
                            <w:szCs w:val="18"/>
                          </w:rPr>
                          <w:t>）</w:t>
                        </w:r>
                      </w:p>
                    </w:txbxContent>
                  </v:textbox>
                </v:shape>
              </v:group>
            </w:pict>
          </mc:Fallback>
        </mc:AlternateContent>
      </w:r>
      <w:r w:rsidR="001923EB" w:rsidRPr="003B1EFF">
        <w:rPr>
          <w:rFonts w:hint="eastAsia"/>
        </w:rPr>
        <w:t>（</w:t>
      </w:r>
      <w:r w:rsidR="001923EB" w:rsidRPr="003B1EFF">
        <w:rPr>
          <w:rFonts w:hint="eastAsia"/>
        </w:rPr>
        <w:t>1</w:t>
      </w:r>
      <w:r w:rsidR="001923EB" w:rsidRPr="003B1EFF">
        <w:rPr>
          <w:rFonts w:hint="eastAsia"/>
        </w:rPr>
        <w:t>）图（</w:t>
      </w:r>
      <w:r w:rsidR="001923EB" w:rsidRPr="003B1EFF">
        <w:rPr>
          <w:rFonts w:hint="eastAsia"/>
        </w:rPr>
        <w:t>a</w:t>
      </w:r>
      <w:r w:rsidR="001923EB" w:rsidRPr="003B1EFF">
        <w:rPr>
          <w:rFonts w:hint="eastAsia"/>
        </w:rPr>
        <w:t>）中空气柱的</w:t>
      </w:r>
      <w:commentRangeStart w:id="31"/>
      <w:r w:rsidR="001923EB" w:rsidRPr="003B1EFF">
        <w:rPr>
          <w:rFonts w:hint="eastAsia"/>
        </w:rPr>
        <w:t>压强</w:t>
      </w:r>
      <w:commentRangeEnd w:id="31"/>
      <w:r w:rsidR="00680227">
        <w:rPr>
          <w:rStyle w:val="a8"/>
          <w:lang w:val="x-none" w:eastAsia="x-none"/>
        </w:rPr>
        <w:commentReference w:id="31"/>
      </w:r>
      <w:r w:rsidR="001923EB" w:rsidRPr="003B1EFF">
        <w:rPr>
          <w:rFonts w:hint="eastAsia"/>
        </w:rPr>
        <w:t>；</w:t>
      </w:r>
    </w:p>
    <w:p w14:paraId="0620FBE8" w14:textId="77777777" w:rsidR="001923EB" w:rsidRPr="003B1EFF" w:rsidRDefault="001923EB" w:rsidP="00DE6A7E">
      <w:r w:rsidRPr="003B1EFF">
        <w:rPr>
          <w:rFonts w:hint="eastAsia"/>
        </w:rPr>
        <w:t>（</w:t>
      </w:r>
      <w:r w:rsidRPr="003B1EFF">
        <w:rPr>
          <w:rFonts w:hint="eastAsia"/>
        </w:rPr>
        <w:t>2</w:t>
      </w:r>
      <w:r w:rsidRPr="003B1EFF">
        <w:rPr>
          <w:rFonts w:hint="eastAsia"/>
        </w:rPr>
        <w:t>）图（</w:t>
      </w:r>
      <w:r w:rsidRPr="003B1EFF">
        <w:rPr>
          <w:rFonts w:hint="eastAsia"/>
        </w:rPr>
        <w:t>b</w:t>
      </w:r>
      <w:r w:rsidRPr="003B1EFF">
        <w:rPr>
          <w:rFonts w:hint="eastAsia"/>
        </w:rPr>
        <w:t>）中空气柱的长度</w:t>
      </w:r>
      <w:r w:rsidR="006118E6" w:rsidRPr="003B1EFF">
        <w:rPr>
          <w:rFonts w:hint="eastAsia"/>
        </w:rPr>
        <w:t>。</w:t>
      </w:r>
    </w:p>
    <w:p w14:paraId="3A6CA808" w14:textId="77777777" w:rsidR="001923EB" w:rsidRPr="003B1EFF" w:rsidRDefault="001923EB" w:rsidP="00DE6A7E"/>
    <w:p w14:paraId="75770FF2" w14:textId="77777777" w:rsidR="001923EB" w:rsidRPr="003B1EFF" w:rsidRDefault="001923EB" w:rsidP="00DE6A7E"/>
    <w:p w14:paraId="73ABBD55" w14:textId="77777777" w:rsidR="001923EB" w:rsidRPr="003B1EFF" w:rsidRDefault="001923EB" w:rsidP="00DE6A7E"/>
    <w:p w14:paraId="1E8B60FD" w14:textId="77777777" w:rsidR="00112177" w:rsidRPr="003B1EFF" w:rsidRDefault="00112177" w:rsidP="00DE6A7E"/>
    <w:p w14:paraId="64148E2B" w14:textId="77777777" w:rsidR="000851A3" w:rsidRPr="003B1EFF" w:rsidRDefault="000851A3" w:rsidP="00DE6A7E"/>
    <w:p w14:paraId="039EF3AC" w14:textId="77777777" w:rsidR="000851A3" w:rsidRPr="003B1EFF" w:rsidRDefault="000851A3" w:rsidP="00DE6A7E"/>
    <w:p w14:paraId="03F6BE1E" w14:textId="77777777" w:rsidR="007A03EB" w:rsidRPr="003B1EFF" w:rsidRDefault="007A03EB" w:rsidP="00DE6A7E"/>
    <w:p w14:paraId="2BE833F4" w14:textId="77777777" w:rsidR="007A03EB" w:rsidRPr="003B1EFF" w:rsidRDefault="007A03EB" w:rsidP="00DE6A7E"/>
    <w:p w14:paraId="061DF42E" w14:textId="77777777" w:rsidR="007A03EB" w:rsidRPr="003B1EFF" w:rsidRDefault="007A03EB" w:rsidP="00DE6A7E"/>
    <w:p w14:paraId="462D48B3" w14:textId="77777777" w:rsidR="007A03EB" w:rsidRPr="003B1EFF" w:rsidRDefault="007A03EB" w:rsidP="00DE6A7E"/>
    <w:p w14:paraId="524AD983" w14:textId="77777777" w:rsidR="001923EB" w:rsidRPr="003B1EFF" w:rsidRDefault="001944B8" w:rsidP="00C87E4B">
      <w:pPr>
        <w:pStyle w:val="af1"/>
        <w:numPr>
          <w:ilvl w:val="0"/>
          <w:numId w:val="2"/>
        </w:numPr>
        <w:ind w:firstLineChars="0"/>
      </w:pPr>
      <w:r w:rsidRPr="003B1EFF">
        <w:rPr>
          <w:noProof/>
          <w:sz w:val="20"/>
        </w:rPr>
        <mc:AlternateContent>
          <mc:Choice Requires="wpg">
            <w:drawing>
              <wp:anchor distT="0" distB="0" distL="114300" distR="114300" simplePos="0" relativeHeight="251666432" behindDoc="0" locked="0" layoutInCell="1" allowOverlap="1" wp14:anchorId="631E12E7" wp14:editId="0AC50E40">
                <wp:simplePos x="0" y="0"/>
                <wp:positionH relativeFrom="column">
                  <wp:posOffset>4013200</wp:posOffset>
                </wp:positionH>
                <wp:positionV relativeFrom="paragraph">
                  <wp:posOffset>298450</wp:posOffset>
                </wp:positionV>
                <wp:extent cx="1329690" cy="1239520"/>
                <wp:effectExtent l="0" t="0" r="3810" b="17780"/>
                <wp:wrapSquare wrapText="bothSides"/>
                <wp:docPr id="295"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1239520"/>
                          <a:chOff x="5002" y="13744"/>
                          <a:chExt cx="2094" cy="1952"/>
                        </a:xfrm>
                      </wpg:grpSpPr>
                      <wpg:grpSp>
                        <wpg:cNvPr id="296" name="Group 2420"/>
                        <wpg:cNvGrpSpPr>
                          <a:grpSpLocks/>
                        </wpg:cNvGrpSpPr>
                        <wpg:grpSpPr bwMode="auto">
                          <a:xfrm>
                            <a:off x="5002" y="13833"/>
                            <a:ext cx="2094" cy="1863"/>
                            <a:chOff x="8082" y="12864"/>
                            <a:chExt cx="2094" cy="1863"/>
                          </a:xfrm>
                        </wpg:grpSpPr>
                        <wps:wsp>
                          <wps:cNvPr id="297" name="Rectangle 1972"/>
                          <wps:cNvSpPr>
                            <a:spLocks noChangeArrowheads="1"/>
                          </wps:cNvSpPr>
                          <wps:spPr bwMode="auto">
                            <a:xfrm>
                              <a:off x="8110" y="13002"/>
                              <a:ext cx="1840"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Line 1973"/>
                          <wps:cNvCnPr>
                            <a:cxnSpLocks noChangeShapeType="1"/>
                          </wps:cNvCnPr>
                          <wps:spPr bwMode="auto">
                            <a:xfrm>
                              <a:off x="8110" y="13424"/>
                              <a:ext cx="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974"/>
                          <wps:cNvSpPr>
                            <a:spLocks noChangeArrowheads="1"/>
                          </wps:cNvSpPr>
                          <wps:spPr bwMode="auto">
                            <a:xfrm>
                              <a:off x="8510" y="12864"/>
                              <a:ext cx="250" cy="25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00" name="Group 1975"/>
                          <wpg:cNvGrpSpPr>
                            <a:grpSpLocks/>
                          </wpg:cNvGrpSpPr>
                          <wpg:grpSpPr bwMode="auto">
                            <a:xfrm>
                              <a:off x="9810" y="13950"/>
                              <a:ext cx="366" cy="312"/>
                              <a:chOff x="4770" y="7095"/>
                              <a:chExt cx="366" cy="312"/>
                            </a:xfrm>
                          </wpg:grpSpPr>
                          <wps:wsp>
                            <wps:cNvPr id="301" name="Oval 1976"/>
                            <wps:cNvSpPr>
                              <a:spLocks noChangeArrowheads="1"/>
                            </wps:cNvSpPr>
                            <wps:spPr bwMode="auto">
                              <a:xfrm>
                                <a:off x="4770" y="7131"/>
                                <a:ext cx="274" cy="2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Text Box 1977"/>
                            <wps:cNvSpPr txBox="1">
                              <a:spLocks noChangeArrowheads="1"/>
                            </wps:cNvSpPr>
                            <wps:spPr bwMode="auto">
                              <a:xfrm>
                                <a:off x="4836" y="7095"/>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4086" w14:textId="77777777" w:rsidR="007C7660" w:rsidRPr="008156A5" w:rsidRDefault="007C7660" w:rsidP="001923EB">
                                  <w:pPr>
                                    <w:rPr>
                                      <w:sz w:val="18"/>
                                      <w:szCs w:val="18"/>
                                    </w:rPr>
                                  </w:pPr>
                                  <w:r w:rsidRPr="008156A5">
                                    <w:rPr>
                                      <w:sz w:val="18"/>
                                      <w:szCs w:val="18"/>
                                    </w:rPr>
                                    <w:t>A</w:t>
                                  </w:r>
                                </w:p>
                              </w:txbxContent>
                            </wps:txbx>
                            <wps:bodyPr rot="0" vert="horz" wrap="square" lIns="0" tIns="0" rIns="0" bIns="0" anchor="t" anchorCtr="0">
                              <a:noAutofit/>
                            </wps:bodyPr>
                          </wps:wsp>
                        </wpg:grpSp>
                        <wps:wsp>
                          <wps:cNvPr id="303" name="Rectangle 1978"/>
                          <wps:cNvSpPr>
                            <a:spLocks noChangeArrowheads="1"/>
                          </wps:cNvSpPr>
                          <wps:spPr bwMode="auto">
                            <a:xfrm>
                              <a:off x="8350" y="14346"/>
                              <a:ext cx="310"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Line 1979"/>
                          <wps:cNvCnPr>
                            <a:cxnSpLocks noChangeShapeType="1"/>
                          </wps:cNvCnPr>
                          <wps:spPr bwMode="auto">
                            <a:xfrm>
                              <a:off x="8103" y="13893"/>
                              <a:ext cx="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5" name="Group 1980"/>
                          <wpg:cNvGrpSpPr>
                            <a:grpSpLocks/>
                          </wpg:cNvGrpSpPr>
                          <wpg:grpSpPr bwMode="auto">
                            <a:xfrm>
                              <a:off x="8860" y="13728"/>
                              <a:ext cx="366" cy="312"/>
                              <a:chOff x="7340" y="6084"/>
                              <a:chExt cx="366" cy="312"/>
                            </a:xfrm>
                          </wpg:grpSpPr>
                          <wps:wsp>
                            <wps:cNvPr id="306" name="Oval 1981"/>
                            <wps:cNvSpPr>
                              <a:spLocks noChangeArrowheads="1"/>
                            </wps:cNvSpPr>
                            <wps:spPr bwMode="auto">
                              <a:xfrm>
                                <a:off x="7340" y="6100"/>
                                <a:ext cx="274" cy="2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 name="Text Box 1982"/>
                            <wps:cNvSpPr txBox="1">
                              <a:spLocks noChangeArrowheads="1"/>
                            </wps:cNvSpPr>
                            <wps:spPr bwMode="auto">
                              <a:xfrm>
                                <a:off x="7406" y="6084"/>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E5E8" w14:textId="77777777" w:rsidR="007C7660" w:rsidRPr="008156A5" w:rsidRDefault="007C7660" w:rsidP="001923EB">
                                  <w:pPr>
                                    <w:rPr>
                                      <w:sz w:val="18"/>
                                      <w:szCs w:val="18"/>
                                    </w:rPr>
                                  </w:pPr>
                                  <w:r>
                                    <w:rPr>
                                      <w:rFonts w:hint="eastAsia"/>
                                      <w:sz w:val="18"/>
                                      <w:szCs w:val="18"/>
                                    </w:rPr>
                                    <w:t>V</w:t>
                                  </w:r>
                                </w:p>
                              </w:txbxContent>
                            </wps:txbx>
                            <wps:bodyPr rot="0" vert="horz" wrap="square" lIns="0" tIns="0" rIns="0" bIns="0" anchor="t" anchorCtr="0">
                              <a:noAutofit/>
                            </wps:bodyPr>
                          </wps:wsp>
                        </wpg:grpSp>
                        <wps:wsp>
                          <wps:cNvPr id="308" name="Rectangle 1983"/>
                          <wps:cNvSpPr>
                            <a:spLocks noChangeArrowheads="1"/>
                          </wps:cNvSpPr>
                          <wps:spPr bwMode="auto">
                            <a:xfrm>
                              <a:off x="9330" y="12954"/>
                              <a:ext cx="310"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 name="Rectangle 1984"/>
                          <wps:cNvSpPr>
                            <a:spLocks noChangeArrowheads="1"/>
                          </wps:cNvSpPr>
                          <wps:spPr bwMode="auto">
                            <a:xfrm>
                              <a:off x="8510" y="13386"/>
                              <a:ext cx="310" cy="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Rectangle 1985"/>
                          <wps:cNvSpPr>
                            <a:spLocks noChangeArrowheads="1"/>
                          </wps:cNvSpPr>
                          <wps:spPr bwMode="auto">
                            <a:xfrm rot="1500000">
                              <a:off x="9290" y="13268"/>
                              <a:ext cx="210" cy="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1986"/>
                          <wps:cNvCnPr>
                            <a:cxnSpLocks noChangeShapeType="1"/>
                          </wps:cNvCnPr>
                          <wps:spPr bwMode="auto">
                            <a:xfrm flipV="1">
                              <a:off x="9498" y="13416"/>
                              <a:ext cx="0" cy="19"/>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12" name="Rectangle 1987"/>
                          <wps:cNvSpPr>
                            <a:spLocks noChangeArrowheads="1"/>
                          </wps:cNvSpPr>
                          <wps:spPr bwMode="auto">
                            <a:xfrm>
                              <a:off x="8970" y="14343"/>
                              <a:ext cx="450"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Oval 1988"/>
                          <wps:cNvSpPr>
                            <a:spLocks noChangeArrowheads="1"/>
                          </wps:cNvSpPr>
                          <wps:spPr bwMode="auto">
                            <a:xfrm>
                              <a:off x="8940" y="14374"/>
                              <a:ext cx="7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1989"/>
                          <wps:cNvSpPr>
                            <a:spLocks noChangeArrowheads="1"/>
                          </wps:cNvSpPr>
                          <wps:spPr bwMode="auto">
                            <a:xfrm>
                              <a:off x="9350" y="14374"/>
                              <a:ext cx="7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Text Box 1990"/>
                          <wps:cNvSpPr txBox="1">
                            <a:spLocks noChangeArrowheads="1"/>
                          </wps:cNvSpPr>
                          <wps:spPr bwMode="auto">
                            <a:xfrm>
                              <a:off x="8204" y="14385"/>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072A" w14:textId="77777777" w:rsidR="007C7660" w:rsidRPr="008156A5" w:rsidRDefault="007C7660" w:rsidP="001923EB">
                                <w:pPr>
                                  <w:rPr>
                                    <w:i/>
                                    <w:sz w:val="18"/>
                                    <w:szCs w:val="18"/>
                                  </w:rPr>
                                </w:pPr>
                                <w:r w:rsidRPr="008156A5">
                                  <w:rPr>
                                    <w:rFonts w:hint="eastAsia"/>
                                    <w:i/>
                                    <w:sz w:val="18"/>
                                    <w:szCs w:val="18"/>
                                  </w:rPr>
                                  <w:t>R</w:t>
                                </w:r>
                                <w:r w:rsidRPr="008156A5">
                                  <w:rPr>
                                    <w:rFonts w:hint="eastAsia"/>
                                    <w:sz w:val="18"/>
                                    <w:szCs w:val="18"/>
                                    <w:vertAlign w:val="subscript"/>
                                  </w:rPr>
                                  <w:t>1</w:t>
                                </w:r>
                              </w:p>
                            </w:txbxContent>
                          </wps:txbx>
                          <wps:bodyPr rot="0" vert="horz" wrap="square" lIns="0" tIns="0" rIns="0" bIns="0" anchor="t" anchorCtr="0">
                            <a:noAutofit/>
                          </wps:bodyPr>
                        </wps:wsp>
                        <wps:wsp>
                          <wps:cNvPr id="316" name="Text Box 1991"/>
                          <wps:cNvSpPr txBox="1">
                            <a:spLocks noChangeArrowheads="1"/>
                          </wps:cNvSpPr>
                          <wps:spPr bwMode="auto">
                            <a:xfrm>
                              <a:off x="8358" y="13401"/>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B163" w14:textId="77777777" w:rsidR="007C7660" w:rsidRPr="008156A5" w:rsidRDefault="007C7660" w:rsidP="001923EB">
                                <w:pPr>
                                  <w:rPr>
                                    <w:i/>
                                    <w:sz w:val="18"/>
                                    <w:szCs w:val="18"/>
                                  </w:rPr>
                                </w:pPr>
                                <w:r w:rsidRPr="008156A5">
                                  <w:rPr>
                                    <w:rFonts w:hint="eastAsia"/>
                                    <w:i/>
                                    <w:sz w:val="18"/>
                                    <w:szCs w:val="18"/>
                                  </w:rPr>
                                  <w:t>R</w:t>
                                </w:r>
                                <w:r>
                                  <w:rPr>
                                    <w:rFonts w:hint="eastAsia"/>
                                    <w:sz w:val="18"/>
                                    <w:szCs w:val="18"/>
                                    <w:vertAlign w:val="subscript"/>
                                  </w:rPr>
                                  <w:t>3</w:t>
                                </w:r>
                              </w:p>
                            </w:txbxContent>
                          </wps:txbx>
                          <wps:bodyPr rot="0" vert="horz" wrap="square" lIns="0" tIns="0" rIns="0" bIns="0" anchor="t" anchorCtr="0">
                            <a:noAutofit/>
                          </wps:bodyPr>
                        </wps:wsp>
                        <wps:wsp>
                          <wps:cNvPr id="317" name="Text Box 1992"/>
                          <wps:cNvSpPr txBox="1">
                            <a:spLocks noChangeArrowheads="1"/>
                          </wps:cNvSpPr>
                          <wps:spPr bwMode="auto">
                            <a:xfrm>
                              <a:off x="9182" y="12957"/>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E025" w14:textId="77777777" w:rsidR="007C7660" w:rsidRPr="008156A5" w:rsidRDefault="007C7660" w:rsidP="001923EB">
                                <w:pPr>
                                  <w:rPr>
                                    <w:i/>
                                    <w:sz w:val="18"/>
                                    <w:szCs w:val="18"/>
                                  </w:rPr>
                                </w:pPr>
                                <w:r w:rsidRPr="008156A5">
                                  <w:rPr>
                                    <w:rFonts w:hint="eastAsia"/>
                                    <w:i/>
                                    <w:sz w:val="18"/>
                                    <w:szCs w:val="18"/>
                                  </w:rPr>
                                  <w:t>R</w:t>
                                </w:r>
                                <w:r>
                                  <w:rPr>
                                    <w:rFonts w:hint="eastAsia"/>
                                    <w:sz w:val="18"/>
                                    <w:szCs w:val="18"/>
                                    <w:vertAlign w:val="subscript"/>
                                  </w:rPr>
                                  <w:t>2</w:t>
                                </w:r>
                              </w:p>
                            </w:txbxContent>
                          </wps:txbx>
                          <wps:bodyPr rot="0" vert="horz" wrap="square" lIns="0" tIns="0" rIns="0" bIns="0" anchor="t" anchorCtr="0">
                            <a:noAutofit/>
                          </wps:bodyPr>
                        </wps:wsp>
                        <wps:wsp>
                          <wps:cNvPr id="318" name="Text Box 1993"/>
                          <wps:cNvSpPr txBox="1">
                            <a:spLocks noChangeArrowheads="1"/>
                          </wps:cNvSpPr>
                          <wps:spPr bwMode="auto">
                            <a:xfrm>
                              <a:off x="8402" y="12964"/>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4193" w14:textId="77777777" w:rsidR="007C7660" w:rsidRPr="008156A5" w:rsidRDefault="007C7660" w:rsidP="001923EB">
                                <w:pPr>
                                  <w:rPr>
                                    <w:i/>
                                    <w:sz w:val="18"/>
                                    <w:szCs w:val="18"/>
                                  </w:rPr>
                                </w:pPr>
                                <w:r>
                                  <w:rPr>
                                    <w:rFonts w:hint="eastAsia"/>
                                    <w:i/>
                                    <w:sz w:val="18"/>
                                    <w:szCs w:val="18"/>
                                  </w:rPr>
                                  <w:t>L</w:t>
                                </w:r>
                              </w:p>
                            </w:txbxContent>
                          </wps:txbx>
                          <wps:bodyPr rot="0" vert="horz" wrap="square" lIns="0" tIns="0" rIns="0" bIns="0" anchor="t" anchorCtr="0">
                            <a:noAutofit/>
                          </wps:bodyPr>
                        </wps:wsp>
                        <wps:wsp>
                          <wps:cNvPr id="319" name="Text Box 1994"/>
                          <wps:cNvSpPr txBox="1">
                            <a:spLocks noChangeArrowheads="1"/>
                          </wps:cNvSpPr>
                          <wps:spPr bwMode="auto">
                            <a:xfrm>
                              <a:off x="9035" y="13409"/>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7785" w14:textId="77777777" w:rsidR="007C7660" w:rsidRPr="008156A5" w:rsidRDefault="007C7660" w:rsidP="001923EB">
                                <w:pPr>
                                  <w:rPr>
                                    <w:i/>
                                    <w:sz w:val="18"/>
                                    <w:szCs w:val="18"/>
                                  </w:rPr>
                                </w:pPr>
                                <w:r>
                                  <w:rPr>
                                    <w:rFonts w:hint="eastAsia"/>
                                    <w:i/>
                                    <w:sz w:val="18"/>
                                    <w:szCs w:val="18"/>
                                  </w:rPr>
                                  <w:t>S</w:t>
                                </w:r>
                              </w:p>
                            </w:txbxContent>
                          </wps:txbx>
                          <wps:bodyPr rot="0" vert="horz" wrap="square" lIns="0" tIns="0" rIns="0" bIns="0" anchor="t" anchorCtr="0">
                            <a:noAutofit/>
                          </wps:bodyPr>
                        </wps:wsp>
                        <wps:wsp>
                          <wps:cNvPr id="320" name="Oval 1995"/>
                          <wps:cNvSpPr>
                            <a:spLocks noChangeArrowheads="1"/>
                          </wps:cNvSpPr>
                          <wps:spPr bwMode="auto">
                            <a:xfrm>
                              <a:off x="9280" y="13396"/>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1" name="Line 1996"/>
                          <wps:cNvCnPr>
                            <a:cxnSpLocks noChangeShapeType="1"/>
                          </wps:cNvCnPr>
                          <wps:spPr bwMode="auto">
                            <a:xfrm rot="21000000">
                              <a:off x="9278" y="13364"/>
                              <a:ext cx="224"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Oval 1997"/>
                          <wps:cNvSpPr>
                            <a:spLocks noChangeArrowheads="1"/>
                          </wps:cNvSpPr>
                          <wps:spPr bwMode="auto">
                            <a:xfrm>
                              <a:off x="8088" y="13395"/>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3" name="Oval 1998"/>
                          <wps:cNvSpPr>
                            <a:spLocks noChangeArrowheads="1"/>
                          </wps:cNvSpPr>
                          <wps:spPr bwMode="auto">
                            <a:xfrm>
                              <a:off x="9924" y="13401"/>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4" name="Oval 1999"/>
                          <wps:cNvSpPr>
                            <a:spLocks noChangeArrowheads="1"/>
                          </wps:cNvSpPr>
                          <wps:spPr bwMode="auto">
                            <a:xfrm>
                              <a:off x="9918" y="13866"/>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5" name="Oval 2000"/>
                          <wps:cNvSpPr>
                            <a:spLocks noChangeArrowheads="1"/>
                          </wps:cNvSpPr>
                          <wps:spPr bwMode="auto">
                            <a:xfrm>
                              <a:off x="8082" y="13872"/>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 name="Text Box 2001"/>
                          <wps:cNvSpPr txBox="1">
                            <a:spLocks noChangeArrowheads="1"/>
                          </wps:cNvSpPr>
                          <wps:spPr bwMode="auto">
                            <a:xfrm>
                              <a:off x="8994" y="14415"/>
                              <a:ext cx="5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85B9" w14:textId="77777777" w:rsidR="007C7660" w:rsidRPr="00F90CDF" w:rsidRDefault="007C7660" w:rsidP="001923EB">
                                <w:pPr>
                                  <w:rPr>
                                    <w:sz w:val="18"/>
                                    <w:szCs w:val="18"/>
                                  </w:rPr>
                                </w:pPr>
                                <w:r>
                                  <w:rPr>
                                    <w:rFonts w:hint="eastAsia"/>
                                    <w:sz w:val="18"/>
                                    <w:szCs w:val="18"/>
                                  </w:rPr>
                                  <w:t>电源</w:t>
                                </w:r>
                              </w:p>
                            </w:txbxContent>
                          </wps:txbx>
                          <wps:bodyPr rot="0" vert="horz" wrap="square" lIns="0" tIns="0" rIns="0" bIns="0" anchor="t" anchorCtr="0">
                            <a:noAutofit/>
                          </wps:bodyPr>
                        </wps:wsp>
                      </wpg:grpSp>
                      <wps:wsp>
                        <wps:cNvPr id="327" name="Line 2417"/>
                        <wps:cNvCnPr>
                          <a:cxnSpLocks noChangeShapeType="1"/>
                        </wps:cNvCnPr>
                        <wps:spPr bwMode="auto">
                          <a:xfrm>
                            <a:off x="6408" y="13744"/>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418"/>
                        <wps:cNvCnPr>
                          <a:cxnSpLocks noChangeShapeType="1"/>
                        </wps:cNvCnPr>
                        <wps:spPr bwMode="auto">
                          <a:xfrm>
                            <a:off x="6412" y="13747"/>
                            <a:ext cx="0" cy="18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9" name="Oval 2419"/>
                        <wps:cNvSpPr>
                          <a:spLocks noChangeArrowheads="1"/>
                        </wps:cNvSpPr>
                        <wps:spPr bwMode="auto">
                          <a:xfrm>
                            <a:off x="6848" y="13957"/>
                            <a:ext cx="48" cy="4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0" name="Line 3453"/>
                        <wps:cNvCnPr>
                          <a:cxnSpLocks noChangeShapeType="1"/>
                        </wps:cNvCnPr>
                        <wps:spPr bwMode="auto">
                          <a:xfrm flipV="1">
                            <a:off x="6870" y="13749"/>
                            <a:ext cx="0"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1E12E7" id="Group 3454" o:spid="_x0000_s1970" style="position:absolute;left:0;text-align:left;margin-left:316pt;margin-top:23.5pt;width:104.7pt;height:97.6pt;z-index:251666432;mso-position-horizontal-relative:text;mso-position-vertical-relative:text" coordorigin="5002,13744" coordsize="2094,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">
                <v:group id="Group 2420" o:spid="_x0000_s1971" style="position:absolute;left:5002;top:13833;width:2094;height:1863" coordorigin="8082,12864" coordsize="2094,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1972" o:spid="_x0000_s1972" style="position:absolute;left:8110;top:13002;width:184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"/>
                  <v:line id="Line 1973" o:spid="_x0000_s1973" style="position:absolute;visibility:visible;mso-wrap-style:square" from="8110,13424" to="9950,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974" o:spid="_x0000_s1974" type="#_x0000_t123" style="position:absolute;left:8510;top:12864;width:25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"/>
                  <v:group id="Group 1975" o:spid="_x0000_s1975" style="position:absolute;left:9810;top:13950;width:366;height:312" coordorigin="4770,7095" coordsize="36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oval id="Oval 1976" o:spid="_x0000_s1976" style="position:absolute;left:4770;top:7131;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v:shape id="Text Box 1977" o:spid="_x0000_s1977" type="#_x0000_t202" style="position:absolute;left:4836;top:7095;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89F4086" w14:textId="77777777" w:rsidR="007C7660" w:rsidRPr="008156A5" w:rsidRDefault="007C7660" w:rsidP="001923EB">
                            <w:pPr>
                              <w:rPr>
                                <w:sz w:val="18"/>
                                <w:szCs w:val="18"/>
                              </w:rPr>
                            </w:pPr>
                            <w:r w:rsidRPr="008156A5">
                              <w:rPr>
                                <w:sz w:val="18"/>
                                <w:szCs w:val="18"/>
                              </w:rPr>
                              <w:t>A</w:t>
                            </w:r>
                          </w:p>
                        </w:txbxContent>
                      </v:textbox>
                    </v:shape>
                  </v:group>
                  <v:rect id="Rectangle 1978" o:spid="_x0000_s1978" style="position:absolute;left:8350;top:14346;width:31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line id="Line 1979" o:spid="_x0000_s1979" style="position:absolute;visibility:visible;mso-wrap-style:square" from="8103,13893" to="9943,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group id="Group 1980" o:spid="_x0000_s1980" style="position:absolute;left:8860;top:13728;width:366;height:312" coordorigin="7340,6084" coordsize="36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1981" o:spid="_x0000_s1981" style="position:absolute;left:7340;top:6100;width:27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"/>
                    <v:shape id="Text Box 1982" o:spid="_x0000_s1982" type="#_x0000_t202" style="position:absolute;left:7406;top:6084;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DEFE5E8" w14:textId="77777777" w:rsidR="007C7660" w:rsidRPr="008156A5" w:rsidRDefault="007C7660" w:rsidP="001923EB">
                            <w:pPr>
                              <w:rPr>
                                <w:sz w:val="18"/>
                                <w:szCs w:val="18"/>
                              </w:rPr>
                            </w:pPr>
                            <w:r>
                              <w:rPr>
                                <w:rFonts w:hint="eastAsia"/>
                                <w:sz w:val="18"/>
                                <w:szCs w:val="18"/>
                              </w:rPr>
                              <w:t>V</w:t>
                            </w:r>
                          </w:p>
                        </w:txbxContent>
                      </v:textbox>
                    </v:shape>
                  </v:group>
                  <v:rect id="Rectangle 1983" o:spid="_x0000_s1983" style="position:absolute;left:9330;top:12954;width:31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"/>
                  <v:rect id="Rectangle 1984" o:spid="_x0000_s1984" style="position:absolute;left:8510;top:13386;width:31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rect id="Rectangle 1985" o:spid="_x0000_s1985" style="position:absolute;left:9290;top:13268;width:210;height:181;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" stroked="f"/>
                  <v:line id="Line 1986" o:spid="_x0000_s1986" style="position:absolute;flip:y;visibility:visible;mso-wrap-style:square" from="9498,13416" to="9498,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">
                    <v:stroke startarrow="oval" startarrowwidth="narrow" startarrowlength="short" endarrow="oval" endarrowwidth="narrow" endarrowlength="short"/>
                  </v:line>
                  <v:rect id="Rectangle 1987" o:spid="_x0000_s1987" style="position:absolute;left:8970;top:14343;width:45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oval id="Oval 1988" o:spid="_x0000_s1988" style="position:absolute;left:8940;top:14374;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oval id="Oval 1989" o:spid="_x0000_s1989" style="position:absolute;left:9350;top:14374;width:7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shape id="Text Box 1990" o:spid="_x0000_s1990" type="#_x0000_t202" style="position:absolute;left:8204;top:14385;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2B4072A" w14:textId="77777777" w:rsidR="007C7660" w:rsidRPr="008156A5" w:rsidRDefault="007C7660" w:rsidP="001923EB">
                          <w:pPr>
                            <w:rPr>
                              <w:i/>
                              <w:sz w:val="18"/>
                              <w:szCs w:val="18"/>
                            </w:rPr>
                          </w:pPr>
                          <w:r w:rsidRPr="008156A5">
                            <w:rPr>
                              <w:rFonts w:hint="eastAsia"/>
                              <w:i/>
                              <w:sz w:val="18"/>
                              <w:szCs w:val="18"/>
                            </w:rPr>
                            <w:t>R</w:t>
                          </w:r>
                          <w:r w:rsidRPr="008156A5">
                            <w:rPr>
                              <w:rFonts w:hint="eastAsia"/>
                              <w:sz w:val="18"/>
                              <w:szCs w:val="18"/>
                              <w:vertAlign w:val="subscript"/>
                            </w:rPr>
                            <w:t>1</w:t>
                          </w:r>
                        </w:p>
                      </w:txbxContent>
                    </v:textbox>
                  </v:shape>
                  <v:shape id="Text Box 1991" o:spid="_x0000_s1991" type="#_x0000_t202" style="position:absolute;left:8358;top:13401;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05CEB163" w14:textId="77777777" w:rsidR="007C7660" w:rsidRPr="008156A5" w:rsidRDefault="007C7660" w:rsidP="001923EB">
                          <w:pPr>
                            <w:rPr>
                              <w:i/>
                              <w:sz w:val="18"/>
                              <w:szCs w:val="18"/>
                            </w:rPr>
                          </w:pPr>
                          <w:r w:rsidRPr="008156A5">
                            <w:rPr>
                              <w:rFonts w:hint="eastAsia"/>
                              <w:i/>
                              <w:sz w:val="18"/>
                              <w:szCs w:val="18"/>
                            </w:rPr>
                            <w:t>R</w:t>
                          </w:r>
                          <w:r>
                            <w:rPr>
                              <w:rFonts w:hint="eastAsia"/>
                              <w:sz w:val="18"/>
                              <w:szCs w:val="18"/>
                              <w:vertAlign w:val="subscript"/>
                            </w:rPr>
                            <w:t>3</w:t>
                          </w:r>
                        </w:p>
                      </w:txbxContent>
                    </v:textbox>
                  </v:shape>
                  <v:shape id="Text Box 1992" o:spid="_x0000_s1992" type="#_x0000_t202" style="position:absolute;left:9182;top:12957;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14AE025" w14:textId="77777777" w:rsidR="007C7660" w:rsidRPr="008156A5" w:rsidRDefault="007C7660" w:rsidP="001923EB">
                          <w:pPr>
                            <w:rPr>
                              <w:i/>
                              <w:sz w:val="18"/>
                              <w:szCs w:val="18"/>
                            </w:rPr>
                          </w:pPr>
                          <w:r w:rsidRPr="008156A5">
                            <w:rPr>
                              <w:rFonts w:hint="eastAsia"/>
                              <w:i/>
                              <w:sz w:val="18"/>
                              <w:szCs w:val="18"/>
                            </w:rPr>
                            <w:t>R</w:t>
                          </w:r>
                          <w:r>
                            <w:rPr>
                              <w:rFonts w:hint="eastAsia"/>
                              <w:sz w:val="18"/>
                              <w:szCs w:val="18"/>
                              <w:vertAlign w:val="subscript"/>
                            </w:rPr>
                            <w:t>2</w:t>
                          </w:r>
                        </w:p>
                      </w:txbxContent>
                    </v:textbox>
                  </v:shape>
                  <v:shape id="Text Box 1993" o:spid="_x0000_s1993" type="#_x0000_t202" style="position:absolute;left:8402;top:12964;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7E84193" w14:textId="77777777" w:rsidR="007C7660" w:rsidRPr="008156A5" w:rsidRDefault="007C7660" w:rsidP="001923EB">
                          <w:pPr>
                            <w:rPr>
                              <w:i/>
                              <w:sz w:val="18"/>
                              <w:szCs w:val="18"/>
                            </w:rPr>
                          </w:pPr>
                          <w:r>
                            <w:rPr>
                              <w:rFonts w:hint="eastAsia"/>
                              <w:i/>
                              <w:sz w:val="18"/>
                              <w:szCs w:val="18"/>
                            </w:rPr>
                            <w:t>L</w:t>
                          </w:r>
                        </w:p>
                      </w:txbxContent>
                    </v:textbox>
                  </v:shape>
                  <v:shape id="Text Box 1994" o:spid="_x0000_s1994" type="#_x0000_t202" style="position:absolute;left:9035;top:13409;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4347785" w14:textId="77777777" w:rsidR="007C7660" w:rsidRPr="008156A5" w:rsidRDefault="007C7660" w:rsidP="001923EB">
                          <w:pPr>
                            <w:rPr>
                              <w:i/>
                              <w:sz w:val="18"/>
                              <w:szCs w:val="18"/>
                            </w:rPr>
                          </w:pPr>
                          <w:r>
                            <w:rPr>
                              <w:rFonts w:hint="eastAsia"/>
                              <w:i/>
                              <w:sz w:val="18"/>
                              <w:szCs w:val="18"/>
                            </w:rPr>
                            <w:t>S</w:t>
                          </w:r>
                        </w:p>
                      </w:txbxContent>
                    </v:textbox>
                  </v:shape>
                  <v:oval id="Oval 1995" o:spid="_x0000_s1995" style="position:absolute;left:9280;top:13396;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" fillcolor="black"/>
                  <v:line id="Line 1996" o:spid="_x0000_s1996" style="position:absolute;rotation:-10;visibility:visible;mso-wrap-style:square" from="9278,13364" to="9502,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"/>
                  <v:oval id="Oval 1997" o:spid="_x0000_s1997" style="position:absolute;left:8088;top:13395;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" fillcolor="black"/>
                  <v:oval id="Oval 1998" o:spid="_x0000_s1998" style="position:absolute;left:9924;top:13401;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" fillcolor="black"/>
                  <v:oval id="Oval 1999" o:spid="_x0000_s1999" style="position:absolute;left:9918;top:13866;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" fillcolor="black"/>
                  <v:oval id="Oval 2000" o:spid="_x0000_s2000" style="position:absolute;left:8082;top:13872;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" fillcolor="black"/>
                  <v:shape id="Text Box 2001" o:spid="_x0000_s2001" type="#_x0000_t202" style="position:absolute;left:8994;top:14415;width:5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31185B9" w14:textId="77777777" w:rsidR="007C7660" w:rsidRPr="00F90CDF" w:rsidRDefault="007C7660" w:rsidP="001923EB">
                          <w:pPr>
                            <w:rPr>
                              <w:sz w:val="18"/>
                              <w:szCs w:val="18"/>
                            </w:rPr>
                          </w:pPr>
                          <w:r>
                            <w:rPr>
                              <w:rFonts w:hint="eastAsia"/>
                              <w:sz w:val="18"/>
                              <w:szCs w:val="18"/>
                            </w:rPr>
                            <w:t>电源</w:t>
                          </w:r>
                        </w:p>
                      </w:txbxContent>
                    </v:textbox>
                  </v:shape>
                </v:group>
                <v:line id="Line 2417" o:spid="_x0000_s2002" style="position:absolute;visibility:visible;mso-wrap-style:square" from="6408,13744" to="6864,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418" o:spid="_x0000_s2003" style="position:absolute;visibility:visible;mso-wrap-style:square" from="6412,13747" to="6412,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">
                  <v:stroke endarrow="block" endarrowwidth="narrow" endarrowlength="short"/>
                </v:line>
                <v:oval id="Oval 2419" o:spid="_x0000_s2004" style="position:absolute;left:6848;top:13957;width:4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" fillcolor="black"/>
                <v:line id="Line 3453" o:spid="_x0000_s2005" style="position:absolute;flip:y;visibility:visible;mso-wrap-style:square" from="6870,13749" to="6870,1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w10:wrap type="square"/>
              </v:group>
            </w:pict>
          </mc:Fallback>
        </mc:AlternateContent>
      </w:r>
      <w:r w:rsidR="001923EB" w:rsidRPr="003B1EFF">
        <w:t>如图所示，</w:t>
      </w:r>
      <w:r w:rsidR="001923EB" w:rsidRPr="003B1EFF">
        <w:rPr>
          <w:rFonts w:hint="eastAsia"/>
        </w:rPr>
        <w:t>电源电压恒定，</w:t>
      </w:r>
      <w:r w:rsidR="001923EB" w:rsidRPr="003B1EFF">
        <w:t>滑动变阻器</w:t>
      </w:r>
      <w:r w:rsidR="001923EB" w:rsidRPr="00C87E4B">
        <w:rPr>
          <w:i/>
        </w:rPr>
        <w:t>R</w:t>
      </w:r>
      <w:r w:rsidR="001923EB" w:rsidRPr="00C87E4B">
        <w:rPr>
          <w:vertAlign w:val="subscript"/>
        </w:rPr>
        <w:t>2</w:t>
      </w:r>
      <w:r w:rsidR="001923EB" w:rsidRPr="003B1EFF">
        <w:t>的最大阻值为</w:t>
      </w:r>
      <w:r w:rsidR="001923EB" w:rsidRPr="003B1EFF">
        <w:t>10Ω</w:t>
      </w:r>
      <w:r w:rsidR="001923EB" w:rsidRPr="003B1EFF">
        <w:t>，</w:t>
      </w:r>
      <w:r w:rsidR="001923EB" w:rsidRPr="003B1EFF">
        <w:rPr>
          <w:rFonts w:hint="eastAsia"/>
        </w:rPr>
        <w:t>定值电阻</w:t>
      </w:r>
      <w:r w:rsidR="001923EB" w:rsidRPr="00C87E4B">
        <w:rPr>
          <w:i/>
        </w:rPr>
        <w:t>R</w:t>
      </w:r>
      <w:r w:rsidR="001923EB" w:rsidRPr="00C87E4B">
        <w:rPr>
          <w:rFonts w:hint="eastAsia"/>
          <w:vertAlign w:val="subscript"/>
        </w:rPr>
        <w:t>3</w:t>
      </w:r>
      <w:r w:rsidR="003F1777">
        <w:rPr>
          <w:rFonts w:hint="eastAsia"/>
        </w:rPr>
        <w:t>＝</w:t>
      </w:r>
      <w:r w:rsidR="001923EB" w:rsidRPr="003B1EFF">
        <w:rPr>
          <w:rFonts w:hint="eastAsia"/>
        </w:rPr>
        <w:t>10</w:t>
      </w:r>
      <w:r w:rsidR="001923EB" w:rsidRPr="003B1EFF">
        <w:t>Ω</w:t>
      </w:r>
      <w:r w:rsidR="001923EB" w:rsidRPr="003B1EFF">
        <w:rPr>
          <w:rFonts w:hint="eastAsia"/>
        </w:rPr>
        <w:t>、</w:t>
      </w:r>
      <w:r w:rsidR="001923EB" w:rsidRPr="00C87E4B">
        <w:rPr>
          <w:i/>
        </w:rPr>
        <w:t>R</w:t>
      </w:r>
      <w:r w:rsidR="001923EB" w:rsidRPr="00C87E4B">
        <w:rPr>
          <w:rFonts w:hint="eastAsia"/>
          <w:vertAlign w:val="subscript"/>
        </w:rPr>
        <w:t>1</w:t>
      </w:r>
      <w:r w:rsidR="003F1777">
        <w:rPr>
          <w:rFonts w:hint="eastAsia"/>
        </w:rPr>
        <w:t>＝</w:t>
      </w:r>
      <w:r w:rsidR="001923EB" w:rsidRPr="003B1EFF">
        <w:t>1Ω</w:t>
      </w:r>
      <w:r w:rsidR="001923EB" w:rsidRPr="003B1EFF">
        <w:t>。当电键</w:t>
      </w:r>
      <w:r w:rsidR="001923EB" w:rsidRPr="003B1EFF">
        <w:t>S</w:t>
      </w:r>
      <w:r w:rsidR="001923EB" w:rsidRPr="003B1EFF">
        <w:t>闭合、滑动变阻器接入电路的电阻值为</w:t>
      </w:r>
      <w:r w:rsidR="001923EB" w:rsidRPr="003B1EFF">
        <w:t>5Ω</w:t>
      </w:r>
      <w:r w:rsidR="001923EB" w:rsidRPr="003B1EFF">
        <w:t>时，电路的总功率为</w:t>
      </w:r>
      <w:r w:rsidR="001923EB" w:rsidRPr="003B1EFF">
        <w:t>24W</w:t>
      </w:r>
      <w:r w:rsidR="001923EB" w:rsidRPr="003B1EFF">
        <w:t>，</w:t>
      </w:r>
      <w:r w:rsidR="001923EB" w:rsidRPr="00C87E4B">
        <w:rPr>
          <w:i/>
        </w:rPr>
        <w:t>R</w:t>
      </w:r>
      <w:r w:rsidR="001923EB" w:rsidRPr="00C87E4B">
        <w:rPr>
          <w:rFonts w:hint="eastAsia"/>
          <w:vertAlign w:val="subscript"/>
        </w:rPr>
        <w:t>1</w:t>
      </w:r>
      <w:r w:rsidR="001923EB" w:rsidRPr="003B1EFF">
        <w:t>的功率为</w:t>
      </w:r>
      <w:r w:rsidR="001923EB" w:rsidRPr="003B1EFF">
        <w:t>4W</w:t>
      </w:r>
      <w:r w:rsidR="001923EB" w:rsidRPr="003B1EFF">
        <w:t>，此时灯</w:t>
      </w:r>
      <w:r w:rsidR="001923EB" w:rsidRPr="003B1EFF">
        <w:t>L</w:t>
      </w:r>
      <w:r w:rsidR="001923EB" w:rsidRPr="003B1EFF">
        <w:t>正常发光。</w:t>
      </w:r>
      <w:commentRangeStart w:id="32"/>
      <w:r w:rsidR="001923EB" w:rsidRPr="003B1EFF">
        <w:t>求</w:t>
      </w:r>
      <w:commentRangeEnd w:id="32"/>
      <w:r w:rsidR="00680227">
        <w:rPr>
          <w:rStyle w:val="a8"/>
          <w:lang w:val="x-none" w:eastAsia="x-none"/>
        </w:rPr>
        <w:commentReference w:id="32"/>
      </w:r>
      <w:r w:rsidR="001923EB" w:rsidRPr="003B1EFF">
        <w:t>：</w:t>
      </w:r>
    </w:p>
    <w:p w14:paraId="1C87524E" w14:textId="77777777" w:rsidR="001923EB" w:rsidRPr="003B1EFF" w:rsidRDefault="001923EB" w:rsidP="00DE6A7E">
      <w:r w:rsidRPr="003B1EFF">
        <w:t>（</w:t>
      </w:r>
      <w:r w:rsidRPr="003B1EFF">
        <w:t>1</w:t>
      </w:r>
      <w:r w:rsidRPr="003B1EFF">
        <w:t>）此时电流表的示数和电压表的示数；</w:t>
      </w:r>
    </w:p>
    <w:p w14:paraId="0E6D3A67" w14:textId="77777777" w:rsidR="001923EB" w:rsidRPr="003B1EFF" w:rsidRDefault="001923EB" w:rsidP="00DE6A7E">
      <w:r w:rsidRPr="003B1EFF">
        <w:t>（</w:t>
      </w:r>
      <w:r w:rsidRPr="003B1EFF">
        <w:t>2</w:t>
      </w:r>
      <w:r w:rsidRPr="003B1EFF">
        <w:t>）电灯</w:t>
      </w:r>
      <w:r w:rsidRPr="003B1EFF">
        <w:t>L</w:t>
      </w:r>
      <w:r w:rsidRPr="003B1EFF">
        <w:t>正常发光时的阻值；</w:t>
      </w:r>
    </w:p>
    <w:p w14:paraId="0F664083" w14:textId="77777777" w:rsidR="00B60D7A" w:rsidRDefault="001923EB" w:rsidP="00DE6A7E">
      <w:r w:rsidRPr="003B1EFF">
        <w:t>（</w:t>
      </w:r>
      <w:r w:rsidRPr="003B1EFF">
        <w:t>3</w:t>
      </w:r>
      <w:r w:rsidRPr="003B1EFF">
        <w:t>）当电键</w:t>
      </w:r>
      <w:r w:rsidRPr="003B1EFF">
        <w:t>S</w:t>
      </w:r>
      <w:r w:rsidRPr="003B1EFF">
        <w:t>断开时，要使灯</w:t>
      </w:r>
      <w:r w:rsidRPr="003B1EFF">
        <w:t>L</w:t>
      </w:r>
      <w:r w:rsidRPr="003B1EFF">
        <w:t>仍正常发光，则滑动变阻器接入电路的阻值</w:t>
      </w:r>
      <w:r w:rsidRPr="003B1EFF">
        <w:rPr>
          <w:rFonts w:hint="eastAsia"/>
        </w:rPr>
        <w:t>应</w:t>
      </w:r>
      <w:r w:rsidRPr="003B1EFF">
        <w:t>为多少？</w:t>
      </w:r>
    </w:p>
    <w:p w14:paraId="60C592D1" w14:textId="77777777" w:rsidR="00B60D7A" w:rsidRDefault="00B60D7A" w:rsidP="00C87E4B">
      <w:pPr>
        <w:pStyle w:val="1"/>
      </w:pPr>
      <w:r>
        <w:br w:type="page"/>
      </w:r>
      <w:r w:rsidRPr="003B1EFF">
        <w:rPr>
          <w:rFonts w:hint="eastAsia"/>
        </w:rPr>
        <w:lastRenderedPageBreak/>
        <w:t>2011</w:t>
      </w:r>
      <w:r w:rsidRPr="003B1EFF">
        <w:rPr>
          <w:rFonts w:hint="eastAsia"/>
        </w:rPr>
        <w:t>年高</w:t>
      </w:r>
      <w:r>
        <w:rPr>
          <w:rFonts w:hint="eastAsia"/>
        </w:rPr>
        <w:t>中</w:t>
      </w:r>
      <w:r w:rsidRPr="003B1EFF">
        <w:rPr>
          <w:rFonts w:hint="eastAsia"/>
        </w:rPr>
        <w:t>物理</w:t>
      </w:r>
      <w:r>
        <w:rPr>
          <w:rFonts w:hint="eastAsia"/>
        </w:rPr>
        <w:t>调研考试</w:t>
      </w:r>
    </w:p>
    <w:p w14:paraId="169E42BB" w14:textId="77777777" w:rsidR="00B60D7A" w:rsidRPr="00CC2114" w:rsidRDefault="00B60D7A" w:rsidP="00C87E4B">
      <w:pPr>
        <w:pStyle w:val="1"/>
        <w:rPr>
          <w:sz w:val="24"/>
        </w:rPr>
      </w:pPr>
      <w:r>
        <w:rPr>
          <w:rFonts w:hint="eastAsia"/>
        </w:rPr>
        <w:t>参考答案和评分标准</w:t>
      </w:r>
    </w:p>
    <w:p w14:paraId="5072BB80" w14:textId="77777777" w:rsidR="00B60D7A" w:rsidRPr="001121E8" w:rsidRDefault="00B60D7A" w:rsidP="00C87E4B">
      <w:pPr>
        <w:pStyle w:val="af"/>
      </w:pPr>
      <w:r w:rsidRPr="001121E8">
        <w:rPr>
          <w:rFonts w:hint="eastAsia"/>
        </w:rPr>
        <w:t>一</w:t>
      </w:r>
      <w:r w:rsidRPr="001121E8">
        <w:t>、选择题（本题共</w:t>
      </w:r>
      <w:r w:rsidRPr="001121E8">
        <w:t>7</w:t>
      </w:r>
      <w:r w:rsidRPr="001121E8">
        <w:t>小题，每小题</w:t>
      </w:r>
      <w:r w:rsidRPr="001121E8">
        <w:t>3</w:t>
      </w:r>
      <w:r w:rsidRPr="001121E8">
        <w:t>分，共</w:t>
      </w:r>
      <w:r w:rsidRPr="001121E8">
        <w:rPr>
          <w:rFonts w:hint="eastAsia"/>
        </w:rPr>
        <w:t>30</w:t>
      </w:r>
      <w:r w:rsidRPr="001121E8">
        <w:t>分，每小题的四个选项中只有一个正确，把正确的选项填写在题后的括号内，不选、多选或错选均不得分。）</w:t>
      </w:r>
    </w:p>
    <w:tbl>
      <w:tblPr>
        <w:tblW w:w="6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3"/>
        <w:gridCol w:w="595"/>
        <w:gridCol w:w="600"/>
        <w:gridCol w:w="595"/>
        <w:gridCol w:w="595"/>
        <w:gridCol w:w="583"/>
        <w:gridCol w:w="583"/>
        <w:gridCol w:w="583"/>
        <w:gridCol w:w="546"/>
        <w:gridCol w:w="559"/>
      </w:tblGrid>
      <w:tr w:rsidR="00B60D7A" w:rsidRPr="001121E8" w14:paraId="4BD61899" w14:textId="77777777" w:rsidTr="0044462D">
        <w:trPr>
          <w:trHeight w:val="219"/>
        </w:trPr>
        <w:tc>
          <w:tcPr>
            <w:tcW w:w="640" w:type="dxa"/>
            <w:shd w:val="clear" w:color="auto" w:fill="auto"/>
            <w:vAlign w:val="center"/>
          </w:tcPr>
          <w:p w14:paraId="5C9006D9" w14:textId="77777777" w:rsidR="00B60D7A" w:rsidRPr="001121E8" w:rsidRDefault="00B60D7A" w:rsidP="0044462D">
            <w:pPr>
              <w:jc w:val="center"/>
            </w:pPr>
            <w:r w:rsidRPr="001121E8">
              <w:rPr>
                <w:rFonts w:hint="eastAsia"/>
              </w:rPr>
              <w:t>题号</w:t>
            </w:r>
          </w:p>
        </w:tc>
        <w:tc>
          <w:tcPr>
            <w:tcW w:w="593" w:type="dxa"/>
            <w:shd w:val="clear" w:color="auto" w:fill="auto"/>
            <w:vAlign w:val="center"/>
          </w:tcPr>
          <w:p w14:paraId="1C639B82" w14:textId="77777777" w:rsidR="00B60D7A" w:rsidRPr="001121E8" w:rsidRDefault="00B60D7A" w:rsidP="0044462D">
            <w:pPr>
              <w:jc w:val="center"/>
            </w:pPr>
            <w:r w:rsidRPr="001121E8">
              <w:rPr>
                <w:rFonts w:hint="eastAsia"/>
              </w:rPr>
              <w:t>1</w:t>
            </w:r>
          </w:p>
        </w:tc>
        <w:tc>
          <w:tcPr>
            <w:tcW w:w="595" w:type="dxa"/>
            <w:shd w:val="clear" w:color="auto" w:fill="auto"/>
            <w:vAlign w:val="center"/>
          </w:tcPr>
          <w:p w14:paraId="34519A8D" w14:textId="77777777" w:rsidR="00B60D7A" w:rsidRPr="001121E8" w:rsidRDefault="00B60D7A" w:rsidP="0044462D">
            <w:pPr>
              <w:jc w:val="center"/>
            </w:pPr>
            <w:r w:rsidRPr="001121E8">
              <w:rPr>
                <w:rFonts w:hint="eastAsia"/>
              </w:rPr>
              <w:t>2</w:t>
            </w:r>
          </w:p>
        </w:tc>
        <w:tc>
          <w:tcPr>
            <w:tcW w:w="600" w:type="dxa"/>
            <w:shd w:val="clear" w:color="auto" w:fill="auto"/>
            <w:vAlign w:val="center"/>
          </w:tcPr>
          <w:p w14:paraId="39A2E246" w14:textId="77777777" w:rsidR="00B60D7A" w:rsidRPr="001121E8" w:rsidRDefault="00B60D7A" w:rsidP="0044462D">
            <w:pPr>
              <w:jc w:val="center"/>
            </w:pPr>
            <w:r w:rsidRPr="001121E8">
              <w:rPr>
                <w:rFonts w:hint="eastAsia"/>
              </w:rPr>
              <w:t>3</w:t>
            </w:r>
          </w:p>
        </w:tc>
        <w:tc>
          <w:tcPr>
            <w:tcW w:w="595" w:type="dxa"/>
            <w:shd w:val="clear" w:color="auto" w:fill="auto"/>
            <w:vAlign w:val="center"/>
          </w:tcPr>
          <w:p w14:paraId="38CF631C" w14:textId="77777777" w:rsidR="00B60D7A" w:rsidRPr="001121E8" w:rsidRDefault="00B60D7A" w:rsidP="0044462D">
            <w:pPr>
              <w:jc w:val="center"/>
            </w:pPr>
            <w:r w:rsidRPr="001121E8">
              <w:rPr>
                <w:rFonts w:hint="eastAsia"/>
              </w:rPr>
              <w:t>4</w:t>
            </w:r>
          </w:p>
        </w:tc>
        <w:tc>
          <w:tcPr>
            <w:tcW w:w="595" w:type="dxa"/>
            <w:shd w:val="clear" w:color="auto" w:fill="auto"/>
            <w:vAlign w:val="center"/>
          </w:tcPr>
          <w:p w14:paraId="0719EE2F" w14:textId="77777777" w:rsidR="00B60D7A" w:rsidRPr="001121E8" w:rsidRDefault="00B60D7A" w:rsidP="0044462D">
            <w:pPr>
              <w:jc w:val="center"/>
            </w:pPr>
            <w:r w:rsidRPr="001121E8">
              <w:rPr>
                <w:rFonts w:hint="eastAsia"/>
              </w:rPr>
              <w:t>5</w:t>
            </w:r>
          </w:p>
        </w:tc>
        <w:tc>
          <w:tcPr>
            <w:tcW w:w="583" w:type="dxa"/>
            <w:shd w:val="clear" w:color="auto" w:fill="auto"/>
            <w:vAlign w:val="center"/>
          </w:tcPr>
          <w:p w14:paraId="08D33FB8" w14:textId="77777777" w:rsidR="00B60D7A" w:rsidRPr="001121E8" w:rsidRDefault="00B60D7A" w:rsidP="0044462D">
            <w:pPr>
              <w:jc w:val="center"/>
            </w:pPr>
            <w:r w:rsidRPr="001121E8">
              <w:rPr>
                <w:rFonts w:hint="eastAsia"/>
              </w:rPr>
              <w:t>6</w:t>
            </w:r>
          </w:p>
        </w:tc>
        <w:tc>
          <w:tcPr>
            <w:tcW w:w="583" w:type="dxa"/>
            <w:shd w:val="clear" w:color="auto" w:fill="auto"/>
            <w:vAlign w:val="center"/>
          </w:tcPr>
          <w:p w14:paraId="2B4023A0" w14:textId="77777777" w:rsidR="00B60D7A" w:rsidRPr="001121E8" w:rsidRDefault="00B60D7A" w:rsidP="0044462D">
            <w:pPr>
              <w:jc w:val="center"/>
            </w:pPr>
            <w:r w:rsidRPr="001121E8">
              <w:rPr>
                <w:rFonts w:hint="eastAsia"/>
              </w:rPr>
              <w:t>7</w:t>
            </w:r>
          </w:p>
        </w:tc>
        <w:tc>
          <w:tcPr>
            <w:tcW w:w="583" w:type="dxa"/>
            <w:shd w:val="clear" w:color="auto" w:fill="auto"/>
            <w:vAlign w:val="center"/>
          </w:tcPr>
          <w:p w14:paraId="56A38A4A" w14:textId="77777777" w:rsidR="00B60D7A" w:rsidRPr="001121E8" w:rsidRDefault="00B60D7A" w:rsidP="0044462D">
            <w:pPr>
              <w:jc w:val="center"/>
            </w:pPr>
            <w:r w:rsidRPr="001121E8">
              <w:rPr>
                <w:rFonts w:hint="eastAsia"/>
              </w:rPr>
              <w:t>8</w:t>
            </w:r>
          </w:p>
        </w:tc>
        <w:tc>
          <w:tcPr>
            <w:tcW w:w="546" w:type="dxa"/>
            <w:shd w:val="clear" w:color="auto" w:fill="auto"/>
            <w:vAlign w:val="center"/>
          </w:tcPr>
          <w:p w14:paraId="5AFD1891" w14:textId="77777777" w:rsidR="00B60D7A" w:rsidRPr="001121E8" w:rsidRDefault="00B60D7A" w:rsidP="0044462D">
            <w:pPr>
              <w:jc w:val="center"/>
            </w:pPr>
            <w:r w:rsidRPr="001121E8">
              <w:rPr>
                <w:rFonts w:hint="eastAsia"/>
              </w:rPr>
              <w:t>9</w:t>
            </w:r>
          </w:p>
        </w:tc>
        <w:tc>
          <w:tcPr>
            <w:tcW w:w="559" w:type="dxa"/>
            <w:shd w:val="clear" w:color="auto" w:fill="auto"/>
            <w:vAlign w:val="center"/>
          </w:tcPr>
          <w:p w14:paraId="3AA44ACB" w14:textId="77777777" w:rsidR="00B60D7A" w:rsidRPr="001121E8" w:rsidRDefault="00B60D7A" w:rsidP="0044462D">
            <w:pPr>
              <w:jc w:val="center"/>
            </w:pPr>
            <w:r w:rsidRPr="001121E8">
              <w:rPr>
                <w:rFonts w:hint="eastAsia"/>
              </w:rPr>
              <w:t>10</w:t>
            </w:r>
          </w:p>
        </w:tc>
      </w:tr>
      <w:tr w:rsidR="00B60D7A" w:rsidRPr="001121E8" w14:paraId="7E4C1DE1" w14:textId="77777777" w:rsidTr="0044462D">
        <w:trPr>
          <w:trHeight w:val="70"/>
        </w:trPr>
        <w:tc>
          <w:tcPr>
            <w:tcW w:w="640" w:type="dxa"/>
            <w:shd w:val="clear" w:color="auto" w:fill="auto"/>
            <w:vAlign w:val="center"/>
          </w:tcPr>
          <w:p w14:paraId="6F7A9107" w14:textId="77777777" w:rsidR="00B60D7A" w:rsidRPr="001121E8" w:rsidRDefault="00B60D7A" w:rsidP="0044462D">
            <w:pPr>
              <w:jc w:val="center"/>
            </w:pPr>
            <w:r w:rsidRPr="001121E8">
              <w:rPr>
                <w:rFonts w:hint="eastAsia"/>
              </w:rPr>
              <w:t>答案</w:t>
            </w:r>
          </w:p>
        </w:tc>
        <w:tc>
          <w:tcPr>
            <w:tcW w:w="593" w:type="dxa"/>
            <w:shd w:val="clear" w:color="auto" w:fill="auto"/>
            <w:vAlign w:val="center"/>
          </w:tcPr>
          <w:p w14:paraId="4C1AA584" w14:textId="77777777" w:rsidR="00B60D7A" w:rsidRPr="001121E8" w:rsidRDefault="00B60D7A" w:rsidP="0044462D">
            <w:pPr>
              <w:jc w:val="center"/>
            </w:pPr>
            <w:r w:rsidRPr="001121E8">
              <w:rPr>
                <w:rFonts w:hint="eastAsia"/>
              </w:rPr>
              <w:t>A</w:t>
            </w:r>
          </w:p>
        </w:tc>
        <w:tc>
          <w:tcPr>
            <w:tcW w:w="595" w:type="dxa"/>
            <w:shd w:val="clear" w:color="auto" w:fill="auto"/>
            <w:vAlign w:val="center"/>
          </w:tcPr>
          <w:p w14:paraId="354C890D" w14:textId="77777777" w:rsidR="00B60D7A" w:rsidRPr="001121E8" w:rsidRDefault="00B60D7A" w:rsidP="0044462D">
            <w:pPr>
              <w:jc w:val="center"/>
            </w:pPr>
            <w:r w:rsidRPr="001121E8">
              <w:rPr>
                <w:rFonts w:hint="eastAsia"/>
              </w:rPr>
              <w:t>A</w:t>
            </w:r>
          </w:p>
        </w:tc>
        <w:tc>
          <w:tcPr>
            <w:tcW w:w="600" w:type="dxa"/>
            <w:shd w:val="clear" w:color="auto" w:fill="auto"/>
            <w:vAlign w:val="center"/>
          </w:tcPr>
          <w:p w14:paraId="5432983B" w14:textId="77777777" w:rsidR="00B60D7A" w:rsidRPr="001121E8" w:rsidRDefault="00B60D7A" w:rsidP="0044462D">
            <w:pPr>
              <w:jc w:val="center"/>
            </w:pPr>
            <w:r w:rsidRPr="001121E8">
              <w:rPr>
                <w:rFonts w:hint="eastAsia"/>
              </w:rPr>
              <w:t>B</w:t>
            </w:r>
          </w:p>
        </w:tc>
        <w:tc>
          <w:tcPr>
            <w:tcW w:w="595" w:type="dxa"/>
            <w:shd w:val="clear" w:color="auto" w:fill="auto"/>
            <w:vAlign w:val="center"/>
          </w:tcPr>
          <w:p w14:paraId="3406E77A" w14:textId="77777777" w:rsidR="00B60D7A" w:rsidRPr="001121E8" w:rsidRDefault="00B60D7A" w:rsidP="0044462D">
            <w:pPr>
              <w:jc w:val="center"/>
            </w:pPr>
            <w:r w:rsidRPr="001121E8">
              <w:rPr>
                <w:rFonts w:hint="eastAsia"/>
              </w:rPr>
              <w:t>B</w:t>
            </w:r>
          </w:p>
        </w:tc>
        <w:tc>
          <w:tcPr>
            <w:tcW w:w="595" w:type="dxa"/>
            <w:shd w:val="clear" w:color="auto" w:fill="auto"/>
            <w:vAlign w:val="center"/>
          </w:tcPr>
          <w:p w14:paraId="07EAF736" w14:textId="77777777" w:rsidR="00B60D7A" w:rsidRPr="001121E8" w:rsidRDefault="00B60D7A" w:rsidP="0044462D">
            <w:pPr>
              <w:jc w:val="center"/>
            </w:pPr>
            <w:r w:rsidRPr="001121E8">
              <w:rPr>
                <w:rFonts w:hint="eastAsia"/>
              </w:rPr>
              <w:t>D</w:t>
            </w:r>
          </w:p>
        </w:tc>
        <w:tc>
          <w:tcPr>
            <w:tcW w:w="583" w:type="dxa"/>
            <w:shd w:val="clear" w:color="auto" w:fill="auto"/>
            <w:vAlign w:val="center"/>
          </w:tcPr>
          <w:p w14:paraId="5C1A7575" w14:textId="77777777" w:rsidR="00B60D7A" w:rsidRPr="001121E8" w:rsidRDefault="00B60D7A" w:rsidP="0044462D">
            <w:pPr>
              <w:jc w:val="center"/>
            </w:pPr>
            <w:r w:rsidRPr="001121E8">
              <w:rPr>
                <w:rFonts w:hint="eastAsia"/>
              </w:rPr>
              <w:t>C</w:t>
            </w:r>
          </w:p>
        </w:tc>
        <w:tc>
          <w:tcPr>
            <w:tcW w:w="583" w:type="dxa"/>
            <w:shd w:val="clear" w:color="auto" w:fill="auto"/>
            <w:vAlign w:val="center"/>
          </w:tcPr>
          <w:p w14:paraId="7E18F519" w14:textId="77777777" w:rsidR="00B60D7A" w:rsidRPr="001121E8" w:rsidRDefault="00B60D7A" w:rsidP="0044462D">
            <w:pPr>
              <w:jc w:val="center"/>
            </w:pPr>
            <w:r w:rsidRPr="001121E8">
              <w:rPr>
                <w:rFonts w:hint="eastAsia"/>
              </w:rPr>
              <w:t>D</w:t>
            </w:r>
          </w:p>
        </w:tc>
        <w:tc>
          <w:tcPr>
            <w:tcW w:w="583" w:type="dxa"/>
            <w:shd w:val="clear" w:color="auto" w:fill="auto"/>
            <w:vAlign w:val="center"/>
          </w:tcPr>
          <w:p w14:paraId="1E7FB9FE" w14:textId="77777777" w:rsidR="00B60D7A" w:rsidRPr="001121E8" w:rsidRDefault="00B60D7A" w:rsidP="0044462D">
            <w:pPr>
              <w:jc w:val="center"/>
            </w:pPr>
            <w:r w:rsidRPr="001121E8">
              <w:rPr>
                <w:rFonts w:hint="eastAsia"/>
              </w:rPr>
              <w:t>D</w:t>
            </w:r>
          </w:p>
        </w:tc>
        <w:tc>
          <w:tcPr>
            <w:tcW w:w="546" w:type="dxa"/>
            <w:shd w:val="clear" w:color="auto" w:fill="auto"/>
            <w:vAlign w:val="center"/>
          </w:tcPr>
          <w:p w14:paraId="250F0D22" w14:textId="77777777" w:rsidR="00B60D7A" w:rsidRPr="001121E8" w:rsidRDefault="00B60D7A" w:rsidP="0044462D">
            <w:pPr>
              <w:jc w:val="center"/>
            </w:pPr>
            <w:r w:rsidRPr="001121E8">
              <w:rPr>
                <w:rFonts w:hint="eastAsia"/>
              </w:rPr>
              <w:t>B</w:t>
            </w:r>
          </w:p>
        </w:tc>
        <w:tc>
          <w:tcPr>
            <w:tcW w:w="559" w:type="dxa"/>
            <w:shd w:val="clear" w:color="auto" w:fill="auto"/>
            <w:vAlign w:val="center"/>
          </w:tcPr>
          <w:p w14:paraId="4D778C3F" w14:textId="77777777" w:rsidR="00B60D7A" w:rsidRPr="001121E8" w:rsidRDefault="00B60D7A" w:rsidP="0044462D">
            <w:pPr>
              <w:jc w:val="center"/>
            </w:pPr>
            <w:r w:rsidRPr="001121E8">
              <w:rPr>
                <w:rFonts w:hint="eastAsia"/>
              </w:rPr>
              <w:t>C</w:t>
            </w:r>
          </w:p>
        </w:tc>
      </w:tr>
    </w:tbl>
    <w:p w14:paraId="49234E81" w14:textId="77777777" w:rsidR="00B60D7A" w:rsidRPr="001121E8" w:rsidRDefault="00B60D7A" w:rsidP="00C87E4B">
      <w:pPr>
        <w:pStyle w:val="af"/>
      </w:pPr>
      <w:r w:rsidRPr="001121E8">
        <w:rPr>
          <w:rFonts w:hint="eastAsia"/>
        </w:rPr>
        <w:t>二、填空题</w:t>
      </w:r>
      <w:r w:rsidRPr="001121E8">
        <w:t>（</w:t>
      </w:r>
      <w:r w:rsidRPr="001121E8">
        <w:rPr>
          <w:rFonts w:hint="eastAsia"/>
        </w:rPr>
        <w:t>本题共有</w:t>
      </w:r>
      <w:r w:rsidRPr="001121E8">
        <w:rPr>
          <w:rFonts w:hint="eastAsia"/>
        </w:rPr>
        <w:t>8</w:t>
      </w:r>
      <w:r w:rsidRPr="001121E8">
        <w:t>小题，</w:t>
      </w:r>
      <w:r w:rsidRPr="001121E8">
        <w:rPr>
          <w:rFonts w:hint="eastAsia"/>
        </w:rPr>
        <w:t>1</w:t>
      </w:r>
      <w:r w:rsidR="0044462D">
        <w:rPr>
          <w:rFonts w:hint="eastAsia"/>
        </w:rPr>
        <w:t>－</w:t>
      </w:r>
      <w:r w:rsidRPr="001121E8">
        <w:rPr>
          <w:rFonts w:hint="eastAsia"/>
        </w:rPr>
        <w:t>6</w:t>
      </w:r>
      <w:r w:rsidRPr="001121E8">
        <w:rPr>
          <w:rFonts w:hint="eastAsia"/>
        </w:rPr>
        <w:t>小题</w:t>
      </w:r>
      <w:r w:rsidRPr="001121E8">
        <w:t>每</w:t>
      </w:r>
      <w:r w:rsidRPr="001121E8">
        <w:rPr>
          <w:rFonts w:hint="eastAsia"/>
        </w:rPr>
        <w:t>格</w:t>
      </w:r>
      <w:r w:rsidRPr="001121E8">
        <w:rPr>
          <w:rFonts w:hint="eastAsia"/>
        </w:rPr>
        <w:t>1</w:t>
      </w:r>
      <w:r w:rsidRPr="001121E8">
        <w:rPr>
          <w:rFonts w:hint="eastAsia"/>
        </w:rPr>
        <w:t>分，</w:t>
      </w:r>
      <w:r w:rsidRPr="001121E8">
        <w:rPr>
          <w:rFonts w:hint="eastAsia"/>
        </w:rPr>
        <w:t>7</w:t>
      </w:r>
      <w:r w:rsidRPr="001121E8">
        <w:rPr>
          <w:rFonts w:hint="eastAsia"/>
        </w:rPr>
        <w:t>、</w:t>
      </w:r>
      <w:r w:rsidRPr="001121E8">
        <w:rPr>
          <w:rFonts w:hint="eastAsia"/>
        </w:rPr>
        <w:t>8</w:t>
      </w:r>
      <w:r w:rsidRPr="001121E8">
        <w:rPr>
          <w:rFonts w:hint="eastAsia"/>
        </w:rPr>
        <w:t>小题每格</w:t>
      </w:r>
      <w:r w:rsidRPr="001121E8">
        <w:rPr>
          <w:rFonts w:hint="eastAsia"/>
        </w:rPr>
        <w:t>2</w:t>
      </w:r>
      <w:r w:rsidRPr="001121E8">
        <w:rPr>
          <w:rFonts w:hint="eastAsia"/>
        </w:rPr>
        <w:t>分，共</w:t>
      </w:r>
      <w:r w:rsidRPr="001121E8">
        <w:t>20</w:t>
      </w:r>
      <w:r w:rsidRPr="001121E8">
        <w:t>分</w:t>
      </w:r>
      <w:r w:rsidRPr="001121E8">
        <w:rPr>
          <w:rFonts w:hint="eastAsia"/>
        </w:rPr>
        <w:t>。</w:t>
      </w:r>
      <w:r w:rsidRPr="001121E8">
        <w:t>）</w:t>
      </w:r>
    </w:p>
    <w:p w14:paraId="6A8777D0" w14:textId="522F2D5C" w:rsidR="0073433F" w:rsidRDefault="00680227" w:rsidP="00DE6A7E">
      <w:pPr>
        <w:rPr>
          <w:i/>
          <w:szCs w:val="21"/>
        </w:rPr>
      </w:pPr>
      <w:r>
        <w:t>1</w:t>
      </w:r>
      <w:r w:rsidR="00B60D7A" w:rsidRPr="001121E8">
        <w:t>1</w:t>
      </w:r>
      <w:r w:rsidR="00B60D7A" w:rsidRPr="001121E8">
        <w:t>．</w:t>
      </w:r>
      <w:r w:rsidR="00B60D7A" w:rsidRPr="001121E8">
        <w:rPr>
          <w:rFonts w:hint="eastAsia"/>
          <w:szCs w:val="21"/>
        </w:rPr>
        <w:t>②，</w:t>
      </w:r>
      <w:r w:rsidR="00B60D7A" w:rsidRPr="001121E8">
        <w:rPr>
          <w:i/>
          <w:szCs w:val="21"/>
        </w:rPr>
        <w:t>β</w:t>
      </w:r>
      <w:r w:rsidR="00B60D7A" w:rsidRPr="001121E8">
        <w:rPr>
          <w:rFonts w:hint="eastAsia"/>
          <w:i/>
          <w:szCs w:val="21"/>
        </w:rPr>
        <w:tab/>
      </w:r>
    </w:p>
    <w:p w14:paraId="6A0C554E" w14:textId="76EBF43E" w:rsidR="0073433F" w:rsidRDefault="00680227" w:rsidP="00DE6A7E">
      <w:r>
        <w:t>1</w:t>
      </w:r>
      <w:r w:rsidR="00B60D7A" w:rsidRPr="001121E8">
        <w:t>2</w:t>
      </w:r>
      <w:r w:rsidR="00B60D7A" w:rsidRPr="001121E8">
        <w:t>．</w:t>
      </w:r>
      <w:r w:rsidR="00B60D7A" w:rsidRPr="001121E8">
        <w:rPr>
          <w:rFonts w:hint="eastAsia"/>
        </w:rPr>
        <w:t>正，</w:t>
      </w:r>
      <w:r w:rsidR="00B60D7A" w:rsidRPr="001121E8">
        <w:rPr>
          <w:rFonts w:hint="eastAsia"/>
        </w:rPr>
        <w:t>20</w:t>
      </w:r>
    </w:p>
    <w:p w14:paraId="76317D01" w14:textId="5505D5D9" w:rsidR="0073433F" w:rsidRDefault="00680227" w:rsidP="00DE6A7E">
      <w:pPr>
        <w:rPr>
          <w:rFonts w:hAnsi="宋体"/>
          <w:szCs w:val="21"/>
        </w:rPr>
      </w:pPr>
      <w:r>
        <w:t>1</w:t>
      </w:r>
      <w:r w:rsidR="00B60D7A" w:rsidRPr="001121E8">
        <w:t>3</w:t>
      </w:r>
      <w:r w:rsidR="00B60D7A" w:rsidRPr="001121E8">
        <w:t>．</w:t>
      </w:r>
      <w:r w:rsidR="00B60D7A" w:rsidRPr="001121E8">
        <w:rPr>
          <w:i/>
          <w:szCs w:val="21"/>
        </w:rPr>
        <w:t>BL</w:t>
      </w:r>
      <w:r w:rsidR="00B60D7A" w:rsidRPr="001121E8">
        <w:rPr>
          <w:rFonts w:hint="eastAsia"/>
          <w:szCs w:val="21"/>
          <w:vertAlign w:val="superscript"/>
        </w:rPr>
        <w:t>2</w:t>
      </w:r>
      <w:r w:rsidR="00B60D7A" w:rsidRPr="001121E8">
        <w:rPr>
          <w:rFonts w:hint="eastAsia"/>
          <w:szCs w:val="21"/>
        </w:rPr>
        <w:t>，</w:t>
      </w:r>
      <w:r w:rsidR="00B60D7A" w:rsidRPr="001121E8">
        <w:rPr>
          <w:rFonts w:hAnsi="宋体" w:hint="eastAsia"/>
          <w:szCs w:val="21"/>
        </w:rPr>
        <w:t>没有</w:t>
      </w:r>
    </w:p>
    <w:p w14:paraId="6395903D" w14:textId="5BE9D240" w:rsidR="00B60D7A" w:rsidRPr="001121E8" w:rsidRDefault="00680227" w:rsidP="00DE6A7E">
      <w:r>
        <w:t>1</w:t>
      </w:r>
      <w:r w:rsidR="00B60D7A" w:rsidRPr="001121E8">
        <w:t>4</w:t>
      </w:r>
      <w:r w:rsidR="00B60D7A" w:rsidRPr="001121E8">
        <w:t>．</w:t>
      </w:r>
      <w:r w:rsidR="00B60D7A" w:rsidRPr="001121E8">
        <w:rPr>
          <w:rFonts w:hint="eastAsia"/>
        </w:rPr>
        <w:t>4800</w:t>
      </w:r>
      <w:r w:rsidR="00B60D7A" w:rsidRPr="001121E8">
        <w:rPr>
          <w:rFonts w:hint="eastAsia"/>
        </w:rPr>
        <w:t>，</w:t>
      </w:r>
      <w:r w:rsidR="00B60D7A" w:rsidRPr="001121E8">
        <w:rPr>
          <w:rFonts w:hint="eastAsia"/>
        </w:rPr>
        <w:t>16</w:t>
      </w:r>
    </w:p>
    <w:p w14:paraId="44689BCE" w14:textId="77777777" w:rsidR="00680227" w:rsidRDefault="00680227" w:rsidP="00DE6A7E">
      <w:pPr>
        <w:rPr>
          <w:szCs w:val="21"/>
        </w:rPr>
      </w:pPr>
      <w:r>
        <w:t>1</w:t>
      </w:r>
      <w:r w:rsidR="00B60D7A" w:rsidRPr="001121E8">
        <w:t>5</w:t>
      </w:r>
      <w:r w:rsidR="00B60D7A" w:rsidRPr="001121E8">
        <w:t>．</w:t>
      </w:r>
      <w:r w:rsidR="00B60D7A" w:rsidRPr="001121E8">
        <w:rPr>
          <w:rFonts w:hint="eastAsia"/>
          <w:szCs w:val="21"/>
        </w:rPr>
        <w:t>1</w:t>
      </w:r>
      <w:r w:rsidR="0073433F">
        <w:rPr>
          <w:rFonts w:ascii="宋体" w:hAnsi="宋体" w:hint="eastAsia"/>
          <w:szCs w:val="21"/>
        </w:rPr>
        <w:t>∶</w:t>
      </w:r>
      <w:r w:rsidR="00B60D7A" w:rsidRPr="001121E8">
        <w:rPr>
          <w:rFonts w:hint="eastAsia"/>
          <w:szCs w:val="21"/>
        </w:rPr>
        <w:t>1</w:t>
      </w:r>
      <w:r w:rsidR="00B60D7A" w:rsidRPr="001121E8">
        <w:rPr>
          <w:rFonts w:hint="eastAsia"/>
          <w:szCs w:val="21"/>
        </w:rPr>
        <w:t>，</w:t>
      </w:r>
      <w:r w:rsidR="00B60D7A" w:rsidRPr="001121E8">
        <w:rPr>
          <w:rFonts w:hint="eastAsia"/>
          <w:szCs w:val="21"/>
        </w:rPr>
        <w:t>0.02</w:t>
      </w:r>
    </w:p>
    <w:p w14:paraId="71DB8637" w14:textId="77777777" w:rsidR="00680227" w:rsidRDefault="00680227" w:rsidP="00DE6A7E">
      <w:r>
        <w:t>1</w:t>
      </w:r>
      <w:r w:rsidR="00B60D7A" w:rsidRPr="001121E8">
        <w:t>6</w:t>
      </w:r>
      <w:r w:rsidR="00B60D7A" w:rsidRPr="001121E8">
        <w:t>．</w:t>
      </w:r>
      <w:r w:rsidR="00B60D7A" w:rsidRPr="001121E8">
        <w:rPr>
          <w:rFonts w:hint="eastAsia"/>
        </w:rPr>
        <w:t>2.5</w:t>
      </w:r>
      <w:r w:rsidR="00B60D7A" w:rsidRPr="001121E8">
        <w:rPr>
          <w:rFonts w:hint="eastAsia"/>
        </w:rPr>
        <w:t>，</w:t>
      </w:r>
      <w:r w:rsidR="00B60D7A" w:rsidRPr="001121E8">
        <w:rPr>
          <w:rFonts w:hint="eastAsia"/>
        </w:rPr>
        <w:t>45</w:t>
      </w:r>
    </w:p>
    <w:p w14:paraId="62FE12B4" w14:textId="77777777" w:rsidR="00680227" w:rsidRDefault="00680227" w:rsidP="00DE6A7E">
      <w:r>
        <w:t>1</w:t>
      </w:r>
      <w:r w:rsidR="00B60D7A" w:rsidRPr="001121E8">
        <w:t>7</w:t>
      </w:r>
      <w:r w:rsidR="00B60D7A" w:rsidRPr="001121E8">
        <w:t>．</w:t>
      </w:r>
      <w:r w:rsidR="00B60D7A" w:rsidRPr="001121E8">
        <w:rPr>
          <w:rFonts w:hint="eastAsia"/>
        </w:rPr>
        <w:t>10</w:t>
      </w:r>
      <w:r w:rsidR="00B60D7A" w:rsidRPr="001121E8">
        <w:rPr>
          <w:rFonts w:hint="eastAsia"/>
        </w:rPr>
        <w:t>，</w:t>
      </w:r>
      <w:r w:rsidR="00B60D7A" w:rsidRPr="001121E8">
        <w:rPr>
          <w:rFonts w:hint="eastAsia"/>
        </w:rPr>
        <w:t>6.32</w:t>
      </w:r>
    </w:p>
    <w:p w14:paraId="7BCB5E2E" w14:textId="003F2358" w:rsidR="00B60D7A" w:rsidRPr="001121E8" w:rsidRDefault="00680227" w:rsidP="00DE6A7E">
      <w:r>
        <w:t>1</w:t>
      </w:r>
      <w:r w:rsidR="00B60D7A" w:rsidRPr="001121E8">
        <w:t>8</w:t>
      </w:r>
      <w:r w:rsidR="00B60D7A" w:rsidRPr="001121E8">
        <w:t>．</w:t>
      </w:r>
      <w:r w:rsidR="00B60D7A" w:rsidRPr="001121E8">
        <w:rPr>
          <w:rFonts w:hint="eastAsia"/>
        </w:rPr>
        <w:t>12.5</w:t>
      </w:r>
      <w:r w:rsidR="00B60D7A" w:rsidRPr="001121E8">
        <w:rPr>
          <w:rFonts w:hint="eastAsia"/>
        </w:rPr>
        <w:t>，</w:t>
      </w:r>
      <w:r w:rsidR="00B60D7A" w:rsidRPr="001121E8">
        <w:rPr>
          <w:rFonts w:hint="eastAsia"/>
        </w:rPr>
        <w:t>9.5</w:t>
      </w:r>
    </w:p>
    <w:p w14:paraId="43E90BBD" w14:textId="77777777" w:rsidR="00B60D7A" w:rsidRDefault="00B60D7A" w:rsidP="00C87E4B">
      <w:pPr>
        <w:pStyle w:val="af"/>
      </w:pPr>
      <w:r w:rsidRPr="001121E8">
        <w:rPr>
          <w:rFonts w:ascii="黑体" w:hint="eastAsia"/>
        </w:rPr>
        <w:t>三、作图题</w:t>
      </w:r>
      <w:r w:rsidRPr="001121E8">
        <w:t>（</w:t>
      </w:r>
      <w:r w:rsidRPr="001121E8">
        <w:rPr>
          <w:rFonts w:hint="eastAsia"/>
        </w:rPr>
        <w:t>本题共</w:t>
      </w:r>
      <w:r w:rsidRPr="001121E8">
        <w:rPr>
          <w:rFonts w:hint="eastAsia"/>
        </w:rPr>
        <w:t>4</w:t>
      </w:r>
      <w:r w:rsidRPr="001121E8">
        <w:rPr>
          <w:rFonts w:hint="eastAsia"/>
        </w:rPr>
        <w:t>小题，</w:t>
      </w:r>
      <w:r w:rsidRPr="001121E8">
        <w:t>每小题</w:t>
      </w:r>
      <w:r w:rsidRPr="001121E8">
        <w:t>2</w:t>
      </w:r>
      <w:r w:rsidRPr="001121E8">
        <w:t>分，共</w:t>
      </w:r>
      <w:r w:rsidRPr="001121E8">
        <w:t>8</w:t>
      </w:r>
      <w:r w:rsidRPr="001121E8">
        <w:t>分）</w:t>
      </w:r>
    </w:p>
    <w:p w14:paraId="5E742368" w14:textId="77777777" w:rsidR="00B60D7A" w:rsidRPr="001121E8" w:rsidRDefault="0073433F" w:rsidP="00DE6A7E">
      <w:r>
        <w:rPr>
          <w:rFonts w:hint="eastAsia"/>
        </w:rPr>
        <w:t>1</w:t>
      </w:r>
      <w:r>
        <w:t>9</w:t>
      </w:r>
      <w:r>
        <w:rPr>
          <w:rFonts w:hint="eastAsia"/>
        </w:rPr>
        <w:t>．</w:t>
      </w:r>
    </w:p>
    <w:p w14:paraId="287F2D24" w14:textId="77777777" w:rsidR="00B60D7A" w:rsidRPr="001121E8" w:rsidRDefault="0073433F" w:rsidP="00DE6A7E">
      <w:r w:rsidRPr="001121E8">
        <w:rPr>
          <w:rFonts w:hint="eastAsia"/>
          <w:noProof/>
        </w:rPr>
        <mc:AlternateContent>
          <mc:Choice Requires="wpg">
            <w:drawing>
              <wp:inline distT="0" distB="0" distL="0" distR="0" wp14:anchorId="7C6B1076" wp14:editId="32638417">
                <wp:extent cx="847725" cy="1313805"/>
                <wp:effectExtent l="19050" t="0" r="9525" b="39370"/>
                <wp:docPr id="240"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313805"/>
                          <a:chOff x="2957" y="6877"/>
                          <a:chExt cx="1340" cy="2062"/>
                        </a:xfrm>
                      </wpg:grpSpPr>
                      <wps:wsp>
                        <wps:cNvPr id="241" name="Line 3742"/>
                        <wps:cNvCnPr>
                          <a:cxnSpLocks noChangeShapeType="1"/>
                        </wps:cNvCnPr>
                        <wps:spPr bwMode="auto">
                          <a:xfrm>
                            <a:off x="2957" y="6892"/>
                            <a:ext cx="0" cy="1755"/>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42" name="Oval 3743"/>
                        <wps:cNvSpPr>
                          <a:spLocks noChangeArrowheads="1"/>
                        </wps:cNvSpPr>
                        <wps:spPr bwMode="auto">
                          <a:xfrm>
                            <a:off x="3017" y="7792"/>
                            <a:ext cx="704" cy="7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Line 3744"/>
                        <wps:cNvCnPr>
                          <a:cxnSpLocks noChangeShapeType="1"/>
                        </wps:cNvCnPr>
                        <wps:spPr bwMode="auto">
                          <a:xfrm flipH="1" flipV="1">
                            <a:off x="3005" y="7090"/>
                            <a:ext cx="25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745"/>
                        <wps:cNvCnPr>
                          <a:cxnSpLocks noChangeShapeType="1"/>
                        </wps:cNvCnPr>
                        <wps:spPr bwMode="auto">
                          <a:xfrm>
                            <a:off x="3005" y="6877"/>
                            <a:ext cx="0" cy="1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Oval 3746"/>
                        <wps:cNvSpPr>
                          <a:spLocks noChangeArrowheads="1"/>
                        </wps:cNvSpPr>
                        <wps:spPr bwMode="auto">
                          <a:xfrm>
                            <a:off x="3347" y="811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 name="Line 3747"/>
                        <wps:cNvCnPr>
                          <a:cxnSpLocks noChangeShapeType="1"/>
                        </wps:cNvCnPr>
                        <wps:spPr bwMode="auto">
                          <a:xfrm>
                            <a:off x="3377" y="8134"/>
                            <a:ext cx="0" cy="74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7" name="Text Box 3748"/>
                        <wps:cNvSpPr txBox="1">
                          <a:spLocks noChangeArrowheads="1"/>
                        </wps:cNvSpPr>
                        <wps:spPr bwMode="auto">
                          <a:xfrm>
                            <a:off x="3446" y="8707"/>
                            <a:ext cx="551" cy="2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C82ED" w14:textId="77777777" w:rsidR="007C7660" w:rsidRPr="007549DF" w:rsidRDefault="007C7660" w:rsidP="0073433F">
                              <w:pPr>
                                <w:rPr>
                                  <w:i/>
                                  <w:sz w:val="18"/>
                                  <w:szCs w:val="18"/>
                                </w:rPr>
                              </w:pPr>
                              <w:r w:rsidRPr="007549DF">
                                <w:rPr>
                                  <w:rFonts w:hint="eastAsia"/>
                                  <w:i/>
                                  <w:sz w:val="18"/>
                                  <w:szCs w:val="18"/>
                                </w:rPr>
                                <w:t>G</w:t>
                              </w:r>
                            </w:p>
                          </w:txbxContent>
                        </wps:txbx>
                        <wps:bodyPr rot="0" vert="horz" wrap="square" lIns="0" tIns="0" rIns="0" bIns="0" anchor="t" anchorCtr="0" upright="1">
                          <a:noAutofit/>
                        </wps:bodyPr>
                      </wps:wsp>
                      <wps:wsp>
                        <wps:cNvPr id="248" name="Text Box 3749"/>
                        <wps:cNvSpPr txBox="1">
                          <a:spLocks noChangeArrowheads="1"/>
                        </wps:cNvSpPr>
                        <wps:spPr bwMode="auto">
                          <a:xfrm>
                            <a:off x="3615" y="7645"/>
                            <a:ext cx="551" cy="2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B48B3" w14:textId="77777777" w:rsidR="007C7660" w:rsidRPr="00416A88" w:rsidRDefault="007C7660" w:rsidP="0073433F">
                              <w:pPr>
                                <w:rPr>
                                  <w:sz w:val="18"/>
                                  <w:szCs w:val="18"/>
                                </w:rPr>
                              </w:pPr>
                              <w:r>
                                <w:rPr>
                                  <w:rFonts w:hint="eastAsia"/>
                                  <w:sz w:val="18"/>
                                  <w:szCs w:val="18"/>
                                </w:rPr>
                                <w:t>A</w:t>
                              </w:r>
                            </w:p>
                          </w:txbxContent>
                        </wps:txbx>
                        <wps:bodyPr rot="0" vert="horz" wrap="square" lIns="0" tIns="0" rIns="0" bIns="0" anchor="t" anchorCtr="0" upright="1">
                          <a:noAutofit/>
                        </wps:bodyPr>
                      </wps:wsp>
                      <wps:wsp>
                        <wps:cNvPr id="250" name="Line 3751"/>
                        <wps:cNvCnPr>
                          <a:cxnSpLocks noChangeShapeType="1"/>
                        </wps:cNvCnPr>
                        <wps:spPr bwMode="auto">
                          <a:xfrm rot="-27000000">
                            <a:off x="3540" y="7974"/>
                            <a:ext cx="0" cy="33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1" name="Line 3752"/>
                        <wps:cNvCnPr>
                          <a:cxnSpLocks noChangeShapeType="1"/>
                        </wps:cNvCnPr>
                        <wps:spPr bwMode="auto">
                          <a:xfrm rot="5400000" flipH="1">
                            <a:off x="2882" y="7632"/>
                            <a:ext cx="717" cy="2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2" name="Text Box 3753"/>
                        <wps:cNvSpPr txBox="1">
                          <a:spLocks noChangeArrowheads="1"/>
                        </wps:cNvSpPr>
                        <wps:spPr bwMode="auto">
                          <a:xfrm>
                            <a:off x="3746" y="8001"/>
                            <a:ext cx="551"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C7196" w14:textId="77777777" w:rsidR="007C7660" w:rsidRPr="007549DF" w:rsidRDefault="007C7660" w:rsidP="0073433F">
                              <w:pPr>
                                <w:rPr>
                                  <w:i/>
                                  <w:sz w:val="18"/>
                                  <w:szCs w:val="18"/>
                                </w:rPr>
                              </w:pPr>
                              <w:r>
                                <w:rPr>
                                  <w:rFonts w:hint="eastAsia"/>
                                  <w:i/>
                                  <w:sz w:val="18"/>
                                  <w:szCs w:val="18"/>
                                </w:rPr>
                                <w:t>F</w:t>
                              </w:r>
                              <w:r w:rsidRPr="00E7644D">
                                <w:rPr>
                                  <w:rFonts w:hint="eastAsia"/>
                                  <w:sz w:val="18"/>
                                  <w:szCs w:val="18"/>
                                  <w:vertAlign w:val="subscript"/>
                                </w:rPr>
                                <w:t>N</w:t>
                              </w:r>
                            </w:p>
                          </w:txbxContent>
                        </wps:txbx>
                        <wps:bodyPr rot="0" vert="horz" wrap="square" lIns="0" tIns="0" rIns="0" bIns="0" anchor="t" anchorCtr="0" upright="1">
                          <a:noAutofit/>
                        </wps:bodyPr>
                      </wps:wsp>
                      <wps:wsp>
                        <wps:cNvPr id="253" name="Text Box 3754"/>
                        <wps:cNvSpPr txBox="1">
                          <a:spLocks noChangeArrowheads="1"/>
                        </wps:cNvSpPr>
                        <wps:spPr bwMode="auto">
                          <a:xfrm>
                            <a:off x="3148" y="7221"/>
                            <a:ext cx="551"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C2184" w14:textId="77777777" w:rsidR="007C7660" w:rsidRPr="007549DF" w:rsidRDefault="007C7660" w:rsidP="0073433F">
                              <w:pPr>
                                <w:rPr>
                                  <w:i/>
                                  <w:sz w:val="18"/>
                                  <w:szCs w:val="18"/>
                                </w:rPr>
                              </w:pPr>
                              <w:r>
                                <w:rPr>
                                  <w:rFonts w:hint="eastAsia"/>
                                  <w:i/>
                                  <w:sz w:val="18"/>
                                  <w:szCs w:val="18"/>
                                </w:rPr>
                                <w:t>F</w:t>
                              </w:r>
                              <w:r>
                                <w:rPr>
                                  <w:rFonts w:hint="eastAsia"/>
                                  <w:sz w:val="18"/>
                                  <w:szCs w:val="18"/>
                                  <w:vertAlign w:val="subscript"/>
                                </w:rPr>
                                <w:t>T</w:t>
                              </w:r>
                            </w:p>
                          </w:txbxContent>
                        </wps:txbx>
                        <wps:bodyPr rot="0" vert="horz" wrap="square" lIns="0" tIns="0" rIns="0" bIns="0" anchor="t" anchorCtr="0" upright="1">
                          <a:noAutofit/>
                        </wps:bodyPr>
                      </wps:wsp>
                    </wpg:wgp>
                  </a:graphicData>
                </a:graphic>
              </wp:inline>
            </w:drawing>
          </mc:Choice>
          <mc:Fallback>
            <w:pict>
              <v:group w14:anchorId="7C6B1076" id="Group 3741" o:spid="_x0000_s2006" style="width:66.75pt;height:103.45pt;mso-position-horizontal-relative:char;mso-position-vertical-relative:line" coordorigin="2957,6877" coordsize="134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">
                <v:line id="Line 3742" o:spid="_x0000_s2007" style="position:absolute;visibility:visible;mso-wrap-style:square" from="2957,6892" to="2957,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" strokeweight="4.5pt">
                  <v:stroke r:id="rId12" o:title="" filltype="pattern"/>
                </v:line>
                <v:oval id="Oval 3743" o:spid="_x0000_s2008" style="position:absolute;left:3017;top:7792;width:704;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"/>
                <v:line id="Line 3744" o:spid="_x0000_s2009" style="position:absolute;flip:x y;visibility:visible;mso-wrap-style:square" from="3005,7090" to="325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"/>
                <v:line id="Line 3745" o:spid="_x0000_s2010" style="position:absolute;visibility:visible;mso-wrap-style:square" from="3005,6877" to="3005,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oval id="Oval 3746" o:spid="_x0000_s2011" style="position:absolute;left:3347;top:811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" fillcolor="black"/>
                <v:line id="Line 3747" o:spid="_x0000_s2012" style="position:absolute;visibility:visible;mso-wrap-style:square" from="3377,8134" to="3377,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">
                  <v:stroke endarrow="block" endarrowwidth="narrow"/>
                </v:line>
                <v:shape id="Text Box 3748" o:spid="_x0000_s2013" type="#_x0000_t202" style="position:absolute;left:3446;top:8707;width:55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FDC82ED" w14:textId="77777777" w:rsidR="007C7660" w:rsidRPr="007549DF" w:rsidRDefault="007C7660" w:rsidP="0073433F">
                        <w:pPr>
                          <w:rPr>
                            <w:i/>
                            <w:sz w:val="18"/>
                            <w:szCs w:val="18"/>
                          </w:rPr>
                        </w:pPr>
                        <w:r w:rsidRPr="007549DF">
                          <w:rPr>
                            <w:rFonts w:hint="eastAsia"/>
                            <w:i/>
                            <w:sz w:val="18"/>
                            <w:szCs w:val="18"/>
                          </w:rPr>
                          <w:t>G</w:t>
                        </w:r>
                      </w:p>
                    </w:txbxContent>
                  </v:textbox>
                </v:shape>
                <v:shape id="Text Box 3749" o:spid="_x0000_s2014" type="#_x0000_t202" style="position:absolute;left:3615;top:7645;width:55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04B48B3" w14:textId="77777777" w:rsidR="007C7660" w:rsidRPr="00416A88" w:rsidRDefault="007C7660" w:rsidP="0073433F">
                        <w:pPr>
                          <w:rPr>
                            <w:sz w:val="18"/>
                            <w:szCs w:val="18"/>
                          </w:rPr>
                        </w:pPr>
                        <w:r>
                          <w:rPr>
                            <w:rFonts w:hint="eastAsia"/>
                            <w:sz w:val="18"/>
                            <w:szCs w:val="18"/>
                          </w:rPr>
                          <w:t>A</w:t>
                        </w:r>
                      </w:p>
                    </w:txbxContent>
                  </v:textbox>
                </v:shape>
                <v:line id="Line 3751" o:spid="_x0000_s2015" style="position:absolute;rotation:-90;visibility:visible;mso-wrap-style:square" from="3540,7974" to="3540,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">
                  <v:stroke endarrow="block" endarrowwidth="narrow"/>
                </v:line>
                <v:line id="Line 3752" o:spid="_x0000_s2016" style="position:absolute;rotation:-90;flip:x;visibility:visible;mso-wrap-style:square" from="2882,7632" to="3599,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">
                  <v:stroke endarrow="block" endarrowwidth="narrow"/>
                </v:line>
                <v:shape id="Text Box 3753" o:spid="_x0000_s2017" type="#_x0000_t202" style="position:absolute;left:3746;top:8001;width:55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03C7196" w14:textId="77777777" w:rsidR="007C7660" w:rsidRPr="007549DF" w:rsidRDefault="007C7660" w:rsidP="0073433F">
                        <w:pPr>
                          <w:rPr>
                            <w:i/>
                            <w:sz w:val="18"/>
                            <w:szCs w:val="18"/>
                          </w:rPr>
                        </w:pPr>
                        <w:r>
                          <w:rPr>
                            <w:rFonts w:hint="eastAsia"/>
                            <w:i/>
                            <w:sz w:val="18"/>
                            <w:szCs w:val="18"/>
                          </w:rPr>
                          <w:t>F</w:t>
                        </w:r>
                        <w:r w:rsidRPr="00E7644D">
                          <w:rPr>
                            <w:rFonts w:hint="eastAsia"/>
                            <w:sz w:val="18"/>
                            <w:szCs w:val="18"/>
                            <w:vertAlign w:val="subscript"/>
                          </w:rPr>
                          <w:t>N</w:t>
                        </w:r>
                      </w:p>
                    </w:txbxContent>
                  </v:textbox>
                </v:shape>
                <v:shape id="Text Box 3754" o:spid="_x0000_s2018" type="#_x0000_t202" style="position:absolute;left:3148;top:7221;width:55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5FC2184" w14:textId="77777777" w:rsidR="007C7660" w:rsidRPr="007549DF" w:rsidRDefault="007C7660" w:rsidP="0073433F">
                        <w:pPr>
                          <w:rPr>
                            <w:i/>
                            <w:sz w:val="18"/>
                            <w:szCs w:val="18"/>
                          </w:rPr>
                        </w:pPr>
                        <w:r>
                          <w:rPr>
                            <w:rFonts w:hint="eastAsia"/>
                            <w:i/>
                            <w:sz w:val="18"/>
                            <w:szCs w:val="18"/>
                          </w:rPr>
                          <w:t>F</w:t>
                        </w:r>
                        <w:r>
                          <w:rPr>
                            <w:rFonts w:hint="eastAsia"/>
                            <w:sz w:val="18"/>
                            <w:szCs w:val="18"/>
                            <w:vertAlign w:val="subscript"/>
                          </w:rPr>
                          <w:t>T</w:t>
                        </w:r>
                      </w:p>
                    </w:txbxContent>
                  </v:textbox>
                </v:shape>
                <w10:anchorlock/>
              </v:group>
            </w:pict>
          </mc:Fallback>
        </mc:AlternateContent>
      </w:r>
    </w:p>
    <w:p w14:paraId="31F3882F" w14:textId="77777777" w:rsidR="00B60D7A" w:rsidRDefault="0073433F" w:rsidP="00DE6A7E">
      <w:r>
        <w:rPr>
          <w:rFonts w:hint="eastAsia"/>
        </w:rPr>
        <w:t>20</w:t>
      </w:r>
      <w:r>
        <w:rPr>
          <w:rFonts w:hint="eastAsia"/>
        </w:rPr>
        <w:t>．</w:t>
      </w:r>
    </w:p>
    <w:p w14:paraId="66BC3F33" w14:textId="77777777" w:rsidR="0073433F" w:rsidRDefault="0073433F" w:rsidP="00DE6A7E">
      <w:r w:rsidRPr="001121E8">
        <w:rPr>
          <w:rFonts w:hint="eastAsia"/>
          <w:noProof/>
        </w:rPr>
        <mc:AlternateContent>
          <mc:Choice Requires="wpg">
            <w:drawing>
              <wp:inline distT="0" distB="0" distL="0" distR="0" wp14:anchorId="2ECF3EB3" wp14:editId="26560D69">
                <wp:extent cx="2813109" cy="1183005"/>
                <wp:effectExtent l="0" t="0" r="0" b="17145"/>
                <wp:docPr id="254" name="Group 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109" cy="1183005"/>
                          <a:chOff x="5843" y="7111"/>
                          <a:chExt cx="4436" cy="1863"/>
                        </a:xfrm>
                      </wpg:grpSpPr>
                      <wpg:grpSp>
                        <wpg:cNvPr id="255" name="Group 3756"/>
                        <wpg:cNvGrpSpPr>
                          <a:grpSpLocks/>
                        </wpg:cNvGrpSpPr>
                        <wpg:grpSpPr bwMode="auto">
                          <a:xfrm>
                            <a:off x="5843" y="7111"/>
                            <a:ext cx="2343" cy="1810"/>
                            <a:chOff x="2400" y="3068"/>
                            <a:chExt cx="2538" cy="1810"/>
                          </a:xfrm>
                        </wpg:grpSpPr>
                        <wps:wsp>
                          <wps:cNvPr id="256" name="Text Box 3757"/>
                          <wps:cNvSpPr txBox="1">
                            <a:spLocks noChangeArrowheads="1"/>
                          </wps:cNvSpPr>
                          <wps:spPr bwMode="auto">
                            <a:xfrm>
                              <a:off x="2410" y="3554"/>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6D238" w14:textId="77777777" w:rsidR="007C7660" w:rsidRPr="00A51160" w:rsidRDefault="007C7660" w:rsidP="0073433F">
                                <w:pPr>
                                  <w:rPr>
                                    <w:sz w:val="18"/>
                                    <w:szCs w:val="18"/>
                                  </w:rPr>
                                </w:pPr>
                                <w:r w:rsidRPr="00A51160">
                                  <w:rPr>
                                    <w:rFonts w:hint="eastAsia"/>
                                    <w:sz w:val="18"/>
                                    <w:szCs w:val="18"/>
                                  </w:rPr>
                                  <w:t>15</w:t>
                                </w:r>
                              </w:p>
                            </w:txbxContent>
                          </wps:txbx>
                          <wps:bodyPr rot="0" vert="horz" wrap="square" lIns="91440" tIns="45720" rIns="91440" bIns="45720" anchor="t" anchorCtr="0" upright="1">
                            <a:noAutofit/>
                          </wps:bodyPr>
                        </wps:wsp>
                        <wps:wsp>
                          <wps:cNvPr id="257" name="Text Box 3758"/>
                          <wps:cNvSpPr txBox="1">
                            <a:spLocks noChangeArrowheads="1"/>
                          </wps:cNvSpPr>
                          <wps:spPr bwMode="auto">
                            <a:xfrm>
                              <a:off x="2400" y="3823"/>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F5DBB" w14:textId="77777777" w:rsidR="007C7660" w:rsidRPr="00A51160" w:rsidRDefault="007C7660" w:rsidP="0073433F">
                                <w:pPr>
                                  <w:rPr>
                                    <w:sz w:val="18"/>
                                    <w:szCs w:val="18"/>
                                  </w:rPr>
                                </w:pPr>
                                <w:r w:rsidRPr="00A51160">
                                  <w:rPr>
                                    <w:rFonts w:hint="eastAsia"/>
                                    <w:sz w:val="18"/>
                                    <w:szCs w:val="18"/>
                                  </w:rPr>
                                  <w:t>10</w:t>
                                </w:r>
                              </w:p>
                            </w:txbxContent>
                          </wps:txbx>
                          <wps:bodyPr rot="0" vert="horz" wrap="square" lIns="91440" tIns="45720" rIns="91440" bIns="45720" anchor="t" anchorCtr="0" upright="1">
                            <a:noAutofit/>
                          </wps:bodyPr>
                        </wps:wsp>
                        <wps:wsp>
                          <wps:cNvPr id="258" name="Freeform 3759"/>
                          <wps:cNvSpPr>
                            <a:spLocks/>
                          </wps:cNvSpPr>
                          <wps:spPr bwMode="auto">
                            <a:xfrm>
                              <a:off x="2790" y="4519"/>
                              <a:ext cx="1912" cy="4"/>
                            </a:xfrm>
                            <a:custGeom>
                              <a:avLst/>
                              <a:gdLst>
                                <a:gd name="T0" fmla="*/ 0 w 1912"/>
                                <a:gd name="T1" fmla="*/ 0 h 4"/>
                                <a:gd name="T2" fmla="*/ 1912 w 1912"/>
                                <a:gd name="T3" fmla="*/ 4 h 4"/>
                              </a:gdLst>
                              <a:ahLst/>
                              <a:cxnLst>
                                <a:cxn ang="0">
                                  <a:pos x="T0" y="T1"/>
                                </a:cxn>
                                <a:cxn ang="0">
                                  <a:pos x="T2" y="T3"/>
                                </a:cxn>
                              </a:cxnLst>
                              <a:rect l="0" t="0" r="r" b="b"/>
                              <a:pathLst>
                                <a:path w="1912" h="4">
                                  <a:moveTo>
                                    <a:pt x="0" y="0"/>
                                  </a:moveTo>
                                  <a:lnTo>
                                    <a:pt x="1912" y="4"/>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3760"/>
                          <wps:cNvSpPr>
                            <a:spLocks/>
                          </wps:cNvSpPr>
                          <wps:spPr bwMode="auto">
                            <a:xfrm>
                              <a:off x="2790" y="3214"/>
                              <a:ext cx="2" cy="1305"/>
                            </a:xfrm>
                            <a:custGeom>
                              <a:avLst/>
                              <a:gdLst>
                                <a:gd name="T0" fmla="*/ 0 w 2"/>
                                <a:gd name="T1" fmla="*/ 1320 h 1320"/>
                                <a:gd name="T2" fmla="*/ 2 w 2"/>
                                <a:gd name="T3" fmla="*/ 0 h 1320"/>
                              </a:gdLst>
                              <a:ahLst/>
                              <a:cxnLst>
                                <a:cxn ang="0">
                                  <a:pos x="T0" y="T1"/>
                                </a:cxn>
                                <a:cxn ang="0">
                                  <a:pos x="T2" y="T3"/>
                                </a:cxn>
                              </a:cxnLst>
                              <a:rect l="0" t="0" r="r" b="b"/>
                              <a:pathLst>
                                <a:path w="2" h="1320">
                                  <a:moveTo>
                                    <a:pt x="0" y="1320"/>
                                  </a:moveTo>
                                  <a:lnTo>
                                    <a:pt x="2"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3761"/>
                          <wps:cNvSpPr txBox="1">
                            <a:spLocks noChangeArrowheads="1"/>
                          </wps:cNvSpPr>
                          <wps:spPr bwMode="auto">
                            <a:xfrm>
                              <a:off x="2495" y="4384"/>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19DC1" w14:textId="77777777" w:rsidR="007C7660" w:rsidRPr="00A51160" w:rsidRDefault="007C7660" w:rsidP="0073433F">
                                <w:pPr>
                                  <w:rPr>
                                    <w:sz w:val="18"/>
                                    <w:szCs w:val="18"/>
                                  </w:rPr>
                                </w:pPr>
                                <w:r>
                                  <w:rPr>
                                    <w:rFonts w:hint="eastAsia"/>
                                    <w:sz w:val="18"/>
                                    <w:szCs w:val="18"/>
                                  </w:rPr>
                                  <w:t>0</w:t>
                                </w:r>
                              </w:p>
                            </w:txbxContent>
                          </wps:txbx>
                          <wps:bodyPr rot="0" vert="horz" wrap="square" lIns="91440" tIns="45720" rIns="91440" bIns="45720" anchor="t" anchorCtr="0" upright="1">
                            <a:noAutofit/>
                          </wps:bodyPr>
                        </wps:wsp>
                        <wps:wsp>
                          <wps:cNvPr id="261" name="Text Box 3762"/>
                          <wps:cNvSpPr txBox="1">
                            <a:spLocks noChangeArrowheads="1"/>
                          </wps:cNvSpPr>
                          <wps:spPr bwMode="auto">
                            <a:xfrm>
                              <a:off x="3019" y="4392"/>
                              <a:ext cx="525"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65F29" w14:textId="77777777" w:rsidR="007C7660" w:rsidRPr="00A51160" w:rsidRDefault="007C7660" w:rsidP="0073433F">
                                <w:pPr>
                                  <w:rPr>
                                    <w:sz w:val="18"/>
                                    <w:szCs w:val="18"/>
                                  </w:rPr>
                                </w:pPr>
                                <w:r w:rsidRPr="00A51160">
                                  <w:rPr>
                                    <w:rFonts w:hint="eastAsia"/>
                                    <w:sz w:val="18"/>
                                    <w:szCs w:val="18"/>
                                  </w:rPr>
                                  <w:t>2</w:t>
                                </w:r>
                              </w:p>
                            </w:txbxContent>
                          </wps:txbx>
                          <wps:bodyPr rot="0" vert="horz" wrap="square" lIns="91440" tIns="45720" rIns="91440" bIns="45720" anchor="t" anchorCtr="0" upright="1">
                            <a:noAutofit/>
                          </wps:bodyPr>
                        </wps:wsp>
                        <wps:wsp>
                          <wps:cNvPr id="262" name="Text Box 3763"/>
                          <wps:cNvSpPr txBox="1">
                            <a:spLocks noChangeArrowheads="1"/>
                          </wps:cNvSpPr>
                          <wps:spPr bwMode="auto">
                            <a:xfrm>
                              <a:off x="3416" y="4395"/>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CB1DB" w14:textId="77777777" w:rsidR="007C7660" w:rsidRPr="00A51160" w:rsidRDefault="007C7660" w:rsidP="0073433F">
                                <w:pPr>
                                  <w:rPr>
                                    <w:sz w:val="18"/>
                                    <w:szCs w:val="18"/>
                                  </w:rPr>
                                </w:pPr>
                                <w:r w:rsidRPr="00A51160">
                                  <w:rPr>
                                    <w:rFonts w:hint="eastAsia"/>
                                    <w:sz w:val="18"/>
                                    <w:szCs w:val="18"/>
                                  </w:rPr>
                                  <w:t>4</w:t>
                                </w:r>
                              </w:p>
                            </w:txbxContent>
                          </wps:txbx>
                          <wps:bodyPr rot="0" vert="horz" wrap="square" lIns="91440" tIns="45720" rIns="91440" bIns="45720" anchor="t" anchorCtr="0" upright="1">
                            <a:noAutofit/>
                          </wps:bodyPr>
                        </wps:wsp>
                        <wps:wsp>
                          <wps:cNvPr id="263" name="Text Box 3764"/>
                          <wps:cNvSpPr txBox="1">
                            <a:spLocks noChangeArrowheads="1"/>
                          </wps:cNvSpPr>
                          <wps:spPr bwMode="auto">
                            <a:xfrm>
                              <a:off x="3845" y="4392"/>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1F144" w14:textId="77777777" w:rsidR="007C7660" w:rsidRPr="00A51160" w:rsidRDefault="007C7660" w:rsidP="0073433F">
                                <w:pPr>
                                  <w:rPr>
                                    <w:sz w:val="18"/>
                                    <w:szCs w:val="18"/>
                                  </w:rPr>
                                </w:pPr>
                                <w:r w:rsidRPr="00A51160">
                                  <w:rPr>
                                    <w:rFonts w:hint="eastAsia"/>
                                    <w:sz w:val="18"/>
                                    <w:szCs w:val="18"/>
                                  </w:rPr>
                                  <w:t>6</w:t>
                                </w:r>
                              </w:p>
                            </w:txbxContent>
                          </wps:txbx>
                          <wps:bodyPr rot="0" vert="horz" wrap="square" lIns="91440" tIns="45720" rIns="91440" bIns="45720" anchor="t" anchorCtr="0" upright="1">
                            <a:noAutofit/>
                          </wps:bodyPr>
                        </wps:wsp>
                        <wps:wsp>
                          <wps:cNvPr id="264" name="Text Box 3765"/>
                          <wps:cNvSpPr txBox="1">
                            <a:spLocks noChangeArrowheads="1"/>
                          </wps:cNvSpPr>
                          <wps:spPr bwMode="auto">
                            <a:xfrm>
                              <a:off x="2503" y="4050"/>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50145" w14:textId="77777777" w:rsidR="007C7660" w:rsidRPr="00A51160" w:rsidRDefault="007C7660" w:rsidP="0073433F">
                                <w:pPr>
                                  <w:rPr>
                                    <w:sz w:val="18"/>
                                    <w:szCs w:val="18"/>
                                  </w:rPr>
                                </w:pPr>
                                <w:r>
                                  <w:rPr>
                                    <w:rFonts w:hint="eastAsia"/>
                                    <w:sz w:val="18"/>
                                    <w:szCs w:val="18"/>
                                  </w:rPr>
                                  <w:t>5</w:t>
                                </w:r>
                              </w:p>
                            </w:txbxContent>
                          </wps:txbx>
                          <wps:bodyPr rot="0" vert="horz" wrap="square" lIns="91440" tIns="45720" rIns="91440" bIns="45720" anchor="t" anchorCtr="0" upright="1">
                            <a:noAutofit/>
                          </wps:bodyPr>
                        </wps:wsp>
                        <wps:wsp>
                          <wps:cNvPr id="265" name="Text Box 3766"/>
                          <wps:cNvSpPr txBox="1">
                            <a:spLocks noChangeArrowheads="1"/>
                          </wps:cNvSpPr>
                          <wps:spPr bwMode="auto">
                            <a:xfrm>
                              <a:off x="4413" y="4415"/>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B5BA3" w14:textId="77777777" w:rsidR="007C7660" w:rsidRPr="00A51160" w:rsidRDefault="007C7660" w:rsidP="0073433F">
                                <w:pPr>
                                  <w:rPr>
                                    <w:sz w:val="18"/>
                                    <w:szCs w:val="18"/>
                                  </w:rPr>
                                </w:pPr>
                                <w:r w:rsidRPr="00A51160">
                                  <w:rPr>
                                    <w:rFonts w:hint="eastAsia"/>
                                    <w:i/>
                                    <w:sz w:val="18"/>
                                    <w:szCs w:val="18"/>
                                  </w:rPr>
                                  <w:t>t</w:t>
                                </w:r>
                                <w:r w:rsidRPr="00A51160">
                                  <w:rPr>
                                    <w:rFonts w:hint="eastAsia"/>
                                    <w:sz w:val="18"/>
                                    <w:szCs w:val="18"/>
                                  </w:rPr>
                                  <w:t>/s</w:t>
                                </w:r>
                              </w:p>
                            </w:txbxContent>
                          </wps:txbx>
                          <wps:bodyPr rot="0" vert="horz" wrap="square" lIns="91440" tIns="45720" rIns="91440" bIns="45720" anchor="t" anchorCtr="0" upright="1">
                            <a:noAutofit/>
                          </wps:bodyPr>
                        </wps:wsp>
                        <wps:wsp>
                          <wps:cNvPr id="266" name="Text Box 3767"/>
                          <wps:cNvSpPr txBox="1">
                            <a:spLocks noChangeArrowheads="1"/>
                          </wps:cNvSpPr>
                          <wps:spPr bwMode="auto">
                            <a:xfrm>
                              <a:off x="2747" y="3068"/>
                              <a:ext cx="894" cy="4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7A9ED" w14:textId="77777777" w:rsidR="007C7660" w:rsidRPr="00A51160" w:rsidRDefault="007C7660" w:rsidP="0073433F">
                                <w:pPr>
                                  <w:rPr>
                                    <w:sz w:val="18"/>
                                    <w:szCs w:val="18"/>
                                  </w:rPr>
                                </w:pPr>
                                <w:r>
                                  <w:rPr>
                                    <w:rFonts w:hint="eastAsia"/>
                                    <w:i/>
                                    <w:sz w:val="18"/>
                                    <w:szCs w:val="18"/>
                                  </w:rPr>
                                  <w:t>s</w:t>
                                </w:r>
                                <w:r w:rsidRPr="00A51160">
                                  <w:rPr>
                                    <w:rFonts w:hint="eastAsia"/>
                                    <w:sz w:val="18"/>
                                    <w:szCs w:val="18"/>
                                  </w:rPr>
                                  <w:t>/m</w:t>
                                </w:r>
                              </w:p>
                            </w:txbxContent>
                          </wps:txbx>
                          <wps:bodyPr rot="0" vert="horz" wrap="square" lIns="91440" tIns="45720" rIns="91440" bIns="45720" anchor="t" anchorCtr="0" upright="1">
                            <a:noAutofit/>
                          </wps:bodyPr>
                        </wps:wsp>
                        <wps:wsp>
                          <wps:cNvPr id="267" name="Text Box 3768"/>
                          <wps:cNvSpPr txBox="1">
                            <a:spLocks noChangeArrowheads="1"/>
                          </wps:cNvSpPr>
                          <wps:spPr bwMode="auto">
                            <a:xfrm>
                              <a:off x="4250" y="4389"/>
                              <a:ext cx="525"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1C7F9" w14:textId="77777777" w:rsidR="007C7660" w:rsidRPr="00A51160" w:rsidRDefault="007C7660" w:rsidP="0073433F">
                                <w:pPr>
                                  <w:rPr>
                                    <w:sz w:val="18"/>
                                    <w:szCs w:val="18"/>
                                  </w:rPr>
                                </w:pPr>
                                <w:r>
                                  <w:rPr>
                                    <w:rFonts w:hint="eastAsia"/>
                                    <w:sz w:val="18"/>
                                    <w:szCs w:val="18"/>
                                  </w:rPr>
                                  <w:t>8</w:t>
                                </w:r>
                              </w:p>
                            </w:txbxContent>
                          </wps:txbx>
                          <wps:bodyPr rot="0" vert="horz" wrap="square" lIns="91440" tIns="45720" rIns="91440" bIns="45720" anchor="t" anchorCtr="0" upright="1">
                            <a:noAutofit/>
                          </wps:bodyPr>
                        </wps:wsp>
                        <wpg:grpSp>
                          <wpg:cNvPr id="268" name="Group 3769"/>
                          <wpg:cNvGrpSpPr>
                            <a:grpSpLocks/>
                          </wpg:cNvGrpSpPr>
                          <wpg:grpSpPr bwMode="auto">
                            <a:xfrm>
                              <a:off x="2791" y="3528"/>
                              <a:ext cx="1652" cy="996"/>
                              <a:chOff x="2400" y="2400"/>
                              <a:chExt cx="640" cy="643"/>
                            </a:xfrm>
                          </wpg:grpSpPr>
                          <wps:wsp>
                            <wps:cNvPr id="269" name="Freeform 3770"/>
                            <wps:cNvSpPr>
                              <a:spLocks/>
                            </wps:cNvSpPr>
                            <wps:spPr bwMode="auto">
                              <a:xfrm>
                                <a:off x="2400" y="2400"/>
                                <a:ext cx="640" cy="640"/>
                              </a:xfrm>
                              <a:custGeom>
                                <a:avLst/>
                                <a:gdLst>
                                  <a:gd name="T0" fmla="*/ 0 w 640"/>
                                  <a:gd name="T1" fmla="*/ 0 h 640"/>
                                  <a:gd name="T2" fmla="*/ 640 w 640"/>
                                  <a:gd name="T3" fmla="*/ 0 h 640"/>
                                  <a:gd name="T4" fmla="*/ 640 w 640"/>
                                  <a:gd name="T5" fmla="*/ 160 h 640"/>
                                  <a:gd name="T6" fmla="*/ 0 w 640"/>
                                  <a:gd name="T7" fmla="*/ 160 h 640"/>
                                  <a:gd name="T8" fmla="*/ 0 w 640"/>
                                  <a:gd name="T9" fmla="*/ 320 h 640"/>
                                  <a:gd name="T10" fmla="*/ 640 w 640"/>
                                  <a:gd name="T11" fmla="*/ 320 h 640"/>
                                  <a:gd name="T12" fmla="*/ 640 w 640"/>
                                  <a:gd name="T13" fmla="*/ 480 h 640"/>
                                  <a:gd name="T14" fmla="*/ 0 w 640"/>
                                  <a:gd name="T15" fmla="*/ 480 h 640"/>
                                  <a:gd name="T16" fmla="*/ 0 w 640"/>
                                  <a:gd name="T17" fmla="*/ 64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640" y="0"/>
                                    </a:lnTo>
                                    <a:lnTo>
                                      <a:pt x="640" y="160"/>
                                    </a:lnTo>
                                    <a:lnTo>
                                      <a:pt x="0" y="160"/>
                                    </a:lnTo>
                                    <a:lnTo>
                                      <a:pt x="0" y="320"/>
                                    </a:lnTo>
                                    <a:lnTo>
                                      <a:pt x="640" y="320"/>
                                    </a:lnTo>
                                    <a:lnTo>
                                      <a:pt x="640" y="480"/>
                                    </a:lnTo>
                                    <a:lnTo>
                                      <a:pt x="0" y="480"/>
                                    </a:lnTo>
                                    <a:lnTo>
                                      <a:pt x="0" y="64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771"/>
                            <wps:cNvSpPr>
                              <a:spLocks/>
                            </wps:cNvSpPr>
                            <wps:spPr bwMode="auto">
                              <a:xfrm>
                                <a:off x="2400" y="2403"/>
                                <a:ext cx="640" cy="640"/>
                              </a:xfrm>
                              <a:custGeom>
                                <a:avLst/>
                                <a:gdLst>
                                  <a:gd name="T0" fmla="*/ 0 w 640"/>
                                  <a:gd name="T1" fmla="*/ 0 h 640"/>
                                  <a:gd name="T2" fmla="*/ 0 w 640"/>
                                  <a:gd name="T3" fmla="*/ 640 h 640"/>
                                  <a:gd name="T4" fmla="*/ 160 w 640"/>
                                  <a:gd name="T5" fmla="*/ 640 h 640"/>
                                  <a:gd name="T6" fmla="*/ 160 w 640"/>
                                  <a:gd name="T7" fmla="*/ 0 h 640"/>
                                  <a:gd name="T8" fmla="*/ 320 w 640"/>
                                  <a:gd name="T9" fmla="*/ 0 h 640"/>
                                  <a:gd name="T10" fmla="*/ 320 w 640"/>
                                  <a:gd name="T11" fmla="*/ 640 h 640"/>
                                  <a:gd name="T12" fmla="*/ 480 w 640"/>
                                  <a:gd name="T13" fmla="*/ 640 h 640"/>
                                  <a:gd name="T14" fmla="*/ 480 w 640"/>
                                  <a:gd name="T15" fmla="*/ 0 h 640"/>
                                  <a:gd name="T16" fmla="*/ 640 w 640"/>
                                  <a:gd name="T17" fmla="*/ 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0" y="640"/>
                                    </a:lnTo>
                                    <a:lnTo>
                                      <a:pt x="160" y="640"/>
                                    </a:lnTo>
                                    <a:lnTo>
                                      <a:pt x="160" y="0"/>
                                    </a:lnTo>
                                    <a:lnTo>
                                      <a:pt x="320" y="0"/>
                                    </a:lnTo>
                                    <a:lnTo>
                                      <a:pt x="320" y="640"/>
                                    </a:lnTo>
                                    <a:lnTo>
                                      <a:pt x="480" y="640"/>
                                    </a:lnTo>
                                    <a:lnTo>
                                      <a:pt x="480" y="0"/>
                                    </a:lnTo>
                                    <a:lnTo>
                                      <a:pt x="640" y="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29" name="Text Box 3757"/>
                          <wps:cNvSpPr txBox="1">
                            <a:spLocks noChangeArrowheads="1"/>
                          </wps:cNvSpPr>
                          <wps:spPr bwMode="auto">
                            <a:xfrm>
                              <a:off x="2414" y="3306"/>
                              <a:ext cx="525"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D09D7" w14:textId="681B7B1A" w:rsidR="007C7660" w:rsidRPr="00A51160" w:rsidRDefault="007C7660" w:rsidP="0073433F">
                                <w:pPr>
                                  <w:rPr>
                                    <w:sz w:val="18"/>
                                    <w:szCs w:val="18"/>
                                  </w:rPr>
                                </w:pPr>
                                <w:r>
                                  <w:rPr>
                                    <w:rFonts w:hint="eastAsia"/>
                                    <w:sz w:val="18"/>
                                    <w:szCs w:val="18"/>
                                  </w:rPr>
                                  <w:t>20</w:t>
                                </w:r>
                              </w:p>
                            </w:txbxContent>
                          </wps:txbx>
                          <wps:bodyPr rot="0" vert="horz" wrap="square" lIns="91440" tIns="45720" rIns="91440" bIns="45720" anchor="t" anchorCtr="0" upright="1">
                            <a:noAutofit/>
                          </wps:bodyPr>
                        </wps:wsp>
                      </wpg:grpSp>
                      <wpg:grpSp>
                        <wpg:cNvPr id="271" name="Group 3772"/>
                        <wpg:cNvGrpSpPr>
                          <a:grpSpLocks/>
                        </wpg:cNvGrpSpPr>
                        <wpg:grpSpPr bwMode="auto">
                          <a:xfrm>
                            <a:off x="8020" y="7111"/>
                            <a:ext cx="2259" cy="1810"/>
                            <a:chOff x="8107" y="4104"/>
                            <a:chExt cx="2349" cy="1810"/>
                          </a:xfrm>
                        </wpg:grpSpPr>
                        <wps:wsp>
                          <wps:cNvPr id="272" name="Text Box 3773"/>
                          <wps:cNvSpPr txBox="1">
                            <a:spLocks noChangeArrowheads="1"/>
                          </wps:cNvSpPr>
                          <wps:spPr bwMode="auto">
                            <a:xfrm>
                              <a:off x="8107" y="4590"/>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F2AD3" w14:textId="77777777" w:rsidR="007C7660" w:rsidRPr="00A51160" w:rsidRDefault="007C7660" w:rsidP="0073433F">
                                <w:pPr>
                                  <w:rPr>
                                    <w:sz w:val="18"/>
                                    <w:szCs w:val="18"/>
                                  </w:rPr>
                                </w:pPr>
                                <w:r>
                                  <w:rPr>
                                    <w:rFonts w:hint="eastAsia"/>
                                    <w:sz w:val="18"/>
                                    <w:szCs w:val="18"/>
                                  </w:rPr>
                                  <w:t>3</w:t>
                                </w:r>
                              </w:p>
                            </w:txbxContent>
                          </wps:txbx>
                          <wps:bodyPr rot="0" vert="horz" wrap="square" lIns="91440" tIns="45720" rIns="91440" bIns="45720" anchor="t" anchorCtr="0" upright="1">
                            <a:noAutofit/>
                          </wps:bodyPr>
                        </wps:wsp>
                        <wps:wsp>
                          <wps:cNvPr id="273" name="Text Box 3774"/>
                          <wps:cNvSpPr txBox="1">
                            <a:spLocks noChangeArrowheads="1"/>
                          </wps:cNvSpPr>
                          <wps:spPr bwMode="auto">
                            <a:xfrm>
                              <a:off x="8108" y="4848"/>
                              <a:ext cx="774"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0C820" w14:textId="77777777" w:rsidR="007C7660" w:rsidRPr="00A51160" w:rsidRDefault="007C7660" w:rsidP="0073433F">
                                <w:pPr>
                                  <w:rPr>
                                    <w:sz w:val="18"/>
                                    <w:szCs w:val="18"/>
                                  </w:rPr>
                                </w:pPr>
                                <w:r>
                                  <w:rPr>
                                    <w:rFonts w:hint="eastAsia"/>
                                    <w:sz w:val="18"/>
                                    <w:szCs w:val="18"/>
                                  </w:rPr>
                                  <w:t>2</w:t>
                                </w:r>
                              </w:p>
                            </w:txbxContent>
                          </wps:txbx>
                          <wps:bodyPr rot="0" vert="horz" wrap="square" lIns="91440" tIns="45720" rIns="91440" bIns="45720" anchor="t" anchorCtr="0" upright="1">
                            <a:noAutofit/>
                          </wps:bodyPr>
                        </wps:wsp>
                        <wps:wsp>
                          <wps:cNvPr id="274" name="Freeform 3775"/>
                          <wps:cNvSpPr>
                            <a:spLocks/>
                          </wps:cNvSpPr>
                          <wps:spPr bwMode="auto">
                            <a:xfrm>
                              <a:off x="8365" y="5555"/>
                              <a:ext cx="1861" cy="4"/>
                            </a:xfrm>
                            <a:custGeom>
                              <a:avLst/>
                              <a:gdLst>
                                <a:gd name="T0" fmla="*/ 0 w 1912"/>
                                <a:gd name="T1" fmla="*/ 0 h 4"/>
                                <a:gd name="T2" fmla="*/ 1912 w 1912"/>
                                <a:gd name="T3" fmla="*/ 4 h 4"/>
                              </a:gdLst>
                              <a:ahLst/>
                              <a:cxnLst>
                                <a:cxn ang="0">
                                  <a:pos x="T0" y="T1"/>
                                </a:cxn>
                                <a:cxn ang="0">
                                  <a:pos x="T2" y="T3"/>
                                </a:cxn>
                              </a:cxnLst>
                              <a:rect l="0" t="0" r="r" b="b"/>
                              <a:pathLst>
                                <a:path w="1912" h="4">
                                  <a:moveTo>
                                    <a:pt x="0" y="0"/>
                                  </a:moveTo>
                                  <a:lnTo>
                                    <a:pt x="1912" y="4"/>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776"/>
                          <wps:cNvSpPr>
                            <a:spLocks/>
                          </wps:cNvSpPr>
                          <wps:spPr bwMode="auto">
                            <a:xfrm>
                              <a:off x="8365" y="4250"/>
                              <a:ext cx="2" cy="1305"/>
                            </a:xfrm>
                            <a:custGeom>
                              <a:avLst/>
                              <a:gdLst>
                                <a:gd name="T0" fmla="*/ 0 w 2"/>
                                <a:gd name="T1" fmla="*/ 1320 h 1320"/>
                                <a:gd name="T2" fmla="*/ 2 w 2"/>
                                <a:gd name="T3" fmla="*/ 0 h 1320"/>
                              </a:gdLst>
                              <a:ahLst/>
                              <a:cxnLst>
                                <a:cxn ang="0">
                                  <a:pos x="T0" y="T1"/>
                                </a:cxn>
                                <a:cxn ang="0">
                                  <a:pos x="T2" y="T3"/>
                                </a:cxn>
                              </a:cxnLst>
                              <a:rect l="0" t="0" r="r" b="b"/>
                              <a:pathLst>
                                <a:path w="2" h="1320">
                                  <a:moveTo>
                                    <a:pt x="0" y="1320"/>
                                  </a:moveTo>
                                  <a:lnTo>
                                    <a:pt x="2"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3777"/>
                          <wps:cNvSpPr txBox="1">
                            <a:spLocks noChangeArrowheads="1"/>
                          </wps:cNvSpPr>
                          <wps:spPr bwMode="auto">
                            <a:xfrm>
                              <a:off x="8134" y="5420"/>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0BA20" w14:textId="77777777" w:rsidR="007C7660" w:rsidRPr="00A51160" w:rsidRDefault="007C7660" w:rsidP="0073433F">
                                <w:pPr>
                                  <w:rPr>
                                    <w:sz w:val="18"/>
                                    <w:szCs w:val="18"/>
                                  </w:rPr>
                                </w:pPr>
                                <w:r>
                                  <w:rPr>
                                    <w:rFonts w:hint="eastAsia"/>
                                    <w:sz w:val="18"/>
                                    <w:szCs w:val="18"/>
                                  </w:rPr>
                                  <w:t>0</w:t>
                                </w:r>
                              </w:p>
                            </w:txbxContent>
                          </wps:txbx>
                          <wps:bodyPr rot="0" vert="horz" wrap="square" lIns="91440" tIns="45720" rIns="91440" bIns="45720" anchor="t" anchorCtr="0" upright="1">
                            <a:noAutofit/>
                          </wps:bodyPr>
                        </wps:wsp>
                        <wps:wsp>
                          <wps:cNvPr id="277" name="Text Box 3778"/>
                          <wps:cNvSpPr txBox="1">
                            <a:spLocks noChangeArrowheads="1"/>
                          </wps:cNvSpPr>
                          <wps:spPr bwMode="auto">
                            <a:xfrm>
                              <a:off x="8588" y="5428"/>
                              <a:ext cx="511" cy="3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5FC0C" w14:textId="77777777" w:rsidR="007C7660" w:rsidRPr="00A51160" w:rsidRDefault="007C7660" w:rsidP="0073433F">
                                <w:pPr>
                                  <w:rPr>
                                    <w:sz w:val="18"/>
                                    <w:szCs w:val="18"/>
                                  </w:rPr>
                                </w:pPr>
                                <w:r w:rsidRPr="00A51160">
                                  <w:rPr>
                                    <w:rFonts w:hint="eastAsia"/>
                                    <w:sz w:val="18"/>
                                    <w:szCs w:val="18"/>
                                  </w:rPr>
                                  <w:t>2</w:t>
                                </w:r>
                              </w:p>
                            </w:txbxContent>
                          </wps:txbx>
                          <wps:bodyPr rot="0" vert="horz" wrap="square" lIns="91440" tIns="45720" rIns="91440" bIns="45720" anchor="t" anchorCtr="0" upright="1">
                            <a:noAutofit/>
                          </wps:bodyPr>
                        </wps:wsp>
                        <wps:wsp>
                          <wps:cNvPr id="278" name="Text Box 3779"/>
                          <wps:cNvSpPr txBox="1">
                            <a:spLocks noChangeArrowheads="1"/>
                          </wps:cNvSpPr>
                          <wps:spPr bwMode="auto">
                            <a:xfrm>
                              <a:off x="8974" y="5431"/>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5CA28" w14:textId="77777777" w:rsidR="007C7660" w:rsidRPr="00A51160" w:rsidRDefault="007C7660" w:rsidP="0073433F">
                                <w:pPr>
                                  <w:rPr>
                                    <w:sz w:val="18"/>
                                    <w:szCs w:val="18"/>
                                  </w:rPr>
                                </w:pPr>
                                <w:r w:rsidRPr="00A51160">
                                  <w:rPr>
                                    <w:rFonts w:hint="eastAsia"/>
                                    <w:sz w:val="18"/>
                                    <w:szCs w:val="18"/>
                                  </w:rPr>
                                  <w:t>4</w:t>
                                </w:r>
                              </w:p>
                            </w:txbxContent>
                          </wps:txbx>
                          <wps:bodyPr rot="0" vert="horz" wrap="square" lIns="91440" tIns="45720" rIns="91440" bIns="45720" anchor="t" anchorCtr="0" upright="1">
                            <a:noAutofit/>
                          </wps:bodyPr>
                        </wps:wsp>
                        <wps:wsp>
                          <wps:cNvPr id="279" name="Text Box 3780"/>
                          <wps:cNvSpPr txBox="1">
                            <a:spLocks noChangeArrowheads="1"/>
                          </wps:cNvSpPr>
                          <wps:spPr bwMode="auto">
                            <a:xfrm>
                              <a:off x="9392" y="5428"/>
                              <a:ext cx="511"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DB6F0" w14:textId="77777777" w:rsidR="007C7660" w:rsidRPr="00A51160" w:rsidRDefault="007C7660" w:rsidP="0073433F">
                                <w:pPr>
                                  <w:rPr>
                                    <w:sz w:val="18"/>
                                    <w:szCs w:val="18"/>
                                  </w:rPr>
                                </w:pPr>
                                <w:r w:rsidRPr="00A51160">
                                  <w:rPr>
                                    <w:rFonts w:hint="eastAsia"/>
                                    <w:sz w:val="18"/>
                                    <w:szCs w:val="18"/>
                                  </w:rPr>
                                  <w:t>6</w:t>
                                </w:r>
                              </w:p>
                            </w:txbxContent>
                          </wps:txbx>
                          <wps:bodyPr rot="0" vert="horz" wrap="square" lIns="91440" tIns="45720" rIns="91440" bIns="45720" anchor="t" anchorCtr="0" upright="1">
                            <a:noAutofit/>
                          </wps:bodyPr>
                        </wps:wsp>
                        <wps:wsp>
                          <wps:cNvPr id="280" name="Text Box 3781"/>
                          <wps:cNvSpPr txBox="1">
                            <a:spLocks noChangeArrowheads="1"/>
                          </wps:cNvSpPr>
                          <wps:spPr bwMode="auto">
                            <a:xfrm>
                              <a:off x="8111" y="5092"/>
                              <a:ext cx="947"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329A1" w14:textId="77777777" w:rsidR="007C7660" w:rsidRPr="00A51160" w:rsidRDefault="007C7660" w:rsidP="0073433F">
                                <w:pPr>
                                  <w:rPr>
                                    <w:sz w:val="18"/>
                                    <w:szCs w:val="18"/>
                                  </w:rPr>
                                </w:pPr>
                                <w:r>
                                  <w:rPr>
                                    <w:rFonts w:hint="eastAsia"/>
                                    <w:sz w:val="18"/>
                                    <w:szCs w:val="18"/>
                                  </w:rPr>
                                  <w:t>1</w:t>
                                </w:r>
                              </w:p>
                            </w:txbxContent>
                          </wps:txbx>
                          <wps:bodyPr rot="0" vert="horz" wrap="square" lIns="91440" tIns="45720" rIns="91440" bIns="45720" anchor="t" anchorCtr="0" upright="1">
                            <a:noAutofit/>
                          </wps:bodyPr>
                        </wps:wsp>
                        <wps:wsp>
                          <wps:cNvPr id="281" name="Text Box 3782"/>
                          <wps:cNvSpPr txBox="1">
                            <a:spLocks noChangeArrowheads="1"/>
                          </wps:cNvSpPr>
                          <wps:spPr bwMode="auto">
                            <a:xfrm>
                              <a:off x="9945" y="5451"/>
                              <a:ext cx="511"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5E867" w14:textId="77777777" w:rsidR="007C7660" w:rsidRPr="00A51160" w:rsidRDefault="007C7660" w:rsidP="0073433F">
                                <w:pPr>
                                  <w:rPr>
                                    <w:sz w:val="18"/>
                                    <w:szCs w:val="18"/>
                                  </w:rPr>
                                </w:pPr>
                                <w:r w:rsidRPr="00A51160">
                                  <w:rPr>
                                    <w:rFonts w:hint="eastAsia"/>
                                    <w:i/>
                                    <w:sz w:val="18"/>
                                    <w:szCs w:val="18"/>
                                  </w:rPr>
                                  <w:t>t</w:t>
                                </w:r>
                                <w:r w:rsidRPr="00A51160">
                                  <w:rPr>
                                    <w:rFonts w:hint="eastAsia"/>
                                    <w:sz w:val="18"/>
                                    <w:szCs w:val="18"/>
                                  </w:rPr>
                                  <w:t>/s</w:t>
                                </w:r>
                              </w:p>
                            </w:txbxContent>
                          </wps:txbx>
                          <wps:bodyPr rot="0" vert="horz" wrap="square" lIns="91440" tIns="45720" rIns="91440" bIns="45720" anchor="t" anchorCtr="0" upright="1">
                            <a:noAutofit/>
                          </wps:bodyPr>
                        </wps:wsp>
                        <wps:wsp>
                          <wps:cNvPr id="282" name="Text Box 3783"/>
                          <wps:cNvSpPr txBox="1">
                            <a:spLocks noChangeArrowheads="1"/>
                          </wps:cNvSpPr>
                          <wps:spPr bwMode="auto">
                            <a:xfrm>
                              <a:off x="8323" y="4104"/>
                              <a:ext cx="870" cy="4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18675" w14:textId="77777777" w:rsidR="007C7660" w:rsidRPr="00A51160" w:rsidRDefault="007C7660" w:rsidP="0073433F">
                                <w:pPr>
                                  <w:rPr>
                                    <w:sz w:val="18"/>
                                    <w:szCs w:val="18"/>
                                  </w:rPr>
                                </w:pPr>
                                <w:r>
                                  <w:rPr>
                                    <w:rFonts w:hint="eastAsia"/>
                                    <w:i/>
                                    <w:sz w:val="18"/>
                                    <w:szCs w:val="18"/>
                                  </w:rPr>
                                  <w:t>v</w:t>
                                </w:r>
                                <w:r w:rsidRPr="00A51160">
                                  <w:rPr>
                                    <w:rFonts w:hint="eastAsia"/>
                                    <w:sz w:val="18"/>
                                    <w:szCs w:val="18"/>
                                  </w:rPr>
                                  <w:t>/m</w:t>
                                </w:r>
                                <w:r w:rsidRPr="00650C45">
                                  <w:rPr>
                                    <w:sz w:val="18"/>
                                    <w:szCs w:val="18"/>
                                  </w:rPr>
                                  <w:t>·s</w:t>
                                </w:r>
                                <w:r w:rsidRPr="00650C45">
                                  <w:rPr>
                                    <w:sz w:val="18"/>
                                    <w:szCs w:val="18"/>
                                    <w:vertAlign w:val="superscript"/>
                                  </w:rPr>
                                  <w:t>-1</w:t>
                                </w:r>
                              </w:p>
                            </w:txbxContent>
                          </wps:txbx>
                          <wps:bodyPr rot="0" vert="horz" wrap="square" lIns="91440" tIns="45720" rIns="91440" bIns="45720" anchor="t" anchorCtr="0" upright="1">
                            <a:noAutofit/>
                          </wps:bodyPr>
                        </wps:wsp>
                        <wps:wsp>
                          <wps:cNvPr id="283" name="Text Box 3784"/>
                          <wps:cNvSpPr txBox="1">
                            <a:spLocks noChangeArrowheads="1"/>
                          </wps:cNvSpPr>
                          <wps:spPr bwMode="auto">
                            <a:xfrm>
                              <a:off x="9786" y="5425"/>
                              <a:ext cx="511" cy="4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B8BA" w14:textId="77777777" w:rsidR="007C7660" w:rsidRPr="00A51160" w:rsidRDefault="007C7660" w:rsidP="0073433F">
                                <w:pPr>
                                  <w:rPr>
                                    <w:sz w:val="18"/>
                                    <w:szCs w:val="18"/>
                                  </w:rPr>
                                </w:pPr>
                                <w:r>
                                  <w:rPr>
                                    <w:rFonts w:hint="eastAsia"/>
                                    <w:sz w:val="18"/>
                                    <w:szCs w:val="18"/>
                                  </w:rPr>
                                  <w:t>8</w:t>
                                </w:r>
                              </w:p>
                            </w:txbxContent>
                          </wps:txbx>
                          <wps:bodyPr rot="0" vert="horz" wrap="square" lIns="91440" tIns="45720" rIns="91440" bIns="45720" anchor="t" anchorCtr="0" upright="1">
                            <a:noAutofit/>
                          </wps:bodyPr>
                        </wps:wsp>
                        <wpg:grpSp>
                          <wpg:cNvPr id="284" name="Group 3785"/>
                          <wpg:cNvGrpSpPr>
                            <a:grpSpLocks/>
                          </wpg:cNvGrpSpPr>
                          <wpg:grpSpPr bwMode="auto">
                            <a:xfrm>
                              <a:off x="8366" y="4563"/>
                              <a:ext cx="1608" cy="991"/>
                              <a:chOff x="2400" y="2400"/>
                              <a:chExt cx="640" cy="640"/>
                            </a:xfrm>
                          </wpg:grpSpPr>
                          <wps:wsp>
                            <wps:cNvPr id="285" name="Freeform 3786"/>
                            <wps:cNvSpPr>
                              <a:spLocks/>
                            </wps:cNvSpPr>
                            <wps:spPr bwMode="auto">
                              <a:xfrm>
                                <a:off x="2400" y="2400"/>
                                <a:ext cx="640" cy="640"/>
                              </a:xfrm>
                              <a:custGeom>
                                <a:avLst/>
                                <a:gdLst>
                                  <a:gd name="T0" fmla="*/ 0 w 640"/>
                                  <a:gd name="T1" fmla="*/ 0 h 640"/>
                                  <a:gd name="T2" fmla="*/ 640 w 640"/>
                                  <a:gd name="T3" fmla="*/ 0 h 640"/>
                                  <a:gd name="T4" fmla="*/ 640 w 640"/>
                                  <a:gd name="T5" fmla="*/ 160 h 640"/>
                                  <a:gd name="T6" fmla="*/ 0 w 640"/>
                                  <a:gd name="T7" fmla="*/ 160 h 640"/>
                                  <a:gd name="T8" fmla="*/ 0 w 640"/>
                                  <a:gd name="T9" fmla="*/ 320 h 640"/>
                                  <a:gd name="T10" fmla="*/ 640 w 640"/>
                                  <a:gd name="T11" fmla="*/ 320 h 640"/>
                                  <a:gd name="T12" fmla="*/ 640 w 640"/>
                                  <a:gd name="T13" fmla="*/ 480 h 640"/>
                                  <a:gd name="T14" fmla="*/ 0 w 640"/>
                                  <a:gd name="T15" fmla="*/ 480 h 640"/>
                                  <a:gd name="T16" fmla="*/ 0 w 640"/>
                                  <a:gd name="T17" fmla="*/ 64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640" y="0"/>
                                    </a:lnTo>
                                    <a:lnTo>
                                      <a:pt x="640" y="160"/>
                                    </a:lnTo>
                                    <a:lnTo>
                                      <a:pt x="0" y="160"/>
                                    </a:lnTo>
                                    <a:lnTo>
                                      <a:pt x="0" y="320"/>
                                    </a:lnTo>
                                    <a:lnTo>
                                      <a:pt x="640" y="320"/>
                                    </a:lnTo>
                                    <a:lnTo>
                                      <a:pt x="640" y="480"/>
                                    </a:lnTo>
                                    <a:lnTo>
                                      <a:pt x="0" y="480"/>
                                    </a:lnTo>
                                    <a:lnTo>
                                      <a:pt x="0" y="64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787"/>
                            <wps:cNvSpPr>
                              <a:spLocks/>
                            </wps:cNvSpPr>
                            <wps:spPr bwMode="auto">
                              <a:xfrm>
                                <a:off x="2400" y="2400"/>
                                <a:ext cx="640" cy="640"/>
                              </a:xfrm>
                              <a:custGeom>
                                <a:avLst/>
                                <a:gdLst>
                                  <a:gd name="T0" fmla="*/ 0 w 640"/>
                                  <a:gd name="T1" fmla="*/ 0 h 640"/>
                                  <a:gd name="T2" fmla="*/ 0 w 640"/>
                                  <a:gd name="T3" fmla="*/ 640 h 640"/>
                                  <a:gd name="T4" fmla="*/ 160 w 640"/>
                                  <a:gd name="T5" fmla="*/ 640 h 640"/>
                                  <a:gd name="T6" fmla="*/ 160 w 640"/>
                                  <a:gd name="T7" fmla="*/ 0 h 640"/>
                                  <a:gd name="T8" fmla="*/ 320 w 640"/>
                                  <a:gd name="T9" fmla="*/ 0 h 640"/>
                                  <a:gd name="T10" fmla="*/ 320 w 640"/>
                                  <a:gd name="T11" fmla="*/ 640 h 640"/>
                                  <a:gd name="T12" fmla="*/ 480 w 640"/>
                                  <a:gd name="T13" fmla="*/ 640 h 640"/>
                                  <a:gd name="T14" fmla="*/ 480 w 640"/>
                                  <a:gd name="T15" fmla="*/ 0 h 640"/>
                                  <a:gd name="T16" fmla="*/ 640 w 640"/>
                                  <a:gd name="T17" fmla="*/ 0 h 640"/>
                                  <a:gd name="T18" fmla="*/ 640 w 640"/>
                                  <a:gd name="T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0" h="640">
                                    <a:moveTo>
                                      <a:pt x="0" y="0"/>
                                    </a:moveTo>
                                    <a:lnTo>
                                      <a:pt x="0" y="640"/>
                                    </a:lnTo>
                                    <a:lnTo>
                                      <a:pt x="160" y="640"/>
                                    </a:lnTo>
                                    <a:lnTo>
                                      <a:pt x="160" y="0"/>
                                    </a:lnTo>
                                    <a:lnTo>
                                      <a:pt x="320" y="0"/>
                                    </a:lnTo>
                                    <a:lnTo>
                                      <a:pt x="320" y="640"/>
                                    </a:lnTo>
                                    <a:lnTo>
                                      <a:pt x="480" y="640"/>
                                    </a:lnTo>
                                    <a:lnTo>
                                      <a:pt x="480" y="0"/>
                                    </a:lnTo>
                                    <a:lnTo>
                                      <a:pt x="640" y="0"/>
                                    </a:lnTo>
                                    <a:lnTo>
                                      <a:pt x="640" y="640"/>
                                    </a:ln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7" name="Text Box 3788"/>
                          <wps:cNvSpPr txBox="1">
                            <a:spLocks noChangeArrowheads="1"/>
                          </wps:cNvSpPr>
                          <wps:spPr bwMode="auto">
                            <a:xfrm>
                              <a:off x="8107" y="4342"/>
                              <a:ext cx="669" cy="4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69D10" w14:textId="77777777" w:rsidR="007C7660" w:rsidRPr="00A51160" w:rsidRDefault="007C7660" w:rsidP="0073433F">
                                <w:pPr>
                                  <w:rPr>
                                    <w:sz w:val="18"/>
                                    <w:szCs w:val="18"/>
                                  </w:rPr>
                                </w:pPr>
                                <w:r>
                                  <w:rPr>
                                    <w:rFonts w:hint="eastAsia"/>
                                    <w:sz w:val="18"/>
                                    <w:szCs w:val="18"/>
                                  </w:rPr>
                                  <w:t>4</w:t>
                                </w:r>
                              </w:p>
                            </w:txbxContent>
                          </wps:txbx>
                          <wps:bodyPr rot="0" vert="horz" wrap="square" lIns="91440" tIns="45720" rIns="91440" bIns="45720" anchor="t" anchorCtr="0" upright="1">
                            <a:noAutofit/>
                          </wps:bodyPr>
                        </wps:wsp>
                      </wpg:grpSp>
                      <wps:wsp>
                        <wps:cNvPr id="288" name="Text Box 3789"/>
                        <wps:cNvSpPr txBox="1">
                          <a:spLocks noChangeArrowheads="1"/>
                        </wps:cNvSpPr>
                        <wps:spPr bwMode="auto">
                          <a:xfrm>
                            <a:off x="6674" y="8713"/>
                            <a:ext cx="658" cy="2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7882A" w14:textId="77777777" w:rsidR="007C7660" w:rsidRDefault="007C7660" w:rsidP="0073433F">
                              <w:pPr>
                                <w:rPr>
                                  <w:sz w:val="18"/>
                                  <w:szCs w:val="18"/>
                                </w:rPr>
                              </w:pPr>
                              <w:r>
                                <w:rPr>
                                  <w:rFonts w:hint="eastAsia"/>
                                  <w:sz w:val="18"/>
                                  <w:szCs w:val="18"/>
                                </w:rPr>
                                <w:t>（</w:t>
                              </w:r>
                              <w:r>
                                <w:rPr>
                                  <w:rFonts w:hint="eastAsia"/>
                                  <w:sz w:val="18"/>
                                  <w:szCs w:val="18"/>
                                </w:rPr>
                                <w:t>a</w:t>
                              </w:r>
                              <w:r>
                                <w:rPr>
                                  <w:rFonts w:hint="eastAsia"/>
                                  <w:sz w:val="18"/>
                                  <w:szCs w:val="18"/>
                                </w:rPr>
                                <w:t>）</w:t>
                              </w:r>
                            </w:p>
                            <w:p w14:paraId="31CF9FE8" w14:textId="77777777" w:rsidR="007C7660" w:rsidRPr="00416A88" w:rsidRDefault="007C7660" w:rsidP="0073433F">
                              <w:pPr>
                                <w:rPr>
                                  <w:sz w:val="18"/>
                                  <w:szCs w:val="18"/>
                                </w:rPr>
                              </w:pPr>
                            </w:p>
                          </w:txbxContent>
                        </wps:txbx>
                        <wps:bodyPr rot="0" vert="horz" wrap="square" lIns="0" tIns="0" rIns="0" bIns="0" anchor="t" anchorCtr="0" upright="1">
                          <a:noAutofit/>
                        </wps:bodyPr>
                      </wps:wsp>
                      <wps:wsp>
                        <wps:cNvPr id="289" name="Text Box 3790"/>
                        <wps:cNvSpPr txBox="1">
                          <a:spLocks noChangeArrowheads="1"/>
                        </wps:cNvSpPr>
                        <wps:spPr bwMode="auto">
                          <a:xfrm>
                            <a:off x="8835" y="8683"/>
                            <a:ext cx="1122"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6C931D" w14:textId="77777777" w:rsidR="007C7660" w:rsidRDefault="007C7660" w:rsidP="0073433F">
                              <w:pPr>
                                <w:rPr>
                                  <w:sz w:val="18"/>
                                  <w:szCs w:val="18"/>
                                </w:rPr>
                              </w:pPr>
                              <w:r>
                                <w:rPr>
                                  <w:rFonts w:hint="eastAsia"/>
                                  <w:sz w:val="18"/>
                                  <w:szCs w:val="18"/>
                                </w:rPr>
                                <w:t>（</w:t>
                              </w:r>
                              <w:r>
                                <w:rPr>
                                  <w:rFonts w:hint="eastAsia"/>
                                  <w:sz w:val="18"/>
                                  <w:szCs w:val="18"/>
                                </w:rPr>
                                <w:t>b</w:t>
                              </w:r>
                              <w:r>
                                <w:rPr>
                                  <w:rFonts w:hint="eastAsia"/>
                                  <w:sz w:val="18"/>
                                  <w:szCs w:val="18"/>
                                </w:rPr>
                                <w:t>）</w:t>
                              </w:r>
                            </w:p>
                            <w:p w14:paraId="0354B2B4" w14:textId="77777777" w:rsidR="007C7660" w:rsidRPr="00416A88" w:rsidRDefault="007C7660" w:rsidP="0073433F">
                              <w:pPr>
                                <w:rPr>
                                  <w:sz w:val="18"/>
                                  <w:szCs w:val="18"/>
                                </w:rPr>
                              </w:pPr>
                            </w:p>
                          </w:txbxContent>
                        </wps:txbx>
                        <wps:bodyPr rot="0" vert="horz" wrap="square" lIns="0" tIns="0" rIns="0" bIns="0" anchor="t" anchorCtr="0" upright="1">
                          <a:noAutofit/>
                        </wps:bodyPr>
                      </wps:wsp>
                      <wps:wsp>
                        <wps:cNvPr id="292" name="Line 3793"/>
                        <wps:cNvCnPr>
                          <a:cxnSpLocks noChangeShapeType="1"/>
                        </wps:cNvCnPr>
                        <wps:spPr bwMode="auto">
                          <a:xfrm flipV="1">
                            <a:off x="6210" y="7569"/>
                            <a:ext cx="1522" cy="9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794"/>
                        <wps:cNvCnPr>
                          <a:cxnSpLocks noChangeShapeType="1"/>
                        </wps:cNvCnPr>
                        <wps:spPr bwMode="auto">
                          <a:xfrm>
                            <a:off x="8258" y="7944"/>
                            <a:ext cx="1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F3EB3" id="Group 3755" o:spid="_x0000_s2019" style="width:221.5pt;height:93.15pt;mso-position-horizontal-relative:char;mso-position-vertical-relative:line" coordorigin="5843,7111" coordsize="4436,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">
                <v:group id="Group 3756" o:spid="_x0000_s2020" style="position:absolute;left:5843;top:7111;width:2343;height:1810" coordorigin="2400,3068" coordsize="253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3757" o:spid="_x0000_s2021" type="#_x0000_t202" style="position:absolute;left:2410;top:3554;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" stroked="f">
                    <v:fill opacity="0"/>
                    <v:textbox>
                      <w:txbxContent>
                        <w:p w14:paraId="35D6D238" w14:textId="77777777" w:rsidR="007C7660" w:rsidRPr="00A51160" w:rsidRDefault="007C7660" w:rsidP="0073433F">
                          <w:pPr>
                            <w:rPr>
                              <w:sz w:val="18"/>
                              <w:szCs w:val="18"/>
                            </w:rPr>
                          </w:pPr>
                          <w:r w:rsidRPr="00A51160">
                            <w:rPr>
                              <w:rFonts w:hint="eastAsia"/>
                              <w:sz w:val="18"/>
                              <w:szCs w:val="18"/>
                            </w:rPr>
                            <w:t>15</w:t>
                          </w:r>
                        </w:p>
                      </w:txbxContent>
                    </v:textbox>
                  </v:shape>
                  <v:shape id="Text Box 3758" o:spid="_x0000_s2022" type="#_x0000_t202" style="position:absolute;left:2400;top:3823;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" stroked="f">
                    <v:fill opacity="0"/>
                    <v:textbox>
                      <w:txbxContent>
                        <w:p w14:paraId="11EF5DBB" w14:textId="77777777" w:rsidR="007C7660" w:rsidRPr="00A51160" w:rsidRDefault="007C7660" w:rsidP="0073433F">
                          <w:pPr>
                            <w:rPr>
                              <w:sz w:val="18"/>
                              <w:szCs w:val="18"/>
                            </w:rPr>
                          </w:pPr>
                          <w:r w:rsidRPr="00A51160">
                            <w:rPr>
                              <w:rFonts w:hint="eastAsia"/>
                              <w:sz w:val="18"/>
                              <w:szCs w:val="18"/>
                            </w:rPr>
                            <w:t>10</w:t>
                          </w:r>
                        </w:p>
                      </w:txbxContent>
                    </v:textbox>
                  </v:shape>
                  <v:shape id="Freeform 3759" o:spid="_x0000_s2023" style="position:absolute;left:2790;top:4519;width:1912;height:4;visibility:visible;mso-wrap-style:square;v-text-anchor:top" coordsize="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" path="m,l1912,4e" filled="f">
                    <v:stroke endarrow="block" endarrowwidth="narrow"/>
                    <v:path arrowok="t" o:connecttype="custom" o:connectlocs="0,0;1912,4" o:connectangles="0,0"/>
                  </v:shape>
                  <v:shape id="Freeform 3760" o:spid="_x0000_s2024" style="position:absolute;left:2790;top:3214;width:2;height:1305;visibility:visible;mso-wrap-style:square;v-text-anchor:top" coordsize="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" path="m,1320l2,e" filled="f">
                    <v:stroke endarrow="block" endarrowwidth="narrow"/>
                    <v:path arrowok="t" o:connecttype="custom" o:connectlocs="0,1305;2,0" o:connectangles="0,0"/>
                  </v:shape>
                  <v:shape id="Text Box 3761" o:spid="_x0000_s2025" type="#_x0000_t202" style="position:absolute;left:2495;top:4384;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" stroked="f">
                    <v:fill opacity="0"/>
                    <v:textbox>
                      <w:txbxContent>
                        <w:p w14:paraId="7A919DC1" w14:textId="77777777" w:rsidR="007C7660" w:rsidRPr="00A51160" w:rsidRDefault="007C7660" w:rsidP="0073433F">
                          <w:pPr>
                            <w:rPr>
                              <w:sz w:val="18"/>
                              <w:szCs w:val="18"/>
                            </w:rPr>
                          </w:pPr>
                          <w:r>
                            <w:rPr>
                              <w:rFonts w:hint="eastAsia"/>
                              <w:sz w:val="18"/>
                              <w:szCs w:val="18"/>
                            </w:rPr>
                            <w:t>0</w:t>
                          </w:r>
                        </w:p>
                      </w:txbxContent>
                    </v:textbox>
                  </v:shape>
                  <v:shape id="Text Box 3762" o:spid="_x0000_s2026" type="#_x0000_t202" style="position:absolute;left:3019;top:4392;width:525;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" stroked="f">
                    <v:fill opacity="0"/>
                    <v:textbox>
                      <w:txbxContent>
                        <w:p w14:paraId="33365F29" w14:textId="77777777" w:rsidR="007C7660" w:rsidRPr="00A51160" w:rsidRDefault="007C7660" w:rsidP="0073433F">
                          <w:pPr>
                            <w:rPr>
                              <w:sz w:val="18"/>
                              <w:szCs w:val="18"/>
                            </w:rPr>
                          </w:pPr>
                          <w:r w:rsidRPr="00A51160">
                            <w:rPr>
                              <w:rFonts w:hint="eastAsia"/>
                              <w:sz w:val="18"/>
                              <w:szCs w:val="18"/>
                            </w:rPr>
                            <w:t>2</w:t>
                          </w:r>
                        </w:p>
                      </w:txbxContent>
                    </v:textbox>
                  </v:shape>
                  <v:shape id="Text Box 3763" o:spid="_x0000_s2027" type="#_x0000_t202" style="position:absolute;left:3416;top:4395;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" stroked="f">
                    <v:fill opacity="0"/>
                    <v:textbox>
                      <w:txbxContent>
                        <w:p w14:paraId="0F2CB1DB" w14:textId="77777777" w:rsidR="007C7660" w:rsidRPr="00A51160" w:rsidRDefault="007C7660" w:rsidP="0073433F">
                          <w:pPr>
                            <w:rPr>
                              <w:sz w:val="18"/>
                              <w:szCs w:val="18"/>
                            </w:rPr>
                          </w:pPr>
                          <w:r w:rsidRPr="00A51160">
                            <w:rPr>
                              <w:rFonts w:hint="eastAsia"/>
                              <w:sz w:val="18"/>
                              <w:szCs w:val="18"/>
                            </w:rPr>
                            <w:t>4</w:t>
                          </w:r>
                        </w:p>
                      </w:txbxContent>
                    </v:textbox>
                  </v:shape>
                  <v:shape id="Text Box 3764" o:spid="_x0000_s2028" type="#_x0000_t202" style="position:absolute;left:3845;top:4392;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" stroked="f">
                    <v:fill opacity="0"/>
                    <v:textbox>
                      <w:txbxContent>
                        <w:p w14:paraId="31B1F144" w14:textId="77777777" w:rsidR="007C7660" w:rsidRPr="00A51160" w:rsidRDefault="007C7660" w:rsidP="0073433F">
                          <w:pPr>
                            <w:rPr>
                              <w:sz w:val="18"/>
                              <w:szCs w:val="18"/>
                            </w:rPr>
                          </w:pPr>
                          <w:r w:rsidRPr="00A51160">
                            <w:rPr>
                              <w:rFonts w:hint="eastAsia"/>
                              <w:sz w:val="18"/>
                              <w:szCs w:val="18"/>
                            </w:rPr>
                            <w:t>6</w:t>
                          </w:r>
                        </w:p>
                      </w:txbxContent>
                    </v:textbox>
                  </v:shape>
                  <v:shape id="Text Box 3765" o:spid="_x0000_s2029" type="#_x0000_t202" style="position:absolute;left:2503;top:4050;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" stroked="f">
                    <v:fill opacity="0"/>
                    <v:textbox>
                      <w:txbxContent>
                        <w:p w14:paraId="6C750145" w14:textId="77777777" w:rsidR="007C7660" w:rsidRPr="00A51160" w:rsidRDefault="007C7660" w:rsidP="0073433F">
                          <w:pPr>
                            <w:rPr>
                              <w:sz w:val="18"/>
                              <w:szCs w:val="18"/>
                            </w:rPr>
                          </w:pPr>
                          <w:r>
                            <w:rPr>
                              <w:rFonts w:hint="eastAsia"/>
                              <w:sz w:val="18"/>
                              <w:szCs w:val="18"/>
                            </w:rPr>
                            <w:t>5</w:t>
                          </w:r>
                        </w:p>
                      </w:txbxContent>
                    </v:textbox>
                  </v:shape>
                  <v:shape id="Text Box 3766" o:spid="_x0000_s2030" type="#_x0000_t202" style="position:absolute;left:4413;top:4415;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" stroked="f">
                    <v:fill opacity="0"/>
                    <v:textbox>
                      <w:txbxContent>
                        <w:p w14:paraId="282B5BA3" w14:textId="77777777" w:rsidR="007C7660" w:rsidRPr="00A51160" w:rsidRDefault="007C7660" w:rsidP="0073433F">
                          <w:pPr>
                            <w:rPr>
                              <w:sz w:val="18"/>
                              <w:szCs w:val="18"/>
                            </w:rPr>
                          </w:pPr>
                          <w:r w:rsidRPr="00A51160">
                            <w:rPr>
                              <w:rFonts w:hint="eastAsia"/>
                              <w:i/>
                              <w:sz w:val="18"/>
                              <w:szCs w:val="18"/>
                            </w:rPr>
                            <w:t>t</w:t>
                          </w:r>
                          <w:r w:rsidRPr="00A51160">
                            <w:rPr>
                              <w:rFonts w:hint="eastAsia"/>
                              <w:sz w:val="18"/>
                              <w:szCs w:val="18"/>
                            </w:rPr>
                            <w:t>/s</w:t>
                          </w:r>
                        </w:p>
                      </w:txbxContent>
                    </v:textbox>
                  </v:shape>
                  <v:shape id="Text Box 3767" o:spid="_x0000_s2031" type="#_x0000_t202" style="position:absolute;left:2747;top:3068;width:89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" stroked="f">
                    <v:fill opacity="0"/>
                    <v:textbox>
                      <w:txbxContent>
                        <w:p w14:paraId="28C7A9ED" w14:textId="77777777" w:rsidR="007C7660" w:rsidRPr="00A51160" w:rsidRDefault="007C7660" w:rsidP="0073433F">
                          <w:pPr>
                            <w:rPr>
                              <w:sz w:val="18"/>
                              <w:szCs w:val="18"/>
                            </w:rPr>
                          </w:pPr>
                          <w:r>
                            <w:rPr>
                              <w:rFonts w:hint="eastAsia"/>
                              <w:i/>
                              <w:sz w:val="18"/>
                              <w:szCs w:val="18"/>
                            </w:rPr>
                            <w:t>s</w:t>
                          </w:r>
                          <w:r w:rsidRPr="00A51160">
                            <w:rPr>
                              <w:rFonts w:hint="eastAsia"/>
                              <w:sz w:val="18"/>
                              <w:szCs w:val="18"/>
                            </w:rPr>
                            <w:t>/m</w:t>
                          </w:r>
                        </w:p>
                      </w:txbxContent>
                    </v:textbox>
                  </v:shape>
                  <v:shape id="Text Box 3768" o:spid="_x0000_s2032" type="#_x0000_t202" style="position:absolute;left:4250;top:4389;width:52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" stroked="f">
                    <v:fill opacity="0"/>
                    <v:textbox>
                      <w:txbxContent>
                        <w:p w14:paraId="5391C7F9" w14:textId="77777777" w:rsidR="007C7660" w:rsidRPr="00A51160" w:rsidRDefault="007C7660" w:rsidP="0073433F">
                          <w:pPr>
                            <w:rPr>
                              <w:sz w:val="18"/>
                              <w:szCs w:val="18"/>
                            </w:rPr>
                          </w:pPr>
                          <w:r>
                            <w:rPr>
                              <w:rFonts w:hint="eastAsia"/>
                              <w:sz w:val="18"/>
                              <w:szCs w:val="18"/>
                            </w:rPr>
                            <w:t>8</w:t>
                          </w:r>
                        </w:p>
                      </w:txbxContent>
                    </v:textbox>
                  </v:shape>
                  <v:group id="Group 3769" o:spid="_x0000_s2033" style="position:absolute;left:2791;top:3528;width:1652;height:996" coordorigin="2400,2400" coordsize="64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770" o:spid="_x0000_s2034"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" path="m,l640,r,160l,160,,320r640,l640,480,,480,,640r640,e" filled="f">
                      <v:stroke dashstyle="1 1"/>
                      <v:path arrowok="t" o:connecttype="custom" o:connectlocs="0,0;640,0;640,160;0,160;0,320;640,320;640,480;0,480;0,640;640,640" o:connectangles="0,0,0,0,0,0,0,0,0,0"/>
                    </v:shape>
                    <v:shape id="Freeform 3771" o:spid="_x0000_s2035" style="position:absolute;left:2400;top:2403;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" path="m,l,640r160,l160,,320,r,640l480,640,480,,640,r,640e" filled="f">
                      <v:stroke dashstyle="1 1"/>
                      <v:path arrowok="t" o:connecttype="custom" o:connectlocs="0,0;0,640;160,640;160,0;320,0;320,640;480,640;480,0;640,0;640,640" o:connectangles="0,0,0,0,0,0,0,0,0,0"/>
                    </v:shape>
                  </v:group>
                  <v:shape id="Text Box 3757" o:spid="_x0000_s2036" type="#_x0000_t202" style="position:absolute;left:2414;top:3306;width:52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" stroked="f">
                    <v:fill opacity="0"/>
                    <v:textbox>
                      <w:txbxContent>
                        <w:p w14:paraId="3F3D09D7" w14:textId="681B7B1A" w:rsidR="007C7660" w:rsidRPr="00A51160" w:rsidRDefault="007C7660" w:rsidP="0073433F">
                          <w:pPr>
                            <w:rPr>
                              <w:sz w:val="18"/>
                              <w:szCs w:val="18"/>
                            </w:rPr>
                          </w:pPr>
                          <w:r>
                            <w:rPr>
                              <w:rFonts w:hint="eastAsia"/>
                              <w:sz w:val="18"/>
                              <w:szCs w:val="18"/>
                            </w:rPr>
                            <w:t>20</w:t>
                          </w:r>
                        </w:p>
                      </w:txbxContent>
                    </v:textbox>
                  </v:shape>
                </v:group>
                <v:group id="Group 3772" o:spid="_x0000_s2037" style="position:absolute;left:8020;top:7111;width:2259;height:1810" coordorigin="8107,4104" coordsize="23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Text Box 3773" o:spid="_x0000_s2038" type="#_x0000_t202" style="position:absolute;left:8107;top:4590;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" stroked="f">
                    <v:fill opacity="0"/>
                    <v:textbox>
                      <w:txbxContent>
                        <w:p w14:paraId="421F2AD3" w14:textId="77777777" w:rsidR="007C7660" w:rsidRPr="00A51160" w:rsidRDefault="007C7660" w:rsidP="0073433F">
                          <w:pPr>
                            <w:rPr>
                              <w:sz w:val="18"/>
                              <w:szCs w:val="18"/>
                            </w:rPr>
                          </w:pPr>
                          <w:r>
                            <w:rPr>
                              <w:rFonts w:hint="eastAsia"/>
                              <w:sz w:val="18"/>
                              <w:szCs w:val="18"/>
                            </w:rPr>
                            <w:t>3</w:t>
                          </w:r>
                        </w:p>
                      </w:txbxContent>
                    </v:textbox>
                  </v:shape>
                  <v:shape id="Text Box 3774" o:spid="_x0000_s2039" type="#_x0000_t202" style="position:absolute;left:8108;top:4848;width:77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" stroked="f">
                    <v:fill opacity="0"/>
                    <v:textbox>
                      <w:txbxContent>
                        <w:p w14:paraId="3D00C820" w14:textId="77777777" w:rsidR="007C7660" w:rsidRPr="00A51160" w:rsidRDefault="007C7660" w:rsidP="0073433F">
                          <w:pPr>
                            <w:rPr>
                              <w:sz w:val="18"/>
                              <w:szCs w:val="18"/>
                            </w:rPr>
                          </w:pPr>
                          <w:r>
                            <w:rPr>
                              <w:rFonts w:hint="eastAsia"/>
                              <w:sz w:val="18"/>
                              <w:szCs w:val="18"/>
                            </w:rPr>
                            <w:t>2</w:t>
                          </w:r>
                        </w:p>
                      </w:txbxContent>
                    </v:textbox>
                  </v:shape>
                  <v:shape id="Freeform 3775" o:spid="_x0000_s2040" style="position:absolute;left:8365;top:5555;width:1861;height:4;visibility:visible;mso-wrap-style:square;v-text-anchor:top" coordsize="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" path="m,l1912,4e" filled="f">
                    <v:stroke endarrow="block" endarrowwidth="narrow"/>
                    <v:path arrowok="t" o:connecttype="custom" o:connectlocs="0,0;1861,4" o:connectangles="0,0"/>
                  </v:shape>
                  <v:shape id="Freeform 3776" o:spid="_x0000_s2041" style="position:absolute;left:8365;top:4250;width:2;height:1305;visibility:visible;mso-wrap-style:square;v-text-anchor:top" coordsize="2,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" path="m,1320l2,e" filled="f">
                    <v:stroke endarrow="block" endarrowwidth="narrow"/>
                    <v:path arrowok="t" o:connecttype="custom" o:connectlocs="0,1305;2,0" o:connectangles="0,0"/>
                  </v:shape>
                  <v:shape id="Text Box 3777" o:spid="_x0000_s2042" type="#_x0000_t202" style="position:absolute;left:8134;top:5420;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" stroked="f">
                    <v:fill opacity="0"/>
                    <v:textbox>
                      <w:txbxContent>
                        <w:p w14:paraId="1AB0BA20" w14:textId="77777777" w:rsidR="007C7660" w:rsidRPr="00A51160" w:rsidRDefault="007C7660" w:rsidP="0073433F">
                          <w:pPr>
                            <w:rPr>
                              <w:sz w:val="18"/>
                              <w:szCs w:val="18"/>
                            </w:rPr>
                          </w:pPr>
                          <w:r>
                            <w:rPr>
                              <w:rFonts w:hint="eastAsia"/>
                              <w:sz w:val="18"/>
                              <w:szCs w:val="18"/>
                            </w:rPr>
                            <w:t>0</w:t>
                          </w:r>
                        </w:p>
                      </w:txbxContent>
                    </v:textbox>
                  </v:shape>
                  <v:shape id="Text Box 3778" o:spid="_x0000_s2043" type="#_x0000_t202" style="position:absolute;left:8588;top:5428;width:511;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" stroked="f">
                    <v:fill opacity="0"/>
                    <v:textbox>
                      <w:txbxContent>
                        <w:p w14:paraId="6765FC0C" w14:textId="77777777" w:rsidR="007C7660" w:rsidRPr="00A51160" w:rsidRDefault="007C7660" w:rsidP="0073433F">
                          <w:pPr>
                            <w:rPr>
                              <w:sz w:val="18"/>
                              <w:szCs w:val="18"/>
                            </w:rPr>
                          </w:pPr>
                          <w:r w:rsidRPr="00A51160">
                            <w:rPr>
                              <w:rFonts w:hint="eastAsia"/>
                              <w:sz w:val="18"/>
                              <w:szCs w:val="18"/>
                            </w:rPr>
                            <w:t>2</w:t>
                          </w:r>
                        </w:p>
                      </w:txbxContent>
                    </v:textbox>
                  </v:shape>
                  <v:shape id="Text Box 3779" o:spid="_x0000_s2044" type="#_x0000_t202" style="position:absolute;left:8974;top:5431;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" stroked="f">
                    <v:fill opacity="0"/>
                    <v:textbox>
                      <w:txbxContent>
                        <w:p w14:paraId="7A15CA28" w14:textId="77777777" w:rsidR="007C7660" w:rsidRPr="00A51160" w:rsidRDefault="007C7660" w:rsidP="0073433F">
                          <w:pPr>
                            <w:rPr>
                              <w:sz w:val="18"/>
                              <w:szCs w:val="18"/>
                            </w:rPr>
                          </w:pPr>
                          <w:r w:rsidRPr="00A51160">
                            <w:rPr>
                              <w:rFonts w:hint="eastAsia"/>
                              <w:sz w:val="18"/>
                              <w:szCs w:val="18"/>
                            </w:rPr>
                            <w:t>4</w:t>
                          </w:r>
                        </w:p>
                      </w:txbxContent>
                    </v:textbox>
                  </v:shape>
                  <v:shape id="Text Box 3780" o:spid="_x0000_s2045" type="#_x0000_t202" style="position:absolute;left:9392;top:5428;width:51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" stroked="f">
                    <v:fill opacity="0"/>
                    <v:textbox>
                      <w:txbxContent>
                        <w:p w14:paraId="69CDB6F0" w14:textId="77777777" w:rsidR="007C7660" w:rsidRPr="00A51160" w:rsidRDefault="007C7660" w:rsidP="0073433F">
                          <w:pPr>
                            <w:rPr>
                              <w:sz w:val="18"/>
                              <w:szCs w:val="18"/>
                            </w:rPr>
                          </w:pPr>
                          <w:r w:rsidRPr="00A51160">
                            <w:rPr>
                              <w:rFonts w:hint="eastAsia"/>
                              <w:sz w:val="18"/>
                              <w:szCs w:val="18"/>
                            </w:rPr>
                            <w:t>6</w:t>
                          </w:r>
                        </w:p>
                      </w:txbxContent>
                    </v:textbox>
                  </v:shape>
                  <v:shape id="Text Box 3781" o:spid="_x0000_s2046" type="#_x0000_t202" style="position:absolute;left:8111;top:5092;width:94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" stroked="f">
                    <v:fill opacity="0"/>
                    <v:textbox>
                      <w:txbxContent>
                        <w:p w14:paraId="62E329A1" w14:textId="77777777" w:rsidR="007C7660" w:rsidRPr="00A51160" w:rsidRDefault="007C7660" w:rsidP="0073433F">
                          <w:pPr>
                            <w:rPr>
                              <w:sz w:val="18"/>
                              <w:szCs w:val="18"/>
                            </w:rPr>
                          </w:pPr>
                          <w:r>
                            <w:rPr>
                              <w:rFonts w:hint="eastAsia"/>
                              <w:sz w:val="18"/>
                              <w:szCs w:val="18"/>
                            </w:rPr>
                            <w:t>1</w:t>
                          </w:r>
                        </w:p>
                      </w:txbxContent>
                    </v:textbox>
                  </v:shape>
                  <v:shape id="Text Box 3782" o:spid="_x0000_s2047" type="#_x0000_t202" style="position:absolute;left:9945;top:5451;width:51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" stroked="f">
                    <v:fill opacity="0"/>
                    <v:textbox>
                      <w:txbxContent>
                        <w:p w14:paraId="5865E867" w14:textId="77777777" w:rsidR="007C7660" w:rsidRPr="00A51160" w:rsidRDefault="007C7660" w:rsidP="0073433F">
                          <w:pPr>
                            <w:rPr>
                              <w:sz w:val="18"/>
                              <w:szCs w:val="18"/>
                            </w:rPr>
                          </w:pPr>
                          <w:r w:rsidRPr="00A51160">
                            <w:rPr>
                              <w:rFonts w:hint="eastAsia"/>
                              <w:i/>
                              <w:sz w:val="18"/>
                              <w:szCs w:val="18"/>
                            </w:rPr>
                            <w:t>t</w:t>
                          </w:r>
                          <w:r w:rsidRPr="00A51160">
                            <w:rPr>
                              <w:rFonts w:hint="eastAsia"/>
                              <w:sz w:val="18"/>
                              <w:szCs w:val="18"/>
                            </w:rPr>
                            <w:t>/s</w:t>
                          </w:r>
                        </w:p>
                      </w:txbxContent>
                    </v:textbox>
                  </v:shape>
                  <v:shape id="Text Box 3783" o:spid="_x0000_s2048" type="#_x0000_t202" style="position:absolute;left:8323;top:4104;width:87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" stroked="f">
                    <v:fill opacity="0"/>
                    <v:textbox>
                      <w:txbxContent>
                        <w:p w14:paraId="13118675" w14:textId="77777777" w:rsidR="007C7660" w:rsidRPr="00A51160" w:rsidRDefault="007C7660" w:rsidP="0073433F">
                          <w:pPr>
                            <w:rPr>
                              <w:sz w:val="18"/>
                              <w:szCs w:val="18"/>
                            </w:rPr>
                          </w:pPr>
                          <w:r>
                            <w:rPr>
                              <w:rFonts w:hint="eastAsia"/>
                              <w:i/>
                              <w:sz w:val="18"/>
                              <w:szCs w:val="18"/>
                            </w:rPr>
                            <w:t>v</w:t>
                          </w:r>
                          <w:r w:rsidRPr="00A51160">
                            <w:rPr>
                              <w:rFonts w:hint="eastAsia"/>
                              <w:sz w:val="18"/>
                              <w:szCs w:val="18"/>
                            </w:rPr>
                            <w:t>/m</w:t>
                          </w:r>
                          <w:r w:rsidRPr="00650C45">
                            <w:rPr>
                              <w:sz w:val="18"/>
                              <w:szCs w:val="18"/>
                            </w:rPr>
                            <w:t>·s</w:t>
                          </w:r>
                          <w:r w:rsidRPr="00650C45">
                            <w:rPr>
                              <w:sz w:val="18"/>
                              <w:szCs w:val="18"/>
                              <w:vertAlign w:val="superscript"/>
                            </w:rPr>
                            <w:t>-1</w:t>
                          </w:r>
                        </w:p>
                      </w:txbxContent>
                    </v:textbox>
                  </v:shape>
                  <v:shape id="Text Box 3784" o:spid="_x0000_s2049" type="#_x0000_t202" style="position:absolute;left:9786;top:5425;width:51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" stroked="f">
                    <v:fill opacity="0"/>
                    <v:textbox>
                      <w:txbxContent>
                        <w:p w14:paraId="53DEB8BA" w14:textId="77777777" w:rsidR="007C7660" w:rsidRPr="00A51160" w:rsidRDefault="007C7660" w:rsidP="0073433F">
                          <w:pPr>
                            <w:rPr>
                              <w:sz w:val="18"/>
                              <w:szCs w:val="18"/>
                            </w:rPr>
                          </w:pPr>
                          <w:r>
                            <w:rPr>
                              <w:rFonts w:hint="eastAsia"/>
                              <w:sz w:val="18"/>
                              <w:szCs w:val="18"/>
                            </w:rPr>
                            <w:t>8</w:t>
                          </w:r>
                        </w:p>
                      </w:txbxContent>
                    </v:textbox>
                  </v:shape>
                  <v:group id="Group 3785" o:spid="_x0000_s2050" style="position:absolute;left:8366;top:4563;width:1608;height:991" coordorigin="2400,2400"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786" o:spid="_x0000_s2051"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" path="m,l640,r,160l,160,,320r640,l640,480,,480,,640r640,e" filled="f">
                      <v:stroke dashstyle="1 1"/>
                      <v:path arrowok="t" o:connecttype="custom" o:connectlocs="0,0;640,0;640,160;0,160;0,320;640,320;640,480;0,480;0,640;640,640" o:connectangles="0,0,0,0,0,0,0,0,0,0"/>
                    </v:shape>
                    <v:shape id="Freeform 3787" o:spid="_x0000_s2052" style="position:absolute;left:2400;top:2400;width:640;height:640;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" path="m,l,640r160,l160,,320,r,640l480,640,480,,640,r,640e" filled="f">
                      <v:stroke dashstyle="1 1"/>
                      <v:path arrowok="t" o:connecttype="custom" o:connectlocs="0,0;0,640;160,640;160,0;320,0;320,640;480,640;480,0;640,0;640,640" o:connectangles="0,0,0,0,0,0,0,0,0,0"/>
                    </v:shape>
                  </v:group>
                  <v:shape id="Text Box 3788" o:spid="_x0000_s2053" type="#_x0000_t202" style="position:absolute;left:8107;top:4342;width:66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" stroked="f">
                    <v:fill opacity="0"/>
                    <v:textbox>
                      <w:txbxContent>
                        <w:p w14:paraId="0EA69D10" w14:textId="77777777" w:rsidR="007C7660" w:rsidRPr="00A51160" w:rsidRDefault="007C7660" w:rsidP="0073433F">
                          <w:pPr>
                            <w:rPr>
                              <w:sz w:val="18"/>
                              <w:szCs w:val="18"/>
                            </w:rPr>
                          </w:pPr>
                          <w:r>
                            <w:rPr>
                              <w:rFonts w:hint="eastAsia"/>
                              <w:sz w:val="18"/>
                              <w:szCs w:val="18"/>
                            </w:rPr>
                            <w:t>4</w:t>
                          </w:r>
                        </w:p>
                      </w:txbxContent>
                    </v:textbox>
                  </v:shape>
                </v:group>
                <v:shape id="Text Box 3789" o:spid="_x0000_s2054" type="#_x0000_t202" style="position:absolute;left:6674;top:8713;width:65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017882A" w14:textId="77777777" w:rsidR="007C7660" w:rsidRDefault="007C7660" w:rsidP="0073433F">
                        <w:pPr>
                          <w:rPr>
                            <w:sz w:val="18"/>
                            <w:szCs w:val="18"/>
                          </w:rPr>
                        </w:pPr>
                        <w:r>
                          <w:rPr>
                            <w:rFonts w:hint="eastAsia"/>
                            <w:sz w:val="18"/>
                            <w:szCs w:val="18"/>
                          </w:rPr>
                          <w:t>（</w:t>
                        </w:r>
                        <w:r>
                          <w:rPr>
                            <w:rFonts w:hint="eastAsia"/>
                            <w:sz w:val="18"/>
                            <w:szCs w:val="18"/>
                          </w:rPr>
                          <w:t>a</w:t>
                        </w:r>
                        <w:r>
                          <w:rPr>
                            <w:rFonts w:hint="eastAsia"/>
                            <w:sz w:val="18"/>
                            <w:szCs w:val="18"/>
                          </w:rPr>
                          <w:t>）</w:t>
                        </w:r>
                      </w:p>
                      <w:p w14:paraId="31CF9FE8" w14:textId="77777777" w:rsidR="007C7660" w:rsidRPr="00416A88" w:rsidRDefault="007C7660" w:rsidP="0073433F">
                        <w:pPr>
                          <w:rPr>
                            <w:sz w:val="18"/>
                            <w:szCs w:val="18"/>
                          </w:rPr>
                        </w:pPr>
                      </w:p>
                    </w:txbxContent>
                  </v:textbox>
                </v:shape>
                <v:shape id="Text Box 3790" o:spid="_x0000_s2055" type="#_x0000_t202" style="position:absolute;left:8835;top:8683;width:112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F6C931D" w14:textId="77777777" w:rsidR="007C7660" w:rsidRDefault="007C7660" w:rsidP="0073433F">
                        <w:pPr>
                          <w:rPr>
                            <w:sz w:val="18"/>
                            <w:szCs w:val="18"/>
                          </w:rPr>
                        </w:pPr>
                        <w:r>
                          <w:rPr>
                            <w:rFonts w:hint="eastAsia"/>
                            <w:sz w:val="18"/>
                            <w:szCs w:val="18"/>
                          </w:rPr>
                          <w:t>（</w:t>
                        </w:r>
                        <w:r>
                          <w:rPr>
                            <w:rFonts w:hint="eastAsia"/>
                            <w:sz w:val="18"/>
                            <w:szCs w:val="18"/>
                          </w:rPr>
                          <w:t>b</w:t>
                        </w:r>
                        <w:r>
                          <w:rPr>
                            <w:rFonts w:hint="eastAsia"/>
                            <w:sz w:val="18"/>
                            <w:szCs w:val="18"/>
                          </w:rPr>
                          <w:t>）</w:t>
                        </w:r>
                      </w:p>
                      <w:p w14:paraId="0354B2B4" w14:textId="77777777" w:rsidR="007C7660" w:rsidRPr="00416A88" w:rsidRDefault="007C7660" w:rsidP="0073433F">
                        <w:pPr>
                          <w:rPr>
                            <w:sz w:val="18"/>
                            <w:szCs w:val="18"/>
                          </w:rPr>
                        </w:pPr>
                      </w:p>
                    </w:txbxContent>
                  </v:textbox>
                </v:shape>
                <v:line id="Line 3793" o:spid="_x0000_s2056" style="position:absolute;flip:y;visibility:visible;mso-wrap-style:square" from="6210,7569" to="7732,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794" o:spid="_x0000_s2057" style="position:absolute;visibility:visible;mso-wrap-style:square" from="8258,7944" to="9824,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w10:anchorlock/>
              </v:group>
            </w:pict>
          </mc:Fallback>
        </mc:AlternateContent>
      </w:r>
    </w:p>
    <w:p w14:paraId="5ED17658" w14:textId="77777777" w:rsidR="00B60D7A" w:rsidRPr="001121E8" w:rsidRDefault="00B60D7A" w:rsidP="00DE6A7E">
      <w:pPr>
        <w:rPr>
          <w:rFonts w:ascii="黑体" w:eastAsia="黑体"/>
        </w:rPr>
      </w:pPr>
    </w:p>
    <w:p w14:paraId="24B6009C" w14:textId="77777777" w:rsidR="00B60D7A" w:rsidRPr="001121E8" w:rsidRDefault="0073433F" w:rsidP="0073433F">
      <w:r>
        <w:t>21</w:t>
      </w:r>
      <w:r>
        <w:rPr>
          <w:rFonts w:hint="eastAsia"/>
        </w:rPr>
        <w:t>．</w:t>
      </w:r>
    </w:p>
    <w:p w14:paraId="75423710" w14:textId="77777777" w:rsidR="00B60D7A" w:rsidRPr="001121E8" w:rsidRDefault="0073433F" w:rsidP="00DE6A7E">
      <w:r w:rsidRPr="001121E8">
        <w:rPr>
          <w:rFonts w:hint="eastAsia"/>
          <w:noProof/>
        </w:rPr>
        <mc:AlternateContent>
          <mc:Choice Requires="wpg">
            <w:drawing>
              <wp:inline distT="0" distB="0" distL="0" distR="0" wp14:anchorId="5AC09851" wp14:editId="2717A519">
                <wp:extent cx="2295525" cy="1021784"/>
                <wp:effectExtent l="0" t="0" r="28575" b="26035"/>
                <wp:docPr id="155"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021784"/>
                          <a:chOff x="2183" y="9622"/>
                          <a:chExt cx="3613" cy="1606"/>
                        </a:xfrm>
                      </wpg:grpSpPr>
                      <wpg:grpSp>
                        <wpg:cNvPr id="156" name="Group 3796"/>
                        <wpg:cNvGrpSpPr>
                          <a:grpSpLocks/>
                        </wpg:cNvGrpSpPr>
                        <wpg:grpSpPr bwMode="auto">
                          <a:xfrm>
                            <a:off x="2183" y="9622"/>
                            <a:ext cx="3222" cy="1606"/>
                            <a:chOff x="7094" y="5295"/>
                            <a:chExt cx="3222" cy="1606"/>
                          </a:xfrm>
                        </wpg:grpSpPr>
                        <wpg:grpSp>
                          <wpg:cNvPr id="157" name="Group 3797"/>
                          <wpg:cNvGrpSpPr>
                            <a:grpSpLocks/>
                          </wpg:cNvGrpSpPr>
                          <wpg:grpSpPr bwMode="auto">
                            <a:xfrm>
                              <a:off x="7094" y="5295"/>
                              <a:ext cx="1374" cy="1601"/>
                              <a:chOff x="6762" y="2595"/>
                              <a:chExt cx="1374" cy="1601"/>
                            </a:xfrm>
                          </wpg:grpSpPr>
                          <wpg:grpSp>
                            <wpg:cNvPr id="158" name="Group 3798"/>
                            <wpg:cNvGrpSpPr>
                              <a:grpSpLocks/>
                            </wpg:cNvGrpSpPr>
                            <wpg:grpSpPr bwMode="auto">
                              <a:xfrm>
                                <a:off x="6994" y="2595"/>
                                <a:ext cx="1142" cy="799"/>
                                <a:chOff x="6994" y="2595"/>
                                <a:chExt cx="1142" cy="799"/>
                              </a:xfrm>
                            </wpg:grpSpPr>
                            <wpg:grpSp>
                              <wpg:cNvPr id="159" name="Group 3799"/>
                              <wpg:cNvGrpSpPr>
                                <a:grpSpLocks/>
                              </wpg:cNvGrpSpPr>
                              <wpg:grpSpPr bwMode="auto">
                                <a:xfrm>
                                  <a:off x="6994" y="2595"/>
                                  <a:ext cx="1129" cy="799"/>
                                  <a:chOff x="3536" y="3495"/>
                                  <a:chExt cx="1487" cy="1053"/>
                                </a:xfrm>
                              </wpg:grpSpPr>
                              <wps:wsp>
                                <wps:cNvPr id="160" name="Freeform 3800"/>
                                <wps:cNvSpPr>
                                  <a:spLocks/>
                                </wps:cNvSpPr>
                                <wps:spPr bwMode="auto">
                                  <a:xfrm>
                                    <a:off x="4544" y="3525"/>
                                    <a:ext cx="479" cy="975"/>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801"/>
                                <wps:cNvSpPr>
                                  <a:spLocks/>
                                </wps:cNvSpPr>
                                <wps:spPr bwMode="auto">
                                  <a:xfrm>
                                    <a:off x="4515" y="3495"/>
                                    <a:ext cx="290" cy="960"/>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802"/>
                                <wps:cNvSpPr>
                                  <a:spLocks/>
                                </wps:cNvSpPr>
                                <wps:spPr bwMode="auto">
                                  <a:xfrm>
                                    <a:off x="4455" y="3540"/>
                                    <a:ext cx="157" cy="900"/>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803"/>
                                <wps:cNvSpPr>
                                  <a:spLocks/>
                                </wps:cNvSpPr>
                                <wps:spPr bwMode="auto">
                                  <a:xfrm>
                                    <a:off x="4260" y="3585"/>
                                    <a:ext cx="182" cy="855"/>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804"/>
                                <wps:cNvSpPr>
                                  <a:spLocks/>
                                </wps:cNvSpPr>
                                <wps:spPr bwMode="auto">
                                  <a:xfrm>
                                    <a:off x="3990" y="3675"/>
                                    <a:ext cx="375" cy="780"/>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805"/>
                                <wps:cNvSpPr>
                                  <a:spLocks/>
                                </wps:cNvSpPr>
                                <wps:spPr bwMode="auto">
                                  <a:xfrm>
                                    <a:off x="3765" y="3885"/>
                                    <a:ext cx="554" cy="585"/>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3806"/>
                                <wps:cNvSpPr>
                                  <a:spLocks/>
                                </wps:cNvSpPr>
                                <wps:spPr bwMode="auto">
                                  <a:xfrm>
                                    <a:off x="3630" y="4140"/>
                                    <a:ext cx="674" cy="37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3807"/>
                                <wps:cNvCnPr>
                                  <a:cxnSpLocks noChangeShapeType="1"/>
                                </wps:cNvCnPr>
                                <wps:spPr bwMode="auto">
                                  <a:xfrm flipH="1" flipV="1">
                                    <a:off x="3536" y="4548"/>
                                    <a:ext cx="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AutoShape 3808"/>
                              <wps:cNvSpPr>
                                <a:spLocks noChangeArrowheads="1"/>
                              </wps:cNvSpPr>
                              <wps:spPr bwMode="auto">
                                <a:xfrm>
                                  <a:off x="8092" y="272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 name="AutoShape 3809"/>
                              <wps:cNvSpPr>
                                <a:spLocks noChangeArrowheads="1"/>
                              </wps:cNvSpPr>
                              <wps:spPr bwMode="auto">
                                <a:xfrm>
                                  <a:off x="7926" y="272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0" name="AutoShape 3810"/>
                              <wps:cNvSpPr>
                                <a:spLocks noChangeArrowheads="1"/>
                              </wps:cNvSpPr>
                              <wps:spPr bwMode="auto">
                                <a:xfrm rot="-3600000">
                                  <a:off x="7206" y="310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1" name="AutoShape 3811"/>
                              <wps:cNvSpPr>
                                <a:spLocks noChangeArrowheads="1"/>
                              </wps:cNvSpPr>
                              <wps:spPr bwMode="auto">
                                <a:xfrm rot="-2700000">
                                  <a:off x="7296" y="296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2" name="AutoShape 3812"/>
                              <wps:cNvSpPr>
                                <a:spLocks noChangeArrowheads="1"/>
                              </wps:cNvSpPr>
                              <wps:spPr bwMode="auto">
                                <a:xfrm rot="-300000">
                                  <a:off x="7768" y="273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3" name="AutoShape 3813"/>
                              <wps:cNvSpPr>
                                <a:spLocks noChangeArrowheads="1"/>
                              </wps:cNvSpPr>
                              <wps:spPr bwMode="auto">
                                <a:xfrm rot="-1500000">
                                  <a:off x="7604" y="276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4" name="AutoShape 3814"/>
                              <wps:cNvSpPr>
                                <a:spLocks noChangeArrowheads="1"/>
                              </wps:cNvSpPr>
                              <wps:spPr bwMode="auto">
                                <a:xfrm rot="-2100000">
                                  <a:off x="7440" y="2816"/>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75" name="Group 3815"/>
                            <wpg:cNvGrpSpPr>
                              <a:grpSpLocks/>
                            </wpg:cNvGrpSpPr>
                            <wpg:grpSpPr bwMode="auto">
                              <a:xfrm>
                                <a:off x="6762" y="3397"/>
                                <a:ext cx="1352" cy="799"/>
                                <a:chOff x="6762" y="3397"/>
                                <a:chExt cx="1352" cy="799"/>
                              </a:xfrm>
                            </wpg:grpSpPr>
                            <wpg:grpSp>
                              <wpg:cNvPr id="176" name="Group 3816"/>
                              <wpg:cNvGrpSpPr>
                                <a:grpSpLocks/>
                              </wpg:cNvGrpSpPr>
                              <wpg:grpSpPr bwMode="auto">
                                <a:xfrm>
                                  <a:off x="6762" y="3397"/>
                                  <a:ext cx="1339" cy="799"/>
                                  <a:chOff x="6762" y="3397"/>
                                  <a:chExt cx="1339" cy="799"/>
                                </a:xfrm>
                              </wpg:grpSpPr>
                              <wps:wsp>
                                <wps:cNvPr id="177" name="Freeform 3817"/>
                                <wps:cNvSpPr>
                                  <a:spLocks/>
                                </wps:cNvSpPr>
                                <wps:spPr bwMode="auto">
                                  <a:xfrm flipV="1">
                                    <a:off x="7737" y="3433"/>
                                    <a:ext cx="364" cy="740"/>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3818"/>
                                <wps:cNvSpPr>
                                  <a:spLocks/>
                                </wps:cNvSpPr>
                                <wps:spPr bwMode="auto">
                                  <a:xfrm flipV="1">
                                    <a:off x="7715" y="3468"/>
                                    <a:ext cx="220" cy="728"/>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819"/>
                                <wps:cNvSpPr>
                                  <a:spLocks/>
                                </wps:cNvSpPr>
                                <wps:spPr bwMode="auto">
                                  <a:xfrm flipV="1">
                                    <a:off x="7670" y="3479"/>
                                    <a:ext cx="119" cy="683"/>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3820"/>
                                <wps:cNvSpPr>
                                  <a:spLocks/>
                                </wps:cNvSpPr>
                                <wps:spPr bwMode="auto">
                                  <a:xfrm flipV="1">
                                    <a:off x="7522" y="3479"/>
                                    <a:ext cx="138" cy="649"/>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821"/>
                                <wps:cNvSpPr>
                                  <a:spLocks/>
                                </wps:cNvSpPr>
                                <wps:spPr bwMode="auto">
                                  <a:xfrm flipV="1">
                                    <a:off x="7317" y="3468"/>
                                    <a:ext cx="284" cy="591"/>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3822"/>
                                <wps:cNvSpPr>
                                  <a:spLocks/>
                                </wps:cNvSpPr>
                                <wps:spPr bwMode="auto">
                                  <a:xfrm flipV="1">
                                    <a:off x="7146" y="3456"/>
                                    <a:ext cx="420" cy="444"/>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823"/>
                                <wps:cNvSpPr>
                                  <a:spLocks/>
                                </wps:cNvSpPr>
                                <wps:spPr bwMode="auto">
                                  <a:xfrm flipV="1">
                                    <a:off x="7043" y="3422"/>
                                    <a:ext cx="512" cy="28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3824"/>
                                <wps:cNvCnPr>
                                  <a:cxnSpLocks noChangeShapeType="1"/>
                                </wps:cNvCnPr>
                                <wps:spPr bwMode="auto">
                                  <a:xfrm flipH="1">
                                    <a:off x="6762" y="3397"/>
                                    <a:ext cx="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AutoShape 3825"/>
                              <wps:cNvSpPr>
                                <a:spLocks noChangeArrowheads="1"/>
                              </wps:cNvSpPr>
                              <wps:spPr bwMode="auto">
                                <a:xfrm flipV="1">
                                  <a:off x="8070" y="394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6" name="AutoShape 3826"/>
                              <wps:cNvSpPr>
                                <a:spLocks noChangeArrowheads="1"/>
                              </wps:cNvSpPr>
                              <wps:spPr bwMode="auto">
                                <a:xfrm flipV="1">
                                  <a:off x="7904" y="394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7" name="AutoShape 3827"/>
                              <wps:cNvSpPr>
                                <a:spLocks noChangeArrowheads="1"/>
                              </wps:cNvSpPr>
                              <wps:spPr bwMode="auto">
                                <a:xfrm rot="3600000" flipV="1">
                                  <a:off x="7184" y="3568"/>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 name="AutoShape 3828"/>
                              <wps:cNvSpPr>
                                <a:spLocks noChangeArrowheads="1"/>
                              </wps:cNvSpPr>
                              <wps:spPr bwMode="auto">
                                <a:xfrm rot="2700000" flipV="1">
                                  <a:off x="7274" y="3711"/>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9" name="AutoShape 3829"/>
                              <wps:cNvSpPr>
                                <a:spLocks noChangeArrowheads="1"/>
                              </wps:cNvSpPr>
                              <wps:spPr bwMode="auto">
                                <a:xfrm rot="300000" flipV="1">
                                  <a:off x="7746" y="393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0" name="AutoShape 3830"/>
                              <wps:cNvSpPr>
                                <a:spLocks noChangeArrowheads="1"/>
                              </wps:cNvSpPr>
                              <wps:spPr bwMode="auto">
                                <a:xfrm rot="1500000" flipV="1">
                                  <a:off x="7582" y="3908"/>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1" name="AutoShape 3831"/>
                              <wps:cNvSpPr>
                                <a:spLocks noChangeArrowheads="1"/>
                              </wps:cNvSpPr>
                              <wps:spPr bwMode="auto">
                                <a:xfrm rot="2100000" flipV="1">
                                  <a:off x="7418" y="3855"/>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92" name="AutoShape 3832"/>
                            <wps:cNvSpPr>
                              <a:spLocks noChangeArrowheads="1"/>
                            </wps:cNvSpPr>
                            <wps:spPr bwMode="auto">
                              <a:xfrm rot="-5400000">
                                <a:off x="7133" y="3329"/>
                                <a:ext cx="47" cy="1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93" name="Group 3833"/>
                          <wpg:cNvGrpSpPr>
                            <a:grpSpLocks/>
                          </wpg:cNvGrpSpPr>
                          <wpg:grpSpPr bwMode="auto">
                            <a:xfrm>
                              <a:off x="8600" y="5301"/>
                              <a:ext cx="1716" cy="1600"/>
                              <a:chOff x="8600" y="5301"/>
                              <a:chExt cx="1716" cy="1600"/>
                            </a:xfrm>
                          </wpg:grpSpPr>
                          <wpg:grpSp>
                            <wpg:cNvPr id="194" name="Group 3834"/>
                            <wpg:cNvGrpSpPr>
                              <a:grpSpLocks/>
                            </wpg:cNvGrpSpPr>
                            <wpg:grpSpPr bwMode="auto">
                              <a:xfrm flipH="1">
                                <a:off x="8600" y="5301"/>
                                <a:ext cx="1142" cy="799"/>
                                <a:chOff x="5352" y="3315"/>
                                <a:chExt cx="1142" cy="799"/>
                              </a:xfrm>
                            </wpg:grpSpPr>
                            <wpg:grpSp>
                              <wpg:cNvPr id="195" name="Group 3835"/>
                              <wpg:cNvGrpSpPr>
                                <a:grpSpLocks/>
                              </wpg:cNvGrpSpPr>
                              <wpg:grpSpPr bwMode="auto">
                                <a:xfrm>
                                  <a:off x="5352" y="3315"/>
                                  <a:ext cx="1129" cy="799"/>
                                  <a:chOff x="3536" y="3495"/>
                                  <a:chExt cx="1487" cy="1053"/>
                                </a:xfrm>
                              </wpg:grpSpPr>
                              <wps:wsp>
                                <wps:cNvPr id="196" name="Freeform 3836"/>
                                <wps:cNvSpPr>
                                  <a:spLocks/>
                                </wps:cNvSpPr>
                                <wps:spPr bwMode="auto">
                                  <a:xfrm>
                                    <a:off x="4544" y="3525"/>
                                    <a:ext cx="479" cy="975"/>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837"/>
                                <wps:cNvSpPr>
                                  <a:spLocks/>
                                </wps:cNvSpPr>
                                <wps:spPr bwMode="auto">
                                  <a:xfrm>
                                    <a:off x="4515" y="3495"/>
                                    <a:ext cx="290" cy="960"/>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838"/>
                                <wps:cNvSpPr>
                                  <a:spLocks/>
                                </wps:cNvSpPr>
                                <wps:spPr bwMode="auto">
                                  <a:xfrm>
                                    <a:off x="4455" y="3540"/>
                                    <a:ext cx="157" cy="900"/>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3839"/>
                                <wps:cNvSpPr>
                                  <a:spLocks/>
                                </wps:cNvSpPr>
                                <wps:spPr bwMode="auto">
                                  <a:xfrm>
                                    <a:off x="4260" y="3585"/>
                                    <a:ext cx="182" cy="855"/>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840"/>
                                <wps:cNvSpPr>
                                  <a:spLocks/>
                                </wps:cNvSpPr>
                                <wps:spPr bwMode="auto">
                                  <a:xfrm>
                                    <a:off x="3990" y="3675"/>
                                    <a:ext cx="375" cy="780"/>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3841"/>
                                <wps:cNvSpPr>
                                  <a:spLocks/>
                                </wps:cNvSpPr>
                                <wps:spPr bwMode="auto">
                                  <a:xfrm>
                                    <a:off x="3765" y="3885"/>
                                    <a:ext cx="554" cy="585"/>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842"/>
                                <wps:cNvSpPr>
                                  <a:spLocks/>
                                </wps:cNvSpPr>
                                <wps:spPr bwMode="auto">
                                  <a:xfrm>
                                    <a:off x="3630" y="4140"/>
                                    <a:ext cx="674" cy="37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3843"/>
                                <wps:cNvCnPr>
                                  <a:cxnSpLocks noChangeShapeType="1"/>
                                </wps:cNvCnPr>
                                <wps:spPr bwMode="auto">
                                  <a:xfrm flipH="1" flipV="1">
                                    <a:off x="3536" y="4548"/>
                                    <a:ext cx="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4" name="AutoShape 3844"/>
                              <wps:cNvSpPr>
                                <a:spLocks noChangeArrowheads="1"/>
                              </wps:cNvSpPr>
                              <wps:spPr bwMode="auto">
                                <a:xfrm>
                                  <a:off x="6450" y="344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5" name="AutoShape 3845"/>
                              <wps:cNvSpPr>
                                <a:spLocks noChangeArrowheads="1"/>
                              </wps:cNvSpPr>
                              <wps:spPr bwMode="auto">
                                <a:xfrm>
                                  <a:off x="6284" y="344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6" name="AutoShape 3846"/>
                              <wps:cNvSpPr>
                                <a:spLocks noChangeArrowheads="1"/>
                              </wps:cNvSpPr>
                              <wps:spPr bwMode="auto">
                                <a:xfrm rot="-3600000">
                                  <a:off x="5564" y="382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7" name="AutoShape 3847"/>
                              <wps:cNvSpPr>
                                <a:spLocks noChangeArrowheads="1"/>
                              </wps:cNvSpPr>
                              <wps:spPr bwMode="auto">
                                <a:xfrm rot="-2700000">
                                  <a:off x="5654" y="368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8" name="AutoShape 3848"/>
                              <wps:cNvSpPr>
                                <a:spLocks noChangeArrowheads="1"/>
                              </wps:cNvSpPr>
                              <wps:spPr bwMode="auto">
                                <a:xfrm rot="-300000">
                                  <a:off x="6126" y="345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9" name="AutoShape 3849"/>
                              <wps:cNvSpPr>
                                <a:spLocks noChangeArrowheads="1"/>
                              </wps:cNvSpPr>
                              <wps:spPr bwMode="auto">
                                <a:xfrm rot="-1500000">
                                  <a:off x="5962" y="348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0" name="AutoShape 3850"/>
                              <wps:cNvSpPr>
                                <a:spLocks noChangeArrowheads="1"/>
                              </wps:cNvSpPr>
                              <wps:spPr bwMode="auto">
                                <a:xfrm rot="-2100000">
                                  <a:off x="5798" y="3536"/>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11" name="Group 3851"/>
                            <wpg:cNvGrpSpPr>
                              <a:grpSpLocks/>
                            </wpg:cNvGrpSpPr>
                            <wpg:grpSpPr bwMode="auto">
                              <a:xfrm>
                                <a:off x="8622" y="6101"/>
                                <a:ext cx="1694" cy="800"/>
                                <a:chOff x="8622" y="6101"/>
                                <a:chExt cx="1694" cy="800"/>
                              </a:xfrm>
                            </wpg:grpSpPr>
                            <wpg:grpSp>
                              <wpg:cNvPr id="212" name="Group 3852"/>
                              <wpg:cNvGrpSpPr>
                                <a:grpSpLocks/>
                              </wpg:cNvGrpSpPr>
                              <wpg:grpSpPr bwMode="auto">
                                <a:xfrm>
                                  <a:off x="8636" y="6101"/>
                                  <a:ext cx="1680" cy="800"/>
                                  <a:chOff x="8636" y="6101"/>
                                  <a:chExt cx="1680" cy="800"/>
                                </a:xfrm>
                              </wpg:grpSpPr>
                              <wps:wsp>
                                <wps:cNvPr id="213" name="Freeform 3853"/>
                                <wps:cNvSpPr>
                                  <a:spLocks/>
                                </wps:cNvSpPr>
                                <wps:spPr bwMode="auto">
                                  <a:xfrm flipH="1" flipV="1">
                                    <a:off x="8636" y="6138"/>
                                    <a:ext cx="364" cy="740"/>
                                  </a:xfrm>
                                  <a:custGeom>
                                    <a:avLst/>
                                    <a:gdLst>
                                      <a:gd name="T0" fmla="*/ 0 w 479"/>
                                      <a:gd name="T1" fmla="*/ 975 h 975"/>
                                      <a:gd name="T2" fmla="*/ 210 w 479"/>
                                      <a:gd name="T3" fmla="*/ 840 h 975"/>
                                      <a:gd name="T4" fmla="*/ 390 w 479"/>
                                      <a:gd name="T5" fmla="*/ 615 h 975"/>
                                      <a:gd name="T6" fmla="*/ 466 w 479"/>
                                      <a:gd name="T7" fmla="*/ 285 h 975"/>
                                      <a:gd name="T8" fmla="*/ 466 w 479"/>
                                      <a:gd name="T9" fmla="*/ 0 h 975"/>
                                    </a:gdLst>
                                    <a:ahLst/>
                                    <a:cxnLst>
                                      <a:cxn ang="0">
                                        <a:pos x="T0" y="T1"/>
                                      </a:cxn>
                                      <a:cxn ang="0">
                                        <a:pos x="T2" y="T3"/>
                                      </a:cxn>
                                      <a:cxn ang="0">
                                        <a:pos x="T4" y="T5"/>
                                      </a:cxn>
                                      <a:cxn ang="0">
                                        <a:pos x="T6" y="T7"/>
                                      </a:cxn>
                                      <a:cxn ang="0">
                                        <a:pos x="T8" y="T9"/>
                                      </a:cxn>
                                    </a:cxnLst>
                                    <a:rect l="0" t="0" r="r" b="b"/>
                                    <a:pathLst>
                                      <a:path w="479" h="975">
                                        <a:moveTo>
                                          <a:pt x="0" y="975"/>
                                        </a:moveTo>
                                        <a:cubicBezTo>
                                          <a:pt x="72" y="937"/>
                                          <a:pt x="145" y="900"/>
                                          <a:pt x="210" y="840"/>
                                        </a:cubicBezTo>
                                        <a:cubicBezTo>
                                          <a:pt x="275" y="780"/>
                                          <a:pt x="347" y="707"/>
                                          <a:pt x="390" y="615"/>
                                        </a:cubicBezTo>
                                        <a:cubicBezTo>
                                          <a:pt x="433" y="523"/>
                                          <a:pt x="453" y="387"/>
                                          <a:pt x="466" y="285"/>
                                        </a:cubicBezTo>
                                        <a:cubicBezTo>
                                          <a:pt x="479" y="183"/>
                                          <a:pt x="472" y="91"/>
                                          <a:pt x="46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854"/>
                                <wps:cNvSpPr>
                                  <a:spLocks/>
                                </wps:cNvSpPr>
                                <wps:spPr bwMode="auto">
                                  <a:xfrm flipH="1" flipV="1">
                                    <a:off x="8802" y="6173"/>
                                    <a:ext cx="220" cy="728"/>
                                  </a:xfrm>
                                  <a:custGeom>
                                    <a:avLst/>
                                    <a:gdLst>
                                      <a:gd name="T0" fmla="*/ 0 w 290"/>
                                      <a:gd name="T1" fmla="*/ 960 h 960"/>
                                      <a:gd name="T2" fmla="*/ 165 w 290"/>
                                      <a:gd name="T3" fmla="*/ 765 h 960"/>
                                      <a:gd name="T4" fmla="*/ 270 w 290"/>
                                      <a:gd name="T5" fmla="*/ 495 h 960"/>
                                      <a:gd name="T6" fmla="*/ 285 w 290"/>
                                      <a:gd name="T7" fmla="*/ 255 h 960"/>
                                      <a:gd name="T8" fmla="*/ 255 w 290"/>
                                      <a:gd name="T9" fmla="*/ 0 h 960"/>
                                    </a:gdLst>
                                    <a:ahLst/>
                                    <a:cxnLst>
                                      <a:cxn ang="0">
                                        <a:pos x="T0" y="T1"/>
                                      </a:cxn>
                                      <a:cxn ang="0">
                                        <a:pos x="T2" y="T3"/>
                                      </a:cxn>
                                      <a:cxn ang="0">
                                        <a:pos x="T4" y="T5"/>
                                      </a:cxn>
                                      <a:cxn ang="0">
                                        <a:pos x="T6" y="T7"/>
                                      </a:cxn>
                                      <a:cxn ang="0">
                                        <a:pos x="T8" y="T9"/>
                                      </a:cxn>
                                    </a:cxnLst>
                                    <a:rect l="0" t="0" r="r" b="b"/>
                                    <a:pathLst>
                                      <a:path w="290" h="960">
                                        <a:moveTo>
                                          <a:pt x="0" y="960"/>
                                        </a:moveTo>
                                        <a:cubicBezTo>
                                          <a:pt x="27" y="928"/>
                                          <a:pt x="120" y="842"/>
                                          <a:pt x="165" y="765"/>
                                        </a:cubicBezTo>
                                        <a:cubicBezTo>
                                          <a:pt x="210" y="688"/>
                                          <a:pt x="250" y="580"/>
                                          <a:pt x="270" y="495"/>
                                        </a:cubicBezTo>
                                        <a:cubicBezTo>
                                          <a:pt x="290" y="410"/>
                                          <a:pt x="287" y="337"/>
                                          <a:pt x="285" y="255"/>
                                        </a:cubicBezTo>
                                        <a:cubicBezTo>
                                          <a:pt x="283" y="173"/>
                                          <a:pt x="261" y="53"/>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3855"/>
                                <wps:cNvSpPr>
                                  <a:spLocks/>
                                </wps:cNvSpPr>
                                <wps:spPr bwMode="auto">
                                  <a:xfrm flipH="1" flipV="1">
                                    <a:off x="8948" y="6184"/>
                                    <a:ext cx="119" cy="683"/>
                                  </a:xfrm>
                                  <a:custGeom>
                                    <a:avLst/>
                                    <a:gdLst>
                                      <a:gd name="T0" fmla="*/ 0 w 157"/>
                                      <a:gd name="T1" fmla="*/ 900 h 900"/>
                                      <a:gd name="T2" fmla="*/ 135 w 157"/>
                                      <a:gd name="T3" fmla="*/ 630 h 900"/>
                                      <a:gd name="T4" fmla="*/ 135 w 157"/>
                                      <a:gd name="T5" fmla="*/ 255 h 900"/>
                                      <a:gd name="T6" fmla="*/ 75 w 157"/>
                                      <a:gd name="T7" fmla="*/ 0 h 900"/>
                                    </a:gdLst>
                                    <a:ahLst/>
                                    <a:cxnLst>
                                      <a:cxn ang="0">
                                        <a:pos x="T0" y="T1"/>
                                      </a:cxn>
                                      <a:cxn ang="0">
                                        <a:pos x="T2" y="T3"/>
                                      </a:cxn>
                                      <a:cxn ang="0">
                                        <a:pos x="T4" y="T5"/>
                                      </a:cxn>
                                      <a:cxn ang="0">
                                        <a:pos x="T6" y="T7"/>
                                      </a:cxn>
                                    </a:cxnLst>
                                    <a:rect l="0" t="0" r="r" b="b"/>
                                    <a:pathLst>
                                      <a:path w="157" h="900">
                                        <a:moveTo>
                                          <a:pt x="0" y="900"/>
                                        </a:moveTo>
                                        <a:cubicBezTo>
                                          <a:pt x="23" y="855"/>
                                          <a:pt x="113" y="737"/>
                                          <a:pt x="135" y="630"/>
                                        </a:cubicBezTo>
                                        <a:cubicBezTo>
                                          <a:pt x="157" y="523"/>
                                          <a:pt x="145" y="360"/>
                                          <a:pt x="135" y="255"/>
                                        </a:cubicBezTo>
                                        <a:cubicBezTo>
                                          <a:pt x="125" y="150"/>
                                          <a:pt x="87" y="53"/>
                                          <a:pt x="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856"/>
                                <wps:cNvSpPr>
                                  <a:spLocks/>
                                </wps:cNvSpPr>
                                <wps:spPr bwMode="auto">
                                  <a:xfrm flipH="1" flipV="1">
                                    <a:off x="9077" y="6184"/>
                                    <a:ext cx="138" cy="649"/>
                                  </a:xfrm>
                                  <a:custGeom>
                                    <a:avLst/>
                                    <a:gdLst>
                                      <a:gd name="T0" fmla="*/ 150 w 182"/>
                                      <a:gd name="T1" fmla="*/ 855 h 855"/>
                                      <a:gd name="T2" fmla="*/ 180 w 182"/>
                                      <a:gd name="T3" fmla="*/ 555 h 855"/>
                                      <a:gd name="T4" fmla="*/ 135 w 182"/>
                                      <a:gd name="T5" fmla="*/ 270 h 855"/>
                                      <a:gd name="T6" fmla="*/ 0 w 182"/>
                                      <a:gd name="T7" fmla="*/ 0 h 855"/>
                                    </a:gdLst>
                                    <a:ahLst/>
                                    <a:cxnLst>
                                      <a:cxn ang="0">
                                        <a:pos x="T0" y="T1"/>
                                      </a:cxn>
                                      <a:cxn ang="0">
                                        <a:pos x="T2" y="T3"/>
                                      </a:cxn>
                                      <a:cxn ang="0">
                                        <a:pos x="T4" y="T5"/>
                                      </a:cxn>
                                      <a:cxn ang="0">
                                        <a:pos x="T6" y="T7"/>
                                      </a:cxn>
                                    </a:cxnLst>
                                    <a:rect l="0" t="0" r="r" b="b"/>
                                    <a:pathLst>
                                      <a:path w="182" h="855">
                                        <a:moveTo>
                                          <a:pt x="150" y="855"/>
                                        </a:moveTo>
                                        <a:cubicBezTo>
                                          <a:pt x="170" y="766"/>
                                          <a:pt x="182" y="652"/>
                                          <a:pt x="180" y="555"/>
                                        </a:cubicBezTo>
                                        <a:cubicBezTo>
                                          <a:pt x="178" y="458"/>
                                          <a:pt x="165" y="363"/>
                                          <a:pt x="135" y="270"/>
                                        </a:cubicBezTo>
                                        <a:cubicBezTo>
                                          <a:pt x="105" y="177"/>
                                          <a:pt x="28"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857"/>
                                <wps:cNvSpPr>
                                  <a:spLocks/>
                                </wps:cNvSpPr>
                                <wps:spPr bwMode="auto">
                                  <a:xfrm flipH="1" flipV="1">
                                    <a:off x="9136" y="6173"/>
                                    <a:ext cx="284" cy="591"/>
                                  </a:xfrm>
                                  <a:custGeom>
                                    <a:avLst/>
                                    <a:gdLst>
                                      <a:gd name="T0" fmla="*/ 375 w 375"/>
                                      <a:gd name="T1" fmla="*/ 780 h 780"/>
                                      <a:gd name="T2" fmla="*/ 269 w 375"/>
                                      <a:gd name="T3" fmla="*/ 375 h 780"/>
                                      <a:gd name="T4" fmla="*/ 120 w 375"/>
                                      <a:gd name="T5" fmla="*/ 135 h 780"/>
                                      <a:gd name="T6" fmla="*/ 0 w 375"/>
                                      <a:gd name="T7" fmla="*/ 0 h 780"/>
                                    </a:gdLst>
                                    <a:ahLst/>
                                    <a:cxnLst>
                                      <a:cxn ang="0">
                                        <a:pos x="T0" y="T1"/>
                                      </a:cxn>
                                      <a:cxn ang="0">
                                        <a:pos x="T2" y="T3"/>
                                      </a:cxn>
                                      <a:cxn ang="0">
                                        <a:pos x="T4" y="T5"/>
                                      </a:cxn>
                                      <a:cxn ang="0">
                                        <a:pos x="T6" y="T7"/>
                                      </a:cxn>
                                    </a:cxnLst>
                                    <a:rect l="0" t="0" r="r" b="b"/>
                                    <a:pathLst>
                                      <a:path w="375" h="780">
                                        <a:moveTo>
                                          <a:pt x="375" y="780"/>
                                        </a:moveTo>
                                        <a:cubicBezTo>
                                          <a:pt x="348" y="637"/>
                                          <a:pt x="312" y="483"/>
                                          <a:pt x="269" y="375"/>
                                        </a:cubicBezTo>
                                        <a:cubicBezTo>
                                          <a:pt x="226" y="267"/>
                                          <a:pt x="165" y="197"/>
                                          <a:pt x="120" y="135"/>
                                        </a:cubicBezTo>
                                        <a:cubicBezTo>
                                          <a:pt x="75" y="73"/>
                                          <a:pt x="25"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858"/>
                                <wps:cNvSpPr>
                                  <a:spLocks/>
                                </wps:cNvSpPr>
                                <wps:spPr bwMode="auto">
                                  <a:xfrm flipH="1" flipV="1">
                                    <a:off x="9171" y="6161"/>
                                    <a:ext cx="420" cy="444"/>
                                  </a:xfrm>
                                  <a:custGeom>
                                    <a:avLst/>
                                    <a:gdLst>
                                      <a:gd name="T0" fmla="*/ 554 w 554"/>
                                      <a:gd name="T1" fmla="*/ 585 h 585"/>
                                      <a:gd name="T2" fmla="*/ 300 w 554"/>
                                      <a:gd name="T3" fmla="*/ 270 h 585"/>
                                      <a:gd name="T4" fmla="*/ 180 w 554"/>
                                      <a:gd name="T5" fmla="*/ 135 h 585"/>
                                      <a:gd name="T6" fmla="*/ 0 w 554"/>
                                      <a:gd name="T7" fmla="*/ 0 h 585"/>
                                    </a:gdLst>
                                    <a:ahLst/>
                                    <a:cxnLst>
                                      <a:cxn ang="0">
                                        <a:pos x="T0" y="T1"/>
                                      </a:cxn>
                                      <a:cxn ang="0">
                                        <a:pos x="T2" y="T3"/>
                                      </a:cxn>
                                      <a:cxn ang="0">
                                        <a:pos x="T4" y="T5"/>
                                      </a:cxn>
                                      <a:cxn ang="0">
                                        <a:pos x="T6" y="T7"/>
                                      </a:cxn>
                                    </a:cxnLst>
                                    <a:rect l="0" t="0" r="r" b="b"/>
                                    <a:pathLst>
                                      <a:path w="554" h="585">
                                        <a:moveTo>
                                          <a:pt x="554" y="585"/>
                                        </a:moveTo>
                                        <a:cubicBezTo>
                                          <a:pt x="470" y="473"/>
                                          <a:pt x="362" y="345"/>
                                          <a:pt x="300" y="270"/>
                                        </a:cubicBezTo>
                                        <a:cubicBezTo>
                                          <a:pt x="238" y="195"/>
                                          <a:pt x="230" y="180"/>
                                          <a:pt x="180" y="135"/>
                                        </a:cubicBezTo>
                                        <a:cubicBezTo>
                                          <a:pt x="130" y="90"/>
                                          <a:pt x="38" y="2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859"/>
                                <wps:cNvSpPr>
                                  <a:spLocks/>
                                </wps:cNvSpPr>
                                <wps:spPr bwMode="auto">
                                  <a:xfrm flipH="1" flipV="1">
                                    <a:off x="9182" y="6127"/>
                                    <a:ext cx="512" cy="285"/>
                                  </a:xfrm>
                                  <a:custGeom>
                                    <a:avLst/>
                                    <a:gdLst>
                                      <a:gd name="T0" fmla="*/ 674 w 674"/>
                                      <a:gd name="T1" fmla="*/ 375 h 375"/>
                                      <a:gd name="T2" fmla="*/ 315 w 674"/>
                                      <a:gd name="T3" fmla="*/ 150 h 375"/>
                                      <a:gd name="T4" fmla="*/ 0 w 674"/>
                                      <a:gd name="T5" fmla="*/ 0 h 375"/>
                                    </a:gdLst>
                                    <a:ahLst/>
                                    <a:cxnLst>
                                      <a:cxn ang="0">
                                        <a:pos x="T0" y="T1"/>
                                      </a:cxn>
                                      <a:cxn ang="0">
                                        <a:pos x="T2" y="T3"/>
                                      </a:cxn>
                                      <a:cxn ang="0">
                                        <a:pos x="T4" y="T5"/>
                                      </a:cxn>
                                    </a:cxnLst>
                                    <a:rect l="0" t="0" r="r" b="b"/>
                                    <a:pathLst>
                                      <a:path w="674" h="375">
                                        <a:moveTo>
                                          <a:pt x="674" y="375"/>
                                        </a:moveTo>
                                        <a:cubicBezTo>
                                          <a:pt x="614" y="338"/>
                                          <a:pt x="427" y="212"/>
                                          <a:pt x="315" y="150"/>
                                        </a:cubicBezTo>
                                        <a:cubicBezTo>
                                          <a:pt x="203" y="88"/>
                                          <a:pt x="66" y="3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3860"/>
                                <wps:cNvCnPr>
                                  <a:cxnSpLocks noChangeShapeType="1"/>
                                </wps:cNvCnPr>
                                <wps:spPr bwMode="auto">
                                  <a:xfrm flipV="1">
                                    <a:off x="8952" y="6101"/>
                                    <a:ext cx="13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1" name="AutoShape 3861"/>
                              <wps:cNvSpPr>
                                <a:spLocks noChangeArrowheads="1"/>
                              </wps:cNvSpPr>
                              <wps:spPr bwMode="auto">
                                <a:xfrm flipH="1" flipV="1">
                                  <a:off x="8622" y="665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2" name="AutoShape 3862"/>
                              <wps:cNvSpPr>
                                <a:spLocks noChangeArrowheads="1"/>
                              </wps:cNvSpPr>
                              <wps:spPr bwMode="auto">
                                <a:xfrm flipH="1" flipV="1">
                                  <a:off x="8788" y="6650"/>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3" name="AutoShape 3863"/>
                              <wps:cNvSpPr>
                                <a:spLocks noChangeArrowheads="1"/>
                              </wps:cNvSpPr>
                              <wps:spPr bwMode="auto">
                                <a:xfrm rot="-3600000" flipH="1" flipV="1">
                                  <a:off x="9508" y="627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3864"/>
                              <wps:cNvSpPr>
                                <a:spLocks noChangeArrowheads="1"/>
                              </wps:cNvSpPr>
                              <wps:spPr bwMode="auto">
                                <a:xfrm rot="-2700000" flipH="1" flipV="1">
                                  <a:off x="9418" y="6417"/>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3865"/>
                              <wps:cNvSpPr>
                                <a:spLocks noChangeArrowheads="1"/>
                              </wps:cNvSpPr>
                              <wps:spPr bwMode="auto">
                                <a:xfrm rot="-300000" flipH="1" flipV="1">
                                  <a:off x="8946" y="6643"/>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3866"/>
                              <wps:cNvSpPr>
                                <a:spLocks noChangeArrowheads="1"/>
                              </wps:cNvSpPr>
                              <wps:spPr bwMode="auto">
                                <a:xfrm rot="-1500000" flipH="1" flipV="1">
                                  <a:off x="9110" y="6614"/>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3867"/>
                              <wps:cNvSpPr>
                                <a:spLocks noChangeArrowheads="1"/>
                              </wps:cNvSpPr>
                              <wps:spPr bwMode="auto">
                                <a:xfrm rot="-2100000" flipH="1" flipV="1">
                                  <a:off x="9274" y="6561"/>
                                  <a:ext cx="44" cy="1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8" name="AutoShape 3868"/>
                            <wps:cNvSpPr>
                              <a:spLocks noChangeArrowheads="1"/>
                            </wps:cNvSpPr>
                            <wps:spPr bwMode="auto">
                              <a:xfrm rot="5400000" flipH="1">
                                <a:off x="9556" y="6035"/>
                                <a:ext cx="47" cy="1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Oval 3869"/>
                          <wps:cNvSpPr>
                            <a:spLocks noChangeArrowheads="1"/>
                          </wps:cNvSpPr>
                          <wps:spPr bwMode="auto">
                            <a:xfrm>
                              <a:off x="7838" y="5970"/>
                              <a:ext cx="254" cy="2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3870"/>
                          <wps:cNvSpPr>
                            <a:spLocks noChangeArrowheads="1"/>
                          </wps:cNvSpPr>
                          <wps:spPr bwMode="auto">
                            <a:xfrm>
                              <a:off x="8948" y="5971"/>
                              <a:ext cx="254" cy="2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31" name="Group 3871"/>
                        <wpg:cNvGrpSpPr>
                          <a:grpSpLocks/>
                        </wpg:cNvGrpSpPr>
                        <wpg:grpSpPr bwMode="auto">
                          <a:xfrm>
                            <a:off x="4989" y="10279"/>
                            <a:ext cx="268" cy="312"/>
                            <a:chOff x="9688" y="2376"/>
                            <a:chExt cx="268" cy="312"/>
                          </a:xfrm>
                        </wpg:grpSpPr>
                        <wps:wsp>
                          <wps:cNvPr id="232" name="Oval 3872"/>
                          <wps:cNvSpPr>
                            <a:spLocks noChangeArrowheads="1"/>
                          </wps:cNvSpPr>
                          <wps:spPr bwMode="auto">
                            <a:xfrm>
                              <a:off x="9688" y="2454"/>
                              <a:ext cx="148" cy="1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Text Box 3873"/>
                          <wps:cNvSpPr txBox="1">
                            <a:spLocks noChangeArrowheads="1"/>
                          </wps:cNvSpPr>
                          <wps:spPr bwMode="auto">
                            <a:xfrm>
                              <a:off x="9700" y="2376"/>
                              <a:ext cx="25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E7458" w14:textId="77777777" w:rsidR="007C7660" w:rsidRPr="008156A5" w:rsidRDefault="007C7660" w:rsidP="00B60D7A">
                                <w:pPr>
                                  <w:rPr>
                                    <w:i/>
                                    <w:sz w:val="18"/>
                                    <w:szCs w:val="18"/>
                                  </w:rPr>
                                </w:pPr>
                                <w:r>
                                  <w:rPr>
                                    <w:rFonts w:hint="eastAsia"/>
                                    <w:i/>
                                    <w:sz w:val="18"/>
                                    <w:szCs w:val="18"/>
                                  </w:rPr>
                                  <w:t>+</w:t>
                                </w:r>
                              </w:p>
                            </w:txbxContent>
                          </wps:txbx>
                          <wps:bodyPr rot="0" vert="horz" wrap="square" lIns="0" tIns="0" rIns="0" bIns="0" anchor="t" anchorCtr="0">
                            <a:noAutofit/>
                          </wps:bodyPr>
                        </wps:wsp>
                      </wpg:grpSp>
                      <wps:wsp>
                        <wps:cNvPr id="234" name="Text Box 3874"/>
                        <wps:cNvSpPr txBox="1">
                          <a:spLocks noChangeArrowheads="1"/>
                        </wps:cNvSpPr>
                        <wps:spPr bwMode="auto">
                          <a:xfrm>
                            <a:off x="5015" y="10054"/>
                            <a:ext cx="3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47AB" w14:textId="77777777" w:rsidR="007C7660" w:rsidRPr="008156A5" w:rsidRDefault="007C7660" w:rsidP="00B60D7A">
                              <w:pPr>
                                <w:rPr>
                                  <w:i/>
                                  <w:sz w:val="18"/>
                                  <w:szCs w:val="18"/>
                                </w:rPr>
                              </w:pPr>
                              <w:r>
                                <w:rPr>
                                  <w:rFonts w:hint="eastAsia"/>
                                  <w:i/>
                                  <w:sz w:val="18"/>
                                  <w:szCs w:val="18"/>
                                </w:rPr>
                                <w:t>q</w:t>
                              </w:r>
                            </w:p>
                          </w:txbxContent>
                        </wps:txbx>
                        <wps:bodyPr rot="0" vert="horz" wrap="square" lIns="0" tIns="0" rIns="0" bIns="0" anchor="t" anchorCtr="0">
                          <a:noAutofit/>
                        </wps:bodyPr>
                      </wps:wsp>
                      <wps:wsp>
                        <wps:cNvPr id="236" name="Text Box 3876"/>
                        <wps:cNvSpPr txBox="1">
                          <a:spLocks noChangeArrowheads="1"/>
                        </wps:cNvSpPr>
                        <wps:spPr bwMode="auto">
                          <a:xfrm>
                            <a:off x="3004" y="10272"/>
                            <a:ext cx="551" cy="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F31CD" w14:textId="77777777" w:rsidR="007C7660" w:rsidRPr="00416A88" w:rsidRDefault="007C7660" w:rsidP="00B60D7A">
                              <w:pPr>
                                <w:rPr>
                                  <w:sz w:val="18"/>
                                  <w:szCs w:val="18"/>
                                </w:rPr>
                              </w:pPr>
                              <w:r>
                                <w:rPr>
                                  <w:rFonts w:hint="eastAsia"/>
                                  <w:sz w:val="18"/>
                                  <w:szCs w:val="18"/>
                                </w:rPr>
                                <w:t>+</w:t>
                              </w:r>
                            </w:p>
                          </w:txbxContent>
                        </wps:txbx>
                        <wps:bodyPr rot="0" vert="horz" wrap="square" lIns="0" tIns="0" rIns="0" bIns="0" anchor="t" anchorCtr="0" upright="1">
                          <a:noAutofit/>
                        </wps:bodyPr>
                      </wps:wsp>
                      <wps:wsp>
                        <wps:cNvPr id="237" name="Text Box 3877"/>
                        <wps:cNvSpPr txBox="1">
                          <a:spLocks noChangeArrowheads="1"/>
                        </wps:cNvSpPr>
                        <wps:spPr bwMode="auto">
                          <a:xfrm>
                            <a:off x="4118" y="10276"/>
                            <a:ext cx="551" cy="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29509" w14:textId="77777777" w:rsidR="007C7660" w:rsidRPr="00416A88" w:rsidRDefault="007C7660" w:rsidP="00B60D7A">
                              <w:pPr>
                                <w:rPr>
                                  <w:sz w:val="18"/>
                                  <w:szCs w:val="18"/>
                                </w:rPr>
                              </w:pPr>
                              <w:r>
                                <w:rPr>
                                  <w:rFonts w:hint="eastAsia"/>
                                  <w:sz w:val="18"/>
                                  <w:szCs w:val="18"/>
                                </w:rPr>
                                <w:t>+</w:t>
                              </w:r>
                            </w:p>
                          </w:txbxContent>
                        </wps:txbx>
                        <wps:bodyPr rot="0" vert="horz" wrap="square" lIns="0" tIns="0" rIns="0" bIns="0" anchor="t" anchorCtr="0" upright="1">
                          <a:noAutofit/>
                        </wps:bodyPr>
                      </wps:wsp>
                      <wps:wsp>
                        <wps:cNvPr id="238" name="Line 3878"/>
                        <wps:cNvCnPr>
                          <a:cxnSpLocks noChangeShapeType="1"/>
                        </wps:cNvCnPr>
                        <wps:spPr bwMode="auto">
                          <a:xfrm>
                            <a:off x="5137" y="10432"/>
                            <a:ext cx="6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9" name="Text Box 3879"/>
                        <wps:cNvSpPr txBox="1">
                          <a:spLocks noChangeArrowheads="1"/>
                        </wps:cNvSpPr>
                        <wps:spPr bwMode="auto">
                          <a:xfrm>
                            <a:off x="5444" y="10137"/>
                            <a:ext cx="3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10CE" w14:textId="77777777" w:rsidR="007C7660" w:rsidRPr="008156A5" w:rsidRDefault="007C7660" w:rsidP="00B60D7A">
                              <w:pPr>
                                <w:rPr>
                                  <w:i/>
                                  <w:sz w:val="18"/>
                                  <w:szCs w:val="18"/>
                                </w:rPr>
                              </w:pPr>
                              <w:r>
                                <w:rPr>
                                  <w:rFonts w:hint="eastAsia"/>
                                  <w:i/>
                                  <w:sz w:val="18"/>
                                  <w:szCs w:val="18"/>
                                </w:rPr>
                                <w:t>F</w:t>
                              </w:r>
                            </w:p>
                          </w:txbxContent>
                        </wps:txbx>
                        <wps:bodyPr rot="0" vert="horz" wrap="square" lIns="0" tIns="0" rIns="0" bIns="0" anchor="t" anchorCtr="0">
                          <a:noAutofit/>
                        </wps:bodyPr>
                      </wps:wsp>
                    </wpg:wgp>
                  </a:graphicData>
                </a:graphic>
              </wp:inline>
            </w:drawing>
          </mc:Choice>
          <mc:Fallback>
            <w:pict>
              <v:group w14:anchorId="5AC09851" id="Group 3795" o:spid="_x0000_s2058" style="width:180.75pt;height:80.45pt;mso-position-horizontal-relative:char;mso-position-vertical-relative:line" coordorigin="2183,9622" coordsize="3613,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">
                <v:group id="Group 3796" o:spid="_x0000_s2059" style="position:absolute;left:2183;top:9622;width:3222;height:1606" coordorigin="7094,5295" coordsize="322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3797" o:spid="_x0000_s2060" style="position:absolute;left:7094;top:5295;width:1374;height:1601" coordorigin="6762,2595" coordsize="137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3798" o:spid="_x0000_s2061" style="position:absolute;left:6994;top:2595;width:1142;height:799" coordorigin="6994,2595" coordsize="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3799" o:spid="_x0000_s2062" style="position:absolute;left:6994;top:2595;width:1129;height:799" coordorigin="3536,3495" coordsize="1487,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800" o:spid="_x0000_s2063" style="position:absolute;left:4544;top:3525;width:479;height:975;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" path="m,975c72,937,145,900,210,840,275,780,347,707,390,615v43,-92,63,-228,76,-330c479,183,472,91,466,e" filled="f">
                          <v:path arrowok="t" o:connecttype="custom" o:connectlocs="0,975;210,840;390,615;466,285;466,0" o:connectangles="0,0,0,0,0"/>
                        </v:shape>
                        <v:shape id="Freeform 3801" o:spid="_x0000_s2064" style="position:absolute;left:4515;top:3495;width:290;height:960;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" path="m,960c27,928,120,842,165,765,210,688,250,580,270,495v20,-85,17,-158,15,-240c283,173,261,53,255,e" filled="f">
                          <v:path arrowok="t" o:connecttype="custom" o:connectlocs="0,960;165,765;270,495;285,255;255,0" o:connectangles="0,0,0,0,0"/>
                        </v:shape>
                        <v:shape id="Freeform 3802" o:spid="_x0000_s2065" style="position:absolute;left:4455;top:3540;width:157;height:900;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" path="m,900c23,855,113,737,135,630v22,-107,10,-270,,-375c125,150,87,53,75,e" filled="f">
                          <v:path arrowok="t" o:connecttype="custom" o:connectlocs="0,900;135,630;135,255;75,0" o:connectangles="0,0,0,0"/>
                        </v:shape>
                        <v:shape id="Freeform 3803" o:spid="_x0000_s2066" style="position:absolute;left:4260;top:3585;width:182;height:855;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" path="m150,855v20,-89,32,-203,30,-300c178,458,165,363,135,270,105,177,28,56,,e" filled="f">
                          <v:path arrowok="t" o:connecttype="custom" o:connectlocs="150,855;180,555;135,270;0,0" o:connectangles="0,0,0,0"/>
                        </v:shape>
                        <v:shape id="Freeform 3804" o:spid="_x0000_s2067" style="position:absolute;left:3990;top:3675;width:375;height:780;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" path="m375,780c348,637,312,483,269,375,226,267,165,197,120,135,75,73,25,28,,e" filled="f">
                          <v:path arrowok="t" o:connecttype="custom" o:connectlocs="375,780;269,375;120,135;0,0" o:connectangles="0,0,0,0"/>
                        </v:shape>
                        <v:shape id="Freeform 3805" o:spid="_x0000_s2068" style="position:absolute;left:3765;top:3885;width:554;height:585;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" path="m554,585c470,473,362,345,300,270,238,195,230,180,180,135,130,90,38,28,,e" filled="f">
                          <v:path arrowok="t" o:connecttype="custom" o:connectlocs="554,585;300,270;180,135;0,0" o:connectangles="0,0,0,0"/>
                        </v:shape>
                        <v:shape id="Freeform 3806" o:spid="_x0000_s2069" style="position:absolute;left:3630;top:4140;width:674;height:375;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" path="m674,375c614,338,427,212,315,150,203,88,66,31,,e" filled="f">
                          <v:path arrowok="t" o:connecttype="custom" o:connectlocs="674,375;315,150;0,0" o:connectangles="0,0,0"/>
                        </v:shape>
                        <v:line id="Line 3807" o:spid="_x0000_s2070" style="position:absolute;flip:x y;visibility:visible;mso-wrap-style:square" from="3536,4548" to="4304,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group>
                      <v:shape id="AutoShape 3808" o:spid="_x0000_s2071" type="#_x0000_t5" style="position:absolute;left:8092;top:272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" fillcolor="black"/>
                      <v:shape id="AutoShape 3809" o:spid="_x0000_s2072" type="#_x0000_t5" style="position:absolute;left:7926;top:272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" fillcolor="black"/>
                      <v:shape id="AutoShape 3810" o:spid="_x0000_s2073" type="#_x0000_t5" style="position:absolute;left:7206;top:3103;width:44;height:120;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" fillcolor="black"/>
                      <v:shape id="AutoShape 3811" o:spid="_x0000_s2074" type="#_x0000_t5" style="position:absolute;left:7296;top:2960;width:44;height:12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" fillcolor="black"/>
                      <v:shape id="AutoShape 3812" o:spid="_x0000_s2075" type="#_x0000_t5" style="position:absolute;left:7768;top:2734;width:44;height:120;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" fillcolor="black"/>
                      <v:shape id="AutoShape 3813" o:spid="_x0000_s2076" type="#_x0000_t5" style="position:absolute;left:7604;top:2763;width:44;height:120;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" fillcolor="black"/>
                      <v:shape id="AutoShape 3814" o:spid="_x0000_s2077" type="#_x0000_t5" style="position:absolute;left:7440;top:2816;width:44;height:120;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" fillcolor="black"/>
                    </v:group>
                    <v:group id="Group 3815" o:spid="_x0000_s2078" style="position:absolute;left:6762;top:3397;width:1352;height:799" coordorigin="6762,3397" coordsize="135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3816" o:spid="_x0000_s2079" style="position:absolute;left:6762;top:3397;width:1339;height:799" coordorigin="6762,3397" coordsize="133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3817" o:spid="_x0000_s2080" style="position:absolute;left:7737;top:3433;width:364;height:740;flip:y;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" path="m,975c72,937,145,900,210,840,275,780,347,707,390,615v43,-92,63,-228,76,-330c479,183,472,91,466,e" filled="f">
                          <v:path arrowok="t" o:connecttype="custom" o:connectlocs="0,740;160,638;296,467;354,216;354,0" o:connectangles="0,0,0,0,0"/>
                        </v:shape>
                        <v:shape id="Freeform 3818" o:spid="_x0000_s2081" style="position:absolute;left:7715;top:3468;width:220;height:728;flip:y;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" path="m,960c27,928,120,842,165,765,210,688,250,580,270,495v20,-85,17,-158,15,-240c283,173,261,53,255,e" filled="f">
                          <v:path arrowok="t" o:connecttype="custom" o:connectlocs="0,728;125,580;205,375;216,193;193,0" o:connectangles="0,0,0,0,0"/>
                        </v:shape>
                        <v:shape id="Freeform 3819" o:spid="_x0000_s2082" style="position:absolute;left:7670;top:3479;width:119;height:683;flip:y;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" path="m,900c23,855,113,737,135,630v22,-107,10,-270,,-375c125,150,87,53,75,e" filled="f">
                          <v:path arrowok="t" o:connecttype="custom" o:connectlocs="0,683;102,478;102,194;57,0" o:connectangles="0,0,0,0"/>
                        </v:shape>
                        <v:shape id="Freeform 3820" o:spid="_x0000_s2083" style="position:absolute;left:7522;top:3479;width:138;height:649;flip:y;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" path="m150,855v20,-89,32,-203,30,-300c178,458,165,363,135,270,105,177,28,56,,e" filled="f">
                          <v:path arrowok="t" o:connecttype="custom" o:connectlocs="114,649;136,421;102,205;0,0" o:connectangles="0,0,0,0"/>
                        </v:shape>
                        <v:shape id="Freeform 3821" o:spid="_x0000_s2084" style="position:absolute;left:7317;top:3468;width:284;height:591;flip:y;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" path="m375,780c348,637,312,483,269,375,226,267,165,197,120,135,75,73,25,28,,e" filled="f">
                          <v:path arrowok="t" o:connecttype="custom" o:connectlocs="284,591;204,284;91,102;0,0" o:connectangles="0,0,0,0"/>
                        </v:shape>
                        <v:shape id="Freeform 3822" o:spid="_x0000_s2085" style="position:absolute;left:7146;top:3456;width:420;height:444;flip:y;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" path="m554,585c470,473,362,345,300,270,238,195,230,180,180,135,130,90,38,28,,e" filled="f">
                          <v:path arrowok="t" o:connecttype="custom" o:connectlocs="420,444;227,205;136,102;0,0" o:connectangles="0,0,0,0"/>
                        </v:shape>
                        <v:shape id="Freeform 3823" o:spid="_x0000_s2086" style="position:absolute;left:7043;top:3422;width:512;height:285;flip:y;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" path="m674,375c614,338,427,212,315,150,203,88,66,31,,e" filled="f">
                          <v:path arrowok="t" o:connecttype="custom" o:connectlocs="512,285;239,114;0,0" o:connectangles="0,0,0"/>
                        </v:shape>
                        <v:line id="Line 3824" o:spid="_x0000_s2087" style="position:absolute;flip:x;visibility:visible;mso-wrap-style:square" from="6762,3397" to="7555,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group>
                      <v:shape id="AutoShape 3825" o:spid="_x0000_s2088" type="#_x0000_t5" style="position:absolute;left:8070;top:3944;width:44;height:1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" fillcolor="black"/>
                      <v:shape id="AutoShape 3826" o:spid="_x0000_s2089" type="#_x0000_t5" style="position:absolute;left:7904;top:3944;width:44;height:1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" fillcolor="black"/>
                      <v:shape id="AutoShape 3827" o:spid="_x0000_s2090" type="#_x0000_t5" style="position:absolute;left:7184;top:3568;width:44;height:120;rotation:-6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" fillcolor="black"/>
                      <v:shape id="AutoShape 3828" o:spid="_x0000_s2091" type="#_x0000_t5" style="position:absolute;left:7274;top:3711;width:44;height:120;rotation:-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" fillcolor="black"/>
                      <v:shape id="AutoShape 3829" o:spid="_x0000_s2092" type="#_x0000_t5" style="position:absolute;left:7746;top:3937;width:44;height:120;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" fillcolor="black"/>
                      <v:shape id="AutoShape 3830" o:spid="_x0000_s2093" type="#_x0000_t5" style="position:absolute;left:7582;top:3908;width:44;height:120;rotation:-2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" fillcolor="black"/>
                      <v:shape id="AutoShape 3831" o:spid="_x0000_s2094" type="#_x0000_t5" style="position:absolute;left:7418;top:3855;width:44;height:120;rotation:-3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" fillcolor="black"/>
                    </v:group>
                    <v:shape id="AutoShape 3832" o:spid="_x0000_s2095" type="#_x0000_t5" style="position:absolute;left:7133;top:3329;width:47;height: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" fillcolor="black"/>
                  </v:group>
                  <v:group id="Group 3833" o:spid="_x0000_s2096" style="position:absolute;left:8600;top:5301;width:1716;height:1600" coordorigin="8600,5301" coordsize="171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3834" o:spid="_x0000_s2097" style="position:absolute;left:8600;top:5301;width:1142;height:799;flip:x" coordorigin="5352,3315" coordsize="1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">
                      <v:group id="Group 3835" o:spid="_x0000_s2098" style="position:absolute;left:5352;top:3315;width:1129;height:799" coordorigin="3536,3495" coordsize="1487,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836" o:spid="_x0000_s2099" style="position:absolute;left:4544;top:3525;width:479;height:975;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" path="m,975c72,937,145,900,210,840,275,780,347,707,390,615v43,-92,63,-228,76,-330c479,183,472,91,466,e" filled="f">
                          <v:path arrowok="t" o:connecttype="custom" o:connectlocs="0,975;210,840;390,615;466,285;466,0" o:connectangles="0,0,0,0,0"/>
                        </v:shape>
                        <v:shape id="Freeform 3837" o:spid="_x0000_s2100" style="position:absolute;left:4515;top:3495;width:290;height:960;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" path="m,960c27,928,120,842,165,765,210,688,250,580,270,495v20,-85,17,-158,15,-240c283,173,261,53,255,e" filled="f">
                          <v:path arrowok="t" o:connecttype="custom" o:connectlocs="0,960;165,765;270,495;285,255;255,0" o:connectangles="0,0,0,0,0"/>
                        </v:shape>
                        <v:shape id="Freeform 3838" o:spid="_x0000_s2101" style="position:absolute;left:4455;top:3540;width:157;height:900;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" path="m,900c23,855,113,737,135,630v22,-107,10,-270,,-375c125,150,87,53,75,e" filled="f">
                          <v:path arrowok="t" o:connecttype="custom" o:connectlocs="0,900;135,630;135,255;75,0" o:connectangles="0,0,0,0"/>
                        </v:shape>
                        <v:shape id="Freeform 3839" o:spid="_x0000_s2102" style="position:absolute;left:4260;top:3585;width:182;height:855;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" path="m150,855v20,-89,32,-203,30,-300c178,458,165,363,135,270,105,177,28,56,,e" filled="f">
                          <v:path arrowok="t" o:connecttype="custom" o:connectlocs="150,855;180,555;135,270;0,0" o:connectangles="0,0,0,0"/>
                        </v:shape>
                        <v:shape id="Freeform 3840" o:spid="_x0000_s2103" style="position:absolute;left:3990;top:3675;width:375;height:780;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" path="m375,780c348,637,312,483,269,375,226,267,165,197,120,135,75,73,25,28,,e" filled="f">
                          <v:path arrowok="t" o:connecttype="custom" o:connectlocs="375,780;269,375;120,135;0,0" o:connectangles="0,0,0,0"/>
                        </v:shape>
                        <v:shape id="Freeform 3841" o:spid="_x0000_s2104" style="position:absolute;left:3765;top:3885;width:554;height:585;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" path="m554,585c470,473,362,345,300,270,238,195,230,180,180,135,130,90,38,28,,e" filled="f">
                          <v:path arrowok="t" o:connecttype="custom" o:connectlocs="554,585;300,270;180,135;0,0" o:connectangles="0,0,0,0"/>
                        </v:shape>
                        <v:shape id="Freeform 3842" o:spid="_x0000_s2105" style="position:absolute;left:3630;top:4140;width:674;height:375;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" path="m674,375c614,338,427,212,315,150,203,88,66,31,,e" filled="f">
                          <v:path arrowok="t" o:connecttype="custom" o:connectlocs="674,375;315,150;0,0" o:connectangles="0,0,0"/>
                        </v:shape>
                        <v:line id="Line 3843" o:spid="_x0000_s2106" style="position:absolute;flip:x y;visibility:visible;mso-wrap-style:square" from="3536,4548" to="4304,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"/>
                      </v:group>
                      <v:shape id="AutoShape 3844" o:spid="_x0000_s2107" type="#_x0000_t5" style="position:absolute;left:6450;top:344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shape id="AutoShape 3845" o:spid="_x0000_s2108" type="#_x0000_t5" style="position:absolute;left:6284;top:3447;width:4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4vwwAAANwAAAAPAAAAZHJzL2Rvd25yZXYueG1sRI9Ra8Iw&#10;FIXfBf9DuAPfbDJB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fTauL8MAAADcAAAADwAA&#10;AAAAAAAAAAAAAAAHAgAAZHJzL2Rvd25yZXYueG1sUEsFBgAAAAADAAMAtwAAAPcCAAAAAA==&#10;" fillcolor="black"/>
                      <v:shape id="AutoShape 3846" o:spid="_x0000_s2109" type="#_x0000_t5" style="position:absolute;left:5564;top:3823;width:44;height:120;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" fillcolor="black"/>
                      <v:shape id="AutoShape 3847" o:spid="_x0000_s2110" type="#_x0000_t5" style="position:absolute;left:5654;top:3680;width:44;height:120;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" fillcolor="black"/>
                      <v:shape id="AutoShape 3848" o:spid="_x0000_s2111" type="#_x0000_t5" style="position:absolute;left:6126;top:3454;width:44;height:120;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" fillcolor="black"/>
                      <v:shape id="AutoShape 3849" o:spid="_x0000_s2112" type="#_x0000_t5" style="position:absolute;left:5962;top:3483;width:44;height:120;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" fillcolor="black"/>
                      <v:shape id="AutoShape 3850" o:spid="_x0000_s2113" type="#_x0000_t5" style="position:absolute;left:5798;top:3536;width:44;height:120;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" fillcolor="black"/>
                    </v:group>
                    <v:group id="Group 3851" o:spid="_x0000_s2114" style="position:absolute;left:8622;top:6101;width:1694;height:800" coordorigin="8622,6101" coordsize="169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3852" o:spid="_x0000_s2115" style="position:absolute;left:8636;top:6101;width:1680;height:800" coordorigin="8636,6101" coordsize="168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3853" o:spid="_x0000_s2116" style="position:absolute;left:8636;top:6138;width:364;height:740;flip:x y;visibility:visible;mso-wrap-style:square;v-text-anchor:top" coordsize="4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" path="m,975c72,937,145,900,210,840,275,780,347,707,390,615v43,-92,63,-228,76,-330c479,183,472,91,466,e" filled="f">
                          <v:path arrowok="t" o:connecttype="custom" o:connectlocs="0,740;160,638;296,467;354,216;354,0" o:connectangles="0,0,0,0,0"/>
                        </v:shape>
                        <v:shape id="Freeform 3854" o:spid="_x0000_s2117" style="position:absolute;left:8802;top:6173;width:220;height:728;flip:x y;visibility:visible;mso-wrap-style:square;v-text-anchor:top" coordsize="2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" path="m,960c27,928,120,842,165,765,210,688,250,580,270,495v20,-85,17,-158,15,-240c283,173,261,53,255,e" filled="f">
                          <v:path arrowok="t" o:connecttype="custom" o:connectlocs="0,728;125,580;205,375;216,193;193,0" o:connectangles="0,0,0,0,0"/>
                        </v:shape>
                        <v:shape id="Freeform 3855" o:spid="_x0000_s2118" style="position:absolute;left:8948;top:6184;width:119;height:683;flip:x y;visibility:visible;mso-wrap-style:square;v-text-anchor:top" coordsize="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" path="m,900c23,855,113,737,135,630v22,-107,10,-270,,-375c125,150,87,53,75,e" filled="f">
                          <v:path arrowok="t" o:connecttype="custom" o:connectlocs="0,683;102,478;102,194;57,0" o:connectangles="0,0,0,0"/>
                        </v:shape>
                        <v:shape id="Freeform 3856" o:spid="_x0000_s2119" style="position:absolute;left:9077;top:6184;width:138;height:649;flip:x y;visibility:visible;mso-wrap-style:square;v-text-anchor:top" coordsize="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" path="m150,855v20,-89,32,-203,30,-300c178,458,165,363,135,270,105,177,28,56,,e" filled="f">
                          <v:path arrowok="t" o:connecttype="custom" o:connectlocs="114,649;136,421;102,205;0,0" o:connectangles="0,0,0,0"/>
                        </v:shape>
                        <v:shape id="Freeform 3857" o:spid="_x0000_s2120" style="position:absolute;left:9136;top:6173;width:284;height:591;flip:x y;visibility:visible;mso-wrap-style:square;v-text-anchor:top" coordsize="3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" path="m375,780c348,637,312,483,269,375,226,267,165,197,120,135,75,73,25,28,,e" filled="f">
                          <v:path arrowok="t" o:connecttype="custom" o:connectlocs="284,591;204,284;91,102;0,0" o:connectangles="0,0,0,0"/>
                        </v:shape>
                        <v:shape id="Freeform 3858" o:spid="_x0000_s2121" style="position:absolute;left:9171;top:6161;width:420;height:444;flip:x y;visibility:visible;mso-wrap-style:square;v-text-anchor:top" coordsize="55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" path="m554,585c470,473,362,345,300,270,238,195,230,180,180,135,130,90,38,28,,e" filled="f">
                          <v:path arrowok="t" o:connecttype="custom" o:connectlocs="420,444;227,205;136,102;0,0" o:connectangles="0,0,0,0"/>
                        </v:shape>
                        <v:shape id="Freeform 3859" o:spid="_x0000_s2122" style="position:absolute;left:9182;top:6127;width:512;height:285;flip:x y;visibility:visible;mso-wrap-style:square;v-text-anchor:top" coordsize="67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" path="m674,375c614,338,427,212,315,150,203,88,66,31,,e" filled="f">
                          <v:path arrowok="t" o:connecttype="custom" o:connectlocs="512,285;239,114;0,0" o:connectangles="0,0,0"/>
                        </v:shape>
                        <v:line id="Line 3860" o:spid="_x0000_s2123" style="position:absolute;flip:y;visibility:visible;mso-wrap-style:square" from="8952,6101" to="1031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group>
                      <v:shape id="AutoShape 3861" o:spid="_x0000_s2124" type="#_x0000_t5" style="position:absolute;left:8622;top:6650;width:44;height:12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" fillcolor="black"/>
                      <v:shape id="AutoShape 3862" o:spid="_x0000_s2125" type="#_x0000_t5" style="position:absolute;left:8788;top:6650;width:44;height:12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" fillcolor="black"/>
                      <v:shape id="AutoShape 3863" o:spid="_x0000_s2126" type="#_x0000_t5" style="position:absolute;left:9508;top:6274;width:44;height:120;rotation:-6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" fillcolor="black"/>
                      <v:shape id="AutoShape 3864" o:spid="_x0000_s2127" type="#_x0000_t5" style="position:absolute;left:9418;top:6417;width:44;height:120;rotation:-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" fillcolor="black"/>
                      <v:shape id="AutoShape 3865" o:spid="_x0000_s2128" type="#_x0000_t5" style="position:absolute;left:8946;top:6643;width:44;height:120;rotation:-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" fillcolor="black"/>
                      <v:shape id="AutoShape 3866" o:spid="_x0000_s2129" type="#_x0000_t5" style="position:absolute;left:9110;top:6614;width:44;height:120;rotation:-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" fillcolor="black"/>
                      <v:shape id="AutoShape 3867" o:spid="_x0000_s2130" type="#_x0000_t5" style="position:absolute;left:9274;top:6561;width:44;height:120;rotation:-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" fillcolor="black"/>
                    </v:group>
                    <v:shape id="AutoShape 3868" o:spid="_x0000_s2131" type="#_x0000_t5" style="position:absolute;left:9556;top:6035;width:47;height:13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" fillcolor="black"/>
                  </v:group>
                  <v:oval id="Oval 3869" o:spid="_x0000_s2132" style="position:absolute;left:7838;top:5970;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oval id="Oval 3870" o:spid="_x0000_s2133" style="position:absolute;left:8948;top:597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group>
                <v:group id="Group 3871" o:spid="_x0000_s2134" style="position:absolute;left:4989;top:10279;width:268;height:312" coordorigin="9688,2376" coordsize="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3872" o:spid="_x0000_s2135" style="position:absolute;left:9688;top:2454;width:1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"/>
                  <v:shape id="Text Box 3873" o:spid="_x0000_s2136" type="#_x0000_t202" style="position:absolute;left:9700;top:2376;width:25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BCE7458" w14:textId="77777777" w:rsidR="007C7660" w:rsidRPr="008156A5" w:rsidRDefault="007C7660" w:rsidP="00B60D7A">
                          <w:pPr>
                            <w:rPr>
                              <w:i/>
                              <w:sz w:val="18"/>
                              <w:szCs w:val="18"/>
                            </w:rPr>
                          </w:pPr>
                          <w:r>
                            <w:rPr>
                              <w:rFonts w:hint="eastAsia"/>
                              <w:i/>
                              <w:sz w:val="18"/>
                              <w:szCs w:val="18"/>
                            </w:rPr>
                            <w:t>+</w:t>
                          </w:r>
                        </w:p>
                      </w:txbxContent>
                    </v:textbox>
                  </v:shape>
                </v:group>
                <v:shape id="Text Box 3874" o:spid="_x0000_s2137" type="#_x0000_t202" style="position:absolute;left:5015;top:10054;width:3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BA347AB" w14:textId="77777777" w:rsidR="007C7660" w:rsidRPr="008156A5" w:rsidRDefault="007C7660" w:rsidP="00B60D7A">
                        <w:pPr>
                          <w:rPr>
                            <w:i/>
                            <w:sz w:val="18"/>
                            <w:szCs w:val="18"/>
                          </w:rPr>
                        </w:pPr>
                        <w:r>
                          <w:rPr>
                            <w:rFonts w:hint="eastAsia"/>
                            <w:i/>
                            <w:sz w:val="18"/>
                            <w:szCs w:val="18"/>
                          </w:rPr>
                          <w:t>q</w:t>
                        </w:r>
                      </w:p>
                    </w:txbxContent>
                  </v:textbox>
                </v:shape>
                <v:shape id="Text Box 3876" o:spid="_x0000_s2138" type="#_x0000_t202" style="position:absolute;left:3004;top:10272;width:55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39F31CD" w14:textId="77777777" w:rsidR="007C7660" w:rsidRPr="00416A88" w:rsidRDefault="007C7660" w:rsidP="00B60D7A">
                        <w:pPr>
                          <w:rPr>
                            <w:sz w:val="18"/>
                            <w:szCs w:val="18"/>
                          </w:rPr>
                        </w:pPr>
                        <w:r>
                          <w:rPr>
                            <w:rFonts w:hint="eastAsia"/>
                            <w:sz w:val="18"/>
                            <w:szCs w:val="18"/>
                          </w:rPr>
                          <w:t>+</w:t>
                        </w:r>
                      </w:p>
                    </w:txbxContent>
                  </v:textbox>
                </v:shape>
                <v:shape id="Text Box 3877" o:spid="_x0000_s2139" type="#_x0000_t202" style="position:absolute;left:4118;top:10276;width:55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CB29509" w14:textId="77777777" w:rsidR="007C7660" w:rsidRPr="00416A88" w:rsidRDefault="007C7660" w:rsidP="00B60D7A">
                        <w:pPr>
                          <w:rPr>
                            <w:sz w:val="18"/>
                            <w:szCs w:val="18"/>
                          </w:rPr>
                        </w:pPr>
                        <w:r>
                          <w:rPr>
                            <w:rFonts w:hint="eastAsia"/>
                            <w:sz w:val="18"/>
                            <w:szCs w:val="18"/>
                          </w:rPr>
                          <w:t>+</w:t>
                        </w:r>
                      </w:p>
                    </w:txbxContent>
                  </v:textbox>
                </v:shape>
                <v:line id="Line 3878" o:spid="_x0000_s2140" style="position:absolute;visibility:visible;mso-wrap-style:square" from="5137,10432" to="5737,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">
                  <v:stroke endarrow="block" endarrowwidth="narrow"/>
                </v:line>
                <v:shape id="Text Box 3879" o:spid="_x0000_s2141" type="#_x0000_t202" style="position:absolute;left:5444;top:10137;width:3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D9210CE" w14:textId="77777777" w:rsidR="007C7660" w:rsidRPr="008156A5" w:rsidRDefault="007C7660" w:rsidP="00B60D7A">
                        <w:pPr>
                          <w:rPr>
                            <w:i/>
                            <w:sz w:val="18"/>
                            <w:szCs w:val="18"/>
                          </w:rPr>
                        </w:pPr>
                        <w:r>
                          <w:rPr>
                            <w:rFonts w:hint="eastAsia"/>
                            <w:i/>
                            <w:sz w:val="18"/>
                            <w:szCs w:val="18"/>
                          </w:rPr>
                          <w:t>F</w:t>
                        </w:r>
                      </w:p>
                    </w:txbxContent>
                  </v:textbox>
                </v:shape>
                <w10:anchorlock/>
              </v:group>
            </w:pict>
          </mc:Fallback>
        </mc:AlternateContent>
      </w:r>
    </w:p>
    <w:p w14:paraId="08474B37" w14:textId="77777777" w:rsidR="00B60D7A" w:rsidRPr="001121E8" w:rsidRDefault="0073433F" w:rsidP="00DE6A7E">
      <w:r>
        <w:rPr>
          <w:rFonts w:hint="eastAsia"/>
        </w:rPr>
        <w:lastRenderedPageBreak/>
        <w:t>22</w:t>
      </w:r>
      <w:r>
        <w:rPr>
          <w:rFonts w:hint="eastAsia"/>
        </w:rPr>
        <w:t>．</w:t>
      </w:r>
    </w:p>
    <w:p w14:paraId="321D2DC3" w14:textId="77777777" w:rsidR="00B60D7A" w:rsidRPr="001121E8" w:rsidRDefault="0073433F" w:rsidP="00DE6A7E">
      <w:r w:rsidRPr="001121E8">
        <w:rPr>
          <w:rFonts w:ascii="黑体" w:eastAsia="黑体" w:hint="eastAsia"/>
          <w:noProof/>
        </w:rPr>
        <mc:AlternateContent>
          <mc:Choice Requires="wpg">
            <w:drawing>
              <wp:inline distT="0" distB="0" distL="0" distR="0" wp14:anchorId="050B0224" wp14:editId="125DE12B">
                <wp:extent cx="2381250" cy="1168492"/>
                <wp:effectExtent l="38100" t="0" r="0" b="12700"/>
                <wp:docPr id="91"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168492"/>
                          <a:chOff x="6195" y="9876"/>
                          <a:chExt cx="3744" cy="1836"/>
                        </a:xfrm>
                      </wpg:grpSpPr>
                      <wps:wsp>
                        <wps:cNvPr id="92" name="Text Box 3882"/>
                        <wps:cNvSpPr txBox="1">
                          <a:spLocks noChangeArrowheads="1"/>
                        </wps:cNvSpPr>
                        <wps:spPr bwMode="auto">
                          <a:xfrm>
                            <a:off x="6680" y="9876"/>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BBED" w14:textId="77777777" w:rsidR="007C7660" w:rsidRPr="00091536" w:rsidRDefault="007C7660" w:rsidP="0073433F">
                              <w:pPr>
                                <w:rPr>
                                  <w:sz w:val="18"/>
                                  <w:szCs w:val="18"/>
                                </w:rPr>
                              </w:pPr>
                              <w:r>
                                <w:rPr>
                                  <w:rFonts w:hint="eastAsia"/>
                                  <w:sz w:val="18"/>
                                  <w:szCs w:val="18"/>
                                </w:rPr>
                                <w:t>a</w:t>
                              </w:r>
                            </w:p>
                          </w:txbxContent>
                        </wps:txbx>
                        <wps:bodyPr rot="0" vert="horz" wrap="square" lIns="0" tIns="0" rIns="0" bIns="0" anchor="t" anchorCtr="0">
                          <a:noAutofit/>
                        </wps:bodyPr>
                      </wps:wsp>
                      <wpg:grpSp>
                        <wpg:cNvPr id="93" name="Group 3883"/>
                        <wpg:cNvGrpSpPr>
                          <a:grpSpLocks/>
                        </wpg:cNvGrpSpPr>
                        <wpg:grpSpPr bwMode="auto">
                          <a:xfrm>
                            <a:off x="6408" y="10123"/>
                            <a:ext cx="3278" cy="1410"/>
                            <a:chOff x="3240" y="5806"/>
                            <a:chExt cx="3278" cy="1410"/>
                          </a:xfrm>
                        </wpg:grpSpPr>
                        <wps:wsp>
                          <wps:cNvPr id="94" name="Line 3884"/>
                          <wps:cNvCnPr>
                            <a:cxnSpLocks noChangeShapeType="1"/>
                          </wps:cNvCnPr>
                          <wps:spPr bwMode="auto">
                            <a:xfrm flipV="1">
                              <a:off x="5400" y="6360"/>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 name="Group 3885"/>
                          <wpg:cNvGrpSpPr>
                            <a:grpSpLocks/>
                          </wpg:cNvGrpSpPr>
                          <wpg:grpSpPr bwMode="auto">
                            <a:xfrm>
                              <a:off x="3404" y="5934"/>
                              <a:ext cx="1090" cy="1104"/>
                              <a:chOff x="4800" y="3000"/>
                              <a:chExt cx="1600" cy="1600"/>
                            </a:xfrm>
                          </wpg:grpSpPr>
                          <wps:wsp>
                            <wps:cNvPr id="96" name="Line 3886"/>
                            <wps:cNvCnPr>
                              <a:cxnSpLocks noChangeShapeType="1"/>
                            </wps:cNvCnPr>
                            <wps:spPr bwMode="auto">
                              <a:xfrm>
                                <a:off x="480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887"/>
                            <wps:cNvCnPr>
                              <a:cxnSpLocks noChangeShapeType="1"/>
                            </wps:cNvCnPr>
                            <wps:spPr bwMode="auto">
                              <a:xfrm flipH="1">
                                <a:off x="480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888"/>
                            <wps:cNvCnPr>
                              <a:cxnSpLocks noChangeShapeType="1"/>
                            </wps:cNvCnPr>
                            <wps:spPr bwMode="auto">
                              <a:xfrm>
                                <a:off x="480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889"/>
                            <wps:cNvCnPr>
                              <a:cxnSpLocks noChangeShapeType="1"/>
                            </wps:cNvCnPr>
                            <wps:spPr bwMode="auto">
                              <a:xfrm flipH="1">
                                <a:off x="480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890"/>
                            <wps:cNvCnPr>
                              <a:cxnSpLocks noChangeShapeType="1"/>
                            </wps:cNvCnPr>
                            <wps:spPr bwMode="auto">
                              <a:xfrm>
                                <a:off x="480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891"/>
                            <wps:cNvCnPr>
                              <a:cxnSpLocks noChangeShapeType="1"/>
                            </wps:cNvCnPr>
                            <wps:spPr bwMode="auto">
                              <a:xfrm flipH="1">
                                <a:off x="480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892"/>
                            <wps:cNvCnPr>
                              <a:cxnSpLocks noChangeShapeType="1"/>
                            </wps:cNvCnPr>
                            <wps:spPr bwMode="auto">
                              <a:xfrm>
                                <a:off x="480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3893"/>
                            <wps:cNvCnPr>
                              <a:cxnSpLocks noChangeShapeType="1"/>
                            </wps:cNvCnPr>
                            <wps:spPr bwMode="auto">
                              <a:xfrm flipH="1">
                                <a:off x="480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894"/>
                            <wps:cNvCnPr>
                              <a:cxnSpLocks noChangeShapeType="1"/>
                            </wps:cNvCnPr>
                            <wps:spPr bwMode="auto">
                              <a:xfrm>
                                <a:off x="528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895"/>
                            <wps:cNvCnPr>
                              <a:cxnSpLocks noChangeShapeType="1"/>
                            </wps:cNvCnPr>
                            <wps:spPr bwMode="auto">
                              <a:xfrm flipH="1">
                                <a:off x="528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896"/>
                            <wps:cNvCnPr>
                              <a:cxnSpLocks noChangeShapeType="1"/>
                            </wps:cNvCnPr>
                            <wps:spPr bwMode="auto">
                              <a:xfrm>
                                <a:off x="528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897"/>
                            <wps:cNvCnPr>
                              <a:cxnSpLocks noChangeShapeType="1"/>
                            </wps:cNvCnPr>
                            <wps:spPr bwMode="auto">
                              <a:xfrm flipH="1">
                                <a:off x="528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898"/>
                            <wps:cNvCnPr>
                              <a:cxnSpLocks noChangeShapeType="1"/>
                            </wps:cNvCnPr>
                            <wps:spPr bwMode="auto">
                              <a:xfrm>
                                <a:off x="528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899"/>
                            <wps:cNvCnPr>
                              <a:cxnSpLocks noChangeShapeType="1"/>
                            </wps:cNvCnPr>
                            <wps:spPr bwMode="auto">
                              <a:xfrm flipH="1">
                                <a:off x="528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900"/>
                            <wps:cNvCnPr>
                              <a:cxnSpLocks noChangeShapeType="1"/>
                            </wps:cNvCnPr>
                            <wps:spPr bwMode="auto">
                              <a:xfrm>
                                <a:off x="528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01"/>
                            <wps:cNvCnPr>
                              <a:cxnSpLocks noChangeShapeType="1"/>
                            </wps:cNvCnPr>
                            <wps:spPr bwMode="auto">
                              <a:xfrm flipH="1">
                                <a:off x="528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02"/>
                            <wps:cNvCnPr>
                              <a:cxnSpLocks noChangeShapeType="1"/>
                            </wps:cNvCnPr>
                            <wps:spPr bwMode="auto">
                              <a:xfrm>
                                <a:off x="576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3903"/>
                            <wps:cNvCnPr>
                              <a:cxnSpLocks noChangeShapeType="1"/>
                            </wps:cNvCnPr>
                            <wps:spPr bwMode="auto">
                              <a:xfrm flipH="1">
                                <a:off x="576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3904"/>
                            <wps:cNvCnPr>
                              <a:cxnSpLocks noChangeShapeType="1"/>
                            </wps:cNvCnPr>
                            <wps:spPr bwMode="auto">
                              <a:xfrm>
                                <a:off x="576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3905"/>
                            <wps:cNvCnPr>
                              <a:cxnSpLocks noChangeShapeType="1"/>
                            </wps:cNvCnPr>
                            <wps:spPr bwMode="auto">
                              <a:xfrm flipH="1">
                                <a:off x="576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906"/>
                            <wps:cNvCnPr>
                              <a:cxnSpLocks noChangeShapeType="1"/>
                            </wps:cNvCnPr>
                            <wps:spPr bwMode="auto">
                              <a:xfrm>
                                <a:off x="576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907"/>
                            <wps:cNvCnPr>
                              <a:cxnSpLocks noChangeShapeType="1"/>
                            </wps:cNvCnPr>
                            <wps:spPr bwMode="auto">
                              <a:xfrm flipH="1">
                                <a:off x="576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908"/>
                            <wps:cNvCnPr>
                              <a:cxnSpLocks noChangeShapeType="1"/>
                            </wps:cNvCnPr>
                            <wps:spPr bwMode="auto">
                              <a:xfrm>
                                <a:off x="576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909"/>
                            <wps:cNvCnPr>
                              <a:cxnSpLocks noChangeShapeType="1"/>
                            </wps:cNvCnPr>
                            <wps:spPr bwMode="auto">
                              <a:xfrm flipH="1">
                                <a:off x="576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910"/>
                            <wps:cNvCnPr>
                              <a:cxnSpLocks noChangeShapeType="1"/>
                            </wps:cNvCnPr>
                            <wps:spPr bwMode="auto">
                              <a:xfrm>
                                <a:off x="624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911"/>
                            <wps:cNvCnPr>
                              <a:cxnSpLocks noChangeShapeType="1"/>
                            </wps:cNvCnPr>
                            <wps:spPr bwMode="auto">
                              <a:xfrm flipH="1">
                                <a:off x="6240" y="300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3912"/>
                            <wps:cNvCnPr>
                              <a:cxnSpLocks noChangeShapeType="1"/>
                            </wps:cNvCnPr>
                            <wps:spPr bwMode="auto">
                              <a:xfrm>
                                <a:off x="624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913"/>
                            <wps:cNvCnPr>
                              <a:cxnSpLocks noChangeShapeType="1"/>
                            </wps:cNvCnPr>
                            <wps:spPr bwMode="auto">
                              <a:xfrm flipH="1">
                                <a:off x="6240" y="3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914"/>
                            <wps:cNvCnPr>
                              <a:cxnSpLocks noChangeShapeType="1"/>
                            </wps:cNvCnPr>
                            <wps:spPr bwMode="auto">
                              <a:xfrm>
                                <a:off x="624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915"/>
                            <wps:cNvCnPr>
                              <a:cxnSpLocks noChangeShapeType="1"/>
                            </wps:cNvCnPr>
                            <wps:spPr bwMode="auto">
                              <a:xfrm flipH="1">
                                <a:off x="6240" y="3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916"/>
                            <wps:cNvCnPr>
                              <a:cxnSpLocks noChangeShapeType="1"/>
                            </wps:cNvCnPr>
                            <wps:spPr bwMode="auto">
                              <a:xfrm>
                                <a:off x="624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917"/>
                            <wps:cNvCnPr>
                              <a:cxnSpLocks noChangeShapeType="1"/>
                            </wps:cNvCnPr>
                            <wps:spPr bwMode="auto">
                              <a:xfrm flipH="1">
                                <a:off x="6240" y="4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Line 3918"/>
                          <wps:cNvCnPr>
                            <a:cxnSpLocks noChangeShapeType="1"/>
                          </wps:cNvCnPr>
                          <wps:spPr bwMode="auto">
                            <a:xfrm>
                              <a:off x="3240" y="5895"/>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19"/>
                          <wps:cNvCnPr>
                            <a:cxnSpLocks noChangeShapeType="1"/>
                          </wps:cNvCnPr>
                          <wps:spPr bwMode="auto">
                            <a:xfrm>
                              <a:off x="3300" y="7111"/>
                              <a:ext cx="30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3920"/>
                          <wps:cNvCnPr>
                            <a:cxnSpLocks noChangeShapeType="1"/>
                          </wps:cNvCnPr>
                          <wps:spPr bwMode="auto">
                            <a:xfrm>
                              <a:off x="3630" y="5806"/>
                              <a:ext cx="0" cy="1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921"/>
                          <wps:cNvCnPr>
                            <a:cxnSpLocks noChangeShapeType="1"/>
                          </wps:cNvCnPr>
                          <wps:spPr bwMode="auto">
                            <a:xfrm>
                              <a:off x="4710" y="6630"/>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3922"/>
                          <wps:cNvSpPr>
                            <a:spLocks noChangeArrowheads="1"/>
                          </wps:cNvSpPr>
                          <wps:spPr bwMode="auto">
                            <a:xfrm rot="5400000">
                              <a:off x="5774" y="5645"/>
                              <a:ext cx="280" cy="1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Freeform 3923"/>
                          <wps:cNvSpPr>
                            <a:spLocks/>
                          </wps:cNvSpPr>
                          <wps:spPr bwMode="auto">
                            <a:xfrm>
                              <a:off x="6227" y="6035"/>
                              <a:ext cx="126" cy="1075"/>
                            </a:xfrm>
                            <a:custGeom>
                              <a:avLst/>
                              <a:gdLst>
                                <a:gd name="T0" fmla="*/ 118 w 126"/>
                                <a:gd name="T1" fmla="*/ 1075 h 1075"/>
                                <a:gd name="T2" fmla="*/ 118 w 126"/>
                                <a:gd name="T3" fmla="*/ 415 h 1075"/>
                                <a:gd name="T4" fmla="*/ 71 w 126"/>
                                <a:gd name="T5" fmla="*/ 68 h 1075"/>
                                <a:gd name="T6" fmla="*/ 32 w 126"/>
                                <a:gd name="T7" fmla="*/ 5 h 1075"/>
                                <a:gd name="T8" fmla="*/ 0 w 126"/>
                                <a:gd name="T9" fmla="*/ 78 h 1075"/>
                              </a:gdLst>
                              <a:ahLst/>
                              <a:cxnLst>
                                <a:cxn ang="0">
                                  <a:pos x="T0" y="T1"/>
                                </a:cxn>
                                <a:cxn ang="0">
                                  <a:pos x="T2" y="T3"/>
                                </a:cxn>
                                <a:cxn ang="0">
                                  <a:pos x="T4" y="T5"/>
                                </a:cxn>
                                <a:cxn ang="0">
                                  <a:pos x="T6" y="T7"/>
                                </a:cxn>
                                <a:cxn ang="0">
                                  <a:pos x="T8" y="T9"/>
                                </a:cxn>
                              </a:cxnLst>
                              <a:rect l="0" t="0" r="r" b="b"/>
                              <a:pathLst>
                                <a:path w="126" h="1075">
                                  <a:moveTo>
                                    <a:pt x="118" y="1075"/>
                                  </a:moveTo>
                                  <a:cubicBezTo>
                                    <a:pt x="118" y="965"/>
                                    <a:pt x="126" y="583"/>
                                    <a:pt x="118" y="415"/>
                                  </a:cubicBezTo>
                                  <a:cubicBezTo>
                                    <a:pt x="110" y="247"/>
                                    <a:pt x="85" y="136"/>
                                    <a:pt x="71" y="68"/>
                                  </a:cubicBezTo>
                                  <a:cubicBezTo>
                                    <a:pt x="57" y="0"/>
                                    <a:pt x="44" y="4"/>
                                    <a:pt x="32" y="5"/>
                                  </a:cubicBezTo>
                                  <a:cubicBezTo>
                                    <a:pt x="21" y="7"/>
                                    <a:pt x="6" y="63"/>
                                    <a:pt x="0" y="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924"/>
                          <wps:cNvSpPr>
                            <a:spLocks/>
                          </wps:cNvSpPr>
                          <wps:spPr bwMode="auto">
                            <a:xfrm rot="5400000">
                              <a:off x="5951" y="6163"/>
                              <a:ext cx="423" cy="17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3925"/>
                          <wps:cNvSpPr>
                            <a:spLocks/>
                          </wps:cNvSpPr>
                          <wps:spPr bwMode="auto">
                            <a:xfrm rot="5400000">
                              <a:off x="5788" y="6163"/>
                              <a:ext cx="423" cy="17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926"/>
                          <wps:cNvSpPr>
                            <a:spLocks/>
                          </wps:cNvSpPr>
                          <wps:spPr bwMode="auto">
                            <a:xfrm rot="5400000">
                              <a:off x="5634"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927"/>
                          <wps:cNvSpPr>
                            <a:spLocks/>
                          </wps:cNvSpPr>
                          <wps:spPr bwMode="auto">
                            <a:xfrm rot="5400000">
                              <a:off x="5491"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928"/>
                          <wps:cNvSpPr>
                            <a:spLocks/>
                          </wps:cNvSpPr>
                          <wps:spPr bwMode="auto">
                            <a:xfrm rot="5400000">
                              <a:off x="5328" y="6163"/>
                              <a:ext cx="423" cy="17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929"/>
                          <wps:cNvCnPr>
                            <a:cxnSpLocks noChangeShapeType="1"/>
                          </wps:cNvCnPr>
                          <wps:spPr bwMode="auto">
                            <a:xfrm>
                              <a:off x="4710" y="5895"/>
                              <a:ext cx="0"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 name="Text Box 3930"/>
                        <wps:cNvSpPr txBox="1">
                          <a:spLocks noChangeArrowheads="1"/>
                        </wps:cNvSpPr>
                        <wps:spPr bwMode="auto">
                          <a:xfrm>
                            <a:off x="6680" y="11400"/>
                            <a:ext cx="34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D125" w14:textId="77777777" w:rsidR="007C7660" w:rsidRPr="00091536" w:rsidRDefault="007C7660" w:rsidP="0073433F">
                              <w:pPr>
                                <w:rPr>
                                  <w:sz w:val="18"/>
                                  <w:szCs w:val="18"/>
                                </w:rPr>
                              </w:pPr>
                              <w:r>
                                <w:rPr>
                                  <w:rFonts w:hint="eastAsia"/>
                                  <w:sz w:val="18"/>
                                  <w:szCs w:val="18"/>
                                </w:rPr>
                                <w:t>b</w:t>
                              </w:r>
                            </w:p>
                          </w:txbxContent>
                        </wps:txbx>
                        <wps:bodyPr rot="0" vert="horz" wrap="square" lIns="0" tIns="0" rIns="0" bIns="0" anchor="t" anchorCtr="0">
                          <a:noAutofit/>
                        </wps:bodyPr>
                      </wps:wsp>
                      <wps:wsp>
                        <wps:cNvPr id="141" name="Text Box 3931"/>
                        <wps:cNvSpPr txBox="1">
                          <a:spLocks noChangeArrowheads="1"/>
                        </wps:cNvSpPr>
                        <wps:spPr bwMode="auto">
                          <a:xfrm>
                            <a:off x="7390" y="10269"/>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2183" w14:textId="77777777" w:rsidR="007C7660" w:rsidRPr="008156A5" w:rsidRDefault="007C7660" w:rsidP="0073433F">
                              <w:pPr>
                                <w:rPr>
                                  <w:i/>
                                  <w:sz w:val="18"/>
                                  <w:szCs w:val="18"/>
                                </w:rPr>
                              </w:pPr>
                              <w:r>
                                <w:rPr>
                                  <w:rFonts w:hint="eastAsia"/>
                                  <w:i/>
                                  <w:sz w:val="18"/>
                                  <w:szCs w:val="18"/>
                                </w:rPr>
                                <w:t>B</w:t>
                              </w:r>
                            </w:p>
                          </w:txbxContent>
                        </wps:txbx>
                        <wps:bodyPr rot="0" vert="horz" wrap="square" lIns="0" tIns="0" rIns="0" bIns="0" anchor="t" anchorCtr="0">
                          <a:noAutofit/>
                        </wps:bodyPr>
                      </wps:wsp>
                      <wps:wsp>
                        <wps:cNvPr id="142" name="Line 3932"/>
                        <wps:cNvCnPr>
                          <a:cxnSpLocks noChangeShapeType="1"/>
                        </wps:cNvCnPr>
                        <wps:spPr bwMode="auto">
                          <a:xfrm>
                            <a:off x="6798" y="10806"/>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3" name="Text Box 3933"/>
                        <wps:cNvSpPr txBox="1">
                          <a:spLocks noChangeArrowheads="1"/>
                        </wps:cNvSpPr>
                        <wps:spPr bwMode="auto">
                          <a:xfrm>
                            <a:off x="7240" y="10614"/>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6129B" w14:textId="77777777" w:rsidR="007C7660" w:rsidRPr="008156A5" w:rsidRDefault="007C7660" w:rsidP="0073433F">
                              <w:pPr>
                                <w:rPr>
                                  <w:i/>
                                  <w:sz w:val="18"/>
                                  <w:szCs w:val="18"/>
                                </w:rPr>
                              </w:pPr>
                              <w:r>
                                <w:rPr>
                                  <w:rFonts w:hint="eastAsia"/>
                                  <w:i/>
                                  <w:sz w:val="18"/>
                                  <w:szCs w:val="18"/>
                                </w:rPr>
                                <w:t>v</w:t>
                              </w:r>
                            </w:p>
                          </w:txbxContent>
                        </wps:txbx>
                        <wps:bodyPr rot="0" vert="horz" wrap="square" lIns="0" tIns="0" rIns="0" bIns="0" anchor="t" anchorCtr="0">
                          <a:noAutofit/>
                        </wps:bodyPr>
                      </wps:wsp>
                      <wps:wsp>
                        <wps:cNvPr id="145" name="Line 3935"/>
                        <wps:cNvCnPr>
                          <a:cxnSpLocks noChangeShapeType="1"/>
                        </wps:cNvCnPr>
                        <wps:spPr bwMode="auto">
                          <a:xfrm flipH="1">
                            <a:off x="6195" y="10808"/>
                            <a:ext cx="6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6" name="Text Box 3936"/>
                        <wps:cNvSpPr txBox="1">
                          <a:spLocks noChangeArrowheads="1"/>
                        </wps:cNvSpPr>
                        <wps:spPr bwMode="auto">
                          <a:xfrm>
                            <a:off x="6209" y="10802"/>
                            <a:ext cx="3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C756" w14:textId="77777777" w:rsidR="007C7660" w:rsidRPr="008156A5" w:rsidRDefault="007C7660" w:rsidP="0073433F">
                              <w:pPr>
                                <w:rPr>
                                  <w:i/>
                                  <w:sz w:val="18"/>
                                  <w:szCs w:val="18"/>
                                </w:rPr>
                              </w:pPr>
                              <w:r>
                                <w:rPr>
                                  <w:rFonts w:hint="eastAsia"/>
                                  <w:i/>
                                  <w:sz w:val="18"/>
                                  <w:szCs w:val="18"/>
                                </w:rPr>
                                <w:t>F</w:t>
                              </w:r>
                            </w:p>
                          </w:txbxContent>
                        </wps:txbx>
                        <wps:bodyPr rot="0" vert="horz" wrap="square" lIns="0" tIns="0" rIns="0" bIns="0" anchor="t" anchorCtr="0">
                          <a:noAutofit/>
                        </wps:bodyPr>
                      </wps:wsp>
                      <wps:wsp>
                        <wps:cNvPr id="147" name="AutoShape 3937"/>
                        <wps:cNvSpPr>
                          <a:spLocks noChangeArrowheads="1"/>
                        </wps:cNvSpPr>
                        <wps:spPr bwMode="auto">
                          <a:xfrm rot="21300000" flipV="1">
                            <a:off x="8686" y="10508"/>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8" name="AutoShape 3938"/>
                        <wps:cNvSpPr>
                          <a:spLocks noChangeArrowheads="1"/>
                        </wps:cNvSpPr>
                        <wps:spPr bwMode="auto">
                          <a:xfrm rot="21300000" flipV="1">
                            <a:off x="8993" y="10509"/>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9" name="AutoShape 3939"/>
                        <wps:cNvSpPr>
                          <a:spLocks noChangeArrowheads="1"/>
                        </wps:cNvSpPr>
                        <wps:spPr bwMode="auto">
                          <a:xfrm rot="21300000" flipV="1">
                            <a:off x="8843" y="10508"/>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0" name="AutoShape 3940"/>
                        <wps:cNvSpPr>
                          <a:spLocks noChangeArrowheads="1"/>
                        </wps:cNvSpPr>
                        <wps:spPr bwMode="auto">
                          <a:xfrm rot="21300000" flipV="1">
                            <a:off x="9307" y="10511"/>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1" name="AutoShape 3941"/>
                        <wps:cNvSpPr>
                          <a:spLocks noChangeArrowheads="1"/>
                        </wps:cNvSpPr>
                        <wps:spPr bwMode="auto">
                          <a:xfrm rot="21300000" flipV="1">
                            <a:off x="9473" y="10517"/>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2" name="AutoShape 3942"/>
                        <wps:cNvSpPr>
                          <a:spLocks noChangeArrowheads="1"/>
                        </wps:cNvSpPr>
                        <wps:spPr bwMode="auto">
                          <a:xfrm rot="21300000" flipV="1">
                            <a:off x="9149" y="10514"/>
                            <a:ext cx="46"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3" name="Text Box 3943"/>
                        <wps:cNvSpPr txBox="1">
                          <a:spLocks noChangeArrowheads="1"/>
                        </wps:cNvSpPr>
                        <wps:spPr bwMode="auto">
                          <a:xfrm>
                            <a:off x="9587" y="10409"/>
                            <a:ext cx="35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2CA2" w14:textId="77777777" w:rsidR="007C7660" w:rsidRPr="008156A5" w:rsidRDefault="007C7660" w:rsidP="0073433F">
                              <w:pPr>
                                <w:rPr>
                                  <w:i/>
                                  <w:sz w:val="18"/>
                                  <w:szCs w:val="18"/>
                                </w:rPr>
                              </w:pPr>
                              <w:r>
                                <w:rPr>
                                  <w:rFonts w:hint="eastAsia"/>
                                  <w:i/>
                                  <w:sz w:val="18"/>
                                  <w:szCs w:val="18"/>
                                </w:rPr>
                                <w:t>I</w:t>
                              </w:r>
                            </w:p>
                          </w:txbxContent>
                        </wps:txbx>
                        <wps:bodyPr rot="0" vert="horz" wrap="square" lIns="0" tIns="0" rIns="0" bIns="0" anchor="t" anchorCtr="0">
                          <a:noAutofit/>
                        </wps:bodyPr>
                      </wps:wsp>
                    </wpg:wgp>
                  </a:graphicData>
                </a:graphic>
              </wp:inline>
            </w:drawing>
          </mc:Choice>
          <mc:Fallback>
            <w:pict>
              <v:group w14:anchorId="050B0224" id="Group 3881" o:spid="_x0000_s2142" style="width:187.5pt;height:92pt;mso-position-horizontal-relative:char;mso-position-vertical-relative:line" coordorigin="6195,9876" coordsize="3744,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">
                <v:shape id="Text Box 3882" o:spid="_x0000_s2143" type="#_x0000_t202" style="position:absolute;left:6680;top:9876;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CD8BBED" w14:textId="77777777" w:rsidR="007C7660" w:rsidRPr="00091536" w:rsidRDefault="007C7660" w:rsidP="0073433F">
                        <w:pPr>
                          <w:rPr>
                            <w:sz w:val="18"/>
                            <w:szCs w:val="18"/>
                          </w:rPr>
                        </w:pPr>
                        <w:r>
                          <w:rPr>
                            <w:rFonts w:hint="eastAsia"/>
                            <w:sz w:val="18"/>
                            <w:szCs w:val="18"/>
                          </w:rPr>
                          <w:t>a</w:t>
                        </w:r>
                      </w:p>
                    </w:txbxContent>
                  </v:textbox>
                </v:shape>
                <v:group id="Group 3883" o:spid="_x0000_s2144" style="position:absolute;left:6408;top:10123;width:3278;height:1410" coordorigin="3240,5806" coordsize="3278,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3884" o:spid="_x0000_s2145" style="position:absolute;flip:y;visibility:visible;mso-wrap-style:square" from="5400,6360" to="540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group id="Group 3885" o:spid="_x0000_s2146" style="position:absolute;left:3404;top:5934;width:1090;height:1104" coordorigin="4800,3000" coordsize="1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Line 3886" o:spid="_x0000_s2147" style="position:absolute;visibility:visible;mso-wrap-style:square" from="4800,3000" to="496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887" o:spid="_x0000_s2148" style="position:absolute;flip:x;visibility:visible;mso-wrap-style:square" from="4800,3000" to="496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Line 3888" o:spid="_x0000_s2149" style="position:absolute;visibility:visible;mso-wrap-style:square" from="4800,3480" to="496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889" o:spid="_x0000_s2150" style="position:absolute;flip:x;visibility:visible;mso-wrap-style:square" from="4800,3480" to="496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3890" o:spid="_x0000_s2151" style="position:absolute;visibility:visible;mso-wrap-style:square" from="4800,3960" to="496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891" o:spid="_x0000_s2152" style="position:absolute;flip:x;visibility:visible;mso-wrap-style:square" from="4800,3960" to="496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3892" o:spid="_x0000_s2153" style="position:absolute;visibility:visible;mso-wrap-style:square" from="4800,4440" to="496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3893" o:spid="_x0000_s2154" style="position:absolute;flip:x;visibility:visible;mso-wrap-style:square" from="4800,4440" to="496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894" o:spid="_x0000_s2155" style="position:absolute;visibility:visible;mso-wrap-style:square" from="5280,3000" to="544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895" o:spid="_x0000_s2156" style="position:absolute;flip:x;visibility:visible;mso-wrap-style:square" from="5280,3000" to="544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3896" o:spid="_x0000_s2157" style="position:absolute;visibility:visible;mso-wrap-style:square" from="5280,3480" to="54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897" o:spid="_x0000_s2158" style="position:absolute;flip:x;visibility:visible;mso-wrap-style:square" from="5280,3480" to="54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3898" o:spid="_x0000_s2159" style="position:absolute;visibility:visible;mso-wrap-style:square" from="5280,3960" to="544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899" o:spid="_x0000_s2160" style="position:absolute;flip:x;visibility:visible;mso-wrap-style:square" from="5280,3960" to="544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3900" o:spid="_x0000_s2161" style="position:absolute;visibility:visible;mso-wrap-style:square" from="5280,4440" to="544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3901" o:spid="_x0000_s2162" style="position:absolute;flip:x;visibility:visible;mso-wrap-style:square" from="5280,4440" to="544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3902" o:spid="_x0000_s2163" style="position:absolute;visibility:visible;mso-wrap-style:square" from="5760,3000" to="592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3903" o:spid="_x0000_s2164" style="position:absolute;flip:x;visibility:visible;mso-wrap-style:square" from="5760,3000" to="592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3904" o:spid="_x0000_s2165" style="position:absolute;visibility:visible;mso-wrap-style:square" from="5760,3480" to="592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3905" o:spid="_x0000_s2166" style="position:absolute;flip:x;visibility:visible;mso-wrap-style:square" from="5760,3480" to="592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3906" o:spid="_x0000_s2167" style="position:absolute;visibility:visible;mso-wrap-style:square" from="5760,3960" to="59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3907" o:spid="_x0000_s2168" style="position:absolute;flip:x;visibility:visible;mso-wrap-style:square" from="5760,3960" to="592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3908" o:spid="_x0000_s2169" style="position:absolute;visibility:visible;mso-wrap-style:square" from="5760,4440" to="592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3909" o:spid="_x0000_s2170" style="position:absolute;flip:x;visibility:visible;mso-wrap-style:square" from="5760,4440" to="592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v:line id="Line 3910" o:spid="_x0000_s2171" style="position:absolute;visibility:visible;mso-wrap-style:square" from="6240,3000" to="640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3911" o:spid="_x0000_s2172" style="position:absolute;flip:x;visibility:visible;mso-wrap-style:square" from="6240,3000" to="640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Line 3912" o:spid="_x0000_s2173" style="position:absolute;visibility:visible;mso-wrap-style:square" from="6240,3480" to="640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913" o:spid="_x0000_s2174" style="position:absolute;flip:x;visibility:visible;mso-wrap-style:square" from="6240,3480" to="640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3914" o:spid="_x0000_s2175" style="position:absolute;visibility:visible;mso-wrap-style:square" from="6240,3960" to="640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3915" o:spid="_x0000_s2176" style="position:absolute;flip:x;visibility:visible;mso-wrap-style:square" from="6240,3960" to="640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3916" o:spid="_x0000_s2177" style="position:absolute;visibility:visible;mso-wrap-style:square" from="6240,4440" to="640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3917" o:spid="_x0000_s2178" style="position:absolute;flip:x;visibility:visible;mso-wrap-style:square" from="6240,4440" to="640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group>
                  <v:line id="Line 3918" o:spid="_x0000_s2179" style="position:absolute;visibility:visible;mso-wrap-style:square" from="3240,5895" to="4711,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3919" o:spid="_x0000_s2180" style="position:absolute;visibility:visible;mso-wrap-style:square" from="3300,7111" to="6344,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3920" o:spid="_x0000_s2181" style="position:absolute;visibility:visible;mso-wrap-style:square" from="3630,5806" to="36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3921" o:spid="_x0000_s2182" style="position:absolute;visibility:visible;mso-wrap-style:square" from="4710,6630" to="5394,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rect id="Rectangle 3922" o:spid="_x0000_s2183" style="position:absolute;left:5774;top:5645;width:280;height:12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"/>
                  <v:shape id="Freeform 3923" o:spid="_x0000_s2184" style="position:absolute;left:6227;top:6035;width:126;height:1075;visibility:visible;mso-wrap-style:square;v-text-anchor:top" coordsize="126,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" path="m118,1075v,-110,8,-492,,-660c110,247,85,136,71,68,57,,44,4,32,5,21,7,6,63,,78e" filled="f">
                    <v:path arrowok="t" o:connecttype="custom" o:connectlocs="118,1075;118,415;71,68;32,5;0,78" o:connectangles="0,0,0,0,0"/>
                  </v:shape>
                  <v:shape id="Freeform 3924" o:spid="_x0000_s2185" style="position:absolute;left:5951;top:6163;width:423;height:176;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" path="m527,v12,12,75,50,75,75c602,100,612,123,527,150,442,177,179,210,92,240,5,270,,303,2,330v2,27,83,60,105,75e" filled="f">
                    <v:path arrowok="t" o:connecttype="custom" o:connectlocs="364,0;416,33;364,65;64,104;1,143;74,176" o:connectangles="0,0,0,0,0,0"/>
                  </v:shape>
                  <v:shape id="Freeform 3925" o:spid="_x0000_s2186" style="position:absolute;left:5788;top:6163;width:423;height:176;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" path="m527,v12,12,75,50,75,75c602,100,612,123,527,150,442,177,179,210,92,240,5,270,,303,2,330v2,27,83,60,105,75e" filled="f">
                    <v:path arrowok="t" o:connecttype="custom" o:connectlocs="364,0;416,33;364,65;64,104;1,143;74,176" o:connectangles="0,0,0,0,0,0"/>
                  </v:shape>
                  <v:shape id="Freeform 3926" o:spid="_x0000_s2187" style="position:absolute;left:5634;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" path="m527,v12,12,75,50,75,75c602,100,612,123,527,150,442,177,179,210,92,240,5,270,,303,2,330v2,27,83,60,105,75e" filled="f">
                    <v:path arrowok="t" o:connecttype="custom" o:connectlocs="364,0;416,32;364,65;64,104;1,143;74,175" o:connectangles="0,0,0,0,0,0"/>
                  </v:shape>
                  <v:shape id="Freeform 3927" o:spid="_x0000_s2188" style="position:absolute;left:5491;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" path="m527,v12,12,75,50,75,75c602,100,612,123,527,150,442,177,179,210,92,240,5,270,,303,2,330v2,27,83,60,105,75e" filled="f">
                    <v:path arrowok="t" o:connecttype="custom" o:connectlocs="364,0;416,32;364,65;64,104;1,143;74,175" o:connectangles="0,0,0,0,0,0"/>
                  </v:shape>
                  <v:shape id="Freeform 3928" o:spid="_x0000_s2189" style="position:absolute;left:5328;top:6163;width:423;height:175;rotation:9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" path="m527,v12,12,75,50,75,75c602,100,612,123,527,150,442,177,179,210,92,240,5,270,,303,2,330v2,27,83,60,105,75e" filled="f">
                    <v:path arrowok="t" o:connecttype="custom" o:connectlocs="364,0;416,32;364,65;64,104;1,143;74,175" o:connectangles="0,0,0,0,0,0"/>
                  </v:shape>
                  <v:line id="Line 3929" o:spid="_x0000_s2190" style="position:absolute;visibility:visible;mso-wrap-style:square" from="4710,5895" to="471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group>
                <v:shape id="Text Box 3930" o:spid="_x0000_s2191" type="#_x0000_t202" style="position:absolute;left:6680;top:11400;width:34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780D125" w14:textId="77777777" w:rsidR="007C7660" w:rsidRPr="00091536" w:rsidRDefault="007C7660" w:rsidP="0073433F">
                        <w:pPr>
                          <w:rPr>
                            <w:sz w:val="18"/>
                            <w:szCs w:val="18"/>
                          </w:rPr>
                        </w:pPr>
                        <w:r>
                          <w:rPr>
                            <w:rFonts w:hint="eastAsia"/>
                            <w:sz w:val="18"/>
                            <w:szCs w:val="18"/>
                          </w:rPr>
                          <w:t>b</w:t>
                        </w:r>
                      </w:p>
                    </w:txbxContent>
                  </v:textbox>
                </v:shape>
                <v:shape id="Text Box 3931" o:spid="_x0000_s2192" type="#_x0000_t202" style="position:absolute;left:7390;top:10269;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EEC2183" w14:textId="77777777" w:rsidR="007C7660" w:rsidRPr="008156A5" w:rsidRDefault="007C7660" w:rsidP="0073433F">
                        <w:pPr>
                          <w:rPr>
                            <w:i/>
                            <w:sz w:val="18"/>
                            <w:szCs w:val="18"/>
                          </w:rPr>
                        </w:pPr>
                        <w:r>
                          <w:rPr>
                            <w:rFonts w:hint="eastAsia"/>
                            <w:i/>
                            <w:sz w:val="18"/>
                            <w:szCs w:val="18"/>
                          </w:rPr>
                          <w:t>B</w:t>
                        </w:r>
                      </w:p>
                    </w:txbxContent>
                  </v:textbox>
                </v:shape>
                <v:line id="Line 3932" o:spid="_x0000_s2193" style="position:absolute;visibility:visible;mso-wrap-style:square" from="6798,10806" to="7218,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">
                  <v:stroke endarrow="block" endarrowwidth="narrow"/>
                </v:line>
                <v:shape id="Text Box 3933" o:spid="_x0000_s2194" type="#_x0000_t202" style="position:absolute;left:7240;top:10614;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146129B" w14:textId="77777777" w:rsidR="007C7660" w:rsidRPr="008156A5" w:rsidRDefault="007C7660" w:rsidP="0073433F">
                        <w:pPr>
                          <w:rPr>
                            <w:i/>
                            <w:sz w:val="18"/>
                            <w:szCs w:val="18"/>
                          </w:rPr>
                        </w:pPr>
                        <w:r>
                          <w:rPr>
                            <w:rFonts w:hint="eastAsia"/>
                            <w:i/>
                            <w:sz w:val="18"/>
                            <w:szCs w:val="18"/>
                          </w:rPr>
                          <w:t>v</w:t>
                        </w:r>
                      </w:p>
                    </w:txbxContent>
                  </v:textbox>
                </v:shape>
                <v:line id="Line 3935" o:spid="_x0000_s2195" style="position:absolute;flip:x;visibility:visible;mso-wrap-style:square" from="6195,10808" to="6795,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">
                  <v:stroke endarrow="block" endarrowwidth="narrow"/>
                </v:line>
                <v:shape id="Text Box 3936" o:spid="_x0000_s2196" type="#_x0000_t202" style="position:absolute;left:6209;top:10802;width:3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60FC756" w14:textId="77777777" w:rsidR="007C7660" w:rsidRPr="008156A5" w:rsidRDefault="007C7660" w:rsidP="0073433F">
                        <w:pPr>
                          <w:rPr>
                            <w:i/>
                            <w:sz w:val="18"/>
                            <w:szCs w:val="18"/>
                          </w:rPr>
                        </w:pPr>
                        <w:r>
                          <w:rPr>
                            <w:rFonts w:hint="eastAsia"/>
                            <w:i/>
                            <w:sz w:val="18"/>
                            <w:szCs w:val="18"/>
                          </w:rPr>
                          <w:t>F</w:t>
                        </w:r>
                      </w:p>
                    </w:txbxContent>
                  </v:textbox>
                </v:shape>
                <v:shape id="AutoShape 3937" o:spid="_x0000_s2197" type="#_x0000_t5" style="position:absolute;left:8686;top:10508;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" fillcolor="black"/>
                <v:shape id="AutoShape 3938" o:spid="_x0000_s2198" type="#_x0000_t5" style="position:absolute;left:8993;top:10509;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" fillcolor="black"/>
                <v:shape id="AutoShape 3939" o:spid="_x0000_s2199" type="#_x0000_t5" style="position:absolute;left:8843;top:10508;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" fillcolor="black"/>
                <v:shape id="AutoShape 3940" o:spid="_x0000_s2200" type="#_x0000_t5" style="position:absolute;left:9307;top:10511;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" fillcolor="black"/>
                <v:shape id="AutoShape 3941" o:spid="_x0000_s2201" type="#_x0000_t5" style="position:absolute;left:9473;top:10517;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" fillcolor="black"/>
                <v:shape id="AutoShape 3942" o:spid="_x0000_s2202" type="#_x0000_t5" style="position:absolute;left:9149;top:10514;width:46;height:129;rotation: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" fillcolor="black"/>
                <v:shape id="Text Box 3943" o:spid="_x0000_s2203" type="#_x0000_t202" style="position:absolute;left:9587;top:10409;width:35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8982CA2" w14:textId="77777777" w:rsidR="007C7660" w:rsidRPr="008156A5" w:rsidRDefault="007C7660" w:rsidP="0073433F">
                        <w:pPr>
                          <w:rPr>
                            <w:i/>
                            <w:sz w:val="18"/>
                            <w:szCs w:val="18"/>
                          </w:rPr>
                        </w:pPr>
                        <w:r>
                          <w:rPr>
                            <w:rFonts w:hint="eastAsia"/>
                            <w:i/>
                            <w:sz w:val="18"/>
                            <w:szCs w:val="18"/>
                          </w:rPr>
                          <w:t>I</w:t>
                        </w:r>
                      </w:p>
                    </w:txbxContent>
                  </v:textbox>
                </v:shape>
                <w10:anchorlock/>
              </v:group>
            </w:pict>
          </mc:Fallback>
        </mc:AlternateContent>
      </w:r>
    </w:p>
    <w:p w14:paraId="24714ED5" w14:textId="77777777" w:rsidR="00B60D7A" w:rsidRPr="001121E8" w:rsidRDefault="00B60D7A" w:rsidP="00DE6A7E">
      <w:pPr>
        <w:rPr>
          <w:rFonts w:ascii="黑体" w:eastAsia="黑体"/>
        </w:rPr>
      </w:pPr>
      <w:r w:rsidRPr="001121E8">
        <w:rPr>
          <w:rFonts w:ascii="黑体" w:eastAsia="黑体" w:hint="eastAsia"/>
        </w:rPr>
        <w:t>说明：</w:t>
      </w:r>
    </w:p>
    <w:p w14:paraId="29EA15AD" w14:textId="77777777" w:rsidR="00B60D7A" w:rsidRPr="001121E8" w:rsidRDefault="00B60D7A" w:rsidP="00DE6A7E">
      <w:pPr>
        <w:rPr>
          <w:rFonts w:ascii="黑体" w:eastAsia="黑体"/>
        </w:rPr>
      </w:pPr>
      <w:r w:rsidRPr="001121E8">
        <w:rPr>
          <w:rFonts w:ascii="黑体" w:eastAsia="黑体" w:hint="eastAsia"/>
        </w:rPr>
        <w:t>第1题：两个力各1分，若未标明符号总扣1分。</w:t>
      </w:r>
    </w:p>
    <w:p w14:paraId="144E4E97" w14:textId="77777777" w:rsidR="00B60D7A" w:rsidRPr="001121E8" w:rsidRDefault="00B60D7A" w:rsidP="00DE6A7E">
      <w:r w:rsidRPr="001121E8">
        <w:rPr>
          <w:rFonts w:ascii="黑体" w:eastAsia="黑体" w:hint="eastAsia"/>
        </w:rPr>
        <w:t>第2题：两根图像各1分。</w:t>
      </w:r>
    </w:p>
    <w:p w14:paraId="1B29A7F0" w14:textId="77777777" w:rsidR="00B60D7A" w:rsidRPr="001121E8" w:rsidRDefault="00B60D7A" w:rsidP="00DE6A7E">
      <w:pPr>
        <w:rPr>
          <w:rFonts w:ascii="黑体" w:eastAsia="黑体"/>
        </w:rPr>
      </w:pPr>
      <w:r w:rsidRPr="001121E8">
        <w:rPr>
          <w:rFonts w:ascii="黑体" w:eastAsia="黑体" w:hint="eastAsia"/>
        </w:rPr>
        <w:t>第3题：两个点电荷的正负均正确得1分；电场力方向正确并标明符号得1分。</w:t>
      </w:r>
    </w:p>
    <w:p w14:paraId="281C54B1" w14:textId="77777777" w:rsidR="00B60D7A" w:rsidRPr="001121E8" w:rsidRDefault="00B60D7A" w:rsidP="00DE6A7E">
      <w:pPr>
        <w:rPr>
          <w:rFonts w:ascii="黑体" w:eastAsia="黑体"/>
        </w:rPr>
      </w:pPr>
      <w:r w:rsidRPr="001121E8">
        <w:rPr>
          <w:rFonts w:ascii="黑体" w:eastAsia="黑体" w:hint="eastAsia"/>
        </w:rPr>
        <w:t>第4题：电流和力各1分，若未标明符号总扣1分。</w:t>
      </w:r>
    </w:p>
    <w:p w14:paraId="61E9CE1C" w14:textId="77777777" w:rsidR="00B60D7A" w:rsidRPr="001121E8" w:rsidRDefault="00B60D7A" w:rsidP="00C87E4B">
      <w:pPr>
        <w:pStyle w:val="af"/>
      </w:pPr>
      <w:r w:rsidRPr="001121E8">
        <w:t>四．实验题（本题共</w:t>
      </w:r>
      <w:r w:rsidRPr="001121E8">
        <w:rPr>
          <w:rFonts w:hint="eastAsia"/>
        </w:rPr>
        <w:t>4</w:t>
      </w:r>
      <w:r w:rsidRPr="001121E8">
        <w:t>小题，第</w:t>
      </w:r>
      <w:r w:rsidRPr="001121E8">
        <w:t>1</w:t>
      </w:r>
      <w:r w:rsidRPr="001121E8">
        <w:rPr>
          <w:rFonts w:hint="eastAsia"/>
        </w:rPr>
        <w:t>小题</w:t>
      </w:r>
      <w:r w:rsidRPr="001121E8">
        <w:rPr>
          <w:rFonts w:hint="eastAsia"/>
        </w:rPr>
        <w:t>3</w:t>
      </w:r>
      <w:r w:rsidRPr="001121E8">
        <w:rPr>
          <w:rFonts w:hint="eastAsia"/>
        </w:rPr>
        <w:t>分，第</w:t>
      </w:r>
      <w:r w:rsidRPr="001121E8">
        <w:t>2</w:t>
      </w:r>
      <w:r w:rsidRPr="001121E8">
        <w:rPr>
          <w:rFonts w:hint="eastAsia"/>
        </w:rPr>
        <w:t>、</w:t>
      </w:r>
      <w:r w:rsidRPr="001121E8">
        <w:t>3</w:t>
      </w:r>
      <w:r w:rsidRPr="001121E8">
        <w:rPr>
          <w:rFonts w:hint="eastAsia"/>
        </w:rPr>
        <w:t>、</w:t>
      </w:r>
      <w:r w:rsidRPr="001121E8">
        <w:rPr>
          <w:rFonts w:hint="eastAsia"/>
        </w:rPr>
        <w:t>4</w:t>
      </w:r>
      <w:r w:rsidRPr="001121E8">
        <w:t>小题</w:t>
      </w:r>
      <w:r w:rsidRPr="001121E8">
        <w:rPr>
          <w:rFonts w:hint="eastAsia"/>
        </w:rPr>
        <w:t>各</w:t>
      </w:r>
      <w:r w:rsidRPr="001121E8">
        <w:rPr>
          <w:rFonts w:hint="eastAsia"/>
        </w:rPr>
        <w:t>4</w:t>
      </w:r>
      <w:r w:rsidRPr="001121E8">
        <w:rPr>
          <w:rFonts w:hint="eastAsia"/>
        </w:rPr>
        <w:t>分</w:t>
      </w:r>
      <w:r w:rsidRPr="001121E8">
        <w:t>，共</w:t>
      </w:r>
      <w:r w:rsidRPr="001121E8">
        <w:rPr>
          <w:rFonts w:hint="eastAsia"/>
        </w:rPr>
        <w:t>15</w:t>
      </w:r>
      <w:r w:rsidRPr="001121E8">
        <w:t>分）</w:t>
      </w:r>
    </w:p>
    <w:p w14:paraId="6194F0C5" w14:textId="77777777" w:rsidR="00B60D7A" w:rsidRPr="001121E8" w:rsidRDefault="0073433F" w:rsidP="00DE6A7E">
      <w:r>
        <w:t>23</w:t>
      </w:r>
      <w:r w:rsidR="00B60D7A" w:rsidRPr="001121E8">
        <w:rPr>
          <w:rFonts w:hint="eastAsia"/>
        </w:rPr>
        <w:t>．计算机，</w:t>
      </w:r>
      <w:r w:rsidR="00B60D7A" w:rsidRPr="001121E8">
        <w:rPr>
          <w:rFonts w:hint="eastAsia"/>
        </w:rPr>
        <w:t>D</w:t>
      </w:r>
    </w:p>
    <w:p w14:paraId="29E5A549" w14:textId="77777777" w:rsidR="0073433F" w:rsidRDefault="0073433F" w:rsidP="00DE6A7E"/>
    <w:p w14:paraId="6A02B4B0" w14:textId="77777777" w:rsidR="0073433F" w:rsidRDefault="00B60D7A" w:rsidP="00DE6A7E">
      <w:r w:rsidRPr="001121E8">
        <w:rPr>
          <w:rFonts w:hint="eastAsia"/>
        </w:rPr>
        <w:t>2</w:t>
      </w:r>
      <w:r w:rsidR="0073433F">
        <w:t>4</w:t>
      </w:r>
      <w:r w:rsidRPr="001121E8">
        <w:rPr>
          <w:rFonts w:hint="eastAsia"/>
        </w:rPr>
        <w:t>．（</w:t>
      </w:r>
      <w:r w:rsidRPr="001121E8">
        <w:rPr>
          <w:rFonts w:hint="eastAsia"/>
        </w:rPr>
        <w:t>1</w:t>
      </w:r>
      <w:r w:rsidRPr="001121E8">
        <w:rPr>
          <w:rFonts w:hint="eastAsia"/>
        </w:rPr>
        <w:t>）</w:t>
      </w:r>
      <w:r w:rsidRPr="001121E8">
        <w:rPr>
          <w:rFonts w:hint="eastAsia"/>
        </w:rPr>
        <w:t>1300</w:t>
      </w:r>
    </w:p>
    <w:p w14:paraId="04DAB59C" w14:textId="77777777" w:rsidR="0073433F" w:rsidRDefault="00B60D7A" w:rsidP="00DE6A7E">
      <w:r w:rsidRPr="001121E8">
        <w:rPr>
          <w:rFonts w:hint="eastAsia"/>
        </w:rPr>
        <w:t>（</w:t>
      </w:r>
      <w:r w:rsidRPr="001121E8">
        <w:rPr>
          <w:rFonts w:hint="eastAsia"/>
        </w:rPr>
        <w:t>2</w:t>
      </w:r>
      <w:r w:rsidRPr="001121E8">
        <w:rPr>
          <w:rFonts w:hint="eastAsia"/>
        </w:rPr>
        <w:t>）</w:t>
      </w:r>
      <w:r w:rsidRPr="001121E8">
        <w:t>×</w:t>
      </w:r>
      <w:r w:rsidRPr="001121E8">
        <w:rPr>
          <w:rFonts w:hint="eastAsia"/>
        </w:rPr>
        <w:t>1k</w:t>
      </w:r>
      <w:r w:rsidRPr="001121E8">
        <w:rPr>
          <w:rFonts w:hint="eastAsia"/>
        </w:rPr>
        <w:t>，调零</w:t>
      </w:r>
    </w:p>
    <w:p w14:paraId="5575C3D7" w14:textId="77777777" w:rsidR="00B60D7A" w:rsidRPr="001121E8" w:rsidRDefault="00B60D7A" w:rsidP="00DE6A7E">
      <w:r w:rsidRPr="001121E8">
        <w:rPr>
          <w:rFonts w:hint="eastAsia"/>
        </w:rPr>
        <w:t>（</w:t>
      </w:r>
      <w:r w:rsidRPr="001121E8">
        <w:rPr>
          <w:rFonts w:hint="eastAsia"/>
        </w:rPr>
        <w:t>3</w:t>
      </w:r>
      <w:r w:rsidRPr="001121E8">
        <w:rPr>
          <w:rFonts w:hint="eastAsia"/>
        </w:rPr>
        <w:t>）</w:t>
      </w:r>
      <w:r w:rsidRPr="001121E8">
        <w:rPr>
          <w:rFonts w:hint="eastAsia"/>
        </w:rPr>
        <w:t>off</w:t>
      </w:r>
    </w:p>
    <w:p w14:paraId="21E6E25A" w14:textId="77777777" w:rsidR="0073433F" w:rsidRDefault="0073433F" w:rsidP="00DE6A7E"/>
    <w:p w14:paraId="318668F8" w14:textId="77777777" w:rsidR="00B60D7A" w:rsidRPr="001121E8" w:rsidRDefault="0073433F" w:rsidP="00DE6A7E">
      <w:r>
        <w:t>25</w:t>
      </w:r>
      <w:r w:rsidR="00B60D7A" w:rsidRPr="001121E8">
        <w:rPr>
          <w:rFonts w:hint="eastAsia"/>
        </w:rPr>
        <w:t>．（</w:t>
      </w:r>
      <w:r w:rsidR="00B60D7A" w:rsidRPr="001121E8">
        <w:rPr>
          <w:rFonts w:hint="eastAsia"/>
        </w:rPr>
        <w:t>1</w:t>
      </w:r>
      <w:r w:rsidR="00B60D7A" w:rsidRPr="001121E8">
        <w:rPr>
          <w:rFonts w:hint="eastAsia"/>
        </w:rPr>
        <w:t>）</w:t>
      </w:r>
      <w:r w:rsidR="00B60D7A" w:rsidRPr="001121E8">
        <w:rPr>
          <w:rFonts w:hint="eastAsia"/>
        </w:rPr>
        <w:t>B</w:t>
      </w:r>
    </w:p>
    <w:p w14:paraId="0C75B682" w14:textId="2BAB3F8F" w:rsidR="00B60D7A" w:rsidRPr="001121E8" w:rsidRDefault="00B60D7A" w:rsidP="00DE6A7E">
      <w:pPr>
        <w:rPr>
          <w:rFonts w:ascii="宋体" w:hAnsi="宋体"/>
        </w:rPr>
      </w:pPr>
      <w:r w:rsidRPr="001121E8">
        <w:rPr>
          <w:rFonts w:hint="eastAsia"/>
        </w:rPr>
        <w:t>（</w:t>
      </w:r>
      <w:r w:rsidRPr="001121E8">
        <w:rPr>
          <w:rFonts w:hint="eastAsia"/>
        </w:rPr>
        <w:t>2</w:t>
      </w:r>
      <w:r w:rsidRPr="001121E8">
        <w:rPr>
          <w:rFonts w:hint="eastAsia"/>
        </w:rPr>
        <w:t>）</w:t>
      </w:r>
      <w:r w:rsidR="00680227">
        <w:rPr>
          <w:rFonts w:ascii="宋体" w:hAnsi="宋体" w:hint="eastAsia"/>
        </w:rPr>
        <w:t>①</w:t>
      </w:r>
      <w:r w:rsidRPr="001121E8">
        <w:rPr>
          <w:rFonts w:ascii="宋体" w:hAnsi="宋体" w:hint="eastAsia"/>
        </w:rPr>
        <w:t>通电螺线管中轴线上各点的磁感强度随</w:t>
      </w:r>
      <w:r w:rsidRPr="001121E8">
        <w:rPr>
          <w:i/>
        </w:rPr>
        <w:t>x</w:t>
      </w:r>
      <w:r w:rsidRPr="001121E8">
        <w:rPr>
          <w:rFonts w:ascii="宋体" w:hAnsi="宋体" w:hint="eastAsia"/>
        </w:rPr>
        <w:t>先增大后减小。</w:t>
      </w:r>
    </w:p>
    <w:p w14:paraId="1AE7467C" w14:textId="4296B648" w:rsidR="00B60D7A" w:rsidRPr="001121E8" w:rsidRDefault="00680227" w:rsidP="00DE6A7E">
      <w:pPr>
        <w:rPr>
          <w:rFonts w:ascii="宋体" w:hAnsi="宋体"/>
        </w:rPr>
      </w:pPr>
      <w:r>
        <w:rPr>
          <w:rFonts w:ascii="宋体" w:hAnsi="宋体" w:hint="eastAsia"/>
        </w:rPr>
        <w:t>②</w:t>
      </w:r>
      <w:r w:rsidR="00B60D7A" w:rsidRPr="001121E8">
        <w:rPr>
          <w:rFonts w:ascii="宋体" w:hAnsi="宋体" w:hint="eastAsia"/>
        </w:rPr>
        <w:t>通电螺线管中轴线上中心两侧对称点的磁感强度大小基本相等。</w:t>
      </w:r>
    </w:p>
    <w:p w14:paraId="36885547" w14:textId="08426239" w:rsidR="00B60D7A" w:rsidRPr="001121E8" w:rsidRDefault="00680227" w:rsidP="00DE6A7E">
      <w:r>
        <w:rPr>
          <w:rFonts w:ascii="宋体" w:hAnsi="宋体" w:hint="eastAsia"/>
        </w:rPr>
        <w:t>③</w:t>
      </w:r>
      <w:r w:rsidR="00B60D7A" w:rsidRPr="001121E8">
        <w:rPr>
          <w:rFonts w:ascii="宋体" w:hAnsi="宋体" w:hint="eastAsia"/>
        </w:rPr>
        <w:t>通电螺线管中轴线上中间有一段各点磁感强度大小基本不变。</w:t>
      </w:r>
      <w:r w:rsidR="00B60D7A" w:rsidRPr="001121E8">
        <w:rPr>
          <w:rFonts w:hint="eastAsia"/>
        </w:rPr>
        <w:t>……</w:t>
      </w:r>
    </w:p>
    <w:p w14:paraId="75BED927" w14:textId="77777777" w:rsidR="00680227" w:rsidRDefault="00680227" w:rsidP="00DE6A7E"/>
    <w:p w14:paraId="273C5A4A" w14:textId="680F47CB" w:rsidR="0044462D" w:rsidRDefault="00680227" w:rsidP="00DE6A7E">
      <w:r>
        <w:t>26</w:t>
      </w:r>
      <w:r w:rsidR="00B60D7A" w:rsidRPr="001121E8">
        <w:rPr>
          <w:rFonts w:hint="eastAsia"/>
        </w:rPr>
        <w:t>．（</w:t>
      </w:r>
      <w:r w:rsidR="00B60D7A" w:rsidRPr="001121E8">
        <w:rPr>
          <w:rFonts w:hint="eastAsia"/>
        </w:rPr>
        <w:t>1</w:t>
      </w:r>
      <w:r w:rsidR="00B60D7A" w:rsidRPr="001121E8">
        <w:rPr>
          <w:rFonts w:hint="eastAsia"/>
        </w:rPr>
        <w:t>）</w:t>
      </w:r>
      <w:r w:rsidR="0044462D">
        <w:rPr>
          <w:rFonts w:hint="eastAsia"/>
        </w:rPr>
        <w:t>如</w:t>
      </w:r>
      <w:r w:rsidR="00B60D7A" w:rsidRPr="001121E8">
        <w:rPr>
          <w:rFonts w:hint="eastAsia"/>
        </w:rPr>
        <w:t>图</w:t>
      </w:r>
      <w:r w:rsidR="0044462D">
        <w:rPr>
          <w:rFonts w:hint="eastAsia"/>
        </w:rPr>
        <w:t>所示</w:t>
      </w:r>
    </w:p>
    <w:p w14:paraId="51608606" w14:textId="77777777" w:rsidR="0044462D" w:rsidRDefault="0044462D" w:rsidP="00DE6A7E">
      <w:r w:rsidRPr="001121E8">
        <w:rPr>
          <w:rFonts w:ascii="黑体" w:eastAsia="黑体" w:hint="eastAsia"/>
          <w:noProof/>
        </w:rPr>
        <mc:AlternateContent>
          <mc:Choice Requires="wpg">
            <w:drawing>
              <wp:inline distT="0" distB="0" distL="0" distR="0" wp14:anchorId="3693EA0A" wp14:editId="63865D0B">
                <wp:extent cx="1971675" cy="1352550"/>
                <wp:effectExtent l="0" t="38100" r="66675" b="0"/>
                <wp:docPr id="1"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352550"/>
                          <a:chOff x="6561" y="6241"/>
                          <a:chExt cx="3105" cy="2136"/>
                        </a:xfrm>
                      </wpg:grpSpPr>
                      <wps:wsp>
                        <wps:cNvPr id="2" name="Freeform 3945"/>
                        <wps:cNvSpPr>
                          <a:spLocks/>
                        </wps:cNvSpPr>
                        <wps:spPr bwMode="auto">
                          <a:xfrm>
                            <a:off x="6846" y="6553"/>
                            <a:ext cx="2115" cy="1605"/>
                          </a:xfrm>
                          <a:custGeom>
                            <a:avLst/>
                            <a:gdLst>
                              <a:gd name="T0" fmla="*/ 0 w 2115"/>
                              <a:gd name="T1" fmla="*/ 1605 h 1605"/>
                              <a:gd name="T2" fmla="*/ 2115 w 2115"/>
                              <a:gd name="T3" fmla="*/ 0 h 1605"/>
                            </a:gdLst>
                            <a:ahLst/>
                            <a:cxnLst>
                              <a:cxn ang="0">
                                <a:pos x="T0" y="T1"/>
                              </a:cxn>
                              <a:cxn ang="0">
                                <a:pos x="T2" y="T3"/>
                              </a:cxn>
                            </a:cxnLst>
                            <a:rect l="0" t="0" r="r" b="b"/>
                            <a:pathLst>
                              <a:path w="2115" h="1605">
                                <a:moveTo>
                                  <a:pt x="0" y="1605"/>
                                </a:moveTo>
                                <a:lnTo>
                                  <a:pt x="2115" y="0"/>
                                </a:lnTo>
                              </a:path>
                            </a:pathLst>
                          </a:custGeom>
                          <a:noFill/>
                          <a:ln w="12700" cap="flat" cmpd="sng">
                            <a:solidFill>
                              <a:srgbClr val="000000"/>
                            </a:solidFill>
                            <a:prstDash val="solid"/>
                            <a:round/>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Oval 3946"/>
                        <wps:cNvSpPr>
                          <a:spLocks noChangeAspect="1" noChangeArrowheads="1"/>
                        </wps:cNvSpPr>
                        <wps:spPr bwMode="auto">
                          <a:xfrm>
                            <a:off x="8406" y="6913"/>
                            <a:ext cx="68" cy="68"/>
                          </a:xfrm>
                          <a:prstGeom prst="ellipse">
                            <a:avLst/>
                          </a:prstGeom>
                          <a:solidFill>
                            <a:srgbClr val="FFFFFF"/>
                          </a:solidFill>
                          <a:ln w="9525" algn="ctr">
                            <a:solidFill>
                              <a:srgbClr val="FF0000"/>
                            </a:solidFill>
                            <a:round/>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Text Box 3947"/>
                        <wps:cNvSpPr txBox="1">
                          <a:spLocks noChangeArrowheads="1"/>
                        </wps:cNvSpPr>
                        <wps:spPr bwMode="auto">
                          <a:xfrm>
                            <a:off x="6591" y="6430"/>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6E926" w14:textId="77777777" w:rsidR="007C7660" w:rsidRPr="00A0596E" w:rsidRDefault="007C7660" w:rsidP="0044462D">
                              <w:pPr>
                                <w:spacing w:line="240" w:lineRule="exact"/>
                                <w:rPr>
                                  <w:sz w:val="18"/>
                                  <w:szCs w:val="18"/>
                                </w:rPr>
                              </w:pPr>
                              <w:r w:rsidRPr="00A0596E">
                                <w:rPr>
                                  <w:rFonts w:hint="eastAsia"/>
                                  <w:sz w:val="18"/>
                                  <w:szCs w:val="18"/>
                                </w:rPr>
                                <w:t>2.0</w:t>
                              </w:r>
                            </w:p>
                          </w:txbxContent>
                        </wps:txbx>
                        <wps:bodyPr rot="0" vert="horz" wrap="square" lIns="0" tIns="0" rIns="0" bIns="0" anchor="t" anchorCtr="0" upright="1">
                          <a:noAutofit/>
                        </wps:bodyPr>
                      </wps:wsp>
                      <wpg:grpSp>
                        <wpg:cNvPr id="5" name="Group 3948"/>
                        <wpg:cNvGrpSpPr>
                          <a:grpSpLocks/>
                        </wpg:cNvGrpSpPr>
                        <wpg:grpSpPr bwMode="auto">
                          <a:xfrm>
                            <a:off x="6848" y="6569"/>
                            <a:ext cx="2408" cy="1587"/>
                            <a:chOff x="6227" y="14062"/>
                            <a:chExt cx="2408" cy="1616"/>
                          </a:xfrm>
                        </wpg:grpSpPr>
                        <wpg:grpSp>
                          <wpg:cNvPr id="6" name="Group 3949"/>
                          <wpg:cNvGrpSpPr>
                            <a:grpSpLocks/>
                          </wpg:cNvGrpSpPr>
                          <wpg:grpSpPr bwMode="auto">
                            <a:xfrm>
                              <a:off x="6227" y="14067"/>
                              <a:ext cx="482" cy="1611"/>
                              <a:chOff x="5400" y="1985"/>
                              <a:chExt cx="900" cy="3259"/>
                            </a:xfrm>
                          </wpg:grpSpPr>
                          <wpg:grpSp>
                            <wpg:cNvPr id="7" name="Group 3950"/>
                            <wpg:cNvGrpSpPr>
                              <a:grpSpLocks/>
                            </wpg:cNvGrpSpPr>
                            <wpg:grpSpPr bwMode="auto">
                              <a:xfrm>
                                <a:off x="5400" y="1985"/>
                                <a:ext cx="450" cy="3255"/>
                                <a:chOff x="5415" y="1985"/>
                                <a:chExt cx="450" cy="3255"/>
                              </a:xfrm>
                            </wpg:grpSpPr>
                            <wps:wsp>
                              <wps:cNvPr id="8" name="Line 3951"/>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9" name="Line 3952"/>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0" name="Group 3953"/>
                            <wpg:cNvGrpSpPr>
                              <a:grpSpLocks/>
                            </wpg:cNvGrpSpPr>
                            <wpg:grpSpPr bwMode="auto">
                              <a:xfrm>
                                <a:off x="5850" y="1989"/>
                                <a:ext cx="450" cy="3255"/>
                                <a:chOff x="5415" y="1985"/>
                                <a:chExt cx="450" cy="3255"/>
                              </a:xfrm>
                            </wpg:grpSpPr>
                            <wps:wsp>
                              <wps:cNvPr id="11" name="Line 3954"/>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2" name="Line 3955"/>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3" name="Group 3956"/>
                          <wpg:cNvGrpSpPr>
                            <a:grpSpLocks/>
                          </wpg:cNvGrpSpPr>
                          <wpg:grpSpPr bwMode="auto">
                            <a:xfrm>
                              <a:off x="6709" y="14066"/>
                              <a:ext cx="481" cy="1611"/>
                              <a:chOff x="5400" y="1985"/>
                              <a:chExt cx="900" cy="3259"/>
                            </a:xfrm>
                          </wpg:grpSpPr>
                          <wpg:grpSp>
                            <wpg:cNvPr id="14" name="Group 3957"/>
                            <wpg:cNvGrpSpPr>
                              <a:grpSpLocks/>
                            </wpg:cNvGrpSpPr>
                            <wpg:grpSpPr bwMode="auto">
                              <a:xfrm>
                                <a:off x="5400" y="1985"/>
                                <a:ext cx="450" cy="3255"/>
                                <a:chOff x="5415" y="1985"/>
                                <a:chExt cx="450" cy="3255"/>
                              </a:xfrm>
                            </wpg:grpSpPr>
                            <wps:wsp>
                              <wps:cNvPr id="15" name="Line 3958"/>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6" name="Line 3959"/>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7" name="Group 3960"/>
                            <wpg:cNvGrpSpPr>
                              <a:grpSpLocks/>
                            </wpg:cNvGrpSpPr>
                            <wpg:grpSpPr bwMode="auto">
                              <a:xfrm>
                                <a:off x="5850" y="1989"/>
                                <a:ext cx="450" cy="3255"/>
                                <a:chOff x="5415" y="1985"/>
                                <a:chExt cx="450" cy="3255"/>
                              </a:xfrm>
                            </wpg:grpSpPr>
                            <wps:wsp>
                              <wps:cNvPr id="18" name="Line 3961"/>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19" name="Line 3962"/>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20" name="Group 3963"/>
                          <wpg:cNvGrpSpPr>
                            <a:grpSpLocks/>
                          </wpg:cNvGrpSpPr>
                          <wpg:grpSpPr bwMode="auto">
                            <a:xfrm>
                              <a:off x="7190" y="14066"/>
                              <a:ext cx="482" cy="1611"/>
                              <a:chOff x="5400" y="1985"/>
                              <a:chExt cx="900" cy="3259"/>
                            </a:xfrm>
                          </wpg:grpSpPr>
                          <wpg:grpSp>
                            <wpg:cNvPr id="21" name="Group 3964"/>
                            <wpg:cNvGrpSpPr>
                              <a:grpSpLocks/>
                            </wpg:cNvGrpSpPr>
                            <wpg:grpSpPr bwMode="auto">
                              <a:xfrm>
                                <a:off x="5400" y="1985"/>
                                <a:ext cx="450" cy="3255"/>
                                <a:chOff x="5415" y="1985"/>
                                <a:chExt cx="450" cy="3255"/>
                              </a:xfrm>
                            </wpg:grpSpPr>
                            <wps:wsp>
                              <wps:cNvPr id="22" name="Line 3965"/>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3" name="Line 3966"/>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4" name="Group 3967"/>
                            <wpg:cNvGrpSpPr>
                              <a:grpSpLocks/>
                            </wpg:cNvGrpSpPr>
                            <wpg:grpSpPr bwMode="auto">
                              <a:xfrm>
                                <a:off x="5850" y="1989"/>
                                <a:ext cx="450" cy="3255"/>
                                <a:chOff x="5415" y="1985"/>
                                <a:chExt cx="450" cy="3255"/>
                              </a:xfrm>
                            </wpg:grpSpPr>
                            <wps:wsp>
                              <wps:cNvPr id="25" name="Line 3968"/>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6" name="Line 3969"/>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27" name="Group 3970"/>
                          <wpg:cNvGrpSpPr>
                            <a:grpSpLocks/>
                          </wpg:cNvGrpSpPr>
                          <wpg:grpSpPr bwMode="auto">
                            <a:xfrm>
                              <a:off x="7672" y="14066"/>
                              <a:ext cx="481" cy="1611"/>
                              <a:chOff x="5400" y="1985"/>
                              <a:chExt cx="900" cy="3259"/>
                            </a:xfrm>
                          </wpg:grpSpPr>
                          <wpg:grpSp>
                            <wpg:cNvPr id="28" name="Group 3971"/>
                            <wpg:cNvGrpSpPr>
                              <a:grpSpLocks/>
                            </wpg:cNvGrpSpPr>
                            <wpg:grpSpPr bwMode="auto">
                              <a:xfrm>
                                <a:off x="5400" y="1985"/>
                                <a:ext cx="450" cy="3255"/>
                                <a:chOff x="5415" y="1985"/>
                                <a:chExt cx="450" cy="3255"/>
                              </a:xfrm>
                            </wpg:grpSpPr>
                            <wps:wsp>
                              <wps:cNvPr id="29" name="Line 3972"/>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0" name="Line 3973"/>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1" name="Group 3974"/>
                            <wpg:cNvGrpSpPr>
                              <a:grpSpLocks/>
                            </wpg:cNvGrpSpPr>
                            <wpg:grpSpPr bwMode="auto">
                              <a:xfrm>
                                <a:off x="5850" y="1989"/>
                                <a:ext cx="450" cy="3255"/>
                                <a:chOff x="5415" y="1985"/>
                                <a:chExt cx="450" cy="3255"/>
                              </a:xfrm>
                            </wpg:grpSpPr>
                            <wps:wsp>
                              <wps:cNvPr id="32" name="Line 3975"/>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3" name="Line 3976"/>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4" name="Group 3977"/>
                          <wpg:cNvGrpSpPr>
                            <a:grpSpLocks/>
                          </wpg:cNvGrpSpPr>
                          <wpg:grpSpPr bwMode="auto">
                            <a:xfrm>
                              <a:off x="8153" y="14062"/>
                              <a:ext cx="482" cy="1611"/>
                              <a:chOff x="5400" y="1985"/>
                              <a:chExt cx="900" cy="3259"/>
                            </a:xfrm>
                          </wpg:grpSpPr>
                          <wpg:grpSp>
                            <wpg:cNvPr id="35" name="Group 3978"/>
                            <wpg:cNvGrpSpPr>
                              <a:grpSpLocks/>
                            </wpg:cNvGrpSpPr>
                            <wpg:grpSpPr bwMode="auto">
                              <a:xfrm>
                                <a:off x="5400" y="1985"/>
                                <a:ext cx="450" cy="3255"/>
                                <a:chOff x="5415" y="1985"/>
                                <a:chExt cx="450" cy="3255"/>
                              </a:xfrm>
                            </wpg:grpSpPr>
                            <wps:wsp>
                              <wps:cNvPr id="36" name="Line 3979"/>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7" name="Line 3980"/>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8" name="Group 3981"/>
                            <wpg:cNvGrpSpPr>
                              <a:grpSpLocks/>
                            </wpg:cNvGrpSpPr>
                            <wpg:grpSpPr bwMode="auto">
                              <a:xfrm>
                                <a:off x="5850" y="1989"/>
                                <a:ext cx="450" cy="3255"/>
                                <a:chOff x="5415" y="1985"/>
                                <a:chExt cx="450" cy="3255"/>
                              </a:xfrm>
                            </wpg:grpSpPr>
                            <wps:wsp>
                              <wps:cNvPr id="39" name="Line 3982"/>
                              <wps:cNvCnPr>
                                <a:cxnSpLocks noChangeAspect="1" noChangeShapeType="1"/>
                              </wps:cNvCnPr>
                              <wps:spPr bwMode="auto">
                                <a:xfrm rot="16200000">
                                  <a:off x="4239" y="3611"/>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Line 3983"/>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41" name="Group 3984"/>
                        <wpg:cNvGrpSpPr>
                          <a:grpSpLocks/>
                        </wpg:cNvGrpSpPr>
                        <wpg:grpSpPr bwMode="auto">
                          <a:xfrm rot="5400000">
                            <a:off x="7852" y="5554"/>
                            <a:ext cx="401" cy="2403"/>
                            <a:chOff x="5400" y="1985"/>
                            <a:chExt cx="900" cy="3259"/>
                          </a:xfrm>
                        </wpg:grpSpPr>
                        <wpg:grpSp>
                          <wpg:cNvPr id="42" name="Group 3985"/>
                          <wpg:cNvGrpSpPr>
                            <a:grpSpLocks/>
                          </wpg:cNvGrpSpPr>
                          <wpg:grpSpPr bwMode="auto">
                            <a:xfrm>
                              <a:off x="5400" y="1985"/>
                              <a:ext cx="450" cy="3255"/>
                              <a:chOff x="5415" y="1985"/>
                              <a:chExt cx="450" cy="3255"/>
                            </a:xfrm>
                          </wpg:grpSpPr>
                          <wps:wsp>
                            <wps:cNvPr id="43" name="Line 3986"/>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4" name="Line 3987"/>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45" name="Group 3988"/>
                          <wpg:cNvGrpSpPr>
                            <a:grpSpLocks/>
                          </wpg:cNvGrpSpPr>
                          <wpg:grpSpPr bwMode="auto">
                            <a:xfrm>
                              <a:off x="5850" y="1989"/>
                              <a:ext cx="450" cy="3255"/>
                              <a:chOff x="5415" y="1985"/>
                              <a:chExt cx="450" cy="3255"/>
                            </a:xfrm>
                          </wpg:grpSpPr>
                          <wps:wsp>
                            <wps:cNvPr id="46" name="Line 3989"/>
                            <wps:cNvCnPr>
                              <a:cxnSpLocks noChangeAspect="1" noChangeShapeType="1"/>
                            </wps:cNvCnPr>
                            <wps:spPr bwMode="auto">
                              <a:xfrm rot="16200000">
                                <a:off x="4239" y="3611"/>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3990"/>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48" name="Group 3991"/>
                        <wpg:cNvGrpSpPr>
                          <a:grpSpLocks/>
                        </wpg:cNvGrpSpPr>
                        <wpg:grpSpPr bwMode="auto">
                          <a:xfrm rot="5400000">
                            <a:off x="7853" y="5951"/>
                            <a:ext cx="399" cy="2403"/>
                            <a:chOff x="5400" y="1985"/>
                            <a:chExt cx="900" cy="3259"/>
                          </a:xfrm>
                        </wpg:grpSpPr>
                        <wpg:grpSp>
                          <wpg:cNvPr id="49" name="Group 3992"/>
                          <wpg:cNvGrpSpPr>
                            <a:grpSpLocks/>
                          </wpg:cNvGrpSpPr>
                          <wpg:grpSpPr bwMode="auto">
                            <a:xfrm>
                              <a:off x="5400" y="1985"/>
                              <a:ext cx="450" cy="3255"/>
                              <a:chOff x="5415" y="1985"/>
                              <a:chExt cx="450" cy="3255"/>
                            </a:xfrm>
                          </wpg:grpSpPr>
                          <wps:wsp>
                            <wps:cNvPr id="50" name="Line 3993"/>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1" name="Line 3994"/>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2" name="Group 3995"/>
                          <wpg:cNvGrpSpPr>
                            <a:grpSpLocks/>
                          </wpg:cNvGrpSpPr>
                          <wpg:grpSpPr bwMode="auto">
                            <a:xfrm>
                              <a:off x="5850" y="1989"/>
                              <a:ext cx="450" cy="3255"/>
                              <a:chOff x="5415" y="1985"/>
                              <a:chExt cx="450" cy="3255"/>
                            </a:xfrm>
                          </wpg:grpSpPr>
                          <wps:wsp>
                            <wps:cNvPr id="53" name="Line 3996"/>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4" name="Line 3997"/>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55" name="Group 3998"/>
                        <wpg:cNvGrpSpPr>
                          <a:grpSpLocks/>
                        </wpg:cNvGrpSpPr>
                        <wpg:grpSpPr bwMode="auto">
                          <a:xfrm rot="5400000">
                            <a:off x="7852" y="6351"/>
                            <a:ext cx="401" cy="2403"/>
                            <a:chOff x="5400" y="1985"/>
                            <a:chExt cx="900" cy="3259"/>
                          </a:xfrm>
                        </wpg:grpSpPr>
                        <wpg:grpSp>
                          <wpg:cNvPr id="56" name="Group 3999"/>
                          <wpg:cNvGrpSpPr>
                            <a:grpSpLocks/>
                          </wpg:cNvGrpSpPr>
                          <wpg:grpSpPr bwMode="auto">
                            <a:xfrm>
                              <a:off x="5400" y="1985"/>
                              <a:ext cx="450" cy="3255"/>
                              <a:chOff x="5415" y="1985"/>
                              <a:chExt cx="450" cy="3255"/>
                            </a:xfrm>
                          </wpg:grpSpPr>
                          <wps:wsp>
                            <wps:cNvPr id="57" name="Line 4000"/>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8" name="Line 4001"/>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9" name="Group 4002"/>
                          <wpg:cNvGrpSpPr>
                            <a:grpSpLocks/>
                          </wpg:cNvGrpSpPr>
                          <wpg:grpSpPr bwMode="auto">
                            <a:xfrm>
                              <a:off x="5850" y="1989"/>
                              <a:ext cx="450" cy="3255"/>
                              <a:chOff x="5415" y="1985"/>
                              <a:chExt cx="450" cy="3255"/>
                            </a:xfrm>
                          </wpg:grpSpPr>
                          <wps:wsp>
                            <wps:cNvPr id="60" name="Line 4003"/>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1" name="Line 4004"/>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62" name="Group 4005"/>
                        <wpg:cNvGrpSpPr>
                          <a:grpSpLocks/>
                        </wpg:cNvGrpSpPr>
                        <wpg:grpSpPr bwMode="auto">
                          <a:xfrm rot="5400000">
                            <a:off x="7859" y="6751"/>
                            <a:ext cx="400" cy="2404"/>
                            <a:chOff x="5400" y="1985"/>
                            <a:chExt cx="900" cy="3259"/>
                          </a:xfrm>
                        </wpg:grpSpPr>
                        <wpg:grpSp>
                          <wpg:cNvPr id="63" name="Group 4006"/>
                          <wpg:cNvGrpSpPr>
                            <a:grpSpLocks/>
                          </wpg:cNvGrpSpPr>
                          <wpg:grpSpPr bwMode="auto">
                            <a:xfrm>
                              <a:off x="5400" y="1985"/>
                              <a:ext cx="450" cy="3255"/>
                              <a:chOff x="5415" y="1985"/>
                              <a:chExt cx="450" cy="3255"/>
                            </a:xfrm>
                          </wpg:grpSpPr>
                          <wps:wsp>
                            <wps:cNvPr id="64" name="Line 4007"/>
                            <wps:cNvCnPr>
                              <a:cxnSpLocks noChangeAspect="1" noChangeShapeType="1"/>
                            </wps:cNvCnPr>
                            <wps:spPr bwMode="auto">
                              <a:xfrm rot="16200000">
                                <a:off x="4239" y="3611"/>
                                <a:ext cx="3251"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65" name="Line 4008"/>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66" name="Group 4009"/>
                          <wpg:cNvGrpSpPr>
                            <a:grpSpLocks/>
                          </wpg:cNvGrpSpPr>
                          <wpg:grpSpPr bwMode="auto">
                            <a:xfrm>
                              <a:off x="5850" y="1989"/>
                              <a:ext cx="450" cy="3255"/>
                              <a:chOff x="5415" y="1985"/>
                              <a:chExt cx="450" cy="3255"/>
                            </a:xfrm>
                          </wpg:grpSpPr>
                          <wps:wsp>
                            <wps:cNvPr id="67" name="Line 4010"/>
                            <wps:cNvCnPr>
                              <a:cxnSpLocks noChangeAspect="1" noChangeShapeType="1"/>
                            </wps:cNvCnPr>
                            <wps:spPr bwMode="auto">
                              <a:xfrm rot="16200000">
                                <a:off x="4239" y="3611"/>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 name="Line 4011"/>
                            <wps:cNvCnPr>
                              <a:cxnSpLocks noChangeAspect="1" noChangeShapeType="1"/>
                            </wps:cNvCnPr>
                            <wps:spPr bwMode="auto">
                              <a:xfrm rot="16200000">
                                <a:off x="3789" y="3615"/>
                                <a:ext cx="3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69" name="Oval 4012"/>
                        <wps:cNvSpPr>
                          <a:spLocks noChangeAspect="1" noChangeArrowheads="1"/>
                        </wps:cNvSpPr>
                        <wps:spPr bwMode="auto">
                          <a:xfrm>
                            <a:off x="7357" y="7724"/>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Oval 4013"/>
                        <wps:cNvSpPr>
                          <a:spLocks noChangeAspect="1" noChangeArrowheads="1"/>
                        </wps:cNvSpPr>
                        <wps:spPr bwMode="auto">
                          <a:xfrm>
                            <a:off x="7878" y="7338"/>
                            <a:ext cx="30"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 name="Oval 4014"/>
                        <wps:cNvSpPr>
                          <a:spLocks noChangeAspect="1" noChangeArrowheads="1"/>
                        </wps:cNvSpPr>
                        <wps:spPr bwMode="auto">
                          <a:xfrm>
                            <a:off x="8938" y="6535"/>
                            <a:ext cx="31"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Oval 4015"/>
                        <wps:cNvSpPr>
                          <a:spLocks noChangeAspect="1" noChangeArrowheads="1"/>
                        </wps:cNvSpPr>
                        <wps:spPr bwMode="auto">
                          <a:xfrm>
                            <a:off x="6831" y="8128"/>
                            <a:ext cx="30" cy="3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Text Box 4016"/>
                        <wps:cNvSpPr txBox="1">
                          <a:spLocks noChangeArrowheads="1"/>
                        </wps:cNvSpPr>
                        <wps:spPr bwMode="auto">
                          <a:xfrm>
                            <a:off x="6561" y="7212"/>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7143" w14:textId="77777777" w:rsidR="007C7660" w:rsidRPr="00A0596E" w:rsidRDefault="007C7660" w:rsidP="0044462D">
                              <w:pPr>
                                <w:spacing w:line="240" w:lineRule="exact"/>
                                <w:rPr>
                                  <w:sz w:val="18"/>
                                  <w:szCs w:val="18"/>
                                </w:rPr>
                              </w:pPr>
                              <w:r w:rsidRPr="00A0596E">
                                <w:rPr>
                                  <w:rFonts w:hint="eastAsia"/>
                                  <w:sz w:val="18"/>
                                  <w:szCs w:val="18"/>
                                </w:rPr>
                                <w:t>1.0</w:t>
                              </w:r>
                            </w:p>
                          </w:txbxContent>
                        </wps:txbx>
                        <wps:bodyPr rot="0" vert="horz" wrap="square" lIns="0" tIns="0" rIns="0" bIns="0" anchor="t" anchorCtr="0" upright="1">
                          <a:noAutofit/>
                        </wps:bodyPr>
                      </wps:wsp>
                      <wps:wsp>
                        <wps:cNvPr id="74" name="Text Box 4017"/>
                        <wps:cNvSpPr txBox="1">
                          <a:spLocks noChangeArrowheads="1"/>
                        </wps:cNvSpPr>
                        <wps:spPr bwMode="auto">
                          <a:xfrm>
                            <a:off x="9276" y="7828"/>
                            <a:ext cx="39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005B" w14:textId="77777777" w:rsidR="007C7660" w:rsidRPr="00A0596E" w:rsidRDefault="007C7660" w:rsidP="0044462D">
                              <w:pPr>
                                <w:spacing w:line="240" w:lineRule="exact"/>
                                <w:ind w:firstLine="50"/>
                                <w:rPr>
                                  <w:sz w:val="18"/>
                                  <w:szCs w:val="18"/>
                                </w:rPr>
                              </w:pPr>
                              <w:r w:rsidRPr="00A0596E">
                                <w:rPr>
                                  <w:rFonts w:hint="eastAsia"/>
                                  <w:i/>
                                  <w:sz w:val="18"/>
                                  <w:szCs w:val="18"/>
                                </w:rPr>
                                <w:t>F</w:t>
                              </w:r>
                              <w:r w:rsidRPr="00A0596E">
                                <w:rPr>
                                  <w:rFonts w:hint="eastAsia"/>
                                  <w:sz w:val="18"/>
                                  <w:szCs w:val="18"/>
                                </w:rPr>
                                <w:t>/N</w:t>
                              </w:r>
                            </w:p>
                            <w:p w14:paraId="5D1D8284" w14:textId="77777777" w:rsidR="007C7660" w:rsidRPr="00A0596E" w:rsidRDefault="007C7660" w:rsidP="0044462D">
                              <w:pPr>
                                <w:spacing w:line="240" w:lineRule="exact"/>
                                <w:ind w:firstLine="50"/>
                                <w:rPr>
                                  <w:sz w:val="18"/>
                                  <w:szCs w:val="18"/>
                                </w:rPr>
                              </w:pPr>
                            </w:p>
                          </w:txbxContent>
                        </wps:txbx>
                        <wps:bodyPr rot="0" vert="horz" wrap="square" lIns="0" tIns="0" rIns="0" bIns="0" anchor="t" anchorCtr="0" upright="1">
                          <a:noAutofit/>
                        </wps:bodyPr>
                      </wps:wsp>
                      <wps:wsp>
                        <wps:cNvPr id="75" name="Text Box 4018"/>
                        <wps:cNvSpPr txBox="1">
                          <a:spLocks noChangeArrowheads="1"/>
                        </wps:cNvSpPr>
                        <wps:spPr bwMode="auto">
                          <a:xfrm>
                            <a:off x="6718" y="8123"/>
                            <a:ext cx="19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115D" w14:textId="77777777" w:rsidR="007C7660" w:rsidRPr="00A0596E" w:rsidRDefault="007C7660" w:rsidP="0044462D">
                              <w:pPr>
                                <w:rPr>
                                  <w:sz w:val="18"/>
                                  <w:szCs w:val="18"/>
                                </w:rPr>
                              </w:pPr>
                              <w:r w:rsidRPr="00A0596E">
                                <w:rPr>
                                  <w:rFonts w:hint="eastAsia"/>
                                  <w:sz w:val="18"/>
                                  <w:szCs w:val="18"/>
                                </w:rPr>
                                <w:t>0</w:t>
                              </w:r>
                            </w:p>
                          </w:txbxContent>
                        </wps:txbx>
                        <wps:bodyPr rot="0" vert="horz" wrap="square" lIns="0" tIns="0" rIns="0" bIns="0" anchor="t" anchorCtr="0" upright="1">
                          <a:noAutofit/>
                        </wps:bodyPr>
                      </wps:wsp>
                      <wps:wsp>
                        <wps:cNvPr id="76" name="Text Box 4019"/>
                        <wps:cNvSpPr txBox="1">
                          <a:spLocks noChangeArrowheads="1"/>
                        </wps:cNvSpPr>
                        <wps:spPr bwMode="auto">
                          <a:xfrm>
                            <a:off x="7682" y="8137"/>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E773" w14:textId="77777777" w:rsidR="007C7660" w:rsidRPr="00A0596E" w:rsidRDefault="007C7660" w:rsidP="0044462D">
                              <w:pPr>
                                <w:ind w:firstLineChars="50" w:firstLine="90"/>
                                <w:rPr>
                                  <w:sz w:val="18"/>
                                  <w:szCs w:val="18"/>
                                </w:rPr>
                              </w:pPr>
                              <w:r w:rsidRPr="00A0596E">
                                <w:rPr>
                                  <w:sz w:val="18"/>
                                  <w:szCs w:val="18"/>
                                </w:rPr>
                                <w:t>2</w:t>
                              </w:r>
                            </w:p>
                          </w:txbxContent>
                        </wps:txbx>
                        <wps:bodyPr rot="0" vert="horz" wrap="square" lIns="0" tIns="0" rIns="0" bIns="0" anchor="t" anchorCtr="0" upright="1">
                          <a:noAutofit/>
                        </wps:bodyPr>
                      </wps:wsp>
                      <wps:wsp>
                        <wps:cNvPr id="77" name="Text Box 4020"/>
                        <wps:cNvSpPr txBox="1">
                          <a:spLocks noChangeArrowheads="1"/>
                        </wps:cNvSpPr>
                        <wps:spPr bwMode="auto">
                          <a:xfrm>
                            <a:off x="6576" y="6828"/>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0A1B" w14:textId="77777777" w:rsidR="007C7660" w:rsidRPr="00A0596E" w:rsidRDefault="007C7660" w:rsidP="0044462D">
                              <w:pPr>
                                <w:spacing w:line="240" w:lineRule="exact"/>
                                <w:rPr>
                                  <w:sz w:val="18"/>
                                  <w:szCs w:val="18"/>
                                </w:rPr>
                              </w:pPr>
                              <w:r w:rsidRPr="00A0596E">
                                <w:rPr>
                                  <w:rFonts w:hint="eastAsia"/>
                                  <w:sz w:val="18"/>
                                  <w:szCs w:val="18"/>
                                </w:rPr>
                                <w:t>1.5</w:t>
                              </w:r>
                            </w:p>
                          </w:txbxContent>
                        </wps:txbx>
                        <wps:bodyPr rot="0" vert="horz" wrap="square" lIns="0" tIns="0" rIns="0" bIns="0" anchor="t" anchorCtr="0" upright="1">
                          <a:noAutofit/>
                        </wps:bodyPr>
                      </wps:wsp>
                      <wps:wsp>
                        <wps:cNvPr id="78" name="Text Box 4021"/>
                        <wps:cNvSpPr txBox="1">
                          <a:spLocks noChangeArrowheads="1"/>
                        </wps:cNvSpPr>
                        <wps:spPr bwMode="auto">
                          <a:xfrm>
                            <a:off x="6930" y="6241"/>
                            <a:ext cx="5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DFEE" w14:textId="77777777" w:rsidR="007C7660" w:rsidRPr="00A0596E" w:rsidRDefault="007C7660" w:rsidP="0044462D">
                              <w:pPr>
                                <w:spacing w:line="220" w:lineRule="exact"/>
                                <w:rPr>
                                  <w:sz w:val="18"/>
                                  <w:szCs w:val="18"/>
                                </w:rPr>
                              </w:pPr>
                              <w:r w:rsidRPr="00A0596E">
                                <w:rPr>
                                  <w:rFonts w:hint="eastAsia"/>
                                  <w:i/>
                                  <w:sz w:val="18"/>
                                  <w:szCs w:val="18"/>
                                </w:rPr>
                                <w:t>a</w:t>
                              </w:r>
                              <w:r w:rsidRPr="00A0596E">
                                <w:rPr>
                                  <w:rFonts w:hint="eastAsia"/>
                                  <w:sz w:val="18"/>
                                  <w:szCs w:val="18"/>
                                </w:rPr>
                                <w:t>/m</w:t>
                              </w:r>
                              <w:r w:rsidRPr="00A0596E">
                                <w:rPr>
                                  <w:sz w:val="18"/>
                                  <w:szCs w:val="18"/>
                                </w:rPr>
                                <w:t>·</w:t>
                              </w:r>
                              <w:r w:rsidRPr="00A0596E">
                                <w:rPr>
                                  <w:rFonts w:hint="eastAsia"/>
                                  <w:sz w:val="18"/>
                                  <w:szCs w:val="18"/>
                                </w:rPr>
                                <w:t>s</w:t>
                              </w:r>
                              <w:r w:rsidRPr="00A0596E">
                                <w:rPr>
                                  <w:rFonts w:hint="eastAsia"/>
                                  <w:sz w:val="18"/>
                                  <w:szCs w:val="18"/>
                                  <w:vertAlign w:val="superscript"/>
                                </w:rPr>
                                <w:t>-2</w:t>
                              </w:r>
                            </w:p>
                            <w:p w14:paraId="3F517910" w14:textId="77777777" w:rsidR="007C7660" w:rsidRPr="00A0596E" w:rsidRDefault="007C7660" w:rsidP="0044462D">
                              <w:pPr>
                                <w:rPr>
                                  <w:sz w:val="18"/>
                                  <w:szCs w:val="18"/>
                                </w:rPr>
                              </w:pPr>
                            </w:p>
                          </w:txbxContent>
                        </wps:txbx>
                        <wps:bodyPr rot="0" vert="horz" wrap="square" lIns="0" tIns="0" rIns="0" bIns="0" anchor="t" anchorCtr="0" upright="1">
                          <a:noAutofit/>
                        </wps:bodyPr>
                      </wps:wsp>
                      <wps:wsp>
                        <wps:cNvPr id="79" name="Freeform 4022"/>
                        <wps:cNvSpPr>
                          <a:spLocks/>
                        </wps:cNvSpPr>
                        <wps:spPr bwMode="auto">
                          <a:xfrm>
                            <a:off x="6847" y="8149"/>
                            <a:ext cx="2804" cy="7"/>
                          </a:xfrm>
                          <a:custGeom>
                            <a:avLst/>
                            <a:gdLst>
                              <a:gd name="T0" fmla="*/ 0 w 2804"/>
                              <a:gd name="T1" fmla="*/ 7 h 7"/>
                              <a:gd name="T2" fmla="*/ 2804 w 2804"/>
                              <a:gd name="T3" fmla="*/ 0 h 7"/>
                            </a:gdLst>
                            <a:ahLst/>
                            <a:cxnLst>
                              <a:cxn ang="0">
                                <a:pos x="T0" y="T1"/>
                              </a:cxn>
                              <a:cxn ang="0">
                                <a:pos x="T2" y="T3"/>
                              </a:cxn>
                            </a:cxnLst>
                            <a:rect l="0" t="0" r="r" b="b"/>
                            <a:pathLst>
                              <a:path w="2804" h="7">
                                <a:moveTo>
                                  <a:pt x="0" y="7"/>
                                </a:moveTo>
                                <a:lnTo>
                                  <a:pt x="2804" y="0"/>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023"/>
                        <wps:cNvSpPr>
                          <a:spLocks/>
                        </wps:cNvSpPr>
                        <wps:spPr bwMode="auto">
                          <a:xfrm>
                            <a:off x="6846" y="6304"/>
                            <a:ext cx="8" cy="1850"/>
                          </a:xfrm>
                          <a:custGeom>
                            <a:avLst/>
                            <a:gdLst>
                              <a:gd name="T0" fmla="*/ 8 w 8"/>
                              <a:gd name="T1" fmla="*/ 1850 h 1850"/>
                              <a:gd name="T2" fmla="*/ 0 w 8"/>
                              <a:gd name="T3" fmla="*/ 0 h 1850"/>
                            </a:gdLst>
                            <a:ahLst/>
                            <a:cxnLst>
                              <a:cxn ang="0">
                                <a:pos x="T0" y="T1"/>
                              </a:cxn>
                              <a:cxn ang="0">
                                <a:pos x="T2" y="T3"/>
                              </a:cxn>
                            </a:cxnLst>
                            <a:rect l="0" t="0" r="r" b="b"/>
                            <a:pathLst>
                              <a:path w="8" h="1850">
                                <a:moveTo>
                                  <a:pt x="8" y="1850"/>
                                </a:moveTo>
                                <a:lnTo>
                                  <a:pt x="0" y="0"/>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4024"/>
                        <wps:cNvSpPr txBox="1">
                          <a:spLocks noChangeArrowheads="1"/>
                        </wps:cNvSpPr>
                        <wps:spPr bwMode="auto">
                          <a:xfrm>
                            <a:off x="6567" y="7603"/>
                            <a:ext cx="26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B9C7" w14:textId="77777777" w:rsidR="007C7660" w:rsidRPr="00A0596E" w:rsidRDefault="007C7660" w:rsidP="0044462D">
                              <w:pPr>
                                <w:spacing w:line="240" w:lineRule="exact"/>
                                <w:rPr>
                                  <w:sz w:val="18"/>
                                  <w:szCs w:val="18"/>
                                </w:rPr>
                              </w:pPr>
                              <w:r w:rsidRPr="00A0596E">
                                <w:rPr>
                                  <w:rFonts w:hint="eastAsia"/>
                                  <w:sz w:val="18"/>
                                  <w:szCs w:val="18"/>
                                </w:rPr>
                                <w:t>0.5</w:t>
                              </w:r>
                            </w:p>
                          </w:txbxContent>
                        </wps:txbx>
                        <wps:bodyPr rot="0" vert="horz" wrap="square" lIns="0" tIns="0" rIns="0" bIns="0" anchor="t" anchorCtr="0" upright="1">
                          <a:noAutofit/>
                        </wps:bodyPr>
                      </wps:wsp>
                      <wps:wsp>
                        <wps:cNvPr id="82" name="Text Box 4025"/>
                        <wps:cNvSpPr txBox="1">
                          <a:spLocks noChangeArrowheads="1"/>
                        </wps:cNvSpPr>
                        <wps:spPr bwMode="auto">
                          <a:xfrm>
                            <a:off x="7206" y="8132"/>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B08D" w14:textId="77777777" w:rsidR="007C7660" w:rsidRPr="00A0596E" w:rsidRDefault="007C7660" w:rsidP="0044462D">
                              <w:pPr>
                                <w:ind w:firstLineChars="50" w:firstLine="90"/>
                                <w:rPr>
                                  <w:sz w:val="18"/>
                                  <w:szCs w:val="18"/>
                                </w:rPr>
                              </w:pPr>
                              <w:r w:rsidRPr="00A0596E">
                                <w:rPr>
                                  <w:rFonts w:hint="eastAsia"/>
                                  <w:sz w:val="18"/>
                                  <w:szCs w:val="18"/>
                                </w:rPr>
                                <w:t>1</w:t>
                              </w:r>
                            </w:p>
                          </w:txbxContent>
                        </wps:txbx>
                        <wps:bodyPr rot="0" vert="horz" wrap="square" lIns="0" tIns="0" rIns="0" bIns="0" anchor="t" anchorCtr="0" upright="1">
                          <a:noAutofit/>
                        </wps:bodyPr>
                      </wps:wsp>
                      <wps:wsp>
                        <wps:cNvPr id="83" name="Text Box 4026"/>
                        <wps:cNvSpPr txBox="1">
                          <a:spLocks noChangeArrowheads="1"/>
                        </wps:cNvSpPr>
                        <wps:spPr bwMode="auto">
                          <a:xfrm>
                            <a:off x="8163" y="8132"/>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ABE4" w14:textId="77777777" w:rsidR="007C7660" w:rsidRPr="00A0596E" w:rsidRDefault="007C7660" w:rsidP="0044462D">
                              <w:pPr>
                                <w:ind w:firstLineChars="50" w:firstLine="90"/>
                                <w:rPr>
                                  <w:sz w:val="18"/>
                                  <w:szCs w:val="18"/>
                                </w:rPr>
                              </w:pPr>
                              <w:r w:rsidRPr="00A0596E">
                                <w:rPr>
                                  <w:rFonts w:hint="eastAsia"/>
                                  <w:sz w:val="18"/>
                                  <w:szCs w:val="18"/>
                                </w:rPr>
                                <w:t>3</w:t>
                              </w:r>
                            </w:p>
                          </w:txbxContent>
                        </wps:txbx>
                        <wps:bodyPr rot="0" vert="horz" wrap="square" lIns="0" tIns="0" rIns="0" bIns="0" anchor="t" anchorCtr="0" upright="1">
                          <a:noAutofit/>
                        </wps:bodyPr>
                      </wps:wsp>
                      <wps:wsp>
                        <wps:cNvPr id="84" name="Text Box 4027"/>
                        <wps:cNvSpPr txBox="1">
                          <a:spLocks noChangeArrowheads="1"/>
                        </wps:cNvSpPr>
                        <wps:spPr bwMode="auto">
                          <a:xfrm>
                            <a:off x="8619" y="8132"/>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D7C4" w14:textId="77777777" w:rsidR="007C7660" w:rsidRPr="00A0596E" w:rsidRDefault="007C7660" w:rsidP="0044462D">
                              <w:pPr>
                                <w:ind w:firstLineChars="50" w:firstLine="90"/>
                                <w:rPr>
                                  <w:sz w:val="18"/>
                                  <w:szCs w:val="18"/>
                                </w:rPr>
                              </w:pPr>
                              <w:r w:rsidRPr="00A0596E">
                                <w:rPr>
                                  <w:rFonts w:hint="eastAsia"/>
                                  <w:sz w:val="18"/>
                                  <w:szCs w:val="18"/>
                                </w:rPr>
                                <w:t>4</w:t>
                              </w:r>
                            </w:p>
                          </w:txbxContent>
                        </wps:txbx>
                        <wps:bodyPr rot="0" vert="horz" wrap="square" lIns="0" tIns="0" rIns="0" bIns="0" anchor="t" anchorCtr="0" upright="1">
                          <a:noAutofit/>
                        </wps:bodyPr>
                      </wps:wsp>
                      <wps:wsp>
                        <wps:cNvPr id="85" name="Text Box 4028"/>
                        <wps:cNvSpPr txBox="1">
                          <a:spLocks noChangeArrowheads="1"/>
                        </wps:cNvSpPr>
                        <wps:spPr bwMode="auto">
                          <a:xfrm>
                            <a:off x="9139" y="8132"/>
                            <a:ext cx="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C193C" w14:textId="77777777" w:rsidR="007C7660" w:rsidRPr="00A0596E" w:rsidRDefault="007C7660" w:rsidP="0044462D">
                              <w:pPr>
                                <w:ind w:firstLineChars="50" w:firstLine="90"/>
                                <w:rPr>
                                  <w:sz w:val="18"/>
                                  <w:szCs w:val="18"/>
                                </w:rPr>
                              </w:pPr>
                              <w:r w:rsidRPr="00A0596E">
                                <w:rPr>
                                  <w:rFonts w:hint="eastAsia"/>
                                  <w:sz w:val="18"/>
                                  <w:szCs w:val="18"/>
                                </w:rPr>
                                <w:t>5</w:t>
                              </w:r>
                            </w:p>
                          </w:txbxContent>
                        </wps:txbx>
                        <wps:bodyPr rot="0" vert="horz" wrap="square" lIns="0" tIns="0" rIns="0" bIns="0" anchor="t" anchorCtr="0" upright="1">
                          <a:noAutofit/>
                        </wps:bodyPr>
                      </wps:wsp>
                      <wps:wsp>
                        <wps:cNvPr id="86" name="Oval 4029"/>
                        <wps:cNvSpPr>
                          <a:spLocks noChangeAspect="1" noChangeArrowheads="1"/>
                        </wps:cNvSpPr>
                        <wps:spPr bwMode="auto">
                          <a:xfrm>
                            <a:off x="7873" y="7323"/>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Oval 4030"/>
                        <wps:cNvSpPr>
                          <a:spLocks noChangeAspect="1" noChangeArrowheads="1"/>
                        </wps:cNvSpPr>
                        <wps:spPr bwMode="auto">
                          <a:xfrm>
                            <a:off x="8921" y="6523"/>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 name="Oval 4031"/>
                        <wps:cNvSpPr>
                          <a:spLocks noChangeAspect="1" noChangeArrowheads="1"/>
                        </wps:cNvSpPr>
                        <wps:spPr bwMode="auto">
                          <a:xfrm>
                            <a:off x="6821" y="8113"/>
                            <a:ext cx="57" cy="5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3693EA0A" id="Group 3944" o:spid="_x0000_s2204" style="width:155.25pt;height:106.5pt;mso-position-horizontal-relative:char;mso-position-vertical-relative:line" coordorigin="6561,6241" coordsize="3105,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">
                <v:shape id="Freeform 3945" o:spid="_x0000_s2205" style="position:absolute;left:6846;top:6553;width:2115;height:1605;visibility:visible;mso-wrap-style:square;v-text-anchor:top" coordsize="2115,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" path="m,1605l2115,e" filled="f" strokeweight="1pt">
                  <v:stroke startarrowwidth="narrow" endarrowwidth="narrow"/>
                  <v:path arrowok="t" o:connecttype="custom" o:connectlocs="0,1605;2115,0" o:connectangles="0,0"/>
                </v:shape>
                <v:oval id="Oval 3946" o:spid="_x0000_s2206" style="position:absolute;left:8406;top:6913;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" strokecolor="red">
                  <v:stroke startarrowwidth="narrow" endarrowwidth="narrow"/>
                  <o:lock v:ext="edit" aspectratio="t"/>
                </v:oval>
                <v:shape id="Text Box 3947" o:spid="_x0000_s2207" type="#_x0000_t202" style="position:absolute;left:6591;top:6430;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386E926" w14:textId="77777777" w:rsidR="007C7660" w:rsidRPr="00A0596E" w:rsidRDefault="007C7660" w:rsidP="0044462D">
                        <w:pPr>
                          <w:spacing w:line="240" w:lineRule="exact"/>
                          <w:rPr>
                            <w:sz w:val="18"/>
                            <w:szCs w:val="18"/>
                          </w:rPr>
                        </w:pPr>
                        <w:r w:rsidRPr="00A0596E">
                          <w:rPr>
                            <w:rFonts w:hint="eastAsia"/>
                            <w:sz w:val="18"/>
                            <w:szCs w:val="18"/>
                          </w:rPr>
                          <w:t>2.0</w:t>
                        </w:r>
                      </w:p>
                    </w:txbxContent>
                  </v:textbox>
                </v:shape>
                <v:group id="Group 3948" o:spid="_x0000_s2208" style="position:absolute;left:6848;top:6569;width:2408;height:1587" coordorigin="6227,14062" coordsize="2408,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949" o:spid="_x0000_s2209" style="position:absolute;left:6227;top:14067;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950" o:spid="_x0000_s2210"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3951" o:spid="_x0000_s2211"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" strokecolor="blue">
                        <v:stroke dashstyle="dash"/>
                        <o:lock v:ext="edit" aspectratio="t"/>
                      </v:line>
                      <v:line id="Line 3952" o:spid="_x0000_s2212"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">
                        <v:stroke dashstyle="dash"/>
                        <o:lock v:ext="edit" aspectratio="t"/>
                      </v:line>
                    </v:group>
                    <v:group id="Group 3953" o:spid="_x0000_s2213"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3954" o:spid="_x0000_s2214"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" strokecolor="blue">
                        <v:stroke dashstyle="dash"/>
                        <o:lock v:ext="edit" aspectratio="t"/>
                      </v:line>
                      <v:line id="Line 3955" o:spid="_x0000_s2215"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">
                        <v:stroke dashstyle="dash"/>
                        <o:lock v:ext="edit" aspectratio="t"/>
                      </v:line>
                    </v:group>
                  </v:group>
                  <v:group id="Group 3956" o:spid="_x0000_s2216" style="position:absolute;left:6709;top:14066;width:481;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3957" o:spid="_x0000_s2217"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3958" o:spid="_x0000_s2218"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" strokecolor="blue">
                        <v:stroke dashstyle="dash"/>
                        <o:lock v:ext="edit" aspectratio="t"/>
                      </v:line>
                      <v:line id="Line 3959" o:spid="_x0000_s2219"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">
                        <v:stroke dashstyle="dash"/>
                        <o:lock v:ext="edit" aspectratio="t"/>
                      </v:line>
                    </v:group>
                    <v:group id="Group 3960" o:spid="_x0000_s2220"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3961" o:spid="_x0000_s2221"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" strokecolor="blue">
                        <v:stroke dashstyle="dash"/>
                        <o:lock v:ext="edit" aspectratio="t"/>
                      </v:line>
                      <v:line id="Line 3962" o:spid="_x0000_s2222"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">
                        <v:stroke dashstyle="dash"/>
                        <o:lock v:ext="edit" aspectratio="t"/>
                      </v:line>
                    </v:group>
                  </v:group>
                  <v:group id="Group 3963" o:spid="_x0000_s2223" style="position:absolute;left:7190;top:14066;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964" o:spid="_x0000_s2224"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3965" o:spid="_x0000_s2225"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" strokecolor="blue">
                        <v:stroke dashstyle="dash"/>
                        <o:lock v:ext="edit" aspectratio="t"/>
                      </v:line>
                      <v:line id="Line 3966" o:spid="_x0000_s2226"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">
                        <v:stroke dashstyle="dash"/>
                        <o:lock v:ext="edit" aspectratio="t"/>
                      </v:line>
                    </v:group>
                    <v:group id="Group 3967" o:spid="_x0000_s2227"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3968" o:spid="_x0000_s2228"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" strokecolor="blue">
                        <v:stroke dashstyle="dash"/>
                        <o:lock v:ext="edit" aspectratio="t"/>
                      </v:line>
                      <v:line id="Line 3969" o:spid="_x0000_s2229"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">
                        <v:stroke dashstyle="dash"/>
                        <o:lock v:ext="edit" aspectratio="t"/>
                      </v:line>
                    </v:group>
                  </v:group>
                  <v:group id="Group 3970" o:spid="_x0000_s2230" style="position:absolute;left:7672;top:14066;width:481;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971" o:spid="_x0000_s2231"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3972" o:spid="_x0000_s2232"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" strokecolor="blue">
                        <v:stroke dashstyle="dash"/>
                        <o:lock v:ext="edit" aspectratio="t"/>
                      </v:line>
                      <v:line id="Line 3973" o:spid="_x0000_s2233"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">
                        <v:stroke dashstyle="dash"/>
                        <o:lock v:ext="edit" aspectratio="t"/>
                      </v:line>
                    </v:group>
                    <v:group id="Group 3974" o:spid="_x0000_s2234"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3975" o:spid="_x0000_s2235"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" strokecolor="blue">
                        <v:stroke dashstyle="dash"/>
                        <o:lock v:ext="edit" aspectratio="t"/>
                      </v:line>
                      <v:line id="Line 3976" o:spid="_x0000_s2236"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">
                        <v:stroke dashstyle="dash"/>
                        <o:lock v:ext="edit" aspectratio="t"/>
                      </v:line>
                    </v:group>
                  </v:group>
                  <v:group id="Group 3977" o:spid="_x0000_s2237" style="position:absolute;left:8153;top:14062;width:482;height:1611"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978" o:spid="_x0000_s2238"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3979" o:spid="_x0000_s2239"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" strokecolor="blue">
                        <v:stroke dashstyle="dash"/>
                        <o:lock v:ext="edit" aspectratio="t"/>
                      </v:line>
                      <v:line id="Line 3980" o:spid="_x0000_s2240"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">
                        <v:stroke dashstyle="dash"/>
                        <o:lock v:ext="edit" aspectratio="t"/>
                      </v:line>
                    </v:group>
                    <v:group id="Group 3981" o:spid="_x0000_s2241"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3982" o:spid="_x0000_s2242"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">
                        <v:stroke dashstyle="dash"/>
                        <o:lock v:ext="edit" aspectratio="t"/>
                      </v:line>
                      <v:line id="Line 3983" o:spid="_x0000_s2243"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">
                        <v:stroke dashstyle="dash"/>
                        <o:lock v:ext="edit" aspectratio="t"/>
                      </v:line>
                    </v:group>
                  </v:group>
                </v:group>
                <v:group id="Group 3984" o:spid="_x0000_s2244" style="position:absolute;left:7852;top:5554;width:401;height:2403;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">
                  <v:group id="Group 3985" o:spid="_x0000_s2245"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986" o:spid="_x0000_s2246"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" strokecolor="blue">
                      <v:stroke dashstyle="dash"/>
                      <o:lock v:ext="edit" aspectratio="t"/>
                    </v:line>
                    <v:line id="Line 3987" o:spid="_x0000_s2247"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">
                      <v:stroke dashstyle="dash"/>
                      <o:lock v:ext="edit" aspectratio="t"/>
                    </v:line>
                  </v:group>
                  <v:group id="Group 3988" o:spid="_x0000_s2248"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3989" o:spid="_x0000_s2249"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">
                      <v:stroke dashstyle="dash"/>
                      <o:lock v:ext="edit" aspectratio="t"/>
                    </v:line>
                    <v:line id="Line 3990" o:spid="_x0000_s2250"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">
                      <v:stroke dashstyle="dash"/>
                      <o:lock v:ext="edit" aspectratio="t"/>
                    </v:line>
                  </v:group>
                </v:group>
                <v:group id="Group 3991" o:spid="_x0000_s2251" style="position:absolute;left:7853;top:5951;width:399;height:2403;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">
                  <v:group id="Group 3992" o:spid="_x0000_s2252"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3993" o:spid="_x0000_s2253"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" strokecolor="blue">
                      <v:stroke dashstyle="dash"/>
                      <o:lock v:ext="edit" aspectratio="t"/>
                    </v:line>
                    <v:line id="Line 3994" o:spid="_x0000_s2254"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">
                      <v:stroke dashstyle="dash"/>
                      <o:lock v:ext="edit" aspectratio="t"/>
                    </v:line>
                  </v:group>
                  <v:group id="Group 3995" o:spid="_x0000_s2255"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996" o:spid="_x0000_s2256"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" strokecolor="blue">
                      <v:stroke dashstyle="dash"/>
                      <o:lock v:ext="edit" aspectratio="t"/>
                    </v:line>
                    <v:line id="Line 3997" o:spid="_x0000_s2257"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">
                      <v:stroke dashstyle="dash"/>
                      <o:lock v:ext="edit" aspectratio="t"/>
                    </v:line>
                  </v:group>
                </v:group>
                <v:group id="Group 3998" o:spid="_x0000_s2258" style="position:absolute;left:7852;top:6351;width:401;height:2403;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">
                  <v:group id="Group 3999" o:spid="_x0000_s2259"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4000" o:spid="_x0000_s2260"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" strokecolor="blue">
                      <v:stroke dashstyle="dash"/>
                      <o:lock v:ext="edit" aspectratio="t"/>
                    </v:line>
                    <v:line id="Line 4001" o:spid="_x0000_s2261"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">
                      <v:stroke dashstyle="dash"/>
                      <o:lock v:ext="edit" aspectratio="t"/>
                    </v:line>
                  </v:group>
                  <v:group id="Group 4002" o:spid="_x0000_s2262"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4003" o:spid="_x0000_s2263"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" strokecolor="blue">
                      <v:stroke dashstyle="dash"/>
                      <o:lock v:ext="edit" aspectratio="t"/>
                    </v:line>
                    <v:line id="Line 4004" o:spid="_x0000_s2264"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">
                      <v:stroke dashstyle="dash"/>
                      <o:lock v:ext="edit" aspectratio="t"/>
                    </v:line>
                  </v:group>
                </v:group>
                <v:group id="Group 4005" o:spid="_x0000_s2265" style="position:absolute;left:7859;top:6751;width:400;height:2404;rotation:90" coordorigin="5400,1985" coordsize="90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">
                  <v:group id="Group 4006" o:spid="_x0000_s2266" style="position:absolute;left:5400;top:1985;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4007" o:spid="_x0000_s2267"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" strokecolor="blue">
                      <v:stroke dashstyle="dash"/>
                      <o:lock v:ext="edit" aspectratio="t"/>
                    </v:line>
                    <v:line id="Line 4008" o:spid="_x0000_s2268"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">
                      <v:stroke dashstyle="dash"/>
                      <o:lock v:ext="edit" aspectratio="t"/>
                    </v:line>
                  </v:group>
                  <v:group id="Group 4009" o:spid="_x0000_s2269" style="position:absolute;left:5850;top:1989;width:450;height:3255" coordorigin="5415,1985" coordsize="4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4010" o:spid="_x0000_s2270" style="position:absolute;rotation:-90;visibility:visible;mso-wrap-style:square" from="4239,3611" to="7490,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">
                      <v:stroke dashstyle="dash"/>
                      <o:lock v:ext="edit" aspectratio="t"/>
                    </v:line>
                    <v:line id="Line 4011" o:spid="_x0000_s2271" style="position:absolute;rotation:-90;visibility:visible;mso-wrap-style:square" from="3789,3615" to="704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">
                      <v:stroke dashstyle="dash"/>
                      <o:lock v:ext="edit" aspectratio="t"/>
                    </v:line>
                  </v:group>
                </v:group>
                <v:oval id="Oval 4012" o:spid="_x0000_s2272" style="position:absolute;left:7357;top:7724;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o:lock v:ext="edit" aspectratio="t"/>
                </v:oval>
                <v:oval id="Oval 4013" o:spid="_x0000_s2273" style="position:absolute;left:7878;top:7338;width:3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o:lock v:ext="edit" aspectratio="t"/>
                </v:oval>
                <v:oval id="Oval 4014" o:spid="_x0000_s2274" style="position:absolute;left:8938;top:6535;width:31;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o:lock v:ext="edit" aspectratio="t"/>
                </v:oval>
                <v:oval id="Oval 4015" o:spid="_x0000_s2275" style="position:absolute;left:6831;top:8128;width:3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o:lock v:ext="edit" aspectratio="t"/>
                </v:oval>
                <v:shape id="Text Box 4016" o:spid="_x0000_s2276" type="#_x0000_t202" style="position:absolute;left:6561;top:7212;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36C7143" w14:textId="77777777" w:rsidR="007C7660" w:rsidRPr="00A0596E" w:rsidRDefault="007C7660" w:rsidP="0044462D">
                        <w:pPr>
                          <w:spacing w:line="240" w:lineRule="exact"/>
                          <w:rPr>
                            <w:sz w:val="18"/>
                            <w:szCs w:val="18"/>
                          </w:rPr>
                        </w:pPr>
                        <w:r w:rsidRPr="00A0596E">
                          <w:rPr>
                            <w:rFonts w:hint="eastAsia"/>
                            <w:sz w:val="18"/>
                            <w:szCs w:val="18"/>
                          </w:rPr>
                          <w:t>1.0</w:t>
                        </w:r>
                      </w:p>
                    </w:txbxContent>
                  </v:textbox>
                </v:shape>
                <v:shape id="Text Box 4017" o:spid="_x0000_s2277" type="#_x0000_t202" style="position:absolute;left:9276;top:7828;width:39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3DF005B" w14:textId="77777777" w:rsidR="007C7660" w:rsidRPr="00A0596E" w:rsidRDefault="007C7660" w:rsidP="0044462D">
                        <w:pPr>
                          <w:spacing w:line="240" w:lineRule="exact"/>
                          <w:ind w:firstLine="50"/>
                          <w:rPr>
                            <w:sz w:val="18"/>
                            <w:szCs w:val="18"/>
                          </w:rPr>
                        </w:pPr>
                        <w:r w:rsidRPr="00A0596E">
                          <w:rPr>
                            <w:rFonts w:hint="eastAsia"/>
                            <w:i/>
                            <w:sz w:val="18"/>
                            <w:szCs w:val="18"/>
                          </w:rPr>
                          <w:t>F</w:t>
                        </w:r>
                        <w:r w:rsidRPr="00A0596E">
                          <w:rPr>
                            <w:rFonts w:hint="eastAsia"/>
                            <w:sz w:val="18"/>
                            <w:szCs w:val="18"/>
                          </w:rPr>
                          <w:t>/N</w:t>
                        </w:r>
                      </w:p>
                      <w:p w14:paraId="5D1D8284" w14:textId="77777777" w:rsidR="007C7660" w:rsidRPr="00A0596E" w:rsidRDefault="007C7660" w:rsidP="0044462D">
                        <w:pPr>
                          <w:spacing w:line="240" w:lineRule="exact"/>
                          <w:ind w:firstLine="50"/>
                          <w:rPr>
                            <w:sz w:val="18"/>
                            <w:szCs w:val="18"/>
                          </w:rPr>
                        </w:pPr>
                      </w:p>
                    </w:txbxContent>
                  </v:textbox>
                </v:shape>
                <v:shape id="Text Box 4018" o:spid="_x0000_s2278" type="#_x0000_t202" style="position:absolute;left:6718;top:8123;width:19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655115D" w14:textId="77777777" w:rsidR="007C7660" w:rsidRPr="00A0596E" w:rsidRDefault="007C7660" w:rsidP="0044462D">
                        <w:pPr>
                          <w:rPr>
                            <w:sz w:val="18"/>
                            <w:szCs w:val="18"/>
                          </w:rPr>
                        </w:pPr>
                        <w:r w:rsidRPr="00A0596E">
                          <w:rPr>
                            <w:rFonts w:hint="eastAsia"/>
                            <w:sz w:val="18"/>
                            <w:szCs w:val="18"/>
                          </w:rPr>
                          <w:t>0</w:t>
                        </w:r>
                      </w:p>
                    </w:txbxContent>
                  </v:textbox>
                </v:shape>
                <v:shape id="Text Box 4019" o:spid="_x0000_s2279" type="#_x0000_t202" style="position:absolute;left:7682;top:8137;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C13E773" w14:textId="77777777" w:rsidR="007C7660" w:rsidRPr="00A0596E" w:rsidRDefault="007C7660" w:rsidP="0044462D">
                        <w:pPr>
                          <w:ind w:firstLineChars="50" w:firstLine="90"/>
                          <w:rPr>
                            <w:sz w:val="18"/>
                            <w:szCs w:val="18"/>
                          </w:rPr>
                        </w:pPr>
                        <w:r w:rsidRPr="00A0596E">
                          <w:rPr>
                            <w:sz w:val="18"/>
                            <w:szCs w:val="18"/>
                          </w:rPr>
                          <w:t>2</w:t>
                        </w:r>
                      </w:p>
                    </w:txbxContent>
                  </v:textbox>
                </v:shape>
                <v:shape id="Text Box 4020" o:spid="_x0000_s2280" type="#_x0000_t202" style="position:absolute;left:6576;top:6828;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8EC0A1B" w14:textId="77777777" w:rsidR="007C7660" w:rsidRPr="00A0596E" w:rsidRDefault="007C7660" w:rsidP="0044462D">
                        <w:pPr>
                          <w:spacing w:line="240" w:lineRule="exact"/>
                          <w:rPr>
                            <w:sz w:val="18"/>
                            <w:szCs w:val="18"/>
                          </w:rPr>
                        </w:pPr>
                        <w:r w:rsidRPr="00A0596E">
                          <w:rPr>
                            <w:rFonts w:hint="eastAsia"/>
                            <w:sz w:val="18"/>
                            <w:szCs w:val="18"/>
                          </w:rPr>
                          <w:t>1.5</w:t>
                        </w:r>
                      </w:p>
                    </w:txbxContent>
                  </v:textbox>
                </v:shape>
                <v:shape id="Text Box 4021" o:spid="_x0000_s2281" type="#_x0000_t202" style="position:absolute;left:6930;top:6241;width:5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62EDFEE" w14:textId="77777777" w:rsidR="007C7660" w:rsidRPr="00A0596E" w:rsidRDefault="007C7660" w:rsidP="0044462D">
                        <w:pPr>
                          <w:spacing w:line="220" w:lineRule="exact"/>
                          <w:rPr>
                            <w:sz w:val="18"/>
                            <w:szCs w:val="18"/>
                          </w:rPr>
                        </w:pPr>
                        <w:r w:rsidRPr="00A0596E">
                          <w:rPr>
                            <w:rFonts w:hint="eastAsia"/>
                            <w:i/>
                            <w:sz w:val="18"/>
                            <w:szCs w:val="18"/>
                          </w:rPr>
                          <w:t>a</w:t>
                        </w:r>
                        <w:r w:rsidRPr="00A0596E">
                          <w:rPr>
                            <w:rFonts w:hint="eastAsia"/>
                            <w:sz w:val="18"/>
                            <w:szCs w:val="18"/>
                          </w:rPr>
                          <w:t>/m</w:t>
                        </w:r>
                        <w:r w:rsidRPr="00A0596E">
                          <w:rPr>
                            <w:sz w:val="18"/>
                            <w:szCs w:val="18"/>
                          </w:rPr>
                          <w:t>·</w:t>
                        </w:r>
                        <w:r w:rsidRPr="00A0596E">
                          <w:rPr>
                            <w:rFonts w:hint="eastAsia"/>
                            <w:sz w:val="18"/>
                            <w:szCs w:val="18"/>
                          </w:rPr>
                          <w:t>s</w:t>
                        </w:r>
                        <w:r w:rsidRPr="00A0596E">
                          <w:rPr>
                            <w:rFonts w:hint="eastAsia"/>
                            <w:sz w:val="18"/>
                            <w:szCs w:val="18"/>
                            <w:vertAlign w:val="superscript"/>
                          </w:rPr>
                          <w:t>-2</w:t>
                        </w:r>
                      </w:p>
                      <w:p w14:paraId="3F517910" w14:textId="77777777" w:rsidR="007C7660" w:rsidRPr="00A0596E" w:rsidRDefault="007C7660" w:rsidP="0044462D">
                        <w:pPr>
                          <w:rPr>
                            <w:sz w:val="18"/>
                            <w:szCs w:val="18"/>
                          </w:rPr>
                        </w:pPr>
                      </w:p>
                    </w:txbxContent>
                  </v:textbox>
                </v:shape>
                <v:shape id="Freeform 4022" o:spid="_x0000_s2282" style="position:absolute;left:6847;top:8149;width:2804;height:7;visibility:visible;mso-wrap-style:square;v-text-anchor:top" coordsize="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" path="m,7l2804,e" filled="f">
                  <v:stroke endarrow="block" endarrowwidth="narrow"/>
                  <v:path arrowok="t" o:connecttype="custom" o:connectlocs="0,7;2804,0" o:connectangles="0,0"/>
                </v:shape>
                <v:shape id="Freeform 4023" o:spid="_x0000_s2283" style="position:absolute;left:6846;top:6304;width:8;height:1850;visibility:visible;mso-wrap-style:square;v-text-anchor:top" coordsize="8,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" path="m8,1850l,e" filled="f">
                  <v:stroke endarrow="block" endarrowwidth="narrow"/>
                  <v:path arrowok="t" o:connecttype="custom" o:connectlocs="8,1850;0,0" o:connectangles="0,0"/>
                </v:shape>
                <v:shape id="Text Box 4024" o:spid="_x0000_s2284" type="#_x0000_t202" style="position:absolute;left:6567;top:7603;width:26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067B9C7" w14:textId="77777777" w:rsidR="007C7660" w:rsidRPr="00A0596E" w:rsidRDefault="007C7660" w:rsidP="0044462D">
                        <w:pPr>
                          <w:spacing w:line="240" w:lineRule="exact"/>
                          <w:rPr>
                            <w:sz w:val="18"/>
                            <w:szCs w:val="18"/>
                          </w:rPr>
                        </w:pPr>
                        <w:r w:rsidRPr="00A0596E">
                          <w:rPr>
                            <w:rFonts w:hint="eastAsia"/>
                            <w:sz w:val="18"/>
                            <w:szCs w:val="18"/>
                          </w:rPr>
                          <w:t>0.5</w:t>
                        </w:r>
                      </w:p>
                    </w:txbxContent>
                  </v:textbox>
                </v:shape>
                <v:shape id="Text Box 4025" o:spid="_x0000_s2285" type="#_x0000_t202" style="position:absolute;left:7206;top:8132;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696B08D" w14:textId="77777777" w:rsidR="007C7660" w:rsidRPr="00A0596E" w:rsidRDefault="007C7660" w:rsidP="0044462D">
                        <w:pPr>
                          <w:ind w:firstLineChars="50" w:firstLine="90"/>
                          <w:rPr>
                            <w:sz w:val="18"/>
                            <w:szCs w:val="18"/>
                          </w:rPr>
                        </w:pPr>
                        <w:r w:rsidRPr="00A0596E">
                          <w:rPr>
                            <w:rFonts w:hint="eastAsia"/>
                            <w:sz w:val="18"/>
                            <w:szCs w:val="18"/>
                          </w:rPr>
                          <w:t>1</w:t>
                        </w:r>
                      </w:p>
                    </w:txbxContent>
                  </v:textbox>
                </v:shape>
                <v:shape id="Text Box 4026" o:spid="_x0000_s2286" type="#_x0000_t202" style="position:absolute;left:8163;top:8132;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9D3ABE4" w14:textId="77777777" w:rsidR="007C7660" w:rsidRPr="00A0596E" w:rsidRDefault="007C7660" w:rsidP="0044462D">
                        <w:pPr>
                          <w:ind w:firstLineChars="50" w:firstLine="90"/>
                          <w:rPr>
                            <w:sz w:val="18"/>
                            <w:szCs w:val="18"/>
                          </w:rPr>
                        </w:pPr>
                        <w:r w:rsidRPr="00A0596E">
                          <w:rPr>
                            <w:rFonts w:hint="eastAsia"/>
                            <w:sz w:val="18"/>
                            <w:szCs w:val="18"/>
                          </w:rPr>
                          <w:t>3</w:t>
                        </w:r>
                      </w:p>
                    </w:txbxContent>
                  </v:textbox>
                </v:shape>
                <v:shape id="Text Box 4027" o:spid="_x0000_s2287" type="#_x0000_t202" style="position:absolute;left:8619;top:8132;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386D7C4" w14:textId="77777777" w:rsidR="007C7660" w:rsidRPr="00A0596E" w:rsidRDefault="007C7660" w:rsidP="0044462D">
                        <w:pPr>
                          <w:ind w:firstLineChars="50" w:firstLine="90"/>
                          <w:rPr>
                            <w:sz w:val="18"/>
                            <w:szCs w:val="18"/>
                          </w:rPr>
                        </w:pPr>
                        <w:r w:rsidRPr="00A0596E">
                          <w:rPr>
                            <w:rFonts w:hint="eastAsia"/>
                            <w:sz w:val="18"/>
                            <w:szCs w:val="18"/>
                          </w:rPr>
                          <w:t>4</w:t>
                        </w:r>
                      </w:p>
                    </w:txbxContent>
                  </v:textbox>
                </v:shape>
                <v:shape id="Text Box 4028" o:spid="_x0000_s2288" type="#_x0000_t202" style="position:absolute;left:9139;top:8132;width: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8CC193C" w14:textId="77777777" w:rsidR="007C7660" w:rsidRPr="00A0596E" w:rsidRDefault="007C7660" w:rsidP="0044462D">
                        <w:pPr>
                          <w:ind w:firstLineChars="50" w:firstLine="90"/>
                          <w:rPr>
                            <w:sz w:val="18"/>
                            <w:szCs w:val="18"/>
                          </w:rPr>
                        </w:pPr>
                        <w:r w:rsidRPr="00A0596E">
                          <w:rPr>
                            <w:rFonts w:hint="eastAsia"/>
                            <w:sz w:val="18"/>
                            <w:szCs w:val="18"/>
                          </w:rPr>
                          <w:t>5</w:t>
                        </w:r>
                      </w:p>
                    </w:txbxContent>
                  </v:textbox>
                </v:shape>
                <v:oval id="Oval 4029" o:spid="_x0000_s2289" style="position:absolute;left:7873;top:7323;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" fillcolor="black">
                  <o:lock v:ext="edit" aspectratio="t"/>
                </v:oval>
                <v:oval id="Oval 4030" o:spid="_x0000_s2290" style="position:absolute;left:8921;top:6523;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" fillcolor="black">
                  <o:lock v:ext="edit" aspectratio="t"/>
                </v:oval>
                <v:oval id="Oval 4031" o:spid="_x0000_s2291" style="position:absolute;left:6821;top:8113;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" fillcolor="black">
                  <o:lock v:ext="edit" aspectratio="t"/>
                </v:oval>
                <w10:anchorlock/>
              </v:group>
            </w:pict>
          </mc:Fallback>
        </mc:AlternateContent>
      </w:r>
    </w:p>
    <w:p w14:paraId="7F027668" w14:textId="77777777" w:rsidR="00B60D7A" w:rsidRPr="001121E8" w:rsidRDefault="00B60D7A" w:rsidP="00DE6A7E">
      <w:r w:rsidRPr="001121E8">
        <w:rPr>
          <w:rFonts w:hint="eastAsia"/>
        </w:rPr>
        <w:t>（</w:t>
      </w:r>
      <w:r w:rsidRPr="001121E8">
        <w:rPr>
          <w:rFonts w:hint="eastAsia"/>
        </w:rPr>
        <w:t>2</w:t>
      </w:r>
      <w:r w:rsidRPr="001121E8">
        <w:rPr>
          <w:rFonts w:hint="eastAsia"/>
        </w:rPr>
        <w:t>）正</w:t>
      </w:r>
    </w:p>
    <w:p w14:paraId="1C857902" w14:textId="77777777" w:rsidR="00B60D7A" w:rsidRPr="001121E8" w:rsidRDefault="00B60D7A" w:rsidP="00DE6A7E">
      <w:pPr>
        <w:rPr>
          <w:rFonts w:ascii="黑体" w:eastAsia="黑体"/>
        </w:rPr>
      </w:pPr>
      <w:r w:rsidRPr="001121E8">
        <w:rPr>
          <w:rFonts w:ascii="黑体" w:eastAsia="黑体" w:hint="eastAsia"/>
        </w:rPr>
        <w:t>说明：</w:t>
      </w:r>
    </w:p>
    <w:p w14:paraId="477FF3B4" w14:textId="77777777" w:rsidR="00B60D7A" w:rsidRPr="001121E8" w:rsidRDefault="00B60D7A" w:rsidP="00DE6A7E">
      <w:pPr>
        <w:rPr>
          <w:rFonts w:ascii="黑体" w:eastAsia="黑体"/>
        </w:rPr>
      </w:pPr>
      <w:r w:rsidRPr="001121E8">
        <w:rPr>
          <w:rFonts w:ascii="黑体" w:eastAsia="黑体" w:hint="eastAsia"/>
        </w:rPr>
        <w:t>第1题：填空1分，选择2分。</w:t>
      </w:r>
    </w:p>
    <w:p w14:paraId="12B52027" w14:textId="77777777" w:rsidR="00B60D7A" w:rsidRPr="001121E8" w:rsidRDefault="00B60D7A" w:rsidP="00DE6A7E">
      <w:pPr>
        <w:rPr>
          <w:rFonts w:ascii="黑体" w:eastAsia="黑体"/>
        </w:rPr>
      </w:pPr>
      <w:r w:rsidRPr="001121E8">
        <w:rPr>
          <w:rFonts w:ascii="黑体" w:eastAsia="黑体" w:hint="eastAsia"/>
        </w:rPr>
        <w:t>第2题：每空1分。</w:t>
      </w:r>
    </w:p>
    <w:p w14:paraId="499F30E3" w14:textId="77777777" w:rsidR="00B60D7A" w:rsidRPr="001121E8" w:rsidRDefault="00B60D7A" w:rsidP="00DE6A7E">
      <w:pPr>
        <w:rPr>
          <w:rFonts w:ascii="黑体" w:eastAsia="黑体"/>
        </w:rPr>
      </w:pPr>
      <w:r w:rsidRPr="001121E8">
        <w:rPr>
          <w:rFonts w:ascii="黑体" w:eastAsia="黑体" w:hint="eastAsia"/>
        </w:rPr>
        <w:t xml:space="preserve">第3题：第（1）小题2分；第（2）小题每写出1条得1分，最多得2分。 </w:t>
      </w:r>
    </w:p>
    <w:p w14:paraId="7B23618F" w14:textId="77777777" w:rsidR="00B60D7A" w:rsidRPr="001121E8" w:rsidRDefault="00B60D7A" w:rsidP="00DE6A7E">
      <w:pPr>
        <w:rPr>
          <w:rFonts w:ascii="黑体" w:eastAsia="黑体"/>
        </w:rPr>
      </w:pPr>
      <w:r w:rsidRPr="001121E8">
        <w:rPr>
          <w:rFonts w:ascii="黑体" w:eastAsia="黑体" w:hint="eastAsia"/>
        </w:rPr>
        <w:t>第4题：第（1）小题2分，描点1分，图像1分；第（2）小题2分。</w:t>
      </w:r>
    </w:p>
    <w:p w14:paraId="176296C6" w14:textId="77777777" w:rsidR="00B60D7A" w:rsidRPr="001121E8" w:rsidRDefault="00B60D7A" w:rsidP="00DE6A7E"/>
    <w:p w14:paraId="3C3EEC18" w14:textId="77777777" w:rsidR="00B60D7A" w:rsidRPr="001121E8" w:rsidRDefault="00B60D7A" w:rsidP="00C87E4B">
      <w:pPr>
        <w:pStyle w:val="af"/>
      </w:pPr>
      <w:r w:rsidRPr="001121E8">
        <w:t>五、计算题（本题共有</w:t>
      </w:r>
      <w:r w:rsidRPr="001121E8">
        <w:t>4</w:t>
      </w:r>
      <w:r w:rsidRPr="001121E8">
        <w:t>小题，</w:t>
      </w:r>
      <w:r w:rsidRPr="001121E8">
        <w:rPr>
          <w:rFonts w:hint="eastAsia"/>
        </w:rPr>
        <w:t>第</w:t>
      </w:r>
      <w:r w:rsidRPr="001121E8">
        <w:rPr>
          <w:rFonts w:hint="eastAsia"/>
        </w:rPr>
        <w:t>1</w:t>
      </w:r>
      <w:r w:rsidRPr="001121E8">
        <w:rPr>
          <w:rFonts w:hint="eastAsia"/>
        </w:rPr>
        <w:t>小题</w:t>
      </w:r>
      <w:r w:rsidRPr="001121E8">
        <w:rPr>
          <w:rFonts w:hint="eastAsia"/>
        </w:rPr>
        <w:t>7</w:t>
      </w:r>
      <w:r w:rsidRPr="001121E8">
        <w:rPr>
          <w:rFonts w:hint="eastAsia"/>
        </w:rPr>
        <w:t>分，第</w:t>
      </w:r>
      <w:r w:rsidRPr="001121E8">
        <w:rPr>
          <w:rFonts w:hint="eastAsia"/>
        </w:rPr>
        <w:t>2</w:t>
      </w:r>
      <w:r w:rsidRPr="001121E8">
        <w:rPr>
          <w:rFonts w:hint="eastAsia"/>
        </w:rPr>
        <w:t>、</w:t>
      </w:r>
      <w:r w:rsidRPr="001121E8">
        <w:rPr>
          <w:rFonts w:hint="eastAsia"/>
        </w:rPr>
        <w:t>3</w:t>
      </w:r>
      <w:r w:rsidRPr="001121E8">
        <w:rPr>
          <w:rFonts w:hint="eastAsia"/>
        </w:rPr>
        <w:t>小题各</w:t>
      </w:r>
      <w:r w:rsidRPr="001121E8">
        <w:rPr>
          <w:rFonts w:hint="eastAsia"/>
        </w:rPr>
        <w:t>6</w:t>
      </w:r>
      <w:r w:rsidRPr="001121E8">
        <w:rPr>
          <w:rFonts w:hint="eastAsia"/>
        </w:rPr>
        <w:t>分，第</w:t>
      </w:r>
      <w:r w:rsidRPr="001121E8">
        <w:rPr>
          <w:rFonts w:hint="eastAsia"/>
        </w:rPr>
        <w:t>4</w:t>
      </w:r>
      <w:r w:rsidRPr="001121E8">
        <w:rPr>
          <w:rFonts w:hint="eastAsia"/>
        </w:rPr>
        <w:t>小题</w:t>
      </w:r>
      <w:r w:rsidRPr="001121E8">
        <w:rPr>
          <w:rFonts w:hint="eastAsia"/>
        </w:rPr>
        <w:t>8</w:t>
      </w:r>
      <w:r w:rsidRPr="001121E8">
        <w:rPr>
          <w:rFonts w:hint="eastAsia"/>
        </w:rPr>
        <w:t>分，</w:t>
      </w:r>
      <w:r w:rsidRPr="001121E8">
        <w:t>共</w:t>
      </w:r>
      <w:r w:rsidRPr="001121E8">
        <w:rPr>
          <w:rFonts w:hint="eastAsia"/>
        </w:rPr>
        <w:t>27</w:t>
      </w:r>
      <w:r w:rsidRPr="001121E8">
        <w:t>分）</w:t>
      </w:r>
    </w:p>
    <w:p w14:paraId="54F4171B" w14:textId="5E0113F1" w:rsidR="00B60D7A" w:rsidRPr="001121E8" w:rsidRDefault="0044462D" w:rsidP="00DE6A7E">
      <w:r>
        <w:t>2</w:t>
      </w:r>
      <w:r w:rsidR="00680227">
        <w:t>7</w:t>
      </w:r>
      <w:r w:rsidR="00B60D7A" w:rsidRPr="001121E8">
        <w:rPr>
          <w:rFonts w:hint="eastAsia"/>
        </w:rPr>
        <w:t>．（共</w:t>
      </w:r>
      <w:r w:rsidR="00B60D7A" w:rsidRPr="001121E8">
        <w:rPr>
          <w:rFonts w:hint="eastAsia"/>
        </w:rPr>
        <w:t>7</w:t>
      </w:r>
      <w:r w:rsidR="00B60D7A" w:rsidRPr="001121E8">
        <w:rPr>
          <w:rFonts w:hint="eastAsia"/>
        </w:rPr>
        <w:t>分）</w:t>
      </w:r>
    </w:p>
    <w:p w14:paraId="33273E1A" w14:textId="77777777" w:rsidR="00B60D7A" w:rsidRPr="001121E8" w:rsidRDefault="00B60D7A" w:rsidP="00DE6A7E">
      <w:pPr>
        <w:rPr>
          <w:rFonts w:ascii="宋体" w:hAnsi="宋体"/>
          <w:bCs/>
          <w:szCs w:val="32"/>
        </w:rPr>
      </w:pPr>
      <w:r w:rsidRPr="001121E8">
        <w:rPr>
          <w:rFonts w:ascii="宋体" w:hAnsi="宋体" w:hint="eastAsia"/>
          <w:bCs/>
          <w:szCs w:val="32"/>
        </w:rPr>
        <w:lastRenderedPageBreak/>
        <w:t>以物体为研究对象</w:t>
      </w:r>
    </w:p>
    <w:p w14:paraId="03863661" w14:textId="77777777" w:rsidR="00B60D7A" w:rsidRPr="001121E8" w:rsidRDefault="00B60D7A" w:rsidP="00DE6A7E">
      <w:pPr>
        <w:rPr>
          <w:bCs/>
          <w:szCs w:val="32"/>
        </w:rPr>
      </w:pPr>
      <w:r w:rsidRPr="001121E8">
        <w:t>（</w:t>
      </w:r>
      <w:r w:rsidRPr="001121E8">
        <w:t>1</w:t>
      </w:r>
      <w:r w:rsidRPr="001121E8">
        <w:t>）</w:t>
      </w:r>
      <w:r w:rsidRPr="001121E8">
        <w:rPr>
          <w:bCs/>
          <w:i/>
          <w:szCs w:val="32"/>
        </w:rPr>
        <w:t>a</w:t>
      </w:r>
      <w:r w:rsidR="003F1777">
        <w:rPr>
          <w:bCs/>
          <w:szCs w:val="32"/>
        </w:rPr>
        <w:t>＝</w:t>
      </w:r>
      <w:r w:rsidRPr="001121E8">
        <w:rPr>
          <w:bCs/>
          <w:i/>
          <w:szCs w:val="21"/>
        </w:rPr>
        <w:fldChar w:fldCharType="begin"/>
      </w:r>
      <w:r w:rsidRPr="001121E8">
        <w:rPr>
          <w:bCs/>
          <w:i/>
          <w:szCs w:val="21"/>
        </w:rPr>
        <w:instrText xml:space="preserve"> eq \f(</w:instrText>
      </w:r>
      <w:r w:rsidRPr="001121E8">
        <w:rPr>
          <w:rFonts w:hint="eastAsia"/>
          <w:bCs/>
          <w:i/>
          <w:szCs w:val="21"/>
        </w:rPr>
        <w:instrText>v</w:instrText>
      </w:r>
      <w:r w:rsidRPr="001121E8">
        <w:rPr>
          <w:bCs/>
          <w:i/>
          <w:szCs w:val="21"/>
        </w:rPr>
        <w:instrText xml:space="preserve">,t) </w:instrText>
      </w:r>
      <w:r w:rsidRPr="001121E8">
        <w:rPr>
          <w:bCs/>
          <w:i/>
          <w:szCs w:val="21"/>
        </w:rPr>
        <w:fldChar w:fldCharType="end"/>
      </w:r>
      <w:r w:rsidR="003F1777">
        <w:rPr>
          <w:bCs/>
          <w:szCs w:val="32"/>
        </w:rPr>
        <w:t>＝</w:t>
      </w:r>
      <w:r w:rsidRPr="001121E8">
        <w:rPr>
          <w:bCs/>
          <w:i/>
          <w:szCs w:val="21"/>
        </w:rPr>
        <w:fldChar w:fldCharType="begin"/>
      </w:r>
      <w:r w:rsidRPr="001121E8">
        <w:rPr>
          <w:bCs/>
          <w:i/>
          <w:szCs w:val="21"/>
        </w:rPr>
        <w:instrText xml:space="preserve"> eq \f(</w:instrText>
      </w:r>
      <w:r w:rsidRPr="001121E8">
        <w:rPr>
          <w:rFonts w:hint="eastAsia"/>
          <w:bCs/>
          <w:szCs w:val="21"/>
        </w:rPr>
        <w:instrText>4</w:instrText>
      </w:r>
      <w:r w:rsidRPr="001121E8">
        <w:rPr>
          <w:bCs/>
          <w:i/>
          <w:szCs w:val="21"/>
        </w:rPr>
        <w:instrText>,</w:instrText>
      </w:r>
      <w:r w:rsidRPr="001121E8">
        <w:rPr>
          <w:rFonts w:hint="eastAsia"/>
          <w:bCs/>
          <w:szCs w:val="21"/>
        </w:rPr>
        <w:instrText>1</w:instrText>
      </w:r>
      <w:r w:rsidRPr="001121E8">
        <w:rPr>
          <w:bCs/>
          <w:i/>
          <w:szCs w:val="21"/>
        </w:rPr>
        <w:instrText xml:space="preserve">) </w:instrText>
      </w:r>
      <w:r w:rsidRPr="001121E8">
        <w:rPr>
          <w:bCs/>
          <w:i/>
          <w:szCs w:val="21"/>
        </w:rPr>
        <w:fldChar w:fldCharType="end"/>
      </w:r>
      <w:r w:rsidRPr="001121E8">
        <w:rPr>
          <w:bCs/>
          <w:szCs w:val="32"/>
        </w:rPr>
        <w:t>m/s</w:t>
      </w:r>
      <w:r w:rsidRPr="001121E8">
        <w:rPr>
          <w:bCs/>
          <w:szCs w:val="32"/>
          <w:vertAlign w:val="superscript"/>
        </w:rPr>
        <w:t>2</w:t>
      </w:r>
      <w:r w:rsidR="003F1777">
        <w:rPr>
          <w:bCs/>
          <w:szCs w:val="32"/>
        </w:rPr>
        <w:t>＝</w:t>
      </w:r>
      <w:r w:rsidRPr="001121E8">
        <w:rPr>
          <w:rFonts w:hint="eastAsia"/>
          <w:bCs/>
          <w:szCs w:val="32"/>
        </w:rPr>
        <w:t>4</w:t>
      </w:r>
      <w:r w:rsidRPr="001121E8">
        <w:rPr>
          <w:bCs/>
          <w:szCs w:val="32"/>
        </w:rPr>
        <w:t>m/s</w:t>
      </w:r>
      <w:r w:rsidRPr="001121E8">
        <w:rPr>
          <w:bCs/>
          <w:szCs w:val="32"/>
          <w:vertAlign w:val="superscript"/>
        </w:rPr>
        <w:t>2</w:t>
      </w:r>
    </w:p>
    <w:p w14:paraId="4EE0CCED" w14:textId="77777777" w:rsidR="00B60D7A" w:rsidRPr="001121E8" w:rsidRDefault="00B60D7A" w:rsidP="00DE6A7E">
      <w:pPr>
        <w:rPr>
          <w:bCs/>
        </w:rPr>
      </w:pPr>
      <w:r w:rsidRPr="001121E8">
        <w:t>（</w:t>
      </w:r>
      <w:r w:rsidRPr="001121E8">
        <w:t>2</w:t>
      </w:r>
      <w:r w:rsidRPr="001121E8">
        <w:t>）</w:t>
      </w:r>
      <w:r w:rsidRPr="001121E8">
        <w:rPr>
          <w:rFonts w:hint="eastAsia"/>
        </w:rPr>
        <w:t>根据牛顿第二定律有：</w:t>
      </w:r>
      <w:r w:rsidRPr="001121E8">
        <w:rPr>
          <w:rFonts w:hint="eastAsia"/>
          <w:bCs/>
          <w:i/>
        </w:rPr>
        <w:t>F</w:t>
      </w:r>
      <w:r w:rsidRPr="001121E8">
        <w:rPr>
          <w:rFonts w:hint="eastAsia"/>
          <w:bCs/>
          <w:vertAlign w:val="subscript"/>
        </w:rPr>
        <w:t>合</w:t>
      </w:r>
      <w:r w:rsidR="003F1777">
        <w:rPr>
          <w:rFonts w:hint="eastAsia"/>
          <w:bCs/>
        </w:rPr>
        <w:t>＝</w:t>
      </w:r>
      <w:r w:rsidRPr="001121E8">
        <w:rPr>
          <w:rFonts w:hint="eastAsia"/>
          <w:bCs/>
          <w:i/>
        </w:rPr>
        <w:t>ma</w:t>
      </w:r>
      <w:r w:rsidR="003F1777">
        <w:rPr>
          <w:rFonts w:hint="eastAsia"/>
          <w:bCs/>
        </w:rPr>
        <w:t>＝</w:t>
      </w:r>
      <w:r w:rsidRPr="001121E8">
        <w:rPr>
          <w:rFonts w:hint="eastAsia"/>
        </w:rPr>
        <w:t>2</w:t>
      </w:r>
      <w:r w:rsidRPr="001121E8">
        <w:rPr>
          <w:iCs/>
        </w:rPr>
        <w:t>×</w:t>
      </w:r>
      <w:r w:rsidRPr="001121E8">
        <w:rPr>
          <w:rFonts w:hint="eastAsia"/>
          <w:iCs/>
        </w:rPr>
        <w:t>4</w:t>
      </w:r>
      <w:r w:rsidRPr="001121E8">
        <w:rPr>
          <w:rFonts w:hint="eastAsia"/>
          <w:bCs/>
        </w:rPr>
        <w:t>N</w:t>
      </w:r>
      <w:r w:rsidR="003F1777">
        <w:rPr>
          <w:rFonts w:hint="eastAsia"/>
          <w:iCs/>
        </w:rPr>
        <w:t>＝</w:t>
      </w:r>
      <w:r w:rsidRPr="001121E8">
        <w:rPr>
          <w:rFonts w:hint="eastAsia"/>
          <w:iCs/>
        </w:rPr>
        <w:t>8</w:t>
      </w:r>
      <w:r w:rsidRPr="001121E8">
        <w:rPr>
          <w:rFonts w:hint="eastAsia"/>
          <w:bCs/>
        </w:rPr>
        <w:t>N</w:t>
      </w:r>
    </w:p>
    <w:p w14:paraId="212287F3" w14:textId="77777777" w:rsidR="00B60D7A" w:rsidRPr="001121E8" w:rsidRDefault="00B60D7A" w:rsidP="00DE6A7E">
      <w:pPr>
        <w:rPr>
          <w:bCs/>
        </w:rPr>
      </w:pPr>
      <w:r w:rsidRPr="001121E8">
        <w:rPr>
          <w:rFonts w:hint="eastAsia"/>
          <w:bCs/>
        </w:rPr>
        <w:t>根据受力分析有：</w:t>
      </w:r>
      <w:r w:rsidRPr="001121E8">
        <w:rPr>
          <w:rFonts w:hint="eastAsia"/>
          <w:bCs/>
          <w:i/>
        </w:rPr>
        <w:t>F</w:t>
      </w:r>
      <w:r w:rsidRPr="001121E8">
        <w:rPr>
          <w:rFonts w:hint="eastAsia"/>
          <w:bCs/>
          <w:vertAlign w:val="subscript"/>
        </w:rPr>
        <w:t>合</w:t>
      </w:r>
      <w:r w:rsidR="003F1777">
        <w:rPr>
          <w:rFonts w:hint="eastAsia"/>
          <w:bCs/>
        </w:rPr>
        <w:t>＝</w:t>
      </w:r>
      <w:r w:rsidRPr="001121E8">
        <w:rPr>
          <w:rFonts w:hint="eastAsia"/>
          <w:bCs/>
          <w:i/>
        </w:rPr>
        <w:t>F</w:t>
      </w:r>
      <w:r w:rsidR="0044462D">
        <w:rPr>
          <w:rFonts w:hint="eastAsia"/>
          <w:bCs/>
        </w:rPr>
        <w:t>－</w:t>
      </w:r>
      <w:r w:rsidRPr="001121E8">
        <w:rPr>
          <w:rFonts w:hint="eastAsia"/>
          <w:bCs/>
          <w:i/>
        </w:rPr>
        <w:t>mg</w:t>
      </w:r>
      <w:r w:rsidRPr="001121E8">
        <w:rPr>
          <w:rFonts w:hint="eastAsia"/>
          <w:bCs/>
        </w:rPr>
        <w:t>，</w:t>
      </w:r>
      <w:r w:rsidRPr="001121E8">
        <w:rPr>
          <w:rFonts w:hint="eastAsia"/>
          <w:bCs/>
          <w:i/>
        </w:rPr>
        <w:t>F</w:t>
      </w:r>
      <w:r w:rsidR="003F1777">
        <w:rPr>
          <w:rFonts w:hint="eastAsia"/>
          <w:bCs/>
        </w:rPr>
        <w:t>＝</w:t>
      </w:r>
      <w:r w:rsidRPr="001121E8">
        <w:rPr>
          <w:rFonts w:hint="eastAsia"/>
          <w:bCs/>
          <w:i/>
        </w:rPr>
        <w:t>F</w:t>
      </w:r>
      <w:r w:rsidRPr="001121E8">
        <w:rPr>
          <w:rFonts w:hint="eastAsia"/>
          <w:bCs/>
          <w:vertAlign w:val="subscript"/>
        </w:rPr>
        <w:t>合</w:t>
      </w:r>
      <w:r w:rsidR="0044462D">
        <w:rPr>
          <w:rFonts w:hint="eastAsia"/>
          <w:bCs/>
        </w:rPr>
        <w:t>＋</w:t>
      </w:r>
      <w:r w:rsidRPr="001121E8">
        <w:rPr>
          <w:rFonts w:hint="eastAsia"/>
          <w:bCs/>
          <w:i/>
        </w:rPr>
        <w:t xml:space="preserve">mg </w:t>
      </w:r>
      <w:r w:rsidR="003F1777">
        <w:rPr>
          <w:rFonts w:hint="eastAsia"/>
          <w:bCs/>
        </w:rPr>
        <w:t>＝</w:t>
      </w:r>
      <w:r w:rsidRPr="001121E8">
        <w:rPr>
          <w:rFonts w:hint="eastAsia"/>
          <w:bCs/>
        </w:rPr>
        <w:t>（</w:t>
      </w:r>
      <w:r w:rsidRPr="001121E8">
        <w:rPr>
          <w:rFonts w:hint="eastAsia"/>
          <w:bCs/>
        </w:rPr>
        <w:t>8</w:t>
      </w:r>
      <w:r w:rsidR="0044462D">
        <w:rPr>
          <w:rFonts w:hint="eastAsia"/>
          <w:bCs/>
        </w:rPr>
        <w:t>＋</w:t>
      </w:r>
      <w:r w:rsidRPr="001121E8">
        <w:rPr>
          <w:rFonts w:hint="eastAsia"/>
          <w:bCs/>
        </w:rPr>
        <w:t>2</w:t>
      </w:r>
      <w:r w:rsidRPr="001121E8">
        <w:rPr>
          <w:iCs/>
        </w:rPr>
        <w:t>×</w:t>
      </w:r>
      <w:r w:rsidRPr="001121E8">
        <w:rPr>
          <w:rFonts w:hint="eastAsia"/>
          <w:bCs/>
        </w:rPr>
        <w:t>10</w:t>
      </w:r>
      <w:r w:rsidRPr="001121E8">
        <w:rPr>
          <w:rFonts w:hint="eastAsia"/>
          <w:bCs/>
        </w:rPr>
        <w:t>）</w:t>
      </w:r>
      <w:r w:rsidRPr="001121E8">
        <w:rPr>
          <w:rFonts w:hint="eastAsia"/>
          <w:bCs/>
        </w:rPr>
        <w:t>N</w:t>
      </w:r>
      <w:r w:rsidR="003F1777">
        <w:rPr>
          <w:rFonts w:hint="eastAsia"/>
          <w:bCs/>
        </w:rPr>
        <w:t>＝</w:t>
      </w:r>
      <w:r w:rsidRPr="001121E8">
        <w:rPr>
          <w:rFonts w:hint="eastAsia"/>
          <w:bCs/>
        </w:rPr>
        <w:t>28N</w:t>
      </w:r>
    </w:p>
    <w:p w14:paraId="44C645AD"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评分说明：</w:t>
      </w:r>
    </w:p>
    <w:p w14:paraId="056BD3DF" w14:textId="77777777" w:rsidR="00B60D7A" w:rsidRPr="001121E8" w:rsidRDefault="00B60D7A" w:rsidP="00DE6A7E">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7</w:t>
      </w:r>
      <w:r w:rsidRPr="001121E8">
        <w:rPr>
          <w:rFonts w:ascii="黑体" w:eastAsia="黑体" w:hAnsi="宋体"/>
          <w:bCs/>
          <w:szCs w:val="32"/>
        </w:rPr>
        <w:t>分</w:t>
      </w:r>
      <w:r w:rsidRPr="001121E8">
        <w:rPr>
          <w:rFonts w:ascii="黑体" w:eastAsia="黑体" w:hAnsi="宋体" w:hint="eastAsia"/>
          <w:bCs/>
          <w:szCs w:val="32"/>
        </w:rPr>
        <w:t>。其中：</w:t>
      </w:r>
    </w:p>
    <w:p w14:paraId="14ABB335"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第（1）小题3</w:t>
      </w:r>
      <w:r w:rsidRPr="001121E8">
        <w:rPr>
          <w:rFonts w:ascii="黑体" w:eastAsia="黑体" w:hAnsi="宋体"/>
          <w:bCs/>
          <w:szCs w:val="32"/>
        </w:rPr>
        <w:t>分</w:t>
      </w:r>
      <w:r w:rsidRPr="001121E8">
        <w:rPr>
          <w:rFonts w:ascii="黑体" w:eastAsia="黑体" w:hAnsi="宋体" w:hint="eastAsia"/>
          <w:bCs/>
          <w:szCs w:val="32"/>
        </w:rPr>
        <w:t>；第（2）小题4分。</w:t>
      </w:r>
    </w:p>
    <w:p w14:paraId="1A06BDA4"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第（1）小题写出公式得1分，代入数据过程得1分，计算出结果得1分；第（2）小题求出合力得2分，求出</w:t>
      </w:r>
      <w:r w:rsidRPr="001121E8">
        <w:rPr>
          <w:rFonts w:eastAsia="黑体"/>
          <w:bCs/>
          <w:i/>
          <w:szCs w:val="32"/>
        </w:rPr>
        <w:t>F</w:t>
      </w:r>
      <w:r w:rsidRPr="001121E8">
        <w:rPr>
          <w:rFonts w:ascii="黑体" w:eastAsia="黑体" w:hAnsi="宋体" w:hint="eastAsia"/>
          <w:bCs/>
          <w:szCs w:val="32"/>
        </w:rPr>
        <w:t>得2分；每小题其它正确解法均可参照给分。</w:t>
      </w:r>
    </w:p>
    <w:p w14:paraId="0FA5F7B3" w14:textId="77777777" w:rsidR="00B60D7A" w:rsidRDefault="00B60D7A" w:rsidP="00DE6A7E">
      <w:pPr>
        <w:rPr>
          <w:rFonts w:eastAsia="黑体"/>
        </w:rPr>
      </w:pPr>
    </w:p>
    <w:p w14:paraId="6D1C4D90" w14:textId="6A66F4A4" w:rsidR="00B60D7A" w:rsidRPr="001121E8" w:rsidRDefault="00B60D7A" w:rsidP="00DE6A7E">
      <w:r w:rsidRPr="001121E8">
        <w:rPr>
          <w:rFonts w:eastAsia="黑体" w:hint="eastAsia"/>
        </w:rPr>
        <w:t>2</w:t>
      </w:r>
      <w:r w:rsidR="00680227">
        <w:rPr>
          <w:rFonts w:eastAsia="黑体"/>
        </w:rPr>
        <w:t>8</w:t>
      </w:r>
      <w:r w:rsidRPr="001121E8">
        <w:rPr>
          <w:rFonts w:eastAsia="黑体" w:hint="eastAsia"/>
        </w:rPr>
        <w:t>．</w:t>
      </w:r>
      <w:r w:rsidRPr="001121E8">
        <w:rPr>
          <w:rFonts w:hint="eastAsia"/>
        </w:rPr>
        <w:t>（共</w:t>
      </w:r>
      <w:r w:rsidRPr="001121E8">
        <w:rPr>
          <w:rFonts w:hint="eastAsia"/>
        </w:rPr>
        <w:t>6</w:t>
      </w:r>
      <w:r w:rsidRPr="001121E8">
        <w:rPr>
          <w:rFonts w:hint="eastAsia"/>
        </w:rPr>
        <w:t>分）</w:t>
      </w:r>
    </w:p>
    <w:p w14:paraId="71D88EB6" w14:textId="77777777" w:rsidR="00B60D7A" w:rsidRPr="001121E8" w:rsidRDefault="00B60D7A" w:rsidP="00DE6A7E">
      <w:r w:rsidRPr="001121E8">
        <w:rPr>
          <w:rFonts w:hint="eastAsia"/>
        </w:rPr>
        <w:t>以小球为研究对象</w:t>
      </w:r>
    </w:p>
    <w:p w14:paraId="1BE7D0A2" w14:textId="77777777" w:rsidR="00B60D7A" w:rsidRPr="001121E8" w:rsidRDefault="00B60D7A" w:rsidP="00DE6A7E">
      <w:r w:rsidRPr="001121E8">
        <w:rPr>
          <w:rFonts w:hint="eastAsia"/>
        </w:rPr>
        <w:t>（</w:t>
      </w:r>
      <w:r w:rsidRPr="001121E8">
        <w:rPr>
          <w:rFonts w:hint="eastAsia"/>
        </w:rPr>
        <w:t>1</w:t>
      </w:r>
      <w:r w:rsidRPr="001121E8">
        <w:rPr>
          <w:rFonts w:hint="eastAsia"/>
        </w:rPr>
        <w:t>）</w:t>
      </w:r>
      <w:r w:rsidRPr="001121E8">
        <w:rPr>
          <w:rFonts w:hint="eastAsia"/>
          <w:i/>
        </w:rPr>
        <w:t>E</w:t>
      </w:r>
      <w:r w:rsidRPr="001121E8">
        <w:rPr>
          <w:rFonts w:hint="eastAsia"/>
          <w:vertAlign w:val="subscript"/>
        </w:rPr>
        <w:t>pA</w:t>
      </w:r>
      <w:r w:rsidR="003F1777">
        <w:rPr>
          <w:rFonts w:hint="eastAsia"/>
        </w:rPr>
        <w:t>＝</w:t>
      </w:r>
      <w:r w:rsidRPr="001121E8">
        <w:rPr>
          <w:rFonts w:hint="eastAsia"/>
          <w:i/>
        </w:rPr>
        <w:t>mgh</w:t>
      </w:r>
      <w:r w:rsidRPr="001121E8">
        <w:rPr>
          <w:rFonts w:hint="eastAsia"/>
          <w:vertAlign w:val="subscript"/>
        </w:rPr>
        <w:t>A</w:t>
      </w:r>
      <w:r w:rsidR="003F1777">
        <w:rPr>
          <w:rFonts w:hint="eastAsia"/>
        </w:rPr>
        <w:t>＝</w:t>
      </w:r>
      <w:r w:rsidRPr="001121E8">
        <w:rPr>
          <w:rFonts w:hint="eastAsia"/>
          <w:i/>
        </w:rPr>
        <w:t>mg</w:t>
      </w:r>
      <w:r w:rsidRPr="001121E8">
        <w:rPr>
          <w:rFonts w:hint="eastAsia"/>
        </w:rPr>
        <w:t>（</w:t>
      </w:r>
      <w:r w:rsidRPr="001121E8">
        <w:rPr>
          <w:rFonts w:hint="eastAsia"/>
          <w:i/>
        </w:rPr>
        <w:t>H</w:t>
      </w:r>
      <w:r w:rsidR="0044462D">
        <w:rPr>
          <w:rFonts w:hint="eastAsia"/>
        </w:rPr>
        <w:t>－</w:t>
      </w:r>
      <w:r w:rsidRPr="001121E8">
        <w:rPr>
          <w:rFonts w:hint="eastAsia"/>
          <w:i/>
        </w:rPr>
        <w:t>l</w:t>
      </w:r>
      <w:r w:rsidRPr="001121E8">
        <w:rPr>
          <w:rFonts w:hint="eastAsia"/>
        </w:rPr>
        <w:t>cos</w:t>
      </w:r>
      <w:r w:rsidRPr="001121E8">
        <w:rPr>
          <w:i/>
        </w:rPr>
        <w:t>θ</w:t>
      </w:r>
      <w:r w:rsidRPr="001121E8">
        <w:rPr>
          <w:rFonts w:hint="eastAsia"/>
        </w:rPr>
        <w:t>）</w:t>
      </w:r>
    </w:p>
    <w:p w14:paraId="273B9BB6" w14:textId="77777777" w:rsidR="00B60D7A" w:rsidRPr="001121E8" w:rsidRDefault="00B60D7A" w:rsidP="00DE6A7E">
      <w:r w:rsidRPr="001121E8">
        <w:rPr>
          <w:rFonts w:hint="eastAsia"/>
        </w:rPr>
        <w:t>（</w:t>
      </w:r>
      <w:r w:rsidRPr="001121E8">
        <w:rPr>
          <w:rFonts w:hint="eastAsia"/>
        </w:rPr>
        <w:t>2</w:t>
      </w:r>
      <w:r w:rsidRPr="001121E8">
        <w:rPr>
          <w:rFonts w:hint="eastAsia"/>
        </w:rPr>
        <w:t>）小球从</w:t>
      </w:r>
      <w:r w:rsidRPr="001121E8">
        <w:rPr>
          <w:rFonts w:hint="eastAsia"/>
        </w:rPr>
        <w:t>A</w:t>
      </w:r>
      <w:r w:rsidRPr="001121E8">
        <w:rPr>
          <w:rFonts w:hint="eastAsia"/>
        </w:rPr>
        <w:t>运动到</w:t>
      </w:r>
      <w:r w:rsidRPr="001121E8">
        <w:rPr>
          <w:rFonts w:hint="eastAsia"/>
        </w:rPr>
        <w:t>C</w:t>
      </w:r>
      <w:r w:rsidRPr="001121E8">
        <w:rPr>
          <w:rFonts w:hint="eastAsia"/>
        </w:rPr>
        <w:t>只有重力做功，机械能守恒：</w:t>
      </w:r>
    </w:p>
    <w:p w14:paraId="34D16C2F" w14:textId="77777777" w:rsidR="00B60D7A" w:rsidRPr="001121E8" w:rsidRDefault="00B60D7A" w:rsidP="00DE6A7E">
      <w:pPr>
        <w:rPr>
          <w:rFonts w:ascii="黑体" w:eastAsia="黑体" w:hAnsi="宋体"/>
          <w:bCs/>
          <w:szCs w:val="32"/>
          <w:vertAlign w:val="superscript"/>
        </w:rPr>
      </w:pPr>
      <w:r w:rsidRPr="001121E8">
        <w:rPr>
          <w:rFonts w:hint="eastAsia"/>
          <w:i/>
        </w:rPr>
        <w:t>mgh</w:t>
      </w:r>
      <w:r w:rsidRPr="001121E8">
        <w:rPr>
          <w:rFonts w:hint="eastAsia"/>
          <w:vertAlign w:val="subscript"/>
        </w:rPr>
        <w:t>A</w:t>
      </w:r>
      <w:r w:rsidR="0044462D">
        <w:rPr>
          <w:rFonts w:hint="eastAsia"/>
        </w:rPr>
        <w:t>＋</w:t>
      </w:r>
      <w:r w:rsidRPr="001121E8">
        <w:rPr>
          <w:rFonts w:hint="eastAsia"/>
        </w:rPr>
        <w:t>0</w:t>
      </w:r>
      <w:r w:rsidR="003F1777">
        <w:rPr>
          <w:rFonts w:hint="eastAsia"/>
        </w:rPr>
        <w:t>＝</w:t>
      </w:r>
      <w:r w:rsidRPr="001121E8">
        <w:rPr>
          <w:rFonts w:hint="eastAsia"/>
        </w:rPr>
        <w:t>0</w:t>
      </w:r>
      <w:r w:rsidR="0044462D">
        <w:rPr>
          <w:rFonts w:hint="eastAsia"/>
        </w:rPr>
        <w:t>＋</w:t>
      </w:r>
      <w:r w:rsidRPr="001121E8">
        <w:rPr>
          <w:bCs/>
          <w:i/>
          <w:szCs w:val="21"/>
        </w:rPr>
        <w:fldChar w:fldCharType="begin"/>
      </w:r>
      <w:r w:rsidRPr="001121E8">
        <w:rPr>
          <w:bCs/>
          <w:i/>
          <w:szCs w:val="21"/>
        </w:rPr>
        <w:instrText>eq \f(</w:instrText>
      </w:r>
      <w:r w:rsidRPr="001121E8">
        <w:rPr>
          <w:rFonts w:hint="eastAsia"/>
          <w:bCs/>
          <w:szCs w:val="21"/>
        </w:rPr>
        <w:instrText>1,2</w:instrText>
      </w:r>
      <w:r w:rsidRPr="001121E8">
        <w:rPr>
          <w:bCs/>
          <w:i/>
          <w:szCs w:val="21"/>
        </w:rPr>
        <w:instrText>)</w:instrText>
      </w:r>
      <w:r w:rsidRPr="001121E8">
        <w:rPr>
          <w:bCs/>
          <w:i/>
          <w:szCs w:val="21"/>
        </w:rPr>
        <w:fldChar w:fldCharType="end"/>
      </w:r>
      <w:r w:rsidRPr="001121E8">
        <w:rPr>
          <w:rFonts w:hint="eastAsia"/>
          <w:bCs/>
          <w:i/>
          <w:szCs w:val="21"/>
        </w:rPr>
        <w:t xml:space="preserve"> mv</w:t>
      </w:r>
      <w:r w:rsidRPr="001121E8">
        <w:rPr>
          <w:rFonts w:hint="eastAsia"/>
          <w:bCs/>
          <w:szCs w:val="21"/>
          <w:vertAlign w:val="subscript"/>
        </w:rPr>
        <w:t>C</w:t>
      </w:r>
      <w:r w:rsidRPr="001121E8">
        <w:rPr>
          <w:rFonts w:hint="eastAsia"/>
          <w:bCs/>
          <w:szCs w:val="21"/>
          <w:vertAlign w:val="superscript"/>
        </w:rPr>
        <w:t>2</w:t>
      </w:r>
    </w:p>
    <w:p w14:paraId="61302376" w14:textId="61CD2E40" w:rsidR="00B60D7A" w:rsidRPr="001121E8" w:rsidRDefault="00B60D7A" w:rsidP="00DE6A7E">
      <w:pPr>
        <w:rPr>
          <w:bCs/>
        </w:rPr>
      </w:pPr>
      <w:r w:rsidRPr="001121E8">
        <w:rPr>
          <w:rFonts w:hint="eastAsia"/>
          <w:bCs/>
          <w:i/>
          <w:szCs w:val="21"/>
        </w:rPr>
        <w:t>v</w:t>
      </w:r>
      <w:r w:rsidRPr="001121E8">
        <w:rPr>
          <w:rFonts w:hint="eastAsia"/>
          <w:bCs/>
          <w:szCs w:val="21"/>
          <w:vertAlign w:val="subscript"/>
        </w:rPr>
        <w:t xml:space="preserve">C </w:t>
      </w:r>
      <w:r w:rsidR="003F1777">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\r(2</w:instrText>
      </w:r>
      <w:r w:rsidRPr="001121E8">
        <w:rPr>
          <w:rFonts w:hint="eastAsia"/>
          <w:i/>
        </w:rPr>
        <w:instrText>gh</w:instrText>
      </w:r>
      <w:r w:rsidRPr="001121E8">
        <w:rPr>
          <w:rFonts w:hint="eastAsia"/>
          <w:vertAlign w:val="subscript"/>
        </w:rPr>
        <w:instrText>A</w:instrText>
      </w:r>
      <w:r w:rsidRPr="001121E8">
        <w:rPr>
          <w:rFonts w:hint="eastAsia"/>
          <w:bCs/>
          <w:szCs w:val="21"/>
        </w:rPr>
        <w:instrText>)</w:instrText>
      </w:r>
      <w:r w:rsidRPr="001121E8">
        <w:rPr>
          <w:bCs/>
          <w:szCs w:val="21"/>
        </w:rPr>
        <w:instrText xml:space="preserve"> </w:instrText>
      </w:r>
      <w:r w:rsidRPr="001121E8">
        <w:rPr>
          <w:bCs/>
          <w:szCs w:val="21"/>
        </w:rPr>
        <w:fldChar w:fldCharType="end"/>
      </w:r>
      <w:r w:rsidR="003F1777">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\r(2</w:instrText>
      </w:r>
      <w:r w:rsidRPr="001121E8">
        <w:rPr>
          <w:rFonts w:hint="eastAsia"/>
          <w:i/>
        </w:rPr>
        <w:instrText>g</w:instrText>
      </w:r>
      <w:r w:rsidRPr="001121E8">
        <w:rPr>
          <w:rFonts w:hint="eastAsia"/>
        </w:rPr>
        <w:instrText>（</w:instrText>
      </w:r>
      <w:r w:rsidRPr="001121E8">
        <w:rPr>
          <w:rFonts w:hint="eastAsia"/>
          <w:i/>
        </w:rPr>
        <w:instrText>H</w:instrText>
      </w:r>
      <w:r w:rsidR="003347B8">
        <w:rPr>
          <w:rFonts w:hint="eastAsia"/>
          <w:i/>
        </w:rPr>
        <w:instrText>－</w:instrText>
      </w:r>
      <w:r w:rsidRPr="001121E8">
        <w:rPr>
          <w:rFonts w:hint="eastAsia"/>
          <w:i/>
        </w:rPr>
        <w:instrText>l</w:instrText>
      </w:r>
      <w:r w:rsidRPr="001121E8">
        <w:rPr>
          <w:rFonts w:hint="eastAsia"/>
        </w:rPr>
        <w:instrText>cos</w:instrText>
      </w:r>
      <w:r w:rsidRPr="001121E8">
        <w:rPr>
          <w:i/>
        </w:rPr>
        <w:instrText>θ</w:instrText>
      </w:r>
      <w:r w:rsidRPr="001121E8">
        <w:rPr>
          <w:rFonts w:hint="eastAsia"/>
        </w:rPr>
        <w:instrText>）</w:instrText>
      </w:r>
      <w:r w:rsidRPr="001121E8">
        <w:rPr>
          <w:rFonts w:hint="eastAsia"/>
        </w:rPr>
        <w:instrText>)</w:instrText>
      </w:r>
      <w:r w:rsidRPr="001121E8">
        <w:rPr>
          <w:bCs/>
          <w:szCs w:val="21"/>
        </w:rPr>
        <w:fldChar w:fldCharType="end"/>
      </w:r>
    </w:p>
    <w:p w14:paraId="0ECD3E49"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评分说明：</w:t>
      </w:r>
    </w:p>
    <w:p w14:paraId="72DB36E1" w14:textId="77777777" w:rsidR="00B60D7A" w:rsidRPr="001121E8" w:rsidRDefault="00B60D7A" w:rsidP="00DE6A7E">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6</w:t>
      </w:r>
      <w:r w:rsidRPr="001121E8">
        <w:rPr>
          <w:rFonts w:ascii="黑体" w:eastAsia="黑体" w:hAnsi="宋体"/>
          <w:bCs/>
          <w:szCs w:val="32"/>
        </w:rPr>
        <w:t>分</w:t>
      </w:r>
      <w:r w:rsidRPr="001121E8">
        <w:rPr>
          <w:rFonts w:ascii="黑体" w:eastAsia="黑体" w:hAnsi="宋体" w:hint="eastAsia"/>
          <w:bCs/>
          <w:szCs w:val="32"/>
        </w:rPr>
        <w:t>。每小题各3分。</w:t>
      </w:r>
    </w:p>
    <w:p w14:paraId="5ED55710"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每小题其它正确解法均可参照给分。</w:t>
      </w:r>
    </w:p>
    <w:p w14:paraId="3979EE6F" w14:textId="77777777" w:rsidR="00B60D7A" w:rsidRDefault="00B60D7A" w:rsidP="00DE6A7E"/>
    <w:p w14:paraId="15BCE833" w14:textId="2315D6EB" w:rsidR="00B60D7A" w:rsidRPr="001121E8" w:rsidRDefault="00680227" w:rsidP="00DE6A7E">
      <w:r>
        <w:t>29</w:t>
      </w:r>
      <w:r w:rsidR="00B60D7A" w:rsidRPr="001121E8">
        <w:rPr>
          <w:rFonts w:hint="eastAsia"/>
        </w:rPr>
        <w:t>．（共</w:t>
      </w:r>
      <w:r w:rsidR="00B60D7A" w:rsidRPr="001121E8">
        <w:rPr>
          <w:rFonts w:hint="eastAsia"/>
        </w:rPr>
        <w:t>6</w:t>
      </w:r>
      <w:r w:rsidR="00B60D7A" w:rsidRPr="001121E8">
        <w:rPr>
          <w:rFonts w:hint="eastAsia"/>
        </w:rPr>
        <w:t>分）</w:t>
      </w:r>
    </w:p>
    <w:p w14:paraId="0B24B822" w14:textId="77777777" w:rsidR="00B60D7A" w:rsidRPr="001121E8" w:rsidRDefault="00B60D7A" w:rsidP="00DE6A7E">
      <w:r w:rsidRPr="001121E8">
        <w:rPr>
          <w:rFonts w:hint="eastAsia"/>
        </w:rPr>
        <w:t>以封闭端密闭气体为研究对象</w:t>
      </w:r>
    </w:p>
    <w:p w14:paraId="1AB8AE65" w14:textId="77777777" w:rsidR="00B60D7A" w:rsidRPr="001121E8" w:rsidRDefault="00B60D7A" w:rsidP="00DE6A7E">
      <w:r w:rsidRPr="001121E8">
        <w:rPr>
          <w:rFonts w:hint="eastAsia"/>
        </w:rPr>
        <w:t>（</w:t>
      </w:r>
      <w:r w:rsidRPr="001121E8">
        <w:rPr>
          <w:rFonts w:hint="eastAsia"/>
        </w:rPr>
        <w:t>1</w:t>
      </w:r>
      <w:r w:rsidRPr="001121E8">
        <w:rPr>
          <w:rFonts w:hint="eastAsia"/>
        </w:rPr>
        <w:t>）</w:t>
      </w:r>
      <w:r w:rsidRPr="001121E8">
        <w:rPr>
          <w:rFonts w:hint="eastAsia"/>
          <w:i/>
        </w:rPr>
        <w:t>p</w:t>
      </w:r>
      <w:r w:rsidRPr="001121E8">
        <w:rPr>
          <w:rFonts w:hint="eastAsia"/>
          <w:vertAlign w:val="subscript"/>
        </w:rPr>
        <w:t>1</w:t>
      </w:r>
      <w:r w:rsidR="003F1777">
        <w:rPr>
          <w:rFonts w:hint="eastAsia"/>
        </w:rPr>
        <w:t>＝</w:t>
      </w:r>
      <w:r w:rsidRPr="001121E8">
        <w:rPr>
          <w:rFonts w:hint="eastAsia"/>
          <w:i/>
        </w:rPr>
        <w:t>p</w:t>
      </w:r>
      <w:r w:rsidRPr="001121E8">
        <w:rPr>
          <w:rFonts w:hint="eastAsia"/>
          <w:vertAlign w:val="subscript"/>
        </w:rPr>
        <w:t>0</w:t>
      </w:r>
      <w:r w:rsidR="0044462D">
        <w:rPr>
          <w:rFonts w:hint="eastAsia"/>
        </w:rPr>
        <w:t>－</w:t>
      </w:r>
      <w:r w:rsidRPr="001121E8">
        <w:rPr>
          <w:i/>
        </w:rPr>
        <w:t>ρ</w:t>
      </w:r>
      <w:r w:rsidRPr="001121E8">
        <w:rPr>
          <w:rFonts w:hint="eastAsia"/>
          <w:i/>
        </w:rPr>
        <w:t>gh</w:t>
      </w:r>
      <w:r w:rsidR="003F1777">
        <w:rPr>
          <w:rFonts w:hint="eastAsia"/>
          <w:i/>
        </w:rPr>
        <w:t>＝</w:t>
      </w:r>
      <w:r w:rsidR="0044462D">
        <w:rPr>
          <w:rFonts w:hint="eastAsia"/>
        </w:rPr>
        <w:t>（</w:t>
      </w:r>
      <w:r w:rsidRPr="001121E8">
        <w:rPr>
          <w:rFonts w:hint="eastAsia"/>
        </w:rPr>
        <w:t>76</w:t>
      </w:r>
      <w:r w:rsidR="0044462D">
        <w:rPr>
          <w:rFonts w:hint="eastAsia"/>
        </w:rPr>
        <w:t>－</w:t>
      </w:r>
      <w:r w:rsidRPr="001121E8">
        <w:rPr>
          <w:rFonts w:hint="eastAsia"/>
        </w:rPr>
        <w:t>4</w:t>
      </w:r>
      <w:r w:rsidR="0044462D">
        <w:rPr>
          <w:rFonts w:hint="eastAsia"/>
        </w:rPr>
        <w:t>）</w:t>
      </w:r>
      <w:r w:rsidRPr="001121E8">
        <w:rPr>
          <w:rFonts w:hint="eastAsia"/>
        </w:rPr>
        <w:t>cmHg</w:t>
      </w:r>
      <w:r w:rsidR="003F1777">
        <w:rPr>
          <w:rFonts w:hint="eastAsia"/>
        </w:rPr>
        <w:t>＝</w:t>
      </w:r>
      <w:r w:rsidR="0044462D">
        <w:rPr>
          <w:rFonts w:hint="eastAsia"/>
        </w:rPr>
        <w:t>72</w:t>
      </w:r>
      <w:r w:rsidRPr="001121E8">
        <w:rPr>
          <w:rFonts w:hint="eastAsia"/>
        </w:rPr>
        <w:t>cmHg</w:t>
      </w:r>
    </w:p>
    <w:p w14:paraId="3A071B74" w14:textId="77777777" w:rsidR="00B60D7A" w:rsidRPr="001121E8" w:rsidRDefault="00B60D7A" w:rsidP="00DE6A7E">
      <w:r w:rsidRPr="001121E8">
        <w:rPr>
          <w:rFonts w:hint="eastAsia"/>
        </w:rPr>
        <w:t>（</w:t>
      </w:r>
      <w:r w:rsidRPr="001121E8">
        <w:rPr>
          <w:rFonts w:hint="eastAsia"/>
        </w:rPr>
        <w:t>2</w:t>
      </w:r>
      <w:r w:rsidRPr="001121E8">
        <w:rPr>
          <w:rFonts w:hint="eastAsia"/>
        </w:rPr>
        <w:t>）</w:t>
      </w:r>
      <w:r w:rsidRPr="001121E8">
        <w:rPr>
          <w:rFonts w:hint="eastAsia"/>
          <w:i/>
        </w:rPr>
        <w:t>l</w:t>
      </w:r>
      <w:r w:rsidRPr="001121E8">
        <w:rPr>
          <w:rFonts w:hint="eastAsia"/>
          <w:vertAlign w:val="subscript"/>
        </w:rPr>
        <w:t>1</w:t>
      </w:r>
      <w:r w:rsidR="003F1777">
        <w:rPr>
          <w:rFonts w:hint="eastAsia"/>
        </w:rPr>
        <w:t>＝</w:t>
      </w:r>
      <w:smartTag w:uri="urn:schemas-microsoft-com:office:smarttags" w:element="chmetcnv">
        <w:smartTagPr>
          <w:attr w:name="UnitName" w:val="cm"/>
          <w:attr w:name="SourceValue" w:val="10"/>
          <w:attr w:name="HasSpace" w:val="True"/>
          <w:attr w:name="Negative" w:val="False"/>
          <w:attr w:name="NumberType" w:val="1"/>
          <w:attr w:name="TCSC" w:val="0"/>
        </w:smartTagPr>
        <w:r w:rsidRPr="001121E8">
          <w:rPr>
            <w:rFonts w:hint="eastAsia"/>
          </w:rPr>
          <w:t>10 cm</w:t>
        </w:r>
      </w:smartTag>
      <w:r w:rsidRPr="001121E8">
        <w:rPr>
          <w:rFonts w:hint="eastAsia"/>
        </w:rPr>
        <w:t>，</w:t>
      </w:r>
    </w:p>
    <w:p w14:paraId="3DB504E9" w14:textId="77777777" w:rsidR="00B60D7A" w:rsidRPr="001121E8" w:rsidRDefault="00B60D7A" w:rsidP="00DE6A7E">
      <w:r w:rsidRPr="001121E8">
        <w:rPr>
          <w:rFonts w:hint="eastAsia"/>
          <w:i/>
        </w:rPr>
        <w:t>p</w:t>
      </w:r>
      <w:r w:rsidRPr="001121E8">
        <w:rPr>
          <w:rFonts w:hint="eastAsia"/>
          <w:vertAlign w:val="subscript"/>
        </w:rPr>
        <w:t>2</w:t>
      </w:r>
      <w:r w:rsidR="003F1777">
        <w:rPr>
          <w:rFonts w:hint="eastAsia"/>
        </w:rPr>
        <w:t>＝</w:t>
      </w:r>
      <w:r w:rsidRPr="001121E8">
        <w:rPr>
          <w:rFonts w:hint="eastAsia"/>
          <w:i/>
        </w:rPr>
        <w:t>p</w:t>
      </w:r>
      <w:r w:rsidRPr="001121E8">
        <w:rPr>
          <w:rFonts w:hint="eastAsia"/>
          <w:vertAlign w:val="subscript"/>
        </w:rPr>
        <w:t>0</w:t>
      </w:r>
      <w:r w:rsidR="0044462D">
        <w:rPr>
          <w:rFonts w:hint="eastAsia"/>
        </w:rPr>
        <w:t>＋</w:t>
      </w:r>
      <w:r w:rsidRPr="001121E8">
        <w:rPr>
          <w:i/>
        </w:rPr>
        <w:t>ρ</w:t>
      </w:r>
      <w:r w:rsidRPr="001121E8">
        <w:rPr>
          <w:rFonts w:hint="eastAsia"/>
          <w:i/>
        </w:rPr>
        <w:t>gh</w:t>
      </w:r>
      <w:r w:rsidR="003F1777">
        <w:rPr>
          <w:rFonts w:hint="eastAsia"/>
          <w:i/>
        </w:rPr>
        <w:t>＝</w:t>
      </w:r>
      <w:r w:rsidR="0044462D">
        <w:rPr>
          <w:rFonts w:hint="eastAsia"/>
        </w:rPr>
        <w:t>（</w:t>
      </w:r>
      <w:r w:rsidRPr="001121E8">
        <w:rPr>
          <w:rFonts w:hint="eastAsia"/>
        </w:rPr>
        <w:t>76</w:t>
      </w:r>
      <w:r w:rsidR="0044462D">
        <w:rPr>
          <w:rFonts w:hint="eastAsia"/>
        </w:rPr>
        <w:t>＋</w:t>
      </w:r>
      <w:r w:rsidRPr="001121E8">
        <w:rPr>
          <w:rFonts w:hint="eastAsia"/>
        </w:rPr>
        <w:t>4</w:t>
      </w:r>
      <w:r w:rsidR="0044462D">
        <w:rPr>
          <w:rFonts w:hint="eastAsia"/>
        </w:rPr>
        <w:t>）</w:t>
      </w:r>
      <w:r w:rsidRPr="001121E8">
        <w:rPr>
          <w:rFonts w:hint="eastAsia"/>
        </w:rPr>
        <w:t>cmHg</w:t>
      </w:r>
      <w:r w:rsidR="003F1777">
        <w:rPr>
          <w:rFonts w:hint="eastAsia"/>
        </w:rPr>
        <w:t>＝</w:t>
      </w:r>
      <w:r w:rsidRPr="001121E8">
        <w:rPr>
          <w:rFonts w:hint="eastAsia"/>
        </w:rPr>
        <w:t>80cmHg</w:t>
      </w:r>
    </w:p>
    <w:p w14:paraId="648A3B54" w14:textId="77777777" w:rsidR="00B60D7A" w:rsidRPr="001121E8" w:rsidRDefault="00B60D7A" w:rsidP="00DE6A7E">
      <w:r w:rsidRPr="001121E8">
        <w:rPr>
          <w:rFonts w:hint="eastAsia"/>
        </w:rPr>
        <w:t>根据波意耳定律有：</w:t>
      </w:r>
      <w:r w:rsidRPr="001121E8">
        <w:rPr>
          <w:rFonts w:hint="eastAsia"/>
          <w:i/>
        </w:rPr>
        <w:t>p</w:t>
      </w:r>
      <w:r w:rsidRPr="001121E8">
        <w:rPr>
          <w:rFonts w:hint="eastAsia"/>
          <w:vertAlign w:val="subscript"/>
        </w:rPr>
        <w:t>1</w:t>
      </w:r>
      <w:r w:rsidRPr="001121E8">
        <w:rPr>
          <w:rFonts w:hint="eastAsia"/>
          <w:i/>
        </w:rPr>
        <w:t>l</w:t>
      </w:r>
      <w:r w:rsidRPr="001121E8">
        <w:rPr>
          <w:rFonts w:hint="eastAsia"/>
          <w:vertAlign w:val="subscript"/>
        </w:rPr>
        <w:t>1</w:t>
      </w:r>
      <w:r w:rsidRPr="001121E8">
        <w:rPr>
          <w:rFonts w:hint="eastAsia"/>
          <w:i/>
        </w:rPr>
        <w:t>S</w:t>
      </w:r>
      <w:r w:rsidR="003F1777">
        <w:rPr>
          <w:rFonts w:hint="eastAsia"/>
          <w:i/>
        </w:rPr>
        <w:t>＝</w:t>
      </w:r>
      <w:r w:rsidRPr="001121E8">
        <w:rPr>
          <w:rFonts w:hint="eastAsia"/>
          <w:i/>
        </w:rPr>
        <w:t>p</w:t>
      </w:r>
      <w:r w:rsidRPr="001121E8">
        <w:rPr>
          <w:rFonts w:hint="eastAsia"/>
          <w:vertAlign w:val="subscript"/>
        </w:rPr>
        <w:t>2</w:t>
      </w:r>
      <w:r w:rsidRPr="001121E8">
        <w:rPr>
          <w:rFonts w:hint="eastAsia"/>
          <w:i/>
        </w:rPr>
        <w:t>l</w:t>
      </w:r>
      <w:r w:rsidRPr="001121E8">
        <w:rPr>
          <w:rFonts w:hint="eastAsia"/>
          <w:vertAlign w:val="subscript"/>
        </w:rPr>
        <w:t>2</w:t>
      </w:r>
      <w:r w:rsidRPr="001121E8">
        <w:rPr>
          <w:rFonts w:hint="eastAsia"/>
          <w:i/>
        </w:rPr>
        <w:t>S</w:t>
      </w:r>
    </w:p>
    <w:p w14:paraId="2612F9CE" w14:textId="77777777" w:rsidR="00B60D7A" w:rsidRPr="001121E8" w:rsidRDefault="00B60D7A" w:rsidP="00DE6A7E">
      <w:r w:rsidRPr="001121E8">
        <w:rPr>
          <w:rFonts w:hint="eastAsia"/>
          <w:i/>
        </w:rPr>
        <w:t>l</w:t>
      </w:r>
      <w:r w:rsidRPr="001121E8">
        <w:rPr>
          <w:rFonts w:hint="eastAsia"/>
          <w:vertAlign w:val="subscript"/>
        </w:rPr>
        <w:t>2</w:t>
      </w:r>
      <w:r w:rsidR="003F1777">
        <w:rPr>
          <w:rFonts w:hint="eastAsia"/>
        </w:rPr>
        <w:t>＝</w:t>
      </w:r>
      <w:r w:rsidRPr="001121E8">
        <w:rPr>
          <w:bCs/>
          <w:i/>
          <w:szCs w:val="21"/>
        </w:rPr>
        <w:fldChar w:fldCharType="begin"/>
      </w:r>
      <w:r w:rsidRPr="001121E8">
        <w:rPr>
          <w:bCs/>
          <w:i/>
          <w:szCs w:val="21"/>
        </w:rPr>
        <w:instrText>eq \f(</w:instrText>
      </w:r>
      <w:r w:rsidRPr="001121E8">
        <w:rPr>
          <w:rFonts w:hint="eastAsia"/>
          <w:i/>
        </w:rPr>
        <w:instrText>p</w:instrText>
      </w:r>
      <w:r w:rsidRPr="001121E8">
        <w:rPr>
          <w:rFonts w:hint="eastAsia"/>
          <w:vertAlign w:val="subscript"/>
        </w:rPr>
        <w:instrText>1</w:instrText>
      </w:r>
      <w:r w:rsidRPr="001121E8">
        <w:rPr>
          <w:rFonts w:hint="eastAsia"/>
          <w:i/>
        </w:rPr>
        <w:instrText xml:space="preserve"> l</w:instrText>
      </w:r>
      <w:r w:rsidRPr="001121E8">
        <w:rPr>
          <w:rFonts w:hint="eastAsia"/>
          <w:vertAlign w:val="subscript"/>
        </w:rPr>
        <w:instrText>1</w:instrText>
      </w:r>
      <w:r w:rsidRPr="001121E8">
        <w:rPr>
          <w:rFonts w:hint="eastAsia"/>
          <w:bCs/>
          <w:szCs w:val="21"/>
        </w:rPr>
        <w:instrText>,</w:instrText>
      </w:r>
      <w:r w:rsidRPr="001121E8">
        <w:rPr>
          <w:rFonts w:hint="eastAsia"/>
          <w:i/>
        </w:rPr>
        <w:instrText>p</w:instrText>
      </w:r>
      <w:r w:rsidRPr="001121E8">
        <w:rPr>
          <w:rFonts w:hint="eastAsia"/>
          <w:vertAlign w:val="subscript"/>
        </w:rPr>
        <w:instrText>2</w:instrText>
      </w:r>
      <w:r w:rsidRPr="001121E8">
        <w:rPr>
          <w:bCs/>
          <w:i/>
          <w:szCs w:val="21"/>
        </w:rPr>
        <w:instrText>)</w:instrText>
      </w:r>
      <w:r w:rsidRPr="001121E8">
        <w:rPr>
          <w:bCs/>
          <w:i/>
          <w:szCs w:val="21"/>
        </w:rPr>
        <w:fldChar w:fldCharType="end"/>
      </w:r>
      <w:r w:rsidR="003F1777">
        <w:rPr>
          <w:rFonts w:hint="eastAsia"/>
          <w:bCs/>
          <w:i/>
          <w:szCs w:val="21"/>
        </w:rPr>
        <w:t>＝</w:t>
      </w:r>
      <w:r w:rsidRPr="001121E8">
        <w:rPr>
          <w:bCs/>
          <w:i/>
          <w:szCs w:val="21"/>
        </w:rPr>
        <w:fldChar w:fldCharType="begin"/>
      </w:r>
      <w:r w:rsidRPr="001121E8">
        <w:rPr>
          <w:bCs/>
          <w:i/>
          <w:szCs w:val="21"/>
        </w:rPr>
        <w:instrText>eq \f(</w:instrText>
      </w:r>
      <w:r w:rsidRPr="001121E8">
        <w:rPr>
          <w:rFonts w:hint="eastAsia"/>
        </w:rPr>
        <w:instrText>72</w:instrText>
      </w:r>
      <w:r w:rsidRPr="001121E8">
        <w:instrText>×</w:instrText>
      </w:r>
      <w:r w:rsidRPr="001121E8">
        <w:rPr>
          <w:rFonts w:hint="eastAsia"/>
        </w:rPr>
        <w:instrText>10</w:instrText>
      </w:r>
      <w:r w:rsidRPr="001121E8">
        <w:rPr>
          <w:rFonts w:hint="eastAsia"/>
          <w:bCs/>
          <w:szCs w:val="21"/>
        </w:rPr>
        <w:instrText>,</w:instrText>
      </w:r>
      <w:r w:rsidRPr="001121E8">
        <w:rPr>
          <w:rFonts w:hint="eastAsia"/>
        </w:rPr>
        <w:instrText>80</w:instrText>
      </w:r>
      <w:r w:rsidRPr="001121E8">
        <w:rPr>
          <w:bCs/>
          <w:i/>
          <w:szCs w:val="21"/>
        </w:rPr>
        <w:instrText>)</w:instrText>
      </w:r>
      <w:r w:rsidRPr="001121E8">
        <w:rPr>
          <w:bCs/>
          <w:i/>
          <w:szCs w:val="21"/>
        </w:rPr>
        <w:fldChar w:fldCharType="end"/>
      </w:r>
      <w:r w:rsidRPr="001121E8">
        <w:rPr>
          <w:rFonts w:hint="eastAsia"/>
        </w:rPr>
        <w:t xml:space="preserve"> cm</w:t>
      </w:r>
      <w:r w:rsidR="003F1777">
        <w:rPr>
          <w:rFonts w:hint="eastAsia"/>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1121E8">
          <w:rPr>
            <w:rFonts w:hint="eastAsia"/>
          </w:rPr>
          <w:t>9 cm</w:t>
        </w:r>
      </w:smartTag>
    </w:p>
    <w:p w14:paraId="41062A14"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评分说明：</w:t>
      </w:r>
    </w:p>
    <w:p w14:paraId="24891DBB" w14:textId="77777777" w:rsidR="00B60D7A" w:rsidRPr="001121E8" w:rsidRDefault="00B60D7A" w:rsidP="00DE6A7E">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6</w:t>
      </w:r>
      <w:r w:rsidRPr="001121E8">
        <w:rPr>
          <w:rFonts w:ascii="黑体" w:eastAsia="黑体" w:hAnsi="宋体"/>
          <w:bCs/>
          <w:szCs w:val="32"/>
        </w:rPr>
        <w:t>分</w:t>
      </w:r>
      <w:r w:rsidRPr="001121E8">
        <w:rPr>
          <w:rFonts w:ascii="黑体" w:eastAsia="黑体" w:hAnsi="宋体" w:hint="eastAsia"/>
          <w:bCs/>
          <w:szCs w:val="32"/>
        </w:rPr>
        <w:t>。其中</w:t>
      </w:r>
    </w:p>
    <w:p w14:paraId="3B4647F4" w14:textId="77777777" w:rsidR="00B60D7A" w:rsidRPr="001121E8" w:rsidRDefault="00B60D7A" w:rsidP="00DE6A7E">
      <w:r w:rsidRPr="001121E8">
        <w:rPr>
          <w:rFonts w:ascii="黑体" w:eastAsia="黑体" w:hAnsi="宋体" w:hint="eastAsia"/>
          <w:bCs/>
          <w:szCs w:val="32"/>
        </w:rPr>
        <w:t>第（1）小题2分；第（2）小题4分，正确算出</w:t>
      </w:r>
      <w:r w:rsidRPr="001121E8">
        <w:rPr>
          <w:rFonts w:hint="eastAsia"/>
          <w:i/>
        </w:rPr>
        <w:t xml:space="preserve"> p</w:t>
      </w:r>
      <w:r w:rsidRPr="001121E8">
        <w:rPr>
          <w:rFonts w:hint="eastAsia"/>
          <w:vertAlign w:val="subscript"/>
        </w:rPr>
        <w:t>2</w:t>
      </w:r>
      <w:r w:rsidRPr="001121E8">
        <w:rPr>
          <w:rFonts w:ascii="黑体" w:eastAsia="黑体" w:hAnsi="宋体" w:hint="eastAsia"/>
          <w:bCs/>
          <w:szCs w:val="32"/>
        </w:rPr>
        <w:t>得1分，正确写出</w:t>
      </w:r>
      <w:r w:rsidRPr="001121E8">
        <w:rPr>
          <w:rFonts w:hint="eastAsia"/>
          <w:i/>
        </w:rPr>
        <w:t>p</w:t>
      </w:r>
      <w:smartTag w:uri="urn:schemas-microsoft-com:office:smarttags" w:element="chmetcnv">
        <w:smartTagPr>
          <w:attr w:name="TCSC" w:val="0"/>
          <w:attr w:name="NumberType" w:val="1"/>
          <w:attr w:name="Negative" w:val="False"/>
          <w:attr w:name="HasSpace" w:val="True"/>
          <w:attr w:name="SourceValue" w:val="1"/>
          <w:attr w:name="UnitName" w:val="l"/>
        </w:smartTagPr>
        <w:r w:rsidRPr="001121E8">
          <w:rPr>
            <w:rFonts w:hint="eastAsia"/>
            <w:vertAlign w:val="subscript"/>
          </w:rPr>
          <w:t>1</w:t>
        </w:r>
        <w:r w:rsidRPr="001121E8">
          <w:rPr>
            <w:rFonts w:hint="eastAsia"/>
            <w:i/>
          </w:rPr>
          <w:t xml:space="preserve"> l</w:t>
        </w:r>
      </w:smartTag>
      <w:r w:rsidRPr="001121E8">
        <w:rPr>
          <w:rFonts w:hint="eastAsia"/>
          <w:vertAlign w:val="subscript"/>
        </w:rPr>
        <w:t>1</w:t>
      </w:r>
      <w:r w:rsidRPr="001121E8">
        <w:rPr>
          <w:rFonts w:hint="eastAsia"/>
          <w:i/>
        </w:rPr>
        <w:t>S</w:t>
      </w:r>
      <w:r w:rsidR="003F1777">
        <w:rPr>
          <w:rFonts w:hint="eastAsia"/>
          <w:i/>
        </w:rPr>
        <w:t>＝</w:t>
      </w:r>
      <w:r w:rsidRPr="001121E8">
        <w:rPr>
          <w:rFonts w:hint="eastAsia"/>
          <w:i/>
        </w:rPr>
        <w:t>p</w:t>
      </w:r>
      <w:smartTag w:uri="urn:schemas-microsoft-com:office:smarttags" w:element="chmetcnv">
        <w:smartTagPr>
          <w:attr w:name="TCSC" w:val="0"/>
          <w:attr w:name="NumberType" w:val="1"/>
          <w:attr w:name="Negative" w:val="False"/>
          <w:attr w:name="HasSpace" w:val="True"/>
          <w:attr w:name="SourceValue" w:val="2"/>
          <w:attr w:name="UnitName" w:val="l"/>
        </w:smartTagPr>
        <w:r w:rsidRPr="001121E8">
          <w:rPr>
            <w:rFonts w:hint="eastAsia"/>
            <w:vertAlign w:val="subscript"/>
          </w:rPr>
          <w:t>2</w:t>
        </w:r>
        <w:r w:rsidRPr="001121E8">
          <w:rPr>
            <w:rFonts w:hint="eastAsia"/>
            <w:i/>
          </w:rPr>
          <w:t xml:space="preserve"> l</w:t>
        </w:r>
      </w:smartTag>
      <w:r w:rsidRPr="001121E8">
        <w:rPr>
          <w:rFonts w:hint="eastAsia"/>
          <w:vertAlign w:val="subscript"/>
        </w:rPr>
        <w:t>2</w:t>
      </w:r>
      <w:r w:rsidRPr="001121E8">
        <w:rPr>
          <w:rFonts w:hint="eastAsia"/>
          <w:i/>
        </w:rPr>
        <w:t>S</w:t>
      </w:r>
      <w:r w:rsidRPr="001121E8">
        <w:rPr>
          <w:rFonts w:ascii="黑体" w:eastAsia="黑体" w:hAnsi="宋体" w:hint="eastAsia"/>
          <w:bCs/>
          <w:szCs w:val="32"/>
        </w:rPr>
        <w:t>得1分</w:t>
      </w:r>
    </w:p>
    <w:p w14:paraId="12433E40"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正确算出</w:t>
      </w:r>
      <w:r w:rsidRPr="001121E8">
        <w:rPr>
          <w:rFonts w:hint="eastAsia"/>
          <w:i/>
        </w:rPr>
        <w:t>l</w:t>
      </w:r>
      <w:r w:rsidRPr="001121E8">
        <w:rPr>
          <w:rFonts w:hint="eastAsia"/>
          <w:vertAlign w:val="subscript"/>
        </w:rPr>
        <w:t>2</w:t>
      </w:r>
      <w:r w:rsidRPr="001121E8">
        <w:rPr>
          <w:rFonts w:ascii="黑体" w:eastAsia="黑体" w:hAnsi="宋体" w:hint="eastAsia"/>
          <w:bCs/>
          <w:szCs w:val="32"/>
        </w:rPr>
        <w:t>得2分。</w:t>
      </w:r>
    </w:p>
    <w:p w14:paraId="38B7D23A"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压强计算过程中出现量纲错误扣1分，每小题其它正确解法均可参照给分。</w:t>
      </w:r>
    </w:p>
    <w:p w14:paraId="7F08BEA7" w14:textId="77777777" w:rsidR="00B60D7A" w:rsidRPr="001121E8" w:rsidRDefault="00B60D7A" w:rsidP="00DE6A7E"/>
    <w:p w14:paraId="0D8706BB" w14:textId="70E3F6ED" w:rsidR="00B60D7A" w:rsidRPr="001121E8" w:rsidRDefault="00680227" w:rsidP="00DE6A7E">
      <w:r>
        <w:rPr>
          <w:rFonts w:eastAsia="黑体" w:hint="eastAsia"/>
        </w:rPr>
        <w:t>30</w:t>
      </w:r>
      <w:r w:rsidR="00B60D7A" w:rsidRPr="001121E8">
        <w:rPr>
          <w:rFonts w:eastAsia="黑体" w:hint="eastAsia"/>
        </w:rPr>
        <w:t>．</w:t>
      </w:r>
      <w:r w:rsidR="00B60D7A" w:rsidRPr="001121E8">
        <w:rPr>
          <w:rFonts w:hint="eastAsia"/>
        </w:rPr>
        <w:t>（共</w:t>
      </w:r>
      <w:r w:rsidR="00B60D7A" w:rsidRPr="001121E8">
        <w:rPr>
          <w:rFonts w:hint="eastAsia"/>
        </w:rPr>
        <w:t>8</w:t>
      </w:r>
      <w:r w:rsidR="00B60D7A" w:rsidRPr="001121E8">
        <w:rPr>
          <w:rFonts w:hint="eastAsia"/>
        </w:rPr>
        <w:t>分）</w:t>
      </w:r>
    </w:p>
    <w:p w14:paraId="1019E35E" w14:textId="77777777" w:rsidR="00B60D7A" w:rsidRPr="001121E8" w:rsidRDefault="00B60D7A" w:rsidP="00DE6A7E">
      <w:pPr>
        <w:rPr>
          <w:bCs/>
          <w:spacing w:val="4"/>
        </w:rPr>
      </w:pPr>
      <w:r w:rsidRPr="001121E8">
        <w:rPr>
          <w:rFonts w:hint="eastAsia"/>
        </w:rPr>
        <w:t>（</w:t>
      </w:r>
      <w:r w:rsidRPr="001121E8">
        <w:rPr>
          <w:rFonts w:hint="eastAsia"/>
        </w:rPr>
        <w:t>1</w:t>
      </w:r>
      <w:r w:rsidRPr="001121E8">
        <w:rPr>
          <w:rFonts w:hint="eastAsia"/>
        </w:rPr>
        <w:t>）</w:t>
      </w:r>
      <w:r w:rsidRPr="001121E8">
        <w:rPr>
          <w:rFonts w:hint="eastAsia"/>
          <w:bCs/>
          <w:i/>
          <w:spacing w:val="4"/>
        </w:rPr>
        <w:t>I</w:t>
      </w:r>
      <w:r w:rsidRPr="001121E8">
        <w:rPr>
          <w:rFonts w:hint="eastAsia"/>
          <w:bCs/>
          <w:spacing w:val="4"/>
          <w:vertAlign w:val="subscript"/>
        </w:rPr>
        <w:t>A</w:t>
      </w:r>
      <w:r w:rsidR="003F1777">
        <w:rPr>
          <w:rFonts w:hint="eastAsia"/>
          <w:bCs/>
          <w:spacing w:val="4"/>
        </w:rPr>
        <w:t>＝</w:t>
      </w:r>
      <w:r w:rsidRPr="001121E8">
        <w:rPr>
          <w:rFonts w:hint="eastAsia"/>
          <w:bCs/>
          <w:spacing w:val="4"/>
          <w:vertAlign w:val="subscript"/>
        </w:rPr>
        <w:t xml:space="preserve"> </w:t>
      </w:r>
      <w:r w:rsidRPr="001121E8">
        <w:rPr>
          <w:rFonts w:hint="eastAsia"/>
          <w:bCs/>
          <w:i/>
          <w:spacing w:val="4"/>
        </w:rPr>
        <w:t>I</w:t>
      </w:r>
      <w:r w:rsidRPr="001121E8">
        <w:rPr>
          <w:rFonts w:hint="eastAsia"/>
          <w:bCs/>
          <w:spacing w:val="4"/>
          <w:vertAlign w:val="subscript"/>
        </w:rPr>
        <w:t>1</w:t>
      </w:r>
      <w:r w:rsidR="003F1777">
        <w:rPr>
          <w:rFonts w:hint="eastAsia"/>
          <w:bCs/>
          <w:spacing w:val="4"/>
        </w:rPr>
        <w:t>＝</w:t>
      </w:r>
      <w:r w:rsidRPr="001121E8">
        <w:rPr>
          <w:bCs/>
          <w:szCs w:val="21"/>
        </w:rPr>
        <w:fldChar w:fldCharType="begin"/>
      </w:r>
      <w:r w:rsidRPr="001121E8">
        <w:rPr>
          <w:bCs/>
          <w:szCs w:val="21"/>
        </w:rPr>
        <w:instrText xml:space="preserve"> </w:instrText>
      </w:r>
      <w:r w:rsidRPr="001121E8">
        <w:rPr>
          <w:rFonts w:hint="eastAsia"/>
          <w:bCs/>
          <w:szCs w:val="21"/>
        </w:rPr>
        <w:instrText>eq \r(</w:instrText>
      </w:r>
      <w:r w:rsidRPr="001121E8">
        <w:rPr>
          <w:bCs/>
          <w:szCs w:val="21"/>
        </w:rPr>
        <w:fldChar w:fldCharType="begin"/>
      </w:r>
      <w:r w:rsidRPr="001121E8">
        <w:rPr>
          <w:rFonts w:hint="eastAsia"/>
          <w:bCs/>
          <w:szCs w:val="21"/>
        </w:rPr>
        <w:instrText>eq \f(</w:instrText>
      </w:r>
      <w:r w:rsidRPr="001121E8">
        <w:rPr>
          <w:rFonts w:hint="eastAsia"/>
          <w:i/>
        </w:rPr>
        <w:instrText>p</w:instrText>
      </w:r>
      <w:r w:rsidRPr="001121E8">
        <w:rPr>
          <w:rFonts w:hint="eastAsia"/>
          <w:vertAlign w:val="subscript"/>
        </w:rPr>
        <w:instrText>1</w:instrText>
      </w:r>
      <w:r w:rsidRPr="001121E8">
        <w:rPr>
          <w:rFonts w:hint="eastAsia"/>
          <w:bCs/>
          <w:szCs w:val="21"/>
        </w:rPr>
        <w:instrText>,</w:instrText>
      </w:r>
      <w:r w:rsidRPr="001121E8">
        <w:rPr>
          <w:i/>
        </w:rPr>
        <w:instrText>R</w:instrText>
      </w:r>
      <w:r w:rsidRPr="001121E8">
        <w:rPr>
          <w:rFonts w:hint="eastAsia"/>
          <w:vertAlign w:val="subscript"/>
        </w:rPr>
        <w:instrText>1</w:instrText>
      </w:r>
      <w:r w:rsidRPr="001121E8">
        <w:rPr>
          <w:rFonts w:hint="eastAsia"/>
          <w:bCs/>
          <w:szCs w:val="21"/>
        </w:rPr>
        <w:instrText>)</w:instrText>
      </w:r>
      <w:r w:rsidRPr="001121E8">
        <w:rPr>
          <w:bCs/>
          <w:szCs w:val="21"/>
        </w:rPr>
        <w:fldChar w:fldCharType="end"/>
      </w:r>
      <w:r w:rsidRPr="001121E8">
        <w:rPr>
          <w:rFonts w:hint="eastAsia"/>
          <w:bCs/>
          <w:szCs w:val="21"/>
        </w:rPr>
        <w:instrText>)</w:instrText>
      </w:r>
      <w:r w:rsidRPr="001121E8">
        <w:rPr>
          <w:bCs/>
          <w:szCs w:val="21"/>
        </w:rPr>
        <w:fldChar w:fldCharType="end"/>
      </w:r>
      <w:r w:rsidRPr="001121E8">
        <w:rPr>
          <w:rFonts w:hint="eastAsia"/>
          <w:bCs/>
          <w:szCs w:val="21"/>
        </w:rPr>
        <w:t xml:space="preserve"> </w:t>
      </w:r>
      <w:r w:rsidR="003F1777">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w:instrText>
      </w:r>
      <w:r w:rsidRPr="001121E8">
        <w:rPr>
          <w:bCs/>
          <w:szCs w:val="21"/>
        </w:rPr>
        <w:fldChar w:fldCharType="begin"/>
      </w:r>
      <w:r w:rsidRPr="001121E8">
        <w:rPr>
          <w:rFonts w:hint="eastAsia"/>
          <w:bCs/>
          <w:szCs w:val="21"/>
        </w:rPr>
        <w:instrText>eq \f(</w:instrText>
      </w:r>
      <w:r w:rsidRPr="001121E8">
        <w:rPr>
          <w:rFonts w:hint="eastAsia"/>
        </w:rPr>
        <w:instrText>4</w:instrText>
      </w:r>
      <w:r w:rsidRPr="001121E8">
        <w:rPr>
          <w:rFonts w:hint="eastAsia"/>
          <w:bCs/>
          <w:szCs w:val="21"/>
        </w:rPr>
        <w:instrText>,</w:instrText>
      </w:r>
      <w:r w:rsidRPr="001121E8">
        <w:rPr>
          <w:rFonts w:hint="eastAsia"/>
        </w:rPr>
        <w:instrText>1</w:instrText>
      </w:r>
      <w:r w:rsidRPr="001121E8">
        <w:rPr>
          <w:rFonts w:hint="eastAsia"/>
          <w:bCs/>
          <w:szCs w:val="21"/>
        </w:rPr>
        <w:instrText>)</w:instrText>
      </w:r>
      <w:r w:rsidRPr="001121E8">
        <w:rPr>
          <w:bCs/>
          <w:szCs w:val="21"/>
        </w:rPr>
        <w:fldChar w:fldCharType="end"/>
      </w:r>
      <w:r w:rsidRPr="001121E8">
        <w:rPr>
          <w:rFonts w:hint="eastAsia"/>
          <w:bCs/>
          <w:szCs w:val="21"/>
        </w:rPr>
        <w:instrText>)</w:instrText>
      </w:r>
      <w:r w:rsidRPr="001121E8">
        <w:rPr>
          <w:bCs/>
          <w:szCs w:val="21"/>
        </w:rPr>
        <w:fldChar w:fldCharType="end"/>
      </w:r>
      <w:r w:rsidRPr="001121E8">
        <w:rPr>
          <w:rFonts w:hint="eastAsia"/>
          <w:bCs/>
          <w:spacing w:val="4"/>
        </w:rPr>
        <w:t xml:space="preserve"> A</w:t>
      </w:r>
      <w:r w:rsidR="003F1777">
        <w:rPr>
          <w:rFonts w:hint="eastAsia"/>
          <w:bCs/>
          <w:spacing w:val="4"/>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1121E8">
          <w:rPr>
            <w:rFonts w:hint="eastAsia"/>
            <w:bCs/>
            <w:spacing w:val="4"/>
          </w:rPr>
          <w:t>2A</w:t>
        </w:r>
      </w:smartTag>
    </w:p>
    <w:p w14:paraId="4C343FCD" w14:textId="77777777" w:rsidR="00B60D7A" w:rsidRPr="001121E8" w:rsidRDefault="00B60D7A" w:rsidP="00DE6A7E">
      <w:pPr>
        <w:rPr>
          <w:bCs/>
          <w:spacing w:val="4"/>
        </w:rPr>
      </w:pPr>
      <w:r w:rsidRPr="001121E8">
        <w:rPr>
          <w:rFonts w:hint="eastAsia"/>
          <w:bCs/>
          <w:i/>
          <w:spacing w:val="4"/>
        </w:rPr>
        <w:t>U</w:t>
      </w:r>
      <w:r w:rsidRPr="001121E8">
        <w:rPr>
          <w:rFonts w:hint="eastAsia"/>
          <w:bCs/>
          <w:spacing w:val="4"/>
          <w:vertAlign w:val="subscript"/>
        </w:rPr>
        <w:t>总</w:t>
      </w:r>
      <w:r w:rsidR="003F1777">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P</w:instrText>
      </w:r>
      <w:r w:rsidRPr="001121E8">
        <w:rPr>
          <w:rFonts w:hint="eastAsia"/>
          <w:vertAlign w:val="subscript"/>
        </w:rPr>
        <w:instrText>总</w:instrText>
      </w:r>
      <w:r w:rsidRPr="001121E8">
        <w:rPr>
          <w:rFonts w:hint="eastAsia"/>
        </w:rPr>
        <w:instrText>,</w:instrText>
      </w:r>
      <w:r w:rsidRPr="001121E8">
        <w:rPr>
          <w:rFonts w:hint="eastAsia"/>
          <w:i/>
        </w:rPr>
        <w:instrText xml:space="preserve"> I</w:instrText>
      </w:r>
      <w:r w:rsidRPr="001121E8">
        <w:rPr>
          <w:rFonts w:hint="eastAsia"/>
          <w:vertAlign w:val="subscript"/>
        </w:rPr>
        <w:instrText>A</w:instrText>
      </w:r>
      <w:r w:rsidRPr="001121E8">
        <w:rPr>
          <w:rFonts w:hint="eastAsia"/>
        </w:rPr>
        <w:instrText>)</w:instrText>
      </w:r>
      <w:r w:rsidRPr="001121E8">
        <w:instrText xml:space="preserve"> </w:instrText>
      </w:r>
      <w:r w:rsidRPr="001121E8">
        <w:fldChar w:fldCharType="end"/>
      </w:r>
      <w:r w:rsidR="003F1777">
        <w:rPr>
          <w:rFonts w:hint="eastAsia"/>
        </w:rPr>
        <w:t>＝</w:t>
      </w:r>
      <w:r w:rsidRPr="001121E8">
        <w:fldChar w:fldCharType="begin"/>
      </w:r>
      <w:r w:rsidRPr="001121E8">
        <w:instrText xml:space="preserve"> </w:instrText>
      </w:r>
      <w:r w:rsidRPr="001121E8">
        <w:rPr>
          <w:rFonts w:hint="eastAsia"/>
        </w:rPr>
        <w:instrText>eq \f(24,2)</w:instrText>
      </w:r>
      <w:r w:rsidRPr="001121E8">
        <w:instrText xml:space="preserve"> </w:instrText>
      </w:r>
      <w:r w:rsidRPr="001121E8">
        <w:fldChar w:fldCharType="end"/>
      </w:r>
      <w:r w:rsidRPr="001121E8">
        <w:rPr>
          <w:rFonts w:hint="eastAsia"/>
        </w:rPr>
        <w:t>V</w:t>
      </w:r>
      <w:r w:rsidR="003F1777">
        <w:rPr>
          <w:rFonts w:hint="eastAsia"/>
        </w:rPr>
        <w:t>＝</w:t>
      </w:r>
      <w:r w:rsidRPr="001121E8">
        <w:rPr>
          <w:rFonts w:hint="eastAsia"/>
        </w:rPr>
        <w:t>12V</w:t>
      </w:r>
      <w:r w:rsidRPr="001121E8">
        <w:rPr>
          <w:rFonts w:hint="eastAsia"/>
        </w:rPr>
        <w:t>，</w:t>
      </w:r>
      <w:r w:rsidRPr="001121E8">
        <w:rPr>
          <w:rFonts w:hint="eastAsia"/>
          <w:bCs/>
          <w:i/>
          <w:spacing w:val="4"/>
        </w:rPr>
        <w:t>U</w:t>
      </w:r>
      <w:r w:rsidRPr="001121E8">
        <w:rPr>
          <w:rFonts w:hint="eastAsia"/>
          <w:bCs/>
          <w:spacing w:val="4"/>
          <w:vertAlign w:val="subscript"/>
        </w:rPr>
        <w:t>V</w:t>
      </w:r>
      <w:r w:rsidR="003F1777">
        <w:rPr>
          <w:rFonts w:hint="eastAsia"/>
          <w:bCs/>
          <w:spacing w:val="4"/>
        </w:rPr>
        <w:t>＝</w:t>
      </w:r>
      <w:r w:rsidRPr="001121E8">
        <w:rPr>
          <w:rFonts w:hint="eastAsia"/>
          <w:bCs/>
          <w:i/>
          <w:spacing w:val="4"/>
        </w:rPr>
        <w:t>U</w:t>
      </w:r>
      <w:r w:rsidRPr="001121E8">
        <w:rPr>
          <w:rFonts w:hint="eastAsia"/>
          <w:bCs/>
          <w:spacing w:val="4"/>
          <w:vertAlign w:val="subscript"/>
        </w:rPr>
        <w:t>总</w:t>
      </w:r>
      <w:r w:rsidR="0044462D">
        <w:rPr>
          <w:rFonts w:hint="eastAsia"/>
          <w:bCs/>
          <w:i/>
          <w:spacing w:val="4"/>
        </w:rPr>
        <w:t>－</w:t>
      </w:r>
      <w:r w:rsidRPr="001121E8">
        <w:rPr>
          <w:rFonts w:hint="eastAsia"/>
          <w:bCs/>
          <w:i/>
          <w:spacing w:val="4"/>
        </w:rPr>
        <w:t>U</w:t>
      </w:r>
      <w:r w:rsidRPr="001121E8">
        <w:rPr>
          <w:rFonts w:hint="eastAsia"/>
          <w:bCs/>
          <w:spacing w:val="4"/>
          <w:vertAlign w:val="subscript"/>
        </w:rPr>
        <w:t>1</w:t>
      </w:r>
      <w:r w:rsidR="003F1777">
        <w:rPr>
          <w:rFonts w:hint="eastAsia"/>
          <w:bCs/>
          <w:spacing w:val="4"/>
        </w:rPr>
        <w:t>＝</w:t>
      </w:r>
      <w:r w:rsidRPr="001121E8">
        <w:rPr>
          <w:rFonts w:hint="eastAsia"/>
          <w:bCs/>
          <w:i/>
          <w:spacing w:val="4"/>
        </w:rPr>
        <w:t>U</w:t>
      </w:r>
      <w:r w:rsidRPr="001121E8">
        <w:rPr>
          <w:rFonts w:hint="eastAsia"/>
          <w:bCs/>
          <w:spacing w:val="4"/>
          <w:vertAlign w:val="subscript"/>
        </w:rPr>
        <w:t>总</w:t>
      </w:r>
      <w:r w:rsidR="0044462D">
        <w:rPr>
          <w:rFonts w:hint="eastAsia"/>
          <w:bCs/>
          <w:i/>
          <w:spacing w:val="4"/>
        </w:rPr>
        <w:t>－</w:t>
      </w:r>
      <w:r w:rsidRPr="001121E8">
        <w:rPr>
          <w:rFonts w:hint="eastAsia"/>
          <w:bCs/>
          <w:i/>
          <w:spacing w:val="4"/>
        </w:rPr>
        <w:t>I</w:t>
      </w:r>
      <w:r w:rsidRPr="001121E8">
        <w:rPr>
          <w:rFonts w:hint="eastAsia"/>
          <w:bCs/>
          <w:spacing w:val="4"/>
          <w:vertAlign w:val="subscript"/>
        </w:rPr>
        <w:t>1</w:t>
      </w:r>
      <w:r w:rsidRPr="001121E8">
        <w:rPr>
          <w:rFonts w:hint="eastAsia"/>
          <w:bCs/>
          <w:i/>
          <w:spacing w:val="4"/>
        </w:rPr>
        <w:t>R</w:t>
      </w:r>
      <w:r w:rsidRPr="001121E8">
        <w:rPr>
          <w:rFonts w:hint="eastAsia"/>
          <w:bCs/>
          <w:spacing w:val="4"/>
          <w:vertAlign w:val="subscript"/>
        </w:rPr>
        <w:t>1</w:t>
      </w:r>
      <w:r w:rsidR="003F1777">
        <w:rPr>
          <w:rFonts w:hint="eastAsia"/>
          <w:bCs/>
          <w:spacing w:val="4"/>
        </w:rPr>
        <w:t>＝</w:t>
      </w:r>
      <w:r w:rsidRPr="001121E8">
        <w:rPr>
          <w:rFonts w:hint="eastAsia"/>
          <w:bCs/>
          <w:spacing w:val="4"/>
        </w:rPr>
        <w:t>（</w:t>
      </w:r>
      <w:r w:rsidRPr="001121E8">
        <w:rPr>
          <w:rFonts w:hint="eastAsia"/>
          <w:bCs/>
          <w:spacing w:val="4"/>
        </w:rPr>
        <w:t>12</w:t>
      </w:r>
      <w:r w:rsidR="0044462D">
        <w:rPr>
          <w:bCs/>
          <w:spacing w:val="4"/>
        </w:rPr>
        <w:t>－</w:t>
      </w:r>
      <w:r w:rsidRPr="001121E8">
        <w:rPr>
          <w:bCs/>
          <w:spacing w:val="4"/>
        </w:rPr>
        <w:t>2×1</w:t>
      </w:r>
      <w:r w:rsidRPr="001121E8">
        <w:rPr>
          <w:rFonts w:ascii="宋体" w:hAnsi="宋体" w:hint="eastAsia"/>
          <w:bCs/>
          <w:spacing w:val="4"/>
        </w:rPr>
        <w:t>）</w:t>
      </w:r>
      <w:r w:rsidRPr="001121E8">
        <w:rPr>
          <w:rFonts w:hint="eastAsia"/>
          <w:bCs/>
          <w:spacing w:val="4"/>
        </w:rPr>
        <w:t>V</w:t>
      </w:r>
      <w:r w:rsidR="003F1777">
        <w:rPr>
          <w:rFonts w:hint="eastAsia"/>
          <w:bCs/>
          <w:spacing w:val="4"/>
        </w:rPr>
        <w:t>＝</w:t>
      </w:r>
      <w:r w:rsidRPr="001121E8">
        <w:rPr>
          <w:rFonts w:hint="eastAsia"/>
          <w:bCs/>
          <w:spacing w:val="4"/>
        </w:rPr>
        <w:t>10V</w:t>
      </w:r>
    </w:p>
    <w:p w14:paraId="0B806D39" w14:textId="77777777" w:rsidR="00B60D7A" w:rsidRPr="001121E8" w:rsidRDefault="00B60D7A" w:rsidP="00DE6A7E">
      <w:pPr>
        <w:rPr>
          <w:bCs/>
          <w:spacing w:val="4"/>
        </w:rPr>
      </w:pPr>
      <w:r w:rsidRPr="001121E8">
        <w:rPr>
          <w:rFonts w:hint="eastAsia"/>
          <w:bCs/>
          <w:spacing w:val="4"/>
        </w:rPr>
        <w:t>（</w:t>
      </w:r>
      <w:r w:rsidRPr="001121E8">
        <w:rPr>
          <w:rFonts w:hint="eastAsia"/>
          <w:bCs/>
          <w:spacing w:val="4"/>
        </w:rPr>
        <w:t>2</w:t>
      </w:r>
      <w:r w:rsidRPr="001121E8">
        <w:rPr>
          <w:rFonts w:hint="eastAsia"/>
          <w:bCs/>
          <w:spacing w:val="4"/>
        </w:rPr>
        <w:t>）</w:t>
      </w:r>
      <w:r w:rsidRPr="001121E8">
        <w:rPr>
          <w:rFonts w:hint="eastAsia"/>
          <w:bCs/>
          <w:i/>
          <w:spacing w:val="4"/>
        </w:rPr>
        <w:t>I</w:t>
      </w:r>
      <w:r w:rsidRPr="001121E8">
        <w:rPr>
          <w:rFonts w:hint="eastAsia"/>
          <w:bCs/>
          <w:spacing w:val="4"/>
          <w:vertAlign w:val="subscript"/>
        </w:rPr>
        <w:t>3</w:t>
      </w:r>
      <w:r w:rsidR="003F1777">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V</w:instrText>
      </w:r>
      <w:r w:rsidRPr="001121E8">
        <w:rPr>
          <w:rFonts w:hint="eastAsia"/>
        </w:rPr>
        <w:instrText>,</w:instrText>
      </w:r>
      <w:r w:rsidRPr="001121E8">
        <w:rPr>
          <w:rFonts w:hint="eastAsia"/>
          <w:i/>
        </w:rPr>
        <w:instrText>R</w:instrText>
      </w:r>
      <w:r w:rsidRPr="001121E8">
        <w:rPr>
          <w:rFonts w:hint="eastAsia"/>
          <w:vertAlign w:val="subscript"/>
        </w:rPr>
        <w:instrText>3</w:instrText>
      </w:r>
      <w:r w:rsidRPr="001121E8">
        <w:rPr>
          <w:rFonts w:hint="eastAsia"/>
        </w:rPr>
        <w:instrText>)</w:instrText>
      </w:r>
      <w:r w:rsidRPr="001121E8">
        <w:instrText xml:space="preserve"> </w:instrText>
      </w:r>
      <w:r w:rsidRPr="001121E8">
        <w:fldChar w:fldCharType="end"/>
      </w:r>
      <w:r w:rsidR="003F1777">
        <w:rPr>
          <w:rFonts w:hint="eastAsia"/>
        </w:rPr>
        <w:t>＝</w:t>
      </w:r>
      <w:r w:rsidRPr="001121E8">
        <w:fldChar w:fldCharType="begin"/>
      </w:r>
      <w:r w:rsidRPr="001121E8">
        <w:instrText xml:space="preserve"> </w:instrText>
      </w:r>
      <w:r w:rsidRPr="001121E8">
        <w:rPr>
          <w:rFonts w:hint="eastAsia"/>
        </w:rPr>
        <w:instrText>eq \f(10,10)</w:instrText>
      </w:r>
      <w:r w:rsidRPr="001121E8">
        <w:instrText xml:space="preserve"> </w:instrText>
      </w:r>
      <w:r w:rsidRPr="001121E8">
        <w:fldChar w:fldCharType="end"/>
      </w:r>
      <w:r w:rsidRPr="001121E8">
        <w:rPr>
          <w:rFonts w:hint="eastAsia"/>
        </w:rPr>
        <w:t>A</w:t>
      </w:r>
      <w:r w:rsidR="003F1777">
        <w:rPr>
          <w:rFonts w:hint="eastAsia"/>
        </w:rPr>
        <w:t>＝</w:t>
      </w:r>
      <w:r w:rsidRPr="001121E8">
        <w:rPr>
          <w:rFonts w:hint="eastAsia"/>
        </w:rPr>
        <w:t>1A</w:t>
      </w:r>
    </w:p>
    <w:p w14:paraId="58EADDB3" w14:textId="77777777" w:rsidR="00B60D7A" w:rsidRPr="001121E8" w:rsidRDefault="00B60D7A" w:rsidP="00DE6A7E">
      <w:pPr>
        <w:rPr>
          <w:bCs/>
          <w:spacing w:val="4"/>
        </w:rPr>
      </w:pPr>
      <w:r w:rsidRPr="001121E8">
        <w:rPr>
          <w:rFonts w:hint="eastAsia"/>
          <w:bCs/>
          <w:i/>
          <w:spacing w:val="4"/>
        </w:rPr>
        <w:t>I</w:t>
      </w:r>
      <w:r w:rsidRPr="001121E8">
        <w:rPr>
          <w:rFonts w:hint="eastAsia"/>
          <w:bCs/>
          <w:spacing w:val="4"/>
          <w:vertAlign w:val="subscript"/>
        </w:rPr>
        <w:t>L</w:t>
      </w:r>
      <w:r w:rsidR="003F1777">
        <w:rPr>
          <w:rFonts w:hint="eastAsia"/>
          <w:bCs/>
          <w:spacing w:val="4"/>
        </w:rPr>
        <w:t>＝</w:t>
      </w:r>
      <w:r w:rsidRPr="001121E8">
        <w:rPr>
          <w:rFonts w:hint="eastAsia"/>
          <w:bCs/>
          <w:i/>
          <w:spacing w:val="4"/>
        </w:rPr>
        <w:t>I</w:t>
      </w:r>
      <w:r w:rsidRPr="001121E8">
        <w:rPr>
          <w:rFonts w:hint="eastAsia"/>
          <w:bCs/>
          <w:spacing w:val="4"/>
          <w:vertAlign w:val="subscript"/>
        </w:rPr>
        <w:t>2</w:t>
      </w:r>
      <w:r w:rsidR="003F1777">
        <w:rPr>
          <w:rFonts w:hint="eastAsia"/>
          <w:bCs/>
          <w:spacing w:val="4"/>
        </w:rPr>
        <w:t>＝</w:t>
      </w:r>
      <w:r w:rsidRPr="001121E8">
        <w:rPr>
          <w:rFonts w:hint="eastAsia"/>
          <w:bCs/>
          <w:i/>
          <w:spacing w:val="4"/>
        </w:rPr>
        <w:t>I</w:t>
      </w:r>
      <w:r w:rsidRPr="001121E8">
        <w:rPr>
          <w:rFonts w:hint="eastAsia"/>
          <w:bCs/>
          <w:spacing w:val="4"/>
          <w:vertAlign w:val="subscript"/>
        </w:rPr>
        <w:t>A</w:t>
      </w:r>
      <w:r w:rsidR="0044462D">
        <w:rPr>
          <w:rFonts w:hint="eastAsia"/>
          <w:bCs/>
          <w:i/>
          <w:spacing w:val="4"/>
        </w:rPr>
        <w:t>－</w:t>
      </w:r>
      <w:r w:rsidRPr="001121E8">
        <w:rPr>
          <w:rFonts w:hint="eastAsia"/>
          <w:bCs/>
          <w:i/>
          <w:spacing w:val="4"/>
        </w:rPr>
        <w:t>I</w:t>
      </w:r>
      <w:r w:rsidRPr="001121E8">
        <w:rPr>
          <w:rFonts w:hint="eastAsia"/>
          <w:bCs/>
          <w:spacing w:val="4"/>
          <w:vertAlign w:val="subscript"/>
        </w:rPr>
        <w:t xml:space="preserve">3 </w:t>
      </w:r>
      <w:r w:rsidR="003F1777">
        <w:rPr>
          <w:rFonts w:hint="eastAsia"/>
          <w:bCs/>
          <w:spacing w:val="4"/>
        </w:rPr>
        <w:t>＝</w:t>
      </w:r>
      <w:r w:rsidR="0044462D">
        <w:rPr>
          <w:rFonts w:hint="eastAsia"/>
          <w:bCs/>
          <w:spacing w:val="4"/>
        </w:rPr>
        <w:t>（</w:t>
      </w:r>
      <w:r w:rsidRPr="001121E8">
        <w:rPr>
          <w:rFonts w:hint="eastAsia"/>
          <w:bCs/>
          <w:spacing w:val="4"/>
        </w:rPr>
        <w:t>2</w:t>
      </w:r>
      <w:r w:rsidR="0044462D">
        <w:rPr>
          <w:rFonts w:hint="eastAsia"/>
        </w:rPr>
        <w:t>－</w:t>
      </w:r>
      <w:r w:rsidRPr="001121E8">
        <w:rPr>
          <w:rFonts w:hint="eastAsia"/>
        </w:rPr>
        <w:t>1</w:t>
      </w:r>
      <w:r w:rsidR="0044462D">
        <w:rPr>
          <w:rFonts w:hint="eastAsia"/>
        </w:rPr>
        <w:t>）</w:t>
      </w:r>
      <w:r w:rsidRPr="001121E8">
        <w:rPr>
          <w:rFonts w:hint="eastAsia"/>
        </w:rPr>
        <w:t>A</w:t>
      </w:r>
      <w:r w:rsidR="003F1777">
        <w:rPr>
          <w:rFonts w:hint="eastAsia"/>
        </w:rPr>
        <w:t>＝</w:t>
      </w:r>
      <w:smartTag w:uri="urn:schemas-microsoft-com:office:smarttags" w:element="chmetcnv">
        <w:smartTagPr>
          <w:attr w:name="UnitName" w:val="a"/>
          <w:attr w:name="SourceValue" w:val="1"/>
          <w:attr w:name="HasSpace" w:val="False"/>
          <w:attr w:name="Negative" w:val="False"/>
          <w:attr w:name="NumberType" w:val="1"/>
          <w:attr w:name="TCSC" w:val="0"/>
        </w:smartTagPr>
        <w:r w:rsidRPr="001121E8">
          <w:rPr>
            <w:rFonts w:hint="eastAsia"/>
          </w:rPr>
          <w:t>1A</w:t>
        </w:r>
      </w:smartTag>
    </w:p>
    <w:p w14:paraId="45480C7F" w14:textId="77777777" w:rsidR="00B60D7A" w:rsidRPr="001121E8" w:rsidRDefault="00B60D7A" w:rsidP="00DE6A7E">
      <w:pPr>
        <w:rPr>
          <w:bCs/>
          <w:spacing w:val="4"/>
        </w:rPr>
      </w:pPr>
      <w:r w:rsidRPr="001121E8">
        <w:rPr>
          <w:rFonts w:hint="eastAsia"/>
          <w:bCs/>
          <w:i/>
          <w:spacing w:val="4"/>
        </w:rPr>
        <w:lastRenderedPageBreak/>
        <w:t>U</w:t>
      </w:r>
      <w:r w:rsidRPr="001121E8">
        <w:rPr>
          <w:rFonts w:hint="eastAsia"/>
          <w:bCs/>
          <w:spacing w:val="4"/>
          <w:vertAlign w:val="subscript"/>
        </w:rPr>
        <w:t>L</w:t>
      </w:r>
      <w:r w:rsidR="003F1777">
        <w:rPr>
          <w:rFonts w:hint="eastAsia"/>
          <w:bCs/>
          <w:spacing w:val="4"/>
        </w:rPr>
        <w:t>＝</w:t>
      </w:r>
      <w:r w:rsidRPr="001121E8">
        <w:rPr>
          <w:rFonts w:hint="eastAsia"/>
          <w:bCs/>
          <w:i/>
          <w:spacing w:val="4"/>
        </w:rPr>
        <w:t>U</w:t>
      </w:r>
      <w:r w:rsidRPr="001121E8">
        <w:rPr>
          <w:rFonts w:hint="eastAsia"/>
          <w:bCs/>
          <w:spacing w:val="4"/>
          <w:vertAlign w:val="subscript"/>
        </w:rPr>
        <w:t>V</w:t>
      </w:r>
      <w:r w:rsidR="0044462D">
        <w:rPr>
          <w:rFonts w:hint="eastAsia"/>
          <w:bCs/>
          <w:i/>
          <w:spacing w:val="4"/>
        </w:rPr>
        <w:t>－</w:t>
      </w:r>
      <w:r w:rsidRPr="001121E8">
        <w:rPr>
          <w:rFonts w:hint="eastAsia"/>
          <w:bCs/>
          <w:i/>
          <w:spacing w:val="4"/>
        </w:rPr>
        <w:t>U</w:t>
      </w:r>
      <w:r w:rsidRPr="001121E8">
        <w:rPr>
          <w:rFonts w:hint="eastAsia"/>
          <w:bCs/>
          <w:spacing w:val="4"/>
          <w:vertAlign w:val="subscript"/>
        </w:rPr>
        <w:t>2</w:t>
      </w:r>
      <w:r w:rsidR="003F1777">
        <w:rPr>
          <w:rFonts w:hint="eastAsia"/>
          <w:bCs/>
          <w:spacing w:val="4"/>
        </w:rPr>
        <w:t>＝</w:t>
      </w:r>
      <w:r w:rsidRPr="001121E8">
        <w:rPr>
          <w:rFonts w:hint="eastAsia"/>
          <w:bCs/>
          <w:i/>
          <w:spacing w:val="4"/>
        </w:rPr>
        <w:t>U</w:t>
      </w:r>
      <w:r w:rsidRPr="001121E8">
        <w:rPr>
          <w:rFonts w:hint="eastAsia"/>
          <w:bCs/>
          <w:spacing w:val="4"/>
          <w:vertAlign w:val="subscript"/>
        </w:rPr>
        <w:t>V</w:t>
      </w:r>
      <w:r w:rsidR="0044462D">
        <w:rPr>
          <w:rFonts w:hint="eastAsia"/>
          <w:bCs/>
          <w:i/>
          <w:spacing w:val="4"/>
        </w:rPr>
        <w:t>－</w:t>
      </w:r>
      <w:r w:rsidRPr="001121E8">
        <w:rPr>
          <w:rFonts w:hint="eastAsia"/>
          <w:bCs/>
          <w:i/>
          <w:spacing w:val="4"/>
        </w:rPr>
        <w:t>I</w:t>
      </w:r>
      <w:r w:rsidRPr="001121E8">
        <w:rPr>
          <w:rFonts w:hint="eastAsia"/>
          <w:bCs/>
          <w:spacing w:val="4"/>
          <w:vertAlign w:val="subscript"/>
        </w:rPr>
        <w:t>2</w:t>
      </w:r>
      <w:r w:rsidRPr="001121E8">
        <w:rPr>
          <w:rFonts w:hint="eastAsia"/>
          <w:bCs/>
          <w:i/>
          <w:spacing w:val="4"/>
        </w:rPr>
        <w:t>R</w:t>
      </w:r>
      <w:r w:rsidRPr="001121E8">
        <w:rPr>
          <w:rFonts w:hint="eastAsia"/>
          <w:bCs/>
          <w:spacing w:val="4"/>
          <w:vertAlign w:val="subscript"/>
        </w:rPr>
        <w:t>2</w:t>
      </w:r>
      <w:r w:rsidR="003F1777">
        <w:rPr>
          <w:rFonts w:hint="eastAsia"/>
          <w:bCs/>
          <w:spacing w:val="4"/>
        </w:rPr>
        <w:t>＝</w:t>
      </w:r>
      <w:r w:rsidRPr="001121E8">
        <w:rPr>
          <w:rFonts w:hint="eastAsia"/>
          <w:bCs/>
          <w:spacing w:val="4"/>
        </w:rPr>
        <w:t>（</w:t>
      </w:r>
      <w:r w:rsidRPr="001121E8">
        <w:rPr>
          <w:rFonts w:hint="eastAsia"/>
          <w:bCs/>
          <w:spacing w:val="4"/>
        </w:rPr>
        <w:t>10</w:t>
      </w:r>
      <w:r w:rsidR="0044462D">
        <w:rPr>
          <w:rFonts w:hint="eastAsia"/>
          <w:bCs/>
          <w:spacing w:val="4"/>
        </w:rPr>
        <w:t>－</w:t>
      </w:r>
      <w:r w:rsidRPr="001121E8">
        <w:rPr>
          <w:rFonts w:hint="eastAsia"/>
          <w:bCs/>
          <w:spacing w:val="4"/>
        </w:rPr>
        <w:t>1</w:t>
      </w:r>
      <w:r w:rsidRPr="001121E8">
        <w:rPr>
          <w:bCs/>
          <w:spacing w:val="4"/>
        </w:rPr>
        <w:t>×</w:t>
      </w:r>
      <w:r w:rsidRPr="001121E8">
        <w:rPr>
          <w:rFonts w:hint="eastAsia"/>
          <w:bCs/>
          <w:spacing w:val="4"/>
        </w:rPr>
        <w:t>5</w:t>
      </w:r>
      <w:r w:rsidRPr="001121E8">
        <w:rPr>
          <w:rFonts w:hint="eastAsia"/>
          <w:bCs/>
          <w:spacing w:val="4"/>
        </w:rPr>
        <w:t>）</w:t>
      </w:r>
      <w:r w:rsidRPr="001121E8">
        <w:rPr>
          <w:rFonts w:hint="eastAsia"/>
          <w:bCs/>
          <w:spacing w:val="4"/>
        </w:rPr>
        <w:t>V</w:t>
      </w:r>
      <w:r w:rsidR="003F1777">
        <w:rPr>
          <w:rFonts w:hint="eastAsia"/>
          <w:bCs/>
          <w:spacing w:val="4"/>
        </w:rPr>
        <w:t>＝</w:t>
      </w:r>
      <w:r w:rsidRPr="001121E8">
        <w:rPr>
          <w:rFonts w:hint="eastAsia"/>
          <w:bCs/>
          <w:spacing w:val="4"/>
        </w:rPr>
        <w:t>5V</w:t>
      </w:r>
    </w:p>
    <w:p w14:paraId="78143043" w14:textId="77777777" w:rsidR="00B60D7A" w:rsidRPr="001121E8" w:rsidRDefault="00B60D7A" w:rsidP="00DE6A7E">
      <w:pPr>
        <w:rPr>
          <w:bCs/>
          <w:spacing w:val="4"/>
        </w:rPr>
      </w:pPr>
      <w:r w:rsidRPr="001121E8">
        <w:rPr>
          <w:rFonts w:hint="eastAsia"/>
          <w:bCs/>
          <w:i/>
          <w:spacing w:val="4"/>
        </w:rPr>
        <w:t>R</w:t>
      </w:r>
      <w:r w:rsidRPr="001121E8">
        <w:rPr>
          <w:rFonts w:hint="eastAsia"/>
          <w:bCs/>
          <w:spacing w:val="4"/>
          <w:vertAlign w:val="subscript"/>
        </w:rPr>
        <w:t>L</w:t>
      </w:r>
      <w:r w:rsidR="003F1777">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L</w:instrText>
      </w:r>
      <w:r w:rsidRPr="001121E8">
        <w:rPr>
          <w:rFonts w:hint="eastAsia"/>
        </w:rPr>
        <w:instrText>,</w:instrText>
      </w:r>
      <w:r w:rsidRPr="001121E8">
        <w:rPr>
          <w:rFonts w:hint="eastAsia"/>
          <w:i/>
        </w:rPr>
        <w:instrText>I</w:instrText>
      </w:r>
      <w:r w:rsidRPr="001121E8">
        <w:rPr>
          <w:rFonts w:hint="eastAsia"/>
          <w:vertAlign w:val="subscript"/>
        </w:rPr>
        <w:instrText>L</w:instrText>
      </w:r>
      <w:r w:rsidRPr="001121E8">
        <w:rPr>
          <w:rFonts w:hint="eastAsia"/>
        </w:rPr>
        <w:instrText>)</w:instrText>
      </w:r>
      <w:r w:rsidRPr="001121E8">
        <w:instrText xml:space="preserve"> </w:instrText>
      </w:r>
      <w:r w:rsidRPr="001121E8">
        <w:fldChar w:fldCharType="end"/>
      </w:r>
      <w:r w:rsidR="003F1777">
        <w:rPr>
          <w:rFonts w:hint="eastAsia"/>
        </w:rPr>
        <w:t>＝</w:t>
      </w:r>
      <w:r w:rsidRPr="001121E8">
        <w:fldChar w:fldCharType="begin"/>
      </w:r>
      <w:r w:rsidRPr="001121E8">
        <w:instrText xml:space="preserve"> </w:instrText>
      </w:r>
      <w:r w:rsidRPr="001121E8">
        <w:rPr>
          <w:rFonts w:hint="eastAsia"/>
        </w:rPr>
        <w:instrText>eq \f(5,1)</w:instrText>
      </w:r>
      <w:r w:rsidRPr="001121E8">
        <w:instrText xml:space="preserve"> </w:instrText>
      </w:r>
      <w:r w:rsidRPr="001121E8">
        <w:fldChar w:fldCharType="end"/>
      </w:r>
      <w:r w:rsidRPr="001121E8">
        <w:rPr>
          <w:bCs/>
          <w:spacing w:val="4"/>
        </w:rPr>
        <w:t>Ω</w:t>
      </w:r>
      <w:r w:rsidR="003F1777">
        <w:rPr>
          <w:rFonts w:hint="eastAsia"/>
          <w:bCs/>
          <w:spacing w:val="4"/>
        </w:rPr>
        <w:t>＝</w:t>
      </w:r>
      <w:r w:rsidRPr="001121E8">
        <w:rPr>
          <w:rFonts w:hint="eastAsia"/>
          <w:bCs/>
          <w:spacing w:val="4"/>
        </w:rPr>
        <w:t>5</w:t>
      </w:r>
      <w:r w:rsidRPr="001121E8">
        <w:rPr>
          <w:bCs/>
          <w:spacing w:val="4"/>
        </w:rPr>
        <w:t>Ω</w:t>
      </w:r>
    </w:p>
    <w:p w14:paraId="398C6929" w14:textId="77777777" w:rsidR="00B60D7A" w:rsidRPr="001121E8" w:rsidRDefault="00B60D7A" w:rsidP="00DE6A7E">
      <w:r w:rsidRPr="001121E8">
        <w:rPr>
          <w:rFonts w:hint="eastAsia"/>
          <w:bCs/>
          <w:spacing w:val="4"/>
        </w:rPr>
        <w:t>（</w:t>
      </w:r>
      <w:r w:rsidRPr="001121E8">
        <w:rPr>
          <w:rFonts w:hint="eastAsia"/>
          <w:bCs/>
          <w:spacing w:val="4"/>
        </w:rPr>
        <w:t>3</w:t>
      </w:r>
      <w:r w:rsidRPr="001121E8">
        <w:rPr>
          <w:rFonts w:hint="eastAsia"/>
          <w:bCs/>
          <w:spacing w:val="4"/>
        </w:rPr>
        <w:t>）</w:t>
      </w:r>
      <w:r w:rsidRPr="001121E8">
        <w:t>当电键</w:t>
      </w:r>
      <w:r w:rsidRPr="001121E8">
        <w:t>S</w:t>
      </w:r>
      <w:r w:rsidRPr="001121E8">
        <w:t>断开时，</w:t>
      </w:r>
      <w:r w:rsidRPr="001121E8">
        <w:rPr>
          <w:rFonts w:hint="eastAsia"/>
          <w:bCs/>
          <w:i/>
          <w:spacing w:val="4"/>
        </w:rPr>
        <w:t>I</w:t>
      </w:r>
      <w:r w:rsidRPr="001121E8">
        <w:rPr>
          <w:rFonts w:hint="eastAsia"/>
          <w:bCs/>
          <w:spacing w:val="4"/>
          <w:vertAlign w:val="subscript"/>
        </w:rPr>
        <w:t>1</w:t>
      </w:r>
      <w:r w:rsidRPr="001121E8">
        <w:rPr>
          <w:bCs/>
          <w:spacing w:val="4"/>
        </w:rPr>
        <w:t>′</w:t>
      </w:r>
      <w:r w:rsidR="003F1777">
        <w:rPr>
          <w:rFonts w:hint="eastAsia"/>
          <w:bCs/>
          <w:spacing w:val="4"/>
        </w:rPr>
        <w:t>＝</w:t>
      </w:r>
      <w:r w:rsidRPr="001121E8">
        <w:rPr>
          <w:rFonts w:hint="eastAsia"/>
          <w:bCs/>
          <w:i/>
          <w:spacing w:val="4"/>
        </w:rPr>
        <w:t>I</w:t>
      </w:r>
      <w:r w:rsidRPr="001121E8">
        <w:rPr>
          <w:rFonts w:hint="eastAsia"/>
          <w:bCs/>
          <w:spacing w:val="4"/>
          <w:vertAlign w:val="subscript"/>
        </w:rPr>
        <w:t>2</w:t>
      </w:r>
      <w:r w:rsidRPr="001121E8">
        <w:rPr>
          <w:bCs/>
          <w:spacing w:val="4"/>
        </w:rPr>
        <w:t>′</w:t>
      </w:r>
      <w:r w:rsidR="003F1777">
        <w:rPr>
          <w:rFonts w:hint="eastAsia"/>
          <w:bCs/>
          <w:spacing w:val="4"/>
        </w:rPr>
        <w:t>＝</w:t>
      </w:r>
      <w:r w:rsidRPr="001121E8">
        <w:rPr>
          <w:rFonts w:hint="eastAsia"/>
          <w:bCs/>
          <w:i/>
          <w:spacing w:val="4"/>
        </w:rPr>
        <w:t>I</w:t>
      </w:r>
      <w:r w:rsidRPr="001121E8">
        <w:rPr>
          <w:rFonts w:hint="eastAsia"/>
          <w:bCs/>
          <w:spacing w:val="4"/>
          <w:vertAlign w:val="subscript"/>
        </w:rPr>
        <w:t>L</w:t>
      </w:r>
      <w:r w:rsidR="003F1777">
        <w:rPr>
          <w:rFonts w:hint="eastAsia"/>
        </w:rPr>
        <w:t>＝</w:t>
      </w:r>
      <w:smartTag w:uri="urn:schemas-microsoft-com:office:smarttags" w:element="chmetcnv">
        <w:smartTagPr>
          <w:attr w:name="UnitName" w:val="a"/>
          <w:attr w:name="SourceValue" w:val="1"/>
          <w:attr w:name="HasSpace" w:val="False"/>
          <w:attr w:name="Negative" w:val="False"/>
          <w:attr w:name="NumberType" w:val="1"/>
          <w:attr w:name="TCSC" w:val="0"/>
        </w:smartTagPr>
        <w:r w:rsidRPr="001121E8">
          <w:rPr>
            <w:rFonts w:hint="eastAsia"/>
          </w:rPr>
          <w:t>1A</w:t>
        </w:r>
      </w:smartTag>
    </w:p>
    <w:p w14:paraId="5AAB163F" w14:textId="77777777" w:rsidR="00B60D7A" w:rsidRPr="001121E8" w:rsidRDefault="00B60D7A" w:rsidP="00DE6A7E">
      <w:pPr>
        <w:rPr>
          <w:bCs/>
          <w:spacing w:val="4"/>
        </w:rPr>
      </w:pPr>
      <w:r w:rsidRPr="001121E8">
        <w:rPr>
          <w:rFonts w:hint="eastAsia"/>
          <w:bCs/>
          <w:i/>
          <w:spacing w:val="4"/>
        </w:rPr>
        <w:t>U</w:t>
      </w:r>
      <w:r w:rsidRPr="001121E8">
        <w:rPr>
          <w:rFonts w:hint="eastAsia"/>
          <w:bCs/>
          <w:spacing w:val="4"/>
          <w:vertAlign w:val="subscript"/>
        </w:rPr>
        <w:t>2</w:t>
      </w:r>
      <w:r w:rsidRPr="001121E8">
        <w:rPr>
          <w:bCs/>
          <w:spacing w:val="4"/>
        </w:rPr>
        <w:t>′</w:t>
      </w:r>
      <w:r w:rsidR="003F1777">
        <w:rPr>
          <w:rFonts w:hint="eastAsia"/>
          <w:bCs/>
          <w:spacing w:val="4"/>
        </w:rPr>
        <w:t>＝</w:t>
      </w:r>
      <w:r w:rsidRPr="001121E8">
        <w:rPr>
          <w:rFonts w:hint="eastAsia"/>
          <w:bCs/>
          <w:i/>
          <w:spacing w:val="4"/>
        </w:rPr>
        <w:t>U</w:t>
      </w:r>
      <w:r w:rsidRPr="001121E8">
        <w:rPr>
          <w:rFonts w:hint="eastAsia"/>
          <w:bCs/>
          <w:spacing w:val="4"/>
          <w:vertAlign w:val="subscript"/>
        </w:rPr>
        <w:t>总</w:t>
      </w:r>
      <w:r w:rsidR="0044462D">
        <w:rPr>
          <w:rFonts w:hint="eastAsia"/>
          <w:bCs/>
          <w:i/>
          <w:spacing w:val="4"/>
        </w:rPr>
        <w:t>－</w:t>
      </w:r>
      <w:r w:rsidRPr="001121E8">
        <w:rPr>
          <w:rFonts w:hint="eastAsia"/>
          <w:bCs/>
          <w:i/>
          <w:spacing w:val="4"/>
        </w:rPr>
        <w:t>U</w:t>
      </w:r>
      <w:r w:rsidRPr="001121E8">
        <w:rPr>
          <w:rFonts w:hint="eastAsia"/>
          <w:bCs/>
          <w:spacing w:val="4"/>
          <w:vertAlign w:val="subscript"/>
        </w:rPr>
        <w:t>1</w:t>
      </w:r>
      <w:r w:rsidRPr="001121E8">
        <w:rPr>
          <w:bCs/>
          <w:spacing w:val="4"/>
        </w:rPr>
        <w:t>′</w:t>
      </w:r>
      <w:r w:rsidR="0044462D">
        <w:rPr>
          <w:rFonts w:hint="eastAsia"/>
          <w:bCs/>
          <w:i/>
          <w:spacing w:val="4"/>
        </w:rPr>
        <w:t>－</w:t>
      </w:r>
      <w:r w:rsidRPr="001121E8">
        <w:rPr>
          <w:rFonts w:hint="eastAsia"/>
          <w:bCs/>
          <w:i/>
          <w:spacing w:val="4"/>
        </w:rPr>
        <w:t xml:space="preserve"> U</w:t>
      </w:r>
      <w:r w:rsidRPr="001121E8">
        <w:rPr>
          <w:rFonts w:hint="eastAsia"/>
          <w:bCs/>
          <w:spacing w:val="4"/>
          <w:vertAlign w:val="subscript"/>
        </w:rPr>
        <w:t>L</w:t>
      </w:r>
      <w:r w:rsidR="003F1777">
        <w:rPr>
          <w:rFonts w:hint="eastAsia"/>
          <w:bCs/>
          <w:spacing w:val="4"/>
        </w:rPr>
        <w:t>＝</w:t>
      </w:r>
      <w:r w:rsidRPr="001121E8">
        <w:rPr>
          <w:rFonts w:hint="eastAsia"/>
          <w:bCs/>
          <w:i/>
          <w:spacing w:val="4"/>
        </w:rPr>
        <w:t>U</w:t>
      </w:r>
      <w:r w:rsidRPr="001121E8">
        <w:rPr>
          <w:rFonts w:hint="eastAsia"/>
          <w:bCs/>
          <w:spacing w:val="4"/>
          <w:vertAlign w:val="subscript"/>
        </w:rPr>
        <w:t>总</w:t>
      </w:r>
      <w:r w:rsidR="0044462D">
        <w:rPr>
          <w:rFonts w:hint="eastAsia"/>
          <w:bCs/>
          <w:i/>
          <w:spacing w:val="4"/>
        </w:rPr>
        <w:t>－</w:t>
      </w:r>
      <w:r w:rsidRPr="001121E8">
        <w:rPr>
          <w:rFonts w:hint="eastAsia"/>
          <w:bCs/>
          <w:i/>
          <w:spacing w:val="4"/>
        </w:rPr>
        <w:t>I</w:t>
      </w:r>
      <w:r w:rsidRPr="001121E8">
        <w:rPr>
          <w:rFonts w:hint="eastAsia"/>
          <w:bCs/>
          <w:spacing w:val="4"/>
          <w:vertAlign w:val="subscript"/>
        </w:rPr>
        <w:t>1</w:t>
      </w:r>
      <w:r w:rsidRPr="001121E8">
        <w:rPr>
          <w:bCs/>
          <w:spacing w:val="4"/>
        </w:rPr>
        <w:t>′</w:t>
      </w:r>
      <w:r w:rsidRPr="001121E8">
        <w:rPr>
          <w:rFonts w:hint="eastAsia"/>
          <w:bCs/>
          <w:i/>
          <w:spacing w:val="4"/>
        </w:rPr>
        <w:t>R</w:t>
      </w:r>
      <w:r w:rsidRPr="001121E8">
        <w:rPr>
          <w:rFonts w:hint="eastAsia"/>
          <w:bCs/>
          <w:spacing w:val="4"/>
          <w:vertAlign w:val="subscript"/>
        </w:rPr>
        <w:t>1</w:t>
      </w:r>
      <w:r w:rsidR="0044462D">
        <w:rPr>
          <w:rFonts w:hint="eastAsia"/>
          <w:bCs/>
          <w:i/>
          <w:spacing w:val="4"/>
        </w:rPr>
        <w:t>－</w:t>
      </w:r>
      <w:r w:rsidRPr="001121E8">
        <w:rPr>
          <w:rFonts w:hint="eastAsia"/>
          <w:bCs/>
          <w:i/>
          <w:spacing w:val="4"/>
        </w:rPr>
        <w:t>U</w:t>
      </w:r>
      <w:r w:rsidRPr="001121E8">
        <w:rPr>
          <w:rFonts w:hint="eastAsia"/>
          <w:bCs/>
          <w:spacing w:val="4"/>
          <w:vertAlign w:val="subscript"/>
        </w:rPr>
        <w:t>L</w:t>
      </w:r>
      <w:r w:rsidR="003F1777">
        <w:rPr>
          <w:rFonts w:hint="eastAsia"/>
          <w:bCs/>
          <w:spacing w:val="4"/>
        </w:rPr>
        <w:t>＝</w:t>
      </w:r>
      <w:r w:rsidRPr="001121E8">
        <w:rPr>
          <w:rFonts w:hint="eastAsia"/>
          <w:bCs/>
          <w:spacing w:val="4"/>
        </w:rPr>
        <w:t>（</w:t>
      </w:r>
      <w:r w:rsidRPr="001121E8">
        <w:rPr>
          <w:rFonts w:hint="eastAsia"/>
          <w:bCs/>
          <w:spacing w:val="4"/>
        </w:rPr>
        <w:t>12</w:t>
      </w:r>
      <w:r w:rsidR="0044462D">
        <w:rPr>
          <w:rFonts w:hint="eastAsia"/>
          <w:bCs/>
          <w:spacing w:val="4"/>
        </w:rPr>
        <w:t>－</w:t>
      </w:r>
      <w:r w:rsidRPr="001121E8">
        <w:rPr>
          <w:rFonts w:hint="eastAsia"/>
          <w:bCs/>
          <w:spacing w:val="4"/>
        </w:rPr>
        <w:t>1</w:t>
      </w:r>
      <w:r w:rsidRPr="001121E8">
        <w:rPr>
          <w:bCs/>
          <w:spacing w:val="4"/>
        </w:rPr>
        <w:t>×1</w:t>
      </w:r>
      <w:r w:rsidR="0044462D">
        <w:rPr>
          <w:rFonts w:hint="eastAsia"/>
          <w:bCs/>
          <w:spacing w:val="4"/>
        </w:rPr>
        <w:t>－</w:t>
      </w:r>
      <w:r w:rsidRPr="001121E8">
        <w:rPr>
          <w:rFonts w:hint="eastAsia"/>
          <w:bCs/>
          <w:spacing w:val="4"/>
        </w:rPr>
        <w:t>5</w:t>
      </w:r>
      <w:r w:rsidRPr="001121E8">
        <w:rPr>
          <w:rFonts w:hint="eastAsia"/>
          <w:bCs/>
          <w:spacing w:val="4"/>
        </w:rPr>
        <w:t>）</w:t>
      </w:r>
      <w:r w:rsidRPr="001121E8">
        <w:rPr>
          <w:rFonts w:hint="eastAsia"/>
          <w:bCs/>
          <w:spacing w:val="4"/>
        </w:rPr>
        <w:t>V</w:t>
      </w:r>
      <w:r w:rsidR="003F1777">
        <w:rPr>
          <w:rFonts w:hint="eastAsia"/>
          <w:bCs/>
          <w:spacing w:val="4"/>
        </w:rPr>
        <w:t>＝</w:t>
      </w:r>
      <w:r w:rsidRPr="001121E8">
        <w:rPr>
          <w:rFonts w:hint="eastAsia"/>
          <w:bCs/>
          <w:spacing w:val="4"/>
        </w:rPr>
        <w:t>6V</w:t>
      </w:r>
    </w:p>
    <w:p w14:paraId="70814C3F" w14:textId="77777777" w:rsidR="00B60D7A" w:rsidRPr="001121E8" w:rsidRDefault="00B60D7A" w:rsidP="00DE6A7E">
      <w:pPr>
        <w:rPr>
          <w:bCs/>
          <w:spacing w:val="4"/>
        </w:rPr>
      </w:pPr>
      <w:r w:rsidRPr="001121E8">
        <w:rPr>
          <w:rFonts w:hint="eastAsia"/>
          <w:bCs/>
          <w:i/>
          <w:spacing w:val="4"/>
        </w:rPr>
        <w:t>R</w:t>
      </w:r>
      <w:r w:rsidRPr="001121E8">
        <w:rPr>
          <w:rFonts w:hint="eastAsia"/>
          <w:bCs/>
          <w:spacing w:val="4"/>
          <w:vertAlign w:val="subscript"/>
        </w:rPr>
        <w:t>2</w:t>
      </w:r>
      <w:r w:rsidRPr="001121E8">
        <w:rPr>
          <w:bCs/>
          <w:spacing w:val="4"/>
        </w:rPr>
        <w:t>′</w:t>
      </w:r>
      <w:r w:rsidR="003F1777">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2</w:instrText>
      </w:r>
      <w:r w:rsidRPr="001121E8">
        <w:rPr>
          <w:bCs/>
          <w:spacing w:val="4"/>
        </w:rPr>
        <w:instrText>′</w:instrText>
      </w:r>
      <w:r w:rsidRPr="001121E8">
        <w:rPr>
          <w:rFonts w:hint="eastAsia"/>
        </w:rPr>
        <w:instrText>,</w:instrText>
      </w:r>
      <w:r w:rsidRPr="001121E8">
        <w:rPr>
          <w:rFonts w:hint="eastAsia"/>
          <w:i/>
        </w:rPr>
        <w:instrText>I</w:instrText>
      </w:r>
      <w:r w:rsidRPr="001121E8">
        <w:rPr>
          <w:rFonts w:hint="eastAsia"/>
          <w:vertAlign w:val="subscript"/>
        </w:rPr>
        <w:instrText>2</w:instrText>
      </w:r>
      <w:r w:rsidRPr="001121E8">
        <w:rPr>
          <w:bCs/>
          <w:spacing w:val="4"/>
        </w:rPr>
        <w:instrText>′</w:instrText>
      </w:r>
      <w:r w:rsidRPr="001121E8">
        <w:rPr>
          <w:rFonts w:hint="eastAsia"/>
        </w:rPr>
        <w:instrText>)</w:instrText>
      </w:r>
      <w:r w:rsidRPr="001121E8">
        <w:instrText xml:space="preserve"> </w:instrText>
      </w:r>
      <w:r w:rsidRPr="001121E8">
        <w:fldChar w:fldCharType="end"/>
      </w:r>
      <w:r w:rsidR="003F1777">
        <w:rPr>
          <w:rFonts w:hint="eastAsia"/>
        </w:rPr>
        <w:t>＝</w:t>
      </w:r>
      <w:r w:rsidRPr="001121E8">
        <w:fldChar w:fldCharType="begin"/>
      </w:r>
      <w:r w:rsidRPr="001121E8">
        <w:instrText xml:space="preserve"> </w:instrText>
      </w:r>
      <w:r w:rsidRPr="001121E8">
        <w:rPr>
          <w:rFonts w:hint="eastAsia"/>
        </w:rPr>
        <w:instrText>eq \f(6,1)</w:instrText>
      </w:r>
      <w:r w:rsidRPr="001121E8">
        <w:instrText xml:space="preserve"> </w:instrText>
      </w:r>
      <w:r w:rsidRPr="001121E8">
        <w:fldChar w:fldCharType="end"/>
      </w:r>
      <w:r w:rsidRPr="001121E8">
        <w:rPr>
          <w:bCs/>
          <w:spacing w:val="4"/>
        </w:rPr>
        <w:t>Ω</w:t>
      </w:r>
      <w:r w:rsidR="003F1777">
        <w:rPr>
          <w:rFonts w:hint="eastAsia"/>
          <w:bCs/>
          <w:spacing w:val="4"/>
        </w:rPr>
        <w:t>＝</w:t>
      </w:r>
      <w:r w:rsidRPr="001121E8">
        <w:rPr>
          <w:rFonts w:hint="eastAsia"/>
          <w:bCs/>
          <w:spacing w:val="4"/>
        </w:rPr>
        <w:t>6</w:t>
      </w:r>
      <w:r w:rsidRPr="001121E8">
        <w:rPr>
          <w:bCs/>
          <w:spacing w:val="4"/>
        </w:rPr>
        <w:t>Ω</w:t>
      </w:r>
    </w:p>
    <w:p w14:paraId="2B56F32A"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评分说明：</w:t>
      </w:r>
    </w:p>
    <w:p w14:paraId="41BB69D9" w14:textId="77777777" w:rsidR="00B60D7A" w:rsidRPr="001121E8" w:rsidRDefault="00B60D7A" w:rsidP="00DE6A7E">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8</w:t>
      </w:r>
      <w:r w:rsidRPr="001121E8">
        <w:rPr>
          <w:rFonts w:ascii="黑体" w:eastAsia="黑体" w:hAnsi="宋体"/>
          <w:bCs/>
          <w:szCs w:val="32"/>
        </w:rPr>
        <w:t>分</w:t>
      </w:r>
      <w:r w:rsidRPr="001121E8">
        <w:rPr>
          <w:rFonts w:ascii="黑体" w:eastAsia="黑体" w:hAnsi="宋体" w:hint="eastAsia"/>
          <w:bCs/>
          <w:szCs w:val="32"/>
        </w:rPr>
        <w:t>。其中</w:t>
      </w:r>
    </w:p>
    <w:p w14:paraId="4DD890A2" w14:textId="77777777" w:rsidR="00B60D7A" w:rsidRPr="001121E8" w:rsidRDefault="00B60D7A" w:rsidP="00DE6A7E">
      <w:pPr>
        <w:rPr>
          <w:rFonts w:ascii="黑体" w:eastAsia="黑体" w:hAnsi="宋体"/>
          <w:bCs/>
          <w:szCs w:val="32"/>
        </w:rPr>
      </w:pPr>
      <w:r w:rsidRPr="001121E8">
        <w:rPr>
          <w:rFonts w:ascii="黑体" w:eastAsia="黑体" w:hAnsi="宋体" w:hint="eastAsia"/>
          <w:bCs/>
          <w:szCs w:val="32"/>
        </w:rPr>
        <w:t>第（1）小题3分；第（2）小题3分，第（3）小题2分。</w:t>
      </w:r>
    </w:p>
    <w:p w14:paraId="083178C9" w14:textId="77777777" w:rsidR="001923EB" w:rsidRPr="00B60D7A" w:rsidRDefault="00B60D7A" w:rsidP="00DE6A7E">
      <w:r w:rsidRPr="001121E8">
        <w:rPr>
          <w:rFonts w:ascii="黑体" w:eastAsia="黑体" w:hAnsi="宋体" w:hint="eastAsia"/>
          <w:bCs/>
          <w:szCs w:val="32"/>
        </w:rPr>
        <w:t>每小题其它正确解法均可参照给分。</w:t>
      </w:r>
    </w:p>
    <w:sectPr w:rsidR="001923EB" w:rsidRPr="00B60D7A" w:rsidSect="00A0333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njing" w:date="2014-05-24T16:26:00Z" w:initials="fj">
    <w:p w14:paraId="34AC5FEA" w14:textId="62064BAD" w:rsidR="007C7660" w:rsidRDefault="007C7660">
      <w:pPr>
        <w:pStyle w:val="a9"/>
      </w:pPr>
      <w:r>
        <w:rPr>
          <w:rStyle w:val="a8"/>
        </w:rPr>
        <w:annotationRef/>
      </w:r>
      <w:r>
        <w:t>A</w:t>
      </w:r>
    </w:p>
    <w:p w14:paraId="7D4F7148" w14:textId="1A87E76F" w:rsidR="007C7660" w:rsidRDefault="007C7660">
      <w:pPr>
        <w:pStyle w:val="a9"/>
        <w:rPr>
          <w:lang w:eastAsia="zh-CN"/>
        </w:rPr>
      </w:pPr>
      <w:r>
        <w:t>2011</w:t>
      </w:r>
      <w:r>
        <w:t>年上海会考调研</w:t>
      </w:r>
      <w:r>
        <w:rPr>
          <w:rFonts w:hint="eastAsia"/>
          <w:lang w:eastAsia="zh-CN"/>
        </w:rPr>
        <w:t>1</w:t>
      </w:r>
    </w:p>
  </w:comment>
  <w:comment w:id="1" w:author="fanjing" w:date="2014-05-24T17:33:00Z" w:initials="fj">
    <w:p w14:paraId="26921067" w14:textId="34531A6D" w:rsidR="007C7660" w:rsidRDefault="007C7660">
      <w:pPr>
        <w:pStyle w:val="a9"/>
      </w:pPr>
      <w:r>
        <w:rPr>
          <w:rStyle w:val="a8"/>
        </w:rPr>
        <w:annotationRef/>
      </w:r>
      <w:r>
        <w:t>A</w:t>
      </w:r>
    </w:p>
    <w:p w14:paraId="6F21201E" w14:textId="62758D4A" w:rsidR="007C7660" w:rsidRDefault="007C7660">
      <w:pPr>
        <w:pStyle w:val="a9"/>
      </w:pPr>
      <w:r>
        <w:t>2011</w:t>
      </w:r>
      <w:r>
        <w:t>年上海会考调研</w:t>
      </w:r>
      <w:r>
        <w:rPr>
          <w:rFonts w:hint="eastAsia"/>
          <w:lang w:eastAsia="zh-CN"/>
        </w:rPr>
        <w:t>2</w:t>
      </w:r>
    </w:p>
  </w:comment>
  <w:comment w:id="2" w:author="fanjing" w:date="2014-05-24T17:33:00Z" w:initials="fj">
    <w:p w14:paraId="7329A508" w14:textId="4D77D8B6" w:rsidR="007C7660" w:rsidRDefault="007C7660">
      <w:pPr>
        <w:pStyle w:val="a9"/>
      </w:pPr>
      <w:r>
        <w:rPr>
          <w:rStyle w:val="a8"/>
        </w:rPr>
        <w:annotationRef/>
      </w:r>
      <w:r>
        <w:t>B</w:t>
      </w:r>
    </w:p>
    <w:p w14:paraId="52BA3E67" w14:textId="022A0C2E" w:rsidR="007C7660" w:rsidRDefault="007C7660">
      <w:pPr>
        <w:pStyle w:val="a9"/>
      </w:pPr>
      <w:r>
        <w:t>2011</w:t>
      </w:r>
      <w:r>
        <w:t>年上海会考调研</w:t>
      </w:r>
      <w:r>
        <w:rPr>
          <w:rFonts w:hint="eastAsia"/>
          <w:lang w:eastAsia="zh-CN"/>
        </w:rPr>
        <w:t>3</w:t>
      </w:r>
    </w:p>
  </w:comment>
  <w:comment w:id="3" w:author="fanjing" w:date="2014-05-24T17:33:00Z" w:initials="fj">
    <w:p w14:paraId="09C1AC44" w14:textId="5159D59B" w:rsidR="007C7660" w:rsidRDefault="007C7660">
      <w:pPr>
        <w:pStyle w:val="a9"/>
      </w:pPr>
      <w:r>
        <w:rPr>
          <w:rStyle w:val="a8"/>
        </w:rPr>
        <w:annotationRef/>
      </w:r>
      <w:r>
        <w:t>B</w:t>
      </w:r>
    </w:p>
    <w:p w14:paraId="2221FF94" w14:textId="03EE97A9" w:rsidR="007C7660" w:rsidRDefault="007C7660">
      <w:pPr>
        <w:pStyle w:val="a9"/>
      </w:pPr>
      <w:r>
        <w:t>2011</w:t>
      </w:r>
      <w:r>
        <w:t>年上海会考调研</w:t>
      </w:r>
      <w:r>
        <w:rPr>
          <w:rFonts w:hint="eastAsia"/>
          <w:lang w:eastAsia="zh-CN"/>
        </w:rPr>
        <w:t>4</w:t>
      </w:r>
    </w:p>
  </w:comment>
  <w:comment w:id="4" w:author="fanjing" w:date="2014-05-24T17:33:00Z" w:initials="fj">
    <w:p w14:paraId="7E648255" w14:textId="32F4629E" w:rsidR="007C7660" w:rsidRDefault="007C7660">
      <w:pPr>
        <w:pStyle w:val="a9"/>
      </w:pPr>
      <w:r>
        <w:rPr>
          <w:rStyle w:val="a8"/>
        </w:rPr>
        <w:annotationRef/>
      </w:r>
      <w:r>
        <w:t>D</w:t>
      </w:r>
    </w:p>
    <w:p w14:paraId="733CD667" w14:textId="4D07CDE1" w:rsidR="007C7660" w:rsidRDefault="007C7660">
      <w:pPr>
        <w:pStyle w:val="a9"/>
      </w:pPr>
      <w:r>
        <w:t>2011</w:t>
      </w:r>
      <w:r>
        <w:t>年上海会考调研</w:t>
      </w:r>
      <w:r>
        <w:rPr>
          <w:rFonts w:hint="eastAsia"/>
          <w:lang w:eastAsia="zh-CN"/>
        </w:rPr>
        <w:t>5</w:t>
      </w:r>
    </w:p>
  </w:comment>
  <w:comment w:id="5" w:author="fanjing" w:date="2014-05-24T17:34:00Z" w:initials="fj">
    <w:p w14:paraId="647818D8" w14:textId="27655B04" w:rsidR="007C7660" w:rsidRDefault="007C7660">
      <w:pPr>
        <w:pStyle w:val="a9"/>
      </w:pPr>
      <w:r>
        <w:rPr>
          <w:rStyle w:val="a8"/>
        </w:rPr>
        <w:annotationRef/>
      </w:r>
      <w:r>
        <w:t>C</w:t>
      </w:r>
    </w:p>
    <w:p w14:paraId="3F720110" w14:textId="30CB46BE" w:rsidR="007C7660" w:rsidRDefault="007C7660">
      <w:pPr>
        <w:pStyle w:val="a9"/>
      </w:pPr>
      <w:r>
        <w:t>2011</w:t>
      </w:r>
      <w:r>
        <w:t>年上海会考调研</w:t>
      </w:r>
      <w:r>
        <w:rPr>
          <w:rFonts w:hint="eastAsia"/>
          <w:lang w:eastAsia="zh-CN"/>
        </w:rPr>
        <w:t>6</w:t>
      </w:r>
    </w:p>
  </w:comment>
  <w:comment w:id="6" w:author="fanjing" w:date="2014-05-24T17:34:00Z" w:initials="fj">
    <w:p w14:paraId="76617327" w14:textId="6EFAAAD8" w:rsidR="007C7660" w:rsidRDefault="007C7660">
      <w:pPr>
        <w:pStyle w:val="a9"/>
      </w:pPr>
      <w:r>
        <w:rPr>
          <w:rStyle w:val="a8"/>
        </w:rPr>
        <w:annotationRef/>
      </w:r>
      <w:r>
        <w:t>D</w:t>
      </w:r>
    </w:p>
    <w:p w14:paraId="0165A5BE" w14:textId="04144A05" w:rsidR="007C7660" w:rsidRDefault="007C7660">
      <w:pPr>
        <w:pStyle w:val="a9"/>
      </w:pPr>
      <w:r>
        <w:t>2011</w:t>
      </w:r>
      <w:r>
        <w:t>年上海会考调研</w:t>
      </w:r>
      <w:r>
        <w:rPr>
          <w:rFonts w:hint="eastAsia"/>
          <w:lang w:eastAsia="zh-CN"/>
        </w:rPr>
        <w:t>7</w:t>
      </w:r>
    </w:p>
  </w:comment>
  <w:comment w:id="7" w:author="fanjing" w:date="2014-05-24T17:34:00Z" w:initials="fj">
    <w:p w14:paraId="2859E627" w14:textId="5C54592B" w:rsidR="007C7660" w:rsidRDefault="007C7660">
      <w:pPr>
        <w:pStyle w:val="a9"/>
      </w:pPr>
      <w:r>
        <w:rPr>
          <w:rStyle w:val="a8"/>
        </w:rPr>
        <w:annotationRef/>
      </w:r>
      <w:r>
        <w:t>D</w:t>
      </w:r>
    </w:p>
    <w:p w14:paraId="19685EA9" w14:textId="44EDA769" w:rsidR="007C7660" w:rsidRDefault="007C7660">
      <w:pPr>
        <w:pStyle w:val="a9"/>
      </w:pPr>
      <w:r>
        <w:t>2011</w:t>
      </w:r>
      <w:r>
        <w:t>年上海会考调研</w:t>
      </w:r>
      <w:r>
        <w:rPr>
          <w:rFonts w:hint="eastAsia"/>
          <w:lang w:eastAsia="zh-CN"/>
        </w:rPr>
        <w:t>8</w:t>
      </w:r>
    </w:p>
  </w:comment>
  <w:comment w:id="8" w:author="fanjing" w:date="2014-05-24T17:35:00Z" w:initials="fj">
    <w:p w14:paraId="46922ADD" w14:textId="77777777" w:rsidR="007C7660" w:rsidRDefault="007C7660">
      <w:pPr>
        <w:pStyle w:val="a9"/>
        <w:rPr>
          <w:lang w:eastAsia="zh-CN"/>
        </w:rPr>
      </w:pPr>
      <w:r>
        <w:rPr>
          <w:rStyle w:val="a8"/>
        </w:rPr>
        <w:annotationRef/>
      </w:r>
      <w:r>
        <w:rPr>
          <w:rFonts w:hint="eastAsia"/>
          <w:lang w:eastAsia="zh-CN"/>
        </w:rPr>
        <w:t>B</w:t>
      </w:r>
    </w:p>
    <w:p w14:paraId="07CB20C8" w14:textId="19691FF4" w:rsidR="007C7660" w:rsidRDefault="007C7660">
      <w:pPr>
        <w:pStyle w:val="a9"/>
        <w:rPr>
          <w:lang w:eastAsia="zh-CN"/>
        </w:rPr>
      </w:pPr>
      <w:r>
        <w:t>2011</w:t>
      </w:r>
      <w:r>
        <w:t>年上海会考调研</w:t>
      </w:r>
      <w:r>
        <w:rPr>
          <w:rFonts w:hint="eastAsia"/>
          <w:lang w:eastAsia="zh-CN"/>
        </w:rPr>
        <w:t>9</w:t>
      </w:r>
    </w:p>
  </w:comment>
  <w:comment w:id="9" w:author="fanjing" w:date="2014-05-24T17:35:00Z" w:initials="fj">
    <w:p w14:paraId="4C210AA6" w14:textId="77777777" w:rsidR="007C7660" w:rsidRDefault="007C7660">
      <w:pPr>
        <w:pStyle w:val="a9"/>
        <w:rPr>
          <w:lang w:eastAsia="zh-CN"/>
        </w:rPr>
      </w:pPr>
      <w:r>
        <w:rPr>
          <w:rStyle w:val="a8"/>
        </w:rPr>
        <w:annotationRef/>
      </w:r>
      <w:r>
        <w:rPr>
          <w:rFonts w:hint="eastAsia"/>
          <w:lang w:eastAsia="zh-CN"/>
        </w:rPr>
        <w:t>C</w:t>
      </w:r>
    </w:p>
    <w:p w14:paraId="77D212D8" w14:textId="63CCAA00" w:rsidR="007C7660" w:rsidRDefault="007C7660">
      <w:pPr>
        <w:pStyle w:val="a9"/>
        <w:rPr>
          <w:lang w:eastAsia="zh-CN"/>
        </w:rPr>
      </w:pPr>
      <w:r>
        <w:t>2011</w:t>
      </w:r>
      <w:r>
        <w:t>年上海会考调研</w:t>
      </w:r>
      <w:r>
        <w:rPr>
          <w:rFonts w:hint="eastAsia"/>
          <w:lang w:eastAsia="zh-CN"/>
        </w:rPr>
        <w:t>10</w:t>
      </w:r>
    </w:p>
  </w:comment>
  <w:comment w:id="10" w:author="fanjing" w:date="2014-05-24T17:35:00Z" w:initials="fj">
    <w:p w14:paraId="2D22914A" w14:textId="24DDFA86" w:rsidR="007C7660" w:rsidRDefault="007C7660">
      <w:pPr>
        <w:pStyle w:val="a9"/>
        <w:rPr>
          <w:i/>
          <w:szCs w:val="21"/>
        </w:rPr>
      </w:pPr>
      <w:r>
        <w:rPr>
          <w:rStyle w:val="a8"/>
        </w:rPr>
        <w:annotationRef/>
      </w:r>
      <w:r w:rsidRPr="001121E8">
        <w:rPr>
          <w:rFonts w:hint="eastAsia"/>
          <w:szCs w:val="21"/>
        </w:rPr>
        <w:t>②，</w:t>
      </w:r>
      <w:r w:rsidRPr="00425C23">
        <w:rPr>
          <w:iCs/>
          <w:szCs w:val="21"/>
        </w:rPr>
        <w:t>β</w:t>
      </w:r>
    </w:p>
    <w:p w14:paraId="3DA2A49C" w14:textId="0CDC2B64" w:rsidR="007C7660" w:rsidRPr="00A50789" w:rsidRDefault="007C7660">
      <w:pPr>
        <w:pStyle w:val="a9"/>
      </w:pPr>
      <w:r>
        <w:t>2011</w:t>
      </w:r>
      <w:r>
        <w:t>年上海会考调研</w:t>
      </w:r>
      <w:r>
        <w:rPr>
          <w:rFonts w:hint="eastAsia"/>
          <w:lang w:eastAsia="zh-CN"/>
        </w:rPr>
        <w:t>1</w:t>
      </w:r>
      <w:r>
        <w:rPr>
          <w:lang w:eastAsia="zh-CN"/>
        </w:rPr>
        <w:t>1</w:t>
      </w:r>
    </w:p>
  </w:comment>
  <w:comment w:id="11" w:author="fanjing" w:date="2014-05-24T17:36:00Z" w:initials="fj">
    <w:p w14:paraId="1B17D59E" w14:textId="27C1B2DB" w:rsidR="007C7660" w:rsidRDefault="007C7660">
      <w:pPr>
        <w:pStyle w:val="a9"/>
      </w:pPr>
      <w:r>
        <w:rPr>
          <w:rStyle w:val="a8"/>
        </w:rPr>
        <w:annotationRef/>
      </w:r>
      <w:r w:rsidRPr="001121E8">
        <w:rPr>
          <w:rFonts w:hint="eastAsia"/>
        </w:rPr>
        <w:t>正，</w:t>
      </w:r>
      <w:r w:rsidRPr="001121E8">
        <w:rPr>
          <w:rFonts w:hint="eastAsia"/>
        </w:rPr>
        <w:t>20</w:t>
      </w:r>
    </w:p>
    <w:p w14:paraId="75794CB4" w14:textId="2693AFB0" w:rsidR="007C7660" w:rsidRDefault="007C7660">
      <w:pPr>
        <w:pStyle w:val="a9"/>
      </w:pPr>
      <w:r>
        <w:t>2011</w:t>
      </w:r>
      <w:r>
        <w:t>年上海会考调研</w:t>
      </w:r>
      <w:r>
        <w:rPr>
          <w:rFonts w:hint="eastAsia"/>
          <w:lang w:eastAsia="zh-CN"/>
        </w:rPr>
        <w:t>12</w:t>
      </w:r>
    </w:p>
  </w:comment>
  <w:comment w:id="13" w:author="fanjing" w:date="2014-05-24T17:36:00Z" w:initials="fj">
    <w:p w14:paraId="719099D5" w14:textId="38C51B03" w:rsidR="007C7660" w:rsidRDefault="007C7660">
      <w:pPr>
        <w:pStyle w:val="a9"/>
        <w:rPr>
          <w:rFonts w:hAnsi="宋体"/>
          <w:szCs w:val="21"/>
        </w:rPr>
      </w:pPr>
      <w:r>
        <w:rPr>
          <w:rStyle w:val="a8"/>
        </w:rPr>
        <w:annotationRef/>
      </w:r>
      <w:r w:rsidRPr="001121E8">
        <w:rPr>
          <w:i/>
          <w:szCs w:val="21"/>
        </w:rPr>
        <w:t>BL</w:t>
      </w:r>
      <w:r w:rsidRPr="001121E8">
        <w:rPr>
          <w:rFonts w:hint="eastAsia"/>
          <w:szCs w:val="21"/>
          <w:vertAlign w:val="superscript"/>
        </w:rPr>
        <w:t>2</w:t>
      </w:r>
      <w:r w:rsidRPr="001121E8">
        <w:rPr>
          <w:rFonts w:hint="eastAsia"/>
          <w:szCs w:val="21"/>
        </w:rPr>
        <w:t>，</w:t>
      </w:r>
      <w:r w:rsidRPr="001121E8">
        <w:rPr>
          <w:rFonts w:hAnsi="宋体" w:hint="eastAsia"/>
          <w:szCs w:val="21"/>
        </w:rPr>
        <w:t>没有</w:t>
      </w:r>
    </w:p>
    <w:p w14:paraId="0AC7CC55" w14:textId="2C4AD246" w:rsidR="007C7660" w:rsidRDefault="007C7660">
      <w:pPr>
        <w:pStyle w:val="a9"/>
      </w:pPr>
      <w:r>
        <w:t>2011</w:t>
      </w:r>
      <w:r>
        <w:t>年上海会考调研</w:t>
      </w:r>
      <w:r>
        <w:rPr>
          <w:rFonts w:hint="eastAsia"/>
          <w:lang w:eastAsia="zh-CN"/>
        </w:rPr>
        <w:t>13</w:t>
      </w:r>
    </w:p>
  </w:comment>
  <w:comment w:id="14" w:author="fanjing" w:date="2014-05-24T17:36:00Z" w:initials="fj">
    <w:p w14:paraId="1936369E" w14:textId="7C976091" w:rsidR="007C7660" w:rsidRDefault="007C7660">
      <w:pPr>
        <w:pStyle w:val="a9"/>
      </w:pPr>
      <w:r>
        <w:rPr>
          <w:rStyle w:val="a8"/>
        </w:rPr>
        <w:annotationRef/>
      </w:r>
      <w:r w:rsidRPr="001121E8">
        <w:rPr>
          <w:rFonts w:hint="eastAsia"/>
        </w:rPr>
        <w:t>4800</w:t>
      </w:r>
      <w:r w:rsidRPr="001121E8">
        <w:rPr>
          <w:rFonts w:hint="eastAsia"/>
        </w:rPr>
        <w:t>，</w:t>
      </w:r>
      <w:r w:rsidRPr="001121E8">
        <w:rPr>
          <w:rFonts w:hint="eastAsia"/>
        </w:rPr>
        <w:t>16</w:t>
      </w:r>
    </w:p>
    <w:p w14:paraId="4D7181F3" w14:textId="64A75531" w:rsidR="007C7660" w:rsidRDefault="007C7660">
      <w:pPr>
        <w:pStyle w:val="a9"/>
      </w:pPr>
      <w:r>
        <w:t>2011</w:t>
      </w:r>
      <w:r>
        <w:t>年上海会考调研</w:t>
      </w:r>
      <w:r>
        <w:rPr>
          <w:rFonts w:hint="eastAsia"/>
          <w:lang w:eastAsia="zh-CN"/>
        </w:rPr>
        <w:t>14</w:t>
      </w:r>
    </w:p>
  </w:comment>
  <w:comment w:id="16" w:author="fanjing" w:date="2014-05-24T17:36:00Z" w:initials="fj">
    <w:p w14:paraId="6D8695CF" w14:textId="3985CD0E" w:rsidR="007C7660" w:rsidRDefault="007C7660">
      <w:pPr>
        <w:pStyle w:val="a9"/>
        <w:rPr>
          <w:szCs w:val="21"/>
        </w:rPr>
      </w:pPr>
      <w:r>
        <w:rPr>
          <w:rStyle w:val="a8"/>
        </w:rPr>
        <w:annotationRef/>
      </w:r>
      <w:r w:rsidRPr="001121E8">
        <w:rPr>
          <w:rFonts w:hint="eastAsia"/>
          <w:szCs w:val="21"/>
        </w:rPr>
        <w:t>1</w:t>
      </w:r>
      <w:r>
        <w:rPr>
          <w:rFonts w:ascii="宋体" w:hAnsi="宋体" w:hint="eastAsia"/>
          <w:szCs w:val="21"/>
        </w:rPr>
        <w:t>∶</w:t>
      </w:r>
      <w:r w:rsidRPr="001121E8">
        <w:rPr>
          <w:rFonts w:hint="eastAsia"/>
          <w:szCs w:val="21"/>
        </w:rPr>
        <w:t>1</w:t>
      </w:r>
      <w:r w:rsidRPr="001121E8">
        <w:rPr>
          <w:rFonts w:hint="eastAsia"/>
          <w:szCs w:val="21"/>
        </w:rPr>
        <w:t>，</w:t>
      </w:r>
      <w:r w:rsidRPr="001121E8">
        <w:rPr>
          <w:rFonts w:hint="eastAsia"/>
          <w:szCs w:val="21"/>
        </w:rPr>
        <w:t>0.02</w:t>
      </w:r>
      <w:r>
        <w:rPr>
          <w:szCs w:val="21"/>
        </w:rPr>
        <w:t>1</w:t>
      </w:r>
    </w:p>
    <w:p w14:paraId="027C12CB" w14:textId="64EE7036" w:rsidR="007C7660" w:rsidRDefault="007C7660">
      <w:pPr>
        <w:pStyle w:val="a9"/>
      </w:pPr>
      <w:r>
        <w:t>2011</w:t>
      </w:r>
      <w:r>
        <w:t>年上海会考调研</w:t>
      </w:r>
      <w:r>
        <w:rPr>
          <w:rFonts w:hint="eastAsia"/>
          <w:lang w:eastAsia="zh-CN"/>
        </w:rPr>
        <w:t>15</w:t>
      </w:r>
    </w:p>
  </w:comment>
  <w:comment w:id="17" w:author="fanjing" w:date="2014-05-24T17:37:00Z" w:initials="fj">
    <w:p w14:paraId="67B7995D" w14:textId="13C00489" w:rsidR="007C7660" w:rsidRDefault="007C7660">
      <w:pPr>
        <w:pStyle w:val="a9"/>
      </w:pPr>
      <w:r>
        <w:rPr>
          <w:rStyle w:val="a8"/>
        </w:rPr>
        <w:annotationRef/>
      </w:r>
      <w:r w:rsidRPr="001121E8">
        <w:rPr>
          <w:rFonts w:hint="eastAsia"/>
        </w:rPr>
        <w:t>2.5</w:t>
      </w:r>
      <w:r w:rsidRPr="001121E8">
        <w:rPr>
          <w:rFonts w:hint="eastAsia"/>
        </w:rPr>
        <w:t>，</w:t>
      </w:r>
      <w:r w:rsidRPr="001121E8">
        <w:rPr>
          <w:rFonts w:hint="eastAsia"/>
        </w:rPr>
        <w:t>45</w:t>
      </w:r>
    </w:p>
    <w:p w14:paraId="669F2914" w14:textId="082CE572" w:rsidR="007C7660" w:rsidRDefault="007C7660">
      <w:pPr>
        <w:pStyle w:val="a9"/>
      </w:pPr>
      <w:r>
        <w:t>2011</w:t>
      </w:r>
      <w:r>
        <w:t>年上海会考调研</w:t>
      </w:r>
      <w:r>
        <w:rPr>
          <w:rFonts w:hint="eastAsia"/>
          <w:lang w:eastAsia="zh-CN"/>
        </w:rPr>
        <w:t>16</w:t>
      </w:r>
    </w:p>
  </w:comment>
  <w:comment w:id="18" w:author="fanjing" w:date="2014-05-24T17:37:00Z" w:initials="fj">
    <w:p w14:paraId="40E95D6C" w14:textId="77777777" w:rsidR="007C7660" w:rsidRDefault="007C7660">
      <w:pPr>
        <w:pStyle w:val="a9"/>
      </w:pPr>
      <w:r>
        <w:rPr>
          <w:rStyle w:val="a8"/>
        </w:rPr>
        <w:annotationRef/>
      </w:r>
      <w:r w:rsidRPr="001121E8">
        <w:rPr>
          <w:rFonts w:hint="eastAsia"/>
        </w:rPr>
        <w:t>10</w:t>
      </w:r>
      <w:r w:rsidRPr="001121E8">
        <w:rPr>
          <w:rFonts w:hint="eastAsia"/>
        </w:rPr>
        <w:t>，</w:t>
      </w:r>
      <w:r w:rsidRPr="001121E8">
        <w:rPr>
          <w:rFonts w:hint="eastAsia"/>
        </w:rPr>
        <w:t>6.32</w:t>
      </w:r>
    </w:p>
    <w:p w14:paraId="3D6AEE34" w14:textId="191D976B" w:rsidR="007C7660" w:rsidRDefault="007C7660">
      <w:pPr>
        <w:pStyle w:val="a9"/>
        <w:rPr>
          <w:lang w:eastAsia="zh-CN"/>
        </w:rPr>
      </w:pPr>
      <w:r>
        <w:t>2011</w:t>
      </w:r>
      <w:r>
        <w:t>年上海会考调研</w:t>
      </w:r>
      <w:r>
        <w:rPr>
          <w:rFonts w:hint="eastAsia"/>
          <w:lang w:eastAsia="zh-CN"/>
        </w:rPr>
        <w:t>17</w:t>
      </w:r>
    </w:p>
  </w:comment>
  <w:comment w:id="19" w:author="fanjing" w:date="2014-05-24T17:37:00Z" w:initials="fj">
    <w:p w14:paraId="738D6278" w14:textId="4607FBEE" w:rsidR="007C7660" w:rsidRDefault="007C7660">
      <w:pPr>
        <w:pStyle w:val="a9"/>
      </w:pPr>
      <w:r>
        <w:rPr>
          <w:rStyle w:val="a8"/>
        </w:rPr>
        <w:annotationRef/>
      </w:r>
      <w:r w:rsidRPr="001121E8">
        <w:rPr>
          <w:rFonts w:hint="eastAsia"/>
        </w:rPr>
        <w:t>12.5</w:t>
      </w:r>
      <w:r w:rsidRPr="001121E8">
        <w:rPr>
          <w:rFonts w:hint="eastAsia"/>
        </w:rPr>
        <w:t>，</w:t>
      </w:r>
      <w:r w:rsidRPr="001121E8">
        <w:rPr>
          <w:rFonts w:hint="eastAsia"/>
        </w:rPr>
        <w:t>9.5</w:t>
      </w:r>
    </w:p>
    <w:p w14:paraId="1F46A91B" w14:textId="10CCF88C" w:rsidR="007C7660" w:rsidRDefault="007C7660">
      <w:pPr>
        <w:pStyle w:val="a9"/>
      </w:pPr>
      <w:r>
        <w:t>2011</w:t>
      </w:r>
      <w:r>
        <w:t>年上海会考调研</w:t>
      </w:r>
      <w:r>
        <w:rPr>
          <w:rFonts w:hint="eastAsia"/>
          <w:lang w:eastAsia="zh-CN"/>
        </w:rPr>
        <w:t>18</w:t>
      </w:r>
    </w:p>
  </w:comment>
  <w:comment w:id="20" w:author="fanjing" w:date="2014-05-24T18:37:00Z" w:initials="fj">
    <w:p w14:paraId="2267CF8E" w14:textId="2BB3D439" w:rsidR="007C7660" w:rsidRDefault="007C7660">
      <w:pPr>
        <w:pStyle w:val="a9"/>
      </w:pPr>
      <w:r>
        <w:rPr>
          <w:rStyle w:val="a8"/>
        </w:rPr>
        <w:annotationRef/>
      </w:r>
      <w:r>
        <w:t>2011</w:t>
      </w:r>
      <w:r>
        <w:t>年上海会考调研</w:t>
      </w:r>
      <w:r>
        <w:rPr>
          <w:rFonts w:hint="eastAsia"/>
          <w:lang w:eastAsia="zh-CN"/>
        </w:rPr>
        <w:t>1</w:t>
      </w:r>
      <w:r>
        <w:rPr>
          <w:lang w:eastAsia="zh-CN"/>
        </w:rPr>
        <w:t>9</w:t>
      </w:r>
    </w:p>
  </w:comment>
  <w:comment w:id="21" w:author="fanjing" w:date="2014-05-24T18:37:00Z" w:initials="fj">
    <w:p w14:paraId="2CE14F4C" w14:textId="332F79A5" w:rsidR="007C7660" w:rsidRDefault="007C7660">
      <w:pPr>
        <w:pStyle w:val="a9"/>
      </w:pPr>
      <w:r>
        <w:rPr>
          <w:rStyle w:val="a8"/>
        </w:rPr>
        <w:annotationRef/>
      </w:r>
      <w:r>
        <w:t>2011</w:t>
      </w:r>
      <w:r>
        <w:t>年上海会考调研</w:t>
      </w:r>
      <w:r>
        <w:rPr>
          <w:rFonts w:hint="eastAsia"/>
          <w:lang w:eastAsia="zh-CN"/>
        </w:rPr>
        <w:t>20</w:t>
      </w:r>
    </w:p>
  </w:comment>
  <w:comment w:id="22" w:author="fanjing" w:date="2014-05-24T18:37:00Z" w:initials="fj">
    <w:p w14:paraId="3F5A7B25" w14:textId="4CED54F9" w:rsidR="007C7660" w:rsidRDefault="007C7660">
      <w:pPr>
        <w:pStyle w:val="a9"/>
      </w:pPr>
      <w:r>
        <w:rPr>
          <w:rStyle w:val="a8"/>
        </w:rPr>
        <w:annotationRef/>
      </w:r>
      <w:r>
        <w:t>2011</w:t>
      </w:r>
      <w:r>
        <w:t>年上海会考调研</w:t>
      </w:r>
      <w:r>
        <w:rPr>
          <w:rFonts w:hint="eastAsia"/>
          <w:lang w:eastAsia="zh-CN"/>
        </w:rPr>
        <w:t>21</w:t>
      </w:r>
    </w:p>
  </w:comment>
  <w:comment w:id="23" w:author="fanjing" w:date="2014-05-24T18:37:00Z" w:initials="fj">
    <w:p w14:paraId="47E1A4EE" w14:textId="6FAB059E" w:rsidR="007C7660" w:rsidRDefault="007C7660">
      <w:pPr>
        <w:pStyle w:val="a9"/>
      </w:pPr>
      <w:r>
        <w:rPr>
          <w:rStyle w:val="a8"/>
        </w:rPr>
        <w:annotationRef/>
      </w:r>
      <w:r>
        <w:t>2011</w:t>
      </w:r>
      <w:r>
        <w:t>年上海会考调研</w:t>
      </w:r>
      <w:r>
        <w:rPr>
          <w:rFonts w:hint="eastAsia"/>
          <w:lang w:eastAsia="zh-CN"/>
        </w:rPr>
        <w:t>22</w:t>
      </w:r>
    </w:p>
  </w:comment>
  <w:comment w:id="24" w:author="fanjing" w:date="2014-05-24T17:37:00Z" w:initials="fj">
    <w:p w14:paraId="5D489C9E" w14:textId="25284812" w:rsidR="007C7660" w:rsidRDefault="007C7660">
      <w:pPr>
        <w:pStyle w:val="a9"/>
      </w:pPr>
      <w:r>
        <w:rPr>
          <w:rStyle w:val="a8"/>
        </w:rPr>
        <w:annotationRef/>
      </w:r>
      <w:r w:rsidRPr="001121E8">
        <w:rPr>
          <w:rFonts w:hint="eastAsia"/>
        </w:rPr>
        <w:t>计算机，</w:t>
      </w:r>
      <w:r w:rsidRPr="001121E8">
        <w:rPr>
          <w:rFonts w:hint="eastAsia"/>
        </w:rPr>
        <w:t>D</w:t>
      </w:r>
    </w:p>
    <w:p w14:paraId="0F037610" w14:textId="635FB762" w:rsidR="007C7660" w:rsidRDefault="007C7660">
      <w:pPr>
        <w:pStyle w:val="a9"/>
      </w:pPr>
      <w:r>
        <w:t>2011</w:t>
      </w:r>
      <w:r>
        <w:t>年上海会考调研</w:t>
      </w:r>
      <w:r>
        <w:rPr>
          <w:rFonts w:hint="eastAsia"/>
          <w:lang w:eastAsia="zh-CN"/>
        </w:rPr>
        <w:t>23</w:t>
      </w:r>
    </w:p>
  </w:comment>
  <w:comment w:id="25" w:author="fanjing" w:date="2014-05-24T17:38:00Z" w:initials="fj">
    <w:p w14:paraId="6C2E7F83" w14:textId="77777777" w:rsidR="007C7660" w:rsidRDefault="007C7660" w:rsidP="00680227">
      <w:r>
        <w:rPr>
          <w:rStyle w:val="a8"/>
        </w:rPr>
        <w:annotationRef/>
      </w:r>
      <w:r w:rsidRPr="001121E8">
        <w:rPr>
          <w:rFonts w:hint="eastAsia"/>
        </w:rPr>
        <w:t>（</w:t>
      </w:r>
      <w:r w:rsidRPr="001121E8">
        <w:rPr>
          <w:rFonts w:hint="eastAsia"/>
        </w:rPr>
        <w:t>1</w:t>
      </w:r>
      <w:r w:rsidRPr="001121E8">
        <w:rPr>
          <w:rFonts w:hint="eastAsia"/>
        </w:rPr>
        <w:t>）</w:t>
      </w:r>
      <w:r w:rsidRPr="001121E8">
        <w:rPr>
          <w:rFonts w:hint="eastAsia"/>
        </w:rPr>
        <w:t>1300</w:t>
      </w:r>
    </w:p>
    <w:p w14:paraId="4EDEBCB3" w14:textId="77777777" w:rsidR="007C7660" w:rsidRDefault="007C7660" w:rsidP="00680227">
      <w:r w:rsidRPr="001121E8">
        <w:rPr>
          <w:rFonts w:hint="eastAsia"/>
        </w:rPr>
        <w:t>（</w:t>
      </w:r>
      <w:r w:rsidRPr="001121E8">
        <w:rPr>
          <w:rFonts w:hint="eastAsia"/>
        </w:rPr>
        <w:t>2</w:t>
      </w:r>
      <w:r w:rsidRPr="001121E8">
        <w:rPr>
          <w:rFonts w:hint="eastAsia"/>
        </w:rPr>
        <w:t>）</w:t>
      </w:r>
      <w:r w:rsidRPr="001121E8">
        <w:t>×</w:t>
      </w:r>
      <w:r w:rsidRPr="001121E8">
        <w:rPr>
          <w:rFonts w:hint="eastAsia"/>
        </w:rPr>
        <w:t>1k</w:t>
      </w:r>
      <w:r w:rsidRPr="001121E8">
        <w:rPr>
          <w:rFonts w:hint="eastAsia"/>
        </w:rPr>
        <w:t>，调零</w:t>
      </w:r>
    </w:p>
    <w:p w14:paraId="51F9FF76" w14:textId="77777777" w:rsidR="007C7660" w:rsidRPr="001121E8" w:rsidRDefault="007C7660" w:rsidP="00680227">
      <w:r w:rsidRPr="001121E8">
        <w:rPr>
          <w:rFonts w:hint="eastAsia"/>
        </w:rPr>
        <w:t>（</w:t>
      </w:r>
      <w:r w:rsidRPr="001121E8">
        <w:rPr>
          <w:rFonts w:hint="eastAsia"/>
        </w:rPr>
        <w:t>3</w:t>
      </w:r>
      <w:r w:rsidRPr="001121E8">
        <w:rPr>
          <w:rFonts w:hint="eastAsia"/>
        </w:rPr>
        <w:t>）</w:t>
      </w:r>
      <w:r w:rsidRPr="001121E8">
        <w:rPr>
          <w:rFonts w:hint="eastAsia"/>
        </w:rPr>
        <w:t>off</w:t>
      </w:r>
    </w:p>
    <w:p w14:paraId="1721D83A" w14:textId="71323695" w:rsidR="007C7660" w:rsidRDefault="007C7660">
      <w:pPr>
        <w:pStyle w:val="a9"/>
      </w:pPr>
      <w:r>
        <w:t>2011</w:t>
      </w:r>
      <w:r>
        <w:t>年上海会考调研</w:t>
      </w:r>
      <w:r>
        <w:rPr>
          <w:rFonts w:hint="eastAsia"/>
          <w:lang w:eastAsia="zh-CN"/>
        </w:rPr>
        <w:t>24</w:t>
      </w:r>
    </w:p>
  </w:comment>
  <w:comment w:id="26" w:author="fanjing" w:date="2014-05-24T17:38:00Z" w:initials="fj">
    <w:p w14:paraId="24991593" w14:textId="77777777" w:rsidR="007C7660" w:rsidRPr="001121E8" w:rsidRDefault="007C7660" w:rsidP="00680227">
      <w:r>
        <w:rPr>
          <w:rStyle w:val="a8"/>
        </w:rPr>
        <w:annotationRef/>
      </w:r>
      <w:r w:rsidRPr="001121E8">
        <w:rPr>
          <w:rFonts w:hint="eastAsia"/>
        </w:rPr>
        <w:t>（</w:t>
      </w:r>
      <w:r w:rsidRPr="001121E8">
        <w:rPr>
          <w:rFonts w:hint="eastAsia"/>
        </w:rPr>
        <w:t>1</w:t>
      </w:r>
      <w:r w:rsidRPr="001121E8">
        <w:rPr>
          <w:rFonts w:hint="eastAsia"/>
        </w:rPr>
        <w:t>）</w:t>
      </w:r>
      <w:r w:rsidRPr="001121E8">
        <w:rPr>
          <w:rFonts w:hint="eastAsia"/>
        </w:rPr>
        <w:t>B</w:t>
      </w:r>
    </w:p>
    <w:p w14:paraId="1FDD7C40" w14:textId="77777777" w:rsidR="007C7660" w:rsidRPr="001121E8" w:rsidRDefault="007C7660" w:rsidP="00680227">
      <w:pPr>
        <w:rPr>
          <w:rFonts w:ascii="宋体" w:hAnsi="宋体"/>
        </w:rPr>
      </w:pPr>
      <w:r w:rsidRPr="001121E8">
        <w:rPr>
          <w:rFonts w:hint="eastAsia"/>
        </w:rPr>
        <w:t>（</w:t>
      </w:r>
      <w:r w:rsidRPr="001121E8">
        <w:rPr>
          <w:rFonts w:hint="eastAsia"/>
        </w:rPr>
        <w:t>2</w:t>
      </w:r>
      <w:r w:rsidRPr="001121E8">
        <w:rPr>
          <w:rFonts w:hint="eastAsia"/>
        </w:rPr>
        <w:t>）</w:t>
      </w:r>
      <w:r>
        <w:rPr>
          <w:rFonts w:ascii="宋体" w:hAnsi="宋体" w:hint="eastAsia"/>
        </w:rPr>
        <w:t>①</w:t>
      </w:r>
      <w:r w:rsidRPr="001121E8">
        <w:rPr>
          <w:rFonts w:ascii="宋体" w:hAnsi="宋体" w:hint="eastAsia"/>
        </w:rPr>
        <w:t>通电螺线管中轴线上各点的磁感强度随</w:t>
      </w:r>
      <w:r w:rsidRPr="001121E8">
        <w:rPr>
          <w:i/>
        </w:rPr>
        <w:t>x</w:t>
      </w:r>
      <w:r w:rsidRPr="001121E8">
        <w:rPr>
          <w:rFonts w:ascii="宋体" w:hAnsi="宋体" w:hint="eastAsia"/>
        </w:rPr>
        <w:t>先增大后减小。</w:t>
      </w:r>
    </w:p>
    <w:p w14:paraId="0EF4608B" w14:textId="77777777" w:rsidR="007C7660" w:rsidRPr="001121E8" w:rsidRDefault="007C7660" w:rsidP="00680227">
      <w:pPr>
        <w:rPr>
          <w:rFonts w:ascii="宋体" w:hAnsi="宋体"/>
        </w:rPr>
      </w:pPr>
      <w:r>
        <w:rPr>
          <w:rFonts w:ascii="宋体" w:hAnsi="宋体" w:hint="eastAsia"/>
        </w:rPr>
        <w:t>②</w:t>
      </w:r>
      <w:r w:rsidRPr="001121E8">
        <w:rPr>
          <w:rFonts w:ascii="宋体" w:hAnsi="宋体" w:hint="eastAsia"/>
        </w:rPr>
        <w:t>通电螺线管中轴线上中心两侧对称点的磁感强度大小基本相等。</w:t>
      </w:r>
    </w:p>
    <w:p w14:paraId="1542123F" w14:textId="50287E4D" w:rsidR="007C7660" w:rsidRDefault="007C7660" w:rsidP="00680227">
      <w:pPr>
        <w:pStyle w:val="a9"/>
      </w:pPr>
      <w:r>
        <w:rPr>
          <w:rFonts w:ascii="宋体" w:hAnsi="宋体" w:hint="eastAsia"/>
        </w:rPr>
        <w:t>③</w:t>
      </w:r>
      <w:r w:rsidRPr="001121E8">
        <w:rPr>
          <w:rFonts w:ascii="宋体" w:hAnsi="宋体" w:hint="eastAsia"/>
        </w:rPr>
        <w:t>通电螺线管中轴线上中间有一段各点磁感强度大小基本不变。</w:t>
      </w:r>
      <w:r w:rsidRPr="001121E8">
        <w:rPr>
          <w:rFonts w:hint="eastAsia"/>
        </w:rPr>
        <w:t>……</w:t>
      </w:r>
    </w:p>
    <w:p w14:paraId="2E64D4F6" w14:textId="34F2F9D1" w:rsidR="007C7660" w:rsidRDefault="007C7660" w:rsidP="00680227">
      <w:pPr>
        <w:pStyle w:val="a9"/>
      </w:pPr>
      <w:r>
        <w:t>2011</w:t>
      </w:r>
      <w:r>
        <w:t>年上海会考调研</w:t>
      </w:r>
      <w:r>
        <w:rPr>
          <w:rFonts w:hint="eastAsia"/>
          <w:lang w:eastAsia="zh-CN"/>
        </w:rPr>
        <w:t>25</w:t>
      </w:r>
    </w:p>
  </w:comment>
  <w:comment w:id="28" w:author="fanjing" w:date="2014-05-24T18:37:00Z" w:initials="fj">
    <w:p w14:paraId="6866A063" w14:textId="602835DE" w:rsidR="007C7660" w:rsidRDefault="007C7660">
      <w:pPr>
        <w:pStyle w:val="a9"/>
      </w:pPr>
      <w:r>
        <w:rPr>
          <w:rStyle w:val="a8"/>
        </w:rPr>
        <w:annotationRef/>
      </w:r>
      <w:r>
        <w:t>2011</w:t>
      </w:r>
      <w:r>
        <w:t>年上海会考调研</w:t>
      </w:r>
      <w:r>
        <w:rPr>
          <w:rFonts w:hint="eastAsia"/>
          <w:lang w:eastAsia="zh-CN"/>
        </w:rPr>
        <w:t>26</w:t>
      </w:r>
    </w:p>
  </w:comment>
  <w:comment w:id="29" w:author="fanjing" w:date="2014-05-24T17:40:00Z" w:initials="fj">
    <w:p w14:paraId="00E952B8" w14:textId="3890C30A" w:rsidR="007C7660" w:rsidRPr="001121E8" w:rsidRDefault="007C7660" w:rsidP="00680227">
      <w:r>
        <w:rPr>
          <w:rStyle w:val="a8"/>
        </w:rPr>
        <w:annotationRef/>
      </w:r>
      <w:r w:rsidRPr="001121E8">
        <w:rPr>
          <w:rFonts w:hint="eastAsia"/>
        </w:rPr>
        <w:t>（共</w:t>
      </w:r>
      <w:r w:rsidRPr="001121E8">
        <w:rPr>
          <w:rFonts w:hint="eastAsia"/>
        </w:rPr>
        <w:t>7</w:t>
      </w:r>
      <w:r w:rsidRPr="001121E8">
        <w:rPr>
          <w:rFonts w:hint="eastAsia"/>
        </w:rPr>
        <w:t>分）</w:t>
      </w:r>
    </w:p>
    <w:p w14:paraId="121711AC" w14:textId="77777777" w:rsidR="007C7660" w:rsidRPr="001121E8" w:rsidRDefault="007C7660" w:rsidP="00680227">
      <w:pPr>
        <w:rPr>
          <w:rFonts w:ascii="宋体" w:hAnsi="宋体"/>
          <w:bCs/>
          <w:szCs w:val="32"/>
        </w:rPr>
      </w:pPr>
      <w:r w:rsidRPr="001121E8">
        <w:rPr>
          <w:rFonts w:ascii="宋体" w:hAnsi="宋体" w:hint="eastAsia"/>
          <w:bCs/>
          <w:szCs w:val="32"/>
        </w:rPr>
        <w:t>以物体为研究对象</w:t>
      </w:r>
    </w:p>
    <w:p w14:paraId="1A0DA923" w14:textId="77777777" w:rsidR="007C7660" w:rsidRPr="001121E8" w:rsidRDefault="007C7660" w:rsidP="00680227">
      <w:pPr>
        <w:rPr>
          <w:bCs/>
          <w:szCs w:val="32"/>
        </w:rPr>
      </w:pPr>
      <w:r w:rsidRPr="001121E8">
        <w:t>（</w:t>
      </w:r>
      <w:r w:rsidRPr="001121E8">
        <w:t>1</w:t>
      </w:r>
      <w:r w:rsidRPr="001121E8">
        <w:t>）</w:t>
      </w:r>
      <w:r w:rsidRPr="001121E8">
        <w:rPr>
          <w:bCs/>
          <w:i/>
          <w:szCs w:val="32"/>
        </w:rPr>
        <w:t>a</w:t>
      </w:r>
      <w:r>
        <w:rPr>
          <w:bCs/>
          <w:szCs w:val="32"/>
        </w:rPr>
        <w:t>＝</w:t>
      </w:r>
      <w:r w:rsidRPr="001121E8">
        <w:rPr>
          <w:bCs/>
          <w:i/>
          <w:szCs w:val="21"/>
        </w:rPr>
        <w:fldChar w:fldCharType="begin"/>
      </w:r>
      <w:r w:rsidRPr="001121E8">
        <w:rPr>
          <w:bCs/>
          <w:i/>
          <w:szCs w:val="21"/>
        </w:rPr>
        <w:instrText xml:space="preserve"> eq \f(</w:instrText>
      </w:r>
      <w:r w:rsidRPr="001121E8">
        <w:rPr>
          <w:rFonts w:hint="eastAsia"/>
          <w:bCs/>
          <w:i/>
          <w:szCs w:val="21"/>
        </w:rPr>
        <w:instrText>v</w:instrText>
      </w:r>
      <w:r w:rsidRPr="001121E8">
        <w:rPr>
          <w:bCs/>
          <w:i/>
          <w:szCs w:val="21"/>
        </w:rPr>
        <w:instrText xml:space="preserve">,t) </w:instrText>
      </w:r>
      <w:r w:rsidRPr="001121E8">
        <w:rPr>
          <w:bCs/>
          <w:i/>
          <w:szCs w:val="21"/>
        </w:rPr>
        <w:fldChar w:fldCharType="end"/>
      </w:r>
      <w:r>
        <w:rPr>
          <w:bCs/>
          <w:szCs w:val="32"/>
        </w:rPr>
        <w:t>＝</w:t>
      </w:r>
      <w:r w:rsidRPr="001121E8">
        <w:rPr>
          <w:bCs/>
          <w:i/>
          <w:szCs w:val="21"/>
        </w:rPr>
        <w:fldChar w:fldCharType="begin"/>
      </w:r>
      <w:r w:rsidRPr="001121E8">
        <w:rPr>
          <w:bCs/>
          <w:i/>
          <w:szCs w:val="21"/>
        </w:rPr>
        <w:instrText xml:space="preserve"> eq \f(</w:instrText>
      </w:r>
      <w:r w:rsidRPr="001121E8">
        <w:rPr>
          <w:rFonts w:hint="eastAsia"/>
          <w:bCs/>
          <w:szCs w:val="21"/>
        </w:rPr>
        <w:instrText>4</w:instrText>
      </w:r>
      <w:r w:rsidRPr="001121E8">
        <w:rPr>
          <w:bCs/>
          <w:i/>
          <w:szCs w:val="21"/>
        </w:rPr>
        <w:instrText>,</w:instrText>
      </w:r>
      <w:r w:rsidRPr="001121E8">
        <w:rPr>
          <w:rFonts w:hint="eastAsia"/>
          <w:bCs/>
          <w:szCs w:val="21"/>
        </w:rPr>
        <w:instrText>1</w:instrText>
      </w:r>
      <w:r w:rsidRPr="001121E8">
        <w:rPr>
          <w:bCs/>
          <w:i/>
          <w:szCs w:val="21"/>
        </w:rPr>
        <w:instrText xml:space="preserve">) </w:instrText>
      </w:r>
      <w:r w:rsidRPr="001121E8">
        <w:rPr>
          <w:bCs/>
          <w:i/>
          <w:szCs w:val="21"/>
        </w:rPr>
        <w:fldChar w:fldCharType="end"/>
      </w:r>
      <w:r w:rsidRPr="001121E8">
        <w:rPr>
          <w:bCs/>
          <w:szCs w:val="32"/>
        </w:rPr>
        <w:t>m/s</w:t>
      </w:r>
      <w:r w:rsidRPr="001121E8">
        <w:rPr>
          <w:bCs/>
          <w:szCs w:val="32"/>
          <w:vertAlign w:val="superscript"/>
        </w:rPr>
        <w:t>2</w:t>
      </w:r>
      <w:r>
        <w:rPr>
          <w:bCs/>
          <w:szCs w:val="32"/>
        </w:rPr>
        <w:t>＝</w:t>
      </w:r>
      <w:r w:rsidRPr="001121E8">
        <w:rPr>
          <w:rFonts w:hint="eastAsia"/>
          <w:bCs/>
          <w:szCs w:val="32"/>
        </w:rPr>
        <w:t>4</w:t>
      </w:r>
      <w:r w:rsidRPr="001121E8">
        <w:rPr>
          <w:bCs/>
          <w:szCs w:val="32"/>
        </w:rPr>
        <w:t>m/s</w:t>
      </w:r>
      <w:r w:rsidRPr="001121E8">
        <w:rPr>
          <w:bCs/>
          <w:szCs w:val="32"/>
          <w:vertAlign w:val="superscript"/>
        </w:rPr>
        <w:t>2</w:t>
      </w:r>
    </w:p>
    <w:p w14:paraId="191E64CB" w14:textId="77777777" w:rsidR="007C7660" w:rsidRPr="001121E8" w:rsidRDefault="007C7660" w:rsidP="00680227">
      <w:pPr>
        <w:rPr>
          <w:bCs/>
        </w:rPr>
      </w:pPr>
      <w:r w:rsidRPr="001121E8">
        <w:t>（</w:t>
      </w:r>
      <w:r w:rsidRPr="001121E8">
        <w:t>2</w:t>
      </w:r>
      <w:r w:rsidRPr="001121E8">
        <w:t>）</w:t>
      </w:r>
      <w:r w:rsidRPr="001121E8">
        <w:rPr>
          <w:rFonts w:hint="eastAsia"/>
        </w:rPr>
        <w:t>根据牛顿第二定律有：</w:t>
      </w:r>
      <w:r w:rsidRPr="001121E8">
        <w:rPr>
          <w:rFonts w:hint="eastAsia"/>
          <w:bCs/>
          <w:i/>
        </w:rPr>
        <w:t>F</w:t>
      </w:r>
      <w:r w:rsidRPr="001121E8">
        <w:rPr>
          <w:rFonts w:hint="eastAsia"/>
          <w:bCs/>
          <w:vertAlign w:val="subscript"/>
        </w:rPr>
        <w:t>合</w:t>
      </w:r>
      <w:r>
        <w:rPr>
          <w:rFonts w:hint="eastAsia"/>
          <w:bCs/>
        </w:rPr>
        <w:t>＝</w:t>
      </w:r>
      <w:r w:rsidRPr="001121E8">
        <w:rPr>
          <w:rFonts w:hint="eastAsia"/>
          <w:bCs/>
          <w:i/>
        </w:rPr>
        <w:t>ma</w:t>
      </w:r>
      <w:r>
        <w:rPr>
          <w:rFonts w:hint="eastAsia"/>
          <w:bCs/>
        </w:rPr>
        <w:t>＝</w:t>
      </w:r>
      <w:r w:rsidRPr="001121E8">
        <w:rPr>
          <w:rFonts w:hint="eastAsia"/>
        </w:rPr>
        <w:t>2</w:t>
      </w:r>
      <w:r w:rsidRPr="001121E8">
        <w:rPr>
          <w:iCs/>
        </w:rPr>
        <w:t>×</w:t>
      </w:r>
      <w:r w:rsidRPr="001121E8">
        <w:rPr>
          <w:rFonts w:hint="eastAsia"/>
          <w:iCs/>
        </w:rPr>
        <w:t>4</w:t>
      </w:r>
      <w:r w:rsidRPr="001121E8">
        <w:rPr>
          <w:rFonts w:hint="eastAsia"/>
          <w:bCs/>
        </w:rPr>
        <w:t>N</w:t>
      </w:r>
      <w:r>
        <w:rPr>
          <w:rFonts w:hint="eastAsia"/>
          <w:iCs/>
        </w:rPr>
        <w:t>＝</w:t>
      </w:r>
      <w:r w:rsidRPr="001121E8">
        <w:rPr>
          <w:rFonts w:hint="eastAsia"/>
          <w:iCs/>
        </w:rPr>
        <w:t>8</w:t>
      </w:r>
      <w:r w:rsidRPr="001121E8">
        <w:rPr>
          <w:rFonts w:hint="eastAsia"/>
          <w:bCs/>
        </w:rPr>
        <w:t>N</w:t>
      </w:r>
    </w:p>
    <w:p w14:paraId="3E0D7D00" w14:textId="77777777" w:rsidR="007C7660" w:rsidRPr="001121E8" w:rsidRDefault="007C7660" w:rsidP="00680227">
      <w:pPr>
        <w:rPr>
          <w:bCs/>
        </w:rPr>
      </w:pPr>
      <w:r w:rsidRPr="001121E8">
        <w:rPr>
          <w:rFonts w:hint="eastAsia"/>
          <w:bCs/>
        </w:rPr>
        <w:t>根据受力分析有：</w:t>
      </w:r>
      <w:r w:rsidRPr="001121E8">
        <w:rPr>
          <w:rFonts w:hint="eastAsia"/>
          <w:bCs/>
          <w:i/>
        </w:rPr>
        <w:t>F</w:t>
      </w:r>
      <w:r w:rsidRPr="001121E8">
        <w:rPr>
          <w:rFonts w:hint="eastAsia"/>
          <w:bCs/>
          <w:vertAlign w:val="subscript"/>
        </w:rPr>
        <w:t>合</w:t>
      </w:r>
      <w:r>
        <w:rPr>
          <w:rFonts w:hint="eastAsia"/>
          <w:bCs/>
        </w:rPr>
        <w:t>＝</w:t>
      </w:r>
      <w:r w:rsidRPr="001121E8">
        <w:rPr>
          <w:rFonts w:hint="eastAsia"/>
          <w:bCs/>
          <w:i/>
        </w:rPr>
        <w:t>F</w:t>
      </w:r>
      <w:r>
        <w:rPr>
          <w:rFonts w:hint="eastAsia"/>
          <w:bCs/>
        </w:rPr>
        <w:t>－</w:t>
      </w:r>
      <w:r w:rsidRPr="001121E8">
        <w:rPr>
          <w:rFonts w:hint="eastAsia"/>
          <w:bCs/>
          <w:i/>
        </w:rPr>
        <w:t>mg</w:t>
      </w:r>
      <w:r w:rsidRPr="001121E8">
        <w:rPr>
          <w:rFonts w:hint="eastAsia"/>
          <w:bCs/>
        </w:rPr>
        <w:t>，</w:t>
      </w:r>
      <w:r w:rsidRPr="001121E8">
        <w:rPr>
          <w:rFonts w:hint="eastAsia"/>
          <w:bCs/>
          <w:i/>
        </w:rPr>
        <w:t>F</w:t>
      </w:r>
      <w:r>
        <w:rPr>
          <w:rFonts w:hint="eastAsia"/>
          <w:bCs/>
        </w:rPr>
        <w:t>＝</w:t>
      </w:r>
      <w:r w:rsidRPr="001121E8">
        <w:rPr>
          <w:rFonts w:hint="eastAsia"/>
          <w:bCs/>
          <w:i/>
        </w:rPr>
        <w:t>F</w:t>
      </w:r>
      <w:r w:rsidRPr="001121E8">
        <w:rPr>
          <w:rFonts w:hint="eastAsia"/>
          <w:bCs/>
          <w:vertAlign w:val="subscript"/>
        </w:rPr>
        <w:t>合</w:t>
      </w:r>
      <w:r>
        <w:rPr>
          <w:rFonts w:hint="eastAsia"/>
          <w:bCs/>
        </w:rPr>
        <w:t>＋</w:t>
      </w:r>
      <w:r w:rsidRPr="001121E8">
        <w:rPr>
          <w:rFonts w:hint="eastAsia"/>
          <w:bCs/>
          <w:i/>
        </w:rPr>
        <w:t xml:space="preserve">mg </w:t>
      </w:r>
      <w:r>
        <w:rPr>
          <w:rFonts w:hint="eastAsia"/>
          <w:bCs/>
        </w:rPr>
        <w:t>＝</w:t>
      </w:r>
      <w:r w:rsidRPr="001121E8">
        <w:rPr>
          <w:rFonts w:hint="eastAsia"/>
          <w:bCs/>
        </w:rPr>
        <w:t>（</w:t>
      </w:r>
      <w:r w:rsidRPr="001121E8">
        <w:rPr>
          <w:rFonts w:hint="eastAsia"/>
          <w:bCs/>
        </w:rPr>
        <w:t>8</w:t>
      </w:r>
      <w:r>
        <w:rPr>
          <w:rFonts w:hint="eastAsia"/>
          <w:bCs/>
        </w:rPr>
        <w:t>＋</w:t>
      </w:r>
      <w:r w:rsidRPr="001121E8">
        <w:rPr>
          <w:rFonts w:hint="eastAsia"/>
          <w:bCs/>
        </w:rPr>
        <w:t>2</w:t>
      </w:r>
      <w:r w:rsidRPr="001121E8">
        <w:rPr>
          <w:iCs/>
        </w:rPr>
        <w:t>×</w:t>
      </w:r>
      <w:r w:rsidRPr="001121E8">
        <w:rPr>
          <w:rFonts w:hint="eastAsia"/>
          <w:bCs/>
        </w:rPr>
        <w:t>10</w:t>
      </w:r>
      <w:r w:rsidRPr="001121E8">
        <w:rPr>
          <w:rFonts w:hint="eastAsia"/>
          <w:bCs/>
        </w:rPr>
        <w:t>）</w:t>
      </w:r>
      <w:r w:rsidRPr="001121E8">
        <w:rPr>
          <w:rFonts w:hint="eastAsia"/>
          <w:bCs/>
        </w:rPr>
        <w:t>N</w:t>
      </w:r>
      <w:r>
        <w:rPr>
          <w:rFonts w:hint="eastAsia"/>
          <w:bCs/>
        </w:rPr>
        <w:t>＝</w:t>
      </w:r>
      <w:r w:rsidRPr="001121E8">
        <w:rPr>
          <w:rFonts w:hint="eastAsia"/>
          <w:bCs/>
        </w:rPr>
        <w:t>28N</w:t>
      </w:r>
    </w:p>
    <w:p w14:paraId="26814281"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评分说明：</w:t>
      </w:r>
    </w:p>
    <w:p w14:paraId="47E11466" w14:textId="77777777" w:rsidR="007C7660" w:rsidRPr="001121E8" w:rsidRDefault="007C7660" w:rsidP="00680227">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7</w:t>
      </w:r>
      <w:r w:rsidRPr="001121E8">
        <w:rPr>
          <w:rFonts w:ascii="黑体" w:eastAsia="黑体" w:hAnsi="宋体"/>
          <w:bCs/>
          <w:szCs w:val="32"/>
        </w:rPr>
        <w:t>分</w:t>
      </w:r>
      <w:r w:rsidRPr="001121E8">
        <w:rPr>
          <w:rFonts w:ascii="黑体" w:eastAsia="黑体" w:hAnsi="宋体" w:hint="eastAsia"/>
          <w:bCs/>
          <w:szCs w:val="32"/>
        </w:rPr>
        <w:t>。其中：</w:t>
      </w:r>
    </w:p>
    <w:p w14:paraId="20D8561D"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第（1）小题3</w:t>
      </w:r>
      <w:r w:rsidRPr="001121E8">
        <w:rPr>
          <w:rFonts w:ascii="黑体" w:eastAsia="黑体" w:hAnsi="宋体"/>
          <w:bCs/>
          <w:szCs w:val="32"/>
        </w:rPr>
        <w:t>分</w:t>
      </w:r>
      <w:r w:rsidRPr="001121E8">
        <w:rPr>
          <w:rFonts w:ascii="黑体" w:eastAsia="黑体" w:hAnsi="宋体" w:hint="eastAsia"/>
          <w:bCs/>
          <w:szCs w:val="32"/>
        </w:rPr>
        <w:t>；第（2）小题4分。</w:t>
      </w:r>
    </w:p>
    <w:p w14:paraId="266C4DD6"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第（1）小题写出公式得1分，代入数据过程得1分，计算出结果得1分；第（2）小题求出合力得2分，求出</w:t>
      </w:r>
      <w:r w:rsidRPr="001121E8">
        <w:rPr>
          <w:rFonts w:eastAsia="黑体"/>
          <w:bCs/>
          <w:i/>
          <w:szCs w:val="32"/>
        </w:rPr>
        <w:t>F</w:t>
      </w:r>
      <w:r w:rsidRPr="001121E8">
        <w:rPr>
          <w:rFonts w:ascii="黑体" w:eastAsia="黑体" w:hAnsi="宋体" w:hint="eastAsia"/>
          <w:bCs/>
          <w:szCs w:val="32"/>
        </w:rPr>
        <w:t>得2分；每小题其它正确解法均可参照给分。</w:t>
      </w:r>
    </w:p>
    <w:p w14:paraId="1EECC210" w14:textId="64A978DE" w:rsidR="007C7660" w:rsidRPr="00680227" w:rsidRDefault="007C7660">
      <w:pPr>
        <w:pStyle w:val="a9"/>
        <w:rPr>
          <w:lang w:val="en-US"/>
        </w:rPr>
      </w:pPr>
      <w:r>
        <w:t>2011</w:t>
      </w:r>
      <w:r>
        <w:t>年上海会考调研</w:t>
      </w:r>
      <w:r>
        <w:rPr>
          <w:rFonts w:hint="eastAsia"/>
          <w:lang w:eastAsia="zh-CN"/>
        </w:rPr>
        <w:t>27</w:t>
      </w:r>
    </w:p>
  </w:comment>
  <w:comment w:id="30" w:author="fanjing" w:date="2014-05-24T17:40:00Z" w:initials="fj">
    <w:p w14:paraId="64D61899" w14:textId="6608C75A" w:rsidR="007C7660" w:rsidRPr="001121E8" w:rsidRDefault="007C7660" w:rsidP="00680227">
      <w:r>
        <w:rPr>
          <w:rStyle w:val="a8"/>
        </w:rPr>
        <w:annotationRef/>
      </w:r>
      <w:r w:rsidRPr="001121E8">
        <w:rPr>
          <w:rFonts w:hint="eastAsia"/>
        </w:rPr>
        <w:t>（共</w:t>
      </w:r>
      <w:r w:rsidRPr="001121E8">
        <w:rPr>
          <w:rFonts w:hint="eastAsia"/>
        </w:rPr>
        <w:t>6</w:t>
      </w:r>
      <w:r w:rsidRPr="001121E8">
        <w:rPr>
          <w:rFonts w:hint="eastAsia"/>
        </w:rPr>
        <w:t>分）</w:t>
      </w:r>
    </w:p>
    <w:p w14:paraId="047A9B73" w14:textId="77777777" w:rsidR="007C7660" w:rsidRPr="001121E8" w:rsidRDefault="007C7660" w:rsidP="00680227">
      <w:r w:rsidRPr="001121E8">
        <w:rPr>
          <w:rFonts w:hint="eastAsia"/>
        </w:rPr>
        <w:t>以小球为研究对象</w:t>
      </w:r>
    </w:p>
    <w:p w14:paraId="6EAA3389" w14:textId="77777777" w:rsidR="007C7660" w:rsidRPr="001121E8" w:rsidRDefault="007C7660" w:rsidP="00680227">
      <w:r w:rsidRPr="001121E8">
        <w:rPr>
          <w:rFonts w:hint="eastAsia"/>
        </w:rPr>
        <w:t>（</w:t>
      </w:r>
      <w:r w:rsidRPr="001121E8">
        <w:rPr>
          <w:rFonts w:hint="eastAsia"/>
        </w:rPr>
        <w:t>1</w:t>
      </w:r>
      <w:r w:rsidRPr="001121E8">
        <w:rPr>
          <w:rFonts w:hint="eastAsia"/>
        </w:rPr>
        <w:t>）</w:t>
      </w:r>
      <w:r w:rsidRPr="001121E8">
        <w:rPr>
          <w:rFonts w:hint="eastAsia"/>
          <w:i/>
        </w:rPr>
        <w:t>E</w:t>
      </w:r>
      <w:r w:rsidRPr="001121E8">
        <w:rPr>
          <w:rFonts w:hint="eastAsia"/>
          <w:vertAlign w:val="subscript"/>
        </w:rPr>
        <w:t>pA</w:t>
      </w:r>
      <w:r>
        <w:rPr>
          <w:rFonts w:hint="eastAsia"/>
        </w:rPr>
        <w:t>＝</w:t>
      </w:r>
      <w:r w:rsidRPr="001121E8">
        <w:rPr>
          <w:rFonts w:hint="eastAsia"/>
          <w:i/>
        </w:rPr>
        <w:t>mgh</w:t>
      </w:r>
      <w:r w:rsidRPr="001121E8">
        <w:rPr>
          <w:rFonts w:hint="eastAsia"/>
          <w:vertAlign w:val="subscript"/>
        </w:rPr>
        <w:t>A</w:t>
      </w:r>
      <w:r>
        <w:rPr>
          <w:rFonts w:hint="eastAsia"/>
        </w:rPr>
        <w:t>＝</w:t>
      </w:r>
      <w:r w:rsidRPr="001121E8">
        <w:rPr>
          <w:rFonts w:hint="eastAsia"/>
          <w:i/>
        </w:rPr>
        <w:t>mg</w:t>
      </w:r>
      <w:r w:rsidRPr="001121E8">
        <w:rPr>
          <w:rFonts w:hint="eastAsia"/>
        </w:rPr>
        <w:t>（</w:t>
      </w:r>
      <w:r w:rsidRPr="001121E8">
        <w:rPr>
          <w:rFonts w:hint="eastAsia"/>
          <w:i/>
        </w:rPr>
        <w:t>H</w:t>
      </w:r>
      <w:r>
        <w:rPr>
          <w:rFonts w:hint="eastAsia"/>
        </w:rPr>
        <w:t>－</w:t>
      </w:r>
      <w:r w:rsidRPr="001121E8">
        <w:rPr>
          <w:rFonts w:hint="eastAsia"/>
          <w:i/>
        </w:rPr>
        <w:t>l</w:t>
      </w:r>
      <w:r w:rsidRPr="001121E8">
        <w:rPr>
          <w:rFonts w:hint="eastAsia"/>
        </w:rPr>
        <w:t>cos</w:t>
      </w:r>
      <w:r w:rsidRPr="001121E8">
        <w:rPr>
          <w:i/>
        </w:rPr>
        <w:t>θ</w:t>
      </w:r>
      <w:r w:rsidRPr="001121E8">
        <w:rPr>
          <w:rFonts w:hint="eastAsia"/>
        </w:rPr>
        <w:t>）</w:t>
      </w:r>
    </w:p>
    <w:p w14:paraId="128807C8" w14:textId="77777777" w:rsidR="007C7660" w:rsidRPr="001121E8" w:rsidRDefault="007C7660" w:rsidP="00680227">
      <w:r w:rsidRPr="001121E8">
        <w:rPr>
          <w:rFonts w:hint="eastAsia"/>
        </w:rPr>
        <w:t>（</w:t>
      </w:r>
      <w:r w:rsidRPr="001121E8">
        <w:rPr>
          <w:rFonts w:hint="eastAsia"/>
        </w:rPr>
        <w:t>2</w:t>
      </w:r>
      <w:r w:rsidRPr="001121E8">
        <w:rPr>
          <w:rFonts w:hint="eastAsia"/>
        </w:rPr>
        <w:t>）小球从</w:t>
      </w:r>
      <w:r w:rsidRPr="001121E8">
        <w:rPr>
          <w:rFonts w:hint="eastAsia"/>
        </w:rPr>
        <w:t>A</w:t>
      </w:r>
      <w:r w:rsidRPr="001121E8">
        <w:rPr>
          <w:rFonts w:hint="eastAsia"/>
        </w:rPr>
        <w:t>运动到</w:t>
      </w:r>
      <w:r w:rsidRPr="001121E8">
        <w:rPr>
          <w:rFonts w:hint="eastAsia"/>
        </w:rPr>
        <w:t>C</w:t>
      </w:r>
      <w:r w:rsidRPr="001121E8">
        <w:rPr>
          <w:rFonts w:hint="eastAsia"/>
        </w:rPr>
        <w:t>只有重力做功，机械能守恒：</w:t>
      </w:r>
    </w:p>
    <w:p w14:paraId="079F449F" w14:textId="77777777" w:rsidR="007C7660" w:rsidRPr="001121E8" w:rsidRDefault="007C7660" w:rsidP="00680227">
      <w:pPr>
        <w:rPr>
          <w:rFonts w:ascii="黑体" w:eastAsia="黑体" w:hAnsi="宋体"/>
          <w:bCs/>
          <w:szCs w:val="32"/>
          <w:vertAlign w:val="superscript"/>
        </w:rPr>
      </w:pPr>
      <w:r w:rsidRPr="001121E8">
        <w:rPr>
          <w:rFonts w:hint="eastAsia"/>
          <w:i/>
        </w:rPr>
        <w:t>mgh</w:t>
      </w:r>
      <w:r w:rsidRPr="001121E8">
        <w:rPr>
          <w:rFonts w:hint="eastAsia"/>
          <w:vertAlign w:val="subscript"/>
        </w:rPr>
        <w:t>A</w:t>
      </w:r>
      <w:r>
        <w:rPr>
          <w:rFonts w:hint="eastAsia"/>
        </w:rPr>
        <w:t>＋</w:t>
      </w:r>
      <w:r w:rsidRPr="001121E8">
        <w:rPr>
          <w:rFonts w:hint="eastAsia"/>
        </w:rPr>
        <w:t>0</w:t>
      </w:r>
      <w:r>
        <w:rPr>
          <w:rFonts w:hint="eastAsia"/>
        </w:rPr>
        <w:t>＝</w:t>
      </w:r>
      <w:r w:rsidRPr="001121E8">
        <w:rPr>
          <w:rFonts w:hint="eastAsia"/>
        </w:rPr>
        <w:t>0</w:t>
      </w:r>
      <w:r>
        <w:rPr>
          <w:rFonts w:hint="eastAsia"/>
        </w:rPr>
        <w:t>＋</w:t>
      </w:r>
      <w:r w:rsidRPr="001121E8">
        <w:rPr>
          <w:bCs/>
          <w:i/>
          <w:szCs w:val="21"/>
        </w:rPr>
        <w:fldChar w:fldCharType="begin"/>
      </w:r>
      <w:r w:rsidRPr="001121E8">
        <w:rPr>
          <w:bCs/>
          <w:i/>
          <w:szCs w:val="21"/>
        </w:rPr>
        <w:instrText>eq \f(</w:instrText>
      </w:r>
      <w:r w:rsidRPr="001121E8">
        <w:rPr>
          <w:rFonts w:hint="eastAsia"/>
          <w:bCs/>
          <w:szCs w:val="21"/>
        </w:rPr>
        <w:instrText>1,2</w:instrText>
      </w:r>
      <w:r w:rsidRPr="001121E8">
        <w:rPr>
          <w:bCs/>
          <w:i/>
          <w:szCs w:val="21"/>
        </w:rPr>
        <w:instrText>)</w:instrText>
      </w:r>
      <w:r w:rsidRPr="001121E8">
        <w:rPr>
          <w:bCs/>
          <w:i/>
          <w:szCs w:val="21"/>
        </w:rPr>
        <w:fldChar w:fldCharType="end"/>
      </w:r>
      <w:r w:rsidRPr="001121E8">
        <w:rPr>
          <w:rFonts w:hint="eastAsia"/>
          <w:bCs/>
          <w:i/>
          <w:szCs w:val="21"/>
        </w:rPr>
        <w:t xml:space="preserve"> mv</w:t>
      </w:r>
      <w:r w:rsidRPr="001121E8">
        <w:rPr>
          <w:rFonts w:hint="eastAsia"/>
          <w:bCs/>
          <w:szCs w:val="21"/>
          <w:vertAlign w:val="subscript"/>
        </w:rPr>
        <w:t>C</w:t>
      </w:r>
      <w:r w:rsidRPr="001121E8">
        <w:rPr>
          <w:rFonts w:hint="eastAsia"/>
          <w:bCs/>
          <w:szCs w:val="21"/>
          <w:vertAlign w:val="superscript"/>
        </w:rPr>
        <w:t>2</w:t>
      </w:r>
    </w:p>
    <w:p w14:paraId="04184DC0" w14:textId="77777777" w:rsidR="007C7660" w:rsidRPr="001121E8" w:rsidRDefault="007C7660" w:rsidP="00680227">
      <w:pPr>
        <w:rPr>
          <w:bCs/>
        </w:rPr>
      </w:pPr>
      <w:r w:rsidRPr="001121E8">
        <w:rPr>
          <w:rFonts w:hint="eastAsia"/>
          <w:bCs/>
          <w:i/>
          <w:szCs w:val="21"/>
        </w:rPr>
        <w:t>v</w:t>
      </w:r>
      <w:r w:rsidRPr="001121E8">
        <w:rPr>
          <w:rFonts w:hint="eastAsia"/>
          <w:bCs/>
          <w:szCs w:val="21"/>
          <w:vertAlign w:val="subscript"/>
        </w:rPr>
        <w:t xml:space="preserve">C </w:t>
      </w:r>
      <w:r>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\r(2</w:instrText>
      </w:r>
      <w:r w:rsidRPr="001121E8">
        <w:rPr>
          <w:rFonts w:hint="eastAsia"/>
          <w:i/>
        </w:rPr>
        <w:instrText>gh</w:instrText>
      </w:r>
      <w:r w:rsidRPr="001121E8">
        <w:rPr>
          <w:rFonts w:hint="eastAsia"/>
          <w:vertAlign w:val="subscript"/>
        </w:rPr>
        <w:instrText>A</w:instrText>
      </w:r>
      <w:r w:rsidRPr="001121E8">
        <w:rPr>
          <w:rFonts w:hint="eastAsia"/>
          <w:bCs/>
          <w:szCs w:val="21"/>
        </w:rPr>
        <w:instrText>)</w:instrText>
      </w:r>
      <w:r w:rsidRPr="001121E8">
        <w:rPr>
          <w:bCs/>
          <w:szCs w:val="21"/>
        </w:rPr>
        <w:instrText xml:space="preserve"> </w:instrText>
      </w:r>
      <w:r w:rsidRPr="001121E8">
        <w:rPr>
          <w:bCs/>
          <w:szCs w:val="21"/>
        </w:rPr>
        <w:fldChar w:fldCharType="end"/>
      </w:r>
      <w:r>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\r(2</w:instrText>
      </w:r>
      <w:r w:rsidRPr="001121E8">
        <w:rPr>
          <w:rFonts w:hint="eastAsia"/>
          <w:i/>
        </w:rPr>
        <w:instrText>g</w:instrText>
      </w:r>
      <w:r w:rsidRPr="001121E8">
        <w:rPr>
          <w:rFonts w:hint="eastAsia"/>
        </w:rPr>
        <w:instrText>（</w:instrText>
      </w:r>
      <w:r w:rsidRPr="001121E8">
        <w:rPr>
          <w:rFonts w:hint="eastAsia"/>
          <w:i/>
        </w:rPr>
        <w:instrText>H</w:instrText>
      </w:r>
      <w:r w:rsidRPr="001121E8">
        <w:rPr>
          <w:rFonts w:hint="eastAsia"/>
        </w:rPr>
        <w:instrText>-</w:instrText>
      </w:r>
      <w:r w:rsidRPr="001121E8">
        <w:rPr>
          <w:rFonts w:hint="eastAsia"/>
          <w:i/>
        </w:rPr>
        <w:instrText>l</w:instrText>
      </w:r>
      <w:r w:rsidRPr="001121E8">
        <w:rPr>
          <w:rFonts w:hint="eastAsia"/>
        </w:rPr>
        <w:instrText>cos</w:instrText>
      </w:r>
      <w:r w:rsidRPr="001121E8">
        <w:rPr>
          <w:i/>
        </w:rPr>
        <w:instrText>θ</w:instrText>
      </w:r>
      <w:r w:rsidRPr="001121E8">
        <w:rPr>
          <w:rFonts w:hint="eastAsia"/>
        </w:rPr>
        <w:instrText>）</w:instrText>
      </w:r>
      <w:r w:rsidRPr="001121E8">
        <w:rPr>
          <w:rFonts w:hint="eastAsia"/>
        </w:rPr>
        <w:instrText>)</w:instrText>
      </w:r>
      <w:r w:rsidRPr="001121E8">
        <w:rPr>
          <w:bCs/>
          <w:szCs w:val="21"/>
        </w:rPr>
        <w:fldChar w:fldCharType="end"/>
      </w:r>
    </w:p>
    <w:p w14:paraId="336B64E4"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评分说明：</w:t>
      </w:r>
    </w:p>
    <w:p w14:paraId="3A0A43C3" w14:textId="77777777" w:rsidR="007C7660" w:rsidRPr="001121E8" w:rsidRDefault="007C7660" w:rsidP="00680227">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6</w:t>
      </w:r>
      <w:r w:rsidRPr="001121E8">
        <w:rPr>
          <w:rFonts w:ascii="黑体" w:eastAsia="黑体" w:hAnsi="宋体"/>
          <w:bCs/>
          <w:szCs w:val="32"/>
        </w:rPr>
        <w:t>分</w:t>
      </w:r>
      <w:r w:rsidRPr="001121E8">
        <w:rPr>
          <w:rFonts w:ascii="黑体" w:eastAsia="黑体" w:hAnsi="宋体" w:hint="eastAsia"/>
          <w:bCs/>
          <w:szCs w:val="32"/>
        </w:rPr>
        <w:t>。每小题各3分。</w:t>
      </w:r>
    </w:p>
    <w:p w14:paraId="36D66DE0"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每小题其它正确解法均可参照给分。</w:t>
      </w:r>
    </w:p>
    <w:p w14:paraId="6A0AE7C3" w14:textId="04EB987B" w:rsidR="007C7660" w:rsidRPr="00680227" w:rsidRDefault="007C7660">
      <w:pPr>
        <w:pStyle w:val="a9"/>
        <w:rPr>
          <w:lang w:val="en-US"/>
        </w:rPr>
      </w:pPr>
      <w:r>
        <w:t>2011</w:t>
      </w:r>
      <w:r>
        <w:t>年上海会考调研</w:t>
      </w:r>
      <w:r>
        <w:rPr>
          <w:rFonts w:hint="eastAsia"/>
          <w:lang w:eastAsia="zh-CN"/>
        </w:rPr>
        <w:t>28</w:t>
      </w:r>
    </w:p>
  </w:comment>
  <w:comment w:id="31" w:author="fanjing" w:date="2014-05-24T17:41:00Z" w:initials="fj">
    <w:p w14:paraId="51A9B36C" w14:textId="3C346F36" w:rsidR="007C7660" w:rsidRPr="001121E8" w:rsidRDefault="007C7660" w:rsidP="00680227">
      <w:r>
        <w:rPr>
          <w:rStyle w:val="a8"/>
        </w:rPr>
        <w:annotationRef/>
      </w:r>
      <w:r w:rsidRPr="001121E8">
        <w:rPr>
          <w:rFonts w:hint="eastAsia"/>
        </w:rPr>
        <w:t>（共</w:t>
      </w:r>
      <w:r w:rsidRPr="001121E8">
        <w:rPr>
          <w:rFonts w:hint="eastAsia"/>
        </w:rPr>
        <w:t>6</w:t>
      </w:r>
      <w:r w:rsidRPr="001121E8">
        <w:rPr>
          <w:rFonts w:hint="eastAsia"/>
        </w:rPr>
        <w:t>分）</w:t>
      </w:r>
    </w:p>
    <w:p w14:paraId="76552487" w14:textId="77777777" w:rsidR="007C7660" w:rsidRPr="001121E8" w:rsidRDefault="007C7660" w:rsidP="00680227">
      <w:r w:rsidRPr="001121E8">
        <w:rPr>
          <w:rFonts w:hint="eastAsia"/>
        </w:rPr>
        <w:t>以封闭端密闭气体为研究对象</w:t>
      </w:r>
    </w:p>
    <w:p w14:paraId="3B673745" w14:textId="77777777" w:rsidR="007C7660" w:rsidRPr="001121E8" w:rsidRDefault="007C7660" w:rsidP="00680227">
      <w:r w:rsidRPr="001121E8">
        <w:rPr>
          <w:rFonts w:hint="eastAsia"/>
        </w:rPr>
        <w:t>（</w:t>
      </w:r>
      <w:r w:rsidRPr="001121E8">
        <w:rPr>
          <w:rFonts w:hint="eastAsia"/>
        </w:rPr>
        <w:t>1</w:t>
      </w:r>
      <w:r w:rsidRPr="001121E8">
        <w:rPr>
          <w:rFonts w:hint="eastAsia"/>
        </w:rPr>
        <w:t>）</w:t>
      </w:r>
      <w:r w:rsidRPr="001121E8">
        <w:rPr>
          <w:rFonts w:hint="eastAsia"/>
          <w:i/>
        </w:rPr>
        <w:t>p</w:t>
      </w:r>
      <w:r w:rsidRPr="001121E8">
        <w:rPr>
          <w:rFonts w:hint="eastAsia"/>
          <w:vertAlign w:val="subscript"/>
        </w:rPr>
        <w:t>1</w:t>
      </w:r>
      <w:r>
        <w:rPr>
          <w:rFonts w:hint="eastAsia"/>
        </w:rPr>
        <w:t>＝</w:t>
      </w:r>
      <w:r w:rsidRPr="001121E8">
        <w:rPr>
          <w:rFonts w:hint="eastAsia"/>
          <w:i/>
        </w:rPr>
        <w:t>p</w:t>
      </w:r>
      <w:r w:rsidRPr="001121E8">
        <w:rPr>
          <w:rFonts w:hint="eastAsia"/>
          <w:vertAlign w:val="subscript"/>
        </w:rPr>
        <w:t>0</w:t>
      </w:r>
      <w:r>
        <w:rPr>
          <w:rFonts w:hint="eastAsia"/>
        </w:rPr>
        <w:t>－</w:t>
      </w:r>
      <w:r w:rsidRPr="001121E8">
        <w:rPr>
          <w:i/>
        </w:rPr>
        <w:t>ρ</w:t>
      </w:r>
      <w:r w:rsidRPr="001121E8">
        <w:rPr>
          <w:rFonts w:hint="eastAsia"/>
          <w:i/>
        </w:rPr>
        <w:t>gh</w:t>
      </w:r>
      <w:r>
        <w:rPr>
          <w:rFonts w:hint="eastAsia"/>
          <w:i/>
        </w:rPr>
        <w:t>＝</w:t>
      </w:r>
      <w:r>
        <w:rPr>
          <w:rFonts w:hint="eastAsia"/>
        </w:rPr>
        <w:t>（</w:t>
      </w:r>
      <w:r w:rsidRPr="001121E8">
        <w:rPr>
          <w:rFonts w:hint="eastAsia"/>
        </w:rPr>
        <w:t>76</w:t>
      </w:r>
      <w:r>
        <w:rPr>
          <w:rFonts w:hint="eastAsia"/>
        </w:rPr>
        <w:t>－</w:t>
      </w:r>
      <w:r w:rsidRPr="001121E8">
        <w:rPr>
          <w:rFonts w:hint="eastAsia"/>
        </w:rPr>
        <w:t>4</w:t>
      </w:r>
      <w:r>
        <w:rPr>
          <w:rFonts w:hint="eastAsia"/>
        </w:rPr>
        <w:t>）</w:t>
      </w:r>
      <w:r w:rsidRPr="001121E8">
        <w:rPr>
          <w:rFonts w:hint="eastAsia"/>
        </w:rPr>
        <w:t>cmHg</w:t>
      </w:r>
      <w:r>
        <w:rPr>
          <w:rFonts w:hint="eastAsia"/>
        </w:rPr>
        <w:t>＝</w:t>
      </w:r>
      <w:r>
        <w:rPr>
          <w:rFonts w:hint="eastAsia"/>
        </w:rPr>
        <w:t>72</w:t>
      </w:r>
      <w:r w:rsidRPr="001121E8">
        <w:rPr>
          <w:rFonts w:hint="eastAsia"/>
        </w:rPr>
        <w:t>cmHg</w:t>
      </w:r>
    </w:p>
    <w:p w14:paraId="01C01F06" w14:textId="77777777" w:rsidR="007C7660" w:rsidRPr="001121E8" w:rsidRDefault="007C7660" w:rsidP="00680227">
      <w:r w:rsidRPr="001121E8">
        <w:rPr>
          <w:rFonts w:hint="eastAsia"/>
        </w:rPr>
        <w:t>（</w:t>
      </w:r>
      <w:r w:rsidRPr="001121E8">
        <w:rPr>
          <w:rFonts w:hint="eastAsia"/>
        </w:rPr>
        <w:t>2</w:t>
      </w:r>
      <w:r w:rsidRPr="001121E8">
        <w:rPr>
          <w:rFonts w:hint="eastAsia"/>
        </w:rPr>
        <w:t>）</w:t>
      </w:r>
      <w:r w:rsidRPr="001121E8">
        <w:rPr>
          <w:rFonts w:hint="eastAsia"/>
          <w:i/>
        </w:rPr>
        <w:t>l</w:t>
      </w:r>
      <w:r w:rsidRPr="001121E8">
        <w:rPr>
          <w:rFonts w:hint="eastAsia"/>
          <w:vertAlign w:val="subscript"/>
        </w:rPr>
        <w:t>1</w:t>
      </w:r>
      <w:r>
        <w:rPr>
          <w:rFonts w:hint="eastAsia"/>
        </w:rPr>
        <w:t>＝</w:t>
      </w:r>
      <w:smartTag w:uri="urn:schemas-microsoft-com:office:smarttags" w:element="chmetcnv">
        <w:smartTagPr>
          <w:attr w:name="UnitName" w:val="cm"/>
          <w:attr w:name="SourceValue" w:val="10"/>
          <w:attr w:name="HasSpace" w:val="True"/>
          <w:attr w:name="Negative" w:val="False"/>
          <w:attr w:name="NumberType" w:val="1"/>
          <w:attr w:name="TCSC" w:val="0"/>
        </w:smartTagPr>
        <w:r w:rsidRPr="001121E8">
          <w:rPr>
            <w:rFonts w:hint="eastAsia"/>
          </w:rPr>
          <w:t>10 cm</w:t>
        </w:r>
      </w:smartTag>
      <w:r w:rsidRPr="001121E8">
        <w:rPr>
          <w:rFonts w:hint="eastAsia"/>
        </w:rPr>
        <w:t>，</w:t>
      </w:r>
    </w:p>
    <w:p w14:paraId="4272CB33" w14:textId="77777777" w:rsidR="007C7660" w:rsidRPr="001121E8" w:rsidRDefault="007C7660" w:rsidP="00680227">
      <w:r w:rsidRPr="001121E8">
        <w:rPr>
          <w:rFonts w:hint="eastAsia"/>
          <w:i/>
        </w:rPr>
        <w:t>p</w:t>
      </w:r>
      <w:r w:rsidRPr="001121E8">
        <w:rPr>
          <w:rFonts w:hint="eastAsia"/>
          <w:vertAlign w:val="subscript"/>
        </w:rPr>
        <w:t>2</w:t>
      </w:r>
      <w:r>
        <w:rPr>
          <w:rFonts w:hint="eastAsia"/>
        </w:rPr>
        <w:t>＝</w:t>
      </w:r>
      <w:r w:rsidRPr="001121E8">
        <w:rPr>
          <w:rFonts w:hint="eastAsia"/>
          <w:i/>
        </w:rPr>
        <w:t>p</w:t>
      </w:r>
      <w:r w:rsidRPr="001121E8">
        <w:rPr>
          <w:rFonts w:hint="eastAsia"/>
          <w:vertAlign w:val="subscript"/>
        </w:rPr>
        <w:t>0</w:t>
      </w:r>
      <w:r>
        <w:rPr>
          <w:rFonts w:hint="eastAsia"/>
        </w:rPr>
        <w:t>＋</w:t>
      </w:r>
      <w:r w:rsidRPr="001121E8">
        <w:rPr>
          <w:i/>
        </w:rPr>
        <w:t>ρ</w:t>
      </w:r>
      <w:r w:rsidRPr="001121E8">
        <w:rPr>
          <w:rFonts w:hint="eastAsia"/>
          <w:i/>
        </w:rPr>
        <w:t>gh</w:t>
      </w:r>
      <w:r>
        <w:rPr>
          <w:rFonts w:hint="eastAsia"/>
          <w:i/>
        </w:rPr>
        <w:t>＝</w:t>
      </w:r>
      <w:r>
        <w:rPr>
          <w:rFonts w:hint="eastAsia"/>
        </w:rPr>
        <w:t>（</w:t>
      </w:r>
      <w:r w:rsidRPr="001121E8">
        <w:rPr>
          <w:rFonts w:hint="eastAsia"/>
        </w:rPr>
        <w:t>76</w:t>
      </w:r>
      <w:r>
        <w:rPr>
          <w:rFonts w:hint="eastAsia"/>
        </w:rPr>
        <w:t>＋</w:t>
      </w:r>
      <w:r w:rsidRPr="001121E8">
        <w:rPr>
          <w:rFonts w:hint="eastAsia"/>
        </w:rPr>
        <w:t>4</w:t>
      </w:r>
      <w:r>
        <w:rPr>
          <w:rFonts w:hint="eastAsia"/>
        </w:rPr>
        <w:t>）</w:t>
      </w:r>
      <w:r w:rsidRPr="001121E8">
        <w:rPr>
          <w:rFonts w:hint="eastAsia"/>
        </w:rPr>
        <w:t>cmHg</w:t>
      </w:r>
      <w:r>
        <w:rPr>
          <w:rFonts w:hint="eastAsia"/>
        </w:rPr>
        <w:t>＝</w:t>
      </w:r>
      <w:r w:rsidRPr="001121E8">
        <w:rPr>
          <w:rFonts w:hint="eastAsia"/>
        </w:rPr>
        <w:t>80cmHg</w:t>
      </w:r>
    </w:p>
    <w:p w14:paraId="48EA28D7" w14:textId="77777777" w:rsidR="007C7660" w:rsidRPr="001121E8" w:rsidRDefault="007C7660" w:rsidP="00680227">
      <w:r w:rsidRPr="001121E8">
        <w:rPr>
          <w:rFonts w:hint="eastAsia"/>
        </w:rPr>
        <w:t>根据波意耳定律有：</w:t>
      </w:r>
      <w:r w:rsidRPr="001121E8">
        <w:rPr>
          <w:rFonts w:hint="eastAsia"/>
          <w:i/>
        </w:rPr>
        <w:t>p</w:t>
      </w:r>
      <w:r w:rsidRPr="001121E8">
        <w:rPr>
          <w:rFonts w:hint="eastAsia"/>
          <w:vertAlign w:val="subscript"/>
        </w:rPr>
        <w:t>1</w:t>
      </w:r>
      <w:r w:rsidRPr="001121E8">
        <w:rPr>
          <w:rFonts w:hint="eastAsia"/>
          <w:i/>
        </w:rPr>
        <w:t>l</w:t>
      </w:r>
      <w:r w:rsidRPr="001121E8">
        <w:rPr>
          <w:rFonts w:hint="eastAsia"/>
          <w:vertAlign w:val="subscript"/>
        </w:rPr>
        <w:t>1</w:t>
      </w:r>
      <w:r w:rsidRPr="001121E8">
        <w:rPr>
          <w:rFonts w:hint="eastAsia"/>
          <w:i/>
        </w:rPr>
        <w:t>S</w:t>
      </w:r>
      <w:r>
        <w:rPr>
          <w:rFonts w:hint="eastAsia"/>
          <w:i/>
        </w:rPr>
        <w:t>＝</w:t>
      </w:r>
      <w:r w:rsidRPr="001121E8">
        <w:rPr>
          <w:rFonts w:hint="eastAsia"/>
          <w:i/>
        </w:rPr>
        <w:t>p</w:t>
      </w:r>
      <w:r w:rsidRPr="001121E8">
        <w:rPr>
          <w:rFonts w:hint="eastAsia"/>
          <w:vertAlign w:val="subscript"/>
        </w:rPr>
        <w:t>2</w:t>
      </w:r>
      <w:r w:rsidRPr="001121E8">
        <w:rPr>
          <w:rFonts w:hint="eastAsia"/>
          <w:i/>
        </w:rPr>
        <w:t>l</w:t>
      </w:r>
      <w:r w:rsidRPr="001121E8">
        <w:rPr>
          <w:rFonts w:hint="eastAsia"/>
          <w:vertAlign w:val="subscript"/>
        </w:rPr>
        <w:t>2</w:t>
      </w:r>
      <w:r w:rsidRPr="001121E8">
        <w:rPr>
          <w:rFonts w:hint="eastAsia"/>
          <w:i/>
        </w:rPr>
        <w:t>S</w:t>
      </w:r>
    </w:p>
    <w:p w14:paraId="5A2D8B42" w14:textId="77777777" w:rsidR="007C7660" w:rsidRPr="001121E8" w:rsidRDefault="007C7660" w:rsidP="00680227">
      <w:r w:rsidRPr="001121E8">
        <w:rPr>
          <w:rFonts w:hint="eastAsia"/>
          <w:i/>
        </w:rPr>
        <w:t>l</w:t>
      </w:r>
      <w:r w:rsidRPr="001121E8">
        <w:rPr>
          <w:rFonts w:hint="eastAsia"/>
          <w:vertAlign w:val="subscript"/>
        </w:rPr>
        <w:t>2</w:t>
      </w:r>
      <w:r>
        <w:rPr>
          <w:rFonts w:hint="eastAsia"/>
        </w:rPr>
        <w:t>＝</w:t>
      </w:r>
      <w:r w:rsidRPr="001121E8">
        <w:rPr>
          <w:bCs/>
          <w:i/>
          <w:szCs w:val="21"/>
        </w:rPr>
        <w:fldChar w:fldCharType="begin"/>
      </w:r>
      <w:r w:rsidRPr="001121E8">
        <w:rPr>
          <w:bCs/>
          <w:i/>
          <w:szCs w:val="21"/>
        </w:rPr>
        <w:instrText>eq \f(</w:instrText>
      </w:r>
      <w:r w:rsidRPr="001121E8">
        <w:rPr>
          <w:rFonts w:hint="eastAsia"/>
          <w:i/>
        </w:rPr>
        <w:instrText>p</w:instrText>
      </w:r>
      <w:r w:rsidRPr="001121E8">
        <w:rPr>
          <w:rFonts w:hint="eastAsia"/>
          <w:vertAlign w:val="subscript"/>
        </w:rPr>
        <w:instrText>1</w:instrText>
      </w:r>
      <w:r w:rsidRPr="001121E8">
        <w:rPr>
          <w:rFonts w:hint="eastAsia"/>
          <w:i/>
        </w:rPr>
        <w:instrText xml:space="preserve"> l</w:instrText>
      </w:r>
      <w:r w:rsidRPr="001121E8">
        <w:rPr>
          <w:rFonts w:hint="eastAsia"/>
          <w:vertAlign w:val="subscript"/>
        </w:rPr>
        <w:instrText>1</w:instrText>
      </w:r>
      <w:r w:rsidRPr="001121E8">
        <w:rPr>
          <w:rFonts w:hint="eastAsia"/>
          <w:bCs/>
          <w:szCs w:val="21"/>
        </w:rPr>
        <w:instrText>,</w:instrText>
      </w:r>
      <w:r w:rsidRPr="001121E8">
        <w:rPr>
          <w:rFonts w:hint="eastAsia"/>
          <w:i/>
        </w:rPr>
        <w:instrText>p</w:instrText>
      </w:r>
      <w:r w:rsidRPr="001121E8">
        <w:rPr>
          <w:rFonts w:hint="eastAsia"/>
          <w:vertAlign w:val="subscript"/>
        </w:rPr>
        <w:instrText>2</w:instrText>
      </w:r>
      <w:r w:rsidRPr="001121E8">
        <w:rPr>
          <w:bCs/>
          <w:i/>
          <w:szCs w:val="21"/>
        </w:rPr>
        <w:instrText>)</w:instrText>
      </w:r>
      <w:r w:rsidRPr="001121E8">
        <w:rPr>
          <w:bCs/>
          <w:i/>
          <w:szCs w:val="21"/>
        </w:rPr>
        <w:fldChar w:fldCharType="end"/>
      </w:r>
      <w:r>
        <w:rPr>
          <w:rFonts w:hint="eastAsia"/>
          <w:bCs/>
          <w:i/>
          <w:szCs w:val="21"/>
        </w:rPr>
        <w:t>＝</w:t>
      </w:r>
      <w:r w:rsidRPr="001121E8">
        <w:rPr>
          <w:bCs/>
          <w:i/>
          <w:szCs w:val="21"/>
        </w:rPr>
        <w:fldChar w:fldCharType="begin"/>
      </w:r>
      <w:r w:rsidRPr="001121E8">
        <w:rPr>
          <w:bCs/>
          <w:i/>
          <w:szCs w:val="21"/>
        </w:rPr>
        <w:instrText>eq \f(</w:instrText>
      </w:r>
      <w:r w:rsidRPr="001121E8">
        <w:rPr>
          <w:rFonts w:hint="eastAsia"/>
        </w:rPr>
        <w:instrText>72</w:instrText>
      </w:r>
      <w:r w:rsidRPr="001121E8">
        <w:instrText>×</w:instrText>
      </w:r>
      <w:r w:rsidRPr="001121E8">
        <w:rPr>
          <w:rFonts w:hint="eastAsia"/>
        </w:rPr>
        <w:instrText>10</w:instrText>
      </w:r>
      <w:r w:rsidRPr="001121E8">
        <w:rPr>
          <w:rFonts w:hint="eastAsia"/>
          <w:bCs/>
          <w:szCs w:val="21"/>
        </w:rPr>
        <w:instrText>,</w:instrText>
      </w:r>
      <w:r w:rsidRPr="001121E8">
        <w:rPr>
          <w:rFonts w:hint="eastAsia"/>
        </w:rPr>
        <w:instrText>80</w:instrText>
      </w:r>
      <w:r w:rsidRPr="001121E8">
        <w:rPr>
          <w:bCs/>
          <w:i/>
          <w:szCs w:val="21"/>
        </w:rPr>
        <w:instrText>)</w:instrText>
      </w:r>
      <w:r w:rsidRPr="001121E8">
        <w:rPr>
          <w:bCs/>
          <w:i/>
          <w:szCs w:val="21"/>
        </w:rPr>
        <w:fldChar w:fldCharType="end"/>
      </w:r>
      <w:r w:rsidRPr="001121E8">
        <w:rPr>
          <w:rFonts w:hint="eastAsia"/>
        </w:rPr>
        <w:t xml:space="preserve"> cm</w:t>
      </w:r>
      <w:r>
        <w:rPr>
          <w:rFonts w:hint="eastAsia"/>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1121E8">
          <w:rPr>
            <w:rFonts w:hint="eastAsia"/>
          </w:rPr>
          <w:t>9 cm</w:t>
        </w:r>
      </w:smartTag>
    </w:p>
    <w:p w14:paraId="204443F0"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评分说明：</w:t>
      </w:r>
    </w:p>
    <w:p w14:paraId="75EF034F" w14:textId="77777777" w:rsidR="007C7660" w:rsidRPr="001121E8" w:rsidRDefault="007C7660" w:rsidP="00680227">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6</w:t>
      </w:r>
      <w:r w:rsidRPr="001121E8">
        <w:rPr>
          <w:rFonts w:ascii="黑体" w:eastAsia="黑体" w:hAnsi="宋体"/>
          <w:bCs/>
          <w:szCs w:val="32"/>
        </w:rPr>
        <w:t>分</w:t>
      </w:r>
      <w:r w:rsidRPr="001121E8">
        <w:rPr>
          <w:rFonts w:ascii="黑体" w:eastAsia="黑体" w:hAnsi="宋体" w:hint="eastAsia"/>
          <w:bCs/>
          <w:szCs w:val="32"/>
        </w:rPr>
        <w:t>。其中</w:t>
      </w:r>
    </w:p>
    <w:p w14:paraId="6D5EE595" w14:textId="77777777" w:rsidR="007C7660" w:rsidRPr="001121E8" w:rsidRDefault="007C7660" w:rsidP="00680227">
      <w:r w:rsidRPr="001121E8">
        <w:rPr>
          <w:rFonts w:ascii="黑体" w:eastAsia="黑体" w:hAnsi="宋体" w:hint="eastAsia"/>
          <w:bCs/>
          <w:szCs w:val="32"/>
        </w:rPr>
        <w:t>第（1）小题2分；第（2）小题4分，正确算出</w:t>
      </w:r>
      <w:r w:rsidRPr="001121E8">
        <w:rPr>
          <w:rFonts w:hint="eastAsia"/>
          <w:i/>
        </w:rPr>
        <w:t xml:space="preserve"> p</w:t>
      </w:r>
      <w:r w:rsidRPr="001121E8">
        <w:rPr>
          <w:rFonts w:hint="eastAsia"/>
          <w:vertAlign w:val="subscript"/>
        </w:rPr>
        <w:t>2</w:t>
      </w:r>
      <w:r w:rsidRPr="001121E8">
        <w:rPr>
          <w:rFonts w:ascii="黑体" w:eastAsia="黑体" w:hAnsi="宋体" w:hint="eastAsia"/>
          <w:bCs/>
          <w:szCs w:val="32"/>
        </w:rPr>
        <w:t>得1分，正确写出</w:t>
      </w:r>
      <w:r w:rsidRPr="001121E8">
        <w:rPr>
          <w:rFonts w:hint="eastAsia"/>
          <w:i/>
        </w:rPr>
        <w:t>p</w:t>
      </w:r>
      <w:smartTag w:uri="urn:schemas-microsoft-com:office:smarttags" w:element="chmetcnv">
        <w:smartTagPr>
          <w:attr w:name="TCSC" w:val="0"/>
          <w:attr w:name="NumberType" w:val="1"/>
          <w:attr w:name="Negative" w:val="False"/>
          <w:attr w:name="HasSpace" w:val="True"/>
          <w:attr w:name="SourceValue" w:val="1"/>
          <w:attr w:name="UnitName" w:val="l"/>
        </w:smartTagPr>
        <w:r w:rsidRPr="001121E8">
          <w:rPr>
            <w:rFonts w:hint="eastAsia"/>
            <w:vertAlign w:val="subscript"/>
          </w:rPr>
          <w:t>1</w:t>
        </w:r>
        <w:r w:rsidRPr="001121E8">
          <w:rPr>
            <w:rFonts w:hint="eastAsia"/>
            <w:i/>
          </w:rPr>
          <w:t xml:space="preserve"> l</w:t>
        </w:r>
      </w:smartTag>
      <w:r w:rsidRPr="001121E8">
        <w:rPr>
          <w:rFonts w:hint="eastAsia"/>
          <w:vertAlign w:val="subscript"/>
        </w:rPr>
        <w:t>1</w:t>
      </w:r>
      <w:r w:rsidRPr="001121E8">
        <w:rPr>
          <w:rFonts w:hint="eastAsia"/>
          <w:i/>
        </w:rPr>
        <w:t>S</w:t>
      </w:r>
      <w:r>
        <w:rPr>
          <w:rFonts w:hint="eastAsia"/>
          <w:i/>
        </w:rPr>
        <w:t>＝</w:t>
      </w:r>
      <w:r w:rsidRPr="001121E8">
        <w:rPr>
          <w:rFonts w:hint="eastAsia"/>
          <w:i/>
        </w:rPr>
        <w:t>p</w:t>
      </w:r>
      <w:smartTag w:uri="urn:schemas-microsoft-com:office:smarttags" w:element="chmetcnv">
        <w:smartTagPr>
          <w:attr w:name="TCSC" w:val="0"/>
          <w:attr w:name="NumberType" w:val="1"/>
          <w:attr w:name="Negative" w:val="False"/>
          <w:attr w:name="HasSpace" w:val="True"/>
          <w:attr w:name="SourceValue" w:val="2"/>
          <w:attr w:name="UnitName" w:val="l"/>
        </w:smartTagPr>
        <w:r w:rsidRPr="001121E8">
          <w:rPr>
            <w:rFonts w:hint="eastAsia"/>
            <w:vertAlign w:val="subscript"/>
          </w:rPr>
          <w:t>2</w:t>
        </w:r>
        <w:r w:rsidRPr="001121E8">
          <w:rPr>
            <w:rFonts w:hint="eastAsia"/>
            <w:i/>
          </w:rPr>
          <w:t xml:space="preserve"> l</w:t>
        </w:r>
      </w:smartTag>
      <w:r w:rsidRPr="001121E8">
        <w:rPr>
          <w:rFonts w:hint="eastAsia"/>
          <w:vertAlign w:val="subscript"/>
        </w:rPr>
        <w:t>2</w:t>
      </w:r>
      <w:r w:rsidRPr="001121E8">
        <w:rPr>
          <w:rFonts w:hint="eastAsia"/>
          <w:i/>
        </w:rPr>
        <w:t>S</w:t>
      </w:r>
      <w:r w:rsidRPr="001121E8">
        <w:rPr>
          <w:rFonts w:ascii="黑体" w:eastAsia="黑体" w:hAnsi="宋体" w:hint="eastAsia"/>
          <w:bCs/>
          <w:szCs w:val="32"/>
        </w:rPr>
        <w:t>得1分</w:t>
      </w:r>
    </w:p>
    <w:p w14:paraId="6C9A76F1"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正确算出</w:t>
      </w:r>
      <w:r w:rsidRPr="001121E8">
        <w:rPr>
          <w:rFonts w:hint="eastAsia"/>
          <w:i/>
        </w:rPr>
        <w:t>l</w:t>
      </w:r>
      <w:r w:rsidRPr="001121E8">
        <w:rPr>
          <w:rFonts w:hint="eastAsia"/>
          <w:vertAlign w:val="subscript"/>
        </w:rPr>
        <w:t>2</w:t>
      </w:r>
      <w:r w:rsidRPr="001121E8">
        <w:rPr>
          <w:rFonts w:ascii="黑体" w:eastAsia="黑体" w:hAnsi="宋体" w:hint="eastAsia"/>
          <w:bCs/>
          <w:szCs w:val="32"/>
        </w:rPr>
        <w:t>得2分。</w:t>
      </w:r>
    </w:p>
    <w:p w14:paraId="7CD1F874"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压强计算过程中出现量纲错误扣1分，每小题其它正确解法均可参照给分。</w:t>
      </w:r>
    </w:p>
    <w:p w14:paraId="72735DA5" w14:textId="3891FEEF" w:rsidR="007C7660" w:rsidRPr="00680227" w:rsidRDefault="007C7660">
      <w:pPr>
        <w:pStyle w:val="a9"/>
        <w:rPr>
          <w:lang w:val="en-US"/>
        </w:rPr>
      </w:pPr>
      <w:r>
        <w:t>2011</w:t>
      </w:r>
      <w:r>
        <w:t>年上海会考调研</w:t>
      </w:r>
      <w:r>
        <w:rPr>
          <w:rFonts w:hint="eastAsia"/>
          <w:lang w:eastAsia="zh-CN"/>
        </w:rPr>
        <w:t>29</w:t>
      </w:r>
    </w:p>
  </w:comment>
  <w:comment w:id="32" w:author="fanjing" w:date="2014-05-24T17:41:00Z" w:initials="fj">
    <w:p w14:paraId="033FA8EB" w14:textId="794C236C" w:rsidR="007C7660" w:rsidRDefault="007C7660" w:rsidP="00680227">
      <w:r>
        <w:rPr>
          <w:rStyle w:val="a8"/>
        </w:rPr>
        <w:annotationRef/>
      </w:r>
      <w:r w:rsidRPr="001121E8">
        <w:rPr>
          <w:rFonts w:hint="eastAsia"/>
        </w:rPr>
        <w:t>（共</w:t>
      </w:r>
      <w:r w:rsidRPr="001121E8">
        <w:rPr>
          <w:rFonts w:hint="eastAsia"/>
        </w:rPr>
        <w:t>8</w:t>
      </w:r>
      <w:r w:rsidRPr="001121E8">
        <w:rPr>
          <w:rFonts w:hint="eastAsia"/>
        </w:rPr>
        <w:t>分）</w:t>
      </w:r>
    </w:p>
    <w:p w14:paraId="00E0D1FA" w14:textId="3C3FDE9E" w:rsidR="007C7660" w:rsidRPr="001121E8" w:rsidRDefault="007C7660" w:rsidP="00680227">
      <w:pPr>
        <w:rPr>
          <w:bCs/>
          <w:spacing w:val="4"/>
        </w:rPr>
      </w:pPr>
      <w:r w:rsidRPr="001121E8">
        <w:rPr>
          <w:rFonts w:hint="eastAsia"/>
        </w:rPr>
        <w:t>（</w:t>
      </w:r>
      <w:r w:rsidRPr="001121E8">
        <w:rPr>
          <w:rFonts w:hint="eastAsia"/>
        </w:rPr>
        <w:t>1</w:t>
      </w:r>
      <w:r w:rsidRPr="001121E8">
        <w:rPr>
          <w:rFonts w:hint="eastAsia"/>
        </w:rPr>
        <w:t>）</w:t>
      </w:r>
      <w:r w:rsidRPr="001121E8">
        <w:rPr>
          <w:rFonts w:hint="eastAsia"/>
          <w:bCs/>
          <w:i/>
          <w:spacing w:val="4"/>
        </w:rPr>
        <w:t>I</w:t>
      </w:r>
      <w:r w:rsidRPr="001121E8">
        <w:rPr>
          <w:rFonts w:hint="eastAsia"/>
          <w:bCs/>
          <w:spacing w:val="4"/>
          <w:vertAlign w:val="subscript"/>
        </w:rPr>
        <w:t>A</w:t>
      </w:r>
      <w:r>
        <w:rPr>
          <w:rFonts w:hint="eastAsia"/>
          <w:bCs/>
          <w:spacing w:val="4"/>
        </w:rPr>
        <w:t>＝</w:t>
      </w:r>
      <w:r w:rsidRPr="001121E8">
        <w:rPr>
          <w:rFonts w:hint="eastAsia"/>
          <w:bCs/>
          <w:spacing w:val="4"/>
          <w:vertAlign w:val="subscript"/>
        </w:rPr>
        <w:t xml:space="preserve"> </w:t>
      </w:r>
      <w:r w:rsidRPr="001121E8">
        <w:rPr>
          <w:rFonts w:hint="eastAsia"/>
          <w:bCs/>
          <w:i/>
          <w:spacing w:val="4"/>
        </w:rPr>
        <w:t>I</w:t>
      </w:r>
      <w:r w:rsidRPr="001121E8">
        <w:rPr>
          <w:rFonts w:hint="eastAsia"/>
          <w:bCs/>
          <w:spacing w:val="4"/>
          <w:vertAlign w:val="subscript"/>
        </w:rPr>
        <w:t>1</w:t>
      </w:r>
      <w:r>
        <w:rPr>
          <w:rFonts w:hint="eastAsia"/>
          <w:bCs/>
          <w:spacing w:val="4"/>
        </w:rPr>
        <w:t>＝</w:t>
      </w:r>
      <w:r w:rsidRPr="001121E8">
        <w:rPr>
          <w:bCs/>
          <w:szCs w:val="21"/>
        </w:rPr>
        <w:fldChar w:fldCharType="begin"/>
      </w:r>
      <w:r w:rsidRPr="001121E8">
        <w:rPr>
          <w:bCs/>
          <w:szCs w:val="21"/>
        </w:rPr>
        <w:instrText xml:space="preserve"> </w:instrText>
      </w:r>
      <w:r w:rsidRPr="001121E8">
        <w:rPr>
          <w:rFonts w:hint="eastAsia"/>
          <w:bCs/>
          <w:szCs w:val="21"/>
        </w:rPr>
        <w:instrText>eq \r(</w:instrText>
      </w:r>
      <w:r w:rsidRPr="001121E8">
        <w:rPr>
          <w:bCs/>
          <w:szCs w:val="21"/>
        </w:rPr>
        <w:fldChar w:fldCharType="begin"/>
      </w:r>
      <w:r w:rsidRPr="001121E8">
        <w:rPr>
          <w:rFonts w:hint="eastAsia"/>
          <w:bCs/>
          <w:szCs w:val="21"/>
        </w:rPr>
        <w:instrText>eq \f(</w:instrText>
      </w:r>
      <w:r w:rsidRPr="001121E8">
        <w:rPr>
          <w:rFonts w:hint="eastAsia"/>
          <w:i/>
        </w:rPr>
        <w:instrText>p</w:instrText>
      </w:r>
      <w:r w:rsidRPr="001121E8">
        <w:rPr>
          <w:rFonts w:hint="eastAsia"/>
          <w:vertAlign w:val="subscript"/>
        </w:rPr>
        <w:instrText>1</w:instrText>
      </w:r>
      <w:r w:rsidRPr="001121E8">
        <w:rPr>
          <w:rFonts w:hint="eastAsia"/>
          <w:bCs/>
          <w:szCs w:val="21"/>
        </w:rPr>
        <w:instrText>,</w:instrText>
      </w:r>
      <w:r w:rsidRPr="001121E8">
        <w:rPr>
          <w:i/>
        </w:rPr>
        <w:instrText>R</w:instrText>
      </w:r>
      <w:r w:rsidRPr="001121E8">
        <w:rPr>
          <w:rFonts w:hint="eastAsia"/>
          <w:vertAlign w:val="subscript"/>
        </w:rPr>
        <w:instrText>1</w:instrText>
      </w:r>
      <w:r w:rsidRPr="001121E8">
        <w:rPr>
          <w:rFonts w:hint="eastAsia"/>
          <w:bCs/>
          <w:szCs w:val="21"/>
        </w:rPr>
        <w:instrText>)</w:instrText>
      </w:r>
      <w:r w:rsidRPr="001121E8">
        <w:rPr>
          <w:bCs/>
          <w:szCs w:val="21"/>
        </w:rPr>
        <w:fldChar w:fldCharType="end"/>
      </w:r>
      <w:r w:rsidRPr="001121E8">
        <w:rPr>
          <w:rFonts w:hint="eastAsia"/>
          <w:bCs/>
          <w:szCs w:val="21"/>
        </w:rPr>
        <w:instrText>)</w:instrText>
      </w:r>
      <w:r w:rsidRPr="001121E8">
        <w:rPr>
          <w:bCs/>
          <w:szCs w:val="21"/>
        </w:rPr>
        <w:fldChar w:fldCharType="end"/>
      </w:r>
      <w:r w:rsidRPr="001121E8">
        <w:rPr>
          <w:rFonts w:hint="eastAsia"/>
          <w:bCs/>
          <w:szCs w:val="21"/>
        </w:rPr>
        <w:t xml:space="preserve"> </w:t>
      </w:r>
      <w:r>
        <w:rPr>
          <w:rFonts w:hint="eastAsia"/>
          <w:bCs/>
          <w:szCs w:val="21"/>
        </w:rPr>
        <w:t>＝</w:t>
      </w:r>
      <w:r w:rsidRPr="001121E8">
        <w:rPr>
          <w:bCs/>
          <w:szCs w:val="21"/>
        </w:rPr>
        <w:fldChar w:fldCharType="begin"/>
      </w:r>
      <w:r w:rsidRPr="001121E8">
        <w:rPr>
          <w:bCs/>
          <w:szCs w:val="21"/>
        </w:rPr>
        <w:instrText xml:space="preserve"> </w:instrText>
      </w:r>
      <w:r w:rsidRPr="001121E8">
        <w:rPr>
          <w:rFonts w:hint="eastAsia"/>
          <w:bCs/>
          <w:szCs w:val="21"/>
        </w:rPr>
        <w:instrText>eq \r(</w:instrText>
      </w:r>
      <w:r w:rsidRPr="001121E8">
        <w:rPr>
          <w:bCs/>
          <w:szCs w:val="21"/>
        </w:rPr>
        <w:fldChar w:fldCharType="begin"/>
      </w:r>
      <w:r w:rsidRPr="001121E8">
        <w:rPr>
          <w:rFonts w:hint="eastAsia"/>
          <w:bCs/>
          <w:szCs w:val="21"/>
        </w:rPr>
        <w:instrText>eq \f(</w:instrText>
      </w:r>
      <w:r w:rsidRPr="001121E8">
        <w:rPr>
          <w:rFonts w:hint="eastAsia"/>
        </w:rPr>
        <w:instrText>4</w:instrText>
      </w:r>
      <w:r w:rsidRPr="001121E8">
        <w:rPr>
          <w:rFonts w:hint="eastAsia"/>
          <w:bCs/>
          <w:szCs w:val="21"/>
        </w:rPr>
        <w:instrText>,</w:instrText>
      </w:r>
      <w:r w:rsidRPr="001121E8">
        <w:rPr>
          <w:rFonts w:hint="eastAsia"/>
        </w:rPr>
        <w:instrText>1</w:instrText>
      </w:r>
      <w:r w:rsidRPr="001121E8">
        <w:rPr>
          <w:rFonts w:hint="eastAsia"/>
          <w:bCs/>
          <w:szCs w:val="21"/>
        </w:rPr>
        <w:instrText>)</w:instrText>
      </w:r>
      <w:r w:rsidRPr="001121E8">
        <w:rPr>
          <w:bCs/>
          <w:szCs w:val="21"/>
        </w:rPr>
        <w:fldChar w:fldCharType="end"/>
      </w:r>
      <w:r w:rsidRPr="001121E8">
        <w:rPr>
          <w:rFonts w:hint="eastAsia"/>
          <w:bCs/>
          <w:szCs w:val="21"/>
        </w:rPr>
        <w:instrText>)</w:instrText>
      </w:r>
      <w:r w:rsidRPr="001121E8">
        <w:rPr>
          <w:bCs/>
          <w:szCs w:val="21"/>
        </w:rPr>
        <w:fldChar w:fldCharType="end"/>
      </w:r>
      <w:r w:rsidRPr="001121E8">
        <w:rPr>
          <w:rFonts w:hint="eastAsia"/>
          <w:bCs/>
          <w:spacing w:val="4"/>
        </w:rPr>
        <w:t xml:space="preserve"> A</w:t>
      </w:r>
      <w:r>
        <w:rPr>
          <w:rFonts w:hint="eastAsia"/>
          <w:bCs/>
          <w:spacing w:val="4"/>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1121E8">
          <w:rPr>
            <w:rFonts w:hint="eastAsia"/>
            <w:bCs/>
            <w:spacing w:val="4"/>
          </w:rPr>
          <w:t>2A</w:t>
        </w:r>
      </w:smartTag>
    </w:p>
    <w:p w14:paraId="4BE40CCE" w14:textId="77777777" w:rsidR="007C7660" w:rsidRPr="001121E8" w:rsidRDefault="007C7660" w:rsidP="00680227">
      <w:pPr>
        <w:rPr>
          <w:bCs/>
          <w:spacing w:val="4"/>
        </w:rPr>
      </w:pPr>
      <w:r w:rsidRPr="001121E8">
        <w:rPr>
          <w:rFonts w:hint="eastAsia"/>
          <w:bCs/>
          <w:i/>
          <w:spacing w:val="4"/>
        </w:rPr>
        <w:t>U</w:t>
      </w:r>
      <w:r w:rsidRPr="001121E8">
        <w:rPr>
          <w:rFonts w:hint="eastAsia"/>
          <w:bCs/>
          <w:spacing w:val="4"/>
          <w:vertAlign w:val="subscript"/>
        </w:rPr>
        <w:t>总</w:t>
      </w:r>
      <w:r>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P</w:instrText>
      </w:r>
      <w:r w:rsidRPr="001121E8">
        <w:rPr>
          <w:rFonts w:hint="eastAsia"/>
          <w:vertAlign w:val="subscript"/>
        </w:rPr>
        <w:instrText>总</w:instrText>
      </w:r>
      <w:r w:rsidRPr="001121E8">
        <w:rPr>
          <w:rFonts w:hint="eastAsia"/>
        </w:rPr>
        <w:instrText>,</w:instrText>
      </w:r>
      <w:r w:rsidRPr="001121E8">
        <w:rPr>
          <w:rFonts w:hint="eastAsia"/>
          <w:i/>
        </w:rPr>
        <w:instrText xml:space="preserve"> I</w:instrText>
      </w:r>
      <w:r w:rsidRPr="001121E8">
        <w:rPr>
          <w:rFonts w:hint="eastAsia"/>
          <w:vertAlign w:val="subscript"/>
        </w:rPr>
        <w:instrText>A</w:instrText>
      </w:r>
      <w:r w:rsidRPr="001121E8">
        <w:rPr>
          <w:rFonts w:hint="eastAsia"/>
        </w:rPr>
        <w:instrText>)</w:instrText>
      </w:r>
      <w:r w:rsidRPr="001121E8">
        <w:instrText xml:space="preserve"> </w:instrText>
      </w:r>
      <w:r w:rsidRPr="001121E8">
        <w:fldChar w:fldCharType="end"/>
      </w:r>
      <w:r>
        <w:rPr>
          <w:rFonts w:hint="eastAsia"/>
        </w:rPr>
        <w:t>＝</w:t>
      </w:r>
      <w:r w:rsidRPr="001121E8">
        <w:fldChar w:fldCharType="begin"/>
      </w:r>
      <w:r w:rsidRPr="001121E8">
        <w:instrText xml:space="preserve"> </w:instrText>
      </w:r>
      <w:r w:rsidRPr="001121E8">
        <w:rPr>
          <w:rFonts w:hint="eastAsia"/>
        </w:rPr>
        <w:instrText>eq \f(24,2)</w:instrText>
      </w:r>
      <w:r w:rsidRPr="001121E8">
        <w:instrText xml:space="preserve"> </w:instrText>
      </w:r>
      <w:r w:rsidRPr="001121E8">
        <w:fldChar w:fldCharType="end"/>
      </w:r>
      <w:r w:rsidRPr="001121E8">
        <w:rPr>
          <w:rFonts w:hint="eastAsia"/>
        </w:rPr>
        <w:t>V</w:t>
      </w:r>
      <w:r>
        <w:rPr>
          <w:rFonts w:hint="eastAsia"/>
        </w:rPr>
        <w:t>＝</w:t>
      </w:r>
      <w:r w:rsidRPr="001121E8">
        <w:rPr>
          <w:rFonts w:hint="eastAsia"/>
        </w:rPr>
        <w:t>12V</w:t>
      </w:r>
      <w:r w:rsidRPr="001121E8">
        <w:rPr>
          <w:rFonts w:hint="eastAsia"/>
        </w:rPr>
        <w:t>，</w:t>
      </w:r>
      <w:r w:rsidRPr="001121E8">
        <w:rPr>
          <w:rFonts w:hint="eastAsia"/>
          <w:bCs/>
          <w:i/>
          <w:spacing w:val="4"/>
        </w:rPr>
        <w:t>U</w:t>
      </w:r>
      <w:r w:rsidRPr="001121E8">
        <w:rPr>
          <w:rFonts w:hint="eastAsia"/>
          <w:bCs/>
          <w:spacing w:val="4"/>
          <w:vertAlign w:val="subscript"/>
        </w:rPr>
        <w:t>V</w:t>
      </w:r>
      <w:r>
        <w:rPr>
          <w:rFonts w:hint="eastAsia"/>
          <w:bCs/>
          <w:spacing w:val="4"/>
        </w:rPr>
        <w:t>＝</w:t>
      </w:r>
      <w:r w:rsidRPr="001121E8">
        <w:rPr>
          <w:rFonts w:hint="eastAsia"/>
          <w:bCs/>
          <w:i/>
          <w:spacing w:val="4"/>
        </w:rPr>
        <w:t>U</w:t>
      </w:r>
      <w:r w:rsidRPr="001121E8">
        <w:rPr>
          <w:rFonts w:hint="eastAsia"/>
          <w:bCs/>
          <w:spacing w:val="4"/>
          <w:vertAlign w:val="subscript"/>
        </w:rPr>
        <w:t>总</w:t>
      </w:r>
      <w:r>
        <w:rPr>
          <w:rFonts w:hint="eastAsia"/>
          <w:bCs/>
          <w:i/>
          <w:spacing w:val="4"/>
        </w:rPr>
        <w:t>－</w:t>
      </w:r>
      <w:r w:rsidRPr="001121E8">
        <w:rPr>
          <w:rFonts w:hint="eastAsia"/>
          <w:bCs/>
          <w:i/>
          <w:spacing w:val="4"/>
        </w:rPr>
        <w:t>U</w:t>
      </w:r>
      <w:r w:rsidRPr="001121E8">
        <w:rPr>
          <w:rFonts w:hint="eastAsia"/>
          <w:bCs/>
          <w:spacing w:val="4"/>
          <w:vertAlign w:val="subscript"/>
        </w:rPr>
        <w:t>1</w:t>
      </w:r>
      <w:r>
        <w:rPr>
          <w:rFonts w:hint="eastAsia"/>
          <w:bCs/>
          <w:spacing w:val="4"/>
        </w:rPr>
        <w:t>＝</w:t>
      </w:r>
      <w:r w:rsidRPr="001121E8">
        <w:rPr>
          <w:rFonts w:hint="eastAsia"/>
          <w:bCs/>
          <w:i/>
          <w:spacing w:val="4"/>
        </w:rPr>
        <w:t>U</w:t>
      </w:r>
      <w:r w:rsidRPr="001121E8">
        <w:rPr>
          <w:rFonts w:hint="eastAsia"/>
          <w:bCs/>
          <w:spacing w:val="4"/>
          <w:vertAlign w:val="subscript"/>
        </w:rPr>
        <w:t>总</w:t>
      </w:r>
      <w:r>
        <w:rPr>
          <w:rFonts w:hint="eastAsia"/>
          <w:bCs/>
          <w:i/>
          <w:spacing w:val="4"/>
        </w:rPr>
        <w:t>－</w:t>
      </w:r>
      <w:r w:rsidRPr="001121E8">
        <w:rPr>
          <w:rFonts w:hint="eastAsia"/>
          <w:bCs/>
          <w:i/>
          <w:spacing w:val="4"/>
        </w:rPr>
        <w:t>I</w:t>
      </w:r>
      <w:r w:rsidRPr="001121E8">
        <w:rPr>
          <w:rFonts w:hint="eastAsia"/>
          <w:bCs/>
          <w:spacing w:val="4"/>
          <w:vertAlign w:val="subscript"/>
        </w:rPr>
        <w:t>1</w:t>
      </w:r>
      <w:r w:rsidRPr="001121E8">
        <w:rPr>
          <w:rFonts w:hint="eastAsia"/>
          <w:bCs/>
          <w:i/>
          <w:spacing w:val="4"/>
        </w:rPr>
        <w:t>R</w:t>
      </w:r>
      <w:r w:rsidRPr="001121E8">
        <w:rPr>
          <w:rFonts w:hint="eastAsia"/>
          <w:bCs/>
          <w:spacing w:val="4"/>
          <w:vertAlign w:val="subscript"/>
        </w:rPr>
        <w:t>1</w:t>
      </w:r>
      <w:r>
        <w:rPr>
          <w:rFonts w:hint="eastAsia"/>
          <w:bCs/>
          <w:spacing w:val="4"/>
        </w:rPr>
        <w:t>＝</w:t>
      </w:r>
      <w:r w:rsidRPr="001121E8">
        <w:rPr>
          <w:rFonts w:hint="eastAsia"/>
          <w:bCs/>
          <w:spacing w:val="4"/>
        </w:rPr>
        <w:t>（</w:t>
      </w:r>
      <w:r w:rsidRPr="001121E8">
        <w:rPr>
          <w:rFonts w:hint="eastAsia"/>
          <w:bCs/>
          <w:spacing w:val="4"/>
        </w:rPr>
        <w:t>12</w:t>
      </w:r>
      <w:r>
        <w:rPr>
          <w:bCs/>
          <w:spacing w:val="4"/>
        </w:rPr>
        <w:t>－</w:t>
      </w:r>
      <w:r w:rsidRPr="001121E8">
        <w:rPr>
          <w:bCs/>
          <w:spacing w:val="4"/>
        </w:rPr>
        <w:t>2×1</w:t>
      </w:r>
      <w:r w:rsidRPr="001121E8">
        <w:rPr>
          <w:rFonts w:ascii="宋体" w:hAnsi="宋体" w:hint="eastAsia"/>
          <w:bCs/>
          <w:spacing w:val="4"/>
        </w:rPr>
        <w:t>）</w:t>
      </w:r>
      <w:r w:rsidRPr="001121E8">
        <w:rPr>
          <w:rFonts w:hint="eastAsia"/>
          <w:bCs/>
          <w:spacing w:val="4"/>
        </w:rPr>
        <w:t>V</w:t>
      </w:r>
      <w:r>
        <w:rPr>
          <w:rFonts w:hint="eastAsia"/>
          <w:bCs/>
          <w:spacing w:val="4"/>
        </w:rPr>
        <w:t>＝</w:t>
      </w:r>
      <w:r w:rsidRPr="001121E8">
        <w:rPr>
          <w:rFonts w:hint="eastAsia"/>
          <w:bCs/>
          <w:spacing w:val="4"/>
        </w:rPr>
        <w:t>10V</w:t>
      </w:r>
    </w:p>
    <w:p w14:paraId="06CC2264" w14:textId="77777777" w:rsidR="007C7660" w:rsidRPr="001121E8" w:rsidRDefault="007C7660" w:rsidP="00680227">
      <w:pPr>
        <w:rPr>
          <w:bCs/>
          <w:spacing w:val="4"/>
        </w:rPr>
      </w:pPr>
      <w:r w:rsidRPr="001121E8">
        <w:rPr>
          <w:rFonts w:hint="eastAsia"/>
          <w:bCs/>
          <w:spacing w:val="4"/>
        </w:rPr>
        <w:t>（</w:t>
      </w:r>
      <w:r w:rsidRPr="001121E8">
        <w:rPr>
          <w:rFonts w:hint="eastAsia"/>
          <w:bCs/>
          <w:spacing w:val="4"/>
        </w:rPr>
        <w:t>2</w:t>
      </w:r>
      <w:r w:rsidRPr="001121E8">
        <w:rPr>
          <w:rFonts w:hint="eastAsia"/>
          <w:bCs/>
          <w:spacing w:val="4"/>
        </w:rPr>
        <w:t>）</w:t>
      </w:r>
      <w:r w:rsidRPr="001121E8">
        <w:rPr>
          <w:rFonts w:hint="eastAsia"/>
          <w:bCs/>
          <w:i/>
          <w:spacing w:val="4"/>
        </w:rPr>
        <w:t>I</w:t>
      </w:r>
      <w:r w:rsidRPr="001121E8">
        <w:rPr>
          <w:rFonts w:hint="eastAsia"/>
          <w:bCs/>
          <w:spacing w:val="4"/>
          <w:vertAlign w:val="subscript"/>
        </w:rPr>
        <w:t>3</w:t>
      </w:r>
      <w:r>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V</w:instrText>
      </w:r>
      <w:r w:rsidRPr="001121E8">
        <w:rPr>
          <w:rFonts w:hint="eastAsia"/>
        </w:rPr>
        <w:instrText>,</w:instrText>
      </w:r>
      <w:r w:rsidRPr="001121E8">
        <w:rPr>
          <w:rFonts w:hint="eastAsia"/>
          <w:i/>
        </w:rPr>
        <w:instrText>R</w:instrText>
      </w:r>
      <w:r w:rsidRPr="001121E8">
        <w:rPr>
          <w:rFonts w:hint="eastAsia"/>
          <w:vertAlign w:val="subscript"/>
        </w:rPr>
        <w:instrText>3</w:instrText>
      </w:r>
      <w:r w:rsidRPr="001121E8">
        <w:rPr>
          <w:rFonts w:hint="eastAsia"/>
        </w:rPr>
        <w:instrText>)</w:instrText>
      </w:r>
      <w:r w:rsidRPr="001121E8">
        <w:instrText xml:space="preserve"> </w:instrText>
      </w:r>
      <w:r w:rsidRPr="001121E8">
        <w:fldChar w:fldCharType="end"/>
      </w:r>
      <w:r>
        <w:rPr>
          <w:rFonts w:hint="eastAsia"/>
        </w:rPr>
        <w:t>＝</w:t>
      </w:r>
      <w:r w:rsidRPr="001121E8">
        <w:fldChar w:fldCharType="begin"/>
      </w:r>
      <w:r w:rsidRPr="001121E8">
        <w:instrText xml:space="preserve"> </w:instrText>
      </w:r>
      <w:r w:rsidRPr="001121E8">
        <w:rPr>
          <w:rFonts w:hint="eastAsia"/>
        </w:rPr>
        <w:instrText>eq \f(10,10)</w:instrText>
      </w:r>
      <w:r w:rsidRPr="001121E8">
        <w:instrText xml:space="preserve"> </w:instrText>
      </w:r>
      <w:r w:rsidRPr="001121E8">
        <w:fldChar w:fldCharType="end"/>
      </w:r>
      <w:r w:rsidRPr="001121E8">
        <w:rPr>
          <w:rFonts w:hint="eastAsia"/>
        </w:rPr>
        <w:t>A</w:t>
      </w:r>
      <w:r>
        <w:rPr>
          <w:rFonts w:hint="eastAsia"/>
        </w:rPr>
        <w:t>＝</w:t>
      </w:r>
      <w:r w:rsidRPr="001121E8">
        <w:rPr>
          <w:rFonts w:hint="eastAsia"/>
        </w:rPr>
        <w:t>1A</w:t>
      </w:r>
    </w:p>
    <w:p w14:paraId="60501651" w14:textId="77777777" w:rsidR="007C7660" w:rsidRPr="001121E8" w:rsidRDefault="007C7660" w:rsidP="00680227">
      <w:pPr>
        <w:rPr>
          <w:bCs/>
          <w:spacing w:val="4"/>
        </w:rPr>
      </w:pPr>
      <w:r w:rsidRPr="001121E8">
        <w:rPr>
          <w:rFonts w:hint="eastAsia"/>
          <w:bCs/>
          <w:i/>
          <w:spacing w:val="4"/>
        </w:rPr>
        <w:t>I</w:t>
      </w:r>
      <w:r w:rsidRPr="001121E8">
        <w:rPr>
          <w:rFonts w:hint="eastAsia"/>
          <w:bCs/>
          <w:spacing w:val="4"/>
          <w:vertAlign w:val="subscript"/>
        </w:rPr>
        <w:t>L</w:t>
      </w:r>
      <w:r>
        <w:rPr>
          <w:rFonts w:hint="eastAsia"/>
          <w:bCs/>
          <w:spacing w:val="4"/>
        </w:rPr>
        <w:t>＝</w:t>
      </w:r>
      <w:r w:rsidRPr="001121E8">
        <w:rPr>
          <w:rFonts w:hint="eastAsia"/>
          <w:bCs/>
          <w:i/>
          <w:spacing w:val="4"/>
        </w:rPr>
        <w:t>I</w:t>
      </w:r>
      <w:r w:rsidRPr="001121E8">
        <w:rPr>
          <w:rFonts w:hint="eastAsia"/>
          <w:bCs/>
          <w:spacing w:val="4"/>
          <w:vertAlign w:val="subscript"/>
        </w:rPr>
        <w:t>2</w:t>
      </w:r>
      <w:r>
        <w:rPr>
          <w:rFonts w:hint="eastAsia"/>
          <w:bCs/>
          <w:spacing w:val="4"/>
        </w:rPr>
        <w:t>＝</w:t>
      </w:r>
      <w:r w:rsidRPr="001121E8">
        <w:rPr>
          <w:rFonts w:hint="eastAsia"/>
          <w:bCs/>
          <w:i/>
          <w:spacing w:val="4"/>
        </w:rPr>
        <w:t>I</w:t>
      </w:r>
      <w:r w:rsidRPr="001121E8">
        <w:rPr>
          <w:rFonts w:hint="eastAsia"/>
          <w:bCs/>
          <w:spacing w:val="4"/>
          <w:vertAlign w:val="subscript"/>
        </w:rPr>
        <w:t>A</w:t>
      </w:r>
      <w:r>
        <w:rPr>
          <w:rFonts w:hint="eastAsia"/>
          <w:bCs/>
          <w:i/>
          <w:spacing w:val="4"/>
        </w:rPr>
        <w:t>－</w:t>
      </w:r>
      <w:r w:rsidRPr="001121E8">
        <w:rPr>
          <w:rFonts w:hint="eastAsia"/>
          <w:bCs/>
          <w:i/>
          <w:spacing w:val="4"/>
        </w:rPr>
        <w:t>I</w:t>
      </w:r>
      <w:r w:rsidRPr="001121E8">
        <w:rPr>
          <w:rFonts w:hint="eastAsia"/>
          <w:bCs/>
          <w:spacing w:val="4"/>
          <w:vertAlign w:val="subscript"/>
        </w:rPr>
        <w:t xml:space="preserve">3 </w:t>
      </w:r>
      <w:r>
        <w:rPr>
          <w:rFonts w:hint="eastAsia"/>
          <w:bCs/>
          <w:spacing w:val="4"/>
        </w:rPr>
        <w:t>＝（</w:t>
      </w:r>
      <w:r w:rsidRPr="001121E8">
        <w:rPr>
          <w:rFonts w:hint="eastAsia"/>
          <w:bCs/>
          <w:spacing w:val="4"/>
        </w:rPr>
        <w:t>2</w:t>
      </w:r>
      <w:r>
        <w:rPr>
          <w:rFonts w:hint="eastAsia"/>
        </w:rPr>
        <w:t>－</w:t>
      </w:r>
      <w:r w:rsidRPr="001121E8">
        <w:rPr>
          <w:rFonts w:hint="eastAsia"/>
        </w:rPr>
        <w:t>1</w:t>
      </w:r>
      <w:r>
        <w:rPr>
          <w:rFonts w:hint="eastAsia"/>
        </w:rPr>
        <w:t>）</w:t>
      </w:r>
      <w:r w:rsidRPr="001121E8">
        <w:rPr>
          <w:rFonts w:hint="eastAsia"/>
        </w:rPr>
        <w:t>A</w:t>
      </w:r>
      <w:r>
        <w:rPr>
          <w:rFonts w:hint="eastAsia"/>
        </w:rPr>
        <w:t>＝</w:t>
      </w:r>
      <w:smartTag w:uri="urn:schemas-microsoft-com:office:smarttags" w:element="chmetcnv">
        <w:smartTagPr>
          <w:attr w:name="UnitName" w:val="a"/>
          <w:attr w:name="SourceValue" w:val="1"/>
          <w:attr w:name="HasSpace" w:val="False"/>
          <w:attr w:name="Negative" w:val="False"/>
          <w:attr w:name="NumberType" w:val="1"/>
          <w:attr w:name="TCSC" w:val="0"/>
        </w:smartTagPr>
        <w:r w:rsidRPr="001121E8">
          <w:rPr>
            <w:rFonts w:hint="eastAsia"/>
          </w:rPr>
          <w:t>1A</w:t>
        </w:r>
      </w:smartTag>
    </w:p>
    <w:p w14:paraId="7B74FFE8" w14:textId="77777777" w:rsidR="007C7660" w:rsidRPr="001121E8" w:rsidRDefault="007C7660" w:rsidP="00680227">
      <w:pPr>
        <w:rPr>
          <w:bCs/>
          <w:spacing w:val="4"/>
        </w:rPr>
      </w:pPr>
      <w:r w:rsidRPr="001121E8">
        <w:rPr>
          <w:rFonts w:hint="eastAsia"/>
          <w:bCs/>
          <w:i/>
          <w:spacing w:val="4"/>
        </w:rPr>
        <w:t>U</w:t>
      </w:r>
      <w:r w:rsidRPr="001121E8">
        <w:rPr>
          <w:rFonts w:hint="eastAsia"/>
          <w:bCs/>
          <w:spacing w:val="4"/>
          <w:vertAlign w:val="subscript"/>
        </w:rPr>
        <w:t>L</w:t>
      </w:r>
      <w:r>
        <w:rPr>
          <w:rFonts w:hint="eastAsia"/>
          <w:bCs/>
          <w:spacing w:val="4"/>
        </w:rPr>
        <w:t>＝</w:t>
      </w:r>
      <w:r w:rsidRPr="001121E8">
        <w:rPr>
          <w:rFonts w:hint="eastAsia"/>
          <w:bCs/>
          <w:i/>
          <w:spacing w:val="4"/>
        </w:rPr>
        <w:t>U</w:t>
      </w:r>
      <w:r w:rsidRPr="001121E8">
        <w:rPr>
          <w:rFonts w:hint="eastAsia"/>
          <w:bCs/>
          <w:spacing w:val="4"/>
          <w:vertAlign w:val="subscript"/>
        </w:rPr>
        <w:t>V</w:t>
      </w:r>
      <w:r>
        <w:rPr>
          <w:rFonts w:hint="eastAsia"/>
          <w:bCs/>
          <w:i/>
          <w:spacing w:val="4"/>
        </w:rPr>
        <w:t>－</w:t>
      </w:r>
      <w:r w:rsidRPr="001121E8">
        <w:rPr>
          <w:rFonts w:hint="eastAsia"/>
          <w:bCs/>
          <w:i/>
          <w:spacing w:val="4"/>
        </w:rPr>
        <w:t>U</w:t>
      </w:r>
      <w:r w:rsidRPr="001121E8">
        <w:rPr>
          <w:rFonts w:hint="eastAsia"/>
          <w:bCs/>
          <w:spacing w:val="4"/>
          <w:vertAlign w:val="subscript"/>
        </w:rPr>
        <w:t>2</w:t>
      </w:r>
      <w:r>
        <w:rPr>
          <w:rFonts w:hint="eastAsia"/>
          <w:bCs/>
          <w:spacing w:val="4"/>
        </w:rPr>
        <w:t>＝</w:t>
      </w:r>
      <w:r w:rsidRPr="001121E8">
        <w:rPr>
          <w:rFonts w:hint="eastAsia"/>
          <w:bCs/>
          <w:i/>
          <w:spacing w:val="4"/>
        </w:rPr>
        <w:t>U</w:t>
      </w:r>
      <w:r w:rsidRPr="001121E8">
        <w:rPr>
          <w:rFonts w:hint="eastAsia"/>
          <w:bCs/>
          <w:spacing w:val="4"/>
          <w:vertAlign w:val="subscript"/>
        </w:rPr>
        <w:t>V</w:t>
      </w:r>
      <w:r>
        <w:rPr>
          <w:rFonts w:hint="eastAsia"/>
          <w:bCs/>
          <w:i/>
          <w:spacing w:val="4"/>
        </w:rPr>
        <w:t>－</w:t>
      </w:r>
      <w:r w:rsidRPr="001121E8">
        <w:rPr>
          <w:rFonts w:hint="eastAsia"/>
          <w:bCs/>
          <w:i/>
          <w:spacing w:val="4"/>
        </w:rPr>
        <w:t>I</w:t>
      </w:r>
      <w:r w:rsidRPr="001121E8">
        <w:rPr>
          <w:rFonts w:hint="eastAsia"/>
          <w:bCs/>
          <w:spacing w:val="4"/>
          <w:vertAlign w:val="subscript"/>
        </w:rPr>
        <w:t>2</w:t>
      </w:r>
      <w:r w:rsidRPr="001121E8">
        <w:rPr>
          <w:rFonts w:hint="eastAsia"/>
          <w:bCs/>
          <w:i/>
          <w:spacing w:val="4"/>
        </w:rPr>
        <w:t>R</w:t>
      </w:r>
      <w:r w:rsidRPr="001121E8">
        <w:rPr>
          <w:rFonts w:hint="eastAsia"/>
          <w:bCs/>
          <w:spacing w:val="4"/>
          <w:vertAlign w:val="subscript"/>
        </w:rPr>
        <w:t>2</w:t>
      </w:r>
      <w:r>
        <w:rPr>
          <w:rFonts w:hint="eastAsia"/>
          <w:bCs/>
          <w:spacing w:val="4"/>
        </w:rPr>
        <w:t>＝</w:t>
      </w:r>
      <w:r w:rsidRPr="001121E8">
        <w:rPr>
          <w:rFonts w:hint="eastAsia"/>
          <w:bCs/>
          <w:spacing w:val="4"/>
        </w:rPr>
        <w:t>（</w:t>
      </w:r>
      <w:r w:rsidRPr="001121E8">
        <w:rPr>
          <w:rFonts w:hint="eastAsia"/>
          <w:bCs/>
          <w:spacing w:val="4"/>
        </w:rPr>
        <w:t>10</w:t>
      </w:r>
      <w:r>
        <w:rPr>
          <w:rFonts w:hint="eastAsia"/>
          <w:bCs/>
          <w:spacing w:val="4"/>
        </w:rPr>
        <w:t>－</w:t>
      </w:r>
      <w:r w:rsidRPr="001121E8">
        <w:rPr>
          <w:rFonts w:hint="eastAsia"/>
          <w:bCs/>
          <w:spacing w:val="4"/>
        </w:rPr>
        <w:t>1</w:t>
      </w:r>
      <w:r w:rsidRPr="001121E8">
        <w:rPr>
          <w:bCs/>
          <w:spacing w:val="4"/>
        </w:rPr>
        <w:t>×</w:t>
      </w:r>
      <w:r w:rsidRPr="001121E8">
        <w:rPr>
          <w:rFonts w:hint="eastAsia"/>
          <w:bCs/>
          <w:spacing w:val="4"/>
        </w:rPr>
        <w:t>5</w:t>
      </w:r>
      <w:r w:rsidRPr="001121E8">
        <w:rPr>
          <w:rFonts w:hint="eastAsia"/>
          <w:bCs/>
          <w:spacing w:val="4"/>
        </w:rPr>
        <w:t>）</w:t>
      </w:r>
      <w:r w:rsidRPr="001121E8">
        <w:rPr>
          <w:rFonts w:hint="eastAsia"/>
          <w:bCs/>
          <w:spacing w:val="4"/>
        </w:rPr>
        <w:t>V</w:t>
      </w:r>
      <w:r>
        <w:rPr>
          <w:rFonts w:hint="eastAsia"/>
          <w:bCs/>
          <w:spacing w:val="4"/>
        </w:rPr>
        <w:t>＝</w:t>
      </w:r>
      <w:r w:rsidRPr="001121E8">
        <w:rPr>
          <w:rFonts w:hint="eastAsia"/>
          <w:bCs/>
          <w:spacing w:val="4"/>
        </w:rPr>
        <w:t>5V</w:t>
      </w:r>
    </w:p>
    <w:p w14:paraId="528A695B" w14:textId="77777777" w:rsidR="007C7660" w:rsidRPr="001121E8" w:rsidRDefault="007C7660" w:rsidP="00680227">
      <w:pPr>
        <w:rPr>
          <w:bCs/>
          <w:spacing w:val="4"/>
        </w:rPr>
      </w:pPr>
      <w:r w:rsidRPr="001121E8">
        <w:rPr>
          <w:rFonts w:hint="eastAsia"/>
          <w:bCs/>
          <w:i/>
          <w:spacing w:val="4"/>
        </w:rPr>
        <w:t>R</w:t>
      </w:r>
      <w:r w:rsidRPr="001121E8">
        <w:rPr>
          <w:rFonts w:hint="eastAsia"/>
          <w:bCs/>
          <w:spacing w:val="4"/>
          <w:vertAlign w:val="subscript"/>
        </w:rPr>
        <w:t>L</w:t>
      </w:r>
      <w:r>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L</w:instrText>
      </w:r>
      <w:r w:rsidRPr="001121E8">
        <w:rPr>
          <w:rFonts w:hint="eastAsia"/>
        </w:rPr>
        <w:instrText>,</w:instrText>
      </w:r>
      <w:r w:rsidRPr="001121E8">
        <w:rPr>
          <w:rFonts w:hint="eastAsia"/>
          <w:i/>
        </w:rPr>
        <w:instrText>I</w:instrText>
      </w:r>
      <w:r w:rsidRPr="001121E8">
        <w:rPr>
          <w:rFonts w:hint="eastAsia"/>
          <w:vertAlign w:val="subscript"/>
        </w:rPr>
        <w:instrText>L</w:instrText>
      </w:r>
      <w:r w:rsidRPr="001121E8">
        <w:rPr>
          <w:rFonts w:hint="eastAsia"/>
        </w:rPr>
        <w:instrText>)</w:instrText>
      </w:r>
      <w:r w:rsidRPr="001121E8">
        <w:instrText xml:space="preserve"> </w:instrText>
      </w:r>
      <w:r w:rsidRPr="001121E8">
        <w:fldChar w:fldCharType="end"/>
      </w:r>
      <w:r>
        <w:rPr>
          <w:rFonts w:hint="eastAsia"/>
        </w:rPr>
        <w:t>＝</w:t>
      </w:r>
      <w:r w:rsidRPr="001121E8">
        <w:fldChar w:fldCharType="begin"/>
      </w:r>
      <w:r w:rsidRPr="001121E8">
        <w:instrText xml:space="preserve"> </w:instrText>
      </w:r>
      <w:r w:rsidRPr="001121E8">
        <w:rPr>
          <w:rFonts w:hint="eastAsia"/>
        </w:rPr>
        <w:instrText>eq \f(5,1)</w:instrText>
      </w:r>
      <w:r w:rsidRPr="001121E8">
        <w:instrText xml:space="preserve"> </w:instrText>
      </w:r>
      <w:r w:rsidRPr="001121E8">
        <w:fldChar w:fldCharType="end"/>
      </w:r>
      <w:r w:rsidRPr="001121E8">
        <w:rPr>
          <w:bCs/>
          <w:spacing w:val="4"/>
        </w:rPr>
        <w:t>Ω</w:t>
      </w:r>
      <w:r>
        <w:rPr>
          <w:rFonts w:hint="eastAsia"/>
          <w:bCs/>
          <w:spacing w:val="4"/>
        </w:rPr>
        <w:t>＝</w:t>
      </w:r>
      <w:r w:rsidRPr="001121E8">
        <w:rPr>
          <w:rFonts w:hint="eastAsia"/>
          <w:bCs/>
          <w:spacing w:val="4"/>
        </w:rPr>
        <w:t>5</w:t>
      </w:r>
      <w:r w:rsidRPr="001121E8">
        <w:rPr>
          <w:bCs/>
          <w:spacing w:val="4"/>
        </w:rPr>
        <w:t>Ω</w:t>
      </w:r>
    </w:p>
    <w:p w14:paraId="22F8AE7D" w14:textId="77777777" w:rsidR="007C7660" w:rsidRPr="001121E8" w:rsidRDefault="007C7660" w:rsidP="00680227">
      <w:r w:rsidRPr="001121E8">
        <w:rPr>
          <w:rFonts w:hint="eastAsia"/>
          <w:bCs/>
          <w:spacing w:val="4"/>
        </w:rPr>
        <w:t>（</w:t>
      </w:r>
      <w:r w:rsidRPr="001121E8">
        <w:rPr>
          <w:rFonts w:hint="eastAsia"/>
          <w:bCs/>
          <w:spacing w:val="4"/>
        </w:rPr>
        <w:t>3</w:t>
      </w:r>
      <w:r w:rsidRPr="001121E8">
        <w:rPr>
          <w:rFonts w:hint="eastAsia"/>
          <w:bCs/>
          <w:spacing w:val="4"/>
        </w:rPr>
        <w:t>）</w:t>
      </w:r>
      <w:r w:rsidRPr="001121E8">
        <w:t>当电键</w:t>
      </w:r>
      <w:r w:rsidRPr="001121E8">
        <w:t>S</w:t>
      </w:r>
      <w:r w:rsidRPr="001121E8">
        <w:t>断开时，</w:t>
      </w:r>
      <w:r w:rsidRPr="001121E8">
        <w:rPr>
          <w:rFonts w:hint="eastAsia"/>
          <w:bCs/>
          <w:i/>
          <w:spacing w:val="4"/>
        </w:rPr>
        <w:t>I</w:t>
      </w:r>
      <w:r w:rsidRPr="001121E8">
        <w:rPr>
          <w:rFonts w:hint="eastAsia"/>
          <w:bCs/>
          <w:spacing w:val="4"/>
          <w:vertAlign w:val="subscript"/>
        </w:rPr>
        <w:t>1</w:t>
      </w:r>
      <w:r w:rsidRPr="001121E8">
        <w:rPr>
          <w:bCs/>
          <w:spacing w:val="4"/>
        </w:rPr>
        <w:t>′</w:t>
      </w:r>
      <w:r>
        <w:rPr>
          <w:rFonts w:hint="eastAsia"/>
          <w:bCs/>
          <w:spacing w:val="4"/>
        </w:rPr>
        <w:t>＝</w:t>
      </w:r>
      <w:r w:rsidRPr="001121E8">
        <w:rPr>
          <w:rFonts w:hint="eastAsia"/>
          <w:bCs/>
          <w:i/>
          <w:spacing w:val="4"/>
        </w:rPr>
        <w:t>I</w:t>
      </w:r>
      <w:r w:rsidRPr="001121E8">
        <w:rPr>
          <w:rFonts w:hint="eastAsia"/>
          <w:bCs/>
          <w:spacing w:val="4"/>
          <w:vertAlign w:val="subscript"/>
        </w:rPr>
        <w:t>2</w:t>
      </w:r>
      <w:r w:rsidRPr="001121E8">
        <w:rPr>
          <w:bCs/>
          <w:spacing w:val="4"/>
        </w:rPr>
        <w:t>′</w:t>
      </w:r>
      <w:r>
        <w:rPr>
          <w:rFonts w:hint="eastAsia"/>
          <w:bCs/>
          <w:spacing w:val="4"/>
        </w:rPr>
        <w:t>＝</w:t>
      </w:r>
      <w:r w:rsidRPr="001121E8">
        <w:rPr>
          <w:rFonts w:hint="eastAsia"/>
          <w:bCs/>
          <w:i/>
          <w:spacing w:val="4"/>
        </w:rPr>
        <w:t>I</w:t>
      </w:r>
      <w:r w:rsidRPr="001121E8">
        <w:rPr>
          <w:rFonts w:hint="eastAsia"/>
          <w:bCs/>
          <w:spacing w:val="4"/>
          <w:vertAlign w:val="subscript"/>
        </w:rPr>
        <w:t>L</w:t>
      </w:r>
      <w:r>
        <w:rPr>
          <w:rFonts w:hint="eastAsia"/>
        </w:rPr>
        <w:t>＝</w:t>
      </w:r>
      <w:smartTag w:uri="urn:schemas-microsoft-com:office:smarttags" w:element="chmetcnv">
        <w:smartTagPr>
          <w:attr w:name="UnitName" w:val="a"/>
          <w:attr w:name="SourceValue" w:val="1"/>
          <w:attr w:name="HasSpace" w:val="False"/>
          <w:attr w:name="Negative" w:val="False"/>
          <w:attr w:name="NumberType" w:val="1"/>
          <w:attr w:name="TCSC" w:val="0"/>
        </w:smartTagPr>
        <w:r w:rsidRPr="001121E8">
          <w:rPr>
            <w:rFonts w:hint="eastAsia"/>
          </w:rPr>
          <w:t>1A</w:t>
        </w:r>
      </w:smartTag>
    </w:p>
    <w:p w14:paraId="394AB080" w14:textId="77777777" w:rsidR="007C7660" w:rsidRPr="001121E8" w:rsidRDefault="007C7660" w:rsidP="00680227">
      <w:pPr>
        <w:rPr>
          <w:bCs/>
          <w:spacing w:val="4"/>
        </w:rPr>
      </w:pPr>
      <w:r w:rsidRPr="001121E8">
        <w:rPr>
          <w:rFonts w:hint="eastAsia"/>
          <w:bCs/>
          <w:i/>
          <w:spacing w:val="4"/>
        </w:rPr>
        <w:t>U</w:t>
      </w:r>
      <w:r w:rsidRPr="001121E8">
        <w:rPr>
          <w:rFonts w:hint="eastAsia"/>
          <w:bCs/>
          <w:spacing w:val="4"/>
          <w:vertAlign w:val="subscript"/>
        </w:rPr>
        <w:t>2</w:t>
      </w:r>
      <w:r w:rsidRPr="001121E8">
        <w:rPr>
          <w:bCs/>
          <w:spacing w:val="4"/>
        </w:rPr>
        <w:t>′</w:t>
      </w:r>
      <w:r>
        <w:rPr>
          <w:rFonts w:hint="eastAsia"/>
          <w:bCs/>
          <w:spacing w:val="4"/>
        </w:rPr>
        <w:t>＝</w:t>
      </w:r>
      <w:r w:rsidRPr="001121E8">
        <w:rPr>
          <w:rFonts w:hint="eastAsia"/>
          <w:bCs/>
          <w:i/>
          <w:spacing w:val="4"/>
        </w:rPr>
        <w:t>U</w:t>
      </w:r>
      <w:r w:rsidRPr="001121E8">
        <w:rPr>
          <w:rFonts w:hint="eastAsia"/>
          <w:bCs/>
          <w:spacing w:val="4"/>
          <w:vertAlign w:val="subscript"/>
        </w:rPr>
        <w:t>总</w:t>
      </w:r>
      <w:r>
        <w:rPr>
          <w:rFonts w:hint="eastAsia"/>
          <w:bCs/>
          <w:i/>
          <w:spacing w:val="4"/>
        </w:rPr>
        <w:t>－</w:t>
      </w:r>
      <w:r w:rsidRPr="001121E8">
        <w:rPr>
          <w:rFonts w:hint="eastAsia"/>
          <w:bCs/>
          <w:i/>
          <w:spacing w:val="4"/>
        </w:rPr>
        <w:t>U</w:t>
      </w:r>
      <w:r w:rsidRPr="001121E8">
        <w:rPr>
          <w:rFonts w:hint="eastAsia"/>
          <w:bCs/>
          <w:spacing w:val="4"/>
          <w:vertAlign w:val="subscript"/>
        </w:rPr>
        <w:t>1</w:t>
      </w:r>
      <w:r w:rsidRPr="001121E8">
        <w:rPr>
          <w:bCs/>
          <w:spacing w:val="4"/>
        </w:rPr>
        <w:t>′</w:t>
      </w:r>
      <w:r>
        <w:rPr>
          <w:rFonts w:hint="eastAsia"/>
          <w:bCs/>
          <w:i/>
          <w:spacing w:val="4"/>
        </w:rPr>
        <w:t>－</w:t>
      </w:r>
      <w:r w:rsidRPr="001121E8">
        <w:rPr>
          <w:rFonts w:hint="eastAsia"/>
          <w:bCs/>
          <w:i/>
          <w:spacing w:val="4"/>
        </w:rPr>
        <w:t xml:space="preserve"> U</w:t>
      </w:r>
      <w:r w:rsidRPr="001121E8">
        <w:rPr>
          <w:rFonts w:hint="eastAsia"/>
          <w:bCs/>
          <w:spacing w:val="4"/>
          <w:vertAlign w:val="subscript"/>
        </w:rPr>
        <w:t>L</w:t>
      </w:r>
      <w:r>
        <w:rPr>
          <w:rFonts w:hint="eastAsia"/>
          <w:bCs/>
          <w:spacing w:val="4"/>
        </w:rPr>
        <w:t>＝</w:t>
      </w:r>
      <w:r w:rsidRPr="001121E8">
        <w:rPr>
          <w:rFonts w:hint="eastAsia"/>
          <w:bCs/>
          <w:i/>
          <w:spacing w:val="4"/>
        </w:rPr>
        <w:t>U</w:t>
      </w:r>
      <w:r w:rsidRPr="001121E8">
        <w:rPr>
          <w:rFonts w:hint="eastAsia"/>
          <w:bCs/>
          <w:spacing w:val="4"/>
          <w:vertAlign w:val="subscript"/>
        </w:rPr>
        <w:t>总</w:t>
      </w:r>
      <w:r>
        <w:rPr>
          <w:rFonts w:hint="eastAsia"/>
          <w:bCs/>
          <w:i/>
          <w:spacing w:val="4"/>
        </w:rPr>
        <w:t>－</w:t>
      </w:r>
      <w:r w:rsidRPr="001121E8">
        <w:rPr>
          <w:rFonts w:hint="eastAsia"/>
          <w:bCs/>
          <w:i/>
          <w:spacing w:val="4"/>
        </w:rPr>
        <w:t>I</w:t>
      </w:r>
      <w:r w:rsidRPr="001121E8">
        <w:rPr>
          <w:rFonts w:hint="eastAsia"/>
          <w:bCs/>
          <w:spacing w:val="4"/>
          <w:vertAlign w:val="subscript"/>
        </w:rPr>
        <w:t>1</w:t>
      </w:r>
      <w:r w:rsidRPr="001121E8">
        <w:rPr>
          <w:bCs/>
          <w:spacing w:val="4"/>
        </w:rPr>
        <w:t>′</w:t>
      </w:r>
      <w:r w:rsidRPr="001121E8">
        <w:rPr>
          <w:rFonts w:hint="eastAsia"/>
          <w:bCs/>
          <w:i/>
          <w:spacing w:val="4"/>
        </w:rPr>
        <w:t>R</w:t>
      </w:r>
      <w:r w:rsidRPr="001121E8">
        <w:rPr>
          <w:rFonts w:hint="eastAsia"/>
          <w:bCs/>
          <w:spacing w:val="4"/>
          <w:vertAlign w:val="subscript"/>
        </w:rPr>
        <w:t>1</w:t>
      </w:r>
      <w:r>
        <w:rPr>
          <w:rFonts w:hint="eastAsia"/>
          <w:bCs/>
          <w:i/>
          <w:spacing w:val="4"/>
        </w:rPr>
        <w:t>－</w:t>
      </w:r>
      <w:r w:rsidRPr="001121E8">
        <w:rPr>
          <w:rFonts w:hint="eastAsia"/>
          <w:bCs/>
          <w:i/>
          <w:spacing w:val="4"/>
        </w:rPr>
        <w:t>U</w:t>
      </w:r>
      <w:r w:rsidRPr="001121E8">
        <w:rPr>
          <w:rFonts w:hint="eastAsia"/>
          <w:bCs/>
          <w:spacing w:val="4"/>
          <w:vertAlign w:val="subscript"/>
        </w:rPr>
        <w:t>L</w:t>
      </w:r>
      <w:r>
        <w:rPr>
          <w:rFonts w:hint="eastAsia"/>
          <w:bCs/>
          <w:spacing w:val="4"/>
        </w:rPr>
        <w:t>＝</w:t>
      </w:r>
      <w:r w:rsidRPr="001121E8">
        <w:rPr>
          <w:rFonts w:hint="eastAsia"/>
          <w:bCs/>
          <w:spacing w:val="4"/>
        </w:rPr>
        <w:t>（</w:t>
      </w:r>
      <w:r w:rsidRPr="001121E8">
        <w:rPr>
          <w:rFonts w:hint="eastAsia"/>
          <w:bCs/>
          <w:spacing w:val="4"/>
        </w:rPr>
        <w:t>12</w:t>
      </w:r>
      <w:r>
        <w:rPr>
          <w:rFonts w:hint="eastAsia"/>
          <w:bCs/>
          <w:spacing w:val="4"/>
        </w:rPr>
        <w:t>－</w:t>
      </w:r>
      <w:r w:rsidRPr="001121E8">
        <w:rPr>
          <w:rFonts w:hint="eastAsia"/>
          <w:bCs/>
          <w:spacing w:val="4"/>
        </w:rPr>
        <w:t>1</w:t>
      </w:r>
      <w:r w:rsidRPr="001121E8">
        <w:rPr>
          <w:bCs/>
          <w:spacing w:val="4"/>
        </w:rPr>
        <w:t>×1</w:t>
      </w:r>
      <w:r>
        <w:rPr>
          <w:rFonts w:hint="eastAsia"/>
          <w:bCs/>
          <w:spacing w:val="4"/>
        </w:rPr>
        <w:t>－</w:t>
      </w:r>
      <w:r w:rsidRPr="001121E8">
        <w:rPr>
          <w:rFonts w:hint="eastAsia"/>
          <w:bCs/>
          <w:spacing w:val="4"/>
        </w:rPr>
        <w:t>5</w:t>
      </w:r>
      <w:r w:rsidRPr="001121E8">
        <w:rPr>
          <w:rFonts w:hint="eastAsia"/>
          <w:bCs/>
          <w:spacing w:val="4"/>
        </w:rPr>
        <w:t>）</w:t>
      </w:r>
      <w:r w:rsidRPr="001121E8">
        <w:rPr>
          <w:rFonts w:hint="eastAsia"/>
          <w:bCs/>
          <w:spacing w:val="4"/>
        </w:rPr>
        <w:t>V</w:t>
      </w:r>
      <w:r>
        <w:rPr>
          <w:rFonts w:hint="eastAsia"/>
          <w:bCs/>
          <w:spacing w:val="4"/>
        </w:rPr>
        <w:t>＝</w:t>
      </w:r>
      <w:r w:rsidRPr="001121E8">
        <w:rPr>
          <w:rFonts w:hint="eastAsia"/>
          <w:bCs/>
          <w:spacing w:val="4"/>
        </w:rPr>
        <w:t>6V</w:t>
      </w:r>
    </w:p>
    <w:p w14:paraId="0161F618" w14:textId="77777777" w:rsidR="007C7660" w:rsidRPr="001121E8" w:rsidRDefault="007C7660" w:rsidP="00680227">
      <w:pPr>
        <w:rPr>
          <w:bCs/>
          <w:spacing w:val="4"/>
        </w:rPr>
      </w:pPr>
      <w:r w:rsidRPr="001121E8">
        <w:rPr>
          <w:rFonts w:hint="eastAsia"/>
          <w:bCs/>
          <w:i/>
          <w:spacing w:val="4"/>
        </w:rPr>
        <w:t>R</w:t>
      </w:r>
      <w:r w:rsidRPr="001121E8">
        <w:rPr>
          <w:rFonts w:hint="eastAsia"/>
          <w:bCs/>
          <w:spacing w:val="4"/>
          <w:vertAlign w:val="subscript"/>
        </w:rPr>
        <w:t>2</w:t>
      </w:r>
      <w:r w:rsidRPr="001121E8">
        <w:rPr>
          <w:bCs/>
          <w:spacing w:val="4"/>
        </w:rPr>
        <w:t>′</w:t>
      </w:r>
      <w:r>
        <w:rPr>
          <w:rFonts w:hint="eastAsia"/>
          <w:bCs/>
          <w:spacing w:val="4"/>
        </w:rPr>
        <w:t>＝</w:t>
      </w:r>
      <w:r w:rsidRPr="001121E8">
        <w:fldChar w:fldCharType="begin"/>
      </w:r>
      <w:r w:rsidRPr="001121E8">
        <w:instrText xml:space="preserve"> </w:instrText>
      </w:r>
      <w:r w:rsidRPr="001121E8">
        <w:rPr>
          <w:rFonts w:hint="eastAsia"/>
        </w:rPr>
        <w:instrText>eq \f(</w:instrText>
      </w:r>
      <w:r w:rsidRPr="001121E8">
        <w:rPr>
          <w:rFonts w:hint="eastAsia"/>
          <w:i/>
        </w:rPr>
        <w:instrText>U</w:instrText>
      </w:r>
      <w:r w:rsidRPr="001121E8">
        <w:rPr>
          <w:rFonts w:hint="eastAsia"/>
          <w:vertAlign w:val="subscript"/>
        </w:rPr>
        <w:instrText>2</w:instrText>
      </w:r>
      <w:r w:rsidRPr="001121E8">
        <w:rPr>
          <w:bCs/>
          <w:spacing w:val="4"/>
        </w:rPr>
        <w:instrText>′</w:instrText>
      </w:r>
      <w:r w:rsidRPr="001121E8">
        <w:rPr>
          <w:rFonts w:hint="eastAsia"/>
        </w:rPr>
        <w:instrText>,</w:instrText>
      </w:r>
      <w:r w:rsidRPr="001121E8">
        <w:rPr>
          <w:rFonts w:hint="eastAsia"/>
          <w:i/>
        </w:rPr>
        <w:instrText>I</w:instrText>
      </w:r>
      <w:r w:rsidRPr="001121E8">
        <w:rPr>
          <w:rFonts w:hint="eastAsia"/>
          <w:vertAlign w:val="subscript"/>
        </w:rPr>
        <w:instrText>2</w:instrText>
      </w:r>
      <w:r w:rsidRPr="001121E8">
        <w:rPr>
          <w:bCs/>
          <w:spacing w:val="4"/>
        </w:rPr>
        <w:instrText>′</w:instrText>
      </w:r>
      <w:r w:rsidRPr="001121E8">
        <w:rPr>
          <w:rFonts w:hint="eastAsia"/>
        </w:rPr>
        <w:instrText>)</w:instrText>
      </w:r>
      <w:r w:rsidRPr="001121E8">
        <w:instrText xml:space="preserve"> </w:instrText>
      </w:r>
      <w:r w:rsidRPr="001121E8">
        <w:fldChar w:fldCharType="end"/>
      </w:r>
      <w:r>
        <w:rPr>
          <w:rFonts w:hint="eastAsia"/>
        </w:rPr>
        <w:t>＝</w:t>
      </w:r>
      <w:r w:rsidRPr="001121E8">
        <w:fldChar w:fldCharType="begin"/>
      </w:r>
      <w:r w:rsidRPr="001121E8">
        <w:instrText xml:space="preserve"> </w:instrText>
      </w:r>
      <w:r w:rsidRPr="001121E8">
        <w:rPr>
          <w:rFonts w:hint="eastAsia"/>
        </w:rPr>
        <w:instrText>eq \f(6,1)</w:instrText>
      </w:r>
      <w:r w:rsidRPr="001121E8">
        <w:instrText xml:space="preserve"> </w:instrText>
      </w:r>
      <w:r w:rsidRPr="001121E8">
        <w:fldChar w:fldCharType="end"/>
      </w:r>
      <w:r w:rsidRPr="001121E8">
        <w:rPr>
          <w:bCs/>
          <w:spacing w:val="4"/>
        </w:rPr>
        <w:t>Ω</w:t>
      </w:r>
      <w:r>
        <w:rPr>
          <w:rFonts w:hint="eastAsia"/>
          <w:bCs/>
          <w:spacing w:val="4"/>
        </w:rPr>
        <w:t>＝</w:t>
      </w:r>
      <w:r w:rsidRPr="001121E8">
        <w:rPr>
          <w:rFonts w:hint="eastAsia"/>
          <w:bCs/>
          <w:spacing w:val="4"/>
        </w:rPr>
        <w:t>6</w:t>
      </w:r>
      <w:r w:rsidRPr="001121E8">
        <w:rPr>
          <w:bCs/>
          <w:spacing w:val="4"/>
        </w:rPr>
        <w:t>Ω</w:t>
      </w:r>
    </w:p>
    <w:p w14:paraId="262AB729"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评分说明：</w:t>
      </w:r>
    </w:p>
    <w:p w14:paraId="4FC15B77" w14:textId="77777777" w:rsidR="007C7660" w:rsidRPr="001121E8" w:rsidRDefault="007C7660" w:rsidP="00680227">
      <w:pPr>
        <w:rPr>
          <w:rFonts w:ascii="黑体" w:eastAsia="黑体" w:hAnsi="宋体"/>
          <w:bCs/>
          <w:szCs w:val="32"/>
        </w:rPr>
      </w:pPr>
      <w:r w:rsidRPr="001121E8">
        <w:rPr>
          <w:rFonts w:ascii="黑体" w:eastAsia="黑体" w:hAnsi="宋体"/>
          <w:bCs/>
          <w:szCs w:val="32"/>
        </w:rPr>
        <w:t>本题共</w:t>
      </w:r>
      <w:r w:rsidRPr="001121E8">
        <w:rPr>
          <w:rFonts w:ascii="黑体" w:eastAsia="黑体" w:hAnsi="宋体" w:hint="eastAsia"/>
          <w:bCs/>
          <w:szCs w:val="32"/>
        </w:rPr>
        <w:t>8</w:t>
      </w:r>
      <w:r w:rsidRPr="001121E8">
        <w:rPr>
          <w:rFonts w:ascii="黑体" w:eastAsia="黑体" w:hAnsi="宋体"/>
          <w:bCs/>
          <w:szCs w:val="32"/>
        </w:rPr>
        <w:t>分</w:t>
      </w:r>
      <w:r w:rsidRPr="001121E8">
        <w:rPr>
          <w:rFonts w:ascii="黑体" w:eastAsia="黑体" w:hAnsi="宋体" w:hint="eastAsia"/>
          <w:bCs/>
          <w:szCs w:val="32"/>
        </w:rPr>
        <w:t>。其中</w:t>
      </w:r>
    </w:p>
    <w:p w14:paraId="47DEB2B8" w14:textId="77777777" w:rsidR="007C7660" w:rsidRPr="001121E8" w:rsidRDefault="007C7660" w:rsidP="00680227">
      <w:pPr>
        <w:rPr>
          <w:rFonts w:ascii="黑体" w:eastAsia="黑体" w:hAnsi="宋体"/>
          <w:bCs/>
          <w:szCs w:val="32"/>
        </w:rPr>
      </w:pPr>
      <w:r w:rsidRPr="001121E8">
        <w:rPr>
          <w:rFonts w:ascii="黑体" w:eastAsia="黑体" w:hAnsi="宋体" w:hint="eastAsia"/>
          <w:bCs/>
          <w:szCs w:val="32"/>
        </w:rPr>
        <w:t>第（1）小题3分；第（2）小题3分，第（3）小题2分。</w:t>
      </w:r>
    </w:p>
    <w:p w14:paraId="457B0DC4" w14:textId="77777777" w:rsidR="007C7660" w:rsidRPr="00B60D7A" w:rsidRDefault="007C7660" w:rsidP="00680227">
      <w:r w:rsidRPr="001121E8">
        <w:rPr>
          <w:rFonts w:ascii="黑体" w:eastAsia="黑体" w:hAnsi="宋体" w:hint="eastAsia"/>
          <w:bCs/>
          <w:szCs w:val="32"/>
        </w:rPr>
        <w:t>每小题其它正确解法均可参照给分。</w:t>
      </w:r>
    </w:p>
    <w:p w14:paraId="0EF18409" w14:textId="538C4597" w:rsidR="007C7660" w:rsidRPr="00680227" w:rsidRDefault="007C7660">
      <w:pPr>
        <w:pStyle w:val="a9"/>
        <w:rPr>
          <w:lang w:val="en-US"/>
        </w:rPr>
      </w:pPr>
      <w:r>
        <w:t>2011</w:t>
      </w:r>
      <w:r>
        <w:t>年上海会考调研</w:t>
      </w:r>
      <w:r>
        <w:rPr>
          <w:rFonts w:hint="eastAsia"/>
          <w:lang w:eastAsia="zh-CN"/>
        </w:rPr>
        <w:t>30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4F7148" w15:done="0"/>
  <w15:commentEx w15:paraId="6F21201E" w15:done="0"/>
  <w15:commentEx w15:paraId="52BA3E67" w15:done="0"/>
  <w15:commentEx w15:paraId="2221FF94" w15:done="0"/>
  <w15:commentEx w15:paraId="733CD667" w15:done="0"/>
  <w15:commentEx w15:paraId="3F720110" w15:done="0"/>
  <w15:commentEx w15:paraId="0165A5BE" w15:done="0"/>
  <w15:commentEx w15:paraId="19685EA9" w15:done="0"/>
  <w15:commentEx w15:paraId="07CB20C8" w15:done="0"/>
  <w15:commentEx w15:paraId="77D212D8" w15:done="0"/>
  <w15:commentEx w15:paraId="3DA2A49C" w15:done="0"/>
  <w15:commentEx w15:paraId="75794CB4" w15:done="0"/>
  <w15:commentEx w15:paraId="0AC7CC55" w15:done="0"/>
  <w15:commentEx w15:paraId="4D7181F3" w15:done="0"/>
  <w15:commentEx w15:paraId="027C12CB" w15:done="0"/>
  <w15:commentEx w15:paraId="669F2914" w15:done="0"/>
  <w15:commentEx w15:paraId="3D6AEE34" w15:done="0"/>
  <w15:commentEx w15:paraId="1F46A91B" w15:done="0"/>
  <w15:commentEx w15:paraId="2267CF8E" w15:done="0"/>
  <w15:commentEx w15:paraId="2CE14F4C" w15:done="0"/>
  <w15:commentEx w15:paraId="3F5A7B25" w15:done="0"/>
  <w15:commentEx w15:paraId="47E1A4EE" w15:done="0"/>
  <w15:commentEx w15:paraId="0F037610" w15:done="0"/>
  <w15:commentEx w15:paraId="1721D83A" w15:done="0"/>
  <w15:commentEx w15:paraId="2E64D4F6" w15:done="0"/>
  <w15:commentEx w15:paraId="6866A063" w15:done="0"/>
  <w15:commentEx w15:paraId="1EECC210" w15:done="0"/>
  <w15:commentEx w15:paraId="6A0AE7C3" w15:done="0"/>
  <w15:commentEx w15:paraId="72735DA5" w15:done="0"/>
  <w15:commentEx w15:paraId="0EF184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4F7148" w16cid:durableId="216D671D"/>
  <w16cid:commentId w16cid:paraId="6F21201E" w16cid:durableId="216D671E"/>
  <w16cid:commentId w16cid:paraId="52BA3E67" w16cid:durableId="216D671F"/>
  <w16cid:commentId w16cid:paraId="2221FF94" w16cid:durableId="216D6720"/>
  <w16cid:commentId w16cid:paraId="733CD667" w16cid:durableId="216D6721"/>
  <w16cid:commentId w16cid:paraId="3F720110" w16cid:durableId="216D6722"/>
  <w16cid:commentId w16cid:paraId="0165A5BE" w16cid:durableId="216D6723"/>
  <w16cid:commentId w16cid:paraId="19685EA9" w16cid:durableId="216D6724"/>
  <w16cid:commentId w16cid:paraId="07CB20C8" w16cid:durableId="216D6725"/>
  <w16cid:commentId w16cid:paraId="77D212D8" w16cid:durableId="216D6726"/>
  <w16cid:commentId w16cid:paraId="3DA2A49C" w16cid:durableId="216D6727"/>
  <w16cid:commentId w16cid:paraId="75794CB4" w16cid:durableId="216D6728"/>
  <w16cid:commentId w16cid:paraId="0AC7CC55" w16cid:durableId="216D6729"/>
  <w16cid:commentId w16cid:paraId="4D7181F3" w16cid:durableId="216D672A"/>
  <w16cid:commentId w16cid:paraId="027C12CB" w16cid:durableId="216D672B"/>
  <w16cid:commentId w16cid:paraId="669F2914" w16cid:durableId="216D672C"/>
  <w16cid:commentId w16cid:paraId="3D6AEE34" w16cid:durableId="216D672D"/>
  <w16cid:commentId w16cid:paraId="1F46A91B" w16cid:durableId="216D672E"/>
  <w16cid:commentId w16cid:paraId="2267CF8E" w16cid:durableId="216D672F"/>
  <w16cid:commentId w16cid:paraId="2CE14F4C" w16cid:durableId="216D6730"/>
  <w16cid:commentId w16cid:paraId="3F5A7B25" w16cid:durableId="216D6731"/>
  <w16cid:commentId w16cid:paraId="47E1A4EE" w16cid:durableId="216D6732"/>
  <w16cid:commentId w16cid:paraId="0F037610" w16cid:durableId="216D6733"/>
  <w16cid:commentId w16cid:paraId="1721D83A" w16cid:durableId="216D6734"/>
  <w16cid:commentId w16cid:paraId="2E64D4F6" w16cid:durableId="216D6735"/>
  <w16cid:commentId w16cid:paraId="6866A063" w16cid:durableId="216D6736"/>
  <w16cid:commentId w16cid:paraId="1EECC210" w16cid:durableId="216D6737"/>
  <w16cid:commentId w16cid:paraId="6A0AE7C3" w16cid:durableId="216D6738"/>
  <w16cid:commentId w16cid:paraId="72735DA5" w16cid:durableId="216D6739"/>
  <w16cid:commentId w16cid:paraId="0EF18409" w16cid:durableId="216D67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5384" w14:textId="77777777" w:rsidR="00B8444B" w:rsidRDefault="00B8444B">
      <w:r>
        <w:separator/>
      </w:r>
    </w:p>
  </w:endnote>
  <w:endnote w:type="continuationSeparator" w:id="0">
    <w:p w14:paraId="135DA0E9" w14:textId="77777777" w:rsidR="00B8444B" w:rsidRDefault="00B8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F18E" w14:textId="77777777" w:rsidR="007C7660" w:rsidRDefault="007C7660" w:rsidP="006E10FB">
    <w:pPr>
      <w:pStyle w:val="a6"/>
      <w:jc w:val="right"/>
    </w:pPr>
    <w:r>
      <w:rPr>
        <w:rFonts w:hint="eastAsia"/>
      </w:rPr>
      <w:t>2011</w:t>
    </w:r>
    <w:r>
      <w:rPr>
        <w:rFonts w:hint="eastAsia"/>
      </w:rPr>
      <w:t>年高中物理调研考试</w:t>
    </w:r>
    <w:r>
      <w:rPr>
        <w:rFonts w:hint="eastAsia"/>
      </w:rPr>
      <w:t>-</w:t>
    </w:r>
    <w:r>
      <w:rPr>
        <w:rFonts w:hint="eastAsia"/>
      </w:rPr>
      <w:t>试卷</w:t>
    </w:r>
    <w:r>
      <w:rPr>
        <w:rFonts w:hint="eastAsia"/>
      </w:rPr>
      <w:t xml:space="preserve">  </w:t>
    </w:r>
    <w:r w:rsidRPr="001D2775">
      <w:rPr>
        <w:rFonts w:hint="eastAsia"/>
      </w:rPr>
      <w:t>第</w:t>
    </w:r>
    <w:r w:rsidRPr="001D2775">
      <w:rPr>
        <w:lang w:val="zh-CN"/>
      </w:rPr>
      <w:t xml:space="preserve"> </w:t>
    </w:r>
    <w:r w:rsidRPr="001D2775">
      <w:rPr>
        <w:b/>
        <w:szCs w:val="24"/>
      </w:rPr>
      <w:fldChar w:fldCharType="begin"/>
    </w:r>
    <w:r w:rsidRPr="001D2775">
      <w:rPr>
        <w:b/>
      </w:rPr>
      <w:instrText>PAGE</w:instrText>
    </w:r>
    <w:r w:rsidRPr="001D2775">
      <w:rPr>
        <w:b/>
        <w:szCs w:val="24"/>
      </w:rPr>
      <w:fldChar w:fldCharType="separate"/>
    </w:r>
    <w:r>
      <w:rPr>
        <w:b/>
        <w:noProof/>
      </w:rPr>
      <w:t>4</w:t>
    </w:r>
    <w:r w:rsidRPr="001D2775">
      <w:rPr>
        <w:b/>
        <w:szCs w:val="24"/>
      </w:rPr>
      <w:fldChar w:fldCharType="end"/>
    </w:r>
    <w:r w:rsidRPr="001D2775">
      <w:rPr>
        <w:rFonts w:hint="eastAsia"/>
        <w:szCs w:val="24"/>
      </w:rPr>
      <w:t>页</w:t>
    </w:r>
    <w:r w:rsidRPr="001D2775">
      <w:rPr>
        <w:rFonts w:hint="eastAsia"/>
        <w:szCs w:val="24"/>
      </w:rPr>
      <w:t xml:space="preserve"> </w:t>
    </w:r>
    <w:r w:rsidRPr="001D2775">
      <w:rPr>
        <w:rFonts w:hint="eastAsia"/>
        <w:szCs w:val="24"/>
      </w:rPr>
      <w:t>共</w:t>
    </w:r>
    <w:r w:rsidRPr="001D2775">
      <w:rPr>
        <w:lang w:val="zh-CN"/>
      </w:rPr>
      <w:t xml:space="preserve"> </w:t>
    </w:r>
    <w:r w:rsidRPr="001D2775">
      <w:rPr>
        <w:b/>
        <w:szCs w:val="24"/>
      </w:rPr>
      <w:fldChar w:fldCharType="begin"/>
    </w:r>
    <w:r w:rsidRPr="001D2775">
      <w:rPr>
        <w:b/>
      </w:rPr>
      <w:instrText>NUMPAGES</w:instrText>
    </w:r>
    <w:r w:rsidRPr="001D2775">
      <w:rPr>
        <w:b/>
        <w:szCs w:val="24"/>
      </w:rPr>
      <w:fldChar w:fldCharType="separate"/>
    </w:r>
    <w:r>
      <w:rPr>
        <w:b/>
        <w:noProof/>
      </w:rPr>
      <w:t>10</w:t>
    </w:r>
    <w:r w:rsidRPr="001D2775">
      <w:rPr>
        <w:b/>
        <w:szCs w:val="24"/>
      </w:rPr>
      <w:fldChar w:fldCharType="end"/>
    </w:r>
    <w:r w:rsidRPr="001D2775">
      <w:rPr>
        <w:rFonts w:hint="eastAsia"/>
        <w:szCs w:val="24"/>
      </w:rPr>
      <w:t>页</w:t>
    </w:r>
  </w:p>
  <w:p w14:paraId="7AC99D43" w14:textId="77777777" w:rsidR="007C7660" w:rsidRPr="006E10FB" w:rsidRDefault="007C766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EC4E6" w14:textId="77777777" w:rsidR="00B8444B" w:rsidRDefault="00B8444B">
      <w:r>
        <w:separator/>
      </w:r>
    </w:p>
  </w:footnote>
  <w:footnote w:type="continuationSeparator" w:id="0">
    <w:p w14:paraId="5BB089A5" w14:textId="77777777" w:rsidR="00B8444B" w:rsidRDefault="00B84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8598D"/>
    <w:multiLevelType w:val="hybridMultilevel"/>
    <w:tmpl w:val="269EEF74"/>
    <w:lvl w:ilvl="0" w:tplc="3F26FC14">
      <w:start w:val="1"/>
      <w:numFmt w:val="decimal"/>
      <w:suff w:val="nothing"/>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4C2947"/>
    <w:multiLevelType w:val="hybridMultilevel"/>
    <w:tmpl w:val="455892AA"/>
    <w:lvl w:ilvl="0" w:tplc="765659B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21BE3E0F"/>
    <w:multiLevelType w:val="hybridMultilevel"/>
    <w:tmpl w:val="1B1C4310"/>
    <w:lvl w:ilvl="0" w:tplc="019C2844">
      <w:start w:val="1"/>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7E3963"/>
    <w:multiLevelType w:val="hybridMultilevel"/>
    <w:tmpl w:val="C96E1198"/>
    <w:lvl w:ilvl="0" w:tplc="89840A20">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8294CFA"/>
    <w:multiLevelType w:val="hybridMultilevel"/>
    <w:tmpl w:val="E79CC812"/>
    <w:lvl w:ilvl="0" w:tplc="D6DC46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jing">
    <w15:presenceInfo w15:providerId="None" w15:userId="fan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75"/>
    <w:rsid w:val="000158AD"/>
    <w:rsid w:val="00016A7B"/>
    <w:rsid w:val="00021990"/>
    <w:rsid w:val="0002370D"/>
    <w:rsid w:val="0002472A"/>
    <w:rsid w:val="00027585"/>
    <w:rsid w:val="00041062"/>
    <w:rsid w:val="00041E35"/>
    <w:rsid w:val="00060581"/>
    <w:rsid w:val="000711DC"/>
    <w:rsid w:val="00076323"/>
    <w:rsid w:val="000851A3"/>
    <w:rsid w:val="00091536"/>
    <w:rsid w:val="000A142C"/>
    <w:rsid w:val="000A2E06"/>
    <w:rsid w:val="000A6015"/>
    <w:rsid w:val="000B2D75"/>
    <w:rsid w:val="000E133C"/>
    <w:rsid w:val="000F2E1B"/>
    <w:rsid w:val="000F3006"/>
    <w:rsid w:val="000F61A7"/>
    <w:rsid w:val="00105CFD"/>
    <w:rsid w:val="00112177"/>
    <w:rsid w:val="00132B8E"/>
    <w:rsid w:val="001452E2"/>
    <w:rsid w:val="00156E6E"/>
    <w:rsid w:val="00160B95"/>
    <w:rsid w:val="001900F5"/>
    <w:rsid w:val="001923EB"/>
    <w:rsid w:val="001944B8"/>
    <w:rsid w:val="00194824"/>
    <w:rsid w:val="001A0709"/>
    <w:rsid w:val="001A0A28"/>
    <w:rsid w:val="001B0600"/>
    <w:rsid w:val="001B4C87"/>
    <w:rsid w:val="001B6F7A"/>
    <w:rsid w:val="001E3A90"/>
    <w:rsid w:val="001E4F52"/>
    <w:rsid w:val="002230D4"/>
    <w:rsid w:val="00224736"/>
    <w:rsid w:val="00233361"/>
    <w:rsid w:val="00255F17"/>
    <w:rsid w:val="0026275C"/>
    <w:rsid w:val="00266A83"/>
    <w:rsid w:val="002760D4"/>
    <w:rsid w:val="002C7167"/>
    <w:rsid w:val="002D5240"/>
    <w:rsid w:val="002E65E1"/>
    <w:rsid w:val="002E67AA"/>
    <w:rsid w:val="002E69FB"/>
    <w:rsid w:val="003075DE"/>
    <w:rsid w:val="003111BD"/>
    <w:rsid w:val="00320E23"/>
    <w:rsid w:val="00326214"/>
    <w:rsid w:val="00333CBC"/>
    <w:rsid w:val="003347B8"/>
    <w:rsid w:val="00344395"/>
    <w:rsid w:val="00345CC1"/>
    <w:rsid w:val="00365395"/>
    <w:rsid w:val="00371756"/>
    <w:rsid w:val="003729BD"/>
    <w:rsid w:val="003930D3"/>
    <w:rsid w:val="003A08BF"/>
    <w:rsid w:val="003A27D7"/>
    <w:rsid w:val="003A3D91"/>
    <w:rsid w:val="003A5D2E"/>
    <w:rsid w:val="003B1EFF"/>
    <w:rsid w:val="003C0F92"/>
    <w:rsid w:val="003C5F71"/>
    <w:rsid w:val="003C61C2"/>
    <w:rsid w:val="003D267E"/>
    <w:rsid w:val="003D3DB0"/>
    <w:rsid w:val="003D3E82"/>
    <w:rsid w:val="003D5F98"/>
    <w:rsid w:val="003F1777"/>
    <w:rsid w:val="003F52DF"/>
    <w:rsid w:val="003F7DF5"/>
    <w:rsid w:val="004228F9"/>
    <w:rsid w:val="00425C23"/>
    <w:rsid w:val="00426864"/>
    <w:rsid w:val="00437ADE"/>
    <w:rsid w:val="0044462D"/>
    <w:rsid w:val="00446224"/>
    <w:rsid w:val="00453CD6"/>
    <w:rsid w:val="004915D1"/>
    <w:rsid w:val="004A353F"/>
    <w:rsid w:val="004A7408"/>
    <w:rsid w:val="004B0F7A"/>
    <w:rsid w:val="004B321D"/>
    <w:rsid w:val="004C71F1"/>
    <w:rsid w:val="004D400C"/>
    <w:rsid w:val="00502082"/>
    <w:rsid w:val="00524847"/>
    <w:rsid w:val="00527D32"/>
    <w:rsid w:val="0053279D"/>
    <w:rsid w:val="00532DE4"/>
    <w:rsid w:val="005344D8"/>
    <w:rsid w:val="005616F2"/>
    <w:rsid w:val="0056724F"/>
    <w:rsid w:val="00572149"/>
    <w:rsid w:val="005744A8"/>
    <w:rsid w:val="00590B24"/>
    <w:rsid w:val="00592645"/>
    <w:rsid w:val="005A3EA4"/>
    <w:rsid w:val="005A7437"/>
    <w:rsid w:val="005B2607"/>
    <w:rsid w:val="005D4663"/>
    <w:rsid w:val="005D6652"/>
    <w:rsid w:val="005F079D"/>
    <w:rsid w:val="005F1152"/>
    <w:rsid w:val="006118E6"/>
    <w:rsid w:val="00613965"/>
    <w:rsid w:val="00621857"/>
    <w:rsid w:val="00632605"/>
    <w:rsid w:val="00642FB4"/>
    <w:rsid w:val="006455FD"/>
    <w:rsid w:val="006647E6"/>
    <w:rsid w:val="00676ABC"/>
    <w:rsid w:val="00680227"/>
    <w:rsid w:val="00682865"/>
    <w:rsid w:val="006862B0"/>
    <w:rsid w:val="00686CAB"/>
    <w:rsid w:val="006A05FB"/>
    <w:rsid w:val="006A5EBA"/>
    <w:rsid w:val="006A602A"/>
    <w:rsid w:val="006B67E9"/>
    <w:rsid w:val="006E10FB"/>
    <w:rsid w:val="006E3C10"/>
    <w:rsid w:val="007019BF"/>
    <w:rsid w:val="00705F79"/>
    <w:rsid w:val="0071669F"/>
    <w:rsid w:val="007208B4"/>
    <w:rsid w:val="0073433F"/>
    <w:rsid w:val="007549DF"/>
    <w:rsid w:val="00757B1C"/>
    <w:rsid w:val="00772B85"/>
    <w:rsid w:val="0077331E"/>
    <w:rsid w:val="007833FC"/>
    <w:rsid w:val="00793E09"/>
    <w:rsid w:val="007A03EB"/>
    <w:rsid w:val="007A2C25"/>
    <w:rsid w:val="007C4C2A"/>
    <w:rsid w:val="007C7660"/>
    <w:rsid w:val="007D12D2"/>
    <w:rsid w:val="007E672F"/>
    <w:rsid w:val="007E7CAC"/>
    <w:rsid w:val="007E7CF6"/>
    <w:rsid w:val="007F4136"/>
    <w:rsid w:val="00801871"/>
    <w:rsid w:val="00802270"/>
    <w:rsid w:val="00803F03"/>
    <w:rsid w:val="00805FE6"/>
    <w:rsid w:val="008104C1"/>
    <w:rsid w:val="008156A5"/>
    <w:rsid w:val="00816D42"/>
    <w:rsid w:val="008245B1"/>
    <w:rsid w:val="00831619"/>
    <w:rsid w:val="00833BD2"/>
    <w:rsid w:val="00835C93"/>
    <w:rsid w:val="00844513"/>
    <w:rsid w:val="00855B45"/>
    <w:rsid w:val="00863533"/>
    <w:rsid w:val="00876D0E"/>
    <w:rsid w:val="00877A37"/>
    <w:rsid w:val="008857FC"/>
    <w:rsid w:val="00897B91"/>
    <w:rsid w:val="008A551A"/>
    <w:rsid w:val="008B3E61"/>
    <w:rsid w:val="008B6A7C"/>
    <w:rsid w:val="008C5F64"/>
    <w:rsid w:val="008D06FB"/>
    <w:rsid w:val="008D30A1"/>
    <w:rsid w:val="008E408F"/>
    <w:rsid w:val="008E684A"/>
    <w:rsid w:val="008F0D82"/>
    <w:rsid w:val="008F183D"/>
    <w:rsid w:val="0090355F"/>
    <w:rsid w:val="00904C83"/>
    <w:rsid w:val="0091188C"/>
    <w:rsid w:val="00923360"/>
    <w:rsid w:val="00930A58"/>
    <w:rsid w:val="00936176"/>
    <w:rsid w:val="00954512"/>
    <w:rsid w:val="00965DE1"/>
    <w:rsid w:val="00974161"/>
    <w:rsid w:val="00975D68"/>
    <w:rsid w:val="00977D13"/>
    <w:rsid w:val="009875F9"/>
    <w:rsid w:val="009A314B"/>
    <w:rsid w:val="009A43E1"/>
    <w:rsid w:val="009A44B9"/>
    <w:rsid w:val="009C6CA0"/>
    <w:rsid w:val="009D1E63"/>
    <w:rsid w:val="009F77B0"/>
    <w:rsid w:val="00A00C76"/>
    <w:rsid w:val="00A03276"/>
    <w:rsid w:val="00A03334"/>
    <w:rsid w:val="00A173D7"/>
    <w:rsid w:val="00A17B0A"/>
    <w:rsid w:val="00A255B7"/>
    <w:rsid w:val="00A269D0"/>
    <w:rsid w:val="00A30763"/>
    <w:rsid w:val="00A31C96"/>
    <w:rsid w:val="00A35A2C"/>
    <w:rsid w:val="00A35C17"/>
    <w:rsid w:val="00A40309"/>
    <w:rsid w:val="00A44065"/>
    <w:rsid w:val="00A50789"/>
    <w:rsid w:val="00A62741"/>
    <w:rsid w:val="00A6294D"/>
    <w:rsid w:val="00A6323C"/>
    <w:rsid w:val="00A97BB5"/>
    <w:rsid w:val="00AB47AB"/>
    <w:rsid w:val="00AB580B"/>
    <w:rsid w:val="00AC1DC1"/>
    <w:rsid w:val="00AD06E8"/>
    <w:rsid w:val="00AD43AF"/>
    <w:rsid w:val="00AE6235"/>
    <w:rsid w:val="00AF16EA"/>
    <w:rsid w:val="00AF7DC5"/>
    <w:rsid w:val="00B17674"/>
    <w:rsid w:val="00B23BD1"/>
    <w:rsid w:val="00B37AC2"/>
    <w:rsid w:val="00B531C5"/>
    <w:rsid w:val="00B6010A"/>
    <w:rsid w:val="00B60D7A"/>
    <w:rsid w:val="00B70FA5"/>
    <w:rsid w:val="00B8444B"/>
    <w:rsid w:val="00B902D5"/>
    <w:rsid w:val="00B95703"/>
    <w:rsid w:val="00BB7143"/>
    <w:rsid w:val="00BC08BA"/>
    <w:rsid w:val="00BD3149"/>
    <w:rsid w:val="00BD52A2"/>
    <w:rsid w:val="00BE2F67"/>
    <w:rsid w:val="00BF1B8D"/>
    <w:rsid w:val="00C00C59"/>
    <w:rsid w:val="00C0495F"/>
    <w:rsid w:val="00C059BF"/>
    <w:rsid w:val="00C16101"/>
    <w:rsid w:val="00C22B7B"/>
    <w:rsid w:val="00C23A75"/>
    <w:rsid w:val="00C47DB0"/>
    <w:rsid w:val="00C738B2"/>
    <w:rsid w:val="00C76C11"/>
    <w:rsid w:val="00C77358"/>
    <w:rsid w:val="00C83554"/>
    <w:rsid w:val="00C87E4B"/>
    <w:rsid w:val="00C90DD0"/>
    <w:rsid w:val="00C90E0C"/>
    <w:rsid w:val="00CC4CB0"/>
    <w:rsid w:val="00CE37B4"/>
    <w:rsid w:val="00CE574D"/>
    <w:rsid w:val="00CE6275"/>
    <w:rsid w:val="00CE7CEC"/>
    <w:rsid w:val="00CF292F"/>
    <w:rsid w:val="00D07C4D"/>
    <w:rsid w:val="00D157CB"/>
    <w:rsid w:val="00D2453B"/>
    <w:rsid w:val="00D432A8"/>
    <w:rsid w:val="00D54D68"/>
    <w:rsid w:val="00D63D6F"/>
    <w:rsid w:val="00D6524C"/>
    <w:rsid w:val="00D71E13"/>
    <w:rsid w:val="00D7755A"/>
    <w:rsid w:val="00D863D1"/>
    <w:rsid w:val="00D91F0C"/>
    <w:rsid w:val="00D92ADE"/>
    <w:rsid w:val="00DA3D7B"/>
    <w:rsid w:val="00DA74CF"/>
    <w:rsid w:val="00DB32BB"/>
    <w:rsid w:val="00DC6BA5"/>
    <w:rsid w:val="00DE08C3"/>
    <w:rsid w:val="00DE20A7"/>
    <w:rsid w:val="00DE41FB"/>
    <w:rsid w:val="00DE6A7E"/>
    <w:rsid w:val="00DE7924"/>
    <w:rsid w:val="00DF4D4E"/>
    <w:rsid w:val="00DF638F"/>
    <w:rsid w:val="00DF7F75"/>
    <w:rsid w:val="00E10E2A"/>
    <w:rsid w:val="00E32719"/>
    <w:rsid w:val="00E352E1"/>
    <w:rsid w:val="00E4067F"/>
    <w:rsid w:val="00E4773E"/>
    <w:rsid w:val="00E509AA"/>
    <w:rsid w:val="00E6010C"/>
    <w:rsid w:val="00E619F7"/>
    <w:rsid w:val="00E652B0"/>
    <w:rsid w:val="00E673D7"/>
    <w:rsid w:val="00E71B87"/>
    <w:rsid w:val="00E75CFF"/>
    <w:rsid w:val="00E83165"/>
    <w:rsid w:val="00E87A9C"/>
    <w:rsid w:val="00E944B2"/>
    <w:rsid w:val="00EA2780"/>
    <w:rsid w:val="00EA5946"/>
    <w:rsid w:val="00EA6CB6"/>
    <w:rsid w:val="00EB54C9"/>
    <w:rsid w:val="00EC3B5D"/>
    <w:rsid w:val="00EC5DF7"/>
    <w:rsid w:val="00EC7375"/>
    <w:rsid w:val="00ED264E"/>
    <w:rsid w:val="00EE39C0"/>
    <w:rsid w:val="00EE5605"/>
    <w:rsid w:val="00EE77AE"/>
    <w:rsid w:val="00EF264C"/>
    <w:rsid w:val="00EF3B69"/>
    <w:rsid w:val="00F0278D"/>
    <w:rsid w:val="00F03FD9"/>
    <w:rsid w:val="00F1265E"/>
    <w:rsid w:val="00F14F09"/>
    <w:rsid w:val="00F17305"/>
    <w:rsid w:val="00F206C4"/>
    <w:rsid w:val="00F232A6"/>
    <w:rsid w:val="00F27E74"/>
    <w:rsid w:val="00F353B1"/>
    <w:rsid w:val="00F511EF"/>
    <w:rsid w:val="00F54DA1"/>
    <w:rsid w:val="00F65BEE"/>
    <w:rsid w:val="00F73FBD"/>
    <w:rsid w:val="00F90CDF"/>
    <w:rsid w:val="00F957D3"/>
    <w:rsid w:val="00FB00A2"/>
    <w:rsid w:val="00FB6A57"/>
    <w:rsid w:val="00FD6D4C"/>
    <w:rsid w:val="00FE4B64"/>
    <w:rsid w:val="00FF7D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75193E55"/>
  <w15:chartTrackingRefBased/>
  <w15:docId w15:val="{BD06EA81-0BCB-4EC1-BA07-A6CDF82A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87E4B"/>
    <w:pPr>
      <w:keepNext/>
      <w:spacing w:before="100" w:after="100"/>
      <w:jc w:val="center"/>
      <w:outlineLvl w:val="0"/>
    </w:pPr>
    <w:rPr>
      <w:rFonts w:eastAsia="黑体"/>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普通文字 Char,纯文本 Char,标题1,Plain Text,标题1 Char Char,纯文本 Char1,Char Char Char,Char Char,Char,标题1 Char Char Char Char Char,标题1 Char Char Char Char,纯文本 Char Char1 Char Char Char,游数的格式,纯文本 Char Char1,游数的, Char Char Char, Char,普通,Plain Te,普通文字"/>
    <w:basedOn w:val="a"/>
    <w:rsid w:val="0090355F"/>
    <w:rPr>
      <w:rFonts w:ascii="宋体" w:hAnsi="Courier New" w:cs="Century"/>
      <w:szCs w:val="21"/>
    </w:rPr>
  </w:style>
  <w:style w:type="paragraph" w:styleId="a4">
    <w:name w:val="Body Text Indent"/>
    <w:basedOn w:val="a"/>
    <w:rsid w:val="0090355F"/>
    <w:pPr>
      <w:ind w:firstLine="435"/>
    </w:pPr>
    <w:rPr>
      <w:rFonts w:eastAsia="楷体_GB2312"/>
    </w:rPr>
  </w:style>
  <w:style w:type="character" w:customStyle="1" w:styleId="question-title">
    <w:name w:val="question-title"/>
    <w:basedOn w:val="a0"/>
    <w:rsid w:val="00E673D7"/>
  </w:style>
  <w:style w:type="paragraph" w:customStyle="1" w:styleId="content">
    <w:name w:val="content"/>
    <w:basedOn w:val="a"/>
    <w:rsid w:val="00686CAB"/>
    <w:pPr>
      <w:widowControl/>
      <w:spacing w:line="432" w:lineRule="auto"/>
      <w:ind w:firstLine="480"/>
      <w:jc w:val="left"/>
    </w:pPr>
    <w:rPr>
      <w:rFonts w:ascii="Arial Unicode MS" w:eastAsia="Arial Unicode MS" w:hAnsi="Arial Unicode MS" w:cs="Arial Unicode MS"/>
      <w:color w:val="000000"/>
      <w:kern w:val="0"/>
      <w:szCs w:val="21"/>
    </w:rPr>
  </w:style>
  <w:style w:type="paragraph" w:styleId="a5">
    <w:name w:val="header"/>
    <w:basedOn w:val="a"/>
    <w:rsid w:val="006E10FB"/>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rsid w:val="006E10FB"/>
    <w:pPr>
      <w:tabs>
        <w:tab w:val="center" w:pos="4153"/>
        <w:tab w:val="right" w:pos="8306"/>
      </w:tabs>
      <w:snapToGrid w:val="0"/>
      <w:jc w:val="left"/>
    </w:pPr>
    <w:rPr>
      <w:sz w:val="18"/>
      <w:szCs w:val="18"/>
    </w:rPr>
  </w:style>
  <w:style w:type="character" w:customStyle="1" w:styleId="a7">
    <w:name w:val="页脚 字符"/>
    <w:link w:val="a6"/>
    <w:rsid w:val="006E10FB"/>
    <w:rPr>
      <w:rFonts w:eastAsia="宋体"/>
      <w:kern w:val="2"/>
      <w:sz w:val="18"/>
      <w:szCs w:val="18"/>
      <w:lang w:val="en-US" w:eastAsia="zh-CN" w:bidi="ar-SA"/>
    </w:rPr>
  </w:style>
  <w:style w:type="character" w:styleId="a8">
    <w:name w:val="annotation reference"/>
    <w:rsid w:val="005F079D"/>
    <w:rPr>
      <w:sz w:val="21"/>
      <w:szCs w:val="21"/>
    </w:rPr>
  </w:style>
  <w:style w:type="paragraph" w:styleId="a9">
    <w:name w:val="annotation text"/>
    <w:basedOn w:val="a"/>
    <w:link w:val="aa"/>
    <w:rsid w:val="005F079D"/>
    <w:pPr>
      <w:jc w:val="left"/>
    </w:pPr>
    <w:rPr>
      <w:lang w:val="x-none" w:eastAsia="x-none"/>
    </w:rPr>
  </w:style>
  <w:style w:type="character" w:customStyle="1" w:styleId="aa">
    <w:name w:val="批注文字 字符"/>
    <w:link w:val="a9"/>
    <w:rsid w:val="005F079D"/>
    <w:rPr>
      <w:kern w:val="2"/>
      <w:sz w:val="21"/>
      <w:szCs w:val="24"/>
    </w:rPr>
  </w:style>
  <w:style w:type="paragraph" w:styleId="ab">
    <w:name w:val="annotation subject"/>
    <w:basedOn w:val="a9"/>
    <w:next w:val="a9"/>
    <w:link w:val="ac"/>
    <w:rsid w:val="005F079D"/>
    <w:rPr>
      <w:b/>
      <w:bCs/>
    </w:rPr>
  </w:style>
  <w:style w:type="character" w:customStyle="1" w:styleId="ac">
    <w:name w:val="批注主题 字符"/>
    <w:link w:val="ab"/>
    <w:rsid w:val="005F079D"/>
    <w:rPr>
      <w:b/>
      <w:bCs/>
      <w:kern w:val="2"/>
      <w:sz w:val="21"/>
      <w:szCs w:val="24"/>
    </w:rPr>
  </w:style>
  <w:style w:type="paragraph" w:styleId="ad">
    <w:name w:val="Balloon Text"/>
    <w:basedOn w:val="a"/>
    <w:link w:val="ae"/>
    <w:rsid w:val="005F079D"/>
    <w:rPr>
      <w:sz w:val="18"/>
      <w:szCs w:val="18"/>
      <w:lang w:val="x-none" w:eastAsia="x-none"/>
    </w:rPr>
  </w:style>
  <w:style w:type="character" w:customStyle="1" w:styleId="ae">
    <w:name w:val="批注框文本 字符"/>
    <w:link w:val="ad"/>
    <w:rsid w:val="005F079D"/>
    <w:rPr>
      <w:kern w:val="2"/>
      <w:sz w:val="18"/>
      <w:szCs w:val="18"/>
    </w:rPr>
  </w:style>
  <w:style w:type="paragraph" w:styleId="af">
    <w:name w:val="Subtitle"/>
    <w:aliases w:val="标题2"/>
    <w:basedOn w:val="a"/>
    <w:next w:val="a"/>
    <w:link w:val="af0"/>
    <w:qFormat/>
    <w:rsid w:val="00C87E4B"/>
    <w:pPr>
      <w:spacing w:before="100" w:after="100"/>
      <w:outlineLvl w:val="1"/>
    </w:pPr>
    <w:rPr>
      <w:rFonts w:asciiTheme="majorHAnsi" w:eastAsia="黑体" w:hAnsiTheme="majorHAnsi" w:cstheme="majorBidi"/>
      <w:b/>
      <w:bCs/>
      <w:kern w:val="28"/>
      <w:szCs w:val="32"/>
    </w:rPr>
  </w:style>
  <w:style w:type="character" w:customStyle="1" w:styleId="af0">
    <w:name w:val="副标题 字符"/>
    <w:aliases w:val="标题2 字符"/>
    <w:basedOn w:val="a0"/>
    <w:link w:val="af"/>
    <w:rsid w:val="00C87E4B"/>
    <w:rPr>
      <w:rFonts w:asciiTheme="majorHAnsi" w:eastAsia="黑体" w:hAnsiTheme="majorHAnsi" w:cstheme="majorBidi"/>
      <w:b/>
      <w:bCs/>
      <w:kern w:val="28"/>
      <w:sz w:val="21"/>
      <w:szCs w:val="32"/>
    </w:rPr>
  </w:style>
  <w:style w:type="paragraph" w:styleId="af1">
    <w:name w:val="List Paragraph"/>
    <w:basedOn w:val="a"/>
    <w:uiPriority w:val="34"/>
    <w:qFormat/>
    <w:rsid w:val="00C87E4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27215">
      <w:bodyDiv w:val="1"/>
      <w:marLeft w:val="0"/>
      <w:marRight w:val="0"/>
      <w:marTop w:val="0"/>
      <w:marBottom w:val="0"/>
      <w:divBdr>
        <w:top w:val="none" w:sz="0" w:space="0" w:color="auto"/>
        <w:left w:val="none" w:sz="0" w:space="0" w:color="auto"/>
        <w:bottom w:val="none" w:sz="0" w:space="0" w:color="auto"/>
        <w:right w:val="none" w:sz="0" w:space="0" w:color="auto"/>
      </w:divBdr>
      <w:divsChild>
        <w:div w:id="188951230">
          <w:marLeft w:val="0"/>
          <w:marRight w:val="0"/>
          <w:marTop w:val="0"/>
          <w:marBottom w:val="0"/>
          <w:divBdr>
            <w:top w:val="none" w:sz="0" w:space="0" w:color="auto"/>
            <w:left w:val="none" w:sz="0" w:space="0" w:color="auto"/>
            <w:bottom w:val="none" w:sz="0" w:space="0" w:color="auto"/>
            <w:right w:val="none" w:sz="0" w:space="0" w:color="auto"/>
          </w:divBdr>
          <w:divsChild>
            <w:div w:id="647899276">
              <w:marLeft w:val="0"/>
              <w:marRight w:val="0"/>
              <w:marTop w:val="0"/>
              <w:marBottom w:val="0"/>
              <w:divBdr>
                <w:top w:val="none" w:sz="0" w:space="0" w:color="auto"/>
                <w:left w:val="none" w:sz="0" w:space="0" w:color="auto"/>
                <w:bottom w:val="none" w:sz="0" w:space="0" w:color="auto"/>
                <w:right w:val="none" w:sz="0" w:space="0" w:color="auto"/>
              </w:divBdr>
            </w:div>
            <w:div w:id="1211842385">
              <w:marLeft w:val="0"/>
              <w:marRight w:val="0"/>
              <w:marTop w:val="0"/>
              <w:marBottom w:val="0"/>
              <w:divBdr>
                <w:top w:val="none" w:sz="0" w:space="0" w:color="auto"/>
                <w:left w:val="none" w:sz="0" w:space="0" w:color="auto"/>
                <w:bottom w:val="none" w:sz="0" w:space="0" w:color="auto"/>
                <w:right w:val="none" w:sz="0" w:space="0" w:color="auto"/>
              </w:divBdr>
            </w:div>
            <w:div w:id="16864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comments" Target="comments.xml"/><Relationship Id="rId12" Type="http://schemas.openxmlformats.org/officeDocument/2006/relationships/image" Target="media/image3.gif"/><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5.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EMuser\&#26700;&#38754;\&#29289;&#29702;&#22270;&#31526;1.0(&#27491;&#24335;&#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物理图符1.0(正式版).dot</Template>
  <TotalTime>274</TotalTime>
  <Pages>10</Pages>
  <Words>909</Words>
  <Characters>5185</Characters>
  <Application>Microsoft Office Word</Application>
  <DocSecurity>0</DocSecurity>
  <Lines>43</Lines>
  <Paragraphs>12</Paragraphs>
  <ScaleCrop>false</ScaleCrop>
  <Company>物理</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2011年上海市高二物理教学质量抽样分析试卷</dc:title>
  <dc:subject/>
  <dc:creator>y</dc:creator>
  <cp:keywords/>
  <cp:lastModifiedBy>fj</cp:lastModifiedBy>
  <cp:revision>38</cp:revision>
  <cp:lastPrinted>1899-12-31T16:00:00Z</cp:lastPrinted>
  <dcterms:created xsi:type="dcterms:W3CDTF">2014-03-31T14:24:00Z</dcterms:created>
  <dcterms:modified xsi:type="dcterms:W3CDTF">2021-06-21T13:50:00Z</dcterms:modified>
</cp:coreProperties>
</file>